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B321F" w14:textId="6C1E3CD0" w:rsidR="00A00414" w:rsidRDefault="00DF76DC" w:rsidP="004E7FCE">
      <w:pPr>
        <w:pStyle w:val="EinfacherAbsatz"/>
        <w:rPr>
          <w:rFonts w:ascii="Arial" w:hAnsi="Arial" w:cs="Arial"/>
          <w:sz w:val="22"/>
          <w:szCs w:val="22"/>
        </w:rPr>
      </w:pPr>
      <w:r>
        <w:rPr>
          <w:rFonts w:ascii="Arial" w:hAnsi="Arial" w:cs="Arial"/>
          <w:noProof/>
        </w:rPr>
        <w:drawing>
          <wp:anchor distT="0" distB="0" distL="114300" distR="114300" simplePos="0" relativeHeight="251657216" behindDoc="1" locked="0" layoutInCell="1" allowOverlap="1" wp14:anchorId="7A35D9F9" wp14:editId="21C82BAD">
            <wp:simplePos x="0" y="0"/>
            <wp:positionH relativeFrom="page">
              <wp:posOffset>888028</wp:posOffset>
            </wp:positionH>
            <wp:positionV relativeFrom="page">
              <wp:posOffset>506618</wp:posOffset>
            </wp:positionV>
            <wp:extent cx="2117090" cy="477520"/>
            <wp:effectExtent l="0" t="0" r="0" b="0"/>
            <wp:wrapNone/>
            <wp:docPr id="988" name="Bild 701" descr="::LOGO1_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LOGO1_05.TIF"/>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11709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E8D60" w14:textId="5F2429D9" w:rsidR="004E7FCE" w:rsidRDefault="00487431" w:rsidP="004E7FCE">
      <w:pPr>
        <w:pStyle w:val="EinfacherAbsatz"/>
        <w:jc w:val="center"/>
        <w:rPr>
          <w:rFonts w:ascii="Arial" w:hAnsi="Arial" w:cs="Arial"/>
          <w:sz w:val="22"/>
          <w:szCs w:val="22"/>
        </w:rPr>
      </w:pPr>
      <w:r>
        <w:rPr>
          <w:noProof/>
        </w:rPr>
        <w:drawing>
          <wp:anchor distT="0" distB="0" distL="114300" distR="114300" simplePos="0" relativeHeight="251659264" behindDoc="0" locked="0" layoutInCell="1" allowOverlap="1" wp14:anchorId="5390E53D" wp14:editId="096660AC">
            <wp:simplePos x="0" y="0"/>
            <wp:positionH relativeFrom="column">
              <wp:posOffset>5005705</wp:posOffset>
            </wp:positionH>
            <wp:positionV relativeFrom="paragraph">
              <wp:posOffset>142240</wp:posOffset>
            </wp:positionV>
            <wp:extent cx="1120140" cy="1134110"/>
            <wp:effectExtent l="57150" t="57150" r="60960" b="46990"/>
            <wp:wrapSquare wrapText="left"/>
            <wp:docPr id="702" name="Bild 702" descr="Figurenlog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FigurenlogoF-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90945">
                      <a:off x="0" y="0"/>
                      <a:ext cx="112014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CB1">
        <w:rPr>
          <w:rFonts w:ascii="Arial" w:hAnsi="Arial" w:cs="Arial"/>
          <w:sz w:val="22"/>
          <w:szCs w:val="22"/>
        </w:rPr>
        <w:tab/>
      </w:r>
      <w:r w:rsidR="00422CB1">
        <w:rPr>
          <w:rFonts w:ascii="Arial" w:hAnsi="Arial" w:cs="Arial"/>
          <w:sz w:val="22"/>
          <w:szCs w:val="22"/>
        </w:rPr>
        <w:tab/>
        <w:t xml:space="preserve">     </w:t>
      </w:r>
    </w:p>
    <w:p w14:paraId="1C228BF9" w14:textId="513F16B5" w:rsidR="0009637A" w:rsidRDefault="008C2C3C" w:rsidP="00F137DB">
      <w:pPr>
        <w:pStyle w:val="EinfacherAbsatz"/>
        <w:spacing w:line="240" w:lineRule="auto"/>
        <w:jc w:val="center"/>
        <w:rPr>
          <w:rFonts w:ascii="Arial" w:hAnsi="Arial" w:cs="Arial"/>
          <w:sz w:val="22"/>
          <w:szCs w:val="22"/>
        </w:rPr>
      </w:pPr>
      <w:r>
        <w:rPr>
          <w:rFonts w:ascii="Arial" w:hAnsi="Arial" w:cs="Arial"/>
          <w:noProof/>
          <w:sz w:val="22"/>
          <w:szCs w:val="22"/>
        </w:rPr>
        <mc:AlternateContent>
          <mc:Choice Requires="wpc">
            <w:drawing>
              <wp:anchor distT="0" distB="0" distL="114300" distR="114300" simplePos="0" relativeHeight="251656192" behindDoc="1" locked="0" layoutInCell="1" allowOverlap="0" wp14:anchorId="1250848E" wp14:editId="41B39C82">
                <wp:simplePos x="0" y="0"/>
                <wp:positionH relativeFrom="column">
                  <wp:posOffset>-659765</wp:posOffset>
                </wp:positionH>
                <wp:positionV relativeFrom="paragraph">
                  <wp:posOffset>121285</wp:posOffset>
                </wp:positionV>
                <wp:extent cx="2150110" cy="2089785"/>
                <wp:effectExtent l="0" t="0" r="0" b="0"/>
                <wp:wrapTight wrapText="bothSides">
                  <wp:wrapPolygon edited="0">
                    <wp:start x="12248" y="4135"/>
                    <wp:lineTo x="3062" y="5710"/>
                    <wp:lineTo x="1531" y="6104"/>
                    <wp:lineTo x="1531" y="21068"/>
                    <wp:lineTo x="19520" y="21068"/>
                    <wp:lineTo x="19903" y="6498"/>
                    <wp:lineTo x="18946" y="5710"/>
                    <wp:lineTo x="15693" y="4135"/>
                    <wp:lineTo x="12248" y="4135"/>
                  </wp:wrapPolygon>
                </wp:wrapTight>
                <wp:docPr id="353" name="Zeichenbereich 3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355"/>
                        <wpg:cNvGrpSpPr>
                          <a:grpSpLocks/>
                        </wpg:cNvGrpSpPr>
                        <wpg:grpSpPr bwMode="auto">
                          <a:xfrm rot="21051868">
                            <a:off x="107327" y="442627"/>
                            <a:ext cx="1901009" cy="1503841"/>
                            <a:chOff x="0" y="0"/>
                            <a:chExt cx="2324" cy="1814"/>
                          </a:xfrm>
                        </wpg:grpSpPr>
                        <wps:wsp>
                          <wps:cNvPr id="2" name="Rectangle 356"/>
                          <wps:cNvSpPr>
                            <a:spLocks noChangeArrowheads="1"/>
                          </wps:cNvSpPr>
                          <wps:spPr bwMode="auto">
                            <a:xfrm>
                              <a:off x="0" y="0"/>
                              <a:ext cx="2324" cy="1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 name="Freeform 357"/>
                          <wps:cNvSpPr>
                            <a:spLocks/>
                          </wps:cNvSpPr>
                          <wps:spPr bwMode="auto">
                            <a:xfrm>
                              <a:off x="1657" y="570"/>
                              <a:ext cx="5" cy="5"/>
                            </a:xfrm>
                            <a:custGeom>
                              <a:avLst/>
                              <a:gdLst>
                                <a:gd name="T0" fmla="*/ 5 w 10"/>
                                <a:gd name="T1" fmla="*/ 0 h 9"/>
                                <a:gd name="T2" fmla="*/ 7 w 10"/>
                                <a:gd name="T3" fmla="*/ 1 h 9"/>
                                <a:gd name="T4" fmla="*/ 10 w 10"/>
                                <a:gd name="T5" fmla="*/ 2 h 9"/>
                                <a:gd name="T6" fmla="*/ 10 w 10"/>
                                <a:gd name="T7" fmla="*/ 4 h 9"/>
                                <a:gd name="T8" fmla="*/ 10 w 10"/>
                                <a:gd name="T9" fmla="*/ 7 h 9"/>
                                <a:gd name="T10" fmla="*/ 7 w 10"/>
                                <a:gd name="T11" fmla="*/ 8 h 9"/>
                                <a:gd name="T12" fmla="*/ 5 w 10"/>
                                <a:gd name="T13" fmla="*/ 9 h 9"/>
                                <a:gd name="T14" fmla="*/ 3 w 10"/>
                                <a:gd name="T15" fmla="*/ 8 h 9"/>
                                <a:gd name="T16" fmla="*/ 0 w 10"/>
                                <a:gd name="T17" fmla="*/ 7 h 9"/>
                                <a:gd name="T18" fmla="*/ 0 w 10"/>
                                <a:gd name="T19" fmla="*/ 4 h 9"/>
                                <a:gd name="T20" fmla="*/ 0 w 10"/>
                                <a:gd name="T21" fmla="*/ 2 h 9"/>
                                <a:gd name="T22" fmla="*/ 3 w 10"/>
                                <a:gd name="T23" fmla="*/ 1 h 9"/>
                                <a:gd name="T24" fmla="*/ 5 w 1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9">
                                  <a:moveTo>
                                    <a:pt x="5" y="0"/>
                                  </a:moveTo>
                                  <a:lnTo>
                                    <a:pt x="7" y="1"/>
                                  </a:lnTo>
                                  <a:lnTo>
                                    <a:pt x="10" y="2"/>
                                  </a:lnTo>
                                  <a:lnTo>
                                    <a:pt x="10" y="4"/>
                                  </a:lnTo>
                                  <a:lnTo>
                                    <a:pt x="10" y="7"/>
                                  </a:lnTo>
                                  <a:lnTo>
                                    <a:pt x="7" y="8"/>
                                  </a:lnTo>
                                  <a:lnTo>
                                    <a:pt x="5" y="9"/>
                                  </a:lnTo>
                                  <a:lnTo>
                                    <a:pt x="3" y="8"/>
                                  </a:lnTo>
                                  <a:lnTo>
                                    <a:pt x="0" y="7"/>
                                  </a:lnTo>
                                  <a:lnTo>
                                    <a:pt x="0" y="4"/>
                                  </a:lnTo>
                                  <a:lnTo>
                                    <a:pt x="0" y="2"/>
                                  </a:lnTo>
                                  <a:lnTo>
                                    <a:pt x="3" y="1"/>
                                  </a:lnTo>
                                  <a:lnTo>
                                    <a:pt x="5" y="0"/>
                                  </a:lnTo>
                                  <a:close/>
                                </a:path>
                              </a:pathLst>
                            </a:custGeom>
                            <a:solidFill>
                              <a:srgbClr val="FFFFFF"/>
                            </a:solidFill>
                            <a:ln>
                              <a:noFill/>
                            </a:ln>
                            <a:extLst>
                              <a:ext uri="{91240B29-F687-4F45-9708-019B960494DF}">
                                <a14:hiddenLine xmlns:a14="http://schemas.microsoft.com/office/drawing/2010/main" w="0">
                                  <a:solidFill>
                                    <a:srgbClr val="FFFFFF"/>
                                  </a:solidFill>
                                  <a:prstDash val="solid"/>
                                  <a:round/>
                                  <a:headEnd/>
                                  <a:tailEnd/>
                                </a14:hiddenLine>
                              </a:ext>
                            </a:extLst>
                          </wps:spPr>
                          <wps:bodyPr rot="0" vert="horz" wrap="square" lIns="91440" tIns="45720" rIns="91440" bIns="45720" anchor="t" anchorCtr="0" upright="1">
                            <a:noAutofit/>
                          </wps:bodyPr>
                        </wps:wsp>
                        <wps:wsp>
                          <wps:cNvPr id="4" name="Freeform 358"/>
                          <wps:cNvSpPr>
                            <a:spLocks noEditPoints="1"/>
                          </wps:cNvSpPr>
                          <wps:spPr bwMode="auto">
                            <a:xfrm>
                              <a:off x="1654" y="568"/>
                              <a:ext cx="11" cy="8"/>
                            </a:xfrm>
                            <a:custGeom>
                              <a:avLst/>
                              <a:gdLst>
                                <a:gd name="T0" fmla="*/ 11 w 21"/>
                                <a:gd name="T1" fmla="*/ 4 h 17"/>
                                <a:gd name="T2" fmla="*/ 9 w 21"/>
                                <a:gd name="T3" fmla="*/ 5 h 17"/>
                                <a:gd name="T4" fmla="*/ 6 w 21"/>
                                <a:gd name="T5" fmla="*/ 6 h 17"/>
                                <a:gd name="T6" fmla="*/ 6 w 21"/>
                                <a:gd name="T7" fmla="*/ 8 h 17"/>
                                <a:gd name="T8" fmla="*/ 6 w 21"/>
                                <a:gd name="T9" fmla="*/ 11 h 17"/>
                                <a:gd name="T10" fmla="*/ 9 w 21"/>
                                <a:gd name="T11" fmla="*/ 12 h 17"/>
                                <a:gd name="T12" fmla="*/ 11 w 21"/>
                                <a:gd name="T13" fmla="*/ 13 h 17"/>
                                <a:gd name="T14" fmla="*/ 13 w 21"/>
                                <a:gd name="T15" fmla="*/ 12 h 17"/>
                                <a:gd name="T16" fmla="*/ 16 w 21"/>
                                <a:gd name="T17" fmla="*/ 11 h 17"/>
                                <a:gd name="T18" fmla="*/ 16 w 21"/>
                                <a:gd name="T19" fmla="*/ 8 h 17"/>
                                <a:gd name="T20" fmla="*/ 16 w 21"/>
                                <a:gd name="T21" fmla="*/ 6 h 17"/>
                                <a:gd name="T22" fmla="*/ 13 w 21"/>
                                <a:gd name="T23" fmla="*/ 5 h 17"/>
                                <a:gd name="T24" fmla="*/ 11 w 21"/>
                                <a:gd name="T25" fmla="*/ 4 h 17"/>
                                <a:gd name="T26" fmla="*/ 11 w 21"/>
                                <a:gd name="T27" fmla="*/ 0 h 17"/>
                                <a:gd name="T28" fmla="*/ 14 w 21"/>
                                <a:gd name="T29" fmla="*/ 0 h 17"/>
                                <a:gd name="T30" fmla="*/ 18 w 21"/>
                                <a:gd name="T31" fmla="*/ 2 h 17"/>
                                <a:gd name="T32" fmla="*/ 20 w 21"/>
                                <a:gd name="T33" fmla="*/ 5 h 17"/>
                                <a:gd name="T34" fmla="*/ 21 w 21"/>
                                <a:gd name="T35" fmla="*/ 8 h 17"/>
                                <a:gd name="T36" fmla="*/ 20 w 21"/>
                                <a:gd name="T37" fmla="*/ 12 h 17"/>
                                <a:gd name="T38" fmla="*/ 18 w 21"/>
                                <a:gd name="T39" fmla="*/ 15 h 17"/>
                                <a:gd name="T40" fmla="*/ 14 w 21"/>
                                <a:gd name="T41" fmla="*/ 17 h 17"/>
                                <a:gd name="T42" fmla="*/ 11 w 21"/>
                                <a:gd name="T43" fmla="*/ 17 h 17"/>
                                <a:gd name="T44" fmla="*/ 7 w 21"/>
                                <a:gd name="T45" fmla="*/ 17 h 17"/>
                                <a:gd name="T46" fmla="*/ 3 w 21"/>
                                <a:gd name="T47" fmla="*/ 15 h 17"/>
                                <a:gd name="T48" fmla="*/ 2 w 21"/>
                                <a:gd name="T49" fmla="*/ 12 h 17"/>
                                <a:gd name="T50" fmla="*/ 0 w 21"/>
                                <a:gd name="T51" fmla="*/ 8 h 17"/>
                                <a:gd name="T52" fmla="*/ 2 w 21"/>
                                <a:gd name="T53" fmla="*/ 5 h 17"/>
                                <a:gd name="T54" fmla="*/ 3 w 21"/>
                                <a:gd name="T55" fmla="*/ 2 h 17"/>
                                <a:gd name="T56" fmla="*/ 7 w 21"/>
                                <a:gd name="T57" fmla="*/ 0 h 17"/>
                                <a:gd name="T58" fmla="*/ 11 w 21"/>
                                <a:gd name="T5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 h="17">
                                  <a:moveTo>
                                    <a:pt x="11" y="4"/>
                                  </a:moveTo>
                                  <a:lnTo>
                                    <a:pt x="9" y="5"/>
                                  </a:lnTo>
                                  <a:lnTo>
                                    <a:pt x="6" y="6"/>
                                  </a:lnTo>
                                  <a:lnTo>
                                    <a:pt x="6" y="8"/>
                                  </a:lnTo>
                                  <a:lnTo>
                                    <a:pt x="6" y="11"/>
                                  </a:lnTo>
                                  <a:lnTo>
                                    <a:pt x="9" y="12"/>
                                  </a:lnTo>
                                  <a:lnTo>
                                    <a:pt x="11" y="13"/>
                                  </a:lnTo>
                                  <a:lnTo>
                                    <a:pt x="13" y="12"/>
                                  </a:lnTo>
                                  <a:lnTo>
                                    <a:pt x="16" y="11"/>
                                  </a:lnTo>
                                  <a:lnTo>
                                    <a:pt x="16" y="8"/>
                                  </a:lnTo>
                                  <a:lnTo>
                                    <a:pt x="16" y="6"/>
                                  </a:lnTo>
                                  <a:lnTo>
                                    <a:pt x="13" y="5"/>
                                  </a:lnTo>
                                  <a:lnTo>
                                    <a:pt x="11" y="4"/>
                                  </a:lnTo>
                                  <a:close/>
                                  <a:moveTo>
                                    <a:pt x="11" y="0"/>
                                  </a:moveTo>
                                  <a:lnTo>
                                    <a:pt x="14" y="0"/>
                                  </a:lnTo>
                                  <a:lnTo>
                                    <a:pt x="18" y="2"/>
                                  </a:lnTo>
                                  <a:lnTo>
                                    <a:pt x="20" y="5"/>
                                  </a:lnTo>
                                  <a:lnTo>
                                    <a:pt x="21" y="8"/>
                                  </a:lnTo>
                                  <a:lnTo>
                                    <a:pt x="20" y="12"/>
                                  </a:lnTo>
                                  <a:lnTo>
                                    <a:pt x="18" y="15"/>
                                  </a:lnTo>
                                  <a:lnTo>
                                    <a:pt x="14" y="17"/>
                                  </a:lnTo>
                                  <a:lnTo>
                                    <a:pt x="11" y="17"/>
                                  </a:lnTo>
                                  <a:lnTo>
                                    <a:pt x="7" y="17"/>
                                  </a:lnTo>
                                  <a:lnTo>
                                    <a:pt x="3" y="15"/>
                                  </a:lnTo>
                                  <a:lnTo>
                                    <a:pt x="2" y="12"/>
                                  </a:lnTo>
                                  <a:lnTo>
                                    <a:pt x="0" y="8"/>
                                  </a:lnTo>
                                  <a:lnTo>
                                    <a:pt x="2" y="5"/>
                                  </a:lnTo>
                                  <a:lnTo>
                                    <a:pt x="3" y="2"/>
                                  </a:lnTo>
                                  <a:lnTo>
                                    <a:pt x="7" y="0"/>
                                  </a:lnTo>
                                  <a:lnTo>
                                    <a:pt x="11" y="0"/>
                                  </a:lnTo>
                                  <a:close/>
                                </a:path>
                              </a:pathLst>
                            </a:custGeom>
                            <a:solidFill>
                              <a:srgbClr val="FFFFFF"/>
                            </a:solidFill>
                            <a:ln>
                              <a:noFill/>
                            </a:ln>
                            <a:extLst>
                              <a:ext uri="{91240B29-F687-4F45-9708-019B960494DF}">
                                <a14:hiddenLine xmlns:a14="http://schemas.microsoft.com/office/drawing/2010/main" w="0">
                                  <a:solidFill>
                                    <a:srgbClr val="FFFFFF"/>
                                  </a:solidFill>
                                  <a:prstDash val="solid"/>
                                  <a:round/>
                                  <a:headEnd/>
                                  <a:tailEnd/>
                                </a14:hiddenLine>
                              </a:ext>
                            </a:extLst>
                          </wps:spPr>
                          <wps:bodyPr rot="0" vert="horz" wrap="square" lIns="91440" tIns="45720" rIns="91440" bIns="45720" anchor="t" anchorCtr="0" upright="1">
                            <a:noAutofit/>
                          </wps:bodyPr>
                        </wps:wsp>
                        <wps:wsp>
                          <wps:cNvPr id="5" name="Freeform 359"/>
                          <wps:cNvSpPr>
                            <a:spLocks noEditPoints="1"/>
                          </wps:cNvSpPr>
                          <wps:spPr bwMode="auto">
                            <a:xfrm>
                              <a:off x="1652" y="566"/>
                              <a:ext cx="15" cy="13"/>
                            </a:xfrm>
                            <a:custGeom>
                              <a:avLst/>
                              <a:gdLst>
                                <a:gd name="T0" fmla="*/ 15 w 30"/>
                                <a:gd name="T1" fmla="*/ 5 h 27"/>
                                <a:gd name="T2" fmla="*/ 11 w 30"/>
                                <a:gd name="T3" fmla="*/ 5 h 27"/>
                                <a:gd name="T4" fmla="*/ 7 w 30"/>
                                <a:gd name="T5" fmla="*/ 7 h 27"/>
                                <a:gd name="T6" fmla="*/ 6 w 30"/>
                                <a:gd name="T7" fmla="*/ 10 h 27"/>
                                <a:gd name="T8" fmla="*/ 4 w 30"/>
                                <a:gd name="T9" fmla="*/ 13 h 27"/>
                                <a:gd name="T10" fmla="*/ 6 w 30"/>
                                <a:gd name="T11" fmla="*/ 17 h 27"/>
                                <a:gd name="T12" fmla="*/ 7 w 30"/>
                                <a:gd name="T13" fmla="*/ 20 h 27"/>
                                <a:gd name="T14" fmla="*/ 11 w 30"/>
                                <a:gd name="T15" fmla="*/ 22 h 27"/>
                                <a:gd name="T16" fmla="*/ 15 w 30"/>
                                <a:gd name="T17" fmla="*/ 22 h 27"/>
                                <a:gd name="T18" fmla="*/ 18 w 30"/>
                                <a:gd name="T19" fmla="*/ 22 h 27"/>
                                <a:gd name="T20" fmla="*/ 22 w 30"/>
                                <a:gd name="T21" fmla="*/ 20 h 27"/>
                                <a:gd name="T22" fmla="*/ 24 w 30"/>
                                <a:gd name="T23" fmla="*/ 17 h 27"/>
                                <a:gd name="T24" fmla="*/ 25 w 30"/>
                                <a:gd name="T25" fmla="*/ 13 h 27"/>
                                <a:gd name="T26" fmla="*/ 24 w 30"/>
                                <a:gd name="T27" fmla="*/ 10 h 27"/>
                                <a:gd name="T28" fmla="*/ 22 w 30"/>
                                <a:gd name="T29" fmla="*/ 7 h 27"/>
                                <a:gd name="T30" fmla="*/ 18 w 30"/>
                                <a:gd name="T31" fmla="*/ 5 h 27"/>
                                <a:gd name="T32" fmla="*/ 15 w 30"/>
                                <a:gd name="T33" fmla="*/ 5 h 27"/>
                                <a:gd name="T34" fmla="*/ 15 w 30"/>
                                <a:gd name="T35" fmla="*/ 0 h 27"/>
                                <a:gd name="T36" fmla="*/ 20 w 30"/>
                                <a:gd name="T37" fmla="*/ 1 h 27"/>
                                <a:gd name="T38" fmla="*/ 24 w 30"/>
                                <a:gd name="T39" fmla="*/ 3 h 27"/>
                                <a:gd name="T40" fmla="*/ 27 w 30"/>
                                <a:gd name="T41" fmla="*/ 5 h 27"/>
                                <a:gd name="T42" fmla="*/ 30 w 30"/>
                                <a:gd name="T43" fmla="*/ 9 h 27"/>
                                <a:gd name="T44" fmla="*/ 30 w 30"/>
                                <a:gd name="T45" fmla="*/ 13 h 27"/>
                                <a:gd name="T46" fmla="*/ 30 w 30"/>
                                <a:gd name="T47" fmla="*/ 17 h 27"/>
                                <a:gd name="T48" fmla="*/ 27 w 30"/>
                                <a:gd name="T49" fmla="*/ 21 h 27"/>
                                <a:gd name="T50" fmla="*/ 24 w 30"/>
                                <a:gd name="T51" fmla="*/ 24 h 27"/>
                                <a:gd name="T52" fmla="*/ 20 w 30"/>
                                <a:gd name="T53" fmla="*/ 26 h 27"/>
                                <a:gd name="T54" fmla="*/ 15 w 30"/>
                                <a:gd name="T55" fmla="*/ 27 h 27"/>
                                <a:gd name="T56" fmla="*/ 10 w 30"/>
                                <a:gd name="T57" fmla="*/ 26 h 27"/>
                                <a:gd name="T58" fmla="*/ 6 w 30"/>
                                <a:gd name="T59" fmla="*/ 24 h 27"/>
                                <a:gd name="T60" fmla="*/ 3 w 30"/>
                                <a:gd name="T61" fmla="*/ 21 h 27"/>
                                <a:gd name="T62" fmla="*/ 0 w 30"/>
                                <a:gd name="T63" fmla="*/ 17 h 27"/>
                                <a:gd name="T64" fmla="*/ 0 w 30"/>
                                <a:gd name="T65" fmla="*/ 13 h 27"/>
                                <a:gd name="T66" fmla="*/ 0 w 30"/>
                                <a:gd name="T67" fmla="*/ 9 h 27"/>
                                <a:gd name="T68" fmla="*/ 3 w 30"/>
                                <a:gd name="T69" fmla="*/ 5 h 27"/>
                                <a:gd name="T70" fmla="*/ 6 w 30"/>
                                <a:gd name="T71" fmla="*/ 3 h 27"/>
                                <a:gd name="T72" fmla="*/ 10 w 30"/>
                                <a:gd name="T73" fmla="*/ 1 h 27"/>
                                <a:gd name="T74" fmla="*/ 15 w 30"/>
                                <a:gd name="T7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 h="27">
                                  <a:moveTo>
                                    <a:pt x="15" y="5"/>
                                  </a:moveTo>
                                  <a:lnTo>
                                    <a:pt x="11" y="5"/>
                                  </a:lnTo>
                                  <a:lnTo>
                                    <a:pt x="7" y="7"/>
                                  </a:lnTo>
                                  <a:lnTo>
                                    <a:pt x="6" y="10"/>
                                  </a:lnTo>
                                  <a:lnTo>
                                    <a:pt x="4" y="13"/>
                                  </a:lnTo>
                                  <a:lnTo>
                                    <a:pt x="6" y="17"/>
                                  </a:lnTo>
                                  <a:lnTo>
                                    <a:pt x="7" y="20"/>
                                  </a:lnTo>
                                  <a:lnTo>
                                    <a:pt x="11" y="22"/>
                                  </a:lnTo>
                                  <a:lnTo>
                                    <a:pt x="15" y="22"/>
                                  </a:lnTo>
                                  <a:lnTo>
                                    <a:pt x="18" y="22"/>
                                  </a:lnTo>
                                  <a:lnTo>
                                    <a:pt x="22" y="20"/>
                                  </a:lnTo>
                                  <a:lnTo>
                                    <a:pt x="24" y="17"/>
                                  </a:lnTo>
                                  <a:lnTo>
                                    <a:pt x="25" y="13"/>
                                  </a:lnTo>
                                  <a:lnTo>
                                    <a:pt x="24" y="10"/>
                                  </a:lnTo>
                                  <a:lnTo>
                                    <a:pt x="22" y="7"/>
                                  </a:lnTo>
                                  <a:lnTo>
                                    <a:pt x="18" y="5"/>
                                  </a:lnTo>
                                  <a:lnTo>
                                    <a:pt x="15" y="5"/>
                                  </a:lnTo>
                                  <a:close/>
                                  <a:moveTo>
                                    <a:pt x="15" y="0"/>
                                  </a:moveTo>
                                  <a:lnTo>
                                    <a:pt x="20" y="1"/>
                                  </a:lnTo>
                                  <a:lnTo>
                                    <a:pt x="24" y="3"/>
                                  </a:lnTo>
                                  <a:lnTo>
                                    <a:pt x="27" y="5"/>
                                  </a:lnTo>
                                  <a:lnTo>
                                    <a:pt x="30" y="9"/>
                                  </a:lnTo>
                                  <a:lnTo>
                                    <a:pt x="30" y="13"/>
                                  </a:lnTo>
                                  <a:lnTo>
                                    <a:pt x="30" y="17"/>
                                  </a:lnTo>
                                  <a:lnTo>
                                    <a:pt x="27" y="21"/>
                                  </a:lnTo>
                                  <a:lnTo>
                                    <a:pt x="24" y="24"/>
                                  </a:lnTo>
                                  <a:lnTo>
                                    <a:pt x="20" y="26"/>
                                  </a:lnTo>
                                  <a:lnTo>
                                    <a:pt x="15" y="27"/>
                                  </a:lnTo>
                                  <a:lnTo>
                                    <a:pt x="10" y="26"/>
                                  </a:lnTo>
                                  <a:lnTo>
                                    <a:pt x="6" y="24"/>
                                  </a:lnTo>
                                  <a:lnTo>
                                    <a:pt x="3" y="21"/>
                                  </a:lnTo>
                                  <a:lnTo>
                                    <a:pt x="0" y="17"/>
                                  </a:lnTo>
                                  <a:lnTo>
                                    <a:pt x="0" y="13"/>
                                  </a:lnTo>
                                  <a:lnTo>
                                    <a:pt x="0" y="9"/>
                                  </a:lnTo>
                                  <a:lnTo>
                                    <a:pt x="3" y="5"/>
                                  </a:lnTo>
                                  <a:lnTo>
                                    <a:pt x="6" y="3"/>
                                  </a:lnTo>
                                  <a:lnTo>
                                    <a:pt x="10" y="1"/>
                                  </a:lnTo>
                                  <a:lnTo>
                                    <a:pt x="15" y="0"/>
                                  </a:lnTo>
                                  <a:close/>
                                </a:path>
                              </a:pathLst>
                            </a:custGeom>
                            <a:solidFill>
                              <a:srgbClr val="FFFFFE"/>
                            </a:solidFill>
                            <a:ln>
                              <a:noFill/>
                            </a:ln>
                            <a:extLst>
                              <a:ext uri="{91240B29-F687-4F45-9708-019B960494DF}">
                                <a14:hiddenLine xmlns:a14="http://schemas.microsoft.com/office/drawing/2010/main" w="0">
                                  <a:solidFill>
                                    <a:srgbClr val="FFFFFE"/>
                                  </a:solidFill>
                                  <a:prstDash val="solid"/>
                                  <a:round/>
                                  <a:headEnd/>
                                  <a:tailEnd/>
                                </a14:hiddenLine>
                              </a:ext>
                            </a:extLst>
                          </wps:spPr>
                          <wps:bodyPr rot="0" vert="horz" wrap="square" lIns="91440" tIns="45720" rIns="91440" bIns="45720" anchor="t" anchorCtr="0" upright="1">
                            <a:noAutofit/>
                          </wps:bodyPr>
                        </wps:wsp>
                        <wps:wsp>
                          <wps:cNvPr id="6" name="Freeform 360"/>
                          <wps:cNvSpPr>
                            <a:spLocks noEditPoints="1"/>
                          </wps:cNvSpPr>
                          <wps:spPr bwMode="auto">
                            <a:xfrm>
                              <a:off x="1649" y="563"/>
                              <a:ext cx="21" cy="18"/>
                            </a:xfrm>
                            <a:custGeom>
                              <a:avLst/>
                              <a:gdLst>
                                <a:gd name="T0" fmla="*/ 21 w 41"/>
                                <a:gd name="T1" fmla="*/ 5 h 37"/>
                                <a:gd name="T2" fmla="*/ 16 w 41"/>
                                <a:gd name="T3" fmla="*/ 6 h 37"/>
                                <a:gd name="T4" fmla="*/ 12 w 41"/>
                                <a:gd name="T5" fmla="*/ 8 h 37"/>
                                <a:gd name="T6" fmla="*/ 9 w 41"/>
                                <a:gd name="T7" fmla="*/ 10 h 37"/>
                                <a:gd name="T8" fmla="*/ 6 w 41"/>
                                <a:gd name="T9" fmla="*/ 14 h 37"/>
                                <a:gd name="T10" fmla="*/ 6 w 41"/>
                                <a:gd name="T11" fmla="*/ 18 h 37"/>
                                <a:gd name="T12" fmla="*/ 6 w 41"/>
                                <a:gd name="T13" fmla="*/ 22 h 37"/>
                                <a:gd name="T14" fmla="*/ 9 w 41"/>
                                <a:gd name="T15" fmla="*/ 26 h 37"/>
                                <a:gd name="T16" fmla="*/ 12 w 41"/>
                                <a:gd name="T17" fmla="*/ 29 h 37"/>
                                <a:gd name="T18" fmla="*/ 16 w 41"/>
                                <a:gd name="T19" fmla="*/ 31 h 37"/>
                                <a:gd name="T20" fmla="*/ 21 w 41"/>
                                <a:gd name="T21" fmla="*/ 32 h 37"/>
                                <a:gd name="T22" fmla="*/ 26 w 41"/>
                                <a:gd name="T23" fmla="*/ 31 h 37"/>
                                <a:gd name="T24" fmla="*/ 30 w 41"/>
                                <a:gd name="T25" fmla="*/ 29 h 37"/>
                                <a:gd name="T26" fmla="*/ 33 w 41"/>
                                <a:gd name="T27" fmla="*/ 26 h 37"/>
                                <a:gd name="T28" fmla="*/ 36 w 41"/>
                                <a:gd name="T29" fmla="*/ 22 h 37"/>
                                <a:gd name="T30" fmla="*/ 36 w 41"/>
                                <a:gd name="T31" fmla="*/ 18 h 37"/>
                                <a:gd name="T32" fmla="*/ 36 w 41"/>
                                <a:gd name="T33" fmla="*/ 14 h 37"/>
                                <a:gd name="T34" fmla="*/ 33 w 41"/>
                                <a:gd name="T35" fmla="*/ 10 h 37"/>
                                <a:gd name="T36" fmla="*/ 30 w 41"/>
                                <a:gd name="T37" fmla="*/ 8 h 37"/>
                                <a:gd name="T38" fmla="*/ 26 w 41"/>
                                <a:gd name="T39" fmla="*/ 6 h 37"/>
                                <a:gd name="T40" fmla="*/ 21 w 41"/>
                                <a:gd name="T41" fmla="*/ 5 h 37"/>
                                <a:gd name="T42" fmla="*/ 21 w 41"/>
                                <a:gd name="T43" fmla="*/ 0 h 37"/>
                                <a:gd name="T44" fmla="*/ 27 w 41"/>
                                <a:gd name="T45" fmla="*/ 1 h 37"/>
                                <a:gd name="T46" fmla="*/ 33 w 41"/>
                                <a:gd name="T47" fmla="*/ 4 h 37"/>
                                <a:gd name="T48" fmla="*/ 37 w 41"/>
                                <a:gd name="T49" fmla="*/ 8 h 37"/>
                                <a:gd name="T50" fmla="*/ 40 w 41"/>
                                <a:gd name="T51" fmla="*/ 12 h 37"/>
                                <a:gd name="T52" fmla="*/ 41 w 41"/>
                                <a:gd name="T53" fmla="*/ 18 h 37"/>
                                <a:gd name="T54" fmla="*/ 40 w 41"/>
                                <a:gd name="T55" fmla="*/ 25 h 37"/>
                                <a:gd name="T56" fmla="*/ 37 w 41"/>
                                <a:gd name="T57" fmla="*/ 29 h 37"/>
                                <a:gd name="T58" fmla="*/ 33 w 41"/>
                                <a:gd name="T59" fmla="*/ 33 h 37"/>
                                <a:gd name="T60" fmla="*/ 27 w 41"/>
                                <a:gd name="T61" fmla="*/ 35 h 37"/>
                                <a:gd name="T62" fmla="*/ 21 w 41"/>
                                <a:gd name="T63" fmla="*/ 37 h 37"/>
                                <a:gd name="T64" fmla="*/ 14 w 41"/>
                                <a:gd name="T65" fmla="*/ 35 h 37"/>
                                <a:gd name="T66" fmla="*/ 9 w 41"/>
                                <a:gd name="T67" fmla="*/ 33 h 37"/>
                                <a:gd name="T68" fmla="*/ 5 w 41"/>
                                <a:gd name="T69" fmla="*/ 29 h 37"/>
                                <a:gd name="T70" fmla="*/ 2 w 41"/>
                                <a:gd name="T71" fmla="*/ 25 h 37"/>
                                <a:gd name="T72" fmla="*/ 0 w 41"/>
                                <a:gd name="T73" fmla="*/ 18 h 37"/>
                                <a:gd name="T74" fmla="*/ 2 w 41"/>
                                <a:gd name="T75" fmla="*/ 12 h 37"/>
                                <a:gd name="T76" fmla="*/ 5 w 41"/>
                                <a:gd name="T77" fmla="*/ 8 h 37"/>
                                <a:gd name="T78" fmla="*/ 9 w 41"/>
                                <a:gd name="T79" fmla="*/ 4 h 37"/>
                                <a:gd name="T80" fmla="*/ 14 w 41"/>
                                <a:gd name="T81" fmla="*/ 1 h 37"/>
                                <a:gd name="T82" fmla="*/ 21 w 41"/>
                                <a:gd name="T8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1" h="37">
                                  <a:moveTo>
                                    <a:pt x="21" y="5"/>
                                  </a:moveTo>
                                  <a:lnTo>
                                    <a:pt x="16" y="6"/>
                                  </a:lnTo>
                                  <a:lnTo>
                                    <a:pt x="12" y="8"/>
                                  </a:lnTo>
                                  <a:lnTo>
                                    <a:pt x="9" y="10"/>
                                  </a:lnTo>
                                  <a:lnTo>
                                    <a:pt x="6" y="14"/>
                                  </a:lnTo>
                                  <a:lnTo>
                                    <a:pt x="6" y="18"/>
                                  </a:lnTo>
                                  <a:lnTo>
                                    <a:pt x="6" y="22"/>
                                  </a:lnTo>
                                  <a:lnTo>
                                    <a:pt x="9" y="26"/>
                                  </a:lnTo>
                                  <a:lnTo>
                                    <a:pt x="12" y="29"/>
                                  </a:lnTo>
                                  <a:lnTo>
                                    <a:pt x="16" y="31"/>
                                  </a:lnTo>
                                  <a:lnTo>
                                    <a:pt x="21" y="32"/>
                                  </a:lnTo>
                                  <a:lnTo>
                                    <a:pt x="26" y="31"/>
                                  </a:lnTo>
                                  <a:lnTo>
                                    <a:pt x="30" y="29"/>
                                  </a:lnTo>
                                  <a:lnTo>
                                    <a:pt x="33" y="26"/>
                                  </a:lnTo>
                                  <a:lnTo>
                                    <a:pt x="36" y="22"/>
                                  </a:lnTo>
                                  <a:lnTo>
                                    <a:pt x="36" y="18"/>
                                  </a:lnTo>
                                  <a:lnTo>
                                    <a:pt x="36" y="14"/>
                                  </a:lnTo>
                                  <a:lnTo>
                                    <a:pt x="33" y="10"/>
                                  </a:lnTo>
                                  <a:lnTo>
                                    <a:pt x="30" y="8"/>
                                  </a:lnTo>
                                  <a:lnTo>
                                    <a:pt x="26" y="6"/>
                                  </a:lnTo>
                                  <a:lnTo>
                                    <a:pt x="21" y="5"/>
                                  </a:lnTo>
                                  <a:close/>
                                  <a:moveTo>
                                    <a:pt x="21" y="0"/>
                                  </a:moveTo>
                                  <a:lnTo>
                                    <a:pt x="27" y="1"/>
                                  </a:lnTo>
                                  <a:lnTo>
                                    <a:pt x="33" y="4"/>
                                  </a:lnTo>
                                  <a:lnTo>
                                    <a:pt x="37" y="8"/>
                                  </a:lnTo>
                                  <a:lnTo>
                                    <a:pt x="40" y="12"/>
                                  </a:lnTo>
                                  <a:lnTo>
                                    <a:pt x="41" y="18"/>
                                  </a:lnTo>
                                  <a:lnTo>
                                    <a:pt x="40" y="25"/>
                                  </a:lnTo>
                                  <a:lnTo>
                                    <a:pt x="37" y="29"/>
                                  </a:lnTo>
                                  <a:lnTo>
                                    <a:pt x="33" y="33"/>
                                  </a:lnTo>
                                  <a:lnTo>
                                    <a:pt x="27" y="35"/>
                                  </a:lnTo>
                                  <a:lnTo>
                                    <a:pt x="21" y="37"/>
                                  </a:lnTo>
                                  <a:lnTo>
                                    <a:pt x="14" y="35"/>
                                  </a:lnTo>
                                  <a:lnTo>
                                    <a:pt x="9" y="33"/>
                                  </a:lnTo>
                                  <a:lnTo>
                                    <a:pt x="5" y="29"/>
                                  </a:lnTo>
                                  <a:lnTo>
                                    <a:pt x="2" y="25"/>
                                  </a:lnTo>
                                  <a:lnTo>
                                    <a:pt x="0" y="18"/>
                                  </a:lnTo>
                                  <a:lnTo>
                                    <a:pt x="2" y="12"/>
                                  </a:lnTo>
                                  <a:lnTo>
                                    <a:pt x="5" y="8"/>
                                  </a:lnTo>
                                  <a:lnTo>
                                    <a:pt x="9" y="4"/>
                                  </a:lnTo>
                                  <a:lnTo>
                                    <a:pt x="14" y="1"/>
                                  </a:lnTo>
                                  <a:lnTo>
                                    <a:pt x="21" y="0"/>
                                  </a:lnTo>
                                  <a:close/>
                                </a:path>
                              </a:pathLst>
                            </a:custGeom>
                            <a:solidFill>
                              <a:srgbClr val="FFFFFD"/>
                            </a:solidFill>
                            <a:ln>
                              <a:noFill/>
                            </a:ln>
                            <a:extLst>
                              <a:ext uri="{91240B29-F687-4F45-9708-019B960494DF}">
                                <a14:hiddenLine xmlns:a14="http://schemas.microsoft.com/office/drawing/2010/main" w="0">
                                  <a:solidFill>
                                    <a:srgbClr val="FFFFFD"/>
                                  </a:solidFill>
                                  <a:prstDash val="solid"/>
                                  <a:round/>
                                  <a:headEnd/>
                                  <a:tailEnd/>
                                </a14:hiddenLine>
                              </a:ext>
                            </a:extLst>
                          </wps:spPr>
                          <wps:bodyPr rot="0" vert="horz" wrap="square" lIns="91440" tIns="45720" rIns="91440" bIns="45720" anchor="t" anchorCtr="0" upright="1">
                            <a:noAutofit/>
                          </wps:bodyPr>
                        </wps:wsp>
                        <wps:wsp>
                          <wps:cNvPr id="7" name="Freeform 361"/>
                          <wps:cNvSpPr>
                            <a:spLocks noEditPoints="1"/>
                          </wps:cNvSpPr>
                          <wps:spPr bwMode="auto">
                            <a:xfrm>
                              <a:off x="1646" y="561"/>
                              <a:ext cx="26" cy="22"/>
                            </a:xfrm>
                            <a:custGeom>
                              <a:avLst/>
                              <a:gdLst>
                                <a:gd name="T0" fmla="*/ 26 w 52"/>
                                <a:gd name="T1" fmla="*/ 3 h 43"/>
                                <a:gd name="T2" fmla="*/ 19 w 52"/>
                                <a:gd name="T3" fmla="*/ 4 h 43"/>
                                <a:gd name="T4" fmla="*/ 14 w 52"/>
                                <a:gd name="T5" fmla="*/ 7 h 43"/>
                                <a:gd name="T6" fmla="*/ 10 w 52"/>
                                <a:gd name="T7" fmla="*/ 11 h 43"/>
                                <a:gd name="T8" fmla="*/ 7 w 52"/>
                                <a:gd name="T9" fmla="*/ 15 h 43"/>
                                <a:gd name="T10" fmla="*/ 5 w 52"/>
                                <a:gd name="T11" fmla="*/ 21 h 43"/>
                                <a:gd name="T12" fmla="*/ 7 w 52"/>
                                <a:gd name="T13" fmla="*/ 28 h 43"/>
                                <a:gd name="T14" fmla="*/ 10 w 52"/>
                                <a:gd name="T15" fmla="*/ 32 h 43"/>
                                <a:gd name="T16" fmla="*/ 14 w 52"/>
                                <a:gd name="T17" fmla="*/ 36 h 43"/>
                                <a:gd name="T18" fmla="*/ 19 w 52"/>
                                <a:gd name="T19" fmla="*/ 38 h 43"/>
                                <a:gd name="T20" fmla="*/ 26 w 52"/>
                                <a:gd name="T21" fmla="*/ 40 h 43"/>
                                <a:gd name="T22" fmla="*/ 32 w 52"/>
                                <a:gd name="T23" fmla="*/ 38 h 43"/>
                                <a:gd name="T24" fmla="*/ 38 w 52"/>
                                <a:gd name="T25" fmla="*/ 36 h 43"/>
                                <a:gd name="T26" fmla="*/ 42 w 52"/>
                                <a:gd name="T27" fmla="*/ 32 h 43"/>
                                <a:gd name="T28" fmla="*/ 45 w 52"/>
                                <a:gd name="T29" fmla="*/ 28 h 43"/>
                                <a:gd name="T30" fmla="*/ 46 w 52"/>
                                <a:gd name="T31" fmla="*/ 21 h 43"/>
                                <a:gd name="T32" fmla="*/ 45 w 52"/>
                                <a:gd name="T33" fmla="*/ 15 h 43"/>
                                <a:gd name="T34" fmla="*/ 42 w 52"/>
                                <a:gd name="T35" fmla="*/ 11 h 43"/>
                                <a:gd name="T36" fmla="*/ 38 w 52"/>
                                <a:gd name="T37" fmla="*/ 7 h 43"/>
                                <a:gd name="T38" fmla="*/ 32 w 52"/>
                                <a:gd name="T39" fmla="*/ 4 h 43"/>
                                <a:gd name="T40" fmla="*/ 26 w 52"/>
                                <a:gd name="T41" fmla="*/ 3 h 43"/>
                                <a:gd name="T42" fmla="*/ 26 w 52"/>
                                <a:gd name="T43" fmla="*/ 0 h 43"/>
                                <a:gd name="T44" fmla="*/ 39 w 52"/>
                                <a:gd name="T45" fmla="*/ 2 h 43"/>
                                <a:gd name="T46" fmla="*/ 48 w 52"/>
                                <a:gd name="T47" fmla="*/ 11 h 43"/>
                                <a:gd name="T48" fmla="*/ 52 w 52"/>
                                <a:gd name="T49" fmla="*/ 21 h 43"/>
                                <a:gd name="T50" fmla="*/ 48 w 52"/>
                                <a:gd name="T51" fmla="*/ 32 h 43"/>
                                <a:gd name="T52" fmla="*/ 39 w 52"/>
                                <a:gd name="T53" fmla="*/ 41 h 43"/>
                                <a:gd name="T54" fmla="*/ 26 w 52"/>
                                <a:gd name="T55" fmla="*/ 43 h 43"/>
                                <a:gd name="T56" fmla="*/ 12 w 52"/>
                                <a:gd name="T57" fmla="*/ 41 h 43"/>
                                <a:gd name="T58" fmla="*/ 4 w 52"/>
                                <a:gd name="T59" fmla="*/ 32 h 43"/>
                                <a:gd name="T60" fmla="*/ 0 w 52"/>
                                <a:gd name="T61" fmla="*/ 21 h 43"/>
                                <a:gd name="T62" fmla="*/ 4 w 52"/>
                                <a:gd name="T63" fmla="*/ 11 h 43"/>
                                <a:gd name="T64" fmla="*/ 12 w 52"/>
                                <a:gd name="T65" fmla="*/ 2 h 43"/>
                                <a:gd name="T66" fmla="*/ 26 w 52"/>
                                <a:gd name="T6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2" h="43">
                                  <a:moveTo>
                                    <a:pt x="26" y="3"/>
                                  </a:moveTo>
                                  <a:lnTo>
                                    <a:pt x="19" y="4"/>
                                  </a:lnTo>
                                  <a:lnTo>
                                    <a:pt x="14" y="7"/>
                                  </a:lnTo>
                                  <a:lnTo>
                                    <a:pt x="10" y="11"/>
                                  </a:lnTo>
                                  <a:lnTo>
                                    <a:pt x="7" y="15"/>
                                  </a:lnTo>
                                  <a:lnTo>
                                    <a:pt x="5" y="21"/>
                                  </a:lnTo>
                                  <a:lnTo>
                                    <a:pt x="7" y="28"/>
                                  </a:lnTo>
                                  <a:lnTo>
                                    <a:pt x="10" y="32"/>
                                  </a:lnTo>
                                  <a:lnTo>
                                    <a:pt x="14" y="36"/>
                                  </a:lnTo>
                                  <a:lnTo>
                                    <a:pt x="19" y="38"/>
                                  </a:lnTo>
                                  <a:lnTo>
                                    <a:pt x="26" y="40"/>
                                  </a:lnTo>
                                  <a:lnTo>
                                    <a:pt x="32" y="38"/>
                                  </a:lnTo>
                                  <a:lnTo>
                                    <a:pt x="38" y="36"/>
                                  </a:lnTo>
                                  <a:lnTo>
                                    <a:pt x="42" y="32"/>
                                  </a:lnTo>
                                  <a:lnTo>
                                    <a:pt x="45" y="28"/>
                                  </a:lnTo>
                                  <a:lnTo>
                                    <a:pt x="46" y="21"/>
                                  </a:lnTo>
                                  <a:lnTo>
                                    <a:pt x="45" y="15"/>
                                  </a:lnTo>
                                  <a:lnTo>
                                    <a:pt x="42" y="11"/>
                                  </a:lnTo>
                                  <a:lnTo>
                                    <a:pt x="38" y="7"/>
                                  </a:lnTo>
                                  <a:lnTo>
                                    <a:pt x="32" y="4"/>
                                  </a:lnTo>
                                  <a:lnTo>
                                    <a:pt x="26" y="3"/>
                                  </a:lnTo>
                                  <a:close/>
                                  <a:moveTo>
                                    <a:pt x="26" y="0"/>
                                  </a:moveTo>
                                  <a:lnTo>
                                    <a:pt x="39" y="2"/>
                                  </a:lnTo>
                                  <a:lnTo>
                                    <a:pt x="48" y="11"/>
                                  </a:lnTo>
                                  <a:lnTo>
                                    <a:pt x="52" y="21"/>
                                  </a:lnTo>
                                  <a:lnTo>
                                    <a:pt x="48" y="32"/>
                                  </a:lnTo>
                                  <a:lnTo>
                                    <a:pt x="39" y="41"/>
                                  </a:lnTo>
                                  <a:lnTo>
                                    <a:pt x="26" y="43"/>
                                  </a:lnTo>
                                  <a:lnTo>
                                    <a:pt x="12" y="41"/>
                                  </a:lnTo>
                                  <a:lnTo>
                                    <a:pt x="4" y="32"/>
                                  </a:lnTo>
                                  <a:lnTo>
                                    <a:pt x="0" y="21"/>
                                  </a:lnTo>
                                  <a:lnTo>
                                    <a:pt x="4" y="11"/>
                                  </a:lnTo>
                                  <a:lnTo>
                                    <a:pt x="12" y="2"/>
                                  </a:lnTo>
                                  <a:lnTo>
                                    <a:pt x="26" y="0"/>
                                  </a:lnTo>
                                  <a:close/>
                                </a:path>
                              </a:pathLst>
                            </a:custGeom>
                            <a:solidFill>
                              <a:srgbClr val="FFFFFC"/>
                            </a:solidFill>
                            <a:ln>
                              <a:noFill/>
                            </a:ln>
                            <a:extLst>
                              <a:ext uri="{91240B29-F687-4F45-9708-019B960494DF}">
                                <a14:hiddenLine xmlns:a14="http://schemas.microsoft.com/office/drawing/2010/main" w="0">
                                  <a:solidFill>
                                    <a:srgbClr val="FFFFFC"/>
                                  </a:solidFill>
                                  <a:prstDash val="solid"/>
                                  <a:round/>
                                  <a:headEnd/>
                                  <a:tailEnd/>
                                </a14:hiddenLine>
                              </a:ext>
                            </a:extLst>
                          </wps:spPr>
                          <wps:bodyPr rot="0" vert="horz" wrap="square" lIns="91440" tIns="45720" rIns="91440" bIns="45720" anchor="t" anchorCtr="0" upright="1">
                            <a:noAutofit/>
                          </wps:bodyPr>
                        </wps:wsp>
                        <wps:wsp>
                          <wps:cNvPr id="8" name="Freeform 362"/>
                          <wps:cNvSpPr>
                            <a:spLocks noEditPoints="1"/>
                          </wps:cNvSpPr>
                          <wps:spPr bwMode="auto">
                            <a:xfrm>
                              <a:off x="1644" y="559"/>
                              <a:ext cx="31" cy="27"/>
                            </a:xfrm>
                            <a:custGeom>
                              <a:avLst/>
                              <a:gdLst>
                                <a:gd name="T0" fmla="*/ 31 w 61"/>
                                <a:gd name="T1" fmla="*/ 5 h 53"/>
                                <a:gd name="T2" fmla="*/ 17 w 61"/>
                                <a:gd name="T3" fmla="*/ 7 h 53"/>
                                <a:gd name="T4" fmla="*/ 9 w 61"/>
                                <a:gd name="T5" fmla="*/ 16 h 53"/>
                                <a:gd name="T6" fmla="*/ 5 w 61"/>
                                <a:gd name="T7" fmla="*/ 26 h 53"/>
                                <a:gd name="T8" fmla="*/ 9 w 61"/>
                                <a:gd name="T9" fmla="*/ 37 h 53"/>
                                <a:gd name="T10" fmla="*/ 17 w 61"/>
                                <a:gd name="T11" fmla="*/ 46 h 53"/>
                                <a:gd name="T12" fmla="*/ 31 w 61"/>
                                <a:gd name="T13" fmla="*/ 48 h 53"/>
                                <a:gd name="T14" fmla="*/ 44 w 61"/>
                                <a:gd name="T15" fmla="*/ 46 h 53"/>
                                <a:gd name="T16" fmla="*/ 53 w 61"/>
                                <a:gd name="T17" fmla="*/ 37 h 53"/>
                                <a:gd name="T18" fmla="*/ 57 w 61"/>
                                <a:gd name="T19" fmla="*/ 26 h 53"/>
                                <a:gd name="T20" fmla="*/ 53 w 61"/>
                                <a:gd name="T21" fmla="*/ 16 h 53"/>
                                <a:gd name="T22" fmla="*/ 44 w 61"/>
                                <a:gd name="T23" fmla="*/ 7 h 53"/>
                                <a:gd name="T24" fmla="*/ 31 w 61"/>
                                <a:gd name="T25" fmla="*/ 5 h 53"/>
                                <a:gd name="T26" fmla="*/ 31 w 61"/>
                                <a:gd name="T27" fmla="*/ 0 h 53"/>
                                <a:gd name="T28" fmla="*/ 43 w 61"/>
                                <a:gd name="T29" fmla="*/ 2 h 53"/>
                                <a:gd name="T30" fmla="*/ 53 w 61"/>
                                <a:gd name="T31" fmla="*/ 7 h 53"/>
                                <a:gd name="T32" fmla="*/ 60 w 61"/>
                                <a:gd name="T33" fmla="*/ 16 h 53"/>
                                <a:gd name="T34" fmla="*/ 61 w 61"/>
                                <a:gd name="T35" fmla="*/ 26 h 53"/>
                                <a:gd name="T36" fmla="*/ 60 w 61"/>
                                <a:gd name="T37" fmla="*/ 36 h 53"/>
                                <a:gd name="T38" fmla="*/ 53 w 61"/>
                                <a:gd name="T39" fmla="*/ 45 h 53"/>
                                <a:gd name="T40" fmla="*/ 43 w 61"/>
                                <a:gd name="T41" fmla="*/ 51 h 53"/>
                                <a:gd name="T42" fmla="*/ 31 w 61"/>
                                <a:gd name="T43" fmla="*/ 53 h 53"/>
                                <a:gd name="T44" fmla="*/ 19 w 61"/>
                                <a:gd name="T45" fmla="*/ 51 h 53"/>
                                <a:gd name="T46" fmla="*/ 9 w 61"/>
                                <a:gd name="T47" fmla="*/ 45 h 53"/>
                                <a:gd name="T48" fmla="*/ 2 w 61"/>
                                <a:gd name="T49" fmla="*/ 36 h 53"/>
                                <a:gd name="T50" fmla="*/ 0 w 61"/>
                                <a:gd name="T51" fmla="*/ 26 h 53"/>
                                <a:gd name="T52" fmla="*/ 2 w 61"/>
                                <a:gd name="T53" fmla="*/ 16 h 53"/>
                                <a:gd name="T54" fmla="*/ 9 w 61"/>
                                <a:gd name="T55" fmla="*/ 7 h 53"/>
                                <a:gd name="T56" fmla="*/ 19 w 61"/>
                                <a:gd name="T57" fmla="*/ 2 h 53"/>
                                <a:gd name="T58" fmla="*/ 31 w 61"/>
                                <a:gd name="T5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1" h="53">
                                  <a:moveTo>
                                    <a:pt x="31" y="5"/>
                                  </a:moveTo>
                                  <a:lnTo>
                                    <a:pt x="17" y="7"/>
                                  </a:lnTo>
                                  <a:lnTo>
                                    <a:pt x="9" y="16"/>
                                  </a:lnTo>
                                  <a:lnTo>
                                    <a:pt x="5" y="26"/>
                                  </a:lnTo>
                                  <a:lnTo>
                                    <a:pt x="9" y="37"/>
                                  </a:lnTo>
                                  <a:lnTo>
                                    <a:pt x="17" y="46"/>
                                  </a:lnTo>
                                  <a:lnTo>
                                    <a:pt x="31" y="48"/>
                                  </a:lnTo>
                                  <a:lnTo>
                                    <a:pt x="44" y="46"/>
                                  </a:lnTo>
                                  <a:lnTo>
                                    <a:pt x="53" y="37"/>
                                  </a:lnTo>
                                  <a:lnTo>
                                    <a:pt x="57" y="26"/>
                                  </a:lnTo>
                                  <a:lnTo>
                                    <a:pt x="53" y="16"/>
                                  </a:lnTo>
                                  <a:lnTo>
                                    <a:pt x="44" y="7"/>
                                  </a:lnTo>
                                  <a:lnTo>
                                    <a:pt x="31" y="5"/>
                                  </a:lnTo>
                                  <a:close/>
                                  <a:moveTo>
                                    <a:pt x="31" y="0"/>
                                  </a:moveTo>
                                  <a:lnTo>
                                    <a:pt x="43" y="2"/>
                                  </a:lnTo>
                                  <a:lnTo>
                                    <a:pt x="53" y="7"/>
                                  </a:lnTo>
                                  <a:lnTo>
                                    <a:pt x="60" y="16"/>
                                  </a:lnTo>
                                  <a:lnTo>
                                    <a:pt x="61" y="26"/>
                                  </a:lnTo>
                                  <a:lnTo>
                                    <a:pt x="60" y="36"/>
                                  </a:lnTo>
                                  <a:lnTo>
                                    <a:pt x="53" y="45"/>
                                  </a:lnTo>
                                  <a:lnTo>
                                    <a:pt x="43" y="51"/>
                                  </a:lnTo>
                                  <a:lnTo>
                                    <a:pt x="31" y="53"/>
                                  </a:lnTo>
                                  <a:lnTo>
                                    <a:pt x="19" y="51"/>
                                  </a:lnTo>
                                  <a:lnTo>
                                    <a:pt x="9" y="45"/>
                                  </a:lnTo>
                                  <a:lnTo>
                                    <a:pt x="2" y="36"/>
                                  </a:lnTo>
                                  <a:lnTo>
                                    <a:pt x="0" y="26"/>
                                  </a:lnTo>
                                  <a:lnTo>
                                    <a:pt x="2" y="16"/>
                                  </a:lnTo>
                                  <a:lnTo>
                                    <a:pt x="9" y="7"/>
                                  </a:lnTo>
                                  <a:lnTo>
                                    <a:pt x="19" y="2"/>
                                  </a:lnTo>
                                  <a:lnTo>
                                    <a:pt x="31" y="0"/>
                                  </a:lnTo>
                                  <a:close/>
                                </a:path>
                              </a:pathLst>
                            </a:custGeom>
                            <a:solidFill>
                              <a:srgbClr val="FFFEFB"/>
                            </a:solidFill>
                            <a:ln>
                              <a:noFill/>
                            </a:ln>
                            <a:extLst>
                              <a:ext uri="{91240B29-F687-4F45-9708-019B960494DF}">
                                <a14:hiddenLine xmlns:a14="http://schemas.microsoft.com/office/drawing/2010/main" w="0">
                                  <a:solidFill>
                                    <a:srgbClr val="FFFEFB"/>
                                  </a:solidFill>
                                  <a:prstDash val="solid"/>
                                  <a:round/>
                                  <a:headEnd/>
                                  <a:tailEnd/>
                                </a14:hiddenLine>
                              </a:ext>
                            </a:extLst>
                          </wps:spPr>
                          <wps:bodyPr rot="0" vert="horz" wrap="square" lIns="91440" tIns="45720" rIns="91440" bIns="45720" anchor="t" anchorCtr="0" upright="1">
                            <a:noAutofit/>
                          </wps:bodyPr>
                        </wps:wsp>
                        <wps:wsp>
                          <wps:cNvPr id="9" name="Freeform 363"/>
                          <wps:cNvSpPr>
                            <a:spLocks noEditPoints="1"/>
                          </wps:cNvSpPr>
                          <wps:spPr bwMode="auto">
                            <a:xfrm>
                              <a:off x="1641" y="556"/>
                              <a:ext cx="36" cy="32"/>
                            </a:xfrm>
                            <a:custGeom>
                              <a:avLst/>
                              <a:gdLst>
                                <a:gd name="T0" fmla="*/ 36 w 72"/>
                                <a:gd name="T1" fmla="*/ 5 h 63"/>
                                <a:gd name="T2" fmla="*/ 24 w 72"/>
                                <a:gd name="T3" fmla="*/ 7 h 63"/>
                                <a:gd name="T4" fmla="*/ 14 w 72"/>
                                <a:gd name="T5" fmla="*/ 12 h 63"/>
                                <a:gd name="T6" fmla="*/ 7 w 72"/>
                                <a:gd name="T7" fmla="*/ 21 h 63"/>
                                <a:gd name="T8" fmla="*/ 5 w 72"/>
                                <a:gd name="T9" fmla="*/ 31 h 63"/>
                                <a:gd name="T10" fmla="*/ 7 w 72"/>
                                <a:gd name="T11" fmla="*/ 41 h 63"/>
                                <a:gd name="T12" fmla="*/ 14 w 72"/>
                                <a:gd name="T13" fmla="*/ 50 h 63"/>
                                <a:gd name="T14" fmla="*/ 24 w 72"/>
                                <a:gd name="T15" fmla="*/ 56 h 63"/>
                                <a:gd name="T16" fmla="*/ 36 w 72"/>
                                <a:gd name="T17" fmla="*/ 58 h 63"/>
                                <a:gd name="T18" fmla="*/ 48 w 72"/>
                                <a:gd name="T19" fmla="*/ 56 h 63"/>
                                <a:gd name="T20" fmla="*/ 58 w 72"/>
                                <a:gd name="T21" fmla="*/ 50 h 63"/>
                                <a:gd name="T22" fmla="*/ 65 w 72"/>
                                <a:gd name="T23" fmla="*/ 41 h 63"/>
                                <a:gd name="T24" fmla="*/ 66 w 72"/>
                                <a:gd name="T25" fmla="*/ 31 h 63"/>
                                <a:gd name="T26" fmla="*/ 65 w 72"/>
                                <a:gd name="T27" fmla="*/ 21 h 63"/>
                                <a:gd name="T28" fmla="*/ 58 w 72"/>
                                <a:gd name="T29" fmla="*/ 12 h 63"/>
                                <a:gd name="T30" fmla="*/ 48 w 72"/>
                                <a:gd name="T31" fmla="*/ 7 h 63"/>
                                <a:gd name="T32" fmla="*/ 36 w 72"/>
                                <a:gd name="T33" fmla="*/ 5 h 63"/>
                                <a:gd name="T34" fmla="*/ 36 w 72"/>
                                <a:gd name="T35" fmla="*/ 0 h 63"/>
                                <a:gd name="T36" fmla="*/ 49 w 72"/>
                                <a:gd name="T37" fmla="*/ 2 h 63"/>
                                <a:gd name="T38" fmla="*/ 62 w 72"/>
                                <a:gd name="T39" fmla="*/ 10 h 63"/>
                                <a:gd name="T40" fmla="*/ 69 w 72"/>
                                <a:gd name="T41" fmla="*/ 19 h 63"/>
                                <a:gd name="T42" fmla="*/ 72 w 72"/>
                                <a:gd name="T43" fmla="*/ 31 h 63"/>
                                <a:gd name="T44" fmla="*/ 69 w 72"/>
                                <a:gd name="T45" fmla="*/ 44 h 63"/>
                                <a:gd name="T46" fmla="*/ 62 w 72"/>
                                <a:gd name="T47" fmla="*/ 53 h 63"/>
                                <a:gd name="T48" fmla="*/ 49 w 72"/>
                                <a:gd name="T49" fmla="*/ 59 h 63"/>
                                <a:gd name="T50" fmla="*/ 36 w 72"/>
                                <a:gd name="T51" fmla="*/ 63 h 63"/>
                                <a:gd name="T52" fmla="*/ 22 w 72"/>
                                <a:gd name="T53" fmla="*/ 59 h 63"/>
                                <a:gd name="T54" fmla="*/ 10 w 72"/>
                                <a:gd name="T55" fmla="*/ 53 h 63"/>
                                <a:gd name="T56" fmla="*/ 3 w 72"/>
                                <a:gd name="T57" fmla="*/ 44 h 63"/>
                                <a:gd name="T58" fmla="*/ 0 w 72"/>
                                <a:gd name="T59" fmla="*/ 31 h 63"/>
                                <a:gd name="T60" fmla="*/ 3 w 72"/>
                                <a:gd name="T61" fmla="*/ 19 h 63"/>
                                <a:gd name="T62" fmla="*/ 10 w 72"/>
                                <a:gd name="T63" fmla="*/ 10 h 63"/>
                                <a:gd name="T64" fmla="*/ 22 w 72"/>
                                <a:gd name="T65" fmla="*/ 2 h 63"/>
                                <a:gd name="T66" fmla="*/ 36 w 72"/>
                                <a:gd name="T67"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2" h="63">
                                  <a:moveTo>
                                    <a:pt x="36" y="5"/>
                                  </a:moveTo>
                                  <a:lnTo>
                                    <a:pt x="24" y="7"/>
                                  </a:lnTo>
                                  <a:lnTo>
                                    <a:pt x="14" y="12"/>
                                  </a:lnTo>
                                  <a:lnTo>
                                    <a:pt x="7" y="21"/>
                                  </a:lnTo>
                                  <a:lnTo>
                                    <a:pt x="5" y="31"/>
                                  </a:lnTo>
                                  <a:lnTo>
                                    <a:pt x="7" y="41"/>
                                  </a:lnTo>
                                  <a:lnTo>
                                    <a:pt x="14" y="50"/>
                                  </a:lnTo>
                                  <a:lnTo>
                                    <a:pt x="24" y="56"/>
                                  </a:lnTo>
                                  <a:lnTo>
                                    <a:pt x="36" y="58"/>
                                  </a:lnTo>
                                  <a:lnTo>
                                    <a:pt x="48" y="56"/>
                                  </a:lnTo>
                                  <a:lnTo>
                                    <a:pt x="58" y="50"/>
                                  </a:lnTo>
                                  <a:lnTo>
                                    <a:pt x="65" y="41"/>
                                  </a:lnTo>
                                  <a:lnTo>
                                    <a:pt x="66" y="31"/>
                                  </a:lnTo>
                                  <a:lnTo>
                                    <a:pt x="65" y="21"/>
                                  </a:lnTo>
                                  <a:lnTo>
                                    <a:pt x="58" y="12"/>
                                  </a:lnTo>
                                  <a:lnTo>
                                    <a:pt x="48" y="7"/>
                                  </a:lnTo>
                                  <a:lnTo>
                                    <a:pt x="36" y="5"/>
                                  </a:lnTo>
                                  <a:close/>
                                  <a:moveTo>
                                    <a:pt x="36" y="0"/>
                                  </a:moveTo>
                                  <a:lnTo>
                                    <a:pt x="49" y="2"/>
                                  </a:lnTo>
                                  <a:lnTo>
                                    <a:pt x="62" y="10"/>
                                  </a:lnTo>
                                  <a:lnTo>
                                    <a:pt x="69" y="19"/>
                                  </a:lnTo>
                                  <a:lnTo>
                                    <a:pt x="72" y="31"/>
                                  </a:lnTo>
                                  <a:lnTo>
                                    <a:pt x="69" y="44"/>
                                  </a:lnTo>
                                  <a:lnTo>
                                    <a:pt x="62" y="53"/>
                                  </a:lnTo>
                                  <a:lnTo>
                                    <a:pt x="49" y="59"/>
                                  </a:lnTo>
                                  <a:lnTo>
                                    <a:pt x="36" y="63"/>
                                  </a:lnTo>
                                  <a:lnTo>
                                    <a:pt x="22" y="59"/>
                                  </a:lnTo>
                                  <a:lnTo>
                                    <a:pt x="10" y="53"/>
                                  </a:lnTo>
                                  <a:lnTo>
                                    <a:pt x="3" y="44"/>
                                  </a:lnTo>
                                  <a:lnTo>
                                    <a:pt x="0" y="31"/>
                                  </a:lnTo>
                                  <a:lnTo>
                                    <a:pt x="3" y="19"/>
                                  </a:lnTo>
                                  <a:lnTo>
                                    <a:pt x="10" y="10"/>
                                  </a:lnTo>
                                  <a:lnTo>
                                    <a:pt x="22" y="2"/>
                                  </a:lnTo>
                                  <a:lnTo>
                                    <a:pt x="36" y="0"/>
                                  </a:lnTo>
                                  <a:close/>
                                </a:path>
                              </a:pathLst>
                            </a:custGeom>
                            <a:solidFill>
                              <a:srgbClr val="FFFEFA"/>
                            </a:solidFill>
                            <a:ln>
                              <a:noFill/>
                            </a:ln>
                            <a:extLst>
                              <a:ext uri="{91240B29-F687-4F45-9708-019B960494DF}">
                                <a14:hiddenLine xmlns:a14="http://schemas.microsoft.com/office/drawing/2010/main" w="0">
                                  <a:solidFill>
                                    <a:srgbClr val="FFFEFA"/>
                                  </a:solidFill>
                                  <a:prstDash val="solid"/>
                                  <a:round/>
                                  <a:headEnd/>
                                  <a:tailEnd/>
                                </a14:hiddenLine>
                              </a:ext>
                            </a:extLst>
                          </wps:spPr>
                          <wps:bodyPr rot="0" vert="horz" wrap="square" lIns="91440" tIns="45720" rIns="91440" bIns="45720" anchor="t" anchorCtr="0" upright="1">
                            <a:noAutofit/>
                          </wps:bodyPr>
                        </wps:wsp>
                        <wps:wsp>
                          <wps:cNvPr id="10" name="Freeform 364"/>
                          <wps:cNvSpPr>
                            <a:spLocks noEditPoints="1"/>
                          </wps:cNvSpPr>
                          <wps:spPr bwMode="auto">
                            <a:xfrm>
                              <a:off x="1639" y="555"/>
                              <a:ext cx="41" cy="35"/>
                            </a:xfrm>
                            <a:custGeom>
                              <a:avLst/>
                              <a:gdLst>
                                <a:gd name="T0" fmla="*/ 42 w 83"/>
                                <a:gd name="T1" fmla="*/ 4 h 71"/>
                                <a:gd name="T2" fmla="*/ 28 w 83"/>
                                <a:gd name="T3" fmla="*/ 6 h 71"/>
                                <a:gd name="T4" fmla="*/ 16 w 83"/>
                                <a:gd name="T5" fmla="*/ 14 h 71"/>
                                <a:gd name="T6" fmla="*/ 9 w 83"/>
                                <a:gd name="T7" fmla="*/ 23 h 71"/>
                                <a:gd name="T8" fmla="*/ 6 w 83"/>
                                <a:gd name="T9" fmla="*/ 35 h 71"/>
                                <a:gd name="T10" fmla="*/ 9 w 83"/>
                                <a:gd name="T11" fmla="*/ 48 h 71"/>
                                <a:gd name="T12" fmla="*/ 16 w 83"/>
                                <a:gd name="T13" fmla="*/ 57 h 71"/>
                                <a:gd name="T14" fmla="*/ 28 w 83"/>
                                <a:gd name="T15" fmla="*/ 63 h 71"/>
                                <a:gd name="T16" fmla="*/ 42 w 83"/>
                                <a:gd name="T17" fmla="*/ 67 h 71"/>
                                <a:gd name="T18" fmla="*/ 55 w 83"/>
                                <a:gd name="T19" fmla="*/ 63 h 71"/>
                                <a:gd name="T20" fmla="*/ 68 w 83"/>
                                <a:gd name="T21" fmla="*/ 57 h 71"/>
                                <a:gd name="T22" fmla="*/ 75 w 83"/>
                                <a:gd name="T23" fmla="*/ 48 h 71"/>
                                <a:gd name="T24" fmla="*/ 78 w 83"/>
                                <a:gd name="T25" fmla="*/ 35 h 71"/>
                                <a:gd name="T26" fmla="*/ 75 w 83"/>
                                <a:gd name="T27" fmla="*/ 23 h 71"/>
                                <a:gd name="T28" fmla="*/ 68 w 83"/>
                                <a:gd name="T29" fmla="*/ 14 h 71"/>
                                <a:gd name="T30" fmla="*/ 55 w 83"/>
                                <a:gd name="T31" fmla="*/ 6 h 71"/>
                                <a:gd name="T32" fmla="*/ 42 w 83"/>
                                <a:gd name="T33" fmla="*/ 4 h 71"/>
                                <a:gd name="T34" fmla="*/ 42 w 83"/>
                                <a:gd name="T35" fmla="*/ 0 h 71"/>
                                <a:gd name="T36" fmla="*/ 58 w 83"/>
                                <a:gd name="T37" fmla="*/ 3 h 71"/>
                                <a:gd name="T38" fmla="*/ 71 w 83"/>
                                <a:gd name="T39" fmla="*/ 10 h 71"/>
                                <a:gd name="T40" fmla="*/ 79 w 83"/>
                                <a:gd name="T41" fmla="*/ 22 h 71"/>
                                <a:gd name="T42" fmla="*/ 83 w 83"/>
                                <a:gd name="T43" fmla="*/ 35 h 71"/>
                                <a:gd name="T44" fmla="*/ 79 w 83"/>
                                <a:gd name="T45" fmla="*/ 49 h 71"/>
                                <a:gd name="T46" fmla="*/ 71 w 83"/>
                                <a:gd name="T47" fmla="*/ 61 h 71"/>
                                <a:gd name="T48" fmla="*/ 58 w 83"/>
                                <a:gd name="T49" fmla="*/ 68 h 71"/>
                                <a:gd name="T50" fmla="*/ 42 w 83"/>
                                <a:gd name="T51" fmla="*/ 71 h 71"/>
                                <a:gd name="T52" fmla="*/ 26 w 83"/>
                                <a:gd name="T53" fmla="*/ 68 h 71"/>
                                <a:gd name="T54" fmla="*/ 13 w 83"/>
                                <a:gd name="T55" fmla="*/ 61 h 71"/>
                                <a:gd name="T56" fmla="*/ 4 w 83"/>
                                <a:gd name="T57" fmla="*/ 49 h 71"/>
                                <a:gd name="T58" fmla="*/ 0 w 83"/>
                                <a:gd name="T59" fmla="*/ 35 h 71"/>
                                <a:gd name="T60" fmla="*/ 4 w 83"/>
                                <a:gd name="T61" fmla="*/ 22 h 71"/>
                                <a:gd name="T62" fmla="*/ 13 w 83"/>
                                <a:gd name="T63" fmla="*/ 10 h 71"/>
                                <a:gd name="T64" fmla="*/ 26 w 83"/>
                                <a:gd name="T65" fmla="*/ 3 h 71"/>
                                <a:gd name="T66" fmla="*/ 42 w 83"/>
                                <a:gd name="T6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3" h="71">
                                  <a:moveTo>
                                    <a:pt x="42" y="4"/>
                                  </a:moveTo>
                                  <a:lnTo>
                                    <a:pt x="28" y="6"/>
                                  </a:lnTo>
                                  <a:lnTo>
                                    <a:pt x="16" y="14"/>
                                  </a:lnTo>
                                  <a:lnTo>
                                    <a:pt x="9" y="23"/>
                                  </a:lnTo>
                                  <a:lnTo>
                                    <a:pt x="6" y="35"/>
                                  </a:lnTo>
                                  <a:lnTo>
                                    <a:pt x="9" y="48"/>
                                  </a:lnTo>
                                  <a:lnTo>
                                    <a:pt x="16" y="57"/>
                                  </a:lnTo>
                                  <a:lnTo>
                                    <a:pt x="28" y="63"/>
                                  </a:lnTo>
                                  <a:lnTo>
                                    <a:pt x="42" y="67"/>
                                  </a:lnTo>
                                  <a:lnTo>
                                    <a:pt x="55" y="63"/>
                                  </a:lnTo>
                                  <a:lnTo>
                                    <a:pt x="68" y="57"/>
                                  </a:lnTo>
                                  <a:lnTo>
                                    <a:pt x="75" y="48"/>
                                  </a:lnTo>
                                  <a:lnTo>
                                    <a:pt x="78" y="35"/>
                                  </a:lnTo>
                                  <a:lnTo>
                                    <a:pt x="75" y="23"/>
                                  </a:lnTo>
                                  <a:lnTo>
                                    <a:pt x="68" y="14"/>
                                  </a:lnTo>
                                  <a:lnTo>
                                    <a:pt x="55" y="6"/>
                                  </a:lnTo>
                                  <a:lnTo>
                                    <a:pt x="42" y="4"/>
                                  </a:lnTo>
                                  <a:close/>
                                  <a:moveTo>
                                    <a:pt x="42" y="0"/>
                                  </a:moveTo>
                                  <a:lnTo>
                                    <a:pt x="58" y="3"/>
                                  </a:lnTo>
                                  <a:lnTo>
                                    <a:pt x="71" y="10"/>
                                  </a:lnTo>
                                  <a:lnTo>
                                    <a:pt x="79" y="22"/>
                                  </a:lnTo>
                                  <a:lnTo>
                                    <a:pt x="83" y="35"/>
                                  </a:lnTo>
                                  <a:lnTo>
                                    <a:pt x="79" y="49"/>
                                  </a:lnTo>
                                  <a:lnTo>
                                    <a:pt x="71" y="61"/>
                                  </a:lnTo>
                                  <a:lnTo>
                                    <a:pt x="58" y="68"/>
                                  </a:lnTo>
                                  <a:lnTo>
                                    <a:pt x="42" y="71"/>
                                  </a:lnTo>
                                  <a:lnTo>
                                    <a:pt x="26" y="68"/>
                                  </a:lnTo>
                                  <a:lnTo>
                                    <a:pt x="13" y="61"/>
                                  </a:lnTo>
                                  <a:lnTo>
                                    <a:pt x="4" y="49"/>
                                  </a:lnTo>
                                  <a:lnTo>
                                    <a:pt x="0" y="35"/>
                                  </a:lnTo>
                                  <a:lnTo>
                                    <a:pt x="4" y="22"/>
                                  </a:lnTo>
                                  <a:lnTo>
                                    <a:pt x="13" y="10"/>
                                  </a:lnTo>
                                  <a:lnTo>
                                    <a:pt x="26" y="3"/>
                                  </a:lnTo>
                                  <a:lnTo>
                                    <a:pt x="42" y="0"/>
                                  </a:lnTo>
                                  <a:close/>
                                </a:path>
                              </a:pathLst>
                            </a:custGeom>
                            <a:solidFill>
                              <a:srgbClr val="FFFEF9"/>
                            </a:solidFill>
                            <a:ln>
                              <a:noFill/>
                            </a:ln>
                            <a:extLst>
                              <a:ext uri="{91240B29-F687-4F45-9708-019B960494DF}">
                                <a14:hiddenLine xmlns:a14="http://schemas.microsoft.com/office/drawing/2010/main" w="0">
                                  <a:solidFill>
                                    <a:srgbClr val="FFFEF9"/>
                                  </a:solidFill>
                                  <a:prstDash val="solid"/>
                                  <a:round/>
                                  <a:headEnd/>
                                  <a:tailEnd/>
                                </a14:hiddenLine>
                              </a:ext>
                            </a:extLst>
                          </wps:spPr>
                          <wps:bodyPr rot="0" vert="horz" wrap="square" lIns="91440" tIns="45720" rIns="91440" bIns="45720" anchor="t" anchorCtr="0" upright="1">
                            <a:noAutofit/>
                          </wps:bodyPr>
                        </wps:wsp>
                        <wps:wsp>
                          <wps:cNvPr id="11" name="Freeform 365"/>
                          <wps:cNvSpPr>
                            <a:spLocks noEditPoints="1"/>
                          </wps:cNvSpPr>
                          <wps:spPr bwMode="auto">
                            <a:xfrm>
                              <a:off x="1636" y="552"/>
                              <a:ext cx="46" cy="40"/>
                            </a:xfrm>
                            <a:custGeom>
                              <a:avLst/>
                              <a:gdLst>
                                <a:gd name="T0" fmla="*/ 46 w 92"/>
                                <a:gd name="T1" fmla="*/ 5 h 81"/>
                                <a:gd name="T2" fmla="*/ 30 w 92"/>
                                <a:gd name="T3" fmla="*/ 8 h 81"/>
                                <a:gd name="T4" fmla="*/ 17 w 92"/>
                                <a:gd name="T5" fmla="*/ 15 h 81"/>
                                <a:gd name="T6" fmla="*/ 8 w 92"/>
                                <a:gd name="T7" fmla="*/ 27 h 81"/>
                                <a:gd name="T8" fmla="*/ 4 w 92"/>
                                <a:gd name="T9" fmla="*/ 40 h 81"/>
                                <a:gd name="T10" fmla="*/ 8 w 92"/>
                                <a:gd name="T11" fmla="*/ 54 h 81"/>
                                <a:gd name="T12" fmla="*/ 17 w 92"/>
                                <a:gd name="T13" fmla="*/ 66 h 81"/>
                                <a:gd name="T14" fmla="*/ 30 w 92"/>
                                <a:gd name="T15" fmla="*/ 73 h 81"/>
                                <a:gd name="T16" fmla="*/ 46 w 92"/>
                                <a:gd name="T17" fmla="*/ 76 h 81"/>
                                <a:gd name="T18" fmla="*/ 62 w 92"/>
                                <a:gd name="T19" fmla="*/ 73 h 81"/>
                                <a:gd name="T20" fmla="*/ 75 w 92"/>
                                <a:gd name="T21" fmla="*/ 66 h 81"/>
                                <a:gd name="T22" fmla="*/ 83 w 92"/>
                                <a:gd name="T23" fmla="*/ 54 h 81"/>
                                <a:gd name="T24" fmla="*/ 87 w 92"/>
                                <a:gd name="T25" fmla="*/ 40 h 81"/>
                                <a:gd name="T26" fmla="*/ 83 w 92"/>
                                <a:gd name="T27" fmla="*/ 27 h 81"/>
                                <a:gd name="T28" fmla="*/ 75 w 92"/>
                                <a:gd name="T29" fmla="*/ 15 h 81"/>
                                <a:gd name="T30" fmla="*/ 62 w 92"/>
                                <a:gd name="T31" fmla="*/ 8 h 81"/>
                                <a:gd name="T32" fmla="*/ 46 w 92"/>
                                <a:gd name="T33" fmla="*/ 5 h 81"/>
                                <a:gd name="T34" fmla="*/ 46 w 92"/>
                                <a:gd name="T35" fmla="*/ 0 h 81"/>
                                <a:gd name="T36" fmla="*/ 63 w 92"/>
                                <a:gd name="T37" fmla="*/ 4 h 81"/>
                                <a:gd name="T38" fmla="*/ 79 w 92"/>
                                <a:gd name="T39" fmla="*/ 13 h 81"/>
                                <a:gd name="T40" fmla="*/ 89 w 92"/>
                                <a:gd name="T41" fmla="*/ 25 h 81"/>
                                <a:gd name="T42" fmla="*/ 92 w 92"/>
                                <a:gd name="T43" fmla="*/ 40 h 81"/>
                                <a:gd name="T44" fmla="*/ 89 w 92"/>
                                <a:gd name="T45" fmla="*/ 56 h 81"/>
                                <a:gd name="T46" fmla="*/ 79 w 92"/>
                                <a:gd name="T47" fmla="*/ 68 h 81"/>
                                <a:gd name="T48" fmla="*/ 63 w 92"/>
                                <a:gd name="T49" fmla="*/ 77 h 81"/>
                                <a:gd name="T50" fmla="*/ 46 w 92"/>
                                <a:gd name="T51" fmla="*/ 81 h 81"/>
                                <a:gd name="T52" fmla="*/ 28 w 92"/>
                                <a:gd name="T53" fmla="*/ 77 h 81"/>
                                <a:gd name="T54" fmla="*/ 13 w 92"/>
                                <a:gd name="T55" fmla="*/ 68 h 81"/>
                                <a:gd name="T56" fmla="*/ 3 w 92"/>
                                <a:gd name="T57" fmla="*/ 56 h 81"/>
                                <a:gd name="T58" fmla="*/ 0 w 92"/>
                                <a:gd name="T59" fmla="*/ 40 h 81"/>
                                <a:gd name="T60" fmla="*/ 3 w 92"/>
                                <a:gd name="T61" fmla="*/ 25 h 81"/>
                                <a:gd name="T62" fmla="*/ 13 w 92"/>
                                <a:gd name="T63" fmla="*/ 13 h 81"/>
                                <a:gd name="T64" fmla="*/ 28 w 92"/>
                                <a:gd name="T65" fmla="*/ 4 h 81"/>
                                <a:gd name="T66" fmla="*/ 46 w 92"/>
                                <a:gd name="T6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 h="81">
                                  <a:moveTo>
                                    <a:pt x="46" y="5"/>
                                  </a:moveTo>
                                  <a:lnTo>
                                    <a:pt x="30" y="8"/>
                                  </a:lnTo>
                                  <a:lnTo>
                                    <a:pt x="17" y="15"/>
                                  </a:lnTo>
                                  <a:lnTo>
                                    <a:pt x="8" y="27"/>
                                  </a:lnTo>
                                  <a:lnTo>
                                    <a:pt x="4" y="40"/>
                                  </a:lnTo>
                                  <a:lnTo>
                                    <a:pt x="8" y="54"/>
                                  </a:lnTo>
                                  <a:lnTo>
                                    <a:pt x="17" y="66"/>
                                  </a:lnTo>
                                  <a:lnTo>
                                    <a:pt x="30" y="73"/>
                                  </a:lnTo>
                                  <a:lnTo>
                                    <a:pt x="46" y="76"/>
                                  </a:lnTo>
                                  <a:lnTo>
                                    <a:pt x="62" y="73"/>
                                  </a:lnTo>
                                  <a:lnTo>
                                    <a:pt x="75" y="66"/>
                                  </a:lnTo>
                                  <a:lnTo>
                                    <a:pt x="83" y="54"/>
                                  </a:lnTo>
                                  <a:lnTo>
                                    <a:pt x="87" y="40"/>
                                  </a:lnTo>
                                  <a:lnTo>
                                    <a:pt x="83" y="27"/>
                                  </a:lnTo>
                                  <a:lnTo>
                                    <a:pt x="75" y="15"/>
                                  </a:lnTo>
                                  <a:lnTo>
                                    <a:pt x="62" y="8"/>
                                  </a:lnTo>
                                  <a:lnTo>
                                    <a:pt x="46" y="5"/>
                                  </a:lnTo>
                                  <a:close/>
                                  <a:moveTo>
                                    <a:pt x="46" y="0"/>
                                  </a:moveTo>
                                  <a:lnTo>
                                    <a:pt x="63" y="4"/>
                                  </a:lnTo>
                                  <a:lnTo>
                                    <a:pt x="79" y="13"/>
                                  </a:lnTo>
                                  <a:lnTo>
                                    <a:pt x="89" y="25"/>
                                  </a:lnTo>
                                  <a:lnTo>
                                    <a:pt x="92" y="40"/>
                                  </a:lnTo>
                                  <a:lnTo>
                                    <a:pt x="89" y="56"/>
                                  </a:lnTo>
                                  <a:lnTo>
                                    <a:pt x="79" y="68"/>
                                  </a:lnTo>
                                  <a:lnTo>
                                    <a:pt x="63" y="77"/>
                                  </a:lnTo>
                                  <a:lnTo>
                                    <a:pt x="46" y="81"/>
                                  </a:lnTo>
                                  <a:lnTo>
                                    <a:pt x="28" y="77"/>
                                  </a:lnTo>
                                  <a:lnTo>
                                    <a:pt x="13" y="68"/>
                                  </a:lnTo>
                                  <a:lnTo>
                                    <a:pt x="3" y="56"/>
                                  </a:lnTo>
                                  <a:lnTo>
                                    <a:pt x="0" y="40"/>
                                  </a:lnTo>
                                  <a:lnTo>
                                    <a:pt x="3" y="25"/>
                                  </a:lnTo>
                                  <a:lnTo>
                                    <a:pt x="13" y="13"/>
                                  </a:lnTo>
                                  <a:lnTo>
                                    <a:pt x="28" y="4"/>
                                  </a:lnTo>
                                  <a:lnTo>
                                    <a:pt x="46" y="0"/>
                                  </a:lnTo>
                                  <a:close/>
                                </a:path>
                              </a:pathLst>
                            </a:custGeom>
                            <a:solidFill>
                              <a:srgbClr val="FFFEF8"/>
                            </a:solidFill>
                            <a:ln>
                              <a:noFill/>
                            </a:ln>
                            <a:extLst>
                              <a:ext uri="{91240B29-F687-4F45-9708-019B960494DF}">
                                <a14:hiddenLine xmlns:a14="http://schemas.microsoft.com/office/drawing/2010/main" w="0">
                                  <a:solidFill>
                                    <a:srgbClr val="FFFEF8"/>
                                  </a:solidFill>
                                  <a:prstDash val="solid"/>
                                  <a:round/>
                                  <a:headEnd/>
                                  <a:tailEnd/>
                                </a14:hiddenLine>
                              </a:ext>
                            </a:extLst>
                          </wps:spPr>
                          <wps:bodyPr rot="0" vert="horz" wrap="square" lIns="91440" tIns="45720" rIns="91440" bIns="45720" anchor="t" anchorCtr="0" upright="1">
                            <a:noAutofit/>
                          </wps:bodyPr>
                        </wps:wsp>
                        <wps:wsp>
                          <wps:cNvPr id="12" name="Freeform 366"/>
                          <wps:cNvSpPr>
                            <a:spLocks noEditPoints="1"/>
                          </wps:cNvSpPr>
                          <wps:spPr bwMode="auto">
                            <a:xfrm>
                              <a:off x="1634" y="550"/>
                              <a:ext cx="51" cy="44"/>
                            </a:xfrm>
                            <a:custGeom>
                              <a:avLst/>
                              <a:gdLst>
                                <a:gd name="T0" fmla="*/ 52 w 103"/>
                                <a:gd name="T1" fmla="*/ 4 h 88"/>
                                <a:gd name="T2" fmla="*/ 34 w 103"/>
                                <a:gd name="T3" fmla="*/ 8 h 88"/>
                                <a:gd name="T4" fmla="*/ 19 w 103"/>
                                <a:gd name="T5" fmla="*/ 17 h 88"/>
                                <a:gd name="T6" fmla="*/ 9 w 103"/>
                                <a:gd name="T7" fmla="*/ 29 h 88"/>
                                <a:gd name="T8" fmla="*/ 6 w 103"/>
                                <a:gd name="T9" fmla="*/ 44 h 88"/>
                                <a:gd name="T10" fmla="*/ 9 w 103"/>
                                <a:gd name="T11" fmla="*/ 60 h 88"/>
                                <a:gd name="T12" fmla="*/ 19 w 103"/>
                                <a:gd name="T13" fmla="*/ 72 h 88"/>
                                <a:gd name="T14" fmla="*/ 34 w 103"/>
                                <a:gd name="T15" fmla="*/ 81 h 88"/>
                                <a:gd name="T16" fmla="*/ 52 w 103"/>
                                <a:gd name="T17" fmla="*/ 85 h 88"/>
                                <a:gd name="T18" fmla="*/ 69 w 103"/>
                                <a:gd name="T19" fmla="*/ 81 h 88"/>
                                <a:gd name="T20" fmla="*/ 85 w 103"/>
                                <a:gd name="T21" fmla="*/ 72 h 88"/>
                                <a:gd name="T22" fmla="*/ 95 w 103"/>
                                <a:gd name="T23" fmla="*/ 60 h 88"/>
                                <a:gd name="T24" fmla="*/ 98 w 103"/>
                                <a:gd name="T25" fmla="*/ 44 h 88"/>
                                <a:gd name="T26" fmla="*/ 95 w 103"/>
                                <a:gd name="T27" fmla="*/ 29 h 88"/>
                                <a:gd name="T28" fmla="*/ 85 w 103"/>
                                <a:gd name="T29" fmla="*/ 17 h 88"/>
                                <a:gd name="T30" fmla="*/ 69 w 103"/>
                                <a:gd name="T31" fmla="*/ 8 h 88"/>
                                <a:gd name="T32" fmla="*/ 52 w 103"/>
                                <a:gd name="T33" fmla="*/ 4 h 88"/>
                                <a:gd name="T34" fmla="*/ 52 w 103"/>
                                <a:gd name="T35" fmla="*/ 0 h 88"/>
                                <a:gd name="T36" fmla="*/ 72 w 103"/>
                                <a:gd name="T37" fmla="*/ 3 h 88"/>
                                <a:gd name="T38" fmla="*/ 88 w 103"/>
                                <a:gd name="T39" fmla="*/ 13 h 88"/>
                                <a:gd name="T40" fmla="*/ 99 w 103"/>
                                <a:gd name="T41" fmla="*/ 27 h 88"/>
                                <a:gd name="T42" fmla="*/ 103 w 103"/>
                                <a:gd name="T43" fmla="*/ 44 h 88"/>
                                <a:gd name="T44" fmla="*/ 99 w 103"/>
                                <a:gd name="T45" fmla="*/ 61 h 88"/>
                                <a:gd name="T46" fmla="*/ 88 w 103"/>
                                <a:gd name="T47" fmla="*/ 76 h 88"/>
                                <a:gd name="T48" fmla="*/ 72 w 103"/>
                                <a:gd name="T49" fmla="*/ 86 h 88"/>
                                <a:gd name="T50" fmla="*/ 52 w 103"/>
                                <a:gd name="T51" fmla="*/ 88 h 88"/>
                                <a:gd name="T52" fmla="*/ 31 w 103"/>
                                <a:gd name="T53" fmla="*/ 86 h 88"/>
                                <a:gd name="T54" fmla="*/ 16 w 103"/>
                                <a:gd name="T55" fmla="*/ 76 h 88"/>
                                <a:gd name="T56" fmla="*/ 4 w 103"/>
                                <a:gd name="T57" fmla="*/ 61 h 88"/>
                                <a:gd name="T58" fmla="*/ 0 w 103"/>
                                <a:gd name="T59" fmla="*/ 44 h 88"/>
                                <a:gd name="T60" fmla="*/ 4 w 103"/>
                                <a:gd name="T61" fmla="*/ 27 h 88"/>
                                <a:gd name="T62" fmla="*/ 16 w 103"/>
                                <a:gd name="T63" fmla="*/ 13 h 88"/>
                                <a:gd name="T64" fmla="*/ 31 w 103"/>
                                <a:gd name="T65" fmla="*/ 3 h 88"/>
                                <a:gd name="T66" fmla="*/ 52 w 103"/>
                                <a:gd name="T6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3" h="88">
                                  <a:moveTo>
                                    <a:pt x="52" y="4"/>
                                  </a:moveTo>
                                  <a:lnTo>
                                    <a:pt x="34" y="8"/>
                                  </a:lnTo>
                                  <a:lnTo>
                                    <a:pt x="19" y="17"/>
                                  </a:lnTo>
                                  <a:lnTo>
                                    <a:pt x="9" y="29"/>
                                  </a:lnTo>
                                  <a:lnTo>
                                    <a:pt x="6" y="44"/>
                                  </a:lnTo>
                                  <a:lnTo>
                                    <a:pt x="9" y="60"/>
                                  </a:lnTo>
                                  <a:lnTo>
                                    <a:pt x="19" y="72"/>
                                  </a:lnTo>
                                  <a:lnTo>
                                    <a:pt x="34" y="81"/>
                                  </a:lnTo>
                                  <a:lnTo>
                                    <a:pt x="52" y="85"/>
                                  </a:lnTo>
                                  <a:lnTo>
                                    <a:pt x="69" y="81"/>
                                  </a:lnTo>
                                  <a:lnTo>
                                    <a:pt x="85" y="72"/>
                                  </a:lnTo>
                                  <a:lnTo>
                                    <a:pt x="95" y="60"/>
                                  </a:lnTo>
                                  <a:lnTo>
                                    <a:pt x="98" y="44"/>
                                  </a:lnTo>
                                  <a:lnTo>
                                    <a:pt x="95" y="29"/>
                                  </a:lnTo>
                                  <a:lnTo>
                                    <a:pt x="85" y="17"/>
                                  </a:lnTo>
                                  <a:lnTo>
                                    <a:pt x="69" y="8"/>
                                  </a:lnTo>
                                  <a:lnTo>
                                    <a:pt x="52" y="4"/>
                                  </a:lnTo>
                                  <a:close/>
                                  <a:moveTo>
                                    <a:pt x="52" y="0"/>
                                  </a:moveTo>
                                  <a:lnTo>
                                    <a:pt x="72" y="3"/>
                                  </a:lnTo>
                                  <a:lnTo>
                                    <a:pt x="88" y="13"/>
                                  </a:lnTo>
                                  <a:lnTo>
                                    <a:pt x="99" y="27"/>
                                  </a:lnTo>
                                  <a:lnTo>
                                    <a:pt x="103" y="44"/>
                                  </a:lnTo>
                                  <a:lnTo>
                                    <a:pt x="99" y="61"/>
                                  </a:lnTo>
                                  <a:lnTo>
                                    <a:pt x="88" y="76"/>
                                  </a:lnTo>
                                  <a:lnTo>
                                    <a:pt x="72" y="86"/>
                                  </a:lnTo>
                                  <a:lnTo>
                                    <a:pt x="52" y="88"/>
                                  </a:lnTo>
                                  <a:lnTo>
                                    <a:pt x="31" y="86"/>
                                  </a:lnTo>
                                  <a:lnTo>
                                    <a:pt x="16" y="76"/>
                                  </a:lnTo>
                                  <a:lnTo>
                                    <a:pt x="4" y="61"/>
                                  </a:lnTo>
                                  <a:lnTo>
                                    <a:pt x="0" y="44"/>
                                  </a:lnTo>
                                  <a:lnTo>
                                    <a:pt x="4" y="27"/>
                                  </a:lnTo>
                                  <a:lnTo>
                                    <a:pt x="16" y="13"/>
                                  </a:lnTo>
                                  <a:lnTo>
                                    <a:pt x="31" y="3"/>
                                  </a:lnTo>
                                  <a:lnTo>
                                    <a:pt x="52" y="0"/>
                                  </a:lnTo>
                                  <a:close/>
                                </a:path>
                              </a:pathLst>
                            </a:custGeom>
                            <a:solidFill>
                              <a:srgbClr val="FFFEF7"/>
                            </a:solidFill>
                            <a:ln>
                              <a:noFill/>
                            </a:ln>
                            <a:extLst>
                              <a:ext uri="{91240B29-F687-4F45-9708-019B960494DF}">
                                <a14:hiddenLine xmlns:a14="http://schemas.microsoft.com/office/drawing/2010/main" w="0">
                                  <a:solidFill>
                                    <a:srgbClr val="FFFEF7"/>
                                  </a:solidFill>
                                  <a:prstDash val="solid"/>
                                  <a:round/>
                                  <a:headEnd/>
                                  <a:tailEnd/>
                                </a14:hiddenLine>
                              </a:ext>
                            </a:extLst>
                          </wps:spPr>
                          <wps:bodyPr rot="0" vert="horz" wrap="square" lIns="91440" tIns="45720" rIns="91440" bIns="45720" anchor="t" anchorCtr="0" upright="1">
                            <a:noAutofit/>
                          </wps:bodyPr>
                        </wps:wsp>
                        <wps:wsp>
                          <wps:cNvPr id="13" name="Freeform 367"/>
                          <wps:cNvSpPr>
                            <a:spLocks noEditPoints="1"/>
                          </wps:cNvSpPr>
                          <wps:spPr bwMode="auto">
                            <a:xfrm>
                              <a:off x="1631" y="548"/>
                              <a:ext cx="57" cy="49"/>
                            </a:xfrm>
                            <a:custGeom>
                              <a:avLst/>
                              <a:gdLst>
                                <a:gd name="T0" fmla="*/ 57 w 114"/>
                                <a:gd name="T1" fmla="*/ 4 h 97"/>
                                <a:gd name="T2" fmla="*/ 36 w 114"/>
                                <a:gd name="T3" fmla="*/ 7 h 97"/>
                                <a:gd name="T4" fmla="*/ 21 w 114"/>
                                <a:gd name="T5" fmla="*/ 17 h 97"/>
                                <a:gd name="T6" fmla="*/ 9 w 114"/>
                                <a:gd name="T7" fmla="*/ 31 h 97"/>
                                <a:gd name="T8" fmla="*/ 5 w 114"/>
                                <a:gd name="T9" fmla="*/ 48 h 97"/>
                                <a:gd name="T10" fmla="*/ 9 w 114"/>
                                <a:gd name="T11" fmla="*/ 65 h 97"/>
                                <a:gd name="T12" fmla="*/ 21 w 114"/>
                                <a:gd name="T13" fmla="*/ 80 h 97"/>
                                <a:gd name="T14" fmla="*/ 36 w 114"/>
                                <a:gd name="T15" fmla="*/ 90 h 97"/>
                                <a:gd name="T16" fmla="*/ 57 w 114"/>
                                <a:gd name="T17" fmla="*/ 92 h 97"/>
                                <a:gd name="T18" fmla="*/ 77 w 114"/>
                                <a:gd name="T19" fmla="*/ 90 h 97"/>
                                <a:gd name="T20" fmla="*/ 93 w 114"/>
                                <a:gd name="T21" fmla="*/ 80 h 97"/>
                                <a:gd name="T22" fmla="*/ 104 w 114"/>
                                <a:gd name="T23" fmla="*/ 65 h 97"/>
                                <a:gd name="T24" fmla="*/ 108 w 114"/>
                                <a:gd name="T25" fmla="*/ 48 h 97"/>
                                <a:gd name="T26" fmla="*/ 104 w 114"/>
                                <a:gd name="T27" fmla="*/ 31 h 97"/>
                                <a:gd name="T28" fmla="*/ 93 w 114"/>
                                <a:gd name="T29" fmla="*/ 17 h 97"/>
                                <a:gd name="T30" fmla="*/ 77 w 114"/>
                                <a:gd name="T31" fmla="*/ 7 h 97"/>
                                <a:gd name="T32" fmla="*/ 57 w 114"/>
                                <a:gd name="T33" fmla="*/ 4 h 97"/>
                                <a:gd name="T34" fmla="*/ 57 w 114"/>
                                <a:gd name="T35" fmla="*/ 0 h 97"/>
                                <a:gd name="T36" fmla="*/ 74 w 114"/>
                                <a:gd name="T37" fmla="*/ 2 h 97"/>
                                <a:gd name="T38" fmla="*/ 90 w 114"/>
                                <a:gd name="T39" fmla="*/ 8 h 97"/>
                                <a:gd name="T40" fmla="*/ 103 w 114"/>
                                <a:gd name="T41" fmla="*/ 19 h 97"/>
                                <a:gd name="T42" fmla="*/ 111 w 114"/>
                                <a:gd name="T43" fmla="*/ 33 h 97"/>
                                <a:gd name="T44" fmla="*/ 114 w 114"/>
                                <a:gd name="T45" fmla="*/ 48 h 97"/>
                                <a:gd name="T46" fmla="*/ 111 w 114"/>
                                <a:gd name="T47" fmla="*/ 64 h 97"/>
                                <a:gd name="T48" fmla="*/ 103 w 114"/>
                                <a:gd name="T49" fmla="*/ 78 h 97"/>
                                <a:gd name="T50" fmla="*/ 90 w 114"/>
                                <a:gd name="T51" fmla="*/ 87 h 97"/>
                                <a:gd name="T52" fmla="*/ 74 w 114"/>
                                <a:gd name="T53" fmla="*/ 95 h 97"/>
                                <a:gd name="T54" fmla="*/ 57 w 114"/>
                                <a:gd name="T55" fmla="*/ 97 h 97"/>
                                <a:gd name="T56" fmla="*/ 39 w 114"/>
                                <a:gd name="T57" fmla="*/ 95 h 97"/>
                                <a:gd name="T58" fmla="*/ 24 w 114"/>
                                <a:gd name="T59" fmla="*/ 87 h 97"/>
                                <a:gd name="T60" fmla="*/ 11 w 114"/>
                                <a:gd name="T61" fmla="*/ 78 h 97"/>
                                <a:gd name="T62" fmla="*/ 2 w 114"/>
                                <a:gd name="T63" fmla="*/ 64 h 97"/>
                                <a:gd name="T64" fmla="*/ 0 w 114"/>
                                <a:gd name="T65" fmla="*/ 48 h 97"/>
                                <a:gd name="T66" fmla="*/ 2 w 114"/>
                                <a:gd name="T67" fmla="*/ 33 h 97"/>
                                <a:gd name="T68" fmla="*/ 11 w 114"/>
                                <a:gd name="T69" fmla="*/ 19 h 97"/>
                                <a:gd name="T70" fmla="*/ 24 w 114"/>
                                <a:gd name="T71" fmla="*/ 8 h 97"/>
                                <a:gd name="T72" fmla="*/ 39 w 114"/>
                                <a:gd name="T73" fmla="*/ 2 h 97"/>
                                <a:gd name="T74" fmla="*/ 57 w 114"/>
                                <a:gd name="T75"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4" h="97">
                                  <a:moveTo>
                                    <a:pt x="57" y="4"/>
                                  </a:moveTo>
                                  <a:lnTo>
                                    <a:pt x="36" y="7"/>
                                  </a:lnTo>
                                  <a:lnTo>
                                    <a:pt x="21" y="17"/>
                                  </a:lnTo>
                                  <a:lnTo>
                                    <a:pt x="9" y="31"/>
                                  </a:lnTo>
                                  <a:lnTo>
                                    <a:pt x="5" y="48"/>
                                  </a:lnTo>
                                  <a:lnTo>
                                    <a:pt x="9" y="65"/>
                                  </a:lnTo>
                                  <a:lnTo>
                                    <a:pt x="21" y="80"/>
                                  </a:lnTo>
                                  <a:lnTo>
                                    <a:pt x="36" y="90"/>
                                  </a:lnTo>
                                  <a:lnTo>
                                    <a:pt x="57" y="92"/>
                                  </a:lnTo>
                                  <a:lnTo>
                                    <a:pt x="77" y="90"/>
                                  </a:lnTo>
                                  <a:lnTo>
                                    <a:pt x="93" y="80"/>
                                  </a:lnTo>
                                  <a:lnTo>
                                    <a:pt x="104" y="65"/>
                                  </a:lnTo>
                                  <a:lnTo>
                                    <a:pt x="108" y="48"/>
                                  </a:lnTo>
                                  <a:lnTo>
                                    <a:pt x="104" y="31"/>
                                  </a:lnTo>
                                  <a:lnTo>
                                    <a:pt x="93" y="17"/>
                                  </a:lnTo>
                                  <a:lnTo>
                                    <a:pt x="77" y="7"/>
                                  </a:lnTo>
                                  <a:lnTo>
                                    <a:pt x="57" y="4"/>
                                  </a:lnTo>
                                  <a:close/>
                                  <a:moveTo>
                                    <a:pt x="57" y="0"/>
                                  </a:moveTo>
                                  <a:lnTo>
                                    <a:pt x="74" y="2"/>
                                  </a:lnTo>
                                  <a:lnTo>
                                    <a:pt x="90" y="8"/>
                                  </a:lnTo>
                                  <a:lnTo>
                                    <a:pt x="103" y="19"/>
                                  </a:lnTo>
                                  <a:lnTo>
                                    <a:pt x="111" y="33"/>
                                  </a:lnTo>
                                  <a:lnTo>
                                    <a:pt x="114" y="48"/>
                                  </a:lnTo>
                                  <a:lnTo>
                                    <a:pt x="111" y="64"/>
                                  </a:lnTo>
                                  <a:lnTo>
                                    <a:pt x="103" y="78"/>
                                  </a:lnTo>
                                  <a:lnTo>
                                    <a:pt x="90" y="87"/>
                                  </a:lnTo>
                                  <a:lnTo>
                                    <a:pt x="74" y="95"/>
                                  </a:lnTo>
                                  <a:lnTo>
                                    <a:pt x="57" y="97"/>
                                  </a:lnTo>
                                  <a:lnTo>
                                    <a:pt x="39" y="95"/>
                                  </a:lnTo>
                                  <a:lnTo>
                                    <a:pt x="24" y="87"/>
                                  </a:lnTo>
                                  <a:lnTo>
                                    <a:pt x="11" y="78"/>
                                  </a:lnTo>
                                  <a:lnTo>
                                    <a:pt x="2" y="64"/>
                                  </a:lnTo>
                                  <a:lnTo>
                                    <a:pt x="0" y="48"/>
                                  </a:lnTo>
                                  <a:lnTo>
                                    <a:pt x="2" y="33"/>
                                  </a:lnTo>
                                  <a:lnTo>
                                    <a:pt x="11" y="19"/>
                                  </a:lnTo>
                                  <a:lnTo>
                                    <a:pt x="24" y="8"/>
                                  </a:lnTo>
                                  <a:lnTo>
                                    <a:pt x="39" y="2"/>
                                  </a:lnTo>
                                  <a:lnTo>
                                    <a:pt x="57" y="0"/>
                                  </a:lnTo>
                                  <a:close/>
                                </a:path>
                              </a:pathLst>
                            </a:custGeom>
                            <a:solidFill>
                              <a:srgbClr val="FFFEF6"/>
                            </a:solidFill>
                            <a:ln>
                              <a:noFill/>
                            </a:ln>
                            <a:extLst>
                              <a:ext uri="{91240B29-F687-4F45-9708-019B960494DF}">
                                <a14:hiddenLine xmlns:a14="http://schemas.microsoft.com/office/drawing/2010/main" w="0">
                                  <a:solidFill>
                                    <a:srgbClr val="FFFEF6"/>
                                  </a:solidFill>
                                  <a:prstDash val="solid"/>
                                  <a:round/>
                                  <a:headEnd/>
                                  <a:tailEnd/>
                                </a14:hiddenLine>
                              </a:ext>
                            </a:extLst>
                          </wps:spPr>
                          <wps:bodyPr rot="0" vert="horz" wrap="square" lIns="91440" tIns="45720" rIns="91440" bIns="45720" anchor="t" anchorCtr="0" upright="1">
                            <a:noAutofit/>
                          </wps:bodyPr>
                        </wps:wsp>
                        <wps:wsp>
                          <wps:cNvPr id="14" name="Freeform 368"/>
                          <wps:cNvSpPr>
                            <a:spLocks noEditPoints="1"/>
                          </wps:cNvSpPr>
                          <wps:spPr bwMode="auto">
                            <a:xfrm>
                              <a:off x="1629" y="546"/>
                              <a:ext cx="61" cy="53"/>
                            </a:xfrm>
                            <a:custGeom>
                              <a:avLst/>
                              <a:gdLst>
                                <a:gd name="T0" fmla="*/ 62 w 123"/>
                                <a:gd name="T1" fmla="*/ 5 h 107"/>
                                <a:gd name="T2" fmla="*/ 44 w 123"/>
                                <a:gd name="T3" fmla="*/ 7 h 107"/>
                                <a:gd name="T4" fmla="*/ 29 w 123"/>
                                <a:gd name="T5" fmla="*/ 13 h 107"/>
                                <a:gd name="T6" fmla="*/ 16 w 123"/>
                                <a:gd name="T7" fmla="*/ 24 h 107"/>
                                <a:gd name="T8" fmla="*/ 7 w 123"/>
                                <a:gd name="T9" fmla="*/ 38 h 107"/>
                                <a:gd name="T10" fmla="*/ 5 w 123"/>
                                <a:gd name="T11" fmla="*/ 53 h 107"/>
                                <a:gd name="T12" fmla="*/ 7 w 123"/>
                                <a:gd name="T13" fmla="*/ 69 h 107"/>
                                <a:gd name="T14" fmla="*/ 16 w 123"/>
                                <a:gd name="T15" fmla="*/ 83 h 107"/>
                                <a:gd name="T16" fmla="*/ 29 w 123"/>
                                <a:gd name="T17" fmla="*/ 92 h 107"/>
                                <a:gd name="T18" fmla="*/ 44 w 123"/>
                                <a:gd name="T19" fmla="*/ 100 h 107"/>
                                <a:gd name="T20" fmla="*/ 62 w 123"/>
                                <a:gd name="T21" fmla="*/ 102 h 107"/>
                                <a:gd name="T22" fmla="*/ 79 w 123"/>
                                <a:gd name="T23" fmla="*/ 100 h 107"/>
                                <a:gd name="T24" fmla="*/ 95 w 123"/>
                                <a:gd name="T25" fmla="*/ 92 h 107"/>
                                <a:gd name="T26" fmla="*/ 108 w 123"/>
                                <a:gd name="T27" fmla="*/ 83 h 107"/>
                                <a:gd name="T28" fmla="*/ 116 w 123"/>
                                <a:gd name="T29" fmla="*/ 69 h 107"/>
                                <a:gd name="T30" fmla="*/ 119 w 123"/>
                                <a:gd name="T31" fmla="*/ 53 h 107"/>
                                <a:gd name="T32" fmla="*/ 116 w 123"/>
                                <a:gd name="T33" fmla="*/ 38 h 107"/>
                                <a:gd name="T34" fmla="*/ 108 w 123"/>
                                <a:gd name="T35" fmla="*/ 24 h 107"/>
                                <a:gd name="T36" fmla="*/ 95 w 123"/>
                                <a:gd name="T37" fmla="*/ 13 h 107"/>
                                <a:gd name="T38" fmla="*/ 79 w 123"/>
                                <a:gd name="T39" fmla="*/ 7 h 107"/>
                                <a:gd name="T40" fmla="*/ 62 w 123"/>
                                <a:gd name="T41" fmla="*/ 5 h 107"/>
                                <a:gd name="T42" fmla="*/ 62 w 123"/>
                                <a:gd name="T43" fmla="*/ 0 h 107"/>
                                <a:gd name="T44" fmla="*/ 81 w 123"/>
                                <a:gd name="T45" fmla="*/ 2 h 107"/>
                                <a:gd name="T46" fmla="*/ 98 w 123"/>
                                <a:gd name="T47" fmla="*/ 11 h 107"/>
                                <a:gd name="T48" fmla="*/ 112 w 123"/>
                                <a:gd name="T49" fmla="*/ 22 h 107"/>
                                <a:gd name="T50" fmla="*/ 120 w 123"/>
                                <a:gd name="T51" fmla="*/ 36 h 107"/>
                                <a:gd name="T52" fmla="*/ 123 w 123"/>
                                <a:gd name="T53" fmla="*/ 53 h 107"/>
                                <a:gd name="T54" fmla="*/ 120 w 123"/>
                                <a:gd name="T55" fmla="*/ 70 h 107"/>
                                <a:gd name="T56" fmla="*/ 112 w 123"/>
                                <a:gd name="T57" fmla="*/ 85 h 107"/>
                                <a:gd name="T58" fmla="*/ 98 w 123"/>
                                <a:gd name="T59" fmla="*/ 96 h 107"/>
                                <a:gd name="T60" fmla="*/ 81 w 123"/>
                                <a:gd name="T61" fmla="*/ 104 h 107"/>
                                <a:gd name="T62" fmla="*/ 62 w 123"/>
                                <a:gd name="T63" fmla="*/ 107 h 107"/>
                                <a:gd name="T64" fmla="*/ 43 w 123"/>
                                <a:gd name="T65" fmla="*/ 104 h 107"/>
                                <a:gd name="T66" fmla="*/ 26 w 123"/>
                                <a:gd name="T67" fmla="*/ 96 h 107"/>
                                <a:gd name="T68" fmla="*/ 12 w 123"/>
                                <a:gd name="T69" fmla="*/ 85 h 107"/>
                                <a:gd name="T70" fmla="*/ 3 w 123"/>
                                <a:gd name="T71" fmla="*/ 70 h 107"/>
                                <a:gd name="T72" fmla="*/ 0 w 123"/>
                                <a:gd name="T73" fmla="*/ 53 h 107"/>
                                <a:gd name="T74" fmla="*/ 3 w 123"/>
                                <a:gd name="T75" fmla="*/ 36 h 107"/>
                                <a:gd name="T76" fmla="*/ 12 w 123"/>
                                <a:gd name="T77" fmla="*/ 22 h 107"/>
                                <a:gd name="T78" fmla="*/ 26 w 123"/>
                                <a:gd name="T79" fmla="*/ 11 h 107"/>
                                <a:gd name="T80" fmla="*/ 43 w 123"/>
                                <a:gd name="T81" fmla="*/ 2 h 107"/>
                                <a:gd name="T82" fmla="*/ 62 w 123"/>
                                <a:gd name="T8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3" h="107">
                                  <a:moveTo>
                                    <a:pt x="62" y="5"/>
                                  </a:moveTo>
                                  <a:lnTo>
                                    <a:pt x="44" y="7"/>
                                  </a:lnTo>
                                  <a:lnTo>
                                    <a:pt x="29" y="13"/>
                                  </a:lnTo>
                                  <a:lnTo>
                                    <a:pt x="16" y="24"/>
                                  </a:lnTo>
                                  <a:lnTo>
                                    <a:pt x="7" y="38"/>
                                  </a:lnTo>
                                  <a:lnTo>
                                    <a:pt x="5" y="53"/>
                                  </a:lnTo>
                                  <a:lnTo>
                                    <a:pt x="7" y="69"/>
                                  </a:lnTo>
                                  <a:lnTo>
                                    <a:pt x="16" y="83"/>
                                  </a:lnTo>
                                  <a:lnTo>
                                    <a:pt x="29" y="92"/>
                                  </a:lnTo>
                                  <a:lnTo>
                                    <a:pt x="44" y="100"/>
                                  </a:lnTo>
                                  <a:lnTo>
                                    <a:pt x="62" y="102"/>
                                  </a:lnTo>
                                  <a:lnTo>
                                    <a:pt x="79" y="100"/>
                                  </a:lnTo>
                                  <a:lnTo>
                                    <a:pt x="95" y="92"/>
                                  </a:lnTo>
                                  <a:lnTo>
                                    <a:pt x="108" y="83"/>
                                  </a:lnTo>
                                  <a:lnTo>
                                    <a:pt x="116" y="69"/>
                                  </a:lnTo>
                                  <a:lnTo>
                                    <a:pt x="119" y="53"/>
                                  </a:lnTo>
                                  <a:lnTo>
                                    <a:pt x="116" y="38"/>
                                  </a:lnTo>
                                  <a:lnTo>
                                    <a:pt x="108" y="24"/>
                                  </a:lnTo>
                                  <a:lnTo>
                                    <a:pt x="95" y="13"/>
                                  </a:lnTo>
                                  <a:lnTo>
                                    <a:pt x="79" y="7"/>
                                  </a:lnTo>
                                  <a:lnTo>
                                    <a:pt x="62" y="5"/>
                                  </a:lnTo>
                                  <a:close/>
                                  <a:moveTo>
                                    <a:pt x="62" y="0"/>
                                  </a:moveTo>
                                  <a:lnTo>
                                    <a:pt x="81" y="2"/>
                                  </a:lnTo>
                                  <a:lnTo>
                                    <a:pt x="98" y="11"/>
                                  </a:lnTo>
                                  <a:lnTo>
                                    <a:pt x="112" y="22"/>
                                  </a:lnTo>
                                  <a:lnTo>
                                    <a:pt x="120" y="36"/>
                                  </a:lnTo>
                                  <a:lnTo>
                                    <a:pt x="123" y="53"/>
                                  </a:lnTo>
                                  <a:lnTo>
                                    <a:pt x="120" y="70"/>
                                  </a:lnTo>
                                  <a:lnTo>
                                    <a:pt x="112" y="85"/>
                                  </a:lnTo>
                                  <a:lnTo>
                                    <a:pt x="98" y="96"/>
                                  </a:lnTo>
                                  <a:lnTo>
                                    <a:pt x="81" y="104"/>
                                  </a:lnTo>
                                  <a:lnTo>
                                    <a:pt x="62" y="107"/>
                                  </a:lnTo>
                                  <a:lnTo>
                                    <a:pt x="43" y="104"/>
                                  </a:lnTo>
                                  <a:lnTo>
                                    <a:pt x="26" y="96"/>
                                  </a:lnTo>
                                  <a:lnTo>
                                    <a:pt x="12" y="85"/>
                                  </a:lnTo>
                                  <a:lnTo>
                                    <a:pt x="3" y="70"/>
                                  </a:lnTo>
                                  <a:lnTo>
                                    <a:pt x="0" y="53"/>
                                  </a:lnTo>
                                  <a:lnTo>
                                    <a:pt x="3" y="36"/>
                                  </a:lnTo>
                                  <a:lnTo>
                                    <a:pt x="12" y="22"/>
                                  </a:lnTo>
                                  <a:lnTo>
                                    <a:pt x="26" y="11"/>
                                  </a:lnTo>
                                  <a:lnTo>
                                    <a:pt x="43" y="2"/>
                                  </a:lnTo>
                                  <a:lnTo>
                                    <a:pt x="62" y="0"/>
                                  </a:lnTo>
                                  <a:close/>
                                </a:path>
                              </a:pathLst>
                            </a:custGeom>
                            <a:solidFill>
                              <a:srgbClr val="FFFEF5"/>
                            </a:solidFill>
                            <a:ln>
                              <a:noFill/>
                            </a:ln>
                            <a:extLst>
                              <a:ext uri="{91240B29-F687-4F45-9708-019B960494DF}">
                                <a14:hiddenLine xmlns:a14="http://schemas.microsoft.com/office/drawing/2010/main" w="0">
                                  <a:solidFill>
                                    <a:srgbClr val="FFFEF5"/>
                                  </a:solidFill>
                                  <a:prstDash val="solid"/>
                                  <a:round/>
                                  <a:headEnd/>
                                  <a:tailEnd/>
                                </a14:hiddenLine>
                              </a:ext>
                            </a:extLst>
                          </wps:spPr>
                          <wps:bodyPr rot="0" vert="horz" wrap="square" lIns="91440" tIns="45720" rIns="91440" bIns="45720" anchor="t" anchorCtr="0" upright="1">
                            <a:noAutofit/>
                          </wps:bodyPr>
                        </wps:wsp>
                        <wps:wsp>
                          <wps:cNvPr id="15" name="Freeform 369"/>
                          <wps:cNvSpPr>
                            <a:spLocks noEditPoints="1"/>
                          </wps:cNvSpPr>
                          <wps:spPr bwMode="auto">
                            <a:xfrm>
                              <a:off x="1626" y="543"/>
                              <a:ext cx="67" cy="58"/>
                            </a:xfrm>
                            <a:custGeom>
                              <a:avLst/>
                              <a:gdLst>
                                <a:gd name="T0" fmla="*/ 67 w 134"/>
                                <a:gd name="T1" fmla="*/ 5 h 116"/>
                                <a:gd name="T2" fmla="*/ 48 w 134"/>
                                <a:gd name="T3" fmla="*/ 7 h 116"/>
                                <a:gd name="T4" fmla="*/ 31 w 134"/>
                                <a:gd name="T5" fmla="*/ 16 h 116"/>
                                <a:gd name="T6" fmla="*/ 17 w 134"/>
                                <a:gd name="T7" fmla="*/ 27 h 116"/>
                                <a:gd name="T8" fmla="*/ 8 w 134"/>
                                <a:gd name="T9" fmla="*/ 41 h 116"/>
                                <a:gd name="T10" fmla="*/ 5 w 134"/>
                                <a:gd name="T11" fmla="*/ 58 h 116"/>
                                <a:gd name="T12" fmla="*/ 8 w 134"/>
                                <a:gd name="T13" fmla="*/ 75 h 116"/>
                                <a:gd name="T14" fmla="*/ 17 w 134"/>
                                <a:gd name="T15" fmla="*/ 90 h 116"/>
                                <a:gd name="T16" fmla="*/ 31 w 134"/>
                                <a:gd name="T17" fmla="*/ 101 h 116"/>
                                <a:gd name="T18" fmla="*/ 48 w 134"/>
                                <a:gd name="T19" fmla="*/ 109 h 116"/>
                                <a:gd name="T20" fmla="*/ 67 w 134"/>
                                <a:gd name="T21" fmla="*/ 112 h 116"/>
                                <a:gd name="T22" fmla="*/ 86 w 134"/>
                                <a:gd name="T23" fmla="*/ 109 h 116"/>
                                <a:gd name="T24" fmla="*/ 103 w 134"/>
                                <a:gd name="T25" fmla="*/ 101 h 116"/>
                                <a:gd name="T26" fmla="*/ 117 w 134"/>
                                <a:gd name="T27" fmla="*/ 90 h 116"/>
                                <a:gd name="T28" fmla="*/ 125 w 134"/>
                                <a:gd name="T29" fmla="*/ 75 h 116"/>
                                <a:gd name="T30" fmla="*/ 128 w 134"/>
                                <a:gd name="T31" fmla="*/ 58 h 116"/>
                                <a:gd name="T32" fmla="*/ 125 w 134"/>
                                <a:gd name="T33" fmla="*/ 41 h 116"/>
                                <a:gd name="T34" fmla="*/ 117 w 134"/>
                                <a:gd name="T35" fmla="*/ 27 h 116"/>
                                <a:gd name="T36" fmla="*/ 103 w 134"/>
                                <a:gd name="T37" fmla="*/ 16 h 116"/>
                                <a:gd name="T38" fmla="*/ 86 w 134"/>
                                <a:gd name="T39" fmla="*/ 7 h 116"/>
                                <a:gd name="T40" fmla="*/ 67 w 134"/>
                                <a:gd name="T41" fmla="*/ 5 h 116"/>
                                <a:gd name="T42" fmla="*/ 67 w 134"/>
                                <a:gd name="T43" fmla="*/ 0 h 116"/>
                                <a:gd name="T44" fmla="*/ 89 w 134"/>
                                <a:gd name="T45" fmla="*/ 4 h 116"/>
                                <a:gd name="T46" fmla="*/ 107 w 134"/>
                                <a:gd name="T47" fmla="*/ 12 h 116"/>
                                <a:gd name="T48" fmla="*/ 121 w 134"/>
                                <a:gd name="T49" fmla="*/ 24 h 116"/>
                                <a:gd name="T50" fmla="*/ 131 w 134"/>
                                <a:gd name="T51" fmla="*/ 40 h 116"/>
                                <a:gd name="T52" fmla="*/ 134 w 134"/>
                                <a:gd name="T53" fmla="*/ 58 h 116"/>
                                <a:gd name="T54" fmla="*/ 131 w 134"/>
                                <a:gd name="T55" fmla="*/ 77 h 116"/>
                                <a:gd name="T56" fmla="*/ 121 w 134"/>
                                <a:gd name="T57" fmla="*/ 92 h 116"/>
                                <a:gd name="T58" fmla="*/ 107 w 134"/>
                                <a:gd name="T59" fmla="*/ 105 h 116"/>
                                <a:gd name="T60" fmla="*/ 89 w 134"/>
                                <a:gd name="T61" fmla="*/ 113 h 116"/>
                                <a:gd name="T62" fmla="*/ 67 w 134"/>
                                <a:gd name="T63" fmla="*/ 116 h 116"/>
                                <a:gd name="T64" fmla="*/ 45 w 134"/>
                                <a:gd name="T65" fmla="*/ 113 h 116"/>
                                <a:gd name="T66" fmla="*/ 27 w 134"/>
                                <a:gd name="T67" fmla="*/ 105 h 116"/>
                                <a:gd name="T68" fmla="*/ 12 w 134"/>
                                <a:gd name="T69" fmla="*/ 92 h 116"/>
                                <a:gd name="T70" fmla="*/ 3 w 134"/>
                                <a:gd name="T71" fmla="*/ 77 h 116"/>
                                <a:gd name="T72" fmla="*/ 0 w 134"/>
                                <a:gd name="T73" fmla="*/ 58 h 116"/>
                                <a:gd name="T74" fmla="*/ 3 w 134"/>
                                <a:gd name="T75" fmla="*/ 40 h 116"/>
                                <a:gd name="T76" fmla="*/ 12 w 134"/>
                                <a:gd name="T77" fmla="*/ 24 h 116"/>
                                <a:gd name="T78" fmla="*/ 27 w 134"/>
                                <a:gd name="T79" fmla="*/ 12 h 116"/>
                                <a:gd name="T80" fmla="*/ 45 w 134"/>
                                <a:gd name="T81" fmla="*/ 4 h 116"/>
                                <a:gd name="T82" fmla="*/ 67 w 134"/>
                                <a:gd name="T83"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4" h="116">
                                  <a:moveTo>
                                    <a:pt x="67" y="5"/>
                                  </a:moveTo>
                                  <a:lnTo>
                                    <a:pt x="48" y="7"/>
                                  </a:lnTo>
                                  <a:lnTo>
                                    <a:pt x="31" y="16"/>
                                  </a:lnTo>
                                  <a:lnTo>
                                    <a:pt x="17" y="27"/>
                                  </a:lnTo>
                                  <a:lnTo>
                                    <a:pt x="8" y="41"/>
                                  </a:lnTo>
                                  <a:lnTo>
                                    <a:pt x="5" y="58"/>
                                  </a:lnTo>
                                  <a:lnTo>
                                    <a:pt x="8" y="75"/>
                                  </a:lnTo>
                                  <a:lnTo>
                                    <a:pt x="17" y="90"/>
                                  </a:lnTo>
                                  <a:lnTo>
                                    <a:pt x="31" y="101"/>
                                  </a:lnTo>
                                  <a:lnTo>
                                    <a:pt x="48" y="109"/>
                                  </a:lnTo>
                                  <a:lnTo>
                                    <a:pt x="67" y="112"/>
                                  </a:lnTo>
                                  <a:lnTo>
                                    <a:pt x="86" y="109"/>
                                  </a:lnTo>
                                  <a:lnTo>
                                    <a:pt x="103" y="101"/>
                                  </a:lnTo>
                                  <a:lnTo>
                                    <a:pt x="117" y="90"/>
                                  </a:lnTo>
                                  <a:lnTo>
                                    <a:pt x="125" y="75"/>
                                  </a:lnTo>
                                  <a:lnTo>
                                    <a:pt x="128" y="58"/>
                                  </a:lnTo>
                                  <a:lnTo>
                                    <a:pt x="125" y="41"/>
                                  </a:lnTo>
                                  <a:lnTo>
                                    <a:pt x="117" y="27"/>
                                  </a:lnTo>
                                  <a:lnTo>
                                    <a:pt x="103" y="16"/>
                                  </a:lnTo>
                                  <a:lnTo>
                                    <a:pt x="86" y="7"/>
                                  </a:lnTo>
                                  <a:lnTo>
                                    <a:pt x="67" y="5"/>
                                  </a:lnTo>
                                  <a:close/>
                                  <a:moveTo>
                                    <a:pt x="67" y="0"/>
                                  </a:moveTo>
                                  <a:lnTo>
                                    <a:pt x="89" y="4"/>
                                  </a:lnTo>
                                  <a:lnTo>
                                    <a:pt x="107" y="12"/>
                                  </a:lnTo>
                                  <a:lnTo>
                                    <a:pt x="121" y="24"/>
                                  </a:lnTo>
                                  <a:lnTo>
                                    <a:pt x="131" y="40"/>
                                  </a:lnTo>
                                  <a:lnTo>
                                    <a:pt x="134" y="58"/>
                                  </a:lnTo>
                                  <a:lnTo>
                                    <a:pt x="131" y="77"/>
                                  </a:lnTo>
                                  <a:lnTo>
                                    <a:pt x="121" y="92"/>
                                  </a:lnTo>
                                  <a:lnTo>
                                    <a:pt x="107" y="105"/>
                                  </a:lnTo>
                                  <a:lnTo>
                                    <a:pt x="89" y="113"/>
                                  </a:lnTo>
                                  <a:lnTo>
                                    <a:pt x="67" y="116"/>
                                  </a:lnTo>
                                  <a:lnTo>
                                    <a:pt x="45" y="113"/>
                                  </a:lnTo>
                                  <a:lnTo>
                                    <a:pt x="27" y="105"/>
                                  </a:lnTo>
                                  <a:lnTo>
                                    <a:pt x="12" y="92"/>
                                  </a:lnTo>
                                  <a:lnTo>
                                    <a:pt x="3" y="77"/>
                                  </a:lnTo>
                                  <a:lnTo>
                                    <a:pt x="0" y="58"/>
                                  </a:lnTo>
                                  <a:lnTo>
                                    <a:pt x="3" y="40"/>
                                  </a:lnTo>
                                  <a:lnTo>
                                    <a:pt x="12" y="24"/>
                                  </a:lnTo>
                                  <a:lnTo>
                                    <a:pt x="27" y="12"/>
                                  </a:lnTo>
                                  <a:lnTo>
                                    <a:pt x="45" y="4"/>
                                  </a:lnTo>
                                  <a:lnTo>
                                    <a:pt x="67" y="0"/>
                                  </a:lnTo>
                                  <a:close/>
                                </a:path>
                              </a:pathLst>
                            </a:custGeom>
                            <a:solidFill>
                              <a:srgbClr val="FFFEF4"/>
                            </a:solidFill>
                            <a:ln>
                              <a:noFill/>
                            </a:ln>
                            <a:extLst>
                              <a:ext uri="{91240B29-F687-4F45-9708-019B960494DF}">
                                <a14:hiddenLine xmlns:a14="http://schemas.microsoft.com/office/drawing/2010/main" w="0">
                                  <a:solidFill>
                                    <a:srgbClr val="FFFEF4"/>
                                  </a:solidFill>
                                  <a:prstDash val="solid"/>
                                  <a:round/>
                                  <a:headEnd/>
                                  <a:tailEnd/>
                                </a14:hiddenLine>
                              </a:ext>
                            </a:extLst>
                          </wps:spPr>
                          <wps:bodyPr rot="0" vert="horz" wrap="square" lIns="91440" tIns="45720" rIns="91440" bIns="45720" anchor="t" anchorCtr="0" upright="1">
                            <a:noAutofit/>
                          </wps:bodyPr>
                        </wps:wsp>
                        <wps:wsp>
                          <wps:cNvPr id="16" name="Freeform 370"/>
                          <wps:cNvSpPr>
                            <a:spLocks noEditPoints="1"/>
                          </wps:cNvSpPr>
                          <wps:spPr bwMode="auto">
                            <a:xfrm>
                              <a:off x="1623" y="541"/>
                              <a:ext cx="73" cy="62"/>
                            </a:xfrm>
                            <a:custGeom>
                              <a:avLst/>
                              <a:gdLst>
                                <a:gd name="T0" fmla="*/ 73 w 145"/>
                                <a:gd name="T1" fmla="*/ 3 h 123"/>
                                <a:gd name="T2" fmla="*/ 51 w 145"/>
                                <a:gd name="T3" fmla="*/ 7 h 123"/>
                                <a:gd name="T4" fmla="*/ 33 w 145"/>
                                <a:gd name="T5" fmla="*/ 15 h 123"/>
                                <a:gd name="T6" fmla="*/ 18 w 145"/>
                                <a:gd name="T7" fmla="*/ 27 h 123"/>
                                <a:gd name="T8" fmla="*/ 9 w 145"/>
                                <a:gd name="T9" fmla="*/ 43 h 123"/>
                                <a:gd name="T10" fmla="*/ 6 w 145"/>
                                <a:gd name="T11" fmla="*/ 61 h 123"/>
                                <a:gd name="T12" fmla="*/ 9 w 145"/>
                                <a:gd name="T13" fmla="*/ 80 h 123"/>
                                <a:gd name="T14" fmla="*/ 18 w 145"/>
                                <a:gd name="T15" fmla="*/ 95 h 123"/>
                                <a:gd name="T16" fmla="*/ 33 w 145"/>
                                <a:gd name="T17" fmla="*/ 108 h 123"/>
                                <a:gd name="T18" fmla="*/ 51 w 145"/>
                                <a:gd name="T19" fmla="*/ 116 h 123"/>
                                <a:gd name="T20" fmla="*/ 73 w 145"/>
                                <a:gd name="T21" fmla="*/ 119 h 123"/>
                                <a:gd name="T22" fmla="*/ 95 w 145"/>
                                <a:gd name="T23" fmla="*/ 116 h 123"/>
                                <a:gd name="T24" fmla="*/ 113 w 145"/>
                                <a:gd name="T25" fmla="*/ 108 h 123"/>
                                <a:gd name="T26" fmla="*/ 127 w 145"/>
                                <a:gd name="T27" fmla="*/ 95 h 123"/>
                                <a:gd name="T28" fmla="*/ 137 w 145"/>
                                <a:gd name="T29" fmla="*/ 80 h 123"/>
                                <a:gd name="T30" fmla="*/ 140 w 145"/>
                                <a:gd name="T31" fmla="*/ 61 h 123"/>
                                <a:gd name="T32" fmla="*/ 137 w 145"/>
                                <a:gd name="T33" fmla="*/ 43 h 123"/>
                                <a:gd name="T34" fmla="*/ 127 w 145"/>
                                <a:gd name="T35" fmla="*/ 27 h 123"/>
                                <a:gd name="T36" fmla="*/ 113 w 145"/>
                                <a:gd name="T37" fmla="*/ 15 h 123"/>
                                <a:gd name="T38" fmla="*/ 95 w 145"/>
                                <a:gd name="T39" fmla="*/ 7 h 123"/>
                                <a:gd name="T40" fmla="*/ 73 w 145"/>
                                <a:gd name="T41" fmla="*/ 3 h 123"/>
                                <a:gd name="T42" fmla="*/ 73 w 145"/>
                                <a:gd name="T43" fmla="*/ 0 h 123"/>
                                <a:gd name="T44" fmla="*/ 96 w 145"/>
                                <a:gd name="T45" fmla="*/ 2 h 123"/>
                                <a:gd name="T46" fmla="*/ 116 w 145"/>
                                <a:gd name="T47" fmla="*/ 12 h 123"/>
                                <a:gd name="T48" fmla="*/ 131 w 145"/>
                                <a:gd name="T49" fmla="*/ 25 h 123"/>
                                <a:gd name="T50" fmla="*/ 141 w 145"/>
                                <a:gd name="T51" fmla="*/ 42 h 123"/>
                                <a:gd name="T52" fmla="*/ 145 w 145"/>
                                <a:gd name="T53" fmla="*/ 61 h 123"/>
                                <a:gd name="T54" fmla="*/ 141 w 145"/>
                                <a:gd name="T55" fmla="*/ 81 h 123"/>
                                <a:gd name="T56" fmla="*/ 131 w 145"/>
                                <a:gd name="T57" fmla="*/ 98 h 123"/>
                                <a:gd name="T58" fmla="*/ 116 w 145"/>
                                <a:gd name="T59" fmla="*/ 111 h 123"/>
                                <a:gd name="T60" fmla="*/ 96 w 145"/>
                                <a:gd name="T61" fmla="*/ 120 h 123"/>
                                <a:gd name="T62" fmla="*/ 73 w 145"/>
                                <a:gd name="T63" fmla="*/ 123 h 123"/>
                                <a:gd name="T64" fmla="*/ 49 w 145"/>
                                <a:gd name="T65" fmla="*/ 120 h 123"/>
                                <a:gd name="T66" fmla="*/ 30 w 145"/>
                                <a:gd name="T67" fmla="*/ 111 h 123"/>
                                <a:gd name="T68" fmla="*/ 14 w 145"/>
                                <a:gd name="T69" fmla="*/ 98 h 123"/>
                                <a:gd name="T70" fmla="*/ 4 w 145"/>
                                <a:gd name="T71" fmla="*/ 81 h 123"/>
                                <a:gd name="T72" fmla="*/ 0 w 145"/>
                                <a:gd name="T73" fmla="*/ 61 h 123"/>
                                <a:gd name="T74" fmla="*/ 4 w 145"/>
                                <a:gd name="T75" fmla="*/ 42 h 123"/>
                                <a:gd name="T76" fmla="*/ 14 w 145"/>
                                <a:gd name="T77" fmla="*/ 25 h 123"/>
                                <a:gd name="T78" fmla="*/ 30 w 145"/>
                                <a:gd name="T79" fmla="*/ 12 h 123"/>
                                <a:gd name="T80" fmla="*/ 49 w 145"/>
                                <a:gd name="T81" fmla="*/ 2 h 123"/>
                                <a:gd name="T82" fmla="*/ 73 w 145"/>
                                <a:gd name="T83"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5" h="123">
                                  <a:moveTo>
                                    <a:pt x="73" y="3"/>
                                  </a:moveTo>
                                  <a:lnTo>
                                    <a:pt x="51" y="7"/>
                                  </a:lnTo>
                                  <a:lnTo>
                                    <a:pt x="33" y="15"/>
                                  </a:lnTo>
                                  <a:lnTo>
                                    <a:pt x="18" y="27"/>
                                  </a:lnTo>
                                  <a:lnTo>
                                    <a:pt x="9" y="43"/>
                                  </a:lnTo>
                                  <a:lnTo>
                                    <a:pt x="6" y="61"/>
                                  </a:lnTo>
                                  <a:lnTo>
                                    <a:pt x="9" y="80"/>
                                  </a:lnTo>
                                  <a:lnTo>
                                    <a:pt x="18" y="95"/>
                                  </a:lnTo>
                                  <a:lnTo>
                                    <a:pt x="33" y="108"/>
                                  </a:lnTo>
                                  <a:lnTo>
                                    <a:pt x="51" y="116"/>
                                  </a:lnTo>
                                  <a:lnTo>
                                    <a:pt x="73" y="119"/>
                                  </a:lnTo>
                                  <a:lnTo>
                                    <a:pt x="95" y="116"/>
                                  </a:lnTo>
                                  <a:lnTo>
                                    <a:pt x="113" y="108"/>
                                  </a:lnTo>
                                  <a:lnTo>
                                    <a:pt x="127" y="95"/>
                                  </a:lnTo>
                                  <a:lnTo>
                                    <a:pt x="137" y="80"/>
                                  </a:lnTo>
                                  <a:lnTo>
                                    <a:pt x="140" y="61"/>
                                  </a:lnTo>
                                  <a:lnTo>
                                    <a:pt x="137" y="43"/>
                                  </a:lnTo>
                                  <a:lnTo>
                                    <a:pt x="127" y="27"/>
                                  </a:lnTo>
                                  <a:lnTo>
                                    <a:pt x="113" y="15"/>
                                  </a:lnTo>
                                  <a:lnTo>
                                    <a:pt x="95" y="7"/>
                                  </a:lnTo>
                                  <a:lnTo>
                                    <a:pt x="73" y="3"/>
                                  </a:lnTo>
                                  <a:close/>
                                  <a:moveTo>
                                    <a:pt x="73" y="0"/>
                                  </a:moveTo>
                                  <a:lnTo>
                                    <a:pt x="96" y="2"/>
                                  </a:lnTo>
                                  <a:lnTo>
                                    <a:pt x="116" y="12"/>
                                  </a:lnTo>
                                  <a:lnTo>
                                    <a:pt x="131" y="25"/>
                                  </a:lnTo>
                                  <a:lnTo>
                                    <a:pt x="141" y="42"/>
                                  </a:lnTo>
                                  <a:lnTo>
                                    <a:pt x="145" y="61"/>
                                  </a:lnTo>
                                  <a:lnTo>
                                    <a:pt x="141" y="81"/>
                                  </a:lnTo>
                                  <a:lnTo>
                                    <a:pt x="131" y="98"/>
                                  </a:lnTo>
                                  <a:lnTo>
                                    <a:pt x="116" y="111"/>
                                  </a:lnTo>
                                  <a:lnTo>
                                    <a:pt x="96" y="120"/>
                                  </a:lnTo>
                                  <a:lnTo>
                                    <a:pt x="73" y="123"/>
                                  </a:lnTo>
                                  <a:lnTo>
                                    <a:pt x="49" y="120"/>
                                  </a:lnTo>
                                  <a:lnTo>
                                    <a:pt x="30" y="111"/>
                                  </a:lnTo>
                                  <a:lnTo>
                                    <a:pt x="14" y="98"/>
                                  </a:lnTo>
                                  <a:lnTo>
                                    <a:pt x="4" y="81"/>
                                  </a:lnTo>
                                  <a:lnTo>
                                    <a:pt x="0" y="61"/>
                                  </a:lnTo>
                                  <a:lnTo>
                                    <a:pt x="4" y="42"/>
                                  </a:lnTo>
                                  <a:lnTo>
                                    <a:pt x="14" y="25"/>
                                  </a:lnTo>
                                  <a:lnTo>
                                    <a:pt x="30" y="12"/>
                                  </a:lnTo>
                                  <a:lnTo>
                                    <a:pt x="49" y="2"/>
                                  </a:lnTo>
                                  <a:lnTo>
                                    <a:pt x="73" y="0"/>
                                  </a:lnTo>
                                  <a:close/>
                                </a:path>
                              </a:pathLst>
                            </a:custGeom>
                            <a:solidFill>
                              <a:srgbClr val="FFFDF3"/>
                            </a:solidFill>
                            <a:ln>
                              <a:noFill/>
                            </a:ln>
                            <a:extLst>
                              <a:ext uri="{91240B29-F687-4F45-9708-019B960494DF}">
                                <a14:hiddenLine xmlns:a14="http://schemas.microsoft.com/office/drawing/2010/main" w="0">
                                  <a:solidFill>
                                    <a:srgbClr val="FFFDF3"/>
                                  </a:solidFill>
                                  <a:prstDash val="solid"/>
                                  <a:round/>
                                  <a:headEnd/>
                                  <a:tailEnd/>
                                </a14:hiddenLine>
                              </a:ext>
                            </a:extLst>
                          </wps:spPr>
                          <wps:bodyPr rot="0" vert="horz" wrap="square" lIns="91440" tIns="45720" rIns="91440" bIns="45720" anchor="t" anchorCtr="0" upright="1">
                            <a:noAutofit/>
                          </wps:bodyPr>
                        </wps:wsp>
                        <wps:wsp>
                          <wps:cNvPr id="17" name="Freeform 371"/>
                          <wps:cNvSpPr>
                            <a:spLocks noEditPoints="1"/>
                          </wps:cNvSpPr>
                          <wps:spPr bwMode="auto">
                            <a:xfrm>
                              <a:off x="1621" y="539"/>
                              <a:ext cx="77" cy="67"/>
                            </a:xfrm>
                            <a:custGeom>
                              <a:avLst/>
                              <a:gdLst>
                                <a:gd name="T0" fmla="*/ 77 w 154"/>
                                <a:gd name="T1" fmla="*/ 5 h 133"/>
                                <a:gd name="T2" fmla="*/ 53 w 154"/>
                                <a:gd name="T3" fmla="*/ 7 h 133"/>
                                <a:gd name="T4" fmla="*/ 34 w 154"/>
                                <a:gd name="T5" fmla="*/ 17 h 133"/>
                                <a:gd name="T6" fmla="*/ 18 w 154"/>
                                <a:gd name="T7" fmla="*/ 30 h 133"/>
                                <a:gd name="T8" fmla="*/ 8 w 154"/>
                                <a:gd name="T9" fmla="*/ 47 h 133"/>
                                <a:gd name="T10" fmla="*/ 4 w 154"/>
                                <a:gd name="T11" fmla="*/ 66 h 133"/>
                                <a:gd name="T12" fmla="*/ 8 w 154"/>
                                <a:gd name="T13" fmla="*/ 86 h 133"/>
                                <a:gd name="T14" fmla="*/ 18 w 154"/>
                                <a:gd name="T15" fmla="*/ 103 h 133"/>
                                <a:gd name="T16" fmla="*/ 34 w 154"/>
                                <a:gd name="T17" fmla="*/ 116 h 133"/>
                                <a:gd name="T18" fmla="*/ 53 w 154"/>
                                <a:gd name="T19" fmla="*/ 125 h 133"/>
                                <a:gd name="T20" fmla="*/ 77 w 154"/>
                                <a:gd name="T21" fmla="*/ 128 h 133"/>
                                <a:gd name="T22" fmla="*/ 100 w 154"/>
                                <a:gd name="T23" fmla="*/ 125 h 133"/>
                                <a:gd name="T24" fmla="*/ 120 w 154"/>
                                <a:gd name="T25" fmla="*/ 116 h 133"/>
                                <a:gd name="T26" fmla="*/ 135 w 154"/>
                                <a:gd name="T27" fmla="*/ 103 h 133"/>
                                <a:gd name="T28" fmla="*/ 145 w 154"/>
                                <a:gd name="T29" fmla="*/ 86 h 133"/>
                                <a:gd name="T30" fmla="*/ 149 w 154"/>
                                <a:gd name="T31" fmla="*/ 66 h 133"/>
                                <a:gd name="T32" fmla="*/ 145 w 154"/>
                                <a:gd name="T33" fmla="*/ 47 h 133"/>
                                <a:gd name="T34" fmla="*/ 135 w 154"/>
                                <a:gd name="T35" fmla="*/ 30 h 133"/>
                                <a:gd name="T36" fmla="*/ 120 w 154"/>
                                <a:gd name="T37" fmla="*/ 17 h 133"/>
                                <a:gd name="T38" fmla="*/ 100 w 154"/>
                                <a:gd name="T39" fmla="*/ 7 h 133"/>
                                <a:gd name="T40" fmla="*/ 77 w 154"/>
                                <a:gd name="T41" fmla="*/ 5 h 133"/>
                                <a:gd name="T42" fmla="*/ 77 w 154"/>
                                <a:gd name="T43" fmla="*/ 0 h 133"/>
                                <a:gd name="T44" fmla="*/ 101 w 154"/>
                                <a:gd name="T45" fmla="*/ 3 h 133"/>
                                <a:gd name="T46" fmla="*/ 123 w 154"/>
                                <a:gd name="T47" fmla="*/ 13 h 133"/>
                                <a:gd name="T48" fmla="*/ 139 w 154"/>
                                <a:gd name="T49" fmla="*/ 28 h 133"/>
                                <a:gd name="T50" fmla="*/ 151 w 154"/>
                                <a:gd name="T51" fmla="*/ 46 h 133"/>
                                <a:gd name="T52" fmla="*/ 154 w 154"/>
                                <a:gd name="T53" fmla="*/ 66 h 133"/>
                                <a:gd name="T54" fmla="*/ 151 w 154"/>
                                <a:gd name="T55" fmla="*/ 87 h 133"/>
                                <a:gd name="T56" fmla="*/ 139 w 154"/>
                                <a:gd name="T57" fmla="*/ 105 h 133"/>
                                <a:gd name="T58" fmla="*/ 123 w 154"/>
                                <a:gd name="T59" fmla="*/ 120 h 133"/>
                                <a:gd name="T60" fmla="*/ 101 w 154"/>
                                <a:gd name="T61" fmla="*/ 130 h 133"/>
                                <a:gd name="T62" fmla="*/ 77 w 154"/>
                                <a:gd name="T63" fmla="*/ 133 h 133"/>
                                <a:gd name="T64" fmla="*/ 52 w 154"/>
                                <a:gd name="T65" fmla="*/ 130 h 133"/>
                                <a:gd name="T66" fmla="*/ 31 w 154"/>
                                <a:gd name="T67" fmla="*/ 120 h 133"/>
                                <a:gd name="T68" fmla="*/ 14 w 154"/>
                                <a:gd name="T69" fmla="*/ 105 h 133"/>
                                <a:gd name="T70" fmla="*/ 3 w 154"/>
                                <a:gd name="T71" fmla="*/ 87 h 133"/>
                                <a:gd name="T72" fmla="*/ 0 w 154"/>
                                <a:gd name="T73" fmla="*/ 66 h 133"/>
                                <a:gd name="T74" fmla="*/ 3 w 154"/>
                                <a:gd name="T75" fmla="*/ 46 h 133"/>
                                <a:gd name="T76" fmla="*/ 14 w 154"/>
                                <a:gd name="T77" fmla="*/ 28 h 133"/>
                                <a:gd name="T78" fmla="*/ 31 w 154"/>
                                <a:gd name="T79" fmla="*/ 13 h 133"/>
                                <a:gd name="T80" fmla="*/ 52 w 154"/>
                                <a:gd name="T81" fmla="*/ 3 h 133"/>
                                <a:gd name="T82" fmla="*/ 77 w 154"/>
                                <a:gd name="T83" fmla="*/ 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4" h="133">
                                  <a:moveTo>
                                    <a:pt x="77" y="5"/>
                                  </a:moveTo>
                                  <a:lnTo>
                                    <a:pt x="53" y="7"/>
                                  </a:lnTo>
                                  <a:lnTo>
                                    <a:pt x="34" y="17"/>
                                  </a:lnTo>
                                  <a:lnTo>
                                    <a:pt x="18" y="30"/>
                                  </a:lnTo>
                                  <a:lnTo>
                                    <a:pt x="8" y="47"/>
                                  </a:lnTo>
                                  <a:lnTo>
                                    <a:pt x="4" y="66"/>
                                  </a:lnTo>
                                  <a:lnTo>
                                    <a:pt x="8" y="86"/>
                                  </a:lnTo>
                                  <a:lnTo>
                                    <a:pt x="18" y="103"/>
                                  </a:lnTo>
                                  <a:lnTo>
                                    <a:pt x="34" y="116"/>
                                  </a:lnTo>
                                  <a:lnTo>
                                    <a:pt x="53" y="125"/>
                                  </a:lnTo>
                                  <a:lnTo>
                                    <a:pt x="77" y="128"/>
                                  </a:lnTo>
                                  <a:lnTo>
                                    <a:pt x="100" y="125"/>
                                  </a:lnTo>
                                  <a:lnTo>
                                    <a:pt x="120" y="116"/>
                                  </a:lnTo>
                                  <a:lnTo>
                                    <a:pt x="135" y="103"/>
                                  </a:lnTo>
                                  <a:lnTo>
                                    <a:pt x="145" y="86"/>
                                  </a:lnTo>
                                  <a:lnTo>
                                    <a:pt x="149" y="66"/>
                                  </a:lnTo>
                                  <a:lnTo>
                                    <a:pt x="145" y="47"/>
                                  </a:lnTo>
                                  <a:lnTo>
                                    <a:pt x="135" y="30"/>
                                  </a:lnTo>
                                  <a:lnTo>
                                    <a:pt x="120" y="17"/>
                                  </a:lnTo>
                                  <a:lnTo>
                                    <a:pt x="100" y="7"/>
                                  </a:lnTo>
                                  <a:lnTo>
                                    <a:pt x="77" y="5"/>
                                  </a:lnTo>
                                  <a:close/>
                                  <a:moveTo>
                                    <a:pt x="77" y="0"/>
                                  </a:moveTo>
                                  <a:lnTo>
                                    <a:pt x="101" y="3"/>
                                  </a:lnTo>
                                  <a:lnTo>
                                    <a:pt x="123" y="13"/>
                                  </a:lnTo>
                                  <a:lnTo>
                                    <a:pt x="139" y="28"/>
                                  </a:lnTo>
                                  <a:lnTo>
                                    <a:pt x="151" y="46"/>
                                  </a:lnTo>
                                  <a:lnTo>
                                    <a:pt x="154" y="66"/>
                                  </a:lnTo>
                                  <a:lnTo>
                                    <a:pt x="151" y="87"/>
                                  </a:lnTo>
                                  <a:lnTo>
                                    <a:pt x="139" y="105"/>
                                  </a:lnTo>
                                  <a:lnTo>
                                    <a:pt x="123" y="120"/>
                                  </a:lnTo>
                                  <a:lnTo>
                                    <a:pt x="101" y="130"/>
                                  </a:lnTo>
                                  <a:lnTo>
                                    <a:pt x="77" y="133"/>
                                  </a:lnTo>
                                  <a:lnTo>
                                    <a:pt x="52" y="130"/>
                                  </a:lnTo>
                                  <a:lnTo>
                                    <a:pt x="31" y="120"/>
                                  </a:lnTo>
                                  <a:lnTo>
                                    <a:pt x="14" y="105"/>
                                  </a:lnTo>
                                  <a:lnTo>
                                    <a:pt x="3" y="87"/>
                                  </a:lnTo>
                                  <a:lnTo>
                                    <a:pt x="0" y="66"/>
                                  </a:lnTo>
                                  <a:lnTo>
                                    <a:pt x="3" y="46"/>
                                  </a:lnTo>
                                  <a:lnTo>
                                    <a:pt x="14" y="28"/>
                                  </a:lnTo>
                                  <a:lnTo>
                                    <a:pt x="31" y="13"/>
                                  </a:lnTo>
                                  <a:lnTo>
                                    <a:pt x="52" y="3"/>
                                  </a:lnTo>
                                  <a:lnTo>
                                    <a:pt x="77" y="0"/>
                                  </a:lnTo>
                                  <a:close/>
                                </a:path>
                              </a:pathLst>
                            </a:custGeom>
                            <a:solidFill>
                              <a:srgbClr val="FFFDF2"/>
                            </a:solidFill>
                            <a:ln>
                              <a:noFill/>
                            </a:ln>
                            <a:extLst>
                              <a:ext uri="{91240B29-F687-4F45-9708-019B960494DF}">
                                <a14:hiddenLine xmlns:a14="http://schemas.microsoft.com/office/drawing/2010/main" w="0">
                                  <a:solidFill>
                                    <a:srgbClr val="FFFDF2"/>
                                  </a:solidFill>
                                  <a:prstDash val="solid"/>
                                  <a:round/>
                                  <a:headEnd/>
                                  <a:tailEnd/>
                                </a14:hiddenLine>
                              </a:ext>
                            </a:extLst>
                          </wps:spPr>
                          <wps:bodyPr rot="0" vert="horz" wrap="square" lIns="91440" tIns="45720" rIns="91440" bIns="45720" anchor="t" anchorCtr="0" upright="1">
                            <a:noAutofit/>
                          </wps:bodyPr>
                        </wps:wsp>
                        <wps:wsp>
                          <wps:cNvPr id="18" name="Freeform 372"/>
                          <wps:cNvSpPr>
                            <a:spLocks noEditPoints="1"/>
                          </wps:cNvSpPr>
                          <wps:spPr bwMode="auto">
                            <a:xfrm>
                              <a:off x="1618" y="536"/>
                              <a:ext cx="83" cy="71"/>
                            </a:xfrm>
                            <a:custGeom>
                              <a:avLst/>
                              <a:gdLst>
                                <a:gd name="T0" fmla="*/ 83 w 165"/>
                                <a:gd name="T1" fmla="*/ 5 h 142"/>
                                <a:gd name="T2" fmla="*/ 58 w 165"/>
                                <a:gd name="T3" fmla="*/ 8 h 142"/>
                                <a:gd name="T4" fmla="*/ 37 w 165"/>
                                <a:gd name="T5" fmla="*/ 18 h 142"/>
                                <a:gd name="T6" fmla="*/ 20 w 165"/>
                                <a:gd name="T7" fmla="*/ 33 h 142"/>
                                <a:gd name="T8" fmla="*/ 9 w 165"/>
                                <a:gd name="T9" fmla="*/ 51 h 142"/>
                                <a:gd name="T10" fmla="*/ 6 w 165"/>
                                <a:gd name="T11" fmla="*/ 71 h 142"/>
                                <a:gd name="T12" fmla="*/ 9 w 165"/>
                                <a:gd name="T13" fmla="*/ 92 h 142"/>
                                <a:gd name="T14" fmla="*/ 20 w 165"/>
                                <a:gd name="T15" fmla="*/ 110 h 142"/>
                                <a:gd name="T16" fmla="*/ 37 w 165"/>
                                <a:gd name="T17" fmla="*/ 125 h 142"/>
                                <a:gd name="T18" fmla="*/ 58 w 165"/>
                                <a:gd name="T19" fmla="*/ 135 h 142"/>
                                <a:gd name="T20" fmla="*/ 83 w 165"/>
                                <a:gd name="T21" fmla="*/ 138 h 142"/>
                                <a:gd name="T22" fmla="*/ 107 w 165"/>
                                <a:gd name="T23" fmla="*/ 135 h 142"/>
                                <a:gd name="T24" fmla="*/ 129 w 165"/>
                                <a:gd name="T25" fmla="*/ 125 h 142"/>
                                <a:gd name="T26" fmla="*/ 145 w 165"/>
                                <a:gd name="T27" fmla="*/ 110 h 142"/>
                                <a:gd name="T28" fmla="*/ 157 w 165"/>
                                <a:gd name="T29" fmla="*/ 92 h 142"/>
                                <a:gd name="T30" fmla="*/ 160 w 165"/>
                                <a:gd name="T31" fmla="*/ 71 h 142"/>
                                <a:gd name="T32" fmla="*/ 157 w 165"/>
                                <a:gd name="T33" fmla="*/ 51 h 142"/>
                                <a:gd name="T34" fmla="*/ 145 w 165"/>
                                <a:gd name="T35" fmla="*/ 33 h 142"/>
                                <a:gd name="T36" fmla="*/ 129 w 165"/>
                                <a:gd name="T37" fmla="*/ 18 h 142"/>
                                <a:gd name="T38" fmla="*/ 107 w 165"/>
                                <a:gd name="T39" fmla="*/ 8 h 142"/>
                                <a:gd name="T40" fmla="*/ 83 w 165"/>
                                <a:gd name="T41" fmla="*/ 5 h 142"/>
                                <a:gd name="T42" fmla="*/ 83 w 165"/>
                                <a:gd name="T43" fmla="*/ 0 h 142"/>
                                <a:gd name="T44" fmla="*/ 109 w 165"/>
                                <a:gd name="T45" fmla="*/ 3 h 142"/>
                                <a:gd name="T46" fmla="*/ 131 w 165"/>
                                <a:gd name="T47" fmla="*/ 14 h 142"/>
                                <a:gd name="T48" fmla="*/ 150 w 165"/>
                                <a:gd name="T49" fmla="*/ 29 h 142"/>
                                <a:gd name="T50" fmla="*/ 161 w 165"/>
                                <a:gd name="T51" fmla="*/ 48 h 142"/>
                                <a:gd name="T52" fmla="*/ 165 w 165"/>
                                <a:gd name="T53" fmla="*/ 71 h 142"/>
                                <a:gd name="T54" fmla="*/ 161 w 165"/>
                                <a:gd name="T55" fmla="*/ 93 h 142"/>
                                <a:gd name="T56" fmla="*/ 150 w 165"/>
                                <a:gd name="T57" fmla="*/ 113 h 142"/>
                                <a:gd name="T58" fmla="*/ 131 w 165"/>
                                <a:gd name="T59" fmla="*/ 129 h 142"/>
                                <a:gd name="T60" fmla="*/ 109 w 165"/>
                                <a:gd name="T61" fmla="*/ 138 h 142"/>
                                <a:gd name="T62" fmla="*/ 83 w 165"/>
                                <a:gd name="T63" fmla="*/ 142 h 142"/>
                                <a:gd name="T64" fmla="*/ 57 w 165"/>
                                <a:gd name="T65" fmla="*/ 138 h 142"/>
                                <a:gd name="T66" fmla="*/ 34 w 165"/>
                                <a:gd name="T67" fmla="*/ 129 h 142"/>
                                <a:gd name="T68" fmla="*/ 16 w 165"/>
                                <a:gd name="T69" fmla="*/ 113 h 142"/>
                                <a:gd name="T70" fmla="*/ 4 w 165"/>
                                <a:gd name="T71" fmla="*/ 93 h 142"/>
                                <a:gd name="T72" fmla="*/ 0 w 165"/>
                                <a:gd name="T73" fmla="*/ 71 h 142"/>
                                <a:gd name="T74" fmla="*/ 4 w 165"/>
                                <a:gd name="T75" fmla="*/ 48 h 142"/>
                                <a:gd name="T76" fmla="*/ 16 w 165"/>
                                <a:gd name="T77" fmla="*/ 29 h 142"/>
                                <a:gd name="T78" fmla="*/ 34 w 165"/>
                                <a:gd name="T79" fmla="*/ 14 h 142"/>
                                <a:gd name="T80" fmla="*/ 57 w 165"/>
                                <a:gd name="T81" fmla="*/ 3 h 142"/>
                                <a:gd name="T82" fmla="*/ 83 w 165"/>
                                <a:gd name="T83"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5" h="142">
                                  <a:moveTo>
                                    <a:pt x="83" y="5"/>
                                  </a:moveTo>
                                  <a:lnTo>
                                    <a:pt x="58" y="8"/>
                                  </a:lnTo>
                                  <a:lnTo>
                                    <a:pt x="37" y="18"/>
                                  </a:lnTo>
                                  <a:lnTo>
                                    <a:pt x="20" y="33"/>
                                  </a:lnTo>
                                  <a:lnTo>
                                    <a:pt x="9" y="51"/>
                                  </a:lnTo>
                                  <a:lnTo>
                                    <a:pt x="6" y="71"/>
                                  </a:lnTo>
                                  <a:lnTo>
                                    <a:pt x="9" y="92"/>
                                  </a:lnTo>
                                  <a:lnTo>
                                    <a:pt x="20" y="110"/>
                                  </a:lnTo>
                                  <a:lnTo>
                                    <a:pt x="37" y="125"/>
                                  </a:lnTo>
                                  <a:lnTo>
                                    <a:pt x="58" y="135"/>
                                  </a:lnTo>
                                  <a:lnTo>
                                    <a:pt x="83" y="138"/>
                                  </a:lnTo>
                                  <a:lnTo>
                                    <a:pt x="107" y="135"/>
                                  </a:lnTo>
                                  <a:lnTo>
                                    <a:pt x="129" y="125"/>
                                  </a:lnTo>
                                  <a:lnTo>
                                    <a:pt x="145" y="110"/>
                                  </a:lnTo>
                                  <a:lnTo>
                                    <a:pt x="157" y="92"/>
                                  </a:lnTo>
                                  <a:lnTo>
                                    <a:pt x="160" y="71"/>
                                  </a:lnTo>
                                  <a:lnTo>
                                    <a:pt x="157" y="51"/>
                                  </a:lnTo>
                                  <a:lnTo>
                                    <a:pt x="145" y="33"/>
                                  </a:lnTo>
                                  <a:lnTo>
                                    <a:pt x="129" y="18"/>
                                  </a:lnTo>
                                  <a:lnTo>
                                    <a:pt x="107" y="8"/>
                                  </a:lnTo>
                                  <a:lnTo>
                                    <a:pt x="83" y="5"/>
                                  </a:lnTo>
                                  <a:close/>
                                  <a:moveTo>
                                    <a:pt x="83" y="0"/>
                                  </a:moveTo>
                                  <a:lnTo>
                                    <a:pt x="109" y="3"/>
                                  </a:lnTo>
                                  <a:lnTo>
                                    <a:pt x="131" y="14"/>
                                  </a:lnTo>
                                  <a:lnTo>
                                    <a:pt x="150" y="29"/>
                                  </a:lnTo>
                                  <a:lnTo>
                                    <a:pt x="161" y="48"/>
                                  </a:lnTo>
                                  <a:lnTo>
                                    <a:pt x="165" y="71"/>
                                  </a:lnTo>
                                  <a:lnTo>
                                    <a:pt x="161" y="93"/>
                                  </a:lnTo>
                                  <a:lnTo>
                                    <a:pt x="150" y="113"/>
                                  </a:lnTo>
                                  <a:lnTo>
                                    <a:pt x="131" y="129"/>
                                  </a:lnTo>
                                  <a:lnTo>
                                    <a:pt x="109" y="138"/>
                                  </a:lnTo>
                                  <a:lnTo>
                                    <a:pt x="83" y="142"/>
                                  </a:lnTo>
                                  <a:lnTo>
                                    <a:pt x="57" y="138"/>
                                  </a:lnTo>
                                  <a:lnTo>
                                    <a:pt x="34" y="129"/>
                                  </a:lnTo>
                                  <a:lnTo>
                                    <a:pt x="16" y="113"/>
                                  </a:lnTo>
                                  <a:lnTo>
                                    <a:pt x="4" y="93"/>
                                  </a:lnTo>
                                  <a:lnTo>
                                    <a:pt x="0" y="71"/>
                                  </a:lnTo>
                                  <a:lnTo>
                                    <a:pt x="4" y="48"/>
                                  </a:lnTo>
                                  <a:lnTo>
                                    <a:pt x="16" y="29"/>
                                  </a:lnTo>
                                  <a:lnTo>
                                    <a:pt x="34" y="14"/>
                                  </a:lnTo>
                                  <a:lnTo>
                                    <a:pt x="57" y="3"/>
                                  </a:lnTo>
                                  <a:lnTo>
                                    <a:pt x="83" y="0"/>
                                  </a:lnTo>
                                  <a:close/>
                                </a:path>
                              </a:pathLst>
                            </a:custGeom>
                            <a:solidFill>
                              <a:srgbClr val="FFFDF1"/>
                            </a:solidFill>
                            <a:ln>
                              <a:noFill/>
                            </a:ln>
                            <a:extLst>
                              <a:ext uri="{91240B29-F687-4F45-9708-019B960494DF}">
                                <a14:hiddenLine xmlns:a14="http://schemas.microsoft.com/office/drawing/2010/main" w="0">
                                  <a:solidFill>
                                    <a:srgbClr val="FFFDF1"/>
                                  </a:solidFill>
                                  <a:prstDash val="solid"/>
                                  <a:round/>
                                  <a:headEnd/>
                                  <a:tailEnd/>
                                </a14:hiddenLine>
                              </a:ext>
                            </a:extLst>
                          </wps:spPr>
                          <wps:bodyPr rot="0" vert="horz" wrap="square" lIns="91440" tIns="45720" rIns="91440" bIns="45720" anchor="t" anchorCtr="0" upright="1">
                            <a:noAutofit/>
                          </wps:bodyPr>
                        </wps:wsp>
                        <wps:wsp>
                          <wps:cNvPr id="19" name="Freeform 373"/>
                          <wps:cNvSpPr>
                            <a:spLocks noEditPoints="1"/>
                          </wps:cNvSpPr>
                          <wps:spPr bwMode="auto">
                            <a:xfrm>
                              <a:off x="1615" y="535"/>
                              <a:ext cx="88" cy="75"/>
                            </a:xfrm>
                            <a:custGeom>
                              <a:avLst/>
                              <a:gdLst>
                                <a:gd name="T0" fmla="*/ 88 w 176"/>
                                <a:gd name="T1" fmla="*/ 4 h 151"/>
                                <a:gd name="T2" fmla="*/ 62 w 176"/>
                                <a:gd name="T3" fmla="*/ 7 h 151"/>
                                <a:gd name="T4" fmla="*/ 39 w 176"/>
                                <a:gd name="T5" fmla="*/ 18 h 151"/>
                                <a:gd name="T6" fmla="*/ 21 w 176"/>
                                <a:gd name="T7" fmla="*/ 33 h 151"/>
                                <a:gd name="T8" fmla="*/ 9 w 176"/>
                                <a:gd name="T9" fmla="*/ 52 h 151"/>
                                <a:gd name="T10" fmla="*/ 5 w 176"/>
                                <a:gd name="T11" fmla="*/ 75 h 151"/>
                                <a:gd name="T12" fmla="*/ 9 w 176"/>
                                <a:gd name="T13" fmla="*/ 97 h 151"/>
                                <a:gd name="T14" fmla="*/ 21 w 176"/>
                                <a:gd name="T15" fmla="*/ 117 h 151"/>
                                <a:gd name="T16" fmla="*/ 39 w 176"/>
                                <a:gd name="T17" fmla="*/ 133 h 151"/>
                                <a:gd name="T18" fmla="*/ 62 w 176"/>
                                <a:gd name="T19" fmla="*/ 142 h 151"/>
                                <a:gd name="T20" fmla="*/ 88 w 176"/>
                                <a:gd name="T21" fmla="*/ 146 h 151"/>
                                <a:gd name="T22" fmla="*/ 114 w 176"/>
                                <a:gd name="T23" fmla="*/ 142 h 151"/>
                                <a:gd name="T24" fmla="*/ 136 w 176"/>
                                <a:gd name="T25" fmla="*/ 133 h 151"/>
                                <a:gd name="T26" fmla="*/ 155 w 176"/>
                                <a:gd name="T27" fmla="*/ 117 h 151"/>
                                <a:gd name="T28" fmla="*/ 166 w 176"/>
                                <a:gd name="T29" fmla="*/ 97 h 151"/>
                                <a:gd name="T30" fmla="*/ 170 w 176"/>
                                <a:gd name="T31" fmla="*/ 75 h 151"/>
                                <a:gd name="T32" fmla="*/ 166 w 176"/>
                                <a:gd name="T33" fmla="*/ 52 h 151"/>
                                <a:gd name="T34" fmla="*/ 155 w 176"/>
                                <a:gd name="T35" fmla="*/ 33 h 151"/>
                                <a:gd name="T36" fmla="*/ 136 w 176"/>
                                <a:gd name="T37" fmla="*/ 18 h 151"/>
                                <a:gd name="T38" fmla="*/ 114 w 176"/>
                                <a:gd name="T39" fmla="*/ 7 h 151"/>
                                <a:gd name="T40" fmla="*/ 88 w 176"/>
                                <a:gd name="T41" fmla="*/ 4 h 151"/>
                                <a:gd name="T42" fmla="*/ 88 w 176"/>
                                <a:gd name="T43" fmla="*/ 0 h 151"/>
                                <a:gd name="T44" fmla="*/ 111 w 176"/>
                                <a:gd name="T45" fmla="*/ 3 h 151"/>
                                <a:gd name="T46" fmla="*/ 132 w 176"/>
                                <a:gd name="T47" fmla="*/ 10 h 151"/>
                                <a:gd name="T48" fmla="*/ 149 w 176"/>
                                <a:gd name="T49" fmla="*/ 22 h 151"/>
                                <a:gd name="T50" fmla="*/ 163 w 176"/>
                                <a:gd name="T51" fmla="*/ 38 h 151"/>
                                <a:gd name="T52" fmla="*/ 172 w 176"/>
                                <a:gd name="T53" fmla="*/ 55 h 151"/>
                                <a:gd name="T54" fmla="*/ 176 w 176"/>
                                <a:gd name="T55" fmla="*/ 75 h 151"/>
                                <a:gd name="T56" fmla="*/ 172 w 176"/>
                                <a:gd name="T57" fmla="*/ 95 h 151"/>
                                <a:gd name="T58" fmla="*/ 163 w 176"/>
                                <a:gd name="T59" fmla="*/ 113 h 151"/>
                                <a:gd name="T60" fmla="*/ 149 w 176"/>
                                <a:gd name="T61" fmla="*/ 129 h 151"/>
                                <a:gd name="T62" fmla="*/ 132 w 176"/>
                                <a:gd name="T63" fmla="*/ 141 h 151"/>
                                <a:gd name="T64" fmla="*/ 111 w 176"/>
                                <a:gd name="T65" fmla="*/ 148 h 151"/>
                                <a:gd name="T66" fmla="*/ 88 w 176"/>
                                <a:gd name="T67" fmla="*/ 151 h 151"/>
                                <a:gd name="T68" fmla="*/ 64 w 176"/>
                                <a:gd name="T69" fmla="*/ 148 h 151"/>
                                <a:gd name="T70" fmla="*/ 43 w 176"/>
                                <a:gd name="T71" fmla="*/ 141 h 151"/>
                                <a:gd name="T72" fmla="*/ 26 w 176"/>
                                <a:gd name="T73" fmla="*/ 129 h 151"/>
                                <a:gd name="T74" fmla="*/ 12 w 176"/>
                                <a:gd name="T75" fmla="*/ 113 h 151"/>
                                <a:gd name="T76" fmla="*/ 4 w 176"/>
                                <a:gd name="T77" fmla="*/ 95 h 151"/>
                                <a:gd name="T78" fmla="*/ 0 w 176"/>
                                <a:gd name="T79" fmla="*/ 75 h 151"/>
                                <a:gd name="T80" fmla="*/ 4 w 176"/>
                                <a:gd name="T81" fmla="*/ 55 h 151"/>
                                <a:gd name="T82" fmla="*/ 12 w 176"/>
                                <a:gd name="T83" fmla="*/ 38 h 151"/>
                                <a:gd name="T84" fmla="*/ 26 w 176"/>
                                <a:gd name="T85" fmla="*/ 22 h 151"/>
                                <a:gd name="T86" fmla="*/ 43 w 176"/>
                                <a:gd name="T87" fmla="*/ 10 h 151"/>
                                <a:gd name="T88" fmla="*/ 64 w 176"/>
                                <a:gd name="T89" fmla="*/ 3 h 151"/>
                                <a:gd name="T90" fmla="*/ 88 w 176"/>
                                <a:gd name="T91"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6" h="151">
                                  <a:moveTo>
                                    <a:pt x="88" y="4"/>
                                  </a:moveTo>
                                  <a:lnTo>
                                    <a:pt x="62" y="7"/>
                                  </a:lnTo>
                                  <a:lnTo>
                                    <a:pt x="39" y="18"/>
                                  </a:lnTo>
                                  <a:lnTo>
                                    <a:pt x="21" y="33"/>
                                  </a:lnTo>
                                  <a:lnTo>
                                    <a:pt x="9" y="52"/>
                                  </a:lnTo>
                                  <a:lnTo>
                                    <a:pt x="5" y="75"/>
                                  </a:lnTo>
                                  <a:lnTo>
                                    <a:pt x="9" y="97"/>
                                  </a:lnTo>
                                  <a:lnTo>
                                    <a:pt x="21" y="117"/>
                                  </a:lnTo>
                                  <a:lnTo>
                                    <a:pt x="39" y="133"/>
                                  </a:lnTo>
                                  <a:lnTo>
                                    <a:pt x="62" y="142"/>
                                  </a:lnTo>
                                  <a:lnTo>
                                    <a:pt x="88" y="146"/>
                                  </a:lnTo>
                                  <a:lnTo>
                                    <a:pt x="114" y="142"/>
                                  </a:lnTo>
                                  <a:lnTo>
                                    <a:pt x="136" y="133"/>
                                  </a:lnTo>
                                  <a:lnTo>
                                    <a:pt x="155" y="117"/>
                                  </a:lnTo>
                                  <a:lnTo>
                                    <a:pt x="166" y="97"/>
                                  </a:lnTo>
                                  <a:lnTo>
                                    <a:pt x="170" y="75"/>
                                  </a:lnTo>
                                  <a:lnTo>
                                    <a:pt x="166" y="52"/>
                                  </a:lnTo>
                                  <a:lnTo>
                                    <a:pt x="155" y="33"/>
                                  </a:lnTo>
                                  <a:lnTo>
                                    <a:pt x="136" y="18"/>
                                  </a:lnTo>
                                  <a:lnTo>
                                    <a:pt x="114" y="7"/>
                                  </a:lnTo>
                                  <a:lnTo>
                                    <a:pt x="88" y="4"/>
                                  </a:lnTo>
                                  <a:close/>
                                  <a:moveTo>
                                    <a:pt x="88" y="0"/>
                                  </a:moveTo>
                                  <a:lnTo>
                                    <a:pt x="111" y="3"/>
                                  </a:lnTo>
                                  <a:lnTo>
                                    <a:pt x="132" y="10"/>
                                  </a:lnTo>
                                  <a:lnTo>
                                    <a:pt x="149" y="22"/>
                                  </a:lnTo>
                                  <a:lnTo>
                                    <a:pt x="163" y="38"/>
                                  </a:lnTo>
                                  <a:lnTo>
                                    <a:pt x="172" y="55"/>
                                  </a:lnTo>
                                  <a:lnTo>
                                    <a:pt x="176" y="75"/>
                                  </a:lnTo>
                                  <a:lnTo>
                                    <a:pt x="172" y="95"/>
                                  </a:lnTo>
                                  <a:lnTo>
                                    <a:pt x="163" y="113"/>
                                  </a:lnTo>
                                  <a:lnTo>
                                    <a:pt x="149" y="129"/>
                                  </a:lnTo>
                                  <a:lnTo>
                                    <a:pt x="132" y="141"/>
                                  </a:lnTo>
                                  <a:lnTo>
                                    <a:pt x="111" y="148"/>
                                  </a:lnTo>
                                  <a:lnTo>
                                    <a:pt x="88" y="151"/>
                                  </a:lnTo>
                                  <a:lnTo>
                                    <a:pt x="64" y="148"/>
                                  </a:lnTo>
                                  <a:lnTo>
                                    <a:pt x="43" y="141"/>
                                  </a:lnTo>
                                  <a:lnTo>
                                    <a:pt x="26" y="129"/>
                                  </a:lnTo>
                                  <a:lnTo>
                                    <a:pt x="12" y="113"/>
                                  </a:lnTo>
                                  <a:lnTo>
                                    <a:pt x="4" y="95"/>
                                  </a:lnTo>
                                  <a:lnTo>
                                    <a:pt x="0" y="75"/>
                                  </a:lnTo>
                                  <a:lnTo>
                                    <a:pt x="4" y="55"/>
                                  </a:lnTo>
                                  <a:lnTo>
                                    <a:pt x="12" y="38"/>
                                  </a:lnTo>
                                  <a:lnTo>
                                    <a:pt x="26" y="22"/>
                                  </a:lnTo>
                                  <a:lnTo>
                                    <a:pt x="43" y="10"/>
                                  </a:lnTo>
                                  <a:lnTo>
                                    <a:pt x="64" y="3"/>
                                  </a:lnTo>
                                  <a:lnTo>
                                    <a:pt x="88" y="0"/>
                                  </a:lnTo>
                                  <a:close/>
                                </a:path>
                              </a:pathLst>
                            </a:custGeom>
                            <a:solidFill>
                              <a:srgbClr val="FFFDF0"/>
                            </a:solidFill>
                            <a:ln>
                              <a:noFill/>
                            </a:ln>
                            <a:extLst>
                              <a:ext uri="{91240B29-F687-4F45-9708-019B960494DF}">
                                <a14:hiddenLine xmlns:a14="http://schemas.microsoft.com/office/drawing/2010/main" w="0">
                                  <a:solidFill>
                                    <a:srgbClr val="FFFDF0"/>
                                  </a:solidFill>
                                  <a:prstDash val="solid"/>
                                  <a:round/>
                                  <a:headEnd/>
                                  <a:tailEnd/>
                                </a14:hiddenLine>
                              </a:ext>
                            </a:extLst>
                          </wps:spPr>
                          <wps:bodyPr rot="0" vert="horz" wrap="square" lIns="91440" tIns="45720" rIns="91440" bIns="45720" anchor="t" anchorCtr="0" upright="1">
                            <a:noAutofit/>
                          </wps:bodyPr>
                        </wps:wsp>
                        <wps:wsp>
                          <wps:cNvPr id="20" name="Freeform 374"/>
                          <wps:cNvSpPr>
                            <a:spLocks noEditPoints="1"/>
                          </wps:cNvSpPr>
                          <wps:spPr bwMode="auto">
                            <a:xfrm>
                              <a:off x="1613" y="532"/>
                              <a:ext cx="93" cy="80"/>
                            </a:xfrm>
                            <a:custGeom>
                              <a:avLst/>
                              <a:gdLst>
                                <a:gd name="T0" fmla="*/ 93 w 185"/>
                                <a:gd name="T1" fmla="*/ 5 h 161"/>
                                <a:gd name="T2" fmla="*/ 69 w 185"/>
                                <a:gd name="T3" fmla="*/ 8 h 161"/>
                                <a:gd name="T4" fmla="*/ 48 w 185"/>
                                <a:gd name="T5" fmla="*/ 15 h 161"/>
                                <a:gd name="T6" fmla="*/ 31 w 185"/>
                                <a:gd name="T7" fmla="*/ 27 h 161"/>
                                <a:gd name="T8" fmla="*/ 17 w 185"/>
                                <a:gd name="T9" fmla="*/ 43 h 161"/>
                                <a:gd name="T10" fmla="*/ 9 w 185"/>
                                <a:gd name="T11" fmla="*/ 60 h 161"/>
                                <a:gd name="T12" fmla="*/ 5 w 185"/>
                                <a:gd name="T13" fmla="*/ 80 h 161"/>
                                <a:gd name="T14" fmla="*/ 9 w 185"/>
                                <a:gd name="T15" fmla="*/ 100 h 161"/>
                                <a:gd name="T16" fmla="*/ 17 w 185"/>
                                <a:gd name="T17" fmla="*/ 118 h 161"/>
                                <a:gd name="T18" fmla="*/ 31 w 185"/>
                                <a:gd name="T19" fmla="*/ 134 h 161"/>
                                <a:gd name="T20" fmla="*/ 48 w 185"/>
                                <a:gd name="T21" fmla="*/ 146 h 161"/>
                                <a:gd name="T22" fmla="*/ 69 w 185"/>
                                <a:gd name="T23" fmla="*/ 153 h 161"/>
                                <a:gd name="T24" fmla="*/ 93 w 185"/>
                                <a:gd name="T25" fmla="*/ 156 h 161"/>
                                <a:gd name="T26" fmla="*/ 116 w 185"/>
                                <a:gd name="T27" fmla="*/ 153 h 161"/>
                                <a:gd name="T28" fmla="*/ 137 w 185"/>
                                <a:gd name="T29" fmla="*/ 146 h 161"/>
                                <a:gd name="T30" fmla="*/ 154 w 185"/>
                                <a:gd name="T31" fmla="*/ 134 h 161"/>
                                <a:gd name="T32" fmla="*/ 168 w 185"/>
                                <a:gd name="T33" fmla="*/ 118 h 161"/>
                                <a:gd name="T34" fmla="*/ 177 w 185"/>
                                <a:gd name="T35" fmla="*/ 100 h 161"/>
                                <a:gd name="T36" fmla="*/ 181 w 185"/>
                                <a:gd name="T37" fmla="*/ 80 h 161"/>
                                <a:gd name="T38" fmla="*/ 177 w 185"/>
                                <a:gd name="T39" fmla="*/ 60 h 161"/>
                                <a:gd name="T40" fmla="*/ 168 w 185"/>
                                <a:gd name="T41" fmla="*/ 43 h 161"/>
                                <a:gd name="T42" fmla="*/ 154 w 185"/>
                                <a:gd name="T43" fmla="*/ 27 h 161"/>
                                <a:gd name="T44" fmla="*/ 137 w 185"/>
                                <a:gd name="T45" fmla="*/ 15 h 161"/>
                                <a:gd name="T46" fmla="*/ 116 w 185"/>
                                <a:gd name="T47" fmla="*/ 8 h 161"/>
                                <a:gd name="T48" fmla="*/ 93 w 185"/>
                                <a:gd name="T49" fmla="*/ 5 h 161"/>
                                <a:gd name="T50" fmla="*/ 93 w 185"/>
                                <a:gd name="T51" fmla="*/ 0 h 161"/>
                                <a:gd name="T52" fmla="*/ 117 w 185"/>
                                <a:gd name="T53" fmla="*/ 3 h 161"/>
                                <a:gd name="T54" fmla="*/ 140 w 185"/>
                                <a:gd name="T55" fmla="*/ 11 h 161"/>
                                <a:gd name="T56" fmla="*/ 158 w 185"/>
                                <a:gd name="T57" fmla="*/ 23 h 161"/>
                                <a:gd name="T58" fmla="*/ 172 w 185"/>
                                <a:gd name="T59" fmla="*/ 40 h 161"/>
                                <a:gd name="T60" fmla="*/ 182 w 185"/>
                                <a:gd name="T61" fmla="*/ 59 h 161"/>
                                <a:gd name="T62" fmla="*/ 185 w 185"/>
                                <a:gd name="T63" fmla="*/ 80 h 161"/>
                                <a:gd name="T64" fmla="*/ 182 w 185"/>
                                <a:gd name="T65" fmla="*/ 101 h 161"/>
                                <a:gd name="T66" fmla="*/ 172 w 185"/>
                                <a:gd name="T67" fmla="*/ 121 h 161"/>
                                <a:gd name="T68" fmla="*/ 158 w 185"/>
                                <a:gd name="T69" fmla="*/ 136 h 161"/>
                                <a:gd name="T70" fmla="*/ 140 w 185"/>
                                <a:gd name="T71" fmla="*/ 150 h 161"/>
                                <a:gd name="T72" fmla="*/ 117 w 185"/>
                                <a:gd name="T73" fmla="*/ 157 h 161"/>
                                <a:gd name="T74" fmla="*/ 93 w 185"/>
                                <a:gd name="T75" fmla="*/ 161 h 161"/>
                                <a:gd name="T76" fmla="*/ 68 w 185"/>
                                <a:gd name="T77" fmla="*/ 157 h 161"/>
                                <a:gd name="T78" fmla="*/ 45 w 185"/>
                                <a:gd name="T79" fmla="*/ 150 h 161"/>
                                <a:gd name="T80" fmla="*/ 27 w 185"/>
                                <a:gd name="T81" fmla="*/ 136 h 161"/>
                                <a:gd name="T82" fmla="*/ 13 w 185"/>
                                <a:gd name="T83" fmla="*/ 121 h 161"/>
                                <a:gd name="T84" fmla="*/ 3 w 185"/>
                                <a:gd name="T85" fmla="*/ 101 h 161"/>
                                <a:gd name="T86" fmla="*/ 0 w 185"/>
                                <a:gd name="T87" fmla="*/ 80 h 161"/>
                                <a:gd name="T88" fmla="*/ 3 w 185"/>
                                <a:gd name="T89" fmla="*/ 59 h 161"/>
                                <a:gd name="T90" fmla="*/ 13 w 185"/>
                                <a:gd name="T91" fmla="*/ 40 h 161"/>
                                <a:gd name="T92" fmla="*/ 27 w 185"/>
                                <a:gd name="T93" fmla="*/ 23 h 161"/>
                                <a:gd name="T94" fmla="*/ 45 w 185"/>
                                <a:gd name="T95" fmla="*/ 11 h 161"/>
                                <a:gd name="T96" fmla="*/ 68 w 185"/>
                                <a:gd name="T97" fmla="*/ 3 h 161"/>
                                <a:gd name="T98" fmla="*/ 93 w 185"/>
                                <a:gd name="T99"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5" h="161">
                                  <a:moveTo>
                                    <a:pt x="93" y="5"/>
                                  </a:moveTo>
                                  <a:lnTo>
                                    <a:pt x="69" y="8"/>
                                  </a:lnTo>
                                  <a:lnTo>
                                    <a:pt x="48" y="15"/>
                                  </a:lnTo>
                                  <a:lnTo>
                                    <a:pt x="31" y="27"/>
                                  </a:lnTo>
                                  <a:lnTo>
                                    <a:pt x="17" y="43"/>
                                  </a:lnTo>
                                  <a:lnTo>
                                    <a:pt x="9" y="60"/>
                                  </a:lnTo>
                                  <a:lnTo>
                                    <a:pt x="5" y="80"/>
                                  </a:lnTo>
                                  <a:lnTo>
                                    <a:pt x="9" y="100"/>
                                  </a:lnTo>
                                  <a:lnTo>
                                    <a:pt x="17" y="118"/>
                                  </a:lnTo>
                                  <a:lnTo>
                                    <a:pt x="31" y="134"/>
                                  </a:lnTo>
                                  <a:lnTo>
                                    <a:pt x="48" y="146"/>
                                  </a:lnTo>
                                  <a:lnTo>
                                    <a:pt x="69" y="153"/>
                                  </a:lnTo>
                                  <a:lnTo>
                                    <a:pt x="93" y="156"/>
                                  </a:lnTo>
                                  <a:lnTo>
                                    <a:pt x="116" y="153"/>
                                  </a:lnTo>
                                  <a:lnTo>
                                    <a:pt x="137" y="146"/>
                                  </a:lnTo>
                                  <a:lnTo>
                                    <a:pt x="154" y="134"/>
                                  </a:lnTo>
                                  <a:lnTo>
                                    <a:pt x="168" y="118"/>
                                  </a:lnTo>
                                  <a:lnTo>
                                    <a:pt x="177" y="100"/>
                                  </a:lnTo>
                                  <a:lnTo>
                                    <a:pt x="181" y="80"/>
                                  </a:lnTo>
                                  <a:lnTo>
                                    <a:pt x="177" y="60"/>
                                  </a:lnTo>
                                  <a:lnTo>
                                    <a:pt x="168" y="43"/>
                                  </a:lnTo>
                                  <a:lnTo>
                                    <a:pt x="154" y="27"/>
                                  </a:lnTo>
                                  <a:lnTo>
                                    <a:pt x="137" y="15"/>
                                  </a:lnTo>
                                  <a:lnTo>
                                    <a:pt x="116" y="8"/>
                                  </a:lnTo>
                                  <a:lnTo>
                                    <a:pt x="93" y="5"/>
                                  </a:lnTo>
                                  <a:close/>
                                  <a:moveTo>
                                    <a:pt x="93" y="0"/>
                                  </a:moveTo>
                                  <a:lnTo>
                                    <a:pt x="117" y="3"/>
                                  </a:lnTo>
                                  <a:lnTo>
                                    <a:pt x="140" y="11"/>
                                  </a:lnTo>
                                  <a:lnTo>
                                    <a:pt x="158" y="23"/>
                                  </a:lnTo>
                                  <a:lnTo>
                                    <a:pt x="172" y="40"/>
                                  </a:lnTo>
                                  <a:lnTo>
                                    <a:pt x="182" y="59"/>
                                  </a:lnTo>
                                  <a:lnTo>
                                    <a:pt x="185" y="80"/>
                                  </a:lnTo>
                                  <a:lnTo>
                                    <a:pt x="182" y="101"/>
                                  </a:lnTo>
                                  <a:lnTo>
                                    <a:pt x="172" y="121"/>
                                  </a:lnTo>
                                  <a:lnTo>
                                    <a:pt x="158" y="136"/>
                                  </a:lnTo>
                                  <a:lnTo>
                                    <a:pt x="140" y="150"/>
                                  </a:lnTo>
                                  <a:lnTo>
                                    <a:pt x="117" y="157"/>
                                  </a:lnTo>
                                  <a:lnTo>
                                    <a:pt x="93" y="161"/>
                                  </a:lnTo>
                                  <a:lnTo>
                                    <a:pt x="68" y="157"/>
                                  </a:lnTo>
                                  <a:lnTo>
                                    <a:pt x="45" y="150"/>
                                  </a:lnTo>
                                  <a:lnTo>
                                    <a:pt x="27" y="136"/>
                                  </a:lnTo>
                                  <a:lnTo>
                                    <a:pt x="13" y="121"/>
                                  </a:lnTo>
                                  <a:lnTo>
                                    <a:pt x="3" y="101"/>
                                  </a:lnTo>
                                  <a:lnTo>
                                    <a:pt x="0" y="80"/>
                                  </a:lnTo>
                                  <a:lnTo>
                                    <a:pt x="3" y="59"/>
                                  </a:lnTo>
                                  <a:lnTo>
                                    <a:pt x="13" y="40"/>
                                  </a:lnTo>
                                  <a:lnTo>
                                    <a:pt x="27" y="23"/>
                                  </a:lnTo>
                                  <a:lnTo>
                                    <a:pt x="45" y="11"/>
                                  </a:lnTo>
                                  <a:lnTo>
                                    <a:pt x="68" y="3"/>
                                  </a:lnTo>
                                  <a:lnTo>
                                    <a:pt x="93" y="0"/>
                                  </a:lnTo>
                                  <a:close/>
                                </a:path>
                              </a:pathLst>
                            </a:custGeom>
                            <a:solidFill>
                              <a:srgbClr val="FFFCEF"/>
                            </a:solidFill>
                            <a:ln>
                              <a:noFill/>
                            </a:ln>
                            <a:extLst>
                              <a:ext uri="{91240B29-F687-4F45-9708-019B960494DF}">
                                <a14:hiddenLine xmlns:a14="http://schemas.microsoft.com/office/drawing/2010/main" w="0">
                                  <a:solidFill>
                                    <a:srgbClr val="FFFCEF"/>
                                  </a:solidFill>
                                  <a:prstDash val="solid"/>
                                  <a:round/>
                                  <a:headEnd/>
                                  <a:tailEnd/>
                                </a14:hiddenLine>
                              </a:ext>
                            </a:extLst>
                          </wps:spPr>
                          <wps:bodyPr rot="0" vert="horz" wrap="square" lIns="91440" tIns="45720" rIns="91440" bIns="45720" anchor="t" anchorCtr="0" upright="1">
                            <a:noAutofit/>
                          </wps:bodyPr>
                        </wps:wsp>
                        <wps:wsp>
                          <wps:cNvPr id="21" name="Freeform 375"/>
                          <wps:cNvSpPr>
                            <a:spLocks noEditPoints="1"/>
                          </wps:cNvSpPr>
                          <wps:spPr bwMode="auto">
                            <a:xfrm>
                              <a:off x="1610" y="530"/>
                              <a:ext cx="98" cy="84"/>
                            </a:xfrm>
                            <a:custGeom>
                              <a:avLst/>
                              <a:gdLst>
                                <a:gd name="T0" fmla="*/ 98 w 196"/>
                                <a:gd name="T1" fmla="*/ 4 h 168"/>
                                <a:gd name="T2" fmla="*/ 73 w 196"/>
                                <a:gd name="T3" fmla="*/ 7 h 168"/>
                                <a:gd name="T4" fmla="*/ 50 w 196"/>
                                <a:gd name="T5" fmla="*/ 15 h 168"/>
                                <a:gd name="T6" fmla="*/ 32 w 196"/>
                                <a:gd name="T7" fmla="*/ 27 h 168"/>
                                <a:gd name="T8" fmla="*/ 18 w 196"/>
                                <a:gd name="T9" fmla="*/ 44 h 168"/>
                                <a:gd name="T10" fmla="*/ 8 w 196"/>
                                <a:gd name="T11" fmla="*/ 63 h 168"/>
                                <a:gd name="T12" fmla="*/ 5 w 196"/>
                                <a:gd name="T13" fmla="*/ 84 h 168"/>
                                <a:gd name="T14" fmla="*/ 8 w 196"/>
                                <a:gd name="T15" fmla="*/ 105 h 168"/>
                                <a:gd name="T16" fmla="*/ 18 w 196"/>
                                <a:gd name="T17" fmla="*/ 125 h 168"/>
                                <a:gd name="T18" fmla="*/ 32 w 196"/>
                                <a:gd name="T19" fmla="*/ 140 h 168"/>
                                <a:gd name="T20" fmla="*/ 50 w 196"/>
                                <a:gd name="T21" fmla="*/ 154 h 168"/>
                                <a:gd name="T22" fmla="*/ 73 w 196"/>
                                <a:gd name="T23" fmla="*/ 161 h 168"/>
                                <a:gd name="T24" fmla="*/ 98 w 196"/>
                                <a:gd name="T25" fmla="*/ 165 h 168"/>
                                <a:gd name="T26" fmla="*/ 122 w 196"/>
                                <a:gd name="T27" fmla="*/ 161 h 168"/>
                                <a:gd name="T28" fmla="*/ 145 w 196"/>
                                <a:gd name="T29" fmla="*/ 154 h 168"/>
                                <a:gd name="T30" fmla="*/ 163 w 196"/>
                                <a:gd name="T31" fmla="*/ 140 h 168"/>
                                <a:gd name="T32" fmla="*/ 177 w 196"/>
                                <a:gd name="T33" fmla="*/ 125 h 168"/>
                                <a:gd name="T34" fmla="*/ 187 w 196"/>
                                <a:gd name="T35" fmla="*/ 105 h 168"/>
                                <a:gd name="T36" fmla="*/ 190 w 196"/>
                                <a:gd name="T37" fmla="*/ 84 h 168"/>
                                <a:gd name="T38" fmla="*/ 187 w 196"/>
                                <a:gd name="T39" fmla="*/ 63 h 168"/>
                                <a:gd name="T40" fmla="*/ 177 w 196"/>
                                <a:gd name="T41" fmla="*/ 44 h 168"/>
                                <a:gd name="T42" fmla="*/ 163 w 196"/>
                                <a:gd name="T43" fmla="*/ 27 h 168"/>
                                <a:gd name="T44" fmla="*/ 145 w 196"/>
                                <a:gd name="T45" fmla="*/ 15 h 168"/>
                                <a:gd name="T46" fmla="*/ 122 w 196"/>
                                <a:gd name="T47" fmla="*/ 7 h 168"/>
                                <a:gd name="T48" fmla="*/ 98 w 196"/>
                                <a:gd name="T49" fmla="*/ 4 h 168"/>
                                <a:gd name="T50" fmla="*/ 98 w 196"/>
                                <a:gd name="T51" fmla="*/ 0 h 168"/>
                                <a:gd name="T52" fmla="*/ 124 w 196"/>
                                <a:gd name="T53" fmla="*/ 3 h 168"/>
                                <a:gd name="T54" fmla="*/ 148 w 196"/>
                                <a:gd name="T55" fmla="*/ 12 h 168"/>
                                <a:gd name="T56" fmla="*/ 167 w 196"/>
                                <a:gd name="T57" fmla="*/ 25 h 168"/>
                                <a:gd name="T58" fmla="*/ 182 w 196"/>
                                <a:gd name="T59" fmla="*/ 42 h 168"/>
                                <a:gd name="T60" fmla="*/ 191 w 196"/>
                                <a:gd name="T61" fmla="*/ 61 h 168"/>
                                <a:gd name="T62" fmla="*/ 196 w 196"/>
                                <a:gd name="T63" fmla="*/ 84 h 168"/>
                                <a:gd name="T64" fmla="*/ 191 w 196"/>
                                <a:gd name="T65" fmla="*/ 106 h 168"/>
                                <a:gd name="T66" fmla="*/ 182 w 196"/>
                                <a:gd name="T67" fmla="*/ 127 h 168"/>
                                <a:gd name="T68" fmla="*/ 167 w 196"/>
                                <a:gd name="T69" fmla="*/ 144 h 168"/>
                                <a:gd name="T70" fmla="*/ 148 w 196"/>
                                <a:gd name="T71" fmla="*/ 157 h 168"/>
                                <a:gd name="T72" fmla="*/ 124 w 196"/>
                                <a:gd name="T73" fmla="*/ 166 h 168"/>
                                <a:gd name="T74" fmla="*/ 98 w 196"/>
                                <a:gd name="T75" fmla="*/ 168 h 168"/>
                                <a:gd name="T76" fmla="*/ 72 w 196"/>
                                <a:gd name="T77" fmla="*/ 166 h 168"/>
                                <a:gd name="T78" fmla="*/ 48 w 196"/>
                                <a:gd name="T79" fmla="*/ 157 h 168"/>
                                <a:gd name="T80" fmla="*/ 28 w 196"/>
                                <a:gd name="T81" fmla="*/ 144 h 168"/>
                                <a:gd name="T82" fmla="*/ 14 w 196"/>
                                <a:gd name="T83" fmla="*/ 127 h 168"/>
                                <a:gd name="T84" fmla="*/ 4 w 196"/>
                                <a:gd name="T85" fmla="*/ 106 h 168"/>
                                <a:gd name="T86" fmla="*/ 0 w 196"/>
                                <a:gd name="T87" fmla="*/ 84 h 168"/>
                                <a:gd name="T88" fmla="*/ 4 w 196"/>
                                <a:gd name="T89" fmla="*/ 61 h 168"/>
                                <a:gd name="T90" fmla="*/ 14 w 196"/>
                                <a:gd name="T91" fmla="*/ 42 h 168"/>
                                <a:gd name="T92" fmla="*/ 28 w 196"/>
                                <a:gd name="T93" fmla="*/ 25 h 168"/>
                                <a:gd name="T94" fmla="*/ 48 w 196"/>
                                <a:gd name="T95" fmla="*/ 12 h 168"/>
                                <a:gd name="T96" fmla="*/ 72 w 196"/>
                                <a:gd name="T97" fmla="*/ 3 h 168"/>
                                <a:gd name="T98" fmla="*/ 98 w 196"/>
                                <a:gd name="T99"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6" h="168">
                                  <a:moveTo>
                                    <a:pt x="98" y="4"/>
                                  </a:moveTo>
                                  <a:lnTo>
                                    <a:pt x="73" y="7"/>
                                  </a:lnTo>
                                  <a:lnTo>
                                    <a:pt x="50" y="15"/>
                                  </a:lnTo>
                                  <a:lnTo>
                                    <a:pt x="32" y="27"/>
                                  </a:lnTo>
                                  <a:lnTo>
                                    <a:pt x="18" y="44"/>
                                  </a:lnTo>
                                  <a:lnTo>
                                    <a:pt x="8" y="63"/>
                                  </a:lnTo>
                                  <a:lnTo>
                                    <a:pt x="5" y="84"/>
                                  </a:lnTo>
                                  <a:lnTo>
                                    <a:pt x="8" y="105"/>
                                  </a:lnTo>
                                  <a:lnTo>
                                    <a:pt x="18" y="125"/>
                                  </a:lnTo>
                                  <a:lnTo>
                                    <a:pt x="32" y="140"/>
                                  </a:lnTo>
                                  <a:lnTo>
                                    <a:pt x="50" y="154"/>
                                  </a:lnTo>
                                  <a:lnTo>
                                    <a:pt x="73" y="161"/>
                                  </a:lnTo>
                                  <a:lnTo>
                                    <a:pt x="98" y="165"/>
                                  </a:lnTo>
                                  <a:lnTo>
                                    <a:pt x="122" y="161"/>
                                  </a:lnTo>
                                  <a:lnTo>
                                    <a:pt x="145" y="154"/>
                                  </a:lnTo>
                                  <a:lnTo>
                                    <a:pt x="163" y="140"/>
                                  </a:lnTo>
                                  <a:lnTo>
                                    <a:pt x="177" y="125"/>
                                  </a:lnTo>
                                  <a:lnTo>
                                    <a:pt x="187" y="105"/>
                                  </a:lnTo>
                                  <a:lnTo>
                                    <a:pt x="190" y="84"/>
                                  </a:lnTo>
                                  <a:lnTo>
                                    <a:pt x="187" y="63"/>
                                  </a:lnTo>
                                  <a:lnTo>
                                    <a:pt x="177" y="44"/>
                                  </a:lnTo>
                                  <a:lnTo>
                                    <a:pt x="163" y="27"/>
                                  </a:lnTo>
                                  <a:lnTo>
                                    <a:pt x="145" y="15"/>
                                  </a:lnTo>
                                  <a:lnTo>
                                    <a:pt x="122" y="7"/>
                                  </a:lnTo>
                                  <a:lnTo>
                                    <a:pt x="98" y="4"/>
                                  </a:lnTo>
                                  <a:close/>
                                  <a:moveTo>
                                    <a:pt x="98" y="0"/>
                                  </a:moveTo>
                                  <a:lnTo>
                                    <a:pt x="124" y="3"/>
                                  </a:lnTo>
                                  <a:lnTo>
                                    <a:pt x="148" y="12"/>
                                  </a:lnTo>
                                  <a:lnTo>
                                    <a:pt x="167" y="25"/>
                                  </a:lnTo>
                                  <a:lnTo>
                                    <a:pt x="182" y="42"/>
                                  </a:lnTo>
                                  <a:lnTo>
                                    <a:pt x="191" y="61"/>
                                  </a:lnTo>
                                  <a:lnTo>
                                    <a:pt x="196" y="84"/>
                                  </a:lnTo>
                                  <a:lnTo>
                                    <a:pt x="191" y="106"/>
                                  </a:lnTo>
                                  <a:lnTo>
                                    <a:pt x="182" y="127"/>
                                  </a:lnTo>
                                  <a:lnTo>
                                    <a:pt x="167" y="144"/>
                                  </a:lnTo>
                                  <a:lnTo>
                                    <a:pt x="148" y="157"/>
                                  </a:lnTo>
                                  <a:lnTo>
                                    <a:pt x="124" y="166"/>
                                  </a:lnTo>
                                  <a:lnTo>
                                    <a:pt x="98" y="168"/>
                                  </a:lnTo>
                                  <a:lnTo>
                                    <a:pt x="72" y="166"/>
                                  </a:lnTo>
                                  <a:lnTo>
                                    <a:pt x="48" y="157"/>
                                  </a:lnTo>
                                  <a:lnTo>
                                    <a:pt x="28" y="144"/>
                                  </a:lnTo>
                                  <a:lnTo>
                                    <a:pt x="14" y="127"/>
                                  </a:lnTo>
                                  <a:lnTo>
                                    <a:pt x="4" y="106"/>
                                  </a:lnTo>
                                  <a:lnTo>
                                    <a:pt x="0" y="84"/>
                                  </a:lnTo>
                                  <a:lnTo>
                                    <a:pt x="4" y="61"/>
                                  </a:lnTo>
                                  <a:lnTo>
                                    <a:pt x="14" y="42"/>
                                  </a:lnTo>
                                  <a:lnTo>
                                    <a:pt x="28" y="25"/>
                                  </a:lnTo>
                                  <a:lnTo>
                                    <a:pt x="48" y="12"/>
                                  </a:lnTo>
                                  <a:lnTo>
                                    <a:pt x="72" y="3"/>
                                  </a:lnTo>
                                  <a:lnTo>
                                    <a:pt x="98" y="0"/>
                                  </a:lnTo>
                                  <a:close/>
                                </a:path>
                              </a:pathLst>
                            </a:custGeom>
                            <a:solidFill>
                              <a:srgbClr val="FFFCEE"/>
                            </a:solidFill>
                            <a:ln>
                              <a:noFill/>
                            </a:ln>
                            <a:extLst>
                              <a:ext uri="{91240B29-F687-4F45-9708-019B960494DF}">
                                <a14:hiddenLine xmlns:a14="http://schemas.microsoft.com/office/drawing/2010/main" w="0">
                                  <a:solidFill>
                                    <a:srgbClr val="FFFCEE"/>
                                  </a:solidFill>
                                  <a:prstDash val="solid"/>
                                  <a:round/>
                                  <a:headEnd/>
                                  <a:tailEnd/>
                                </a14:hiddenLine>
                              </a:ext>
                            </a:extLst>
                          </wps:spPr>
                          <wps:bodyPr rot="0" vert="horz" wrap="square" lIns="91440" tIns="45720" rIns="91440" bIns="45720" anchor="t" anchorCtr="0" upright="1">
                            <a:noAutofit/>
                          </wps:bodyPr>
                        </wps:wsp>
                        <wps:wsp>
                          <wps:cNvPr id="22" name="Freeform 376"/>
                          <wps:cNvSpPr>
                            <a:spLocks noEditPoints="1"/>
                          </wps:cNvSpPr>
                          <wps:spPr bwMode="auto">
                            <a:xfrm>
                              <a:off x="1608" y="528"/>
                              <a:ext cx="103" cy="89"/>
                            </a:xfrm>
                            <a:custGeom>
                              <a:avLst/>
                              <a:gdLst>
                                <a:gd name="T0" fmla="*/ 104 w 207"/>
                                <a:gd name="T1" fmla="*/ 4 h 177"/>
                                <a:gd name="T2" fmla="*/ 78 w 207"/>
                                <a:gd name="T3" fmla="*/ 7 h 177"/>
                                <a:gd name="T4" fmla="*/ 54 w 207"/>
                                <a:gd name="T5" fmla="*/ 16 h 177"/>
                                <a:gd name="T6" fmla="*/ 34 w 207"/>
                                <a:gd name="T7" fmla="*/ 29 h 177"/>
                                <a:gd name="T8" fmla="*/ 20 w 207"/>
                                <a:gd name="T9" fmla="*/ 46 h 177"/>
                                <a:gd name="T10" fmla="*/ 10 w 207"/>
                                <a:gd name="T11" fmla="*/ 65 h 177"/>
                                <a:gd name="T12" fmla="*/ 6 w 207"/>
                                <a:gd name="T13" fmla="*/ 88 h 177"/>
                                <a:gd name="T14" fmla="*/ 10 w 207"/>
                                <a:gd name="T15" fmla="*/ 110 h 177"/>
                                <a:gd name="T16" fmla="*/ 20 w 207"/>
                                <a:gd name="T17" fmla="*/ 131 h 177"/>
                                <a:gd name="T18" fmla="*/ 34 w 207"/>
                                <a:gd name="T19" fmla="*/ 148 h 177"/>
                                <a:gd name="T20" fmla="*/ 54 w 207"/>
                                <a:gd name="T21" fmla="*/ 161 h 177"/>
                                <a:gd name="T22" fmla="*/ 78 w 207"/>
                                <a:gd name="T23" fmla="*/ 170 h 177"/>
                                <a:gd name="T24" fmla="*/ 104 w 207"/>
                                <a:gd name="T25" fmla="*/ 172 h 177"/>
                                <a:gd name="T26" fmla="*/ 130 w 207"/>
                                <a:gd name="T27" fmla="*/ 170 h 177"/>
                                <a:gd name="T28" fmla="*/ 154 w 207"/>
                                <a:gd name="T29" fmla="*/ 161 h 177"/>
                                <a:gd name="T30" fmla="*/ 173 w 207"/>
                                <a:gd name="T31" fmla="*/ 148 h 177"/>
                                <a:gd name="T32" fmla="*/ 188 w 207"/>
                                <a:gd name="T33" fmla="*/ 131 h 177"/>
                                <a:gd name="T34" fmla="*/ 197 w 207"/>
                                <a:gd name="T35" fmla="*/ 110 h 177"/>
                                <a:gd name="T36" fmla="*/ 202 w 207"/>
                                <a:gd name="T37" fmla="*/ 88 h 177"/>
                                <a:gd name="T38" fmla="*/ 197 w 207"/>
                                <a:gd name="T39" fmla="*/ 65 h 177"/>
                                <a:gd name="T40" fmla="*/ 188 w 207"/>
                                <a:gd name="T41" fmla="*/ 46 h 177"/>
                                <a:gd name="T42" fmla="*/ 173 w 207"/>
                                <a:gd name="T43" fmla="*/ 29 h 177"/>
                                <a:gd name="T44" fmla="*/ 154 w 207"/>
                                <a:gd name="T45" fmla="*/ 16 h 177"/>
                                <a:gd name="T46" fmla="*/ 130 w 207"/>
                                <a:gd name="T47" fmla="*/ 7 h 177"/>
                                <a:gd name="T48" fmla="*/ 104 w 207"/>
                                <a:gd name="T49" fmla="*/ 4 h 177"/>
                                <a:gd name="T50" fmla="*/ 104 w 207"/>
                                <a:gd name="T51" fmla="*/ 0 h 177"/>
                                <a:gd name="T52" fmla="*/ 131 w 207"/>
                                <a:gd name="T53" fmla="*/ 2 h 177"/>
                                <a:gd name="T54" fmla="*/ 155 w 207"/>
                                <a:gd name="T55" fmla="*/ 12 h 177"/>
                                <a:gd name="T56" fmla="*/ 176 w 207"/>
                                <a:gd name="T57" fmla="*/ 25 h 177"/>
                                <a:gd name="T58" fmla="*/ 193 w 207"/>
                                <a:gd name="T59" fmla="*/ 44 h 177"/>
                                <a:gd name="T60" fmla="*/ 203 w 207"/>
                                <a:gd name="T61" fmla="*/ 64 h 177"/>
                                <a:gd name="T62" fmla="*/ 207 w 207"/>
                                <a:gd name="T63" fmla="*/ 88 h 177"/>
                                <a:gd name="T64" fmla="*/ 203 w 207"/>
                                <a:gd name="T65" fmla="*/ 112 h 177"/>
                                <a:gd name="T66" fmla="*/ 193 w 207"/>
                                <a:gd name="T67" fmla="*/ 133 h 177"/>
                                <a:gd name="T68" fmla="*/ 176 w 207"/>
                                <a:gd name="T69" fmla="*/ 152 h 177"/>
                                <a:gd name="T70" fmla="*/ 155 w 207"/>
                                <a:gd name="T71" fmla="*/ 165 h 177"/>
                                <a:gd name="T72" fmla="*/ 131 w 207"/>
                                <a:gd name="T73" fmla="*/ 173 h 177"/>
                                <a:gd name="T74" fmla="*/ 104 w 207"/>
                                <a:gd name="T75" fmla="*/ 177 h 177"/>
                                <a:gd name="T76" fmla="*/ 76 w 207"/>
                                <a:gd name="T77" fmla="*/ 173 h 177"/>
                                <a:gd name="T78" fmla="*/ 52 w 207"/>
                                <a:gd name="T79" fmla="*/ 165 h 177"/>
                                <a:gd name="T80" fmla="*/ 31 w 207"/>
                                <a:gd name="T81" fmla="*/ 152 h 177"/>
                                <a:gd name="T82" fmla="*/ 14 w 207"/>
                                <a:gd name="T83" fmla="*/ 133 h 177"/>
                                <a:gd name="T84" fmla="*/ 4 w 207"/>
                                <a:gd name="T85" fmla="*/ 112 h 177"/>
                                <a:gd name="T86" fmla="*/ 0 w 207"/>
                                <a:gd name="T87" fmla="*/ 88 h 177"/>
                                <a:gd name="T88" fmla="*/ 4 w 207"/>
                                <a:gd name="T89" fmla="*/ 64 h 177"/>
                                <a:gd name="T90" fmla="*/ 14 w 207"/>
                                <a:gd name="T91" fmla="*/ 44 h 177"/>
                                <a:gd name="T92" fmla="*/ 31 w 207"/>
                                <a:gd name="T93" fmla="*/ 25 h 177"/>
                                <a:gd name="T94" fmla="*/ 52 w 207"/>
                                <a:gd name="T95" fmla="*/ 12 h 177"/>
                                <a:gd name="T96" fmla="*/ 76 w 207"/>
                                <a:gd name="T97" fmla="*/ 2 h 177"/>
                                <a:gd name="T98" fmla="*/ 104 w 207"/>
                                <a:gd name="T99"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7" h="177">
                                  <a:moveTo>
                                    <a:pt x="104" y="4"/>
                                  </a:moveTo>
                                  <a:lnTo>
                                    <a:pt x="78" y="7"/>
                                  </a:lnTo>
                                  <a:lnTo>
                                    <a:pt x="54" y="16"/>
                                  </a:lnTo>
                                  <a:lnTo>
                                    <a:pt x="34" y="29"/>
                                  </a:lnTo>
                                  <a:lnTo>
                                    <a:pt x="20" y="46"/>
                                  </a:lnTo>
                                  <a:lnTo>
                                    <a:pt x="10" y="65"/>
                                  </a:lnTo>
                                  <a:lnTo>
                                    <a:pt x="6" y="88"/>
                                  </a:lnTo>
                                  <a:lnTo>
                                    <a:pt x="10" y="110"/>
                                  </a:lnTo>
                                  <a:lnTo>
                                    <a:pt x="20" y="131"/>
                                  </a:lnTo>
                                  <a:lnTo>
                                    <a:pt x="34" y="148"/>
                                  </a:lnTo>
                                  <a:lnTo>
                                    <a:pt x="54" y="161"/>
                                  </a:lnTo>
                                  <a:lnTo>
                                    <a:pt x="78" y="170"/>
                                  </a:lnTo>
                                  <a:lnTo>
                                    <a:pt x="104" y="172"/>
                                  </a:lnTo>
                                  <a:lnTo>
                                    <a:pt x="130" y="170"/>
                                  </a:lnTo>
                                  <a:lnTo>
                                    <a:pt x="154" y="161"/>
                                  </a:lnTo>
                                  <a:lnTo>
                                    <a:pt x="173" y="148"/>
                                  </a:lnTo>
                                  <a:lnTo>
                                    <a:pt x="188" y="131"/>
                                  </a:lnTo>
                                  <a:lnTo>
                                    <a:pt x="197" y="110"/>
                                  </a:lnTo>
                                  <a:lnTo>
                                    <a:pt x="202" y="88"/>
                                  </a:lnTo>
                                  <a:lnTo>
                                    <a:pt x="197" y="65"/>
                                  </a:lnTo>
                                  <a:lnTo>
                                    <a:pt x="188" y="46"/>
                                  </a:lnTo>
                                  <a:lnTo>
                                    <a:pt x="173" y="29"/>
                                  </a:lnTo>
                                  <a:lnTo>
                                    <a:pt x="154" y="16"/>
                                  </a:lnTo>
                                  <a:lnTo>
                                    <a:pt x="130" y="7"/>
                                  </a:lnTo>
                                  <a:lnTo>
                                    <a:pt x="104" y="4"/>
                                  </a:lnTo>
                                  <a:close/>
                                  <a:moveTo>
                                    <a:pt x="104" y="0"/>
                                  </a:moveTo>
                                  <a:lnTo>
                                    <a:pt x="131" y="2"/>
                                  </a:lnTo>
                                  <a:lnTo>
                                    <a:pt x="155" y="12"/>
                                  </a:lnTo>
                                  <a:lnTo>
                                    <a:pt x="176" y="25"/>
                                  </a:lnTo>
                                  <a:lnTo>
                                    <a:pt x="193" y="44"/>
                                  </a:lnTo>
                                  <a:lnTo>
                                    <a:pt x="203" y="64"/>
                                  </a:lnTo>
                                  <a:lnTo>
                                    <a:pt x="207" y="88"/>
                                  </a:lnTo>
                                  <a:lnTo>
                                    <a:pt x="203" y="112"/>
                                  </a:lnTo>
                                  <a:lnTo>
                                    <a:pt x="193" y="133"/>
                                  </a:lnTo>
                                  <a:lnTo>
                                    <a:pt x="176" y="152"/>
                                  </a:lnTo>
                                  <a:lnTo>
                                    <a:pt x="155" y="165"/>
                                  </a:lnTo>
                                  <a:lnTo>
                                    <a:pt x="131" y="173"/>
                                  </a:lnTo>
                                  <a:lnTo>
                                    <a:pt x="104" y="177"/>
                                  </a:lnTo>
                                  <a:lnTo>
                                    <a:pt x="76" y="173"/>
                                  </a:lnTo>
                                  <a:lnTo>
                                    <a:pt x="52" y="165"/>
                                  </a:lnTo>
                                  <a:lnTo>
                                    <a:pt x="31" y="152"/>
                                  </a:lnTo>
                                  <a:lnTo>
                                    <a:pt x="14" y="133"/>
                                  </a:lnTo>
                                  <a:lnTo>
                                    <a:pt x="4" y="112"/>
                                  </a:lnTo>
                                  <a:lnTo>
                                    <a:pt x="0" y="88"/>
                                  </a:lnTo>
                                  <a:lnTo>
                                    <a:pt x="4" y="64"/>
                                  </a:lnTo>
                                  <a:lnTo>
                                    <a:pt x="14" y="44"/>
                                  </a:lnTo>
                                  <a:lnTo>
                                    <a:pt x="31" y="25"/>
                                  </a:lnTo>
                                  <a:lnTo>
                                    <a:pt x="52" y="12"/>
                                  </a:lnTo>
                                  <a:lnTo>
                                    <a:pt x="76" y="2"/>
                                  </a:lnTo>
                                  <a:lnTo>
                                    <a:pt x="104" y="0"/>
                                  </a:lnTo>
                                  <a:close/>
                                </a:path>
                              </a:pathLst>
                            </a:custGeom>
                            <a:solidFill>
                              <a:srgbClr val="FFFCED"/>
                            </a:solidFill>
                            <a:ln>
                              <a:noFill/>
                            </a:ln>
                            <a:extLst>
                              <a:ext uri="{91240B29-F687-4F45-9708-019B960494DF}">
                                <a14:hiddenLine xmlns:a14="http://schemas.microsoft.com/office/drawing/2010/main" w="0">
                                  <a:solidFill>
                                    <a:srgbClr val="FFFCED"/>
                                  </a:solidFill>
                                  <a:prstDash val="solid"/>
                                  <a:round/>
                                  <a:headEnd/>
                                  <a:tailEnd/>
                                </a14:hiddenLine>
                              </a:ext>
                            </a:extLst>
                          </wps:spPr>
                          <wps:bodyPr rot="0" vert="horz" wrap="square" lIns="91440" tIns="45720" rIns="91440" bIns="45720" anchor="t" anchorCtr="0" upright="1">
                            <a:noAutofit/>
                          </wps:bodyPr>
                        </wps:wsp>
                        <wps:wsp>
                          <wps:cNvPr id="23" name="Freeform 377"/>
                          <wps:cNvSpPr>
                            <a:spLocks noEditPoints="1"/>
                          </wps:cNvSpPr>
                          <wps:spPr bwMode="auto">
                            <a:xfrm>
                              <a:off x="1605" y="526"/>
                              <a:ext cx="108" cy="93"/>
                            </a:xfrm>
                            <a:custGeom>
                              <a:avLst/>
                              <a:gdLst>
                                <a:gd name="T0" fmla="*/ 108 w 216"/>
                                <a:gd name="T1" fmla="*/ 5 h 187"/>
                                <a:gd name="T2" fmla="*/ 80 w 216"/>
                                <a:gd name="T3" fmla="*/ 7 h 187"/>
                                <a:gd name="T4" fmla="*/ 56 w 216"/>
                                <a:gd name="T5" fmla="*/ 17 h 187"/>
                                <a:gd name="T6" fmla="*/ 35 w 216"/>
                                <a:gd name="T7" fmla="*/ 30 h 187"/>
                                <a:gd name="T8" fmla="*/ 18 w 216"/>
                                <a:gd name="T9" fmla="*/ 49 h 187"/>
                                <a:gd name="T10" fmla="*/ 8 w 216"/>
                                <a:gd name="T11" fmla="*/ 69 h 187"/>
                                <a:gd name="T12" fmla="*/ 4 w 216"/>
                                <a:gd name="T13" fmla="*/ 93 h 187"/>
                                <a:gd name="T14" fmla="*/ 8 w 216"/>
                                <a:gd name="T15" fmla="*/ 117 h 187"/>
                                <a:gd name="T16" fmla="*/ 18 w 216"/>
                                <a:gd name="T17" fmla="*/ 138 h 187"/>
                                <a:gd name="T18" fmla="*/ 35 w 216"/>
                                <a:gd name="T19" fmla="*/ 157 h 187"/>
                                <a:gd name="T20" fmla="*/ 56 w 216"/>
                                <a:gd name="T21" fmla="*/ 170 h 187"/>
                                <a:gd name="T22" fmla="*/ 80 w 216"/>
                                <a:gd name="T23" fmla="*/ 178 h 187"/>
                                <a:gd name="T24" fmla="*/ 108 w 216"/>
                                <a:gd name="T25" fmla="*/ 182 h 187"/>
                                <a:gd name="T26" fmla="*/ 135 w 216"/>
                                <a:gd name="T27" fmla="*/ 178 h 187"/>
                                <a:gd name="T28" fmla="*/ 159 w 216"/>
                                <a:gd name="T29" fmla="*/ 170 h 187"/>
                                <a:gd name="T30" fmla="*/ 180 w 216"/>
                                <a:gd name="T31" fmla="*/ 157 h 187"/>
                                <a:gd name="T32" fmla="*/ 197 w 216"/>
                                <a:gd name="T33" fmla="*/ 138 h 187"/>
                                <a:gd name="T34" fmla="*/ 207 w 216"/>
                                <a:gd name="T35" fmla="*/ 117 h 187"/>
                                <a:gd name="T36" fmla="*/ 211 w 216"/>
                                <a:gd name="T37" fmla="*/ 93 h 187"/>
                                <a:gd name="T38" fmla="*/ 207 w 216"/>
                                <a:gd name="T39" fmla="*/ 69 h 187"/>
                                <a:gd name="T40" fmla="*/ 197 w 216"/>
                                <a:gd name="T41" fmla="*/ 49 h 187"/>
                                <a:gd name="T42" fmla="*/ 180 w 216"/>
                                <a:gd name="T43" fmla="*/ 30 h 187"/>
                                <a:gd name="T44" fmla="*/ 159 w 216"/>
                                <a:gd name="T45" fmla="*/ 17 h 187"/>
                                <a:gd name="T46" fmla="*/ 135 w 216"/>
                                <a:gd name="T47" fmla="*/ 7 h 187"/>
                                <a:gd name="T48" fmla="*/ 108 w 216"/>
                                <a:gd name="T49" fmla="*/ 5 h 187"/>
                                <a:gd name="T50" fmla="*/ 108 w 216"/>
                                <a:gd name="T51" fmla="*/ 0 h 187"/>
                                <a:gd name="T52" fmla="*/ 137 w 216"/>
                                <a:gd name="T53" fmla="*/ 4 h 187"/>
                                <a:gd name="T54" fmla="*/ 162 w 216"/>
                                <a:gd name="T55" fmla="*/ 13 h 187"/>
                                <a:gd name="T56" fmla="*/ 185 w 216"/>
                                <a:gd name="T57" fmla="*/ 28 h 187"/>
                                <a:gd name="T58" fmla="*/ 201 w 216"/>
                                <a:gd name="T59" fmla="*/ 46 h 187"/>
                                <a:gd name="T60" fmla="*/ 213 w 216"/>
                                <a:gd name="T61" fmla="*/ 69 h 187"/>
                                <a:gd name="T62" fmla="*/ 216 w 216"/>
                                <a:gd name="T63" fmla="*/ 93 h 187"/>
                                <a:gd name="T64" fmla="*/ 213 w 216"/>
                                <a:gd name="T65" fmla="*/ 118 h 187"/>
                                <a:gd name="T66" fmla="*/ 201 w 216"/>
                                <a:gd name="T67" fmla="*/ 141 h 187"/>
                                <a:gd name="T68" fmla="*/ 185 w 216"/>
                                <a:gd name="T69" fmla="*/ 159 h 187"/>
                                <a:gd name="T70" fmla="*/ 162 w 216"/>
                                <a:gd name="T71" fmla="*/ 174 h 187"/>
                                <a:gd name="T72" fmla="*/ 137 w 216"/>
                                <a:gd name="T73" fmla="*/ 183 h 187"/>
                                <a:gd name="T74" fmla="*/ 108 w 216"/>
                                <a:gd name="T75" fmla="*/ 187 h 187"/>
                                <a:gd name="T76" fmla="*/ 79 w 216"/>
                                <a:gd name="T77" fmla="*/ 183 h 187"/>
                                <a:gd name="T78" fmla="*/ 53 w 216"/>
                                <a:gd name="T79" fmla="*/ 174 h 187"/>
                                <a:gd name="T80" fmla="*/ 31 w 216"/>
                                <a:gd name="T81" fmla="*/ 159 h 187"/>
                                <a:gd name="T82" fmla="*/ 14 w 216"/>
                                <a:gd name="T83" fmla="*/ 141 h 187"/>
                                <a:gd name="T84" fmla="*/ 3 w 216"/>
                                <a:gd name="T85" fmla="*/ 118 h 187"/>
                                <a:gd name="T86" fmla="*/ 0 w 216"/>
                                <a:gd name="T87" fmla="*/ 93 h 187"/>
                                <a:gd name="T88" fmla="*/ 3 w 216"/>
                                <a:gd name="T89" fmla="*/ 69 h 187"/>
                                <a:gd name="T90" fmla="*/ 14 w 216"/>
                                <a:gd name="T91" fmla="*/ 46 h 187"/>
                                <a:gd name="T92" fmla="*/ 31 w 216"/>
                                <a:gd name="T93" fmla="*/ 28 h 187"/>
                                <a:gd name="T94" fmla="*/ 53 w 216"/>
                                <a:gd name="T95" fmla="*/ 13 h 187"/>
                                <a:gd name="T96" fmla="*/ 79 w 216"/>
                                <a:gd name="T97" fmla="*/ 4 h 187"/>
                                <a:gd name="T98" fmla="*/ 108 w 216"/>
                                <a:gd name="T99"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16" h="187">
                                  <a:moveTo>
                                    <a:pt x="108" y="5"/>
                                  </a:moveTo>
                                  <a:lnTo>
                                    <a:pt x="80" y="7"/>
                                  </a:lnTo>
                                  <a:lnTo>
                                    <a:pt x="56" y="17"/>
                                  </a:lnTo>
                                  <a:lnTo>
                                    <a:pt x="35" y="30"/>
                                  </a:lnTo>
                                  <a:lnTo>
                                    <a:pt x="18" y="49"/>
                                  </a:lnTo>
                                  <a:lnTo>
                                    <a:pt x="8" y="69"/>
                                  </a:lnTo>
                                  <a:lnTo>
                                    <a:pt x="4" y="93"/>
                                  </a:lnTo>
                                  <a:lnTo>
                                    <a:pt x="8" y="117"/>
                                  </a:lnTo>
                                  <a:lnTo>
                                    <a:pt x="18" y="138"/>
                                  </a:lnTo>
                                  <a:lnTo>
                                    <a:pt x="35" y="157"/>
                                  </a:lnTo>
                                  <a:lnTo>
                                    <a:pt x="56" y="170"/>
                                  </a:lnTo>
                                  <a:lnTo>
                                    <a:pt x="80" y="178"/>
                                  </a:lnTo>
                                  <a:lnTo>
                                    <a:pt x="108" y="182"/>
                                  </a:lnTo>
                                  <a:lnTo>
                                    <a:pt x="135" y="178"/>
                                  </a:lnTo>
                                  <a:lnTo>
                                    <a:pt x="159" y="170"/>
                                  </a:lnTo>
                                  <a:lnTo>
                                    <a:pt x="180" y="157"/>
                                  </a:lnTo>
                                  <a:lnTo>
                                    <a:pt x="197" y="138"/>
                                  </a:lnTo>
                                  <a:lnTo>
                                    <a:pt x="207" y="117"/>
                                  </a:lnTo>
                                  <a:lnTo>
                                    <a:pt x="211" y="93"/>
                                  </a:lnTo>
                                  <a:lnTo>
                                    <a:pt x="207" y="69"/>
                                  </a:lnTo>
                                  <a:lnTo>
                                    <a:pt x="197" y="49"/>
                                  </a:lnTo>
                                  <a:lnTo>
                                    <a:pt x="180" y="30"/>
                                  </a:lnTo>
                                  <a:lnTo>
                                    <a:pt x="159" y="17"/>
                                  </a:lnTo>
                                  <a:lnTo>
                                    <a:pt x="135" y="7"/>
                                  </a:lnTo>
                                  <a:lnTo>
                                    <a:pt x="108" y="5"/>
                                  </a:lnTo>
                                  <a:close/>
                                  <a:moveTo>
                                    <a:pt x="108" y="0"/>
                                  </a:moveTo>
                                  <a:lnTo>
                                    <a:pt x="137" y="4"/>
                                  </a:lnTo>
                                  <a:lnTo>
                                    <a:pt x="162" y="13"/>
                                  </a:lnTo>
                                  <a:lnTo>
                                    <a:pt x="185" y="28"/>
                                  </a:lnTo>
                                  <a:lnTo>
                                    <a:pt x="201" y="46"/>
                                  </a:lnTo>
                                  <a:lnTo>
                                    <a:pt x="213" y="69"/>
                                  </a:lnTo>
                                  <a:lnTo>
                                    <a:pt x="216" y="93"/>
                                  </a:lnTo>
                                  <a:lnTo>
                                    <a:pt x="213" y="118"/>
                                  </a:lnTo>
                                  <a:lnTo>
                                    <a:pt x="201" y="141"/>
                                  </a:lnTo>
                                  <a:lnTo>
                                    <a:pt x="185" y="159"/>
                                  </a:lnTo>
                                  <a:lnTo>
                                    <a:pt x="162" y="174"/>
                                  </a:lnTo>
                                  <a:lnTo>
                                    <a:pt x="137" y="183"/>
                                  </a:lnTo>
                                  <a:lnTo>
                                    <a:pt x="108" y="187"/>
                                  </a:lnTo>
                                  <a:lnTo>
                                    <a:pt x="79" y="183"/>
                                  </a:lnTo>
                                  <a:lnTo>
                                    <a:pt x="53" y="174"/>
                                  </a:lnTo>
                                  <a:lnTo>
                                    <a:pt x="31" y="159"/>
                                  </a:lnTo>
                                  <a:lnTo>
                                    <a:pt x="14" y="141"/>
                                  </a:lnTo>
                                  <a:lnTo>
                                    <a:pt x="3" y="118"/>
                                  </a:lnTo>
                                  <a:lnTo>
                                    <a:pt x="0" y="93"/>
                                  </a:lnTo>
                                  <a:lnTo>
                                    <a:pt x="3" y="69"/>
                                  </a:lnTo>
                                  <a:lnTo>
                                    <a:pt x="14" y="46"/>
                                  </a:lnTo>
                                  <a:lnTo>
                                    <a:pt x="31" y="28"/>
                                  </a:lnTo>
                                  <a:lnTo>
                                    <a:pt x="53" y="13"/>
                                  </a:lnTo>
                                  <a:lnTo>
                                    <a:pt x="79" y="4"/>
                                  </a:lnTo>
                                  <a:lnTo>
                                    <a:pt x="108" y="0"/>
                                  </a:lnTo>
                                  <a:close/>
                                </a:path>
                              </a:pathLst>
                            </a:custGeom>
                            <a:solidFill>
                              <a:srgbClr val="FFFCEC"/>
                            </a:solidFill>
                            <a:ln>
                              <a:noFill/>
                            </a:ln>
                            <a:extLst>
                              <a:ext uri="{91240B29-F687-4F45-9708-019B960494DF}">
                                <a14:hiddenLine xmlns:a14="http://schemas.microsoft.com/office/drawing/2010/main" w="0">
                                  <a:solidFill>
                                    <a:srgbClr val="FFFCEC"/>
                                  </a:solidFill>
                                  <a:prstDash val="solid"/>
                                  <a:round/>
                                  <a:headEnd/>
                                  <a:tailEnd/>
                                </a14:hiddenLine>
                              </a:ext>
                            </a:extLst>
                          </wps:spPr>
                          <wps:bodyPr rot="0" vert="horz" wrap="square" lIns="91440" tIns="45720" rIns="91440" bIns="45720" anchor="t" anchorCtr="0" upright="1">
                            <a:noAutofit/>
                          </wps:bodyPr>
                        </wps:wsp>
                        <wps:wsp>
                          <wps:cNvPr id="24" name="Freeform 378"/>
                          <wps:cNvSpPr>
                            <a:spLocks noEditPoints="1"/>
                          </wps:cNvSpPr>
                          <wps:spPr bwMode="auto">
                            <a:xfrm>
                              <a:off x="1603" y="524"/>
                              <a:ext cx="113" cy="97"/>
                            </a:xfrm>
                            <a:custGeom>
                              <a:avLst/>
                              <a:gdLst>
                                <a:gd name="T0" fmla="*/ 114 w 227"/>
                                <a:gd name="T1" fmla="*/ 4 h 195"/>
                                <a:gd name="T2" fmla="*/ 85 w 227"/>
                                <a:gd name="T3" fmla="*/ 8 h 195"/>
                                <a:gd name="T4" fmla="*/ 59 w 227"/>
                                <a:gd name="T5" fmla="*/ 17 h 195"/>
                                <a:gd name="T6" fmla="*/ 37 w 227"/>
                                <a:gd name="T7" fmla="*/ 32 h 195"/>
                                <a:gd name="T8" fmla="*/ 20 w 227"/>
                                <a:gd name="T9" fmla="*/ 50 h 195"/>
                                <a:gd name="T10" fmla="*/ 9 w 227"/>
                                <a:gd name="T11" fmla="*/ 73 h 195"/>
                                <a:gd name="T12" fmla="*/ 6 w 227"/>
                                <a:gd name="T13" fmla="*/ 97 h 195"/>
                                <a:gd name="T14" fmla="*/ 9 w 227"/>
                                <a:gd name="T15" fmla="*/ 122 h 195"/>
                                <a:gd name="T16" fmla="*/ 20 w 227"/>
                                <a:gd name="T17" fmla="*/ 145 h 195"/>
                                <a:gd name="T18" fmla="*/ 37 w 227"/>
                                <a:gd name="T19" fmla="*/ 163 h 195"/>
                                <a:gd name="T20" fmla="*/ 59 w 227"/>
                                <a:gd name="T21" fmla="*/ 178 h 195"/>
                                <a:gd name="T22" fmla="*/ 85 w 227"/>
                                <a:gd name="T23" fmla="*/ 187 h 195"/>
                                <a:gd name="T24" fmla="*/ 114 w 227"/>
                                <a:gd name="T25" fmla="*/ 191 h 195"/>
                                <a:gd name="T26" fmla="*/ 143 w 227"/>
                                <a:gd name="T27" fmla="*/ 187 h 195"/>
                                <a:gd name="T28" fmla="*/ 168 w 227"/>
                                <a:gd name="T29" fmla="*/ 178 h 195"/>
                                <a:gd name="T30" fmla="*/ 191 w 227"/>
                                <a:gd name="T31" fmla="*/ 163 h 195"/>
                                <a:gd name="T32" fmla="*/ 207 w 227"/>
                                <a:gd name="T33" fmla="*/ 145 h 195"/>
                                <a:gd name="T34" fmla="*/ 219 w 227"/>
                                <a:gd name="T35" fmla="*/ 122 h 195"/>
                                <a:gd name="T36" fmla="*/ 222 w 227"/>
                                <a:gd name="T37" fmla="*/ 97 h 195"/>
                                <a:gd name="T38" fmla="*/ 219 w 227"/>
                                <a:gd name="T39" fmla="*/ 73 h 195"/>
                                <a:gd name="T40" fmla="*/ 207 w 227"/>
                                <a:gd name="T41" fmla="*/ 50 h 195"/>
                                <a:gd name="T42" fmla="*/ 191 w 227"/>
                                <a:gd name="T43" fmla="*/ 32 h 195"/>
                                <a:gd name="T44" fmla="*/ 168 w 227"/>
                                <a:gd name="T45" fmla="*/ 17 h 195"/>
                                <a:gd name="T46" fmla="*/ 143 w 227"/>
                                <a:gd name="T47" fmla="*/ 8 h 195"/>
                                <a:gd name="T48" fmla="*/ 114 w 227"/>
                                <a:gd name="T49" fmla="*/ 4 h 195"/>
                                <a:gd name="T50" fmla="*/ 114 w 227"/>
                                <a:gd name="T51" fmla="*/ 0 h 195"/>
                                <a:gd name="T52" fmla="*/ 144 w 227"/>
                                <a:gd name="T53" fmla="*/ 3 h 195"/>
                                <a:gd name="T54" fmla="*/ 171 w 227"/>
                                <a:gd name="T55" fmla="*/ 13 h 195"/>
                                <a:gd name="T56" fmla="*/ 193 w 227"/>
                                <a:gd name="T57" fmla="*/ 28 h 195"/>
                                <a:gd name="T58" fmla="*/ 212 w 227"/>
                                <a:gd name="T59" fmla="*/ 48 h 195"/>
                                <a:gd name="T60" fmla="*/ 223 w 227"/>
                                <a:gd name="T61" fmla="*/ 72 h 195"/>
                                <a:gd name="T62" fmla="*/ 227 w 227"/>
                                <a:gd name="T63" fmla="*/ 97 h 195"/>
                                <a:gd name="T64" fmla="*/ 223 w 227"/>
                                <a:gd name="T65" fmla="*/ 123 h 195"/>
                                <a:gd name="T66" fmla="*/ 212 w 227"/>
                                <a:gd name="T67" fmla="*/ 146 h 195"/>
                                <a:gd name="T68" fmla="*/ 193 w 227"/>
                                <a:gd name="T69" fmla="*/ 167 h 195"/>
                                <a:gd name="T70" fmla="*/ 171 w 227"/>
                                <a:gd name="T71" fmla="*/ 181 h 195"/>
                                <a:gd name="T72" fmla="*/ 144 w 227"/>
                                <a:gd name="T73" fmla="*/ 191 h 195"/>
                                <a:gd name="T74" fmla="*/ 114 w 227"/>
                                <a:gd name="T75" fmla="*/ 195 h 195"/>
                                <a:gd name="T76" fmla="*/ 83 w 227"/>
                                <a:gd name="T77" fmla="*/ 191 h 195"/>
                                <a:gd name="T78" fmla="*/ 57 w 227"/>
                                <a:gd name="T79" fmla="*/ 181 h 195"/>
                                <a:gd name="T80" fmla="*/ 34 w 227"/>
                                <a:gd name="T81" fmla="*/ 167 h 195"/>
                                <a:gd name="T82" fmla="*/ 16 w 227"/>
                                <a:gd name="T83" fmla="*/ 146 h 195"/>
                                <a:gd name="T84" fmla="*/ 4 w 227"/>
                                <a:gd name="T85" fmla="*/ 123 h 195"/>
                                <a:gd name="T86" fmla="*/ 0 w 227"/>
                                <a:gd name="T87" fmla="*/ 97 h 195"/>
                                <a:gd name="T88" fmla="*/ 4 w 227"/>
                                <a:gd name="T89" fmla="*/ 72 h 195"/>
                                <a:gd name="T90" fmla="*/ 16 w 227"/>
                                <a:gd name="T91" fmla="*/ 48 h 195"/>
                                <a:gd name="T92" fmla="*/ 34 w 227"/>
                                <a:gd name="T93" fmla="*/ 28 h 195"/>
                                <a:gd name="T94" fmla="*/ 57 w 227"/>
                                <a:gd name="T95" fmla="*/ 13 h 195"/>
                                <a:gd name="T96" fmla="*/ 83 w 227"/>
                                <a:gd name="T97" fmla="*/ 3 h 195"/>
                                <a:gd name="T98" fmla="*/ 114 w 227"/>
                                <a:gd name="T99"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27" h="195">
                                  <a:moveTo>
                                    <a:pt x="114" y="4"/>
                                  </a:moveTo>
                                  <a:lnTo>
                                    <a:pt x="85" y="8"/>
                                  </a:lnTo>
                                  <a:lnTo>
                                    <a:pt x="59" y="17"/>
                                  </a:lnTo>
                                  <a:lnTo>
                                    <a:pt x="37" y="32"/>
                                  </a:lnTo>
                                  <a:lnTo>
                                    <a:pt x="20" y="50"/>
                                  </a:lnTo>
                                  <a:lnTo>
                                    <a:pt x="9" y="73"/>
                                  </a:lnTo>
                                  <a:lnTo>
                                    <a:pt x="6" y="97"/>
                                  </a:lnTo>
                                  <a:lnTo>
                                    <a:pt x="9" y="122"/>
                                  </a:lnTo>
                                  <a:lnTo>
                                    <a:pt x="20" y="145"/>
                                  </a:lnTo>
                                  <a:lnTo>
                                    <a:pt x="37" y="163"/>
                                  </a:lnTo>
                                  <a:lnTo>
                                    <a:pt x="59" y="178"/>
                                  </a:lnTo>
                                  <a:lnTo>
                                    <a:pt x="85" y="187"/>
                                  </a:lnTo>
                                  <a:lnTo>
                                    <a:pt x="114" y="191"/>
                                  </a:lnTo>
                                  <a:lnTo>
                                    <a:pt x="143" y="187"/>
                                  </a:lnTo>
                                  <a:lnTo>
                                    <a:pt x="168" y="178"/>
                                  </a:lnTo>
                                  <a:lnTo>
                                    <a:pt x="191" y="163"/>
                                  </a:lnTo>
                                  <a:lnTo>
                                    <a:pt x="207" y="145"/>
                                  </a:lnTo>
                                  <a:lnTo>
                                    <a:pt x="219" y="122"/>
                                  </a:lnTo>
                                  <a:lnTo>
                                    <a:pt x="222" y="97"/>
                                  </a:lnTo>
                                  <a:lnTo>
                                    <a:pt x="219" y="73"/>
                                  </a:lnTo>
                                  <a:lnTo>
                                    <a:pt x="207" y="50"/>
                                  </a:lnTo>
                                  <a:lnTo>
                                    <a:pt x="191" y="32"/>
                                  </a:lnTo>
                                  <a:lnTo>
                                    <a:pt x="168" y="17"/>
                                  </a:lnTo>
                                  <a:lnTo>
                                    <a:pt x="143" y="8"/>
                                  </a:lnTo>
                                  <a:lnTo>
                                    <a:pt x="114" y="4"/>
                                  </a:lnTo>
                                  <a:close/>
                                  <a:moveTo>
                                    <a:pt x="114" y="0"/>
                                  </a:moveTo>
                                  <a:lnTo>
                                    <a:pt x="144" y="3"/>
                                  </a:lnTo>
                                  <a:lnTo>
                                    <a:pt x="171" y="13"/>
                                  </a:lnTo>
                                  <a:lnTo>
                                    <a:pt x="193" y="28"/>
                                  </a:lnTo>
                                  <a:lnTo>
                                    <a:pt x="212" y="48"/>
                                  </a:lnTo>
                                  <a:lnTo>
                                    <a:pt x="223" y="72"/>
                                  </a:lnTo>
                                  <a:lnTo>
                                    <a:pt x="227" y="97"/>
                                  </a:lnTo>
                                  <a:lnTo>
                                    <a:pt x="223" y="123"/>
                                  </a:lnTo>
                                  <a:lnTo>
                                    <a:pt x="212" y="146"/>
                                  </a:lnTo>
                                  <a:lnTo>
                                    <a:pt x="193" y="167"/>
                                  </a:lnTo>
                                  <a:lnTo>
                                    <a:pt x="171" y="181"/>
                                  </a:lnTo>
                                  <a:lnTo>
                                    <a:pt x="144" y="191"/>
                                  </a:lnTo>
                                  <a:lnTo>
                                    <a:pt x="114" y="195"/>
                                  </a:lnTo>
                                  <a:lnTo>
                                    <a:pt x="83" y="191"/>
                                  </a:lnTo>
                                  <a:lnTo>
                                    <a:pt x="57" y="181"/>
                                  </a:lnTo>
                                  <a:lnTo>
                                    <a:pt x="34" y="167"/>
                                  </a:lnTo>
                                  <a:lnTo>
                                    <a:pt x="16" y="146"/>
                                  </a:lnTo>
                                  <a:lnTo>
                                    <a:pt x="4" y="123"/>
                                  </a:lnTo>
                                  <a:lnTo>
                                    <a:pt x="0" y="97"/>
                                  </a:lnTo>
                                  <a:lnTo>
                                    <a:pt x="4" y="72"/>
                                  </a:lnTo>
                                  <a:lnTo>
                                    <a:pt x="16" y="48"/>
                                  </a:lnTo>
                                  <a:lnTo>
                                    <a:pt x="34" y="28"/>
                                  </a:lnTo>
                                  <a:lnTo>
                                    <a:pt x="57" y="13"/>
                                  </a:lnTo>
                                  <a:lnTo>
                                    <a:pt x="83" y="3"/>
                                  </a:lnTo>
                                  <a:lnTo>
                                    <a:pt x="114" y="0"/>
                                  </a:lnTo>
                                  <a:close/>
                                </a:path>
                              </a:pathLst>
                            </a:custGeom>
                            <a:solidFill>
                              <a:srgbClr val="FFFBEB"/>
                            </a:solidFill>
                            <a:ln>
                              <a:noFill/>
                            </a:ln>
                            <a:extLst>
                              <a:ext uri="{91240B29-F687-4F45-9708-019B960494DF}">
                                <a14:hiddenLine xmlns:a14="http://schemas.microsoft.com/office/drawing/2010/main" w="0">
                                  <a:solidFill>
                                    <a:srgbClr val="FFFBEB"/>
                                  </a:solidFill>
                                  <a:prstDash val="solid"/>
                                  <a:round/>
                                  <a:headEnd/>
                                  <a:tailEnd/>
                                </a14:hiddenLine>
                              </a:ext>
                            </a:extLst>
                          </wps:spPr>
                          <wps:bodyPr rot="0" vert="horz" wrap="square" lIns="91440" tIns="45720" rIns="91440" bIns="45720" anchor="t" anchorCtr="0" upright="1">
                            <a:noAutofit/>
                          </wps:bodyPr>
                        </wps:wsp>
                        <wps:wsp>
                          <wps:cNvPr id="25" name="Freeform 379"/>
                          <wps:cNvSpPr>
                            <a:spLocks noEditPoints="1"/>
                          </wps:cNvSpPr>
                          <wps:spPr bwMode="auto">
                            <a:xfrm>
                              <a:off x="1600" y="521"/>
                              <a:ext cx="119" cy="102"/>
                            </a:xfrm>
                            <a:custGeom>
                              <a:avLst/>
                              <a:gdLst>
                                <a:gd name="T0" fmla="*/ 119 w 238"/>
                                <a:gd name="T1" fmla="*/ 4 h 203"/>
                                <a:gd name="T2" fmla="*/ 88 w 238"/>
                                <a:gd name="T3" fmla="*/ 7 h 203"/>
                                <a:gd name="T4" fmla="*/ 62 w 238"/>
                                <a:gd name="T5" fmla="*/ 17 h 203"/>
                                <a:gd name="T6" fmla="*/ 39 w 238"/>
                                <a:gd name="T7" fmla="*/ 32 h 203"/>
                                <a:gd name="T8" fmla="*/ 21 w 238"/>
                                <a:gd name="T9" fmla="*/ 52 h 203"/>
                                <a:gd name="T10" fmla="*/ 9 w 238"/>
                                <a:gd name="T11" fmla="*/ 76 h 203"/>
                                <a:gd name="T12" fmla="*/ 5 w 238"/>
                                <a:gd name="T13" fmla="*/ 101 h 203"/>
                                <a:gd name="T14" fmla="*/ 9 w 238"/>
                                <a:gd name="T15" fmla="*/ 127 h 203"/>
                                <a:gd name="T16" fmla="*/ 21 w 238"/>
                                <a:gd name="T17" fmla="*/ 150 h 203"/>
                                <a:gd name="T18" fmla="*/ 39 w 238"/>
                                <a:gd name="T19" fmla="*/ 171 h 203"/>
                                <a:gd name="T20" fmla="*/ 62 w 238"/>
                                <a:gd name="T21" fmla="*/ 185 h 203"/>
                                <a:gd name="T22" fmla="*/ 88 w 238"/>
                                <a:gd name="T23" fmla="*/ 195 h 203"/>
                                <a:gd name="T24" fmla="*/ 119 w 238"/>
                                <a:gd name="T25" fmla="*/ 199 h 203"/>
                                <a:gd name="T26" fmla="*/ 149 w 238"/>
                                <a:gd name="T27" fmla="*/ 195 h 203"/>
                                <a:gd name="T28" fmla="*/ 176 w 238"/>
                                <a:gd name="T29" fmla="*/ 185 h 203"/>
                                <a:gd name="T30" fmla="*/ 198 w 238"/>
                                <a:gd name="T31" fmla="*/ 171 h 203"/>
                                <a:gd name="T32" fmla="*/ 217 w 238"/>
                                <a:gd name="T33" fmla="*/ 150 h 203"/>
                                <a:gd name="T34" fmla="*/ 228 w 238"/>
                                <a:gd name="T35" fmla="*/ 127 h 203"/>
                                <a:gd name="T36" fmla="*/ 232 w 238"/>
                                <a:gd name="T37" fmla="*/ 101 h 203"/>
                                <a:gd name="T38" fmla="*/ 228 w 238"/>
                                <a:gd name="T39" fmla="*/ 76 h 203"/>
                                <a:gd name="T40" fmla="*/ 217 w 238"/>
                                <a:gd name="T41" fmla="*/ 52 h 203"/>
                                <a:gd name="T42" fmla="*/ 198 w 238"/>
                                <a:gd name="T43" fmla="*/ 32 h 203"/>
                                <a:gd name="T44" fmla="*/ 176 w 238"/>
                                <a:gd name="T45" fmla="*/ 17 h 203"/>
                                <a:gd name="T46" fmla="*/ 149 w 238"/>
                                <a:gd name="T47" fmla="*/ 7 h 203"/>
                                <a:gd name="T48" fmla="*/ 119 w 238"/>
                                <a:gd name="T49" fmla="*/ 4 h 203"/>
                                <a:gd name="T50" fmla="*/ 119 w 238"/>
                                <a:gd name="T51" fmla="*/ 0 h 203"/>
                                <a:gd name="T52" fmla="*/ 150 w 238"/>
                                <a:gd name="T53" fmla="*/ 3 h 203"/>
                                <a:gd name="T54" fmla="*/ 179 w 238"/>
                                <a:gd name="T55" fmla="*/ 13 h 203"/>
                                <a:gd name="T56" fmla="*/ 203 w 238"/>
                                <a:gd name="T57" fmla="*/ 29 h 203"/>
                                <a:gd name="T58" fmla="*/ 221 w 238"/>
                                <a:gd name="T59" fmla="*/ 49 h 203"/>
                                <a:gd name="T60" fmla="*/ 234 w 238"/>
                                <a:gd name="T61" fmla="*/ 75 h 203"/>
                                <a:gd name="T62" fmla="*/ 238 w 238"/>
                                <a:gd name="T63" fmla="*/ 101 h 203"/>
                                <a:gd name="T64" fmla="*/ 234 w 238"/>
                                <a:gd name="T65" fmla="*/ 128 h 203"/>
                                <a:gd name="T66" fmla="*/ 221 w 238"/>
                                <a:gd name="T67" fmla="*/ 152 h 203"/>
                                <a:gd name="T68" fmla="*/ 203 w 238"/>
                                <a:gd name="T69" fmla="*/ 173 h 203"/>
                                <a:gd name="T70" fmla="*/ 179 w 238"/>
                                <a:gd name="T71" fmla="*/ 190 h 203"/>
                                <a:gd name="T72" fmla="*/ 150 w 238"/>
                                <a:gd name="T73" fmla="*/ 200 h 203"/>
                                <a:gd name="T74" fmla="*/ 119 w 238"/>
                                <a:gd name="T75" fmla="*/ 203 h 203"/>
                                <a:gd name="T76" fmla="*/ 87 w 238"/>
                                <a:gd name="T77" fmla="*/ 200 h 203"/>
                                <a:gd name="T78" fmla="*/ 59 w 238"/>
                                <a:gd name="T79" fmla="*/ 190 h 203"/>
                                <a:gd name="T80" fmla="*/ 35 w 238"/>
                                <a:gd name="T81" fmla="*/ 173 h 203"/>
                                <a:gd name="T82" fmla="*/ 17 w 238"/>
                                <a:gd name="T83" fmla="*/ 152 h 203"/>
                                <a:gd name="T84" fmla="*/ 4 w 238"/>
                                <a:gd name="T85" fmla="*/ 128 h 203"/>
                                <a:gd name="T86" fmla="*/ 0 w 238"/>
                                <a:gd name="T87" fmla="*/ 101 h 203"/>
                                <a:gd name="T88" fmla="*/ 4 w 238"/>
                                <a:gd name="T89" fmla="*/ 75 h 203"/>
                                <a:gd name="T90" fmla="*/ 17 w 238"/>
                                <a:gd name="T91" fmla="*/ 49 h 203"/>
                                <a:gd name="T92" fmla="*/ 35 w 238"/>
                                <a:gd name="T93" fmla="*/ 29 h 203"/>
                                <a:gd name="T94" fmla="*/ 59 w 238"/>
                                <a:gd name="T95" fmla="*/ 13 h 203"/>
                                <a:gd name="T96" fmla="*/ 87 w 238"/>
                                <a:gd name="T97" fmla="*/ 3 h 203"/>
                                <a:gd name="T98" fmla="*/ 119 w 238"/>
                                <a:gd name="T99"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38" h="203">
                                  <a:moveTo>
                                    <a:pt x="119" y="4"/>
                                  </a:moveTo>
                                  <a:lnTo>
                                    <a:pt x="88" y="7"/>
                                  </a:lnTo>
                                  <a:lnTo>
                                    <a:pt x="62" y="17"/>
                                  </a:lnTo>
                                  <a:lnTo>
                                    <a:pt x="39" y="32"/>
                                  </a:lnTo>
                                  <a:lnTo>
                                    <a:pt x="21" y="52"/>
                                  </a:lnTo>
                                  <a:lnTo>
                                    <a:pt x="9" y="76"/>
                                  </a:lnTo>
                                  <a:lnTo>
                                    <a:pt x="5" y="101"/>
                                  </a:lnTo>
                                  <a:lnTo>
                                    <a:pt x="9" y="127"/>
                                  </a:lnTo>
                                  <a:lnTo>
                                    <a:pt x="21" y="150"/>
                                  </a:lnTo>
                                  <a:lnTo>
                                    <a:pt x="39" y="171"/>
                                  </a:lnTo>
                                  <a:lnTo>
                                    <a:pt x="62" y="185"/>
                                  </a:lnTo>
                                  <a:lnTo>
                                    <a:pt x="88" y="195"/>
                                  </a:lnTo>
                                  <a:lnTo>
                                    <a:pt x="119" y="199"/>
                                  </a:lnTo>
                                  <a:lnTo>
                                    <a:pt x="149" y="195"/>
                                  </a:lnTo>
                                  <a:lnTo>
                                    <a:pt x="176" y="185"/>
                                  </a:lnTo>
                                  <a:lnTo>
                                    <a:pt x="198" y="171"/>
                                  </a:lnTo>
                                  <a:lnTo>
                                    <a:pt x="217" y="150"/>
                                  </a:lnTo>
                                  <a:lnTo>
                                    <a:pt x="228" y="127"/>
                                  </a:lnTo>
                                  <a:lnTo>
                                    <a:pt x="232" y="101"/>
                                  </a:lnTo>
                                  <a:lnTo>
                                    <a:pt x="228" y="76"/>
                                  </a:lnTo>
                                  <a:lnTo>
                                    <a:pt x="217" y="52"/>
                                  </a:lnTo>
                                  <a:lnTo>
                                    <a:pt x="198" y="32"/>
                                  </a:lnTo>
                                  <a:lnTo>
                                    <a:pt x="176" y="17"/>
                                  </a:lnTo>
                                  <a:lnTo>
                                    <a:pt x="149" y="7"/>
                                  </a:lnTo>
                                  <a:lnTo>
                                    <a:pt x="119" y="4"/>
                                  </a:lnTo>
                                  <a:close/>
                                  <a:moveTo>
                                    <a:pt x="119" y="0"/>
                                  </a:moveTo>
                                  <a:lnTo>
                                    <a:pt x="150" y="3"/>
                                  </a:lnTo>
                                  <a:lnTo>
                                    <a:pt x="179" y="13"/>
                                  </a:lnTo>
                                  <a:lnTo>
                                    <a:pt x="203" y="29"/>
                                  </a:lnTo>
                                  <a:lnTo>
                                    <a:pt x="221" y="49"/>
                                  </a:lnTo>
                                  <a:lnTo>
                                    <a:pt x="234" y="75"/>
                                  </a:lnTo>
                                  <a:lnTo>
                                    <a:pt x="238" y="101"/>
                                  </a:lnTo>
                                  <a:lnTo>
                                    <a:pt x="234" y="128"/>
                                  </a:lnTo>
                                  <a:lnTo>
                                    <a:pt x="221" y="152"/>
                                  </a:lnTo>
                                  <a:lnTo>
                                    <a:pt x="203" y="173"/>
                                  </a:lnTo>
                                  <a:lnTo>
                                    <a:pt x="179" y="190"/>
                                  </a:lnTo>
                                  <a:lnTo>
                                    <a:pt x="150" y="200"/>
                                  </a:lnTo>
                                  <a:lnTo>
                                    <a:pt x="119" y="203"/>
                                  </a:lnTo>
                                  <a:lnTo>
                                    <a:pt x="87" y="200"/>
                                  </a:lnTo>
                                  <a:lnTo>
                                    <a:pt x="59" y="190"/>
                                  </a:lnTo>
                                  <a:lnTo>
                                    <a:pt x="35" y="173"/>
                                  </a:lnTo>
                                  <a:lnTo>
                                    <a:pt x="17" y="152"/>
                                  </a:lnTo>
                                  <a:lnTo>
                                    <a:pt x="4" y="128"/>
                                  </a:lnTo>
                                  <a:lnTo>
                                    <a:pt x="0" y="101"/>
                                  </a:lnTo>
                                  <a:lnTo>
                                    <a:pt x="4" y="75"/>
                                  </a:lnTo>
                                  <a:lnTo>
                                    <a:pt x="17" y="49"/>
                                  </a:lnTo>
                                  <a:lnTo>
                                    <a:pt x="35" y="29"/>
                                  </a:lnTo>
                                  <a:lnTo>
                                    <a:pt x="59" y="13"/>
                                  </a:lnTo>
                                  <a:lnTo>
                                    <a:pt x="87" y="3"/>
                                  </a:lnTo>
                                  <a:lnTo>
                                    <a:pt x="119" y="0"/>
                                  </a:lnTo>
                                  <a:close/>
                                </a:path>
                              </a:pathLst>
                            </a:custGeom>
                            <a:solidFill>
                              <a:srgbClr val="FFFBEA"/>
                            </a:solidFill>
                            <a:ln>
                              <a:noFill/>
                            </a:ln>
                            <a:extLst>
                              <a:ext uri="{91240B29-F687-4F45-9708-019B960494DF}">
                                <a14:hiddenLine xmlns:a14="http://schemas.microsoft.com/office/drawing/2010/main" w="0">
                                  <a:solidFill>
                                    <a:srgbClr val="FFFBEA"/>
                                  </a:solidFill>
                                  <a:prstDash val="solid"/>
                                  <a:round/>
                                  <a:headEnd/>
                                  <a:tailEnd/>
                                </a14:hiddenLine>
                              </a:ext>
                            </a:extLst>
                          </wps:spPr>
                          <wps:bodyPr rot="0" vert="horz" wrap="square" lIns="91440" tIns="45720" rIns="91440" bIns="45720" anchor="t" anchorCtr="0" upright="1">
                            <a:noAutofit/>
                          </wps:bodyPr>
                        </wps:wsp>
                        <wps:wsp>
                          <wps:cNvPr id="26" name="Freeform 380"/>
                          <wps:cNvSpPr>
                            <a:spLocks noEditPoints="1"/>
                          </wps:cNvSpPr>
                          <wps:spPr bwMode="auto">
                            <a:xfrm>
                              <a:off x="1598" y="519"/>
                              <a:ext cx="123" cy="107"/>
                            </a:xfrm>
                            <a:custGeom>
                              <a:avLst/>
                              <a:gdLst>
                                <a:gd name="T0" fmla="*/ 124 w 247"/>
                                <a:gd name="T1" fmla="*/ 5 h 213"/>
                                <a:gd name="T2" fmla="*/ 92 w 247"/>
                                <a:gd name="T3" fmla="*/ 8 h 213"/>
                                <a:gd name="T4" fmla="*/ 64 w 247"/>
                                <a:gd name="T5" fmla="*/ 18 h 213"/>
                                <a:gd name="T6" fmla="*/ 40 w 247"/>
                                <a:gd name="T7" fmla="*/ 34 h 213"/>
                                <a:gd name="T8" fmla="*/ 22 w 247"/>
                                <a:gd name="T9" fmla="*/ 54 h 213"/>
                                <a:gd name="T10" fmla="*/ 9 w 247"/>
                                <a:gd name="T11" fmla="*/ 80 h 213"/>
                                <a:gd name="T12" fmla="*/ 5 w 247"/>
                                <a:gd name="T13" fmla="*/ 106 h 213"/>
                                <a:gd name="T14" fmla="*/ 9 w 247"/>
                                <a:gd name="T15" fmla="*/ 133 h 213"/>
                                <a:gd name="T16" fmla="*/ 22 w 247"/>
                                <a:gd name="T17" fmla="*/ 157 h 213"/>
                                <a:gd name="T18" fmla="*/ 40 w 247"/>
                                <a:gd name="T19" fmla="*/ 178 h 213"/>
                                <a:gd name="T20" fmla="*/ 64 w 247"/>
                                <a:gd name="T21" fmla="*/ 195 h 213"/>
                                <a:gd name="T22" fmla="*/ 92 w 247"/>
                                <a:gd name="T23" fmla="*/ 205 h 213"/>
                                <a:gd name="T24" fmla="*/ 124 w 247"/>
                                <a:gd name="T25" fmla="*/ 208 h 213"/>
                                <a:gd name="T26" fmla="*/ 155 w 247"/>
                                <a:gd name="T27" fmla="*/ 205 h 213"/>
                                <a:gd name="T28" fmla="*/ 184 w 247"/>
                                <a:gd name="T29" fmla="*/ 195 h 213"/>
                                <a:gd name="T30" fmla="*/ 208 w 247"/>
                                <a:gd name="T31" fmla="*/ 178 h 213"/>
                                <a:gd name="T32" fmla="*/ 226 w 247"/>
                                <a:gd name="T33" fmla="*/ 157 h 213"/>
                                <a:gd name="T34" fmla="*/ 239 w 247"/>
                                <a:gd name="T35" fmla="*/ 133 h 213"/>
                                <a:gd name="T36" fmla="*/ 243 w 247"/>
                                <a:gd name="T37" fmla="*/ 106 h 213"/>
                                <a:gd name="T38" fmla="*/ 239 w 247"/>
                                <a:gd name="T39" fmla="*/ 80 h 213"/>
                                <a:gd name="T40" fmla="*/ 226 w 247"/>
                                <a:gd name="T41" fmla="*/ 54 h 213"/>
                                <a:gd name="T42" fmla="*/ 208 w 247"/>
                                <a:gd name="T43" fmla="*/ 34 h 213"/>
                                <a:gd name="T44" fmla="*/ 184 w 247"/>
                                <a:gd name="T45" fmla="*/ 18 h 213"/>
                                <a:gd name="T46" fmla="*/ 155 w 247"/>
                                <a:gd name="T47" fmla="*/ 8 h 213"/>
                                <a:gd name="T48" fmla="*/ 124 w 247"/>
                                <a:gd name="T49" fmla="*/ 5 h 213"/>
                                <a:gd name="T50" fmla="*/ 124 w 247"/>
                                <a:gd name="T51" fmla="*/ 0 h 213"/>
                                <a:gd name="T52" fmla="*/ 153 w 247"/>
                                <a:gd name="T53" fmla="*/ 3 h 213"/>
                                <a:gd name="T54" fmla="*/ 178 w 247"/>
                                <a:gd name="T55" fmla="*/ 11 h 213"/>
                                <a:gd name="T56" fmla="*/ 201 w 247"/>
                                <a:gd name="T57" fmla="*/ 23 h 213"/>
                                <a:gd name="T58" fmla="*/ 220 w 247"/>
                                <a:gd name="T59" fmla="*/ 40 h 213"/>
                                <a:gd name="T60" fmla="*/ 234 w 247"/>
                                <a:gd name="T61" fmla="*/ 59 h 213"/>
                                <a:gd name="T62" fmla="*/ 244 w 247"/>
                                <a:gd name="T63" fmla="*/ 82 h 213"/>
                                <a:gd name="T64" fmla="*/ 247 w 247"/>
                                <a:gd name="T65" fmla="*/ 106 h 213"/>
                                <a:gd name="T66" fmla="*/ 244 w 247"/>
                                <a:gd name="T67" fmla="*/ 131 h 213"/>
                                <a:gd name="T68" fmla="*/ 234 w 247"/>
                                <a:gd name="T69" fmla="*/ 153 h 213"/>
                                <a:gd name="T70" fmla="*/ 220 w 247"/>
                                <a:gd name="T71" fmla="*/ 173 h 213"/>
                                <a:gd name="T72" fmla="*/ 201 w 247"/>
                                <a:gd name="T73" fmla="*/ 189 h 213"/>
                                <a:gd name="T74" fmla="*/ 178 w 247"/>
                                <a:gd name="T75" fmla="*/ 202 h 213"/>
                                <a:gd name="T76" fmla="*/ 153 w 247"/>
                                <a:gd name="T77" fmla="*/ 210 h 213"/>
                                <a:gd name="T78" fmla="*/ 124 w 247"/>
                                <a:gd name="T79" fmla="*/ 213 h 213"/>
                                <a:gd name="T80" fmla="*/ 95 w 247"/>
                                <a:gd name="T81" fmla="*/ 210 h 213"/>
                                <a:gd name="T82" fmla="*/ 69 w 247"/>
                                <a:gd name="T83" fmla="*/ 202 h 213"/>
                                <a:gd name="T84" fmla="*/ 47 w 247"/>
                                <a:gd name="T85" fmla="*/ 189 h 213"/>
                                <a:gd name="T86" fmla="*/ 27 w 247"/>
                                <a:gd name="T87" fmla="*/ 173 h 213"/>
                                <a:gd name="T88" fmla="*/ 13 w 247"/>
                                <a:gd name="T89" fmla="*/ 153 h 213"/>
                                <a:gd name="T90" fmla="*/ 3 w 247"/>
                                <a:gd name="T91" fmla="*/ 131 h 213"/>
                                <a:gd name="T92" fmla="*/ 0 w 247"/>
                                <a:gd name="T93" fmla="*/ 106 h 213"/>
                                <a:gd name="T94" fmla="*/ 3 w 247"/>
                                <a:gd name="T95" fmla="*/ 82 h 213"/>
                                <a:gd name="T96" fmla="*/ 13 w 247"/>
                                <a:gd name="T97" fmla="*/ 59 h 213"/>
                                <a:gd name="T98" fmla="*/ 27 w 247"/>
                                <a:gd name="T99" fmla="*/ 40 h 213"/>
                                <a:gd name="T100" fmla="*/ 47 w 247"/>
                                <a:gd name="T101" fmla="*/ 23 h 213"/>
                                <a:gd name="T102" fmla="*/ 69 w 247"/>
                                <a:gd name="T103" fmla="*/ 11 h 213"/>
                                <a:gd name="T104" fmla="*/ 95 w 247"/>
                                <a:gd name="T105" fmla="*/ 3 h 213"/>
                                <a:gd name="T106" fmla="*/ 124 w 247"/>
                                <a:gd name="T107"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47" h="213">
                                  <a:moveTo>
                                    <a:pt x="124" y="5"/>
                                  </a:moveTo>
                                  <a:lnTo>
                                    <a:pt x="92" y="8"/>
                                  </a:lnTo>
                                  <a:lnTo>
                                    <a:pt x="64" y="18"/>
                                  </a:lnTo>
                                  <a:lnTo>
                                    <a:pt x="40" y="34"/>
                                  </a:lnTo>
                                  <a:lnTo>
                                    <a:pt x="22" y="54"/>
                                  </a:lnTo>
                                  <a:lnTo>
                                    <a:pt x="9" y="80"/>
                                  </a:lnTo>
                                  <a:lnTo>
                                    <a:pt x="5" y="106"/>
                                  </a:lnTo>
                                  <a:lnTo>
                                    <a:pt x="9" y="133"/>
                                  </a:lnTo>
                                  <a:lnTo>
                                    <a:pt x="22" y="157"/>
                                  </a:lnTo>
                                  <a:lnTo>
                                    <a:pt x="40" y="178"/>
                                  </a:lnTo>
                                  <a:lnTo>
                                    <a:pt x="64" y="195"/>
                                  </a:lnTo>
                                  <a:lnTo>
                                    <a:pt x="92" y="205"/>
                                  </a:lnTo>
                                  <a:lnTo>
                                    <a:pt x="124" y="208"/>
                                  </a:lnTo>
                                  <a:lnTo>
                                    <a:pt x="155" y="205"/>
                                  </a:lnTo>
                                  <a:lnTo>
                                    <a:pt x="184" y="195"/>
                                  </a:lnTo>
                                  <a:lnTo>
                                    <a:pt x="208" y="178"/>
                                  </a:lnTo>
                                  <a:lnTo>
                                    <a:pt x="226" y="157"/>
                                  </a:lnTo>
                                  <a:lnTo>
                                    <a:pt x="239" y="133"/>
                                  </a:lnTo>
                                  <a:lnTo>
                                    <a:pt x="243" y="106"/>
                                  </a:lnTo>
                                  <a:lnTo>
                                    <a:pt x="239" y="80"/>
                                  </a:lnTo>
                                  <a:lnTo>
                                    <a:pt x="226" y="54"/>
                                  </a:lnTo>
                                  <a:lnTo>
                                    <a:pt x="208" y="34"/>
                                  </a:lnTo>
                                  <a:lnTo>
                                    <a:pt x="184" y="18"/>
                                  </a:lnTo>
                                  <a:lnTo>
                                    <a:pt x="155" y="8"/>
                                  </a:lnTo>
                                  <a:lnTo>
                                    <a:pt x="124" y="5"/>
                                  </a:lnTo>
                                  <a:close/>
                                  <a:moveTo>
                                    <a:pt x="124" y="0"/>
                                  </a:moveTo>
                                  <a:lnTo>
                                    <a:pt x="153" y="3"/>
                                  </a:lnTo>
                                  <a:lnTo>
                                    <a:pt x="178" y="11"/>
                                  </a:lnTo>
                                  <a:lnTo>
                                    <a:pt x="201" y="23"/>
                                  </a:lnTo>
                                  <a:lnTo>
                                    <a:pt x="220" y="40"/>
                                  </a:lnTo>
                                  <a:lnTo>
                                    <a:pt x="234" y="59"/>
                                  </a:lnTo>
                                  <a:lnTo>
                                    <a:pt x="244" y="82"/>
                                  </a:lnTo>
                                  <a:lnTo>
                                    <a:pt x="247" y="106"/>
                                  </a:lnTo>
                                  <a:lnTo>
                                    <a:pt x="244" y="131"/>
                                  </a:lnTo>
                                  <a:lnTo>
                                    <a:pt x="234" y="153"/>
                                  </a:lnTo>
                                  <a:lnTo>
                                    <a:pt x="220" y="173"/>
                                  </a:lnTo>
                                  <a:lnTo>
                                    <a:pt x="201" y="189"/>
                                  </a:lnTo>
                                  <a:lnTo>
                                    <a:pt x="178" y="202"/>
                                  </a:lnTo>
                                  <a:lnTo>
                                    <a:pt x="153" y="210"/>
                                  </a:lnTo>
                                  <a:lnTo>
                                    <a:pt x="124" y="213"/>
                                  </a:lnTo>
                                  <a:lnTo>
                                    <a:pt x="95" y="210"/>
                                  </a:lnTo>
                                  <a:lnTo>
                                    <a:pt x="69" y="202"/>
                                  </a:lnTo>
                                  <a:lnTo>
                                    <a:pt x="47" y="189"/>
                                  </a:lnTo>
                                  <a:lnTo>
                                    <a:pt x="27" y="173"/>
                                  </a:lnTo>
                                  <a:lnTo>
                                    <a:pt x="13" y="153"/>
                                  </a:lnTo>
                                  <a:lnTo>
                                    <a:pt x="3" y="131"/>
                                  </a:lnTo>
                                  <a:lnTo>
                                    <a:pt x="0" y="106"/>
                                  </a:lnTo>
                                  <a:lnTo>
                                    <a:pt x="3" y="82"/>
                                  </a:lnTo>
                                  <a:lnTo>
                                    <a:pt x="13" y="59"/>
                                  </a:lnTo>
                                  <a:lnTo>
                                    <a:pt x="27" y="40"/>
                                  </a:lnTo>
                                  <a:lnTo>
                                    <a:pt x="47" y="23"/>
                                  </a:lnTo>
                                  <a:lnTo>
                                    <a:pt x="69" y="11"/>
                                  </a:lnTo>
                                  <a:lnTo>
                                    <a:pt x="95" y="3"/>
                                  </a:lnTo>
                                  <a:lnTo>
                                    <a:pt x="124" y="0"/>
                                  </a:lnTo>
                                  <a:close/>
                                </a:path>
                              </a:pathLst>
                            </a:custGeom>
                            <a:solidFill>
                              <a:srgbClr val="FFFBE9"/>
                            </a:solidFill>
                            <a:ln>
                              <a:noFill/>
                            </a:ln>
                            <a:extLst>
                              <a:ext uri="{91240B29-F687-4F45-9708-019B960494DF}">
                                <a14:hiddenLine xmlns:a14="http://schemas.microsoft.com/office/drawing/2010/main" w="0">
                                  <a:solidFill>
                                    <a:srgbClr val="FFFBE9"/>
                                  </a:solidFill>
                                  <a:prstDash val="solid"/>
                                  <a:round/>
                                  <a:headEnd/>
                                  <a:tailEnd/>
                                </a14:hiddenLine>
                              </a:ext>
                            </a:extLst>
                          </wps:spPr>
                          <wps:bodyPr rot="0" vert="horz" wrap="square" lIns="91440" tIns="45720" rIns="91440" bIns="45720" anchor="t" anchorCtr="0" upright="1">
                            <a:noAutofit/>
                          </wps:bodyPr>
                        </wps:wsp>
                        <wps:wsp>
                          <wps:cNvPr id="27" name="Freeform 381"/>
                          <wps:cNvSpPr>
                            <a:spLocks noEditPoints="1"/>
                          </wps:cNvSpPr>
                          <wps:spPr bwMode="auto">
                            <a:xfrm>
                              <a:off x="1595" y="517"/>
                              <a:ext cx="129" cy="110"/>
                            </a:xfrm>
                            <a:custGeom>
                              <a:avLst/>
                              <a:gdLst>
                                <a:gd name="T0" fmla="*/ 129 w 258"/>
                                <a:gd name="T1" fmla="*/ 4 h 221"/>
                                <a:gd name="T2" fmla="*/ 100 w 258"/>
                                <a:gd name="T3" fmla="*/ 7 h 221"/>
                                <a:gd name="T4" fmla="*/ 74 w 258"/>
                                <a:gd name="T5" fmla="*/ 15 h 221"/>
                                <a:gd name="T6" fmla="*/ 52 w 258"/>
                                <a:gd name="T7" fmla="*/ 27 h 221"/>
                                <a:gd name="T8" fmla="*/ 32 w 258"/>
                                <a:gd name="T9" fmla="*/ 44 h 221"/>
                                <a:gd name="T10" fmla="*/ 18 w 258"/>
                                <a:gd name="T11" fmla="*/ 63 h 221"/>
                                <a:gd name="T12" fmla="*/ 8 w 258"/>
                                <a:gd name="T13" fmla="*/ 86 h 221"/>
                                <a:gd name="T14" fmla="*/ 5 w 258"/>
                                <a:gd name="T15" fmla="*/ 110 h 221"/>
                                <a:gd name="T16" fmla="*/ 8 w 258"/>
                                <a:gd name="T17" fmla="*/ 135 h 221"/>
                                <a:gd name="T18" fmla="*/ 18 w 258"/>
                                <a:gd name="T19" fmla="*/ 157 h 221"/>
                                <a:gd name="T20" fmla="*/ 32 w 258"/>
                                <a:gd name="T21" fmla="*/ 177 h 221"/>
                                <a:gd name="T22" fmla="*/ 52 w 258"/>
                                <a:gd name="T23" fmla="*/ 193 h 221"/>
                                <a:gd name="T24" fmla="*/ 74 w 258"/>
                                <a:gd name="T25" fmla="*/ 206 h 221"/>
                                <a:gd name="T26" fmla="*/ 100 w 258"/>
                                <a:gd name="T27" fmla="*/ 214 h 221"/>
                                <a:gd name="T28" fmla="*/ 129 w 258"/>
                                <a:gd name="T29" fmla="*/ 217 h 221"/>
                                <a:gd name="T30" fmla="*/ 158 w 258"/>
                                <a:gd name="T31" fmla="*/ 214 h 221"/>
                                <a:gd name="T32" fmla="*/ 183 w 258"/>
                                <a:gd name="T33" fmla="*/ 206 h 221"/>
                                <a:gd name="T34" fmla="*/ 206 w 258"/>
                                <a:gd name="T35" fmla="*/ 193 h 221"/>
                                <a:gd name="T36" fmla="*/ 225 w 258"/>
                                <a:gd name="T37" fmla="*/ 177 h 221"/>
                                <a:gd name="T38" fmla="*/ 239 w 258"/>
                                <a:gd name="T39" fmla="*/ 157 h 221"/>
                                <a:gd name="T40" fmla="*/ 249 w 258"/>
                                <a:gd name="T41" fmla="*/ 135 h 221"/>
                                <a:gd name="T42" fmla="*/ 252 w 258"/>
                                <a:gd name="T43" fmla="*/ 110 h 221"/>
                                <a:gd name="T44" fmla="*/ 249 w 258"/>
                                <a:gd name="T45" fmla="*/ 86 h 221"/>
                                <a:gd name="T46" fmla="*/ 239 w 258"/>
                                <a:gd name="T47" fmla="*/ 63 h 221"/>
                                <a:gd name="T48" fmla="*/ 225 w 258"/>
                                <a:gd name="T49" fmla="*/ 44 h 221"/>
                                <a:gd name="T50" fmla="*/ 206 w 258"/>
                                <a:gd name="T51" fmla="*/ 27 h 221"/>
                                <a:gd name="T52" fmla="*/ 183 w 258"/>
                                <a:gd name="T53" fmla="*/ 15 h 221"/>
                                <a:gd name="T54" fmla="*/ 158 w 258"/>
                                <a:gd name="T55" fmla="*/ 7 h 221"/>
                                <a:gd name="T56" fmla="*/ 129 w 258"/>
                                <a:gd name="T57" fmla="*/ 4 h 221"/>
                                <a:gd name="T58" fmla="*/ 129 w 258"/>
                                <a:gd name="T59" fmla="*/ 0 h 221"/>
                                <a:gd name="T60" fmla="*/ 158 w 258"/>
                                <a:gd name="T61" fmla="*/ 2 h 221"/>
                                <a:gd name="T62" fmla="*/ 186 w 258"/>
                                <a:gd name="T63" fmla="*/ 11 h 221"/>
                                <a:gd name="T64" fmla="*/ 210 w 258"/>
                                <a:gd name="T65" fmla="*/ 24 h 221"/>
                                <a:gd name="T66" fmla="*/ 229 w 258"/>
                                <a:gd name="T67" fmla="*/ 41 h 221"/>
                                <a:gd name="T68" fmla="*/ 245 w 258"/>
                                <a:gd name="T69" fmla="*/ 62 h 221"/>
                                <a:gd name="T70" fmla="*/ 253 w 258"/>
                                <a:gd name="T71" fmla="*/ 85 h 221"/>
                                <a:gd name="T72" fmla="*/ 258 w 258"/>
                                <a:gd name="T73" fmla="*/ 110 h 221"/>
                                <a:gd name="T74" fmla="*/ 253 w 258"/>
                                <a:gd name="T75" fmla="*/ 136 h 221"/>
                                <a:gd name="T76" fmla="*/ 245 w 258"/>
                                <a:gd name="T77" fmla="*/ 159 h 221"/>
                                <a:gd name="T78" fmla="*/ 229 w 258"/>
                                <a:gd name="T79" fmla="*/ 180 h 221"/>
                                <a:gd name="T80" fmla="*/ 210 w 258"/>
                                <a:gd name="T81" fmla="*/ 197 h 221"/>
                                <a:gd name="T82" fmla="*/ 186 w 258"/>
                                <a:gd name="T83" fmla="*/ 210 h 221"/>
                                <a:gd name="T84" fmla="*/ 158 w 258"/>
                                <a:gd name="T85" fmla="*/ 218 h 221"/>
                                <a:gd name="T86" fmla="*/ 129 w 258"/>
                                <a:gd name="T87" fmla="*/ 221 h 221"/>
                                <a:gd name="T88" fmla="*/ 100 w 258"/>
                                <a:gd name="T89" fmla="*/ 218 h 221"/>
                                <a:gd name="T90" fmla="*/ 72 w 258"/>
                                <a:gd name="T91" fmla="*/ 210 h 221"/>
                                <a:gd name="T92" fmla="*/ 48 w 258"/>
                                <a:gd name="T93" fmla="*/ 197 h 221"/>
                                <a:gd name="T94" fmla="*/ 28 w 258"/>
                                <a:gd name="T95" fmla="*/ 180 h 221"/>
                                <a:gd name="T96" fmla="*/ 12 w 258"/>
                                <a:gd name="T97" fmla="*/ 159 h 221"/>
                                <a:gd name="T98" fmla="*/ 4 w 258"/>
                                <a:gd name="T99" fmla="*/ 136 h 221"/>
                                <a:gd name="T100" fmla="*/ 0 w 258"/>
                                <a:gd name="T101" fmla="*/ 110 h 221"/>
                                <a:gd name="T102" fmla="*/ 4 w 258"/>
                                <a:gd name="T103" fmla="*/ 85 h 221"/>
                                <a:gd name="T104" fmla="*/ 12 w 258"/>
                                <a:gd name="T105" fmla="*/ 62 h 221"/>
                                <a:gd name="T106" fmla="*/ 28 w 258"/>
                                <a:gd name="T107" fmla="*/ 41 h 221"/>
                                <a:gd name="T108" fmla="*/ 48 w 258"/>
                                <a:gd name="T109" fmla="*/ 24 h 221"/>
                                <a:gd name="T110" fmla="*/ 72 w 258"/>
                                <a:gd name="T111" fmla="*/ 11 h 221"/>
                                <a:gd name="T112" fmla="*/ 100 w 258"/>
                                <a:gd name="T113" fmla="*/ 2 h 221"/>
                                <a:gd name="T114" fmla="*/ 129 w 258"/>
                                <a:gd name="T115"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8" h="221">
                                  <a:moveTo>
                                    <a:pt x="129" y="4"/>
                                  </a:moveTo>
                                  <a:lnTo>
                                    <a:pt x="100" y="7"/>
                                  </a:lnTo>
                                  <a:lnTo>
                                    <a:pt x="74" y="15"/>
                                  </a:lnTo>
                                  <a:lnTo>
                                    <a:pt x="52" y="27"/>
                                  </a:lnTo>
                                  <a:lnTo>
                                    <a:pt x="32" y="44"/>
                                  </a:lnTo>
                                  <a:lnTo>
                                    <a:pt x="18" y="63"/>
                                  </a:lnTo>
                                  <a:lnTo>
                                    <a:pt x="8" y="86"/>
                                  </a:lnTo>
                                  <a:lnTo>
                                    <a:pt x="5" y="110"/>
                                  </a:lnTo>
                                  <a:lnTo>
                                    <a:pt x="8" y="135"/>
                                  </a:lnTo>
                                  <a:lnTo>
                                    <a:pt x="18" y="157"/>
                                  </a:lnTo>
                                  <a:lnTo>
                                    <a:pt x="32" y="177"/>
                                  </a:lnTo>
                                  <a:lnTo>
                                    <a:pt x="52" y="193"/>
                                  </a:lnTo>
                                  <a:lnTo>
                                    <a:pt x="74" y="206"/>
                                  </a:lnTo>
                                  <a:lnTo>
                                    <a:pt x="100" y="214"/>
                                  </a:lnTo>
                                  <a:lnTo>
                                    <a:pt x="129" y="217"/>
                                  </a:lnTo>
                                  <a:lnTo>
                                    <a:pt x="158" y="214"/>
                                  </a:lnTo>
                                  <a:lnTo>
                                    <a:pt x="183" y="206"/>
                                  </a:lnTo>
                                  <a:lnTo>
                                    <a:pt x="206" y="193"/>
                                  </a:lnTo>
                                  <a:lnTo>
                                    <a:pt x="225" y="177"/>
                                  </a:lnTo>
                                  <a:lnTo>
                                    <a:pt x="239" y="157"/>
                                  </a:lnTo>
                                  <a:lnTo>
                                    <a:pt x="249" y="135"/>
                                  </a:lnTo>
                                  <a:lnTo>
                                    <a:pt x="252" y="110"/>
                                  </a:lnTo>
                                  <a:lnTo>
                                    <a:pt x="249" y="86"/>
                                  </a:lnTo>
                                  <a:lnTo>
                                    <a:pt x="239" y="63"/>
                                  </a:lnTo>
                                  <a:lnTo>
                                    <a:pt x="225" y="44"/>
                                  </a:lnTo>
                                  <a:lnTo>
                                    <a:pt x="206" y="27"/>
                                  </a:lnTo>
                                  <a:lnTo>
                                    <a:pt x="183" y="15"/>
                                  </a:lnTo>
                                  <a:lnTo>
                                    <a:pt x="158" y="7"/>
                                  </a:lnTo>
                                  <a:lnTo>
                                    <a:pt x="129" y="4"/>
                                  </a:lnTo>
                                  <a:close/>
                                  <a:moveTo>
                                    <a:pt x="129" y="0"/>
                                  </a:moveTo>
                                  <a:lnTo>
                                    <a:pt x="158" y="2"/>
                                  </a:lnTo>
                                  <a:lnTo>
                                    <a:pt x="186" y="11"/>
                                  </a:lnTo>
                                  <a:lnTo>
                                    <a:pt x="210" y="24"/>
                                  </a:lnTo>
                                  <a:lnTo>
                                    <a:pt x="229" y="41"/>
                                  </a:lnTo>
                                  <a:lnTo>
                                    <a:pt x="245" y="62"/>
                                  </a:lnTo>
                                  <a:lnTo>
                                    <a:pt x="253" y="85"/>
                                  </a:lnTo>
                                  <a:lnTo>
                                    <a:pt x="258" y="110"/>
                                  </a:lnTo>
                                  <a:lnTo>
                                    <a:pt x="253" y="136"/>
                                  </a:lnTo>
                                  <a:lnTo>
                                    <a:pt x="245" y="159"/>
                                  </a:lnTo>
                                  <a:lnTo>
                                    <a:pt x="229" y="180"/>
                                  </a:lnTo>
                                  <a:lnTo>
                                    <a:pt x="210" y="197"/>
                                  </a:lnTo>
                                  <a:lnTo>
                                    <a:pt x="186" y="210"/>
                                  </a:lnTo>
                                  <a:lnTo>
                                    <a:pt x="158" y="218"/>
                                  </a:lnTo>
                                  <a:lnTo>
                                    <a:pt x="129" y="221"/>
                                  </a:lnTo>
                                  <a:lnTo>
                                    <a:pt x="100" y="218"/>
                                  </a:lnTo>
                                  <a:lnTo>
                                    <a:pt x="72" y="210"/>
                                  </a:lnTo>
                                  <a:lnTo>
                                    <a:pt x="48" y="197"/>
                                  </a:lnTo>
                                  <a:lnTo>
                                    <a:pt x="28" y="180"/>
                                  </a:lnTo>
                                  <a:lnTo>
                                    <a:pt x="12" y="159"/>
                                  </a:lnTo>
                                  <a:lnTo>
                                    <a:pt x="4" y="136"/>
                                  </a:lnTo>
                                  <a:lnTo>
                                    <a:pt x="0" y="110"/>
                                  </a:lnTo>
                                  <a:lnTo>
                                    <a:pt x="4" y="85"/>
                                  </a:lnTo>
                                  <a:lnTo>
                                    <a:pt x="12" y="62"/>
                                  </a:lnTo>
                                  <a:lnTo>
                                    <a:pt x="28" y="41"/>
                                  </a:lnTo>
                                  <a:lnTo>
                                    <a:pt x="48" y="24"/>
                                  </a:lnTo>
                                  <a:lnTo>
                                    <a:pt x="72" y="11"/>
                                  </a:lnTo>
                                  <a:lnTo>
                                    <a:pt x="100" y="2"/>
                                  </a:lnTo>
                                  <a:lnTo>
                                    <a:pt x="129" y="0"/>
                                  </a:lnTo>
                                  <a:close/>
                                </a:path>
                              </a:pathLst>
                            </a:custGeom>
                            <a:solidFill>
                              <a:srgbClr val="FFFBE8"/>
                            </a:solidFill>
                            <a:ln>
                              <a:noFill/>
                            </a:ln>
                            <a:extLst>
                              <a:ext uri="{91240B29-F687-4F45-9708-019B960494DF}">
                                <a14:hiddenLine xmlns:a14="http://schemas.microsoft.com/office/drawing/2010/main" w="0">
                                  <a:solidFill>
                                    <a:srgbClr val="FFFBE8"/>
                                  </a:solidFill>
                                  <a:prstDash val="solid"/>
                                  <a:round/>
                                  <a:headEnd/>
                                  <a:tailEnd/>
                                </a14:hiddenLine>
                              </a:ext>
                            </a:extLst>
                          </wps:spPr>
                          <wps:bodyPr rot="0" vert="horz" wrap="square" lIns="91440" tIns="45720" rIns="91440" bIns="45720" anchor="t" anchorCtr="0" upright="1">
                            <a:noAutofit/>
                          </wps:bodyPr>
                        </wps:wsp>
                        <wps:wsp>
                          <wps:cNvPr id="28" name="Freeform 382"/>
                          <wps:cNvSpPr>
                            <a:spLocks noEditPoints="1"/>
                          </wps:cNvSpPr>
                          <wps:spPr bwMode="auto">
                            <a:xfrm>
                              <a:off x="1592" y="515"/>
                              <a:ext cx="135" cy="115"/>
                            </a:xfrm>
                            <a:custGeom>
                              <a:avLst/>
                              <a:gdLst>
                                <a:gd name="T0" fmla="*/ 135 w 269"/>
                                <a:gd name="T1" fmla="*/ 5 h 231"/>
                                <a:gd name="T2" fmla="*/ 106 w 269"/>
                                <a:gd name="T3" fmla="*/ 7 h 231"/>
                                <a:gd name="T4" fmla="*/ 78 w 269"/>
                                <a:gd name="T5" fmla="*/ 16 h 231"/>
                                <a:gd name="T6" fmla="*/ 54 w 269"/>
                                <a:gd name="T7" fmla="*/ 29 h 231"/>
                                <a:gd name="T8" fmla="*/ 34 w 269"/>
                                <a:gd name="T9" fmla="*/ 46 h 231"/>
                                <a:gd name="T10" fmla="*/ 18 w 269"/>
                                <a:gd name="T11" fmla="*/ 67 h 231"/>
                                <a:gd name="T12" fmla="*/ 10 w 269"/>
                                <a:gd name="T13" fmla="*/ 90 h 231"/>
                                <a:gd name="T14" fmla="*/ 6 w 269"/>
                                <a:gd name="T15" fmla="*/ 115 h 231"/>
                                <a:gd name="T16" fmla="*/ 10 w 269"/>
                                <a:gd name="T17" fmla="*/ 141 h 231"/>
                                <a:gd name="T18" fmla="*/ 18 w 269"/>
                                <a:gd name="T19" fmla="*/ 164 h 231"/>
                                <a:gd name="T20" fmla="*/ 34 w 269"/>
                                <a:gd name="T21" fmla="*/ 185 h 231"/>
                                <a:gd name="T22" fmla="*/ 54 w 269"/>
                                <a:gd name="T23" fmla="*/ 202 h 231"/>
                                <a:gd name="T24" fmla="*/ 78 w 269"/>
                                <a:gd name="T25" fmla="*/ 215 h 231"/>
                                <a:gd name="T26" fmla="*/ 106 w 269"/>
                                <a:gd name="T27" fmla="*/ 223 h 231"/>
                                <a:gd name="T28" fmla="*/ 135 w 269"/>
                                <a:gd name="T29" fmla="*/ 226 h 231"/>
                                <a:gd name="T30" fmla="*/ 164 w 269"/>
                                <a:gd name="T31" fmla="*/ 223 h 231"/>
                                <a:gd name="T32" fmla="*/ 192 w 269"/>
                                <a:gd name="T33" fmla="*/ 215 h 231"/>
                                <a:gd name="T34" fmla="*/ 216 w 269"/>
                                <a:gd name="T35" fmla="*/ 202 h 231"/>
                                <a:gd name="T36" fmla="*/ 235 w 269"/>
                                <a:gd name="T37" fmla="*/ 185 h 231"/>
                                <a:gd name="T38" fmla="*/ 251 w 269"/>
                                <a:gd name="T39" fmla="*/ 164 h 231"/>
                                <a:gd name="T40" fmla="*/ 259 w 269"/>
                                <a:gd name="T41" fmla="*/ 141 h 231"/>
                                <a:gd name="T42" fmla="*/ 264 w 269"/>
                                <a:gd name="T43" fmla="*/ 115 h 231"/>
                                <a:gd name="T44" fmla="*/ 259 w 269"/>
                                <a:gd name="T45" fmla="*/ 90 h 231"/>
                                <a:gd name="T46" fmla="*/ 251 w 269"/>
                                <a:gd name="T47" fmla="*/ 67 h 231"/>
                                <a:gd name="T48" fmla="*/ 235 w 269"/>
                                <a:gd name="T49" fmla="*/ 46 h 231"/>
                                <a:gd name="T50" fmla="*/ 216 w 269"/>
                                <a:gd name="T51" fmla="*/ 29 h 231"/>
                                <a:gd name="T52" fmla="*/ 192 w 269"/>
                                <a:gd name="T53" fmla="*/ 16 h 231"/>
                                <a:gd name="T54" fmla="*/ 164 w 269"/>
                                <a:gd name="T55" fmla="*/ 7 h 231"/>
                                <a:gd name="T56" fmla="*/ 135 w 269"/>
                                <a:gd name="T57" fmla="*/ 5 h 231"/>
                                <a:gd name="T58" fmla="*/ 135 w 269"/>
                                <a:gd name="T59" fmla="*/ 0 h 231"/>
                                <a:gd name="T60" fmla="*/ 165 w 269"/>
                                <a:gd name="T61" fmla="*/ 3 h 231"/>
                                <a:gd name="T62" fmla="*/ 193 w 269"/>
                                <a:gd name="T63" fmla="*/ 12 h 231"/>
                                <a:gd name="T64" fmla="*/ 219 w 269"/>
                                <a:gd name="T65" fmla="*/ 26 h 231"/>
                                <a:gd name="T66" fmla="*/ 240 w 269"/>
                                <a:gd name="T67" fmla="*/ 43 h 231"/>
                                <a:gd name="T68" fmla="*/ 255 w 269"/>
                                <a:gd name="T69" fmla="*/ 64 h 231"/>
                                <a:gd name="T70" fmla="*/ 265 w 269"/>
                                <a:gd name="T71" fmla="*/ 89 h 231"/>
                                <a:gd name="T72" fmla="*/ 269 w 269"/>
                                <a:gd name="T73" fmla="*/ 115 h 231"/>
                                <a:gd name="T74" fmla="*/ 265 w 269"/>
                                <a:gd name="T75" fmla="*/ 142 h 231"/>
                                <a:gd name="T76" fmla="*/ 255 w 269"/>
                                <a:gd name="T77" fmla="*/ 166 h 231"/>
                                <a:gd name="T78" fmla="*/ 240 w 269"/>
                                <a:gd name="T79" fmla="*/ 187 h 231"/>
                                <a:gd name="T80" fmla="*/ 219 w 269"/>
                                <a:gd name="T81" fmla="*/ 205 h 231"/>
                                <a:gd name="T82" fmla="*/ 193 w 269"/>
                                <a:gd name="T83" fmla="*/ 219 h 231"/>
                                <a:gd name="T84" fmla="*/ 165 w 269"/>
                                <a:gd name="T85" fmla="*/ 227 h 231"/>
                                <a:gd name="T86" fmla="*/ 135 w 269"/>
                                <a:gd name="T87" fmla="*/ 231 h 231"/>
                                <a:gd name="T88" fmla="*/ 104 w 269"/>
                                <a:gd name="T89" fmla="*/ 227 h 231"/>
                                <a:gd name="T90" fmla="*/ 76 w 269"/>
                                <a:gd name="T91" fmla="*/ 219 h 231"/>
                                <a:gd name="T92" fmla="*/ 51 w 269"/>
                                <a:gd name="T93" fmla="*/ 205 h 231"/>
                                <a:gd name="T94" fmla="*/ 30 w 269"/>
                                <a:gd name="T95" fmla="*/ 187 h 231"/>
                                <a:gd name="T96" fmla="*/ 14 w 269"/>
                                <a:gd name="T97" fmla="*/ 166 h 231"/>
                                <a:gd name="T98" fmla="*/ 4 w 269"/>
                                <a:gd name="T99" fmla="*/ 142 h 231"/>
                                <a:gd name="T100" fmla="*/ 0 w 269"/>
                                <a:gd name="T101" fmla="*/ 115 h 231"/>
                                <a:gd name="T102" fmla="*/ 4 w 269"/>
                                <a:gd name="T103" fmla="*/ 89 h 231"/>
                                <a:gd name="T104" fmla="*/ 14 w 269"/>
                                <a:gd name="T105" fmla="*/ 64 h 231"/>
                                <a:gd name="T106" fmla="*/ 30 w 269"/>
                                <a:gd name="T107" fmla="*/ 43 h 231"/>
                                <a:gd name="T108" fmla="*/ 51 w 269"/>
                                <a:gd name="T109" fmla="*/ 26 h 231"/>
                                <a:gd name="T110" fmla="*/ 76 w 269"/>
                                <a:gd name="T111" fmla="*/ 12 h 231"/>
                                <a:gd name="T112" fmla="*/ 104 w 269"/>
                                <a:gd name="T113" fmla="*/ 3 h 231"/>
                                <a:gd name="T114" fmla="*/ 135 w 269"/>
                                <a:gd name="T115"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9" h="231">
                                  <a:moveTo>
                                    <a:pt x="135" y="5"/>
                                  </a:moveTo>
                                  <a:lnTo>
                                    <a:pt x="106" y="7"/>
                                  </a:lnTo>
                                  <a:lnTo>
                                    <a:pt x="78" y="16"/>
                                  </a:lnTo>
                                  <a:lnTo>
                                    <a:pt x="54" y="29"/>
                                  </a:lnTo>
                                  <a:lnTo>
                                    <a:pt x="34" y="46"/>
                                  </a:lnTo>
                                  <a:lnTo>
                                    <a:pt x="18" y="67"/>
                                  </a:lnTo>
                                  <a:lnTo>
                                    <a:pt x="10" y="90"/>
                                  </a:lnTo>
                                  <a:lnTo>
                                    <a:pt x="6" y="115"/>
                                  </a:lnTo>
                                  <a:lnTo>
                                    <a:pt x="10" y="141"/>
                                  </a:lnTo>
                                  <a:lnTo>
                                    <a:pt x="18" y="164"/>
                                  </a:lnTo>
                                  <a:lnTo>
                                    <a:pt x="34" y="185"/>
                                  </a:lnTo>
                                  <a:lnTo>
                                    <a:pt x="54" y="202"/>
                                  </a:lnTo>
                                  <a:lnTo>
                                    <a:pt x="78" y="215"/>
                                  </a:lnTo>
                                  <a:lnTo>
                                    <a:pt x="106" y="223"/>
                                  </a:lnTo>
                                  <a:lnTo>
                                    <a:pt x="135" y="226"/>
                                  </a:lnTo>
                                  <a:lnTo>
                                    <a:pt x="164" y="223"/>
                                  </a:lnTo>
                                  <a:lnTo>
                                    <a:pt x="192" y="215"/>
                                  </a:lnTo>
                                  <a:lnTo>
                                    <a:pt x="216" y="202"/>
                                  </a:lnTo>
                                  <a:lnTo>
                                    <a:pt x="235" y="185"/>
                                  </a:lnTo>
                                  <a:lnTo>
                                    <a:pt x="251" y="164"/>
                                  </a:lnTo>
                                  <a:lnTo>
                                    <a:pt x="259" y="141"/>
                                  </a:lnTo>
                                  <a:lnTo>
                                    <a:pt x="264" y="115"/>
                                  </a:lnTo>
                                  <a:lnTo>
                                    <a:pt x="259" y="90"/>
                                  </a:lnTo>
                                  <a:lnTo>
                                    <a:pt x="251" y="67"/>
                                  </a:lnTo>
                                  <a:lnTo>
                                    <a:pt x="235" y="46"/>
                                  </a:lnTo>
                                  <a:lnTo>
                                    <a:pt x="216" y="29"/>
                                  </a:lnTo>
                                  <a:lnTo>
                                    <a:pt x="192" y="16"/>
                                  </a:lnTo>
                                  <a:lnTo>
                                    <a:pt x="164" y="7"/>
                                  </a:lnTo>
                                  <a:lnTo>
                                    <a:pt x="135" y="5"/>
                                  </a:lnTo>
                                  <a:close/>
                                  <a:moveTo>
                                    <a:pt x="135" y="0"/>
                                  </a:moveTo>
                                  <a:lnTo>
                                    <a:pt x="165" y="3"/>
                                  </a:lnTo>
                                  <a:lnTo>
                                    <a:pt x="193" y="12"/>
                                  </a:lnTo>
                                  <a:lnTo>
                                    <a:pt x="219" y="26"/>
                                  </a:lnTo>
                                  <a:lnTo>
                                    <a:pt x="240" y="43"/>
                                  </a:lnTo>
                                  <a:lnTo>
                                    <a:pt x="255" y="64"/>
                                  </a:lnTo>
                                  <a:lnTo>
                                    <a:pt x="265" y="89"/>
                                  </a:lnTo>
                                  <a:lnTo>
                                    <a:pt x="269" y="115"/>
                                  </a:lnTo>
                                  <a:lnTo>
                                    <a:pt x="265" y="142"/>
                                  </a:lnTo>
                                  <a:lnTo>
                                    <a:pt x="255" y="166"/>
                                  </a:lnTo>
                                  <a:lnTo>
                                    <a:pt x="240" y="187"/>
                                  </a:lnTo>
                                  <a:lnTo>
                                    <a:pt x="219" y="205"/>
                                  </a:lnTo>
                                  <a:lnTo>
                                    <a:pt x="193" y="219"/>
                                  </a:lnTo>
                                  <a:lnTo>
                                    <a:pt x="165" y="227"/>
                                  </a:lnTo>
                                  <a:lnTo>
                                    <a:pt x="135" y="231"/>
                                  </a:lnTo>
                                  <a:lnTo>
                                    <a:pt x="104" y="227"/>
                                  </a:lnTo>
                                  <a:lnTo>
                                    <a:pt x="76" y="219"/>
                                  </a:lnTo>
                                  <a:lnTo>
                                    <a:pt x="51" y="205"/>
                                  </a:lnTo>
                                  <a:lnTo>
                                    <a:pt x="30" y="187"/>
                                  </a:lnTo>
                                  <a:lnTo>
                                    <a:pt x="14" y="166"/>
                                  </a:lnTo>
                                  <a:lnTo>
                                    <a:pt x="4" y="142"/>
                                  </a:lnTo>
                                  <a:lnTo>
                                    <a:pt x="0" y="115"/>
                                  </a:lnTo>
                                  <a:lnTo>
                                    <a:pt x="4" y="89"/>
                                  </a:lnTo>
                                  <a:lnTo>
                                    <a:pt x="14" y="64"/>
                                  </a:lnTo>
                                  <a:lnTo>
                                    <a:pt x="30" y="43"/>
                                  </a:lnTo>
                                  <a:lnTo>
                                    <a:pt x="51" y="26"/>
                                  </a:lnTo>
                                  <a:lnTo>
                                    <a:pt x="76" y="12"/>
                                  </a:lnTo>
                                  <a:lnTo>
                                    <a:pt x="104" y="3"/>
                                  </a:lnTo>
                                  <a:lnTo>
                                    <a:pt x="135" y="0"/>
                                  </a:lnTo>
                                  <a:close/>
                                </a:path>
                              </a:pathLst>
                            </a:custGeom>
                            <a:solidFill>
                              <a:srgbClr val="FFFAE7"/>
                            </a:solidFill>
                            <a:ln>
                              <a:noFill/>
                            </a:ln>
                            <a:extLst>
                              <a:ext uri="{91240B29-F687-4F45-9708-019B960494DF}">
                                <a14:hiddenLine xmlns:a14="http://schemas.microsoft.com/office/drawing/2010/main" w="0">
                                  <a:solidFill>
                                    <a:srgbClr val="FFFAE7"/>
                                  </a:solidFill>
                                  <a:prstDash val="solid"/>
                                  <a:round/>
                                  <a:headEnd/>
                                  <a:tailEnd/>
                                </a14:hiddenLine>
                              </a:ext>
                            </a:extLst>
                          </wps:spPr>
                          <wps:bodyPr rot="0" vert="horz" wrap="square" lIns="91440" tIns="45720" rIns="91440" bIns="45720" anchor="t" anchorCtr="0" upright="1">
                            <a:noAutofit/>
                          </wps:bodyPr>
                        </wps:wsp>
                        <wps:wsp>
                          <wps:cNvPr id="29" name="Freeform 383"/>
                          <wps:cNvSpPr>
                            <a:spLocks noEditPoints="1"/>
                          </wps:cNvSpPr>
                          <wps:spPr bwMode="auto">
                            <a:xfrm>
                              <a:off x="1590" y="512"/>
                              <a:ext cx="139" cy="120"/>
                            </a:xfrm>
                            <a:custGeom>
                              <a:avLst/>
                              <a:gdLst>
                                <a:gd name="T0" fmla="*/ 139 w 278"/>
                                <a:gd name="T1" fmla="*/ 5 h 241"/>
                                <a:gd name="T2" fmla="*/ 108 w 278"/>
                                <a:gd name="T3" fmla="*/ 8 h 241"/>
                                <a:gd name="T4" fmla="*/ 80 w 278"/>
                                <a:gd name="T5" fmla="*/ 17 h 241"/>
                                <a:gd name="T6" fmla="*/ 55 w 278"/>
                                <a:gd name="T7" fmla="*/ 31 h 241"/>
                                <a:gd name="T8" fmla="*/ 34 w 278"/>
                                <a:gd name="T9" fmla="*/ 48 h 241"/>
                                <a:gd name="T10" fmla="*/ 18 w 278"/>
                                <a:gd name="T11" fmla="*/ 69 h 241"/>
                                <a:gd name="T12" fmla="*/ 8 w 278"/>
                                <a:gd name="T13" fmla="*/ 94 h 241"/>
                                <a:gd name="T14" fmla="*/ 4 w 278"/>
                                <a:gd name="T15" fmla="*/ 120 h 241"/>
                                <a:gd name="T16" fmla="*/ 8 w 278"/>
                                <a:gd name="T17" fmla="*/ 147 h 241"/>
                                <a:gd name="T18" fmla="*/ 18 w 278"/>
                                <a:gd name="T19" fmla="*/ 171 h 241"/>
                                <a:gd name="T20" fmla="*/ 34 w 278"/>
                                <a:gd name="T21" fmla="*/ 192 h 241"/>
                                <a:gd name="T22" fmla="*/ 55 w 278"/>
                                <a:gd name="T23" fmla="*/ 210 h 241"/>
                                <a:gd name="T24" fmla="*/ 80 w 278"/>
                                <a:gd name="T25" fmla="*/ 224 h 241"/>
                                <a:gd name="T26" fmla="*/ 108 w 278"/>
                                <a:gd name="T27" fmla="*/ 232 h 241"/>
                                <a:gd name="T28" fmla="*/ 139 w 278"/>
                                <a:gd name="T29" fmla="*/ 236 h 241"/>
                                <a:gd name="T30" fmla="*/ 169 w 278"/>
                                <a:gd name="T31" fmla="*/ 232 h 241"/>
                                <a:gd name="T32" fmla="*/ 197 w 278"/>
                                <a:gd name="T33" fmla="*/ 224 h 241"/>
                                <a:gd name="T34" fmla="*/ 223 w 278"/>
                                <a:gd name="T35" fmla="*/ 210 h 241"/>
                                <a:gd name="T36" fmla="*/ 244 w 278"/>
                                <a:gd name="T37" fmla="*/ 192 h 241"/>
                                <a:gd name="T38" fmla="*/ 259 w 278"/>
                                <a:gd name="T39" fmla="*/ 171 h 241"/>
                                <a:gd name="T40" fmla="*/ 269 w 278"/>
                                <a:gd name="T41" fmla="*/ 147 h 241"/>
                                <a:gd name="T42" fmla="*/ 273 w 278"/>
                                <a:gd name="T43" fmla="*/ 120 h 241"/>
                                <a:gd name="T44" fmla="*/ 269 w 278"/>
                                <a:gd name="T45" fmla="*/ 94 h 241"/>
                                <a:gd name="T46" fmla="*/ 259 w 278"/>
                                <a:gd name="T47" fmla="*/ 69 h 241"/>
                                <a:gd name="T48" fmla="*/ 244 w 278"/>
                                <a:gd name="T49" fmla="*/ 48 h 241"/>
                                <a:gd name="T50" fmla="*/ 223 w 278"/>
                                <a:gd name="T51" fmla="*/ 31 h 241"/>
                                <a:gd name="T52" fmla="*/ 197 w 278"/>
                                <a:gd name="T53" fmla="*/ 17 h 241"/>
                                <a:gd name="T54" fmla="*/ 169 w 278"/>
                                <a:gd name="T55" fmla="*/ 8 h 241"/>
                                <a:gd name="T56" fmla="*/ 139 w 278"/>
                                <a:gd name="T57" fmla="*/ 5 h 241"/>
                                <a:gd name="T58" fmla="*/ 139 w 278"/>
                                <a:gd name="T59" fmla="*/ 0 h 241"/>
                                <a:gd name="T60" fmla="*/ 170 w 278"/>
                                <a:gd name="T61" fmla="*/ 4 h 241"/>
                                <a:gd name="T62" fmla="*/ 200 w 278"/>
                                <a:gd name="T63" fmla="*/ 12 h 241"/>
                                <a:gd name="T64" fmla="*/ 225 w 278"/>
                                <a:gd name="T65" fmla="*/ 27 h 241"/>
                                <a:gd name="T66" fmla="*/ 248 w 278"/>
                                <a:gd name="T67" fmla="*/ 45 h 241"/>
                                <a:gd name="T68" fmla="*/ 263 w 278"/>
                                <a:gd name="T69" fmla="*/ 68 h 241"/>
                                <a:gd name="T70" fmla="*/ 275 w 278"/>
                                <a:gd name="T71" fmla="*/ 93 h 241"/>
                                <a:gd name="T72" fmla="*/ 278 w 278"/>
                                <a:gd name="T73" fmla="*/ 120 h 241"/>
                                <a:gd name="T74" fmla="*/ 275 w 278"/>
                                <a:gd name="T75" fmla="*/ 148 h 241"/>
                                <a:gd name="T76" fmla="*/ 263 w 278"/>
                                <a:gd name="T77" fmla="*/ 173 h 241"/>
                                <a:gd name="T78" fmla="*/ 248 w 278"/>
                                <a:gd name="T79" fmla="*/ 196 h 241"/>
                                <a:gd name="T80" fmla="*/ 225 w 278"/>
                                <a:gd name="T81" fmla="*/ 214 h 241"/>
                                <a:gd name="T82" fmla="*/ 200 w 278"/>
                                <a:gd name="T83" fmla="*/ 228 h 241"/>
                                <a:gd name="T84" fmla="*/ 170 w 278"/>
                                <a:gd name="T85" fmla="*/ 237 h 241"/>
                                <a:gd name="T86" fmla="*/ 139 w 278"/>
                                <a:gd name="T87" fmla="*/ 241 h 241"/>
                                <a:gd name="T88" fmla="*/ 107 w 278"/>
                                <a:gd name="T89" fmla="*/ 237 h 241"/>
                                <a:gd name="T90" fmla="*/ 77 w 278"/>
                                <a:gd name="T91" fmla="*/ 228 h 241"/>
                                <a:gd name="T92" fmla="*/ 52 w 278"/>
                                <a:gd name="T93" fmla="*/ 214 h 241"/>
                                <a:gd name="T94" fmla="*/ 29 w 278"/>
                                <a:gd name="T95" fmla="*/ 196 h 241"/>
                                <a:gd name="T96" fmla="*/ 14 w 278"/>
                                <a:gd name="T97" fmla="*/ 173 h 241"/>
                                <a:gd name="T98" fmla="*/ 3 w 278"/>
                                <a:gd name="T99" fmla="*/ 148 h 241"/>
                                <a:gd name="T100" fmla="*/ 0 w 278"/>
                                <a:gd name="T101" fmla="*/ 120 h 241"/>
                                <a:gd name="T102" fmla="*/ 3 w 278"/>
                                <a:gd name="T103" fmla="*/ 93 h 241"/>
                                <a:gd name="T104" fmla="*/ 14 w 278"/>
                                <a:gd name="T105" fmla="*/ 68 h 241"/>
                                <a:gd name="T106" fmla="*/ 29 w 278"/>
                                <a:gd name="T107" fmla="*/ 45 h 241"/>
                                <a:gd name="T108" fmla="*/ 52 w 278"/>
                                <a:gd name="T109" fmla="*/ 27 h 241"/>
                                <a:gd name="T110" fmla="*/ 77 w 278"/>
                                <a:gd name="T111" fmla="*/ 12 h 241"/>
                                <a:gd name="T112" fmla="*/ 107 w 278"/>
                                <a:gd name="T113" fmla="*/ 4 h 241"/>
                                <a:gd name="T114" fmla="*/ 139 w 278"/>
                                <a:gd name="T115" fmla="*/ 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78" h="241">
                                  <a:moveTo>
                                    <a:pt x="139" y="5"/>
                                  </a:moveTo>
                                  <a:lnTo>
                                    <a:pt x="108" y="8"/>
                                  </a:lnTo>
                                  <a:lnTo>
                                    <a:pt x="80" y="17"/>
                                  </a:lnTo>
                                  <a:lnTo>
                                    <a:pt x="55" y="31"/>
                                  </a:lnTo>
                                  <a:lnTo>
                                    <a:pt x="34" y="48"/>
                                  </a:lnTo>
                                  <a:lnTo>
                                    <a:pt x="18" y="69"/>
                                  </a:lnTo>
                                  <a:lnTo>
                                    <a:pt x="8" y="94"/>
                                  </a:lnTo>
                                  <a:lnTo>
                                    <a:pt x="4" y="120"/>
                                  </a:lnTo>
                                  <a:lnTo>
                                    <a:pt x="8" y="147"/>
                                  </a:lnTo>
                                  <a:lnTo>
                                    <a:pt x="18" y="171"/>
                                  </a:lnTo>
                                  <a:lnTo>
                                    <a:pt x="34" y="192"/>
                                  </a:lnTo>
                                  <a:lnTo>
                                    <a:pt x="55" y="210"/>
                                  </a:lnTo>
                                  <a:lnTo>
                                    <a:pt x="80" y="224"/>
                                  </a:lnTo>
                                  <a:lnTo>
                                    <a:pt x="108" y="232"/>
                                  </a:lnTo>
                                  <a:lnTo>
                                    <a:pt x="139" y="236"/>
                                  </a:lnTo>
                                  <a:lnTo>
                                    <a:pt x="169" y="232"/>
                                  </a:lnTo>
                                  <a:lnTo>
                                    <a:pt x="197" y="224"/>
                                  </a:lnTo>
                                  <a:lnTo>
                                    <a:pt x="223" y="210"/>
                                  </a:lnTo>
                                  <a:lnTo>
                                    <a:pt x="244" y="192"/>
                                  </a:lnTo>
                                  <a:lnTo>
                                    <a:pt x="259" y="171"/>
                                  </a:lnTo>
                                  <a:lnTo>
                                    <a:pt x="269" y="147"/>
                                  </a:lnTo>
                                  <a:lnTo>
                                    <a:pt x="273" y="120"/>
                                  </a:lnTo>
                                  <a:lnTo>
                                    <a:pt x="269" y="94"/>
                                  </a:lnTo>
                                  <a:lnTo>
                                    <a:pt x="259" y="69"/>
                                  </a:lnTo>
                                  <a:lnTo>
                                    <a:pt x="244" y="48"/>
                                  </a:lnTo>
                                  <a:lnTo>
                                    <a:pt x="223" y="31"/>
                                  </a:lnTo>
                                  <a:lnTo>
                                    <a:pt x="197" y="17"/>
                                  </a:lnTo>
                                  <a:lnTo>
                                    <a:pt x="169" y="8"/>
                                  </a:lnTo>
                                  <a:lnTo>
                                    <a:pt x="139" y="5"/>
                                  </a:lnTo>
                                  <a:close/>
                                  <a:moveTo>
                                    <a:pt x="139" y="0"/>
                                  </a:moveTo>
                                  <a:lnTo>
                                    <a:pt x="170" y="4"/>
                                  </a:lnTo>
                                  <a:lnTo>
                                    <a:pt x="200" y="12"/>
                                  </a:lnTo>
                                  <a:lnTo>
                                    <a:pt x="225" y="27"/>
                                  </a:lnTo>
                                  <a:lnTo>
                                    <a:pt x="248" y="45"/>
                                  </a:lnTo>
                                  <a:lnTo>
                                    <a:pt x="263" y="68"/>
                                  </a:lnTo>
                                  <a:lnTo>
                                    <a:pt x="275" y="93"/>
                                  </a:lnTo>
                                  <a:lnTo>
                                    <a:pt x="278" y="120"/>
                                  </a:lnTo>
                                  <a:lnTo>
                                    <a:pt x="275" y="148"/>
                                  </a:lnTo>
                                  <a:lnTo>
                                    <a:pt x="263" y="173"/>
                                  </a:lnTo>
                                  <a:lnTo>
                                    <a:pt x="248" y="196"/>
                                  </a:lnTo>
                                  <a:lnTo>
                                    <a:pt x="225" y="214"/>
                                  </a:lnTo>
                                  <a:lnTo>
                                    <a:pt x="200" y="228"/>
                                  </a:lnTo>
                                  <a:lnTo>
                                    <a:pt x="170" y="237"/>
                                  </a:lnTo>
                                  <a:lnTo>
                                    <a:pt x="139" y="241"/>
                                  </a:lnTo>
                                  <a:lnTo>
                                    <a:pt x="107" y="237"/>
                                  </a:lnTo>
                                  <a:lnTo>
                                    <a:pt x="77" y="228"/>
                                  </a:lnTo>
                                  <a:lnTo>
                                    <a:pt x="52" y="214"/>
                                  </a:lnTo>
                                  <a:lnTo>
                                    <a:pt x="29" y="196"/>
                                  </a:lnTo>
                                  <a:lnTo>
                                    <a:pt x="14" y="173"/>
                                  </a:lnTo>
                                  <a:lnTo>
                                    <a:pt x="3" y="148"/>
                                  </a:lnTo>
                                  <a:lnTo>
                                    <a:pt x="0" y="120"/>
                                  </a:lnTo>
                                  <a:lnTo>
                                    <a:pt x="3" y="93"/>
                                  </a:lnTo>
                                  <a:lnTo>
                                    <a:pt x="14" y="68"/>
                                  </a:lnTo>
                                  <a:lnTo>
                                    <a:pt x="29" y="45"/>
                                  </a:lnTo>
                                  <a:lnTo>
                                    <a:pt x="52" y="27"/>
                                  </a:lnTo>
                                  <a:lnTo>
                                    <a:pt x="77" y="12"/>
                                  </a:lnTo>
                                  <a:lnTo>
                                    <a:pt x="107" y="4"/>
                                  </a:lnTo>
                                  <a:lnTo>
                                    <a:pt x="139" y="0"/>
                                  </a:lnTo>
                                  <a:close/>
                                </a:path>
                              </a:pathLst>
                            </a:custGeom>
                            <a:solidFill>
                              <a:srgbClr val="FFFAE6"/>
                            </a:solidFill>
                            <a:ln>
                              <a:noFill/>
                            </a:ln>
                            <a:extLst>
                              <a:ext uri="{91240B29-F687-4F45-9708-019B960494DF}">
                                <a14:hiddenLine xmlns:a14="http://schemas.microsoft.com/office/drawing/2010/main" w="0">
                                  <a:solidFill>
                                    <a:srgbClr val="FFFAE6"/>
                                  </a:solidFill>
                                  <a:prstDash val="solid"/>
                                  <a:round/>
                                  <a:headEnd/>
                                  <a:tailEnd/>
                                </a14:hiddenLine>
                              </a:ext>
                            </a:extLst>
                          </wps:spPr>
                          <wps:bodyPr rot="0" vert="horz" wrap="square" lIns="91440" tIns="45720" rIns="91440" bIns="45720" anchor="t" anchorCtr="0" upright="1">
                            <a:noAutofit/>
                          </wps:bodyPr>
                        </wps:wsp>
                        <wps:wsp>
                          <wps:cNvPr id="30" name="Freeform 384"/>
                          <wps:cNvSpPr>
                            <a:spLocks noEditPoints="1"/>
                          </wps:cNvSpPr>
                          <wps:spPr bwMode="auto">
                            <a:xfrm>
                              <a:off x="1587" y="510"/>
                              <a:ext cx="145" cy="124"/>
                            </a:xfrm>
                            <a:custGeom>
                              <a:avLst/>
                              <a:gdLst>
                                <a:gd name="T0" fmla="*/ 145 w 289"/>
                                <a:gd name="T1" fmla="*/ 3 h 247"/>
                                <a:gd name="T2" fmla="*/ 113 w 289"/>
                                <a:gd name="T3" fmla="*/ 7 h 247"/>
                                <a:gd name="T4" fmla="*/ 83 w 289"/>
                                <a:gd name="T5" fmla="*/ 15 h 247"/>
                                <a:gd name="T6" fmla="*/ 58 w 289"/>
                                <a:gd name="T7" fmla="*/ 30 h 247"/>
                                <a:gd name="T8" fmla="*/ 35 w 289"/>
                                <a:gd name="T9" fmla="*/ 48 h 247"/>
                                <a:gd name="T10" fmla="*/ 20 w 289"/>
                                <a:gd name="T11" fmla="*/ 71 h 247"/>
                                <a:gd name="T12" fmla="*/ 9 w 289"/>
                                <a:gd name="T13" fmla="*/ 96 h 247"/>
                                <a:gd name="T14" fmla="*/ 6 w 289"/>
                                <a:gd name="T15" fmla="*/ 123 h 247"/>
                                <a:gd name="T16" fmla="*/ 9 w 289"/>
                                <a:gd name="T17" fmla="*/ 151 h 247"/>
                                <a:gd name="T18" fmla="*/ 20 w 289"/>
                                <a:gd name="T19" fmla="*/ 176 h 247"/>
                                <a:gd name="T20" fmla="*/ 35 w 289"/>
                                <a:gd name="T21" fmla="*/ 199 h 247"/>
                                <a:gd name="T22" fmla="*/ 58 w 289"/>
                                <a:gd name="T23" fmla="*/ 217 h 247"/>
                                <a:gd name="T24" fmla="*/ 83 w 289"/>
                                <a:gd name="T25" fmla="*/ 231 h 247"/>
                                <a:gd name="T26" fmla="*/ 113 w 289"/>
                                <a:gd name="T27" fmla="*/ 240 h 247"/>
                                <a:gd name="T28" fmla="*/ 145 w 289"/>
                                <a:gd name="T29" fmla="*/ 244 h 247"/>
                                <a:gd name="T30" fmla="*/ 176 w 289"/>
                                <a:gd name="T31" fmla="*/ 240 h 247"/>
                                <a:gd name="T32" fmla="*/ 206 w 289"/>
                                <a:gd name="T33" fmla="*/ 231 h 247"/>
                                <a:gd name="T34" fmla="*/ 231 w 289"/>
                                <a:gd name="T35" fmla="*/ 217 h 247"/>
                                <a:gd name="T36" fmla="*/ 254 w 289"/>
                                <a:gd name="T37" fmla="*/ 199 h 247"/>
                                <a:gd name="T38" fmla="*/ 269 w 289"/>
                                <a:gd name="T39" fmla="*/ 176 h 247"/>
                                <a:gd name="T40" fmla="*/ 281 w 289"/>
                                <a:gd name="T41" fmla="*/ 151 h 247"/>
                                <a:gd name="T42" fmla="*/ 284 w 289"/>
                                <a:gd name="T43" fmla="*/ 123 h 247"/>
                                <a:gd name="T44" fmla="*/ 281 w 289"/>
                                <a:gd name="T45" fmla="*/ 96 h 247"/>
                                <a:gd name="T46" fmla="*/ 269 w 289"/>
                                <a:gd name="T47" fmla="*/ 71 h 247"/>
                                <a:gd name="T48" fmla="*/ 254 w 289"/>
                                <a:gd name="T49" fmla="*/ 48 h 247"/>
                                <a:gd name="T50" fmla="*/ 231 w 289"/>
                                <a:gd name="T51" fmla="*/ 30 h 247"/>
                                <a:gd name="T52" fmla="*/ 206 w 289"/>
                                <a:gd name="T53" fmla="*/ 15 h 247"/>
                                <a:gd name="T54" fmla="*/ 176 w 289"/>
                                <a:gd name="T55" fmla="*/ 7 h 247"/>
                                <a:gd name="T56" fmla="*/ 145 w 289"/>
                                <a:gd name="T57" fmla="*/ 3 h 247"/>
                                <a:gd name="T58" fmla="*/ 145 w 289"/>
                                <a:gd name="T59" fmla="*/ 0 h 247"/>
                                <a:gd name="T60" fmla="*/ 178 w 289"/>
                                <a:gd name="T61" fmla="*/ 2 h 247"/>
                                <a:gd name="T62" fmla="*/ 209 w 289"/>
                                <a:gd name="T63" fmla="*/ 12 h 247"/>
                                <a:gd name="T64" fmla="*/ 236 w 289"/>
                                <a:gd name="T65" fmla="*/ 26 h 247"/>
                                <a:gd name="T66" fmla="*/ 257 w 289"/>
                                <a:gd name="T67" fmla="*/ 46 h 247"/>
                                <a:gd name="T68" fmla="*/ 274 w 289"/>
                                <a:gd name="T69" fmla="*/ 69 h 247"/>
                                <a:gd name="T70" fmla="*/ 285 w 289"/>
                                <a:gd name="T71" fmla="*/ 94 h 247"/>
                                <a:gd name="T72" fmla="*/ 289 w 289"/>
                                <a:gd name="T73" fmla="*/ 123 h 247"/>
                                <a:gd name="T74" fmla="*/ 285 w 289"/>
                                <a:gd name="T75" fmla="*/ 151 h 247"/>
                                <a:gd name="T76" fmla="*/ 274 w 289"/>
                                <a:gd name="T77" fmla="*/ 178 h 247"/>
                                <a:gd name="T78" fmla="*/ 257 w 289"/>
                                <a:gd name="T79" fmla="*/ 201 h 247"/>
                                <a:gd name="T80" fmla="*/ 236 w 289"/>
                                <a:gd name="T81" fmla="*/ 221 h 247"/>
                                <a:gd name="T82" fmla="*/ 209 w 289"/>
                                <a:gd name="T83" fmla="*/ 235 h 247"/>
                                <a:gd name="T84" fmla="*/ 178 w 289"/>
                                <a:gd name="T85" fmla="*/ 245 h 247"/>
                                <a:gd name="T86" fmla="*/ 145 w 289"/>
                                <a:gd name="T87" fmla="*/ 247 h 247"/>
                                <a:gd name="T88" fmla="*/ 112 w 289"/>
                                <a:gd name="T89" fmla="*/ 245 h 247"/>
                                <a:gd name="T90" fmla="*/ 81 w 289"/>
                                <a:gd name="T91" fmla="*/ 235 h 247"/>
                                <a:gd name="T92" fmla="*/ 54 w 289"/>
                                <a:gd name="T93" fmla="*/ 221 h 247"/>
                                <a:gd name="T94" fmla="*/ 33 w 289"/>
                                <a:gd name="T95" fmla="*/ 201 h 247"/>
                                <a:gd name="T96" fmla="*/ 16 w 289"/>
                                <a:gd name="T97" fmla="*/ 178 h 247"/>
                                <a:gd name="T98" fmla="*/ 4 w 289"/>
                                <a:gd name="T99" fmla="*/ 151 h 247"/>
                                <a:gd name="T100" fmla="*/ 0 w 289"/>
                                <a:gd name="T101" fmla="*/ 123 h 247"/>
                                <a:gd name="T102" fmla="*/ 4 w 289"/>
                                <a:gd name="T103" fmla="*/ 94 h 247"/>
                                <a:gd name="T104" fmla="*/ 16 w 289"/>
                                <a:gd name="T105" fmla="*/ 69 h 247"/>
                                <a:gd name="T106" fmla="*/ 33 w 289"/>
                                <a:gd name="T107" fmla="*/ 46 h 247"/>
                                <a:gd name="T108" fmla="*/ 54 w 289"/>
                                <a:gd name="T109" fmla="*/ 26 h 247"/>
                                <a:gd name="T110" fmla="*/ 81 w 289"/>
                                <a:gd name="T111" fmla="*/ 12 h 247"/>
                                <a:gd name="T112" fmla="*/ 112 w 289"/>
                                <a:gd name="T113" fmla="*/ 2 h 247"/>
                                <a:gd name="T114" fmla="*/ 145 w 289"/>
                                <a:gd name="T115"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89" h="247">
                                  <a:moveTo>
                                    <a:pt x="145" y="3"/>
                                  </a:moveTo>
                                  <a:lnTo>
                                    <a:pt x="113" y="7"/>
                                  </a:lnTo>
                                  <a:lnTo>
                                    <a:pt x="83" y="15"/>
                                  </a:lnTo>
                                  <a:lnTo>
                                    <a:pt x="58" y="30"/>
                                  </a:lnTo>
                                  <a:lnTo>
                                    <a:pt x="35" y="48"/>
                                  </a:lnTo>
                                  <a:lnTo>
                                    <a:pt x="20" y="71"/>
                                  </a:lnTo>
                                  <a:lnTo>
                                    <a:pt x="9" y="96"/>
                                  </a:lnTo>
                                  <a:lnTo>
                                    <a:pt x="6" y="123"/>
                                  </a:lnTo>
                                  <a:lnTo>
                                    <a:pt x="9" y="151"/>
                                  </a:lnTo>
                                  <a:lnTo>
                                    <a:pt x="20" y="176"/>
                                  </a:lnTo>
                                  <a:lnTo>
                                    <a:pt x="35" y="199"/>
                                  </a:lnTo>
                                  <a:lnTo>
                                    <a:pt x="58" y="217"/>
                                  </a:lnTo>
                                  <a:lnTo>
                                    <a:pt x="83" y="231"/>
                                  </a:lnTo>
                                  <a:lnTo>
                                    <a:pt x="113" y="240"/>
                                  </a:lnTo>
                                  <a:lnTo>
                                    <a:pt x="145" y="244"/>
                                  </a:lnTo>
                                  <a:lnTo>
                                    <a:pt x="176" y="240"/>
                                  </a:lnTo>
                                  <a:lnTo>
                                    <a:pt x="206" y="231"/>
                                  </a:lnTo>
                                  <a:lnTo>
                                    <a:pt x="231" y="217"/>
                                  </a:lnTo>
                                  <a:lnTo>
                                    <a:pt x="254" y="199"/>
                                  </a:lnTo>
                                  <a:lnTo>
                                    <a:pt x="269" y="176"/>
                                  </a:lnTo>
                                  <a:lnTo>
                                    <a:pt x="281" y="151"/>
                                  </a:lnTo>
                                  <a:lnTo>
                                    <a:pt x="284" y="123"/>
                                  </a:lnTo>
                                  <a:lnTo>
                                    <a:pt x="281" y="96"/>
                                  </a:lnTo>
                                  <a:lnTo>
                                    <a:pt x="269" y="71"/>
                                  </a:lnTo>
                                  <a:lnTo>
                                    <a:pt x="254" y="48"/>
                                  </a:lnTo>
                                  <a:lnTo>
                                    <a:pt x="231" y="30"/>
                                  </a:lnTo>
                                  <a:lnTo>
                                    <a:pt x="206" y="15"/>
                                  </a:lnTo>
                                  <a:lnTo>
                                    <a:pt x="176" y="7"/>
                                  </a:lnTo>
                                  <a:lnTo>
                                    <a:pt x="145" y="3"/>
                                  </a:lnTo>
                                  <a:close/>
                                  <a:moveTo>
                                    <a:pt x="145" y="0"/>
                                  </a:moveTo>
                                  <a:lnTo>
                                    <a:pt x="178" y="2"/>
                                  </a:lnTo>
                                  <a:lnTo>
                                    <a:pt x="209" y="12"/>
                                  </a:lnTo>
                                  <a:lnTo>
                                    <a:pt x="236" y="26"/>
                                  </a:lnTo>
                                  <a:lnTo>
                                    <a:pt x="257" y="46"/>
                                  </a:lnTo>
                                  <a:lnTo>
                                    <a:pt x="274" y="69"/>
                                  </a:lnTo>
                                  <a:lnTo>
                                    <a:pt x="285" y="94"/>
                                  </a:lnTo>
                                  <a:lnTo>
                                    <a:pt x="289" y="123"/>
                                  </a:lnTo>
                                  <a:lnTo>
                                    <a:pt x="285" y="151"/>
                                  </a:lnTo>
                                  <a:lnTo>
                                    <a:pt x="274" y="178"/>
                                  </a:lnTo>
                                  <a:lnTo>
                                    <a:pt x="257" y="201"/>
                                  </a:lnTo>
                                  <a:lnTo>
                                    <a:pt x="236" y="221"/>
                                  </a:lnTo>
                                  <a:lnTo>
                                    <a:pt x="209" y="235"/>
                                  </a:lnTo>
                                  <a:lnTo>
                                    <a:pt x="178" y="245"/>
                                  </a:lnTo>
                                  <a:lnTo>
                                    <a:pt x="145" y="247"/>
                                  </a:lnTo>
                                  <a:lnTo>
                                    <a:pt x="112" y="245"/>
                                  </a:lnTo>
                                  <a:lnTo>
                                    <a:pt x="81" y="235"/>
                                  </a:lnTo>
                                  <a:lnTo>
                                    <a:pt x="54" y="221"/>
                                  </a:lnTo>
                                  <a:lnTo>
                                    <a:pt x="33" y="201"/>
                                  </a:lnTo>
                                  <a:lnTo>
                                    <a:pt x="16" y="178"/>
                                  </a:lnTo>
                                  <a:lnTo>
                                    <a:pt x="4" y="151"/>
                                  </a:lnTo>
                                  <a:lnTo>
                                    <a:pt x="0" y="123"/>
                                  </a:lnTo>
                                  <a:lnTo>
                                    <a:pt x="4" y="94"/>
                                  </a:lnTo>
                                  <a:lnTo>
                                    <a:pt x="16" y="69"/>
                                  </a:lnTo>
                                  <a:lnTo>
                                    <a:pt x="33" y="46"/>
                                  </a:lnTo>
                                  <a:lnTo>
                                    <a:pt x="54" y="26"/>
                                  </a:lnTo>
                                  <a:lnTo>
                                    <a:pt x="81" y="12"/>
                                  </a:lnTo>
                                  <a:lnTo>
                                    <a:pt x="112" y="2"/>
                                  </a:lnTo>
                                  <a:lnTo>
                                    <a:pt x="145" y="0"/>
                                  </a:lnTo>
                                  <a:close/>
                                </a:path>
                              </a:pathLst>
                            </a:custGeom>
                            <a:solidFill>
                              <a:srgbClr val="FFFAE5"/>
                            </a:solidFill>
                            <a:ln>
                              <a:noFill/>
                            </a:ln>
                            <a:extLst>
                              <a:ext uri="{91240B29-F687-4F45-9708-019B960494DF}">
                                <a14:hiddenLine xmlns:a14="http://schemas.microsoft.com/office/drawing/2010/main" w="0">
                                  <a:solidFill>
                                    <a:srgbClr val="FFFAE5"/>
                                  </a:solidFill>
                                  <a:prstDash val="solid"/>
                                  <a:round/>
                                  <a:headEnd/>
                                  <a:tailEnd/>
                                </a14:hiddenLine>
                              </a:ext>
                            </a:extLst>
                          </wps:spPr>
                          <wps:bodyPr rot="0" vert="horz" wrap="square" lIns="91440" tIns="45720" rIns="91440" bIns="45720" anchor="t" anchorCtr="0" upright="1">
                            <a:noAutofit/>
                          </wps:bodyPr>
                        </wps:wsp>
                        <wps:wsp>
                          <wps:cNvPr id="31" name="Freeform 385"/>
                          <wps:cNvSpPr>
                            <a:spLocks noEditPoints="1"/>
                          </wps:cNvSpPr>
                          <wps:spPr bwMode="auto">
                            <a:xfrm>
                              <a:off x="1585" y="508"/>
                              <a:ext cx="149" cy="129"/>
                            </a:xfrm>
                            <a:custGeom>
                              <a:avLst/>
                              <a:gdLst>
                                <a:gd name="T0" fmla="*/ 149 w 297"/>
                                <a:gd name="T1" fmla="*/ 5 h 257"/>
                                <a:gd name="T2" fmla="*/ 116 w 297"/>
                                <a:gd name="T3" fmla="*/ 7 h 257"/>
                                <a:gd name="T4" fmla="*/ 85 w 297"/>
                                <a:gd name="T5" fmla="*/ 17 h 257"/>
                                <a:gd name="T6" fmla="*/ 58 w 297"/>
                                <a:gd name="T7" fmla="*/ 31 h 257"/>
                                <a:gd name="T8" fmla="*/ 37 w 297"/>
                                <a:gd name="T9" fmla="*/ 51 h 257"/>
                                <a:gd name="T10" fmla="*/ 20 w 297"/>
                                <a:gd name="T11" fmla="*/ 74 h 257"/>
                                <a:gd name="T12" fmla="*/ 8 w 297"/>
                                <a:gd name="T13" fmla="*/ 99 h 257"/>
                                <a:gd name="T14" fmla="*/ 4 w 297"/>
                                <a:gd name="T15" fmla="*/ 128 h 257"/>
                                <a:gd name="T16" fmla="*/ 8 w 297"/>
                                <a:gd name="T17" fmla="*/ 156 h 257"/>
                                <a:gd name="T18" fmla="*/ 20 w 297"/>
                                <a:gd name="T19" fmla="*/ 183 h 257"/>
                                <a:gd name="T20" fmla="*/ 37 w 297"/>
                                <a:gd name="T21" fmla="*/ 206 h 257"/>
                                <a:gd name="T22" fmla="*/ 58 w 297"/>
                                <a:gd name="T23" fmla="*/ 226 h 257"/>
                                <a:gd name="T24" fmla="*/ 85 w 297"/>
                                <a:gd name="T25" fmla="*/ 240 h 257"/>
                                <a:gd name="T26" fmla="*/ 116 w 297"/>
                                <a:gd name="T27" fmla="*/ 250 h 257"/>
                                <a:gd name="T28" fmla="*/ 149 w 297"/>
                                <a:gd name="T29" fmla="*/ 252 h 257"/>
                                <a:gd name="T30" fmla="*/ 182 w 297"/>
                                <a:gd name="T31" fmla="*/ 250 h 257"/>
                                <a:gd name="T32" fmla="*/ 213 w 297"/>
                                <a:gd name="T33" fmla="*/ 240 h 257"/>
                                <a:gd name="T34" fmla="*/ 240 w 297"/>
                                <a:gd name="T35" fmla="*/ 226 h 257"/>
                                <a:gd name="T36" fmla="*/ 261 w 297"/>
                                <a:gd name="T37" fmla="*/ 206 h 257"/>
                                <a:gd name="T38" fmla="*/ 278 w 297"/>
                                <a:gd name="T39" fmla="*/ 183 h 257"/>
                                <a:gd name="T40" fmla="*/ 289 w 297"/>
                                <a:gd name="T41" fmla="*/ 156 h 257"/>
                                <a:gd name="T42" fmla="*/ 293 w 297"/>
                                <a:gd name="T43" fmla="*/ 128 h 257"/>
                                <a:gd name="T44" fmla="*/ 289 w 297"/>
                                <a:gd name="T45" fmla="*/ 99 h 257"/>
                                <a:gd name="T46" fmla="*/ 278 w 297"/>
                                <a:gd name="T47" fmla="*/ 74 h 257"/>
                                <a:gd name="T48" fmla="*/ 261 w 297"/>
                                <a:gd name="T49" fmla="*/ 51 h 257"/>
                                <a:gd name="T50" fmla="*/ 240 w 297"/>
                                <a:gd name="T51" fmla="*/ 31 h 257"/>
                                <a:gd name="T52" fmla="*/ 213 w 297"/>
                                <a:gd name="T53" fmla="*/ 17 h 257"/>
                                <a:gd name="T54" fmla="*/ 182 w 297"/>
                                <a:gd name="T55" fmla="*/ 7 h 257"/>
                                <a:gd name="T56" fmla="*/ 149 w 297"/>
                                <a:gd name="T57" fmla="*/ 5 h 257"/>
                                <a:gd name="T58" fmla="*/ 149 w 297"/>
                                <a:gd name="T59" fmla="*/ 0 h 257"/>
                                <a:gd name="T60" fmla="*/ 183 w 297"/>
                                <a:gd name="T61" fmla="*/ 3 h 257"/>
                                <a:gd name="T62" fmla="*/ 214 w 297"/>
                                <a:gd name="T63" fmla="*/ 13 h 257"/>
                                <a:gd name="T64" fmla="*/ 242 w 297"/>
                                <a:gd name="T65" fmla="*/ 28 h 257"/>
                                <a:gd name="T66" fmla="*/ 265 w 297"/>
                                <a:gd name="T67" fmla="*/ 48 h 257"/>
                                <a:gd name="T68" fmla="*/ 283 w 297"/>
                                <a:gd name="T69" fmla="*/ 71 h 257"/>
                                <a:gd name="T70" fmla="*/ 295 w 297"/>
                                <a:gd name="T71" fmla="*/ 99 h 257"/>
                                <a:gd name="T72" fmla="*/ 297 w 297"/>
                                <a:gd name="T73" fmla="*/ 128 h 257"/>
                                <a:gd name="T74" fmla="*/ 295 w 297"/>
                                <a:gd name="T75" fmla="*/ 158 h 257"/>
                                <a:gd name="T76" fmla="*/ 283 w 297"/>
                                <a:gd name="T77" fmla="*/ 186 h 257"/>
                                <a:gd name="T78" fmla="*/ 265 w 297"/>
                                <a:gd name="T79" fmla="*/ 209 h 257"/>
                                <a:gd name="T80" fmla="*/ 242 w 297"/>
                                <a:gd name="T81" fmla="*/ 229 h 257"/>
                                <a:gd name="T82" fmla="*/ 214 w 297"/>
                                <a:gd name="T83" fmla="*/ 244 h 257"/>
                                <a:gd name="T84" fmla="*/ 183 w 297"/>
                                <a:gd name="T85" fmla="*/ 253 h 257"/>
                                <a:gd name="T86" fmla="*/ 149 w 297"/>
                                <a:gd name="T87" fmla="*/ 257 h 257"/>
                                <a:gd name="T88" fmla="*/ 114 w 297"/>
                                <a:gd name="T89" fmla="*/ 253 h 257"/>
                                <a:gd name="T90" fmla="*/ 83 w 297"/>
                                <a:gd name="T91" fmla="*/ 244 h 257"/>
                                <a:gd name="T92" fmla="*/ 55 w 297"/>
                                <a:gd name="T93" fmla="*/ 229 h 257"/>
                                <a:gd name="T94" fmla="*/ 32 w 297"/>
                                <a:gd name="T95" fmla="*/ 209 h 257"/>
                                <a:gd name="T96" fmla="*/ 14 w 297"/>
                                <a:gd name="T97" fmla="*/ 186 h 257"/>
                                <a:gd name="T98" fmla="*/ 3 w 297"/>
                                <a:gd name="T99" fmla="*/ 158 h 257"/>
                                <a:gd name="T100" fmla="*/ 0 w 297"/>
                                <a:gd name="T101" fmla="*/ 128 h 257"/>
                                <a:gd name="T102" fmla="*/ 3 w 297"/>
                                <a:gd name="T103" fmla="*/ 99 h 257"/>
                                <a:gd name="T104" fmla="*/ 14 w 297"/>
                                <a:gd name="T105" fmla="*/ 71 h 257"/>
                                <a:gd name="T106" fmla="*/ 32 w 297"/>
                                <a:gd name="T107" fmla="*/ 48 h 257"/>
                                <a:gd name="T108" fmla="*/ 55 w 297"/>
                                <a:gd name="T109" fmla="*/ 28 h 257"/>
                                <a:gd name="T110" fmla="*/ 83 w 297"/>
                                <a:gd name="T111" fmla="*/ 13 h 257"/>
                                <a:gd name="T112" fmla="*/ 114 w 297"/>
                                <a:gd name="T113" fmla="*/ 3 h 257"/>
                                <a:gd name="T114" fmla="*/ 149 w 297"/>
                                <a:gd name="T115"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97" h="257">
                                  <a:moveTo>
                                    <a:pt x="149" y="5"/>
                                  </a:moveTo>
                                  <a:lnTo>
                                    <a:pt x="116" y="7"/>
                                  </a:lnTo>
                                  <a:lnTo>
                                    <a:pt x="85" y="17"/>
                                  </a:lnTo>
                                  <a:lnTo>
                                    <a:pt x="58" y="31"/>
                                  </a:lnTo>
                                  <a:lnTo>
                                    <a:pt x="37" y="51"/>
                                  </a:lnTo>
                                  <a:lnTo>
                                    <a:pt x="20" y="74"/>
                                  </a:lnTo>
                                  <a:lnTo>
                                    <a:pt x="8" y="99"/>
                                  </a:lnTo>
                                  <a:lnTo>
                                    <a:pt x="4" y="128"/>
                                  </a:lnTo>
                                  <a:lnTo>
                                    <a:pt x="8" y="156"/>
                                  </a:lnTo>
                                  <a:lnTo>
                                    <a:pt x="20" y="183"/>
                                  </a:lnTo>
                                  <a:lnTo>
                                    <a:pt x="37" y="206"/>
                                  </a:lnTo>
                                  <a:lnTo>
                                    <a:pt x="58" y="226"/>
                                  </a:lnTo>
                                  <a:lnTo>
                                    <a:pt x="85" y="240"/>
                                  </a:lnTo>
                                  <a:lnTo>
                                    <a:pt x="116" y="250"/>
                                  </a:lnTo>
                                  <a:lnTo>
                                    <a:pt x="149" y="252"/>
                                  </a:lnTo>
                                  <a:lnTo>
                                    <a:pt x="182" y="250"/>
                                  </a:lnTo>
                                  <a:lnTo>
                                    <a:pt x="213" y="240"/>
                                  </a:lnTo>
                                  <a:lnTo>
                                    <a:pt x="240" y="226"/>
                                  </a:lnTo>
                                  <a:lnTo>
                                    <a:pt x="261" y="206"/>
                                  </a:lnTo>
                                  <a:lnTo>
                                    <a:pt x="278" y="183"/>
                                  </a:lnTo>
                                  <a:lnTo>
                                    <a:pt x="289" y="156"/>
                                  </a:lnTo>
                                  <a:lnTo>
                                    <a:pt x="293" y="128"/>
                                  </a:lnTo>
                                  <a:lnTo>
                                    <a:pt x="289" y="99"/>
                                  </a:lnTo>
                                  <a:lnTo>
                                    <a:pt x="278" y="74"/>
                                  </a:lnTo>
                                  <a:lnTo>
                                    <a:pt x="261" y="51"/>
                                  </a:lnTo>
                                  <a:lnTo>
                                    <a:pt x="240" y="31"/>
                                  </a:lnTo>
                                  <a:lnTo>
                                    <a:pt x="213" y="17"/>
                                  </a:lnTo>
                                  <a:lnTo>
                                    <a:pt x="182" y="7"/>
                                  </a:lnTo>
                                  <a:lnTo>
                                    <a:pt x="149" y="5"/>
                                  </a:lnTo>
                                  <a:close/>
                                  <a:moveTo>
                                    <a:pt x="149" y="0"/>
                                  </a:moveTo>
                                  <a:lnTo>
                                    <a:pt x="183" y="3"/>
                                  </a:lnTo>
                                  <a:lnTo>
                                    <a:pt x="214" y="13"/>
                                  </a:lnTo>
                                  <a:lnTo>
                                    <a:pt x="242" y="28"/>
                                  </a:lnTo>
                                  <a:lnTo>
                                    <a:pt x="265" y="48"/>
                                  </a:lnTo>
                                  <a:lnTo>
                                    <a:pt x="283" y="71"/>
                                  </a:lnTo>
                                  <a:lnTo>
                                    <a:pt x="295" y="99"/>
                                  </a:lnTo>
                                  <a:lnTo>
                                    <a:pt x="297" y="128"/>
                                  </a:lnTo>
                                  <a:lnTo>
                                    <a:pt x="295" y="158"/>
                                  </a:lnTo>
                                  <a:lnTo>
                                    <a:pt x="283" y="186"/>
                                  </a:lnTo>
                                  <a:lnTo>
                                    <a:pt x="265" y="209"/>
                                  </a:lnTo>
                                  <a:lnTo>
                                    <a:pt x="242" y="229"/>
                                  </a:lnTo>
                                  <a:lnTo>
                                    <a:pt x="214" y="244"/>
                                  </a:lnTo>
                                  <a:lnTo>
                                    <a:pt x="183" y="253"/>
                                  </a:lnTo>
                                  <a:lnTo>
                                    <a:pt x="149" y="257"/>
                                  </a:lnTo>
                                  <a:lnTo>
                                    <a:pt x="114" y="253"/>
                                  </a:lnTo>
                                  <a:lnTo>
                                    <a:pt x="83" y="244"/>
                                  </a:lnTo>
                                  <a:lnTo>
                                    <a:pt x="55" y="229"/>
                                  </a:lnTo>
                                  <a:lnTo>
                                    <a:pt x="32" y="209"/>
                                  </a:lnTo>
                                  <a:lnTo>
                                    <a:pt x="14" y="186"/>
                                  </a:lnTo>
                                  <a:lnTo>
                                    <a:pt x="3" y="158"/>
                                  </a:lnTo>
                                  <a:lnTo>
                                    <a:pt x="0" y="128"/>
                                  </a:lnTo>
                                  <a:lnTo>
                                    <a:pt x="3" y="99"/>
                                  </a:lnTo>
                                  <a:lnTo>
                                    <a:pt x="14" y="71"/>
                                  </a:lnTo>
                                  <a:lnTo>
                                    <a:pt x="32" y="48"/>
                                  </a:lnTo>
                                  <a:lnTo>
                                    <a:pt x="55" y="28"/>
                                  </a:lnTo>
                                  <a:lnTo>
                                    <a:pt x="83" y="13"/>
                                  </a:lnTo>
                                  <a:lnTo>
                                    <a:pt x="114" y="3"/>
                                  </a:lnTo>
                                  <a:lnTo>
                                    <a:pt x="149" y="0"/>
                                  </a:lnTo>
                                  <a:close/>
                                </a:path>
                              </a:pathLst>
                            </a:custGeom>
                            <a:solidFill>
                              <a:srgbClr val="FFFAE4"/>
                            </a:solidFill>
                            <a:ln>
                              <a:noFill/>
                            </a:ln>
                            <a:extLst>
                              <a:ext uri="{91240B29-F687-4F45-9708-019B960494DF}">
                                <a14:hiddenLine xmlns:a14="http://schemas.microsoft.com/office/drawing/2010/main" w="0">
                                  <a:solidFill>
                                    <a:srgbClr val="FFFAE4"/>
                                  </a:solidFill>
                                  <a:prstDash val="solid"/>
                                  <a:round/>
                                  <a:headEnd/>
                                  <a:tailEnd/>
                                </a14:hiddenLine>
                              </a:ext>
                            </a:extLst>
                          </wps:spPr>
                          <wps:bodyPr rot="0" vert="horz" wrap="square" lIns="91440" tIns="45720" rIns="91440" bIns="45720" anchor="t" anchorCtr="0" upright="1">
                            <a:noAutofit/>
                          </wps:bodyPr>
                        </wps:wsp>
                        <wps:wsp>
                          <wps:cNvPr id="672" name="Freeform 386"/>
                          <wps:cNvSpPr>
                            <a:spLocks noEditPoints="1"/>
                          </wps:cNvSpPr>
                          <wps:spPr bwMode="auto">
                            <a:xfrm>
                              <a:off x="1582" y="505"/>
                              <a:ext cx="155" cy="134"/>
                            </a:xfrm>
                            <a:custGeom>
                              <a:avLst/>
                              <a:gdLst>
                                <a:gd name="T0" fmla="*/ 155 w 309"/>
                                <a:gd name="T1" fmla="*/ 5 h 267"/>
                                <a:gd name="T2" fmla="*/ 120 w 309"/>
                                <a:gd name="T3" fmla="*/ 8 h 267"/>
                                <a:gd name="T4" fmla="*/ 89 w 309"/>
                                <a:gd name="T5" fmla="*/ 18 h 267"/>
                                <a:gd name="T6" fmla="*/ 61 w 309"/>
                                <a:gd name="T7" fmla="*/ 33 h 267"/>
                                <a:gd name="T8" fmla="*/ 38 w 309"/>
                                <a:gd name="T9" fmla="*/ 53 h 267"/>
                                <a:gd name="T10" fmla="*/ 20 w 309"/>
                                <a:gd name="T11" fmla="*/ 76 h 267"/>
                                <a:gd name="T12" fmla="*/ 9 w 309"/>
                                <a:gd name="T13" fmla="*/ 104 h 267"/>
                                <a:gd name="T14" fmla="*/ 6 w 309"/>
                                <a:gd name="T15" fmla="*/ 133 h 267"/>
                                <a:gd name="T16" fmla="*/ 9 w 309"/>
                                <a:gd name="T17" fmla="*/ 163 h 267"/>
                                <a:gd name="T18" fmla="*/ 20 w 309"/>
                                <a:gd name="T19" fmla="*/ 191 h 267"/>
                                <a:gd name="T20" fmla="*/ 38 w 309"/>
                                <a:gd name="T21" fmla="*/ 214 h 267"/>
                                <a:gd name="T22" fmla="*/ 61 w 309"/>
                                <a:gd name="T23" fmla="*/ 234 h 267"/>
                                <a:gd name="T24" fmla="*/ 89 w 309"/>
                                <a:gd name="T25" fmla="*/ 249 h 267"/>
                                <a:gd name="T26" fmla="*/ 120 w 309"/>
                                <a:gd name="T27" fmla="*/ 258 h 267"/>
                                <a:gd name="T28" fmla="*/ 155 w 309"/>
                                <a:gd name="T29" fmla="*/ 262 h 267"/>
                                <a:gd name="T30" fmla="*/ 189 w 309"/>
                                <a:gd name="T31" fmla="*/ 258 h 267"/>
                                <a:gd name="T32" fmla="*/ 220 w 309"/>
                                <a:gd name="T33" fmla="*/ 249 h 267"/>
                                <a:gd name="T34" fmla="*/ 248 w 309"/>
                                <a:gd name="T35" fmla="*/ 234 h 267"/>
                                <a:gd name="T36" fmla="*/ 271 w 309"/>
                                <a:gd name="T37" fmla="*/ 214 h 267"/>
                                <a:gd name="T38" fmla="*/ 289 w 309"/>
                                <a:gd name="T39" fmla="*/ 191 h 267"/>
                                <a:gd name="T40" fmla="*/ 301 w 309"/>
                                <a:gd name="T41" fmla="*/ 163 h 267"/>
                                <a:gd name="T42" fmla="*/ 303 w 309"/>
                                <a:gd name="T43" fmla="*/ 133 h 267"/>
                                <a:gd name="T44" fmla="*/ 301 w 309"/>
                                <a:gd name="T45" fmla="*/ 104 h 267"/>
                                <a:gd name="T46" fmla="*/ 289 w 309"/>
                                <a:gd name="T47" fmla="*/ 76 h 267"/>
                                <a:gd name="T48" fmla="*/ 271 w 309"/>
                                <a:gd name="T49" fmla="*/ 53 h 267"/>
                                <a:gd name="T50" fmla="*/ 248 w 309"/>
                                <a:gd name="T51" fmla="*/ 33 h 267"/>
                                <a:gd name="T52" fmla="*/ 220 w 309"/>
                                <a:gd name="T53" fmla="*/ 18 h 267"/>
                                <a:gd name="T54" fmla="*/ 189 w 309"/>
                                <a:gd name="T55" fmla="*/ 8 h 267"/>
                                <a:gd name="T56" fmla="*/ 155 w 309"/>
                                <a:gd name="T57" fmla="*/ 5 h 267"/>
                                <a:gd name="T58" fmla="*/ 155 w 309"/>
                                <a:gd name="T59" fmla="*/ 0 h 267"/>
                                <a:gd name="T60" fmla="*/ 191 w 309"/>
                                <a:gd name="T61" fmla="*/ 4 h 267"/>
                                <a:gd name="T62" fmla="*/ 223 w 309"/>
                                <a:gd name="T63" fmla="*/ 13 h 267"/>
                                <a:gd name="T64" fmla="*/ 251 w 309"/>
                                <a:gd name="T65" fmla="*/ 29 h 267"/>
                                <a:gd name="T66" fmla="*/ 275 w 309"/>
                                <a:gd name="T67" fmla="*/ 50 h 267"/>
                                <a:gd name="T68" fmla="*/ 294 w 309"/>
                                <a:gd name="T69" fmla="*/ 75 h 267"/>
                                <a:gd name="T70" fmla="*/ 305 w 309"/>
                                <a:gd name="T71" fmla="*/ 103 h 267"/>
                                <a:gd name="T72" fmla="*/ 309 w 309"/>
                                <a:gd name="T73" fmla="*/ 133 h 267"/>
                                <a:gd name="T74" fmla="*/ 305 w 309"/>
                                <a:gd name="T75" fmla="*/ 164 h 267"/>
                                <a:gd name="T76" fmla="*/ 294 w 309"/>
                                <a:gd name="T77" fmla="*/ 192 h 267"/>
                                <a:gd name="T78" fmla="*/ 275 w 309"/>
                                <a:gd name="T79" fmla="*/ 216 h 267"/>
                                <a:gd name="T80" fmla="*/ 251 w 309"/>
                                <a:gd name="T81" fmla="*/ 237 h 267"/>
                                <a:gd name="T82" fmla="*/ 223 w 309"/>
                                <a:gd name="T83" fmla="*/ 252 h 267"/>
                                <a:gd name="T84" fmla="*/ 191 w 309"/>
                                <a:gd name="T85" fmla="*/ 263 h 267"/>
                                <a:gd name="T86" fmla="*/ 155 w 309"/>
                                <a:gd name="T87" fmla="*/ 267 h 267"/>
                                <a:gd name="T88" fmla="*/ 119 w 309"/>
                                <a:gd name="T89" fmla="*/ 263 h 267"/>
                                <a:gd name="T90" fmla="*/ 86 w 309"/>
                                <a:gd name="T91" fmla="*/ 252 h 267"/>
                                <a:gd name="T92" fmla="*/ 58 w 309"/>
                                <a:gd name="T93" fmla="*/ 237 h 267"/>
                                <a:gd name="T94" fmla="*/ 34 w 309"/>
                                <a:gd name="T95" fmla="*/ 216 h 267"/>
                                <a:gd name="T96" fmla="*/ 16 w 309"/>
                                <a:gd name="T97" fmla="*/ 192 h 267"/>
                                <a:gd name="T98" fmla="*/ 5 w 309"/>
                                <a:gd name="T99" fmla="*/ 164 h 267"/>
                                <a:gd name="T100" fmla="*/ 0 w 309"/>
                                <a:gd name="T101" fmla="*/ 133 h 267"/>
                                <a:gd name="T102" fmla="*/ 5 w 309"/>
                                <a:gd name="T103" fmla="*/ 103 h 267"/>
                                <a:gd name="T104" fmla="*/ 16 w 309"/>
                                <a:gd name="T105" fmla="*/ 75 h 267"/>
                                <a:gd name="T106" fmla="*/ 34 w 309"/>
                                <a:gd name="T107" fmla="*/ 50 h 267"/>
                                <a:gd name="T108" fmla="*/ 58 w 309"/>
                                <a:gd name="T109" fmla="*/ 29 h 267"/>
                                <a:gd name="T110" fmla="*/ 86 w 309"/>
                                <a:gd name="T111" fmla="*/ 13 h 267"/>
                                <a:gd name="T112" fmla="*/ 119 w 309"/>
                                <a:gd name="T113" fmla="*/ 4 h 267"/>
                                <a:gd name="T114" fmla="*/ 155 w 309"/>
                                <a:gd name="T115" fmla="*/ 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67">
                                  <a:moveTo>
                                    <a:pt x="155" y="5"/>
                                  </a:moveTo>
                                  <a:lnTo>
                                    <a:pt x="120" y="8"/>
                                  </a:lnTo>
                                  <a:lnTo>
                                    <a:pt x="89" y="18"/>
                                  </a:lnTo>
                                  <a:lnTo>
                                    <a:pt x="61" y="33"/>
                                  </a:lnTo>
                                  <a:lnTo>
                                    <a:pt x="38" y="53"/>
                                  </a:lnTo>
                                  <a:lnTo>
                                    <a:pt x="20" y="76"/>
                                  </a:lnTo>
                                  <a:lnTo>
                                    <a:pt x="9" y="104"/>
                                  </a:lnTo>
                                  <a:lnTo>
                                    <a:pt x="6" y="133"/>
                                  </a:lnTo>
                                  <a:lnTo>
                                    <a:pt x="9" y="163"/>
                                  </a:lnTo>
                                  <a:lnTo>
                                    <a:pt x="20" y="191"/>
                                  </a:lnTo>
                                  <a:lnTo>
                                    <a:pt x="38" y="214"/>
                                  </a:lnTo>
                                  <a:lnTo>
                                    <a:pt x="61" y="234"/>
                                  </a:lnTo>
                                  <a:lnTo>
                                    <a:pt x="89" y="249"/>
                                  </a:lnTo>
                                  <a:lnTo>
                                    <a:pt x="120" y="258"/>
                                  </a:lnTo>
                                  <a:lnTo>
                                    <a:pt x="155" y="262"/>
                                  </a:lnTo>
                                  <a:lnTo>
                                    <a:pt x="189" y="258"/>
                                  </a:lnTo>
                                  <a:lnTo>
                                    <a:pt x="220" y="249"/>
                                  </a:lnTo>
                                  <a:lnTo>
                                    <a:pt x="248" y="234"/>
                                  </a:lnTo>
                                  <a:lnTo>
                                    <a:pt x="271" y="214"/>
                                  </a:lnTo>
                                  <a:lnTo>
                                    <a:pt x="289" y="191"/>
                                  </a:lnTo>
                                  <a:lnTo>
                                    <a:pt x="301" y="163"/>
                                  </a:lnTo>
                                  <a:lnTo>
                                    <a:pt x="303" y="133"/>
                                  </a:lnTo>
                                  <a:lnTo>
                                    <a:pt x="301" y="104"/>
                                  </a:lnTo>
                                  <a:lnTo>
                                    <a:pt x="289" y="76"/>
                                  </a:lnTo>
                                  <a:lnTo>
                                    <a:pt x="271" y="53"/>
                                  </a:lnTo>
                                  <a:lnTo>
                                    <a:pt x="248" y="33"/>
                                  </a:lnTo>
                                  <a:lnTo>
                                    <a:pt x="220" y="18"/>
                                  </a:lnTo>
                                  <a:lnTo>
                                    <a:pt x="189" y="8"/>
                                  </a:lnTo>
                                  <a:lnTo>
                                    <a:pt x="155" y="5"/>
                                  </a:lnTo>
                                  <a:close/>
                                  <a:moveTo>
                                    <a:pt x="155" y="0"/>
                                  </a:moveTo>
                                  <a:lnTo>
                                    <a:pt x="191" y="4"/>
                                  </a:lnTo>
                                  <a:lnTo>
                                    <a:pt x="223" y="13"/>
                                  </a:lnTo>
                                  <a:lnTo>
                                    <a:pt x="251" y="29"/>
                                  </a:lnTo>
                                  <a:lnTo>
                                    <a:pt x="275" y="50"/>
                                  </a:lnTo>
                                  <a:lnTo>
                                    <a:pt x="294" y="75"/>
                                  </a:lnTo>
                                  <a:lnTo>
                                    <a:pt x="305" y="103"/>
                                  </a:lnTo>
                                  <a:lnTo>
                                    <a:pt x="309" y="133"/>
                                  </a:lnTo>
                                  <a:lnTo>
                                    <a:pt x="305" y="164"/>
                                  </a:lnTo>
                                  <a:lnTo>
                                    <a:pt x="294" y="192"/>
                                  </a:lnTo>
                                  <a:lnTo>
                                    <a:pt x="275" y="216"/>
                                  </a:lnTo>
                                  <a:lnTo>
                                    <a:pt x="251" y="237"/>
                                  </a:lnTo>
                                  <a:lnTo>
                                    <a:pt x="223" y="252"/>
                                  </a:lnTo>
                                  <a:lnTo>
                                    <a:pt x="191" y="263"/>
                                  </a:lnTo>
                                  <a:lnTo>
                                    <a:pt x="155" y="267"/>
                                  </a:lnTo>
                                  <a:lnTo>
                                    <a:pt x="119" y="263"/>
                                  </a:lnTo>
                                  <a:lnTo>
                                    <a:pt x="86" y="252"/>
                                  </a:lnTo>
                                  <a:lnTo>
                                    <a:pt x="58" y="237"/>
                                  </a:lnTo>
                                  <a:lnTo>
                                    <a:pt x="34" y="216"/>
                                  </a:lnTo>
                                  <a:lnTo>
                                    <a:pt x="16" y="192"/>
                                  </a:lnTo>
                                  <a:lnTo>
                                    <a:pt x="5" y="164"/>
                                  </a:lnTo>
                                  <a:lnTo>
                                    <a:pt x="0" y="133"/>
                                  </a:lnTo>
                                  <a:lnTo>
                                    <a:pt x="5" y="103"/>
                                  </a:lnTo>
                                  <a:lnTo>
                                    <a:pt x="16" y="75"/>
                                  </a:lnTo>
                                  <a:lnTo>
                                    <a:pt x="34" y="50"/>
                                  </a:lnTo>
                                  <a:lnTo>
                                    <a:pt x="58" y="29"/>
                                  </a:lnTo>
                                  <a:lnTo>
                                    <a:pt x="86" y="13"/>
                                  </a:lnTo>
                                  <a:lnTo>
                                    <a:pt x="119" y="4"/>
                                  </a:lnTo>
                                  <a:lnTo>
                                    <a:pt x="155" y="0"/>
                                  </a:lnTo>
                                  <a:close/>
                                </a:path>
                              </a:pathLst>
                            </a:custGeom>
                            <a:solidFill>
                              <a:srgbClr val="FFFAE3"/>
                            </a:solidFill>
                            <a:ln>
                              <a:noFill/>
                            </a:ln>
                            <a:extLst>
                              <a:ext uri="{91240B29-F687-4F45-9708-019B960494DF}">
                                <a14:hiddenLine xmlns:a14="http://schemas.microsoft.com/office/drawing/2010/main" w="0">
                                  <a:solidFill>
                                    <a:srgbClr val="FFFAE3"/>
                                  </a:solidFill>
                                  <a:prstDash val="solid"/>
                                  <a:round/>
                                  <a:headEnd/>
                                  <a:tailEnd/>
                                </a14:hiddenLine>
                              </a:ext>
                            </a:extLst>
                          </wps:spPr>
                          <wps:bodyPr rot="0" vert="horz" wrap="square" lIns="91440" tIns="45720" rIns="91440" bIns="45720" anchor="t" anchorCtr="0" upright="1">
                            <a:noAutofit/>
                          </wps:bodyPr>
                        </wps:wsp>
                        <wps:wsp>
                          <wps:cNvPr id="673" name="Freeform 387"/>
                          <wps:cNvSpPr>
                            <a:spLocks noEditPoints="1"/>
                          </wps:cNvSpPr>
                          <wps:spPr bwMode="auto">
                            <a:xfrm>
                              <a:off x="1579" y="504"/>
                              <a:ext cx="160" cy="137"/>
                            </a:xfrm>
                            <a:custGeom>
                              <a:avLst/>
                              <a:gdLst>
                                <a:gd name="T0" fmla="*/ 160 w 320"/>
                                <a:gd name="T1" fmla="*/ 4 h 275"/>
                                <a:gd name="T2" fmla="*/ 124 w 320"/>
                                <a:gd name="T3" fmla="*/ 8 h 275"/>
                                <a:gd name="T4" fmla="*/ 91 w 320"/>
                                <a:gd name="T5" fmla="*/ 17 h 275"/>
                                <a:gd name="T6" fmla="*/ 63 w 320"/>
                                <a:gd name="T7" fmla="*/ 33 h 275"/>
                                <a:gd name="T8" fmla="*/ 39 w 320"/>
                                <a:gd name="T9" fmla="*/ 54 h 275"/>
                                <a:gd name="T10" fmla="*/ 21 w 320"/>
                                <a:gd name="T11" fmla="*/ 79 h 275"/>
                                <a:gd name="T12" fmla="*/ 10 w 320"/>
                                <a:gd name="T13" fmla="*/ 107 h 275"/>
                                <a:gd name="T14" fmla="*/ 5 w 320"/>
                                <a:gd name="T15" fmla="*/ 137 h 275"/>
                                <a:gd name="T16" fmla="*/ 10 w 320"/>
                                <a:gd name="T17" fmla="*/ 168 h 275"/>
                                <a:gd name="T18" fmla="*/ 21 w 320"/>
                                <a:gd name="T19" fmla="*/ 196 h 275"/>
                                <a:gd name="T20" fmla="*/ 39 w 320"/>
                                <a:gd name="T21" fmla="*/ 220 h 275"/>
                                <a:gd name="T22" fmla="*/ 63 w 320"/>
                                <a:gd name="T23" fmla="*/ 241 h 275"/>
                                <a:gd name="T24" fmla="*/ 91 w 320"/>
                                <a:gd name="T25" fmla="*/ 256 h 275"/>
                                <a:gd name="T26" fmla="*/ 124 w 320"/>
                                <a:gd name="T27" fmla="*/ 267 h 275"/>
                                <a:gd name="T28" fmla="*/ 160 w 320"/>
                                <a:gd name="T29" fmla="*/ 271 h 275"/>
                                <a:gd name="T30" fmla="*/ 196 w 320"/>
                                <a:gd name="T31" fmla="*/ 267 h 275"/>
                                <a:gd name="T32" fmla="*/ 228 w 320"/>
                                <a:gd name="T33" fmla="*/ 256 h 275"/>
                                <a:gd name="T34" fmla="*/ 256 w 320"/>
                                <a:gd name="T35" fmla="*/ 241 h 275"/>
                                <a:gd name="T36" fmla="*/ 280 w 320"/>
                                <a:gd name="T37" fmla="*/ 220 h 275"/>
                                <a:gd name="T38" fmla="*/ 299 w 320"/>
                                <a:gd name="T39" fmla="*/ 196 h 275"/>
                                <a:gd name="T40" fmla="*/ 310 w 320"/>
                                <a:gd name="T41" fmla="*/ 168 h 275"/>
                                <a:gd name="T42" fmla="*/ 314 w 320"/>
                                <a:gd name="T43" fmla="*/ 137 h 275"/>
                                <a:gd name="T44" fmla="*/ 310 w 320"/>
                                <a:gd name="T45" fmla="*/ 107 h 275"/>
                                <a:gd name="T46" fmla="*/ 299 w 320"/>
                                <a:gd name="T47" fmla="*/ 79 h 275"/>
                                <a:gd name="T48" fmla="*/ 280 w 320"/>
                                <a:gd name="T49" fmla="*/ 54 h 275"/>
                                <a:gd name="T50" fmla="*/ 256 w 320"/>
                                <a:gd name="T51" fmla="*/ 33 h 275"/>
                                <a:gd name="T52" fmla="*/ 228 w 320"/>
                                <a:gd name="T53" fmla="*/ 17 h 275"/>
                                <a:gd name="T54" fmla="*/ 196 w 320"/>
                                <a:gd name="T55" fmla="*/ 8 h 275"/>
                                <a:gd name="T56" fmla="*/ 160 w 320"/>
                                <a:gd name="T57" fmla="*/ 4 h 275"/>
                                <a:gd name="T58" fmla="*/ 160 w 320"/>
                                <a:gd name="T59" fmla="*/ 0 h 275"/>
                                <a:gd name="T60" fmla="*/ 196 w 320"/>
                                <a:gd name="T61" fmla="*/ 4 h 275"/>
                                <a:gd name="T62" fmla="*/ 229 w 320"/>
                                <a:gd name="T63" fmla="*/ 14 h 275"/>
                                <a:gd name="T64" fmla="*/ 259 w 320"/>
                                <a:gd name="T65" fmla="*/ 31 h 275"/>
                                <a:gd name="T66" fmla="*/ 284 w 320"/>
                                <a:gd name="T67" fmla="*/ 51 h 275"/>
                                <a:gd name="T68" fmla="*/ 303 w 320"/>
                                <a:gd name="T69" fmla="*/ 77 h 275"/>
                                <a:gd name="T70" fmla="*/ 315 w 320"/>
                                <a:gd name="T71" fmla="*/ 106 h 275"/>
                                <a:gd name="T72" fmla="*/ 320 w 320"/>
                                <a:gd name="T73" fmla="*/ 137 h 275"/>
                                <a:gd name="T74" fmla="*/ 315 w 320"/>
                                <a:gd name="T75" fmla="*/ 169 h 275"/>
                                <a:gd name="T76" fmla="*/ 303 w 320"/>
                                <a:gd name="T77" fmla="*/ 198 h 275"/>
                                <a:gd name="T78" fmla="*/ 284 w 320"/>
                                <a:gd name="T79" fmla="*/ 224 h 275"/>
                                <a:gd name="T80" fmla="*/ 259 w 320"/>
                                <a:gd name="T81" fmla="*/ 244 h 275"/>
                                <a:gd name="T82" fmla="*/ 229 w 320"/>
                                <a:gd name="T83" fmla="*/ 261 h 275"/>
                                <a:gd name="T84" fmla="*/ 196 w 320"/>
                                <a:gd name="T85" fmla="*/ 271 h 275"/>
                                <a:gd name="T86" fmla="*/ 160 w 320"/>
                                <a:gd name="T87" fmla="*/ 275 h 275"/>
                                <a:gd name="T88" fmla="*/ 124 w 320"/>
                                <a:gd name="T89" fmla="*/ 271 h 275"/>
                                <a:gd name="T90" fmla="*/ 90 w 320"/>
                                <a:gd name="T91" fmla="*/ 261 h 275"/>
                                <a:gd name="T92" fmla="*/ 60 w 320"/>
                                <a:gd name="T93" fmla="*/ 244 h 275"/>
                                <a:gd name="T94" fmla="*/ 35 w 320"/>
                                <a:gd name="T95" fmla="*/ 224 h 275"/>
                                <a:gd name="T96" fmla="*/ 17 w 320"/>
                                <a:gd name="T97" fmla="*/ 198 h 275"/>
                                <a:gd name="T98" fmla="*/ 4 w 320"/>
                                <a:gd name="T99" fmla="*/ 169 h 275"/>
                                <a:gd name="T100" fmla="*/ 0 w 320"/>
                                <a:gd name="T101" fmla="*/ 137 h 275"/>
                                <a:gd name="T102" fmla="*/ 4 w 320"/>
                                <a:gd name="T103" fmla="*/ 106 h 275"/>
                                <a:gd name="T104" fmla="*/ 17 w 320"/>
                                <a:gd name="T105" fmla="*/ 77 h 275"/>
                                <a:gd name="T106" fmla="*/ 35 w 320"/>
                                <a:gd name="T107" fmla="*/ 51 h 275"/>
                                <a:gd name="T108" fmla="*/ 60 w 320"/>
                                <a:gd name="T109" fmla="*/ 31 h 275"/>
                                <a:gd name="T110" fmla="*/ 90 w 320"/>
                                <a:gd name="T111" fmla="*/ 14 h 275"/>
                                <a:gd name="T112" fmla="*/ 124 w 320"/>
                                <a:gd name="T113" fmla="*/ 4 h 275"/>
                                <a:gd name="T114" fmla="*/ 160 w 320"/>
                                <a:gd name="T11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20" h="275">
                                  <a:moveTo>
                                    <a:pt x="160" y="4"/>
                                  </a:moveTo>
                                  <a:lnTo>
                                    <a:pt x="124" y="8"/>
                                  </a:lnTo>
                                  <a:lnTo>
                                    <a:pt x="91" y="17"/>
                                  </a:lnTo>
                                  <a:lnTo>
                                    <a:pt x="63" y="33"/>
                                  </a:lnTo>
                                  <a:lnTo>
                                    <a:pt x="39" y="54"/>
                                  </a:lnTo>
                                  <a:lnTo>
                                    <a:pt x="21" y="79"/>
                                  </a:lnTo>
                                  <a:lnTo>
                                    <a:pt x="10" y="107"/>
                                  </a:lnTo>
                                  <a:lnTo>
                                    <a:pt x="5" y="137"/>
                                  </a:lnTo>
                                  <a:lnTo>
                                    <a:pt x="10" y="168"/>
                                  </a:lnTo>
                                  <a:lnTo>
                                    <a:pt x="21" y="196"/>
                                  </a:lnTo>
                                  <a:lnTo>
                                    <a:pt x="39" y="220"/>
                                  </a:lnTo>
                                  <a:lnTo>
                                    <a:pt x="63" y="241"/>
                                  </a:lnTo>
                                  <a:lnTo>
                                    <a:pt x="91" y="256"/>
                                  </a:lnTo>
                                  <a:lnTo>
                                    <a:pt x="124" y="267"/>
                                  </a:lnTo>
                                  <a:lnTo>
                                    <a:pt x="160" y="271"/>
                                  </a:lnTo>
                                  <a:lnTo>
                                    <a:pt x="196" y="267"/>
                                  </a:lnTo>
                                  <a:lnTo>
                                    <a:pt x="228" y="256"/>
                                  </a:lnTo>
                                  <a:lnTo>
                                    <a:pt x="256" y="241"/>
                                  </a:lnTo>
                                  <a:lnTo>
                                    <a:pt x="280" y="220"/>
                                  </a:lnTo>
                                  <a:lnTo>
                                    <a:pt x="299" y="196"/>
                                  </a:lnTo>
                                  <a:lnTo>
                                    <a:pt x="310" y="168"/>
                                  </a:lnTo>
                                  <a:lnTo>
                                    <a:pt x="314" y="137"/>
                                  </a:lnTo>
                                  <a:lnTo>
                                    <a:pt x="310" y="107"/>
                                  </a:lnTo>
                                  <a:lnTo>
                                    <a:pt x="299" y="79"/>
                                  </a:lnTo>
                                  <a:lnTo>
                                    <a:pt x="280" y="54"/>
                                  </a:lnTo>
                                  <a:lnTo>
                                    <a:pt x="256" y="33"/>
                                  </a:lnTo>
                                  <a:lnTo>
                                    <a:pt x="228" y="17"/>
                                  </a:lnTo>
                                  <a:lnTo>
                                    <a:pt x="196" y="8"/>
                                  </a:lnTo>
                                  <a:lnTo>
                                    <a:pt x="160" y="4"/>
                                  </a:lnTo>
                                  <a:close/>
                                  <a:moveTo>
                                    <a:pt x="160" y="0"/>
                                  </a:moveTo>
                                  <a:lnTo>
                                    <a:pt x="196" y="4"/>
                                  </a:lnTo>
                                  <a:lnTo>
                                    <a:pt x="229" y="14"/>
                                  </a:lnTo>
                                  <a:lnTo>
                                    <a:pt x="259" y="31"/>
                                  </a:lnTo>
                                  <a:lnTo>
                                    <a:pt x="284" y="51"/>
                                  </a:lnTo>
                                  <a:lnTo>
                                    <a:pt x="303" y="77"/>
                                  </a:lnTo>
                                  <a:lnTo>
                                    <a:pt x="315" y="106"/>
                                  </a:lnTo>
                                  <a:lnTo>
                                    <a:pt x="320" y="137"/>
                                  </a:lnTo>
                                  <a:lnTo>
                                    <a:pt x="315" y="169"/>
                                  </a:lnTo>
                                  <a:lnTo>
                                    <a:pt x="303" y="198"/>
                                  </a:lnTo>
                                  <a:lnTo>
                                    <a:pt x="284" y="224"/>
                                  </a:lnTo>
                                  <a:lnTo>
                                    <a:pt x="259" y="244"/>
                                  </a:lnTo>
                                  <a:lnTo>
                                    <a:pt x="229" y="261"/>
                                  </a:lnTo>
                                  <a:lnTo>
                                    <a:pt x="196" y="271"/>
                                  </a:lnTo>
                                  <a:lnTo>
                                    <a:pt x="160" y="275"/>
                                  </a:lnTo>
                                  <a:lnTo>
                                    <a:pt x="124" y="271"/>
                                  </a:lnTo>
                                  <a:lnTo>
                                    <a:pt x="90" y="261"/>
                                  </a:lnTo>
                                  <a:lnTo>
                                    <a:pt x="60" y="244"/>
                                  </a:lnTo>
                                  <a:lnTo>
                                    <a:pt x="35" y="224"/>
                                  </a:lnTo>
                                  <a:lnTo>
                                    <a:pt x="17" y="198"/>
                                  </a:lnTo>
                                  <a:lnTo>
                                    <a:pt x="4" y="169"/>
                                  </a:lnTo>
                                  <a:lnTo>
                                    <a:pt x="0" y="137"/>
                                  </a:lnTo>
                                  <a:lnTo>
                                    <a:pt x="4" y="106"/>
                                  </a:lnTo>
                                  <a:lnTo>
                                    <a:pt x="17" y="77"/>
                                  </a:lnTo>
                                  <a:lnTo>
                                    <a:pt x="35" y="51"/>
                                  </a:lnTo>
                                  <a:lnTo>
                                    <a:pt x="60" y="31"/>
                                  </a:lnTo>
                                  <a:lnTo>
                                    <a:pt x="90" y="14"/>
                                  </a:lnTo>
                                  <a:lnTo>
                                    <a:pt x="124" y="4"/>
                                  </a:lnTo>
                                  <a:lnTo>
                                    <a:pt x="160" y="0"/>
                                  </a:lnTo>
                                  <a:close/>
                                </a:path>
                              </a:pathLst>
                            </a:custGeom>
                            <a:solidFill>
                              <a:srgbClr val="FFFAE2"/>
                            </a:solidFill>
                            <a:ln>
                              <a:noFill/>
                            </a:ln>
                            <a:extLst>
                              <a:ext uri="{91240B29-F687-4F45-9708-019B960494DF}">
                                <a14:hiddenLine xmlns:a14="http://schemas.microsoft.com/office/drawing/2010/main" w="0">
                                  <a:solidFill>
                                    <a:srgbClr val="FFFAE2"/>
                                  </a:solidFill>
                                  <a:prstDash val="solid"/>
                                  <a:round/>
                                  <a:headEnd/>
                                  <a:tailEnd/>
                                </a14:hiddenLine>
                              </a:ext>
                            </a:extLst>
                          </wps:spPr>
                          <wps:bodyPr rot="0" vert="horz" wrap="square" lIns="91440" tIns="45720" rIns="91440" bIns="45720" anchor="t" anchorCtr="0" upright="1">
                            <a:noAutofit/>
                          </wps:bodyPr>
                        </wps:wsp>
                        <wps:wsp>
                          <wps:cNvPr id="674" name="Freeform 388"/>
                          <wps:cNvSpPr>
                            <a:spLocks noEditPoints="1"/>
                          </wps:cNvSpPr>
                          <wps:spPr bwMode="auto">
                            <a:xfrm>
                              <a:off x="1577" y="501"/>
                              <a:ext cx="164" cy="142"/>
                            </a:xfrm>
                            <a:custGeom>
                              <a:avLst/>
                              <a:gdLst>
                                <a:gd name="T0" fmla="*/ 164 w 328"/>
                                <a:gd name="T1" fmla="*/ 5 h 284"/>
                                <a:gd name="T2" fmla="*/ 128 w 328"/>
                                <a:gd name="T3" fmla="*/ 9 h 284"/>
                                <a:gd name="T4" fmla="*/ 94 w 328"/>
                                <a:gd name="T5" fmla="*/ 19 h 284"/>
                                <a:gd name="T6" fmla="*/ 64 w 328"/>
                                <a:gd name="T7" fmla="*/ 36 h 284"/>
                                <a:gd name="T8" fmla="*/ 39 w 328"/>
                                <a:gd name="T9" fmla="*/ 56 h 284"/>
                                <a:gd name="T10" fmla="*/ 21 w 328"/>
                                <a:gd name="T11" fmla="*/ 82 h 284"/>
                                <a:gd name="T12" fmla="*/ 8 w 328"/>
                                <a:gd name="T13" fmla="*/ 111 h 284"/>
                                <a:gd name="T14" fmla="*/ 4 w 328"/>
                                <a:gd name="T15" fmla="*/ 142 h 284"/>
                                <a:gd name="T16" fmla="*/ 8 w 328"/>
                                <a:gd name="T17" fmla="*/ 174 h 284"/>
                                <a:gd name="T18" fmla="*/ 21 w 328"/>
                                <a:gd name="T19" fmla="*/ 203 h 284"/>
                                <a:gd name="T20" fmla="*/ 39 w 328"/>
                                <a:gd name="T21" fmla="*/ 229 h 284"/>
                                <a:gd name="T22" fmla="*/ 64 w 328"/>
                                <a:gd name="T23" fmla="*/ 249 h 284"/>
                                <a:gd name="T24" fmla="*/ 94 w 328"/>
                                <a:gd name="T25" fmla="*/ 266 h 284"/>
                                <a:gd name="T26" fmla="*/ 128 w 328"/>
                                <a:gd name="T27" fmla="*/ 276 h 284"/>
                                <a:gd name="T28" fmla="*/ 164 w 328"/>
                                <a:gd name="T29" fmla="*/ 280 h 284"/>
                                <a:gd name="T30" fmla="*/ 200 w 328"/>
                                <a:gd name="T31" fmla="*/ 276 h 284"/>
                                <a:gd name="T32" fmla="*/ 233 w 328"/>
                                <a:gd name="T33" fmla="*/ 266 h 284"/>
                                <a:gd name="T34" fmla="*/ 263 w 328"/>
                                <a:gd name="T35" fmla="*/ 249 h 284"/>
                                <a:gd name="T36" fmla="*/ 288 w 328"/>
                                <a:gd name="T37" fmla="*/ 229 h 284"/>
                                <a:gd name="T38" fmla="*/ 307 w 328"/>
                                <a:gd name="T39" fmla="*/ 203 h 284"/>
                                <a:gd name="T40" fmla="*/ 319 w 328"/>
                                <a:gd name="T41" fmla="*/ 174 h 284"/>
                                <a:gd name="T42" fmla="*/ 324 w 328"/>
                                <a:gd name="T43" fmla="*/ 142 h 284"/>
                                <a:gd name="T44" fmla="*/ 319 w 328"/>
                                <a:gd name="T45" fmla="*/ 111 h 284"/>
                                <a:gd name="T46" fmla="*/ 307 w 328"/>
                                <a:gd name="T47" fmla="*/ 82 h 284"/>
                                <a:gd name="T48" fmla="*/ 288 w 328"/>
                                <a:gd name="T49" fmla="*/ 56 h 284"/>
                                <a:gd name="T50" fmla="*/ 263 w 328"/>
                                <a:gd name="T51" fmla="*/ 36 h 284"/>
                                <a:gd name="T52" fmla="*/ 233 w 328"/>
                                <a:gd name="T53" fmla="*/ 19 h 284"/>
                                <a:gd name="T54" fmla="*/ 200 w 328"/>
                                <a:gd name="T55" fmla="*/ 9 h 284"/>
                                <a:gd name="T56" fmla="*/ 164 w 328"/>
                                <a:gd name="T57" fmla="*/ 5 h 284"/>
                                <a:gd name="T58" fmla="*/ 164 w 328"/>
                                <a:gd name="T59" fmla="*/ 0 h 284"/>
                                <a:gd name="T60" fmla="*/ 201 w 328"/>
                                <a:gd name="T61" fmla="*/ 4 h 284"/>
                                <a:gd name="T62" fmla="*/ 236 w 328"/>
                                <a:gd name="T63" fmla="*/ 15 h 284"/>
                                <a:gd name="T64" fmla="*/ 267 w 328"/>
                                <a:gd name="T65" fmla="*/ 32 h 284"/>
                                <a:gd name="T66" fmla="*/ 293 w 328"/>
                                <a:gd name="T67" fmla="*/ 54 h 284"/>
                                <a:gd name="T68" fmla="*/ 312 w 328"/>
                                <a:gd name="T69" fmla="*/ 79 h 284"/>
                                <a:gd name="T70" fmla="*/ 324 w 328"/>
                                <a:gd name="T71" fmla="*/ 110 h 284"/>
                                <a:gd name="T72" fmla="*/ 328 w 328"/>
                                <a:gd name="T73" fmla="*/ 142 h 284"/>
                                <a:gd name="T74" fmla="*/ 324 w 328"/>
                                <a:gd name="T75" fmla="*/ 175 h 284"/>
                                <a:gd name="T76" fmla="*/ 312 w 328"/>
                                <a:gd name="T77" fmla="*/ 204 h 284"/>
                                <a:gd name="T78" fmla="*/ 293 w 328"/>
                                <a:gd name="T79" fmla="*/ 231 h 284"/>
                                <a:gd name="T80" fmla="*/ 267 w 328"/>
                                <a:gd name="T81" fmla="*/ 253 h 284"/>
                                <a:gd name="T82" fmla="*/ 236 w 328"/>
                                <a:gd name="T83" fmla="*/ 270 h 284"/>
                                <a:gd name="T84" fmla="*/ 201 w 328"/>
                                <a:gd name="T85" fmla="*/ 281 h 284"/>
                                <a:gd name="T86" fmla="*/ 164 w 328"/>
                                <a:gd name="T87" fmla="*/ 284 h 284"/>
                                <a:gd name="T88" fmla="*/ 126 w 328"/>
                                <a:gd name="T89" fmla="*/ 281 h 284"/>
                                <a:gd name="T90" fmla="*/ 91 w 328"/>
                                <a:gd name="T91" fmla="*/ 270 h 284"/>
                                <a:gd name="T92" fmla="*/ 60 w 328"/>
                                <a:gd name="T93" fmla="*/ 253 h 284"/>
                                <a:gd name="T94" fmla="*/ 35 w 328"/>
                                <a:gd name="T95" fmla="*/ 231 h 284"/>
                                <a:gd name="T96" fmla="*/ 15 w 328"/>
                                <a:gd name="T97" fmla="*/ 204 h 284"/>
                                <a:gd name="T98" fmla="*/ 4 w 328"/>
                                <a:gd name="T99" fmla="*/ 175 h 284"/>
                                <a:gd name="T100" fmla="*/ 0 w 328"/>
                                <a:gd name="T101" fmla="*/ 142 h 284"/>
                                <a:gd name="T102" fmla="*/ 4 w 328"/>
                                <a:gd name="T103" fmla="*/ 110 h 284"/>
                                <a:gd name="T104" fmla="*/ 15 w 328"/>
                                <a:gd name="T105" fmla="*/ 79 h 284"/>
                                <a:gd name="T106" fmla="*/ 35 w 328"/>
                                <a:gd name="T107" fmla="*/ 54 h 284"/>
                                <a:gd name="T108" fmla="*/ 60 w 328"/>
                                <a:gd name="T109" fmla="*/ 32 h 284"/>
                                <a:gd name="T110" fmla="*/ 91 w 328"/>
                                <a:gd name="T111" fmla="*/ 15 h 284"/>
                                <a:gd name="T112" fmla="*/ 126 w 328"/>
                                <a:gd name="T113" fmla="*/ 4 h 284"/>
                                <a:gd name="T114" fmla="*/ 164 w 328"/>
                                <a:gd name="T115" fmla="*/ 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28" h="284">
                                  <a:moveTo>
                                    <a:pt x="164" y="5"/>
                                  </a:moveTo>
                                  <a:lnTo>
                                    <a:pt x="128" y="9"/>
                                  </a:lnTo>
                                  <a:lnTo>
                                    <a:pt x="94" y="19"/>
                                  </a:lnTo>
                                  <a:lnTo>
                                    <a:pt x="64" y="36"/>
                                  </a:lnTo>
                                  <a:lnTo>
                                    <a:pt x="39" y="56"/>
                                  </a:lnTo>
                                  <a:lnTo>
                                    <a:pt x="21" y="82"/>
                                  </a:lnTo>
                                  <a:lnTo>
                                    <a:pt x="8" y="111"/>
                                  </a:lnTo>
                                  <a:lnTo>
                                    <a:pt x="4" y="142"/>
                                  </a:lnTo>
                                  <a:lnTo>
                                    <a:pt x="8" y="174"/>
                                  </a:lnTo>
                                  <a:lnTo>
                                    <a:pt x="21" y="203"/>
                                  </a:lnTo>
                                  <a:lnTo>
                                    <a:pt x="39" y="229"/>
                                  </a:lnTo>
                                  <a:lnTo>
                                    <a:pt x="64" y="249"/>
                                  </a:lnTo>
                                  <a:lnTo>
                                    <a:pt x="94" y="266"/>
                                  </a:lnTo>
                                  <a:lnTo>
                                    <a:pt x="128" y="276"/>
                                  </a:lnTo>
                                  <a:lnTo>
                                    <a:pt x="164" y="280"/>
                                  </a:lnTo>
                                  <a:lnTo>
                                    <a:pt x="200" y="276"/>
                                  </a:lnTo>
                                  <a:lnTo>
                                    <a:pt x="233" y="266"/>
                                  </a:lnTo>
                                  <a:lnTo>
                                    <a:pt x="263" y="249"/>
                                  </a:lnTo>
                                  <a:lnTo>
                                    <a:pt x="288" y="229"/>
                                  </a:lnTo>
                                  <a:lnTo>
                                    <a:pt x="307" y="203"/>
                                  </a:lnTo>
                                  <a:lnTo>
                                    <a:pt x="319" y="174"/>
                                  </a:lnTo>
                                  <a:lnTo>
                                    <a:pt x="324" y="142"/>
                                  </a:lnTo>
                                  <a:lnTo>
                                    <a:pt x="319" y="111"/>
                                  </a:lnTo>
                                  <a:lnTo>
                                    <a:pt x="307" y="82"/>
                                  </a:lnTo>
                                  <a:lnTo>
                                    <a:pt x="288" y="56"/>
                                  </a:lnTo>
                                  <a:lnTo>
                                    <a:pt x="263" y="36"/>
                                  </a:lnTo>
                                  <a:lnTo>
                                    <a:pt x="233" y="19"/>
                                  </a:lnTo>
                                  <a:lnTo>
                                    <a:pt x="200" y="9"/>
                                  </a:lnTo>
                                  <a:lnTo>
                                    <a:pt x="164" y="5"/>
                                  </a:lnTo>
                                  <a:close/>
                                  <a:moveTo>
                                    <a:pt x="164" y="0"/>
                                  </a:moveTo>
                                  <a:lnTo>
                                    <a:pt x="201" y="4"/>
                                  </a:lnTo>
                                  <a:lnTo>
                                    <a:pt x="236" y="15"/>
                                  </a:lnTo>
                                  <a:lnTo>
                                    <a:pt x="267" y="32"/>
                                  </a:lnTo>
                                  <a:lnTo>
                                    <a:pt x="293" y="54"/>
                                  </a:lnTo>
                                  <a:lnTo>
                                    <a:pt x="312" y="79"/>
                                  </a:lnTo>
                                  <a:lnTo>
                                    <a:pt x="324" y="110"/>
                                  </a:lnTo>
                                  <a:lnTo>
                                    <a:pt x="328" y="142"/>
                                  </a:lnTo>
                                  <a:lnTo>
                                    <a:pt x="324" y="175"/>
                                  </a:lnTo>
                                  <a:lnTo>
                                    <a:pt x="312" y="204"/>
                                  </a:lnTo>
                                  <a:lnTo>
                                    <a:pt x="293" y="231"/>
                                  </a:lnTo>
                                  <a:lnTo>
                                    <a:pt x="267" y="253"/>
                                  </a:lnTo>
                                  <a:lnTo>
                                    <a:pt x="236" y="270"/>
                                  </a:lnTo>
                                  <a:lnTo>
                                    <a:pt x="201" y="281"/>
                                  </a:lnTo>
                                  <a:lnTo>
                                    <a:pt x="164" y="284"/>
                                  </a:lnTo>
                                  <a:lnTo>
                                    <a:pt x="126" y="281"/>
                                  </a:lnTo>
                                  <a:lnTo>
                                    <a:pt x="91" y="270"/>
                                  </a:lnTo>
                                  <a:lnTo>
                                    <a:pt x="60" y="253"/>
                                  </a:lnTo>
                                  <a:lnTo>
                                    <a:pt x="35" y="231"/>
                                  </a:lnTo>
                                  <a:lnTo>
                                    <a:pt x="15" y="204"/>
                                  </a:lnTo>
                                  <a:lnTo>
                                    <a:pt x="4" y="175"/>
                                  </a:lnTo>
                                  <a:lnTo>
                                    <a:pt x="0" y="142"/>
                                  </a:lnTo>
                                  <a:lnTo>
                                    <a:pt x="4" y="110"/>
                                  </a:lnTo>
                                  <a:lnTo>
                                    <a:pt x="15" y="79"/>
                                  </a:lnTo>
                                  <a:lnTo>
                                    <a:pt x="35" y="54"/>
                                  </a:lnTo>
                                  <a:lnTo>
                                    <a:pt x="60" y="32"/>
                                  </a:lnTo>
                                  <a:lnTo>
                                    <a:pt x="91" y="15"/>
                                  </a:lnTo>
                                  <a:lnTo>
                                    <a:pt x="126" y="4"/>
                                  </a:lnTo>
                                  <a:lnTo>
                                    <a:pt x="164" y="0"/>
                                  </a:lnTo>
                                  <a:close/>
                                </a:path>
                              </a:pathLst>
                            </a:custGeom>
                            <a:solidFill>
                              <a:srgbClr val="FFFAE1"/>
                            </a:solidFill>
                            <a:ln>
                              <a:noFill/>
                            </a:ln>
                            <a:extLst>
                              <a:ext uri="{91240B29-F687-4F45-9708-019B960494DF}">
                                <a14:hiddenLine xmlns:a14="http://schemas.microsoft.com/office/drawing/2010/main" w="0">
                                  <a:solidFill>
                                    <a:srgbClr val="FFFAE1"/>
                                  </a:solidFill>
                                  <a:prstDash val="solid"/>
                                  <a:round/>
                                  <a:headEnd/>
                                  <a:tailEnd/>
                                </a14:hiddenLine>
                              </a:ext>
                            </a:extLst>
                          </wps:spPr>
                          <wps:bodyPr rot="0" vert="horz" wrap="square" lIns="91440" tIns="45720" rIns="91440" bIns="45720" anchor="t" anchorCtr="0" upright="1">
                            <a:noAutofit/>
                          </wps:bodyPr>
                        </wps:wsp>
                        <wps:wsp>
                          <wps:cNvPr id="675" name="Freeform 389"/>
                          <wps:cNvSpPr>
                            <a:spLocks noEditPoints="1"/>
                          </wps:cNvSpPr>
                          <wps:spPr bwMode="auto">
                            <a:xfrm>
                              <a:off x="1574" y="499"/>
                              <a:ext cx="170" cy="147"/>
                            </a:xfrm>
                            <a:custGeom>
                              <a:avLst/>
                              <a:gdLst>
                                <a:gd name="T0" fmla="*/ 170 w 340"/>
                                <a:gd name="T1" fmla="*/ 4 h 293"/>
                                <a:gd name="T2" fmla="*/ 132 w 340"/>
                                <a:gd name="T3" fmla="*/ 8 h 293"/>
                                <a:gd name="T4" fmla="*/ 97 w 340"/>
                                <a:gd name="T5" fmla="*/ 19 h 293"/>
                                <a:gd name="T6" fmla="*/ 66 w 340"/>
                                <a:gd name="T7" fmla="*/ 36 h 293"/>
                                <a:gd name="T8" fmla="*/ 41 w 340"/>
                                <a:gd name="T9" fmla="*/ 58 h 293"/>
                                <a:gd name="T10" fmla="*/ 21 w 340"/>
                                <a:gd name="T11" fmla="*/ 83 h 293"/>
                                <a:gd name="T12" fmla="*/ 10 w 340"/>
                                <a:gd name="T13" fmla="*/ 114 h 293"/>
                                <a:gd name="T14" fmla="*/ 6 w 340"/>
                                <a:gd name="T15" fmla="*/ 146 h 293"/>
                                <a:gd name="T16" fmla="*/ 10 w 340"/>
                                <a:gd name="T17" fmla="*/ 179 h 293"/>
                                <a:gd name="T18" fmla="*/ 21 w 340"/>
                                <a:gd name="T19" fmla="*/ 208 h 293"/>
                                <a:gd name="T20" fmla="*/ 41 w 340"/>
                                <a:gd name="T21" fmla="*/ 235 h 293"/>
                                <a:gd name="T22" fmla="*/ 66 w 340"/>
                                <a:gd name="T23" fmla="*/ 257 h 293"/>
                                <a:gd name="T24" fmla="*/ 97 w 340"/>
                                <a:gd name="T25" fmla="*/ 274 h 293"/>
                                <a:gd name="T26" fmla="*/ 132 w 340"/>
                                <a:gd name="T27" fmla="*/ 285 h 293"/>
                                <a:gd name="T28" fmla="*/ 170 w 340"/>
                                <a:gd name="T29" fmla="*/ 288 h 293"/>
                                <a:gd name="T30" fmla="*/ 207 w 340"/>
                                <a:gd name="T31" fmla="*/ 285 h 293"/>
                                <a:gd name="T32" fmla="*/ 242 w 340"/>
                                <a:gd name="T33" fmla="*/ 274 h 293"/>
                                <a:gd name="T34" fmla="*/ 273 w 340"/>
                                <a:gd name="T35" fmla="*/ 257 h 293"/>
                                <a:gd name="T36" fmla="*/ 299 w 340"/>
                                <a:gd name="T37" fmla="*/ 235 h 293"/>
                                <a:gd name="T38" fmla="*/ 318 w 340"/>
                                <a:gd name="T39" fmla="*/ 208 h 293"/>
                                <a:gd name="T40" fmla="*/ 330 w 340"/>
                                <a:gd name="T41" fmla="*/ 179 h 293"/>
                                <a:gd name="T42" fmla="*/ 334 w 340"/>
                                <a:gd name="T43" fmla="*/ 146 h 293"/>
                                <a:gd name="T44" fmla="*/ 330 w 340"/>
                                <a:gd name="T45" fmla="*/ 114 h 293"/>
                                <a:gd name="T46" fmla="*/ 318 w 340"/>
                                <a:gd name="T47" fmla="*/ 83 h 293"/>
                                <a:gd name="T48" fmla="*/ 299 w 340"/>
                                <a:gd name="T49" fmla="*/ 58 h 293"/>
                                <a:gd name="T50" fmla="*/ 273 w 340"/>
                                <a:gd name="T51" fmla="*/ 36 h 293"/>
                                <a:gd name="T52" fmla="*/ 242 w 340"/>
                                <a:gd name="T53" fmla="*/ 19 h 293"/>
                                <a:gd name="T54" fmla="*/ 207 w 340"/>
                                <a:gd name="T55" fmla="*/ 8 h 293"/>
                                <a:gd name="T56" fmla="*/ 170 w 340"/>
                                <a:gd name="T57" fmla="*/ 4 h 293"/>
                                <a:gd name="T58" fmla="*/ 170 w 340"/>
                                <a:gd name="T59" fmla="*/ 0 h 293"/>
                                <a:gd name="T60" fmla="*/ 204 w 340"/>
                                <a:gd name="T61" fmla="*/ 3 h 293"/>
                                <a:gd name="T62" fmla="*/ 235 w 340"/>
                                <a:gd name="T63" fmla="*/ 12 h 293"/>
                                <a:gd name="T64" fmla="*/ 265 w 340"/>
                                <a:gd name="T65" fmla="*/ 25 h 293"/>
                                <a:gd name="T66" fmla="*/ 290 w 340"/>
                                <a:gd name="T67" fmla="*/ 43 h 293"/>
                                <a:gd name="T68" fmla="*/ 311 w 340"/>
                                <a:gd name="T69" fmla="*/ 64 h 293"/>
                                <a:gd name="T70" fmla="*/ 327 w 340"/>
                                <a:gd name="T71" fmla="*/ 89 h 293"/>
                                <a:gd name="T72" fmla="*/ 337 w 340"/>
                                <a:gd name="T73" fmla="*/ 117 h 293"/>
                                <a:gd name="T74" fmla="*/ 340 w 340"/>
                                <a:gd name="T75" fmla="*/ 146 h 293"/>
                                <a:gd name="T76" fmla="*/ 337 w 340"/>
                                <a:gd name="T77" fmla="*/ 176 h 293"/>
                                <a:gd name="T78" fmla="*/ 327 w 340"/>
                                <a:gd name="T79" fmla="*/ 204 h 293"/>
                                <a:gd name="T80" fmla="*/ 311 w 340"/>
                                <a:gd name="T81" fmla="*/ 228 h 293"/>
                                <a:gd name="T82" fmla="*/ 290 w 340"/>
                                <a:gd name="T83" fmla="*/ 250 h 293"/>
                                <a:gd name="T84" fmla="*/ 265 w 340"/>
                                <a:gd name="T85" fmla="*/ 268 h 293"/>
                                <a:gd name="T86" fmla="*/ 235 w 340"/>
                                <a:gd name="T87" fmla="*/ 281 h 293"/>
                                <a:gd name="T88" fmla="*/ 204 w 340"/>
                                <a:gd name="T89" fmla="*/ 290 h 293"/>
                                <a:gd name="T90" fmla="*/ 170 w 340"/>
                                <a:gd name="T91" fmla="*/ 293 h 293"/>
                                <a:gd name="T92" fmla="*/ 135 w 340"/>
                                <a:gd name="T93" fmla="*/ 290 h 293"/>
                                <a:gd name="T94" fmla="*/ 104 w 340"/>
                                <a:gd name="T95" fmla="*/ 281 h 293"/>
                                <a:gd name="T96" fmla="*/ 75 w 340"/>
                                <a:gd name="T97" fmla="*/ 268 h 293"/>
                                <a:gd name="T98" fmla="*/ 49 w 340"/>
                                <a:gd name="T99" fmla="*/ 250 h 293"/>
                                <a:gd name="T100" fmla="*/ 28 w 340"/>
                                <a:gd name="T101" fmla="*/ 228 h 293"/>
                                <a:gd name="T102" fmla="*/ 13 w 340"/>
                                <a:gd name="T103" fmla="*/ 204 h 293"/>
                                <a:gd name="T104" fmla="*/ 3 w 340"/>
                                <a:gd name="T105" fmla="*/ 176 h 293"/>
                                <a:gd name="T106" fmla="*/ 0 w 340"/>
                                <a:gd name="T107" fmla="*/ 146 h 293"/>
                                <a:gd name="T108" fmla="*/ 3 w 340"/>
                                <a:gd name="T109" fmla="*/ 117 h 293"/>
                                <a:gd name="T110" fmla="*/ 13 w 340"/>
                                <a:gd name="T111" fmla="*/ 89 h 293"/>
                                <a:gd name="T112" fmla="*/ 28 w 340"/>
                                <a:gd name="T113" fmla="*/ 64 h 293"/>
                                <a:gd name="T114" fmla="*/ 49 w 340"/>
                                <a:gd name="T115" fmla="*/ 43 h 293"/>
                                <a:gd name="T116" fmla="*/ 75 w 340"/>
                                <a:gd name="T117" fmla="*/ 25 h 293"/>
                                <a:gd name="T118" fmla="*/ 104 w 340"/>
                                <a:gd name="T119" fmla="*/ 12 h 293"/>
                                <a:gd name="T120" fmla="*/ 135 w 340"/>
                                <a:gd name="T121" fmla="*/ 3 h 293"/>
                                <a:gd name="T122" fmla="*/ 170 w 340"/>
                                <a:gd name="T123"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0" h="293">
                                  <a:moveTo>
                                    <a:pt x="170" y="4"/>
                                  </a:moveTo>
                                  <a:lnTo>
                                    <a:pt x="132" y="8"/>
                                  </a:lnTo>
                                  <a:lnTo>
                                    <a:pt x="97" y="19"/>
                                  </a:lnTo>
                                  <a:lnTo>
                                    <a:pt x="66" y="36"/>
                                  </a:lnTo>
                                  <a:lnTo>
                                    <a:pt x="41" y="58"/>
                                  </a:lnTo>
                                  <a:lnTo>
                                    <a:pt x="21" y="83"/>
                                  </a:lnTo>
                                  <a:lnTo>
                                    <a:pt x="10" y="114"/>
                                  </a:lnTo>
                                  <a:lnTo>
                                    <a:pt x="6" y="146"/>
                                  </a:lnTo>
                                  <a:lnTo>
                                    <a:pt x="10" y="179"/>
                                  </a:lnTo>
                                  <a:lnTo>
                                    <a:pt x="21" y="208"/>
                                  </a:lnTo>
                                  <a:lnTo>
                                    <a:pt x="41" y="235"/>
                                  </a:lnTo>
                                  <a:lnTo>
                                    <a:pt x="66" y="257"/>
                                  </a:lnTo>
                                  <a:lnTo>
                                    <a:pt x="97" y="274"/>
                                  </a:lnTo>
                                  <a:lnTo>
                                    <a:pt x="132" y="285"/>
                                  </a:lnTo>
                                  <a:lnTo>
                                    <a:pt x="170" y="288"/>
                                  </a:lnTo>
                                  <a:lnTo>
                                    <a:pt x="207" y="285"/>
                                  </a:lnTo>
                                  <a:lnTo>
                                    <a:pt x="242" y="274"/>
                                  </a:lnTo>
                                  <a:lnTo>
                                    <a:pt x="273" y="257"/>
                                  </a:lnTo>
                                  <a:lnTo>
                                    <a:pt x="299" y="235"/>
                                  </a:lnTo>
                                  <a:lnTo>
                                    <a:pt x="318" y="208"/>
                                  </a:lnTo>
                                  <a:lnTo>
                                    <a:pt x="330" y="179"/>
                                  </a:lnTo>
                                  <a:lnTo>
                                    <a:pt x="334" y="146"/>
                                  </a:lnTo>
                                  <a:lnTo>
                                    <a:pt x="330" y="114"/>
                                  </a:lnTo>
                                  <a:lnTo>
                                    <a:pt x="318" y="83"/>
                                  </a:lnTo>
                                  <a:lnTo>
                                    <a:pt x="299" y="58"/>
                                  </a:lnTo>
                                  <a:lnTo>
                                    <a:pt x="273" y="36"/>
                                  </a:lnTo>
                                  <a:lnTo>
                                    <a:pt x="242" y="19"/>
                                  </a:lnTo>
                                  <a:lnTo>
                                    <a:pt x="207" y="8"/>
                                  </a:lnTo>
                                  <a:lnTo>
                                    <a:pt x="170" y="4"/>
                                  </a:lnTo>
                                  <a:close/>
                                  <a:moveTo>
                                    <a:pt x="170" y="0"/>
                                  </a:moveTo>
                                  <a:lnTo>
                                    <a:pt x="204" y="3"/>
                                  </a:lnTo>
                                  <a:lnTo>
                                    <a:pt x="235" y="12"/>
                                  </a:lnTo>
                                  <a:lnTo>
                                    <a:pt x="265" y="25"/>
                                  </a:lnTo>
                                  <a:lnTo>
                                    <a:pt x="290" y="43"/>
                                  </a:lnTo>
                                  <a:lnTo>
                                    <a:pt x="311" y="64"/>
                                  </a:lnTo>
                                  <a:lnTo>
                                    <a:pt x="327" y="89"/>
                                  </a:lnTo>
                                  <a:lnTo>
                                    <a:pt x="337" y="117"/>
                                  </a:lnTo>
                                  <a:lnTo>
                                    <a:pt x="340" y="146"/>
                                  </a:lnTo>
                                  <a:lnTo>
                                    <a:pt x="337" y="176"/>
                                  </a:lnTo>
                                  <a:lnTo>
                                    <a:pt x="327" y="204"/>
                                  </a:lnTo>
                                  <a:lnTo>
                                    <a:pt x="311" y="228"/>
                                  </a:lnTo>
                                  <a:lnTo>
                                    <a:pt x="290" y="250"/>
                                  </a:lnTo>
                                  <a:lnTo>
                                    <a:pt x="265" y="268"/>
                                  </a:lnTo>
                                  <a:lnTo>
                                    <a:pt x="235" y="281"/>
                                  </a:lnTo>
                                  <a:lnTo>
                                    <a:pt x="204" y="290"/>
                                  </a:lnTo>
                                  <a:lnTo>
                                    <a:pt x="170" y="293"/>
                                  </a:lnTo>
                                  <a:lnTo>
                                    <a:pt x="135" y="290"/>
                                  </a:lnTo>
                                  <a:lnTo>
                                    <a:pt x="104" y="281"/>
                                  </a:lnTo>
                                  <a:lnTo>
                                    <a:pt x="75" y="268"/>
                                  </a:lnTo>
                                  <a:lnTo>
                                    <a:pt x="49" y="250"/>
                                  </a:lnTo>
                                  <a:lnTo>
                                    <a:pt x="28" y="228"/>
                                  </a:lnTo>
                                  <a:lnTo>
                                    <a:pt x="13" y="204"/>
                                  </a:lnTo>
                                  <a:lnTo>
                                    <a:pt x="3" y="176"/>
                                  </a:lnTo>
                                  <a:lnTo>
                                    <a:pt x="0" y="146"/>
                                  </a:lnTo>
                                  <a:lnTo>
                                    <a:pt x="3" y="117"/>
                                  </a:lnTo>
                                  <a:lnTo>
                                    <a:pt x="13" y="89"/>
                                  </a:lnTo>
                                  <a:lnTo>
                                    <a:pt x="28" y="64"/>
                                  </a:lnTo>
                                  <a:lnTo>
                                    <a:pt x="49" y="43"/>
                                  </a:lnTo>
                                  <a:lnTo>
                                    <a:pt x="75" y="25"/>
                                  </a:lnTo>
                                  <a:lnTo>
                                    <a:pt x="104" y="12"/>
                                  </a:lnTo>
                                  <a:lnTo>
                                    <a:pt x="135" y="3"/>
                                  </a:lnTo>
                                  <a:lnTo>
                                    <a:pt x="170" y="0"/>
                                  </a:lnTo>
                                  <a:close/>
                                </a:path>
                              </a:pathLst>
                            </a:custGeom>
                            <a:solidFill>
                              <a:srgbClr val="FFFAE0"/>
                            </a:solidFill>
                            <a:ln>
                              <a:noFill/>
                            </a:ln>
                            <a:extLst>
                              <a:ext uri="{91240B29-F687-4F45-9708-019B960494DF}">
                                <a14:hiddenLine xmlns:a14="http://schemas.microsoft.com/office/drawing/2010/main" w="0">
                                  <a:solidFill>
                                    <a:srgbClr val="FFFAE0"/>
                                  </a:solidFill>
                                  <a:prstDash val="solid"/>
                                  <a:round/>
                                  <a:headEnd/>
                                  <a:tailEnd/>
                                </a14:hiddenLine>
                              </a:ext>
                            </a:extLst>
                          </wps:spPr>
                          <wps:bodyPr rot="0" vert="horz" wrap="square" lIns="91440" tIns="45720" rIns="91440" bIns="45720" anchor="t" anchorCtr="0" upright="1">
                            <a:noAutofit/>
                          </wps:bodyPr>
                        </wps:wsp>
                        <wps:wsp>
                          <wps:cNvPr id="676" name="Freeform 390"/>
                          <wps:cNvSpPr>
                            <a:spLocks noEditPoints="1"/>
                          </wps:cNvSpPr>
                          <wps:spPr bwMode="auto">
                            <a:xfrm>
                              <a:off x="1572" y="497"/>
                              <a:ext cx="175" cy="150"/>
                            </a:xfrm>
                            <a:custGeom>
                              <a:avLst/>
                              <a:gdLst>
                                <a:gd name="T0" fmla="*/ 141 w 351"/>
                                <a:gd name="T1" fmla="*/ 7 h 301"/>
                                <a:gd name="T2" fmla="*/ 81 w 351"/>
                                <a:gd name="T3" fmla="*/ 29 h 301"/>
                                <a:gd name="T4" fmla="*/ 34 w 351"/>
                                <a:gd name="T5" fmla="*/ 68 h 301"/>
                                <a:gd name="T6" fmla="*/ 9 w 351"/>
                                <a:gd name="T7" fmla="*/ 121 h 301"/>
                                <a:gd name="T8" fmla="*/ 9 w 351"/>
                                <a:gd name="T9" fmla="*/ 180 h 301"/>
                                <a:gd name="T10" fmla="*/ 34 w 351"/>
                                <a:gd name="T11" fmla="*/ 232 h 301"/>
                                <a:gd name="T12" fmla="*/ 81 w 351"/>
                                <a:gd name="T13" fmla="*/ 272 h 301"/>
                                <a:gd name="T14" fmla="*/ 141 w 351"/>
                                <a:gd name="T15" fmla="*/ 294 h 301"/>
                                <a:gd name="T16" fmla="*/ 210 w 351"/>
                                <a:gd name="T17" fmla="*/ 294 h 301"/>
                                <a:gd name="T18" fmla="*/ 271 w 351"/>
                                <a:gd name="T19" fmla="*/ 272 h 301"/>
                                <a:gd name="T20" fmla="*/ 317 w 351"/>
                                <a:gd name="T21" fmla="*/ 232 h 301"/>
                                <a:gd name="T22" fmla="*/ 343 w 351"/>
                                <a:gd name="T23" fmla="*/ 180 h 301"/>
                                <a:gd name="T24" fmla="*/ 343 w 351"/>
                                <a:gd name="T25" fmla="*/ 121 h 301"/>
                                <a:gd name="T26" fmla="*/ 317 w 351"/>
                                <a:gd name="T27" fmla="*/ 68 h 301"/>
                                <a:gd name="T28" fmla="*/ 271 w 351"/>
                                <a:gd name="T29" fmla="*/ 29 h 301"/>
                                <a:gd name="T30" fmla="*/ 210 w 351"/>
                                <a:gd name="T31" fmla="*/ 7 h 301"/>
                                <a:gd name="T32" fmla="*/ 176 w 351"/>
                                <a:gd name="T33" fmla="*/ 0 h 301"/>
                                <a:gd name="T34" fmla="*/ 244 w 351"/>
                                <a:gd name="T35" fmla="*/ 11 h 301"/>
                                <a:gd name="T36" fmla="*/ 299 w 351"/>
                                <a:gd name="T37" fmla="*/ 44 h 301"/>
                                <a:gd name="T38" fmla="*/ 337 w 351"/>
                                <a:gd name="T39" fmla="*/ 92 h 301"/>
                                <a:gd name="T40" fmla="*/ 351 w 351"/>
                                <a:gd name="T41" fmla="*/ 150 h 301"/>
                                <a:gd name="T42" fmla="*/ 337 w 351"/>
                                <a:gd name="T43" fmla="*/ 209 h 301"/>
                                <a:gd name="T44" fmla="*/ 299 w 351"/>
                                <a:gd name="T45" fmla="*/ 257 h 301"/>
                                <a:gd name="T46" fmla="*/ 244 w 351"/>
                                <a:gd name="T47" fmla="*/ 289 h 301"/>
                                <a:gd name="T48" fmla="*/ 176 w 351"/>
                                <a:gd name="T49" fmla="*/ 301 h 301"/>
                                <a:gd name="T50" fmla="*/ 107 w 351"/>
                                <a:gd name="T51" fmla="*/ 289 h 301"/>
                                <a:gd name="T52" fmla="*/ 52 w 351"/>
                                <a:gd name="T53" fmla="*/ 257 h 301"/>
                                <a:gd name="T54" fmla="*/ 14 w 351"/>
                                <a:gd name="T55" fmla="*/ 209 h 301"/>
                                <a:gd name="T56" fmla="*/ 0 w 351"/>
                                <a:gd name="T57" fmla="*/ 150 h 301"/>
                                <a:gd name="T58" fmla="*/ 14 w 351"/>
                                <a:gd name="T59" fmla="*/ 92 h 301"/>
                                <a:gd name="T60" fmla="*/ 52 w 351"/>
                                <a:gd name="T61" fmla="*/ 44 h 301"/>
                                <a:gd name="T62" fmla="*/ 107 w 351"/>
                                <a:gd name="T63" fmla="*/ 11 h 301"/>
                                <a:gd name="T64" fmla="*/ 176 w 351"/>
                                <a:gd name="T65" fmla="*/ 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1" h="301">
                                  <a:moveTo>
                                    <a:pt x="176" y="4"/>
                                  </a:moveTo>
                                  <a:lnTo>
                                    <a:pt x="141" y="7"/>
                                  </a:lnTo>
                                  <a:lnTo>
                                    <a:pt x="110" y="16"/>
                                  </a:lnTo>
                                  <a:lnTo>
                                    <a:pt x="81" y="29"/>
                                  </a:lnTo>
                                  <a:lnTo>
                                    <a:pt x="55" y="47"/>
                                  </a:lnTo>
                                  <a:lnTo>
                                    <a:pt x="34" y="68"/>
                                  </a:lnTo>
                                  <a:lnTo>
                                    <a:pt x="19" y="93"/>
                                  </a:lnTo>
                                  <a:lnTo>
                                    <a:pt x="9" y="121"/>
                                  </a:lnTo>
                                  <a:lnTo>
                                    <a:pt x="6" y="150"/>
                                  </a:lnTo>
                                  <a:lnTo>
                                    <a:pt x="9" y="180"/>
                                  </a:lnTo>
                                  <a:lnTo>
                                    <a:pt x="19" y="208"/>
                                  </a:lnTo>
                                  <a:lnTo>
                                    <a:pt x="34" y="232"/>
                                  </a:lnTo>
                                  <a:lnTo>
                                    <a:pt x="55" y="254"/>
                                  </a:lnTo>
                                  <a:lnTo>
                                    <a:pt x="81" y="272"/>
                                  </a:lnTo>
                                  <a:lnTo>
                                    <a:pt x="110" y="285"/>
                                  </a:lnTo>
                                  <a:lnTo>
                                    <a:pt x="141" y="294"/>
                                  </a:lnTo>
                                  <a:lnTo>
                                    <a:pt x="176" y="297"/>
                                  </a:lnTo>
                                  <a:lnTo>
                                    <a:pt x="210" y="294"/>
                                  </a:lnTo>
                                  <a:lnTo>
                                    <a:pt x="241" y="285"/>
                                  </a:lnTo>
                                  <a:lnTo>
                                    <a:pt x="271" y="272"/>
                                  </a:lnTo>
                                  <a:lnTo>
                                    <a:pt x="296" y="254"/>
                                  </a:lnTo>
                                  <a:lnTo>
                                    <a:pt x="317" y="232"/>
                                  </a:lnTo>
                                  <a:lnTo>
                                    <a:pt x="333" y="208"/>
                                  </a:lnTo>
                                  <a:lnTo>
                                    <a:pt x="343" y="180"/>
                                  </a:lnTo>
                                  <a:lnTo>
                                    <a:pt x="346" y="150"/>
                                  </a:lnTo>
                                  <a:lnTo>
                                    <a:pt x="343" y="121"/>
                                  </a:lnTo>
                                  <a:lnTo>
                                    <a:pt x="333" y="93"/>
                                  </a:lnTo>
                                  <a:lnTo>
                                    <a:pt x="317" y="68"/>
                                  </a:lnTo>
                                  <a:lnTo>
                                    <a:pt x="296" y="47"/>
                                  </a:lnTo>
                                  <a:lnTo>
                                    <a:pt x="271" y="29"/>
                                  </a:lnTo>
                                  <a:lnTo>
                                    <a:pt x="241" y="16"/>
                                  </a:lnTo>
                                  <a:lnTo>
                                    <a:pt x="210" y="7"/>
                                  </a:lnTo>
                                  <a:lnTo>
                                    <a:pt x="176" y="4"/>
                                  </a:lnTo>
                                  <a:close/>
                                  <a:moveTo>
                                    <a:pt x="176" y="0"/>
                                  </a:moveTo>
                                  <a:lnTo>
                                    <a:pt x="212" y="2"/>
                                  </a:lnTo>
                                  <a:lnTo>
                                    <a:pt x="244" y="11"/>
                                  </a:lnTo>
                                  <a:lnTo>
                                    <a:pt x="274" y="25"/>
                                  </a:lnTo>
                                  <a:lnTo>
                                    <a:pt x="299" y="44"/>
                                  </a:lnTo>
                                  <a:lnTo>
                                    <a:pt x="322" y="66"/>
                                  </a:lnTo>
                                  <a:lnTo>
                                    <a:pt x="337" y="92"/>
                                  </a:lnTo>
                                  <a:lnTo>
                                    <a:pt x="347" y="120"/>
                                  </a:lnTo>
                                  <a:lnTo>
                                    <a:pt x="351" y="150"/>
                                  </a:lnTo>
                                  <a:lnTo>
                                    <a:pt x="347" y="181"/>
                                  </a:lnTo>
                                  <a:lnTo>
                                    <a:pt x="337" y="209"/>
                                  </a:lnTo>
                                  <a:lnTo>
                                    <a:pt x="322" y="234"/>
                                  </a:lnTo>
                                  <a:lnTo>
                                    <a:pt x="299" y="257"/>
                                  </a:lnTo>
                                  <a:lnTo>
                                    <a:pt x="274" y="275"/>
                                  </a:lnTo>
                                  <a:lnTo>
                                    <a:pt x="244" y="289"/>
                                  </a:lnTo>
                                  <a:lnTo>
                                    <a:pt x="212" y="299"/>
                                  </a:lnTo>
                                  <a:lnTo>
                                    <a:pt x="176" y="301"/>
                                  </a:lnTo>
                                  <a:lnTo>
                                    <a:pt x="140" y="299"/>
                                  </a:lnTo>
                                  <a:lnTo>
                                    <a:pt x="107" y="289"/>
                                  </a:lnTo>
                                  <a:lnTo>
                                    <a:pt x="78" y="275"/>
                                  </a:lnTo>
                                  <a:lnTo>
                                    <a:pt x="52" y="257"/>
                                  </a:lnTo>
                                  <a:lnTo>
                                    <a:pt x="30" y="234"/>
                                  </a:lnTo>
                                  <a:lnTo>
                                    <a:pt x="14" y="209"/>
                                  </a:lnTo>
                                  <a:lnTo>
                                    <a:pt x="4" y="181"/>
                                  </a:lnTo>
                                  <a:lnTo>
                                    <a:pt x="0" y="150"/>
                                  </a:lnTo>
                                  <a:lnTo>
                                    <a:pt x="4" y="120"/>
                                  </a:lnTo>
                                  <a:lnTo>
                                    <a:pt x="14" y="92"/>
                                  </a:lnTo>
                                  <a:lnTo>
                                    <a:pt x="30" y="66"/>
                                  </a:lnTo>
                                  <a:lnTo>
                                    <a:pt x="52" y="44"/>
                                  </a:lnTo>
                                  <a:lnTo>
                                    <a:pt x="78" y="25"/>
                                  </a:lnTo>
                                  <a:lnTo>
                                    <a:pt x="107" y="11"/>
                                  </a:lnTo>
                                  <a:lnTo>
                                    <a:pt x="140" y="2"/>
                                  </a:lnTo>
                                  <a:lnTo>
                                    <a:pt x="176" y="0"/>
                                  </a:lnTo>
                                  <a:close/>
                                </a:path>
                              </a:pathLst>
                            </a:custGeom>
                            <a:solidFill>
                              <a:srgbClr val="FFF9DF"/>
                            </a:solidFill>
                            <a:ln>
                              <a:noFill/>
                            </a:ln>
                            <a:extLst>
                              <a:ext uri="{91240B29-F687-4F45-9708-019B960494DF}">
                                <a14:hiddenLine xmlns:a14="http://schemas.microsoft.com/office/drawing/2010/main" w="0">
                                  <a:solidFill>
                                    <a:srgbClr val="FFF9DF"/>
                                  </a:solidFill>
                                  <a:prstDash val="solid"/>
                                  <a:round/>
                                  <a:headEnd/>
                                  <a:tailEnd/>
                                </a14:hiddenLine>
                              </a:ext>
                            </a:extLst>
                          </wps:spPr>
                          <wps:bodyPr rot="0" vert="horz" wrap="square" lIns="91440" tIns="45720" rIns="91440" bIns="45720" anchor="t" anchorCtr="0" upright="1">
                            <a:noAutofit/>
                          </wps:bodyPr>
                        </wps:wsp>
                        <wps:wsp>
                          <wps:cNvPr id="677" name="Freeform 391"/>
                          <wps:cNvSpPr>
                            <a:spLocks noEditPoints="1"/>
                          </wps:cNvSpPr>
                          <wps:spPr bwMode="auto">
                            <a:xfrm>
                              <a:off x="1569" y="495"/>
                              <a:ext cx="180" cy="155"/>
                            </a:xfrm>
                            <a:custGeom>
                              <a:avLst/>
                              <a:gdLst>
                                <a:gd name="T0" fmla="*/ 144 w 359"/>
                                <a:gd name="T1" fmla="*/ 7 h 311"/>
                                <a:gd name="T2" fmla="*/ 82 w 359"/>
                                <a:gd name="T3" fmla="*/ 30 h 311"/>
                                <a:gd name="T4" fmla="*/ 34 w 359"/>
                                <a:gd name="T5" fmla="*/ 71 h 311"/>
                                <a:gd name="T6" fmla="*/ 8 w 359"/>
                                <a:gd name="T7" fmla="*/ 125 h 311"/>
                                <a:gd name="T8" fmla="*/ 8 w 359"/>
                                <a:gd name="T9" fmla="*/ 186 h 311"/>
                                <a:gd name="T10" fmla="*/ 34 w 359"/>
                                <a:gd name="T11" fmla="*/ 239 h 311"/>
                                <a:gd name="T12" fmla="*/ 82 w 359"/>
                                <a:gd name="T13" fmla="*/ 280 h 311"/>
                                <a:gd name="T14" fmla="*/ 144 w 359"/>
                                <a:gd name="T15" fmla="*/ 304 h 311"/>
                                <a:gd name="T16" fmla="*/ 216 w 359"/>
                                <a:gd name="T17" fmla="*/ 304 h 311"/>
                                <a:gd name="T18" fmla="*/ 278 w 359"/>
                                <a:gd name="T19" fmla="*/ 280 h 311"/>
                                <a:gd name="T20" fmla="*/ 326 w 359"/>
                                <a:gd name="T21" fmla="*/ 239 h 311"/>
                                <a:gd name="T22" fmla="*/ 351 w 359"/>
                                <a:gd name="T23" fmla="*/ 186 h 311"/>
                                <a:gd name="T24" fmla="*/ 351 w 359"/>
                                <a:gd name="T25" fmla="*/ 125 h 311"/>
                                <a:gd name="T26" fmla="*/ 326 w 359"/>
                                <a:gd name="T27" fmla="*/ 71 h 311"/>
                                <a:gd name="T28" fmla="*/ 278 w 359"/>
                                <a:gd name="T29" fmla="*/ 30 h 311"/>
                                <a:gd name="T30" fmla="*/ 216 w 359"/>
                                <a:gd name="T31" fmla="*/ 7 h 311"/>
                                <a:gd name="T32" fmla="*/ 180 w 359"/>
                                <a:gd name="T33" fmla="*/ 0 h 311"/>
                                <a:gd name="T34" fmla="*/ 249 w 359"/>
                                <a:gd name="T35" fmla="*/ 12 h 311"/>
                                <a:gd name="T36" fmla="*/ 307 w 359"/>
                                <a:gd name="T37" fmla="*/ 45 h 311"/>
                                <a:gd name="T38" fmla="*/ 345 w 359"/>
                                <a:gd name="T39" fmla="*/ 95 h 311"/>
                                <a:gd name="T40" fmla="*/ 359 w 359"/>
                                <a:gd name="T41" fmla="*/ 155 h 311"/>
                                <a:gd name="T42" fmla="*/ 345 w 359"/>
                                <a:gd name="T43" fmla="*/ 216 h 311"/>
                                <a:gd name="T44" fmla="*/ 307 w 359"/>
                                <a:gd name="T45" fmla="*/ 265 h 311"/>
                                <a:gd name="T46" fmla="*/ 249 w 359"/>
                                <a:gd name="T47" fmla="*/ 299 h 311"/>
                                <a:gd name="T48" fmla="*/ 180 w 359"/>
                                <a:gd name="T49" fmla="*/ 311 h 311"/>
                                <a:gd name="T50" fmla="*/ 110 w 359"/>
                                <a:gd name="T51" fmla="*/ 299 h 311"/>
                                <a:gd name="T52" fmla="*/ 52 w 359"/>
                                <a:gd name="T53" fmla="*/ 265 h 311"/>
                                <a:gd name="T54" fmla="*/ 14 w 359"/>
                                <a:gd name="T55" fmla="*/ 216 h 311"/>
                                <a:gd name="T56" fmla="*/ 0 w 359"/>
                                <a:gd name="T57" fmla="*/ 155 h 311"/>
                                <a:gd name="T58" fmla="*/ 14 w 359"/>
                                <a:gd name="T59" fmla="*/ 95 h 311"/>
                                <a:gd name="T60" fmla="*/ 52 w 359"/>
                                <a:gd name="T61" fmla="*/ 45 h 311"/>
                                <a:gd name="T62" fmla="*/ 110 w 359"/>
                                <a:gd name="T63" fmla="*/ 12 h 311"/>
                                <a:gd name="T64" fmla="*/ 180 w 359"/>
                                <a:gd name="T65" fmla="*/ 0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9" h="311">
                                  <a:moveTo>
                                    <a:pt x="180" y="5"/>
                                  </a:moveTo>
                                  <a:lnTo>
                                    <a:pt x="144" y="7"/>
                                  </a:lnTo>
                                  <a:lnTo>
                                    <a:pt x="111" y="16"/>
                                  </a:lnTo>
                                  <a:lnTo>
                                    <a:pt x="82" y="30"/>
                                  </a:lnTo>
                                  <a:lnTo>
                                    <a:pt x="56" y="49"/>
                                  </a:lnTo>
                                  <a:lnTo>
                                    <a:pt x="34" y="71"/>
                                  </a:lnTo>
                                  <a:lnTo>
                                    <a:pt x="18" y="97"/>
                                  </a:lnTo>
                                  <a:lnTo>
                                    <a:pt x="8" y="125"/>
                                  </a:lnTo>
                                  <a:lnTo>
                                    <a:pt x="4" y="155"/>
                                  </a:lnTo>
                                  <a:lnTo>
                                    <a:pt x="8" y="186"/>
                                  </a:lnTo>
                                  <a:lnTo>
                                    <a:pt x="18" y="214"/>
                                  </a:lnTo>
                                  <a:lnTo>
                                    <a:pt x="34" y="239"/>
                                  </a:lnTo>
                                  <a:lnTo>
                                    <a:pt x="56" y="262"/>
                                  </a:lnTo>
                                  <a:lnTo>
                                    <a:pt x="82" y="280"/>
                                  </a:lnTo>
                                  <a:lnTo>
                                    <a:pt x="111" y="294"/>
                                  </a:lnTo>
                                  <a:lnTo>
                                    <a:pt x="144" y="304"/>
                                  </a:lnTo>
                                  <a:lnTo>
                                    <a:pt x="180" y="306"/>
                                  </a:lnTo>
                                  <a:lnTo>
                                    <a:pt x="216" y="304"/>
                                  </a:lnTo>
                                  <a:lnTo>
                                    <a:pt x="248" y="294"/>
                                  </a:lnTo>
                                  <a:lnTo>
                                    <a:pt x="278" y="280"/>
                                  </a:lnTo>
                                  <a:lnTo>
                                    <a:pt x="303" y="262"/>
                                  </a:lnTo>
                                  <a:lnTo>
                                    <a:pt x="326" y="239"/>
                                  </a:lnTo>
                                  <a:lnTo>
                                    <a:pt x="341" y="214"/>
                                  </a:lnTo>
                                  <a:lnTo>
                                    <a:pt x="351" y="186"/>
                                  </a:lnTo>
                                  <a:lnTo>
                                    <a:pt x="355" y="155"/>
                                  </a:lnTo>
                                  <a:lnTo>
                                    <a:pt x="351" y="125"/>
                                  </a:lnTo>
                                  <a:lnTo>
                                    <a:pt x="341" y="97"/>
                                  </a:lnTo>
                                  <a:lnTo>
                                    <a:pt x="326" y="71"/>
                                  </a:lnTo>
                                  <a:lnTo>
                                    <a:pt x="303" y="49"/>
                                  </a:lnTo>
                                  <a:lnTo>
                                    <a:pt x="278" y="30"/>
                                  </a:lnTo>
                                  <a:lnTo>
                                    <a:pt x="248" y="16"/>
                                  </a:lnTo>
                                  <a:lnTo>
                                    <a:pt x="216" y="7"/>
                                  </a:lnTo>
                                  <a:lnTo>
                                    <a:pt x="180" y="5"/>
                                  </a:lnTo>
                                  <a:close/>
                                  <a:moveTo>
                                    <a:pt x="180" y="0"/>
                                  </a:moveTo>
                                  <a:lnTo>
                                    <a:pt x="216" y="4"/>
                                  </a:lnTo>
                                  <a:lnTo>
                                    <a:pt x="249" y="12"/>
                                  </a:lnTo>
                                  <a:lnTo>
                                    <a:pt x="280" y="27"/>
                                  </a:lnTo>
                                  <a:lnTo>
                                    <a:pt x="307" y="45"/>
                                  </a:lnTo>
                                  <a:lnTo>
                                    <a:pt x="330" y="68"/>
                                  </a:lnTo>
                                  <a:lnTo>
                                    <a:pt x="345" y="95"/>
                                  </a:lnTo>
                                  <a:lnTo>
                                    <a:pt x="357" y="124"/>
                                  </a:lnTo>
                                  <a:lnTo>
                                    <a:pt x="359" y="155"/>
                                  </a:lnTo>
                                  <a:lnTo>
                                    <a:pt x="357" y="187"/>
                                  </a:lnTo>
                                  <a:lnTo>
                                    <a:pt x="345" y="216"/>
                                  </a:lnTo>
                                  <a:lnTo>
                                    <a:pt x="330" y="242"/>
                                  </a:lnTo>
                                  <a:lnTo>
                                    <a:pt x="307" y="265"/>
                                  </a:lnTo>
                                  <a:lnTo>
                                    <a:pt x="280" y="284"/>
                                  </a:lnTo>
                                  <a:lnTo>
                                    <a:pt x="249" y="299"/>
                                  </a:lnTo>
                                  <a:lnTo>
                                    <a:pt x="216" y="307"/>
                                  </a:lnTo>
                                  <a:lnTo>
                                    <a:pt x="180" y="311"/>
                                  </a:lnTo>
                                  <a:lnTo>
                                    <a:pt x="144" y="307"/>
                                  </a:lnTo>
                                  <a:lnTo>
                                    <a:pt x="110" y="299"/>
                                  </a:lnTo>
                                  <a:lnTo>
                                    <a:pt x="79" y="284"/>
                                  </a:lnTo>
                                  <a:lnTo>
                                    <a:pt x="52" y="265"/>
                                  </a:lnTo>
                                  <a:lnTo>
                                    <a:pt x="30" y="242"/>
                                  </a:lnTo>
                                  <a:lnTo>
                                    <a:pt x="14" y="216"/>
                                  </a:lnTo>
                                  <a:lnTo>
                                    <a:pt x="3" y="187"/>
                                  </a:lnTo>
                                  <a:lnTo>
                                    <a:pt x="0" y="155"/>
                                  </a:lnTo>
                                  <a:lnTo>
                                    <a:pt x="3" y="124"/>
                                  </a:lnTo>
                                  <a:lnTo>
                                    <a:pt x="14" y="95"/>
                                  </a:lnTo>
                                  <a:lnTo>
                                    <a:pt x="30" y="68"/>
                                  </a:lnTo>
                                  <a:lnTo>
                                    <a:pt x="52" y="45"/>
                                  </a:lnTo>
                                  <a:lnTo>
                                    <a:pt x="79" y="27"/>
                                  </a:lnTo>
                                  <a:lnTo>
                                    <a:pt x="110" y="12"/>
                                  </a:lnTo>
                                  <a:lnTo>
                                    <a:pt x="144" y="4"/>
                                  </a:lnTo>
                                  <a:lnTo>
                                    <a:pt x="180" y="0"/>
                                  </a:lnTo>
                                  <a:close/>
                                </a:path>
                              </a:pathLst>
                            </a:custGeom>
                            <a:solidFill>
                              <a:srgbClr val="FFF9DE"/>
                            </a:solidFill>
                            <a:ln>
                              <a:noFill/>
                            </a:ln>
                            <a:extLst>
                              <a:ext uri="{91240B29-F687-4F45-9708-019B960494DF}">
                                <a14:hiddenLine xmlns:a14="http://schemas.microsoft.com/office/drawing/2010/main" w="0">
                                  <a:solidFill>
                                    <a:srgbClr val="FFF9DE"/>
                                  </a:solidFill>
                                  <a:prstDash val="solid"/>
                                  <a:round/>
                                  <a:headEnd/>
                                  <a:tailEnd/>
                                </a14:hiddenLine>
                              </a:ext>
                            </a:extLst>
                          </wps:spPr>
                          <wps:bodyPr rot="0" vert="horz" wrap="square" lIns="91440" tIns="45720" rIns="91440" bIns="45720" anchor="t" anchorCtr="0" upright="1">
                            <a:noAutofit/>
                          </wps:bodyPr>
                        </wps:wsp>
                        <wps:wsp>
                          <wps:cNvPr id="678" name="Freeform 392"/>
                          <wps:cNvSpPr>
                            <a:spLocks noEditPoints="1"/>
                          </wps:cNvSpPr>
                          <wps:spPr bwMode="auto">
                            <a:xfrm>
                              <a:off x="1567" y="492"/>
                              <a:ext cx="185" cy="160"/>
                            </a:xfrm>
                            <a:custGeom>
                              <a:avLst/>
                              <a:gdLst>
                                <a:gd name="T0" fmla="*/ 150 w 371"/>
                                <a:gd name="T1" fmla="*/ 9 h 319"/>
                                <a:gd name="T2" fmla="*/ 85 w 371"/>
                                <a:gd name="T3" fmla="*/ 32 h 319"/>
                                <a:gd name="T4" fmla="*/ 36 w 371"/>
                                <a:gd name="T5" fmla="*/ 73 h 319"/>
                                <a:gd name="T6" fmla="*/ 9 w 371"/>
                                <a:gd name="T7" fmla="*/ 129 h 319"/>
                                <a:gd name="T8" fmla="*/ 9 w 371"/>
                                <a:gd name="T9" fmla="*/ 192 h 319"/>
                                <a:gd name="T10" fmla="*/ 36 w 371"/>
                                <a:gd name="T11" fmla="*/ 247 h 319"/>
                                <a:gd name="T12" fmla="*/ 85 w 371"/>
                                <a:gd name="T13" fmla="*/ 289 h 319"/>
                                <a:gd name="T14" fmla="*/ 150 w 371"/>
                                <a:gd name="T15" fmla="*/ 312 h 319"/>
                                <a:gd name="T16" fmla="*/ 222 w 371"/>
                                <a:gd name="T17" fmla="*/ 312 h 319"/>
                                <a:gd name="T18" fmla="*/ 286 w 371"/>
                                <a:gd name="T19" fmla="*/ 289 h 319"/>
                                <a:gd name="T20" fmla="*/ 336 w 371"/>
                                <a:gd name="T21" fmla="*/ 247 h 319"/>
                                <a:gd name="T22" fmla="*/ 363 w 371"/>
                                <a:gd name="T23" fmla="*/ 192 h 319"/>
                                <a:gd name="T24" fmla="*/ 363 w 371"/>
                                <a:gd name="T25" fmla="*/ 129 h 319"/>
                                <a:gd name="T26" fmla="*/ 336 w 371"/>
                                <a:gd name="T27" fmla="*/ 73 h 319"/>
                                <a:gd name="T28" fmla="*/ 286 w 371"/>
                                <a:gd name="T29" fmla="*/ 32 h 319"/>
                                <a:gd name="T30" fmla="*/ 222 w 371"/>
                                <a:gd name="T31" fmla="*/ 9 h 319"/>
                                <a:gd name="T32" fmla="*/ 186 w 371"/>
                                <a:gd name="T33" fmla="*/ 0 h 319"/>
                                <a:gd name="T34" fmla="*/ 258 w 371"/>
                                <a:gd name="T35" fmla="*/ 14 h 319"/>
                                <a:gd name="T36" fmla="*/ 318 w 371"/>
                                <a:gd name="T37" fmla="*/ 48 h 319"/>
                                <a:gd name="T38" fmla="*/ 357 w 371"/>
                                <a:gd name="T39" fmla="*/ 99 h 319"/>
                                <a:gd name="T40" fmla="*/ 371 w 371"/>
                                <a:gd name="T41" fmla="*/ 160 h 319"/>
                                <a:gd name="T42" fmla="*/ 357 w 371"/>
                                <a:gd name="T43" fmla="*/ 222 h 319"/>
                                <a:gd name="T44" fmla="*/ 318 w 371"/>
                                <a:gd name="T45" fmla="*/ 273 h 319"/>
                                <a:gd name="T46" fmla="*/ 258 w 371"/>
                                <a:gd name="T47" fmla="*/ 307 h 319"/>
                                <a:gd name="T48" fmla="*/ 186 w 371"/>
                                <a:gd name="T49" fmla="*/ 319 h 319"/>
                                <a:gd name="T50" fmla="*/ 113 w 371"/>
                                <a:gd name="T51" fmla="*/ 307 h 319"/>
                                <a:gd name="T52" fmla="*/ 54 w 371"/>
                                <a:gd name="T53" fmla="*/ 273 h 319"/>
                                <a:gd name="T54" fmla="*/ 14 w 371"/>
                                <a:gd name="T55" fmla="*/ 222 h 319"/>
                                <a:gd name="T56" fmla="*/ 0 w 371"/>
                                <a:gd name="T57" fmla="*/ 160 h 319"/>
                                <a:gd name="T58" fmla="*/ 14 w 371"/>
                                <a:gd name="T59" fmla="*/ 99 h 319"/>
                                <a:gd name="T60" fmla="*/ 54 w 371"/>
                                <a:gd name="T61" fmla="*/ 48 h 319"/>
                                <a:gd name="T62" fmla="*/ 113 w 371"/>
                                <a:gd name="T63" fmla="*/ 14 h 319"/>
                                <a:gd name="T64" fmla="*/ 186 w 371"/>
                                <a:gd name="T65" fmla="*/ 0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1" h="319">
                                  <a:moveTo>
                                    <a:pt x="186" y="5"/>
                                  </a:moveTo>
                                  <a:lnTo>
                                    <a:pt x="150" y="9"/>
                                  </a:lnTo>
                                  <a:lnTo>
                                    <a:pt x="116" y="17"/>
                                  </a:lnTo>
                                  <a:lnTo>
                                    <a:pt x="85" y="32"/>
                                  </a:lnTo>
                                  <a:lnTo>
                                    <a:pt x="58" y="50"/>
                                  </a:lnTo>
                                  <a:lnTo>
                                    <a:pt x="36" y="73"/>
                                  </a:lnTo>
                                  <a:lnTo>
                                    <a:pt x="20" y="100"/>
                                  </a:lnTo>
                                  <a:lnTo>
                                    <a:pt x="9" y="129"/>
                                  </a:lnTo>
                                  <a:lnTo>
                                    <a:pt x="6" y="160"/>
                                  </a:lnTo>
                                  <a:lnTo>
                                    <a:pt x="9" y="192"/>
                                  </a:lnTo>
                                  <a:lnTo>
                                    <a:pt x="20" y="221"/>
                                  </a:lnTo>
                                  <a:lnTo>
                                    <a:pt x="36" y="247"/>
                                  </a:lnTo>
                                  <a:lnTo>
                                    <a:pt x="58" y="270"/>
                                  </a:lnTo>
                                  <a:lnTo>
                                    <a:pt x="85" y="289"/>
                                  </a:lnTo>
                                  <a:lnTo>
                                    <a:pt x="116" y="304"/>
                                  </a:lnTo>
                                  <a:lnTo>
                                    <a:pt x="150" y="312"/>
                                  </a:lnTo>
                                  <a:lnTo>
                                    <a:pt x="186" y="316"/>
                                  </a:lnTo>
                                  <a:lnTo>
                                    <a:pt x="222" y="312"/>
                                  </a:lnTo>
                                  <a:lnTo>
                                    <a:pt x="255" y="304"/>
                                  </a:lnTo>
                                  <a:lnTo>
                                    <a:pt x="286" y="289"/>
                                  </a:lnTo>
                                  <a:lnTo>
                                    <a:pt x="313" y="270"/>
                                  </a:lnTo>
                                  <a:lnTo>
                                    <a:pt x="336" y="247"/>
                                  </a:lnTo>
                                  <a:lnTo>
                                    <a:pt x="351" y="221"/>
                                  </a:lnTo>
                                  <a:lnTo>
                                    <a:pt x="363" y="192"/>
                                  </a:lnTo>
                                  <a:lnTo>
                                    <a:pt x="365" y="160"/>
                                  </a:lnTo>
                                  <a:lnTo>
                                    <a:pt x="363" y="129"/>
                                  </a:lnTo>
                                  <a:lnTo>
                                    <a:pt x="351" y="100"/>
                                  </a:lnTo>
                                  <a:lnTo>
                                    <a:pt x="336" y="73"/>
                                  </a:lnTo>
                                  <a:lnTo>
                                    <a:pt x="313" y="50"/>
                                  </a:lnTo>
                                  <a:lnTo>
                                    <a:pt x="286" y="32"/>
                                  </a:lnTo>
                                  <a:lnTo>
                                    <a:pt x="255" y="17"/>
                                  </a:lnTo>
                                  <a:lnTo>
                                    <a:pt x="222" y="9"/>
                                  </a:lnTo>
                                  <a:lnTo>
                                    <a:pt x="186" y="5"/>
                                  </a:lnTo>
                                  <a:close/>
                                  <a:moveTo>
                                    <a:pt x="186" y="0"/>
                                  </a:moveTo>
                                  <a:lnTo>
                                    <a:pt x="223" y="4"/>
                                  </a:lnTo>
                                  <a:lnTo>
                                    <a:pt x="258" y="14"/>
                                  </a:lnTo>
                                  <a:lnTo>
                                    <a:pt x="289" y="28"/>
                                  </a:lnTo>
                                  <a:lnTo>
                                    <a:pt x="318" y="48"/>
                                  </a:lnTo>
                                  <a:lnTo>
                                    <a:pt x="340" y="71"/>
                                  </a:lnTo>
                                  <a:lnTo>
                                    <a:pt x="357" y="99"/>
                                  </a:lnTo>
                                  <a:lnTo>
                                    <a:pt x="367" y="128"/>
                                  </a:lnTo>
                                  <a:lnTo>
                                    <a:pt x="371" y="160"/>
                                  </a:lnTo>
                                  <a:lnTo>
                                    <a:pt x="367" y="192"/>
                                  </a:lnTo>
                                  <a:lnTo>
                                    <a:pt x="357" y="222"/>
                                  </a:lnTo>
                                  <a:lnTo>
                                    <a:pt x="340" y="249"/>
                                  </a:lnTo>
                                  <a:lnTo>
                                    <a:pt x="318" y="273"/>
                                  </a:lnTo>
                                  <a:lnTo>
                                    <a:pt x="289" y="293"/>
                                  </a:lnTo>
                                  <a:lnTo>
                                    <a:pt x="258" y="307"/>
                                  </a:lnTo>
                                  <a:lnTo>
                                    <a:pt x="223" y="317"/>
                                  </a:lnTo>
                                  <a:lnTo>
                                    <a:pt x="186" y="319"/>
                                  </a:lnTo>
                                  <a:lnTo>
                                    <a:pt x="148" y="317"/>
                                  </a:lnTo>
                                  <a:lnTo>
                                    <a:pt x="113" y="307"/>
                                  </a:lnTo>
                                  <a:lnTo>
                                    <a:pt x="82" y="293"/>
                                  </a:lnTo>
                                  <a:lnTo>
                                    <a:pt x="54" y="273"/>
                                  </a:lnTo>
                                  <a:lnTo>
                                    <a:pt x="31" y="249"/>
                                  </a:lnTo>
                                  <a:lnTo>
                                    <a:pt x="14" y="222"/>
                                  </a:lnTo>
                                  <a:lnTo>
                                    <a:pt x="5" y="192"/>
                                  </a:lnTo>
                                  <a:lnTo>
                                    <a:pt x="0" y="160"/>
                                  </a:lnTo>
                                  <a:lnTo>
                                    <a:pt x="5" y="128"/>
                                  </a:lnTo>
                                  <a:lnTo>
                                    <a:pt x="14" y="99"/>
                                  </a:lnTo>
                                  <a:lnTo>
                                    <a:pt x="31" y="71"/>
                                  </a:lnTo>
                                  <a:lnTo>
                                    <a:pt x="54" y="48"/>
                                  </a:lnTo>
                                  <a:lnTo>
                                    <a:pt x="82" y="28"/>
                                  </a:lnTo>
                                  <a:lnTo>
                                    <a:pt x="113" y="14"/>
                                  </a:lnTo>
                                  <a:lnTo>
                                    <a:pt x="148" y="4"/>
                                  </a:lnTo>
                                  <a:lnTo>
                                    <a:pt x="186" y="0"/>
                                  </a:lnTo>
                                  <a:close/>
                                </a:path>
                              </a:pathLst>
                            </a:custGeom>
                            <a:solidFill>
                              <a:srgbClr val="FFF9DD"/>
                            </a:solidFill>
                            <a:ln>
                              <a:noFill/>
                            </a:ln>
                            <a:extLst>
                              <a:ext uri="{91240B29-F687-4F45-9708-019B960494DF}">
                                <a14:hiddenLine xmlns:a14="http://schemas.microsoft.com/office/drawing/2010/main" w="0">
                                  <a:solidFill>
                                    <a:srgbClr val="FFF9DD"/>
                                  </a:solidFill>
                                  <a:prstDash val="solid"/>
                                  <a:round/>
                                  <a:headEnd/>
                                  <a:tailEnd/>
                                </a14:hiddenLine>
                              </a:ext>
                            </a:extLst>
                          </wps:spPr>
                          <wps:bodyPr rot="0" vert="horz" wrap="square" lIns="91440" tIns="45720" rIns="91440" bIns="45720" anchor="t" anchorCtr="0" upright="1">
                            <a:noAutofit/>
                          </wps:bodyPr>
                        </wps:wsp>
                        <wps:wsp>
                          <wps:cNvPr id="679" name="Freeform 393"/>
                          <wps:cNvSpPr>
                            <a:spLocks noEditPoints="1"/>
                          </wps:cNvSpPr>
                          <wps:spPr bwMode="auto">
                            <a:xfrm>
                              <a:off x="1564" y="490"/>
                              <a:ext cx="191" cy="164"/>
                            </a:xfrm>
                            <a:custGeom>
                              <a:avLst/>
                              <a:gdLst>
                                <a:gd name="T0" fmla="*/ 153 w 382"/>
                                <a:gd name="T1" fmla="*/ 7 h 327"/>
                                <a:gd name="T2" fmla="*/ 87 w 382"/>
                                <a:gd name="T3" fmla="*/ 31 h 327"/>
                                <a:gd name="T4" fmla="*/ 36 w 382"/>
                                <a:gd name="T5" fmla="*/ 74 h 327"/>
                                <a:gd name="T6" fmla="*/ 10 w 382"/>
                                <a:gd name="T7" fmla="*/ 131 h 327"/>
                                <a:gd name="T8" fmla="*/ 10 w 382"/>
                                <a:gd name="T9" fmla="*/ 195 h 327"/>
                                <a:gd name="T10" fmla="*/ 36 w 382"/>
                                <a:gd name="T11" fmla="*/ 252 h 327"/>
                                <a:gd name="T12" fmla="*/ 87 w 382"/>
                                <a:gd name="T13" fmla="*/ 296 h 327"/>
                                <a:gd name="T14" fmla="*/ 153 w 382"/>
                                <a:gd name="T15" fmla="*/ 320 h 327"/>
                                <a:gd name="T16" fmla="*/ 228 w 382"/>
                                <a:gd name="T17" fmla="*/ 320 h 327"/>
                                <a:gd name="T18" fmla="*/ 294 w 382"/>
                                <a:gd name="T19" fmla="*/ 296 h 327"/>
                                <a:gd name="T20" fmla="*/ 345 w 382"/>
                                <a:gd name="T21" fmla="*/ 252 h 327"/>
                                <a:gd name="T22" fmla="*/ 372 w 382"/>
                                <a:gd name="T23" fmla="*/ 195 h 327"/>
                                <a:gd name="T24" fmla="*/ 372 w 382"/>
                                <a:gd name="T25" fmla="*/ 131 h 327"/>
                                <a:gd name="T26" fmla="*/ 345 w 382"/>
                                <a:gd name="T27" fmla="*/ 74 h 327"/>
                                <a:gd name="T28" fmla="*/ 294 w 382"/>
                                <a:gd name="T29" fmla="*/ 31 h 327"/>
                                <a:gd name="T30" fmla="*/ 228 w 382"/>
                                <a:gd name="T31" fmla="*/ 7 h 327"/>
                                <a:gd name="T32" fmla="*/ 191 w 382"/>
                                <a:gd name="T33" fmla="*/ 0 h 327"/>
                                <a:gd name="T34" fmla="*/ 265 w 382"/>
                                <a:gd name="T35" fmla="*/ 12 h 327"/>
                                <a:gd name="T36" fmla="*/ 325 w 382"/>
                                <a:gd name="T37" fmla="*/ 47 h 327"/>
                                <a:gd name="T38" fmla="*/ 366 w 382"/>
                                <a:gd name="T39" fmla="*/ 99 h 327"/>
                                <a:gd name="T40" fmla="*/ 382 w 382"/>
                                <a:gd name="T41" fmla="*/ 163 h 327"/>
                                <a:gd name="T42" fmla="*/ 366 w 382"/>
                                <a:gd name="T43" fmla="*/ 228 h 327"/>
                                <a:gd name="T44" fmla="*/ 325 w 382"/>
                                <a:gd name="T45" fmla="*/ 280 h 327"/>
                                <a:gd name="T46" fmla="*/ 265 w 382"/>
                                <a:gd name="T47" fmla="*/ 315 h 327"/>
                                <a:gd name="T48" fmla="*/ 191 w 382"/>
                                <a:gd name="T49" fmla="*/ 327 h 327"/>
                                <a:gd name="T50" fmla="*/ 117 w 382"/>
                                <a:gd name="T51" fmla="*/ 315 h 327"/>
                                <a:gd name="T52" fmla="*/ 56 w 382"/>
                                <a:gd name="T53" fmla="*/ 280 h 327"/>
                                <a:gd name="T54" fmla="*/ 15 w 382"/>
                                <a:gd name="T55" fmla="*/ 228 h 327"/>
                                <a:gd name="T56" fmla="*/ 0 w 382"/>
                                <a:gd name="T57" fmla="*/ 163 h 327"/>
                                <a:gd name="T58" fmla="*/ 15 w 382"/>
                                <a:gd name="T59" fmla="*/ 99 h 327"/>
                                <a:gd name="T60" fmla="*/ 56 w 382"/>
                                <a:gd name="T61" fmla="*/ 47 h 327"/>
                                <a:gd name="T62" fmla="*/ 117 w 382"/>
                                <a:gd name="T63" fmla="*/ 12 h 327"/>
                                <a:gd name="T64" fmla="*/ 191 w 382"/>
                                <a:gd name="T65" fmla="*/ 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2" h="327">
                                  <a:moveTo>
                                    <a:pt x="191" y="3"/>
                                  </a:moveTo>
                                  <a:lnTo>
                                    <a:pt x="153" y="7"/>
                                  </a:lnTo>
                                  <a:lnTo>
                                    <a:pt x="118" y="17"/>
                                  </a:lnTo>
                                  <a:lnTo>
                                    <a:pt x="87" y="31"/>
                                  </a:lnTo>
                                  <a:lnTo>
                                    <a:pt x="59" y="51"/>
                                  </a:lnTo>
                                  <a:lnTo>
                                    <a:pt x="36" y="74"/>
                                  </a:lnTo>
                                  <a:lnTo>
                                    <a:pt x="19" y="102"/>
                                  </a:lnTo>
                                  <a:lnTo>
                                    <a:pt x="10" y="131"/>
                                  </a:lnTo>
                                  <a:lnTo>
                                    <a:pt x="5" y="163"/>
                                  </a:lnTo>
                                  <a:lnTo>
                                    <a:pt x="10" y="195"/>
                                  </a:lnTo>
                                  <a:lnTo>
                                    <a:pt x="19" y="225"/>
                                  </a:lnTo>
                                  <a:lnTo>
                                    <a:pt x="36" y="252"/>
                                  </a:lnTo>
                                  <a:lnTo>
                                    <a:pt x="59" y="276"/>
                                  </a:lnTo>
                                  <a:lnTo>
                                    <a:pt x="87" y="296"/>
                                  </a:lnTo>
                                  <a:lnTo>
                                    <a:pt x="118" y="310"/>
                                  </a:lnTo>
                                  <a:lnTo>
                                    <a:pt x="153" y="320"/>
                                  </a:lnTo>
                                  <a:lnTo>
                                    <a:pt x="191" y="322"/>
                                  </a:lnTo>
                                  <a:lnTo>
                                    <a:pt x="228" y="320"/>
                                  </a:lnTo>
                                  <a:lnTo>
                                    <a:pt x="263" y="310"/>
                                  </a:lnTo>
                                  <a:lnTo>
                                    <a:pt x="294" y="296"/>
                                  </a:lnTo>
                                  <a:lnTo>
                                    <a:pt x="323" y="276"/>
                                  </a:lnTo>
                                  <a:lnTo>
                                    <a:pt x="345" y="252"/>
                                  </a:lnTo>
                                  <a:lnTo>
                                    <a:pt x="362" y="225"/>
                                  </a:lnTo>
                                  <a:lnTo>
                                    <a:pt x="372" y="195"/>
                                  </a:lnTo>
                                  <a:lnTo>
                                    <a:pt x="376" y="163"/>
                                  </a:lnTo>
                                  <a:lnTo>
                                    <a:pt x="372" y="131"/>
                                  </a:lnTo>
                                  <a:lnTo>
                                    <a:pt x="362" y="102"/>
                                  </a:lnTo>
                                  <a:lnTo>
                                    <a:pt x="345" y="74"/>
                                  </a:lnTo>
                                  <a:lnTo>
                                    <a:pt x="323" y="51"/>
                                  </a:lnTo>
                                  <a:lnTo>
                                    <a:pt x="294" y="31"/>
                                  </a:lnTo>
                                  <a:lnTo>
                                    <a:pt x="263" y="17"/>
                                  </a:lnTo>
                                  <a:lnTo>
                                    <a:pt x="228" y="7"/>
                                  </a:lnTo>
                                  <a:lnTo>
                                    <a:pt x="191" y="3"/>
                                  </a:lnTo>
                                  <a:close/>
                                  <a:moveTo>
                                    <a:pt x="191" y="0"/>
                                  </a:moveTo>
                                  <a:lnTo>
                                    <a:pt x="229" y="2"/>
                                  </a:lnTo>
                                  <a:lnTo>
                                    <a:pt x="265" y="12"/>
                                  </a:lnTo>
                                  <a:lnTo>
                                    <a:pt x="297" y="28"/>
                                  </a:lnTo>
                                  <a:lnTo>
                                    <a:pt x="325" y="47"/>
                                  </a:lnTo>
                                  <a:lnTo>
                                    <a:pt x="349" y="71"/>
                                  </a:lnTo>
                                  <a:lnTo>
                                    <a:pt x="366" y="99"/>
                                  </a:lnTo>
                                  <a:lnTo>
                                    <a:pt x="377" y="131"/>
                                  </a:lnTo>
                                  <a:lnTo>
                                    <a:pt x="382" y="163"/>
                                  </a:lnTo>
                                  <a:lnTo>
                                    <a:pt x="377" y="196"/>
                                  </a:lnTo>
                                  <a:lnTo>
                                    <a:pt x="366" y="228"/>
                                  </a:lnTo>
                                  <a:lnTo>
                                    <a:pt x="349" y="256"/>
                                  </a:lnTo>
                                  <a:lnTo>
                                    <a:pt x="325" y="280"/>
                                  </a:lnTo>
                                  <a:lnTo>
                                    <a:pt x="297" y="299"/>
                                  </a:lnTo>
                                  <a:lnTo>
                                    <a:pt x="265" y="315"/>
                                  </a:lnTo>
                                  <a:lnTo>
                                    <a:pt x="229" y="324"/>
                                  </a:lnTo>
                                  <a:lnTo>
                                    <a:pt x="191" y="327"/>
                                  </a:lnTo>
                                  <a:lnTo>
                                    <a:pt x="152" y="324"/>
                                  </a:lnTo>
                                  <a:lnTo>
                                    <a:pt x="117" y="315"/>
                                  </a:lnTo>
                                  <a:lnTo>
                                    <a:pt x="84" y="299"/>
                                  </a:lnTo>
                                  <a:lnTo>
                                    <a:pt x="56" y="280"/>
                                  </a:lnTo>
                                  <a:lnTo>
                                    <a:pt x="32" y="256"/>
                                  </a:lnTo>
                                  <a:lnTo>
                                    <a:pt x="15" y="228"/>
                                  </a:lnTo>
                                  <a:lnTo>
                                    <a:pt x="4" y="196"/>
                                  </a:lnTo>
                                  <a:lnTo>
                                    <a:pt x="0" y="163"/>
                                  </a:lnTo>
                                  <a:lnTo>
                                    <a:pt x="4" y="131"/>
                                  </a:lnTo>
                                  <a:lnTo>
                                    <a:pt x="15" y="99"/>
                                  </a:lnTo>
                                  <a:lnTo>
                                    <a:pt x="32" y="71"/>
                                  </a:lnTo>
                                  <a:lnTo>
                                    <a:pt x="56" y="47"/>
                                  </a:lnTo>
                                  <a:lnTo>
                                    <a:pt x="84" y="28"/>
                                  </a:lnTo>
                                  <a:lnTo>
                                    <a:pt x="117" y="12"/>
                                  </a:lnTo>
                                  <a:lnTo>
                                    <a:pt x="152" y="2"/>
                                  </a:lnTo>
                                  <a:lnTo>
                                    <a:pt x="191" y="0"/>
                                  </a:lnTo>
                                  <a:close/>
                                </a:path>
                              </a:pathLst>
                            </a:custGeom>
                            <a:solidFill>
                              <a:srgbClr val="FFF9DC"/>
                            </a:solidFill>
                            <a:ln>
                              <a:noFill/>
                            </a:ln>
                            <a:extLst>
                              <a:ext uri="{91240B29-F687-4F45-9708-019B960494DF}">
                                <a14:hiddenLine xmlns:a14="http://schemas.microsoft.com/office/drawing/2010/main" w="0">
                                  <a:solidFill>
                                    <a:srgbClr val="FFF9DC"/>
                                  </a:solidFill>
                                  <a:prstDash val="solid"/>
                                  <a:round/>
                                  <a:headEnd/>
                                  <a:tailEnd/>
                                </a14:hiddenLine>
                              </a:ext>
                            </a:extLst>
                          </wps:spPr>
                          <wps:bodyPr rot="0" vert="horz" wrap="square" lIns="91440" tIns="45720" rIns="91440" bIns="45720" anchor="t" anchorCtr="0" upright="1">
                            <a:noAutofit/>
                          </wps:bodyPr>
                        </wps:wsp>
                        <wps:wsp>
                          <wps:cNvPr id="680" name="Freeform 394"/>
                          <wps:cNvSpPr>
                            <a:spLocks noEditPoints="1"/>
                          </wps:cNvSpPr>
                          <wps:spPr bwMode="auto">
                            <a:xfrm>
                              <a:off x="1562" y="488"/>
                              <a:ext cx="195" cy="169"/>
                            </a:xfrm>
                            <a:custGeom>
                              <a:avLst/>
                              <a:gdLst>
                                <a:gd name="T0" fmla="*/ 157 w 391"/>
                                <a:gd name="T1" fmla="*/ 7 h 337"/>
                                <a:gd name="T2" fmla="*/ 89 w 391"/>
                                <a:gd name="T3" fmla="*/ 33 h 337"/>
                                <a:gd name="T4" fmla="*/ 37 w 391"/>
                                <a:gd name="T5" fmla="*/ 76 h 337"/>
                                <a:gd name="T6" fmla="*/ 9 w 391"/>
                                <a:gd name="T7" fmla="*/ 136 h 337"/>
                                <a:gd name="T8" fmla="*/ 9 w 391"/>
                                <a:gd name="T9" fmla="*/ 201 h 337"/>
                                <a:gd name="T10" fmla="*/ 37 w 391"/>
                                <a:gd name="T11" fmla="*/ 261 h 337"/>
                                <a:gd name="T12" fmla="*/ 89 w 391"/>
                                <a:gd name="T13" fmla="*/ 304 h 337"/>
                                <a:gd name="T14" fmla="*/ 157 w 391"/>
                                <a:gd name="T15" fmla="*/ 329 h 337"/>
                                <a:gd name="T16" fmla="*/ 234 w 391"/>
                                <a:gd name="T17" fmla="*/ 329 h 337"/>
                                <a:gd name="T18" fmla="*/ 302 w 391"/>
                                <a:gd name="T19" fmla="*/ 304 h 337"/>
                                <a:gd name="T20" fmla="*/ 354 w 391"/>
                                <a:gd name="T21" fmla="*/ 261 h 337"/>
                                <a:gd name="T22" fmla="*/ 382 w 391"/>
                                <a:gd name="T23" fmla="*/ 201 h 337"/>
                                <a:gd name="T24" fmla="*/ 382 w 391"/>
                                <a:gd name="T25" fmla="*/ 136 h 337"/>
                                <a:gd name="T26" fmla="*/ 354 w 391"/>
                                <a:gd name="T27" fmla="*/ 76 h 337"/>
                                <a:gd name="T28" fmla="*/ 302 w 391"/>
                                <a:gd name="T29" fmla="*/ 33 h 337"/>
                                <a:gd name="T30" fmla="*/ 234 w 391"/>
                                <a:gd name="T31" fmla="*/ 7 h 337"/>
                                <a:gd name="T32" fmla="*/ 196 w 391"/>
                                <a:gd name="T33" fmla="*/ 0 h 337"/>
                                <a:gd name="T34" fmla="*/ 273 w 391"/>
                                <a:gd name="T35" fmla="*/ 13 h 337"/>
                                <a:gd name="T36" fmla="*/ 335 w 391"/>
                                <a:gd name="T37" fmla="*/ 50 h 337"/>
                                <a:gd name="T38" fmla="*/ 375 w 391"/>
                                <a:gd name="T39" fmla="*/ 103 h 337"/>
                                <a:gd name="T40" fmla="*/ 391 w 391"/>
                                <a:gd name="T41" fmla="*/ 168 h 337"/>
                                <a:gd name="T42" fmla="*/ 375 w 391"/>
                                <a:gd name="T43" fmla="*/ 234 h 337"/>
                                <a:gd name="T44" fmla="*/ 335 w 391"/>
                                <a:gd name="T45" fmla="*/ 287 h 337"/>
                                <a:gd name="T46" fmla="*/ 273 w 391"/>
                                <a:gd name="T47" fmla="*/ 324 h 337"/>
                                <a:gd name="T48" fmla="*/ 196 w 391"/>
                                <a:gd name="T49" fmla="*/ 337 h 337"/>
                                <a:gd name="T50" fmla="*/ 119 w 391"/>
                                <a:gd name="T51" fmla="*/ 324 h 337"/>
                                <a:gd name="T52" fmla="*/ 57 w 391"/>
                                <a:gd name="T53" fmla="*/ 287 h 337"/>
                                <a:gd name="T54" fmla="*/ 16 w 391"/>
                                <a:gd name="T55" fmla="*/ 234 h 337"/>
                                <a:gd name="T56" fmla="*/ 0 w 391"/>
                                <a:gd name="T57" fmla="*/ 168 h 337"/>
                                <a:gd name="T58" fmla="*/ 16 w 391"/>
                                <a:gd name="T59" fmla="*/ 103 h 337"/>
                                <a:gd name="T60" fmla="*/ 57 w 391"/>
                                <a:gd name="T61" fmla="*/ 50 h 337"/>
                                <a:gd name="T62" fmla="*/ 119 w 391"/>
                                <a:gd name="T63" fmla="*/ 13 h 337"/>
                                <a:gd name="T64" fmla="*/ 196 w 391"/>
                                <a:gd name="T65" fmla="*/ 0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1" h="337">
                                  <a:moveTo>
                                    <a:pt x="196" y="5"/>
                                  </a:moveTo>
                                  <a:lnTo>
                                    <a:pt x="157" y="7"/>
                                  </a:lnTo>
                                  <a:lnTo>
                                    <a:pt x="122" y="17"/>
                                  </a:lnTo>
                                  <a:lnTo>
                                    <a:pt x="89" y="33"/>
                                  </a:lnTo>
                                  <a:lnTo>
                                    <a:pt x="61" y="52"/>
                                  </a:lnTo>
                                  <a:lnTo>
                                    <a:pt x="37" y="76"/>
                                  </a:lnTo>
                                  <a:lnTo>
                                    <a:pt x="20" y="104"/>
                                  </a:lnTo>
                                  <a:lnTo>
                                    <a:pt x="9" y="136"/>
                                  </a:lnTo>
                                  <a:lnTo>
                                    <a:pt x="5" y="168"/>
                                  </a:lnTo>
                                  <a:lnTo>
                                    <a:pt x="9" y="201"/>
                                  </a:lnTo>
                                  <a:lnTo>
                                    <a:pt x="20" y="233"/>
                                  </a:lnTo>
                                  <a:lnTo>
                                    <a:pt x="37" y="261"/>
                                  </a:lnTo>
                                  <a:lnTo>
                                    <a:pt x="61" y="285"/>
                                  </a:lnTo>
                                  <a:lnTo>
                                    <a:pt x="89" y="304"/>
                                  </a:lnTo>
                                  <a:lnTo>
                                    <a:pt x="122" y="320"/>
                                  </a:lnTo>
                                  <a:lnTo>
                                    <a:pt x="157" y="329"/>
                                  </a:lnTo>
                                  <a:lnTo>
                                    <a:pt x="196" y="332"/>
                                  </a:lnTo>
                                  <a:lnTo>
                                    <a:pt x="234" y="329"/>
                                  </a:lnTo>
                                  <a:lnTo>
                                    <a:pt x="270" y="320"/>
                                  </a:lnTo>
                                  <a:lnTo>
                                    <a:pt x="302" y="304"/>
                                  </a:lnTo>
                                  <a:lnTo>
                                    <a:pt x="330" y="285"/>
                                  </a:lnTo>
                                  <a:lnTo>
                                    <a:pt x="354" y="261"/>
                                  </a:lnTo>
                                  <a:lnTo>
                                    <a:pt x="371" y="233"/>
                                  </a:lnTo>
                                  <a:lnTo>
                                    <a:pt x="382" y="201"/>
                                  </a:lnTo>
                                  <a:lnTo>
                                    <a:pt x="387" y="168"/>
                                  </a:lnTo>
                                  <a:lnTo>
                                    <a:pt x="382" y="136"/>
                                  </a:lnTo>
                                  <a:lnTo>
                                    <a:pt x="371" y="104"/>
                                  </a:lnTo>
                                  <a:lnTo>
                                    <a:pt x="354" y="76"/>
                                  </a:lnTo>
                                  <a:lnTo>
                                    <a:pt x="330" y="52"/>
                                  </a:lnTo>
                                  <a:lnTo>
                                    <a:pt x="302" y="33"/>
                                  </a:lnTo>
                                  <a:lnTo>
                                    <a:pt x="270" y="17"/>
                                  </a:lnTo>
                                  <a:lnTo>
                                    <a:pt x="234" y="7"/>
                                  </a:lnTo>
                                  <a:lnTo>
                                    <a:pt x="196" y="5"/>
                                  </a:lnTo>
                                  <a:close/>
                                  <a:moveTo>
                                    <a:pt x="196" y="0"/>
                                  </a:moveTo>
                                  <a:lnTo>
                                    <a:pt x="234" y="3"/>
                                  </a:lnTo>
                                  <a:lnTo>
                                    <a:pt x="273" y="13"/>
                                  </a:lnTo>
                                  <a:lnTo>
                                    <a:pt x="305" y="29"/>
                                  </a:lnTo>
                                  <a:lnTo>
                                    <a:pt x="335" y="50"/>
                                  </a:lnTo>
                                  <a:lnTo>
                                    <a:pt x="359" y="74"/>
                                  </a:lnTo>
                                  <a:lnTo>
                                    <a:pt x="375" y="103"/>
                                  </a:lnTo>
                                  <a:lnTo>
                                    <a:pt x="388" y="134"/>
                                  </a:lnTo>
                                  <a:lnTo>
                                    <a:pt x="391" y="168"/>
                                  </a:lnTo>
                                  <a:lnTo>
                                    <a:pt x="388" y="202"/>
                                  </a:lnTo>
                                  <a:lnTo>
                                    <a:pt x="375" y="234"/>
                                  </a:lnTo>
                                  <a:lnTo>
                                    <a:pt x="359" y="263"/>
                                  </a:lnTo>
                                  <a:lnTo>
                                    <a:pt x="335" y="287"/>
                                  </a:lnTo>
                                  <a:lnTo>
                                    <a:pt x="305" y="308"/>
                                  </a:lnTo>
                                  <a:lnTo>
                                    <a:pt x="273" y="324"/>
                                  </a:lnTo>
                                  <a:lnTo>
                                    <a:pt x="234" y="334"/>
                                  </a:lnTo>
                                  <a:lnTo>
                                    <a:pt x="196" y="337"/>
                                  </a:lnTo>
                                  <a:lnTo>
                                    <a:pt x="157" y="334"/>
                                  </a:lnTo>
                                  <a:lnTo>
                                    <a:pt x="119" y="324"/>
                                  </a:lnTo>
                                  <a:lnTo>
                                    <a:pt x="86" y="308"/>
                                  </a:lnTo>
                                  <a:lnTo>
                                    <a:pt x="57" y="287"/>
                                  </a:lnTo>
                                  <a:lnTo>
                                    <a:pt x="33" y="263"/>
                                  </a:lnTo>
                                  <a:lnTo>
                                    <a:pt x="16" y="234"/>
                                  </a:lnTo>
                                  <a:lnTo>
                                    <a:pt x="3" y="202"/>
                                  </a:lnTo>
                                  <a:lnTo>
                                    <a:pt x="0" y="168"/>
                                  </a:lnTo>
                                  <a:lnTo>
                                    <a:pt x="3" y="134"/>
                                  </a:lnTo>
                                  <a:lnTo>
                                    <a:pt x="16" y="103"/>
                                  </a:lnTo>
                                  <a:lnTo>
                                    <a:pt x="33" y="74"/>
                                  </a:lnTo>
                                  <a:lnTo>
                                    <a:pt x="57" y="50"/>
                                  </a:lnTo>
                                  <a:lnTo>
                                    <a:pt x="86" y="29"/>
                                  </a:lnTo>
                                  <a:lnTo>
                                    <a:pt x="119" y="13"/>
                                  </a:lnTo>
                                  <a:lnTo>
                                    <a:pt x="157" y="3"/>
                                  </a:lnTo>
                                  <a:lnTo>
                                    <a:pt x="196" y="0"/>
                                  </a:lnTo>
                                  <a:close/>
                                </a:path>
                              </a:pathLst>
                            </a:custGeom>
                            <a:solidFill>
                              <a:srgbClr val="FFF8DB"/>
                            </a:solidFill>
                            <a:ln>
                              <a:noFill/>
                            </a:ln>
                            <a:extLst>
                              <a:ext uri="{91240B29-F687-4F45-9708-019B960494DF}">
                                <a14:hiddenLine xmlns:a14="http://schemas.microsoft.com/office/drawing/2010/main" w="0">
                                  <a:solidFill>
                                    <a:srgbClr val="FFF8DB"/>
                                  </a:solidFill>
                                  <a:prstDash val="solid"/>
                                  <a:round/>
                                  <a:headEnd/>
                                  <a:tailEnd/>
                                </a14:hiddenLine>
                              </a:ext>
                            </a:extLst>
                          </wps:spPr>
                          <wps:bodyPr rot="0" vert="horz" wrap="square" lIns="91440" tIns="45720" rIns="91440" bIns="45720" anchor="t" anchorCtr="0" upright="1">
                            <a:noAutofit/>
                          </wps:bodyPr>
                        </wps:wsp>
                        <wps:wsp>
                          <wps:cNvPr id="681" name="Freeform 395"/>
                          <wps:cNvSpPr>
                            <a:spLocks noEditPoints="1"/>
                          </wps:cNvSpPr>
                          <wps:spPr bwMode="auto">
                            <a:xfrm>
                              <a:off x="1559" y="485"/>
                              <a:ext cx="201" cy="173"/>
                            </a:xfrm>
                            <a:custGeom>
                              <a:avLst/>
                              <a:gdLst>
                                <a:gd name="T0" fmla="*/ 162 w 402"/>
                                <a:gd name="T1" fmla="*/ 8 h 346"/>
                                <a:gd name="T2" fmla="*/ 91 w 402"/>
                                <a:gd name="T3" fmla="*/ 34 h 346"/>
                                <a:gd name="T4" fmla="*/ 38 w 402"/>
                                <a:gd name="T5" fmla="*/ 79 h 346"/>
                                <a:gd name="T6" fmla="*/ 8 w 402"/>
                                <a:gd name="T7" fmla="*/ 139 h 346"/>
                                <a:gd name="T8" fmla="*/ 8 w 402"/>
                                <a:gd name="T9" fmla="*/ 207 h 346"/>
                                <a:gd name="T10" fmla="*/ 38 w 402"/>
                                <a:gd name="T11" fmla="*/ 268 h 346"/>
                                <a:gd name="T12" fmla="*/ 91 w 402"/>
                                <a:gd name="T13" fmla="*/ 313 h 346"/>
                                <a:gd name="T14" fmla="*/ 162 w 402"/>
                                <a:gd name="T15" fmla="*/ 339 h 346"/>
                                <a:gd name="T16" fmla="*/ 239 w 402"/>
                                <a:gd name="T17" fmla="*/ 339 h 346"/>
                                <a:gd name="T18" fmla="*/ 310 w 402"/>
                                <a:gd name="T19" fmla="*/ 313 h 346"/>
                                <a:gd name="T20" fmla="*/ 364 w 402"/>
                                <a:gd name="T21" fmla="*/ 268 h 346"/>
                                <a:gd name="T22" fmla="*/ 393 w 402"/>
                                <a:gd name="T23" fmla="*/ 207 h 346"/>
                                <a:gd name="T24" fmla="*/ 393 w 402"/>
                                <a:gd name="T25" fmla="*/ 139 h 346"/>
                                <a:gd name="T26" fmla="*/ 364 w 402"/>
                                <a:gd name="T27" fmla="*/ 79 h 346"/>
                                <a:gd name="T28" fmla="*/ 310 w 402"/>
                                <a:gd name="T29" fmla="*/ 34 h 346"/>
                                <a:gd name="T30" fmla="*/ 239 w 402"/>
                                <a:gd name="T31" fmla="*/ 8 h 346"/>
                                <a:gd name="T32" fmla="*/ 201 w 402"/>
                                <a:gd name="T33" fmla="*/ 0 h 346"/>
                                <a:gd name="T34" fmla="*/ 279 w 402"/>
                                <a:gd name="T35" fmla="*/ 14 h 346"/>
                                <a:gd name="T36" fmla="*/ 342 w 402"/>
                                <a:gd name="T37" fmla="*/ 51 h 346"/>
                                <a:gd name="T38" fmla="*/ 386 w 402"/>
                                <a:gd name="T39" fmla="*/ 105 h 346"/>
                                <a:gd name="T40" fmla="*/ 402 w 402"/>
                                <a:gd name="T41" fmla="*/ 173 h 346"/>
                                <a:gd name="T42" fmla="*/ 386 w 402"/>
                                <a:gd name="T43" fmla="*/ 240 h 346"/>
                                <a:gd name="T44" fmla="*/ 342 w 402"/>
                                <a:gd name="T45" fmla="*/ 296 h 346"/>
                                <a:gd name="T46" fmla="*/ 279 w 402"/>
                                <a:gd name="T47" fmla="*/ 332 h 346"/>
                                <a:gd name="T48" fmla="*/ 201 w 402"/>
                                <a:gd name="T49" fmla="*/ 346 h 346"/>
                                <a:gd name="T50" fmla="*/ 122 w 402"/>
                                <a:gd name="T51" fmla="*/ 332 h 346"/>
                                <a:gd name="T52" fmla="*/ 59 w 402"/>
                                <a:gd name="T53" fmla="*/ 296 h 346"/>
                                <a:gd name="T54" fmla="*/ 15 w 402"/>
                                <a:gd name="T55" fmla="*/ 240 h 346"/>
                                <a:gd name="T56" fmla="*/ 0 w 402"/>
                                <a:gd name="T57" fmla="*/ 173 h 346"/>
                                <a:gd name="T58" fmla="*/ 15 w 402"/>
                                <a:gd name="T59" fmla="*/ 105 h 346"/>
                                <a:gd name="T60" fmla="*/ 59 w 402"/>
                                <a:gd name="T61" fmla="*/ 51 h 346"/>
                                <a:gd name="T62" fmla="*/ 122 w 402"/>
                                <a:gd name="T63" fmla="*/ 14 h 346"/>
                                <a:gd name="T64" fmla="*/ 201 w 402"/>
                                <a:gd name="T65" fmla="*/ 0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2" h="346">
                                  <a:moveTo>
                                    <a:pt x="201" y="5"/>
                                  </a:moveTo>
                                  <a:lnTo>
                                    <a:pt x="162" y="8"/>
                                  </a:lnTo>
                                  <a:lnTo>
                                    <a:pt x="124" y="18"/>
                                  </a:lnTo>
                                  <a:lnTo>
                                    <a:pt x="91" y="34"/>
                                  </a:lnTo>
                                  <a:lnTo>
                                    <a:pt x="62" y="55"/>
                                  </a:lnTo>
                                  <a:lnTo>
                                    <a:pt x="38" y="79"/>
                                  </a:lnTo>
                                  <a:lnTo>
                                    <a:pt x="21" y="108"/>
                                  </a:lnTo>
                                  <a:lnTo>
                                    <a:pt x="8" y="139"/>
                                  </a:lnTo>
                                  <a:lnTo>
                                    <a:pt x="5" y="173"/>
                                  </a:lnTo>
                                  <a:lnTo>
                                    <a:pt x="8" y="207"/>
                                  </a:lnTo>
                                  <a:lnTo>
                                    <a:pt x="21" y="239"/>
                                  </a:lnTo>
                                  <a:lnTo>
                                    <a:pt x="38" y="268"/>
                                  </a:lnTo>
                                  <a:lnTo>
                                    <a:pt x="62" y="292"/>
                                  </a:lnTo>
                                  <a:lnTo>
                                    <a:pt x="91" y="313"/>
                                  </a:lnTo>
                                  <a:lnTo>
                                    <a:pt x="124" y="329"/>
                                  </a:lnTo>
                                  <a:lnTo>
                                    <a:pt x="162" y="339"/>
                                  </a:lnTo>
                                  <a:lnTo>
                                    <a:pt x="201" y="342"/>
                                  </a:lnTo>
                                  <a:lnTo>
                                    <a:pt x="239" y="339"/>
                                  </a:lnTo>
                                  <a:lnTo>
                                    <a:pt x="278" y="329"/>
                                  </a:lnTo>
                                  <a:lnTo>
                                    <a:pt x="310" y="313"/>
                                  </a:lnTo>
                                  <a:lnTo>
                                    <a:pt x="340" y="292"/>
                                  </a:lnTo>
                                  <a:lnTo>
                                    <a:pt x="364" y="268"/>
                                  </a:lnTo>
                                  <a:lnTo>
                                    <a:pt x="380" y="239"/>
                                  </a:lnTo>
                                  <a:lnTo>
                                    <a:pt x="393" y="207"/>
                                  </a:lnTo>
                                  <a:lnTo>
                                    <a:pt x="396" y="173"/>
                                  </a:lnTo>
                                  <a:lnTo>
                                    <a:pt x="393" y="139"/>
                                  </a:lnTo>
                                  <a:lnTo>
                                    <a:pt x="380" y="108"/>
                                  </a:lnTo>
                                  <a:lnTo>
                                    <a:pt x="364" y="79"/>
                                  </a:lnTo>
                                  <a:lnTo>
                                    <a:pt x="340" y="55"/>
                                  </a:lnTo>
                                  <a:lnTo>
                                    <a:pt x="310" y="34"/>
                                  </a:lnTo>
                                  <a:lnTo>
                                    <a:pt x="278" y="18"/>
                                  </a:lnTo>
                                  <a:lnTo>
                                    <a:pt x="239" y="8"/>
                                  </a:lnTo>
                                  <a:lnTo>
                                    <a:pt x="201" y="5"/>
                                  </a:lnTo>
                                  <a:close/>
                                  <a:moveTo>
                                    <a:pt x="201" y="0"/>
                                  </a:moveTo>
                                  <a:lnTo>
                                    <a:pt x="241" y="4"/>
                                  </a:lnTo>
                                  <a:lnTo>
                                    <a:pt x="279" y="14"/>
                                  </a:lnTo>
                                  <a:lnTo>
                                    <a:pt x="313" y="30"/>
                                  </a:lnTo>
                                  <a:lnTo>
                                    <a:pt x="342" y="51"/>
                                  </a:lnTo>
                                  <a:lnTo>
                                    <a:pt x="368" y="76"/>
                                  </a:lnTo>
                                  <a:lnTo>
                                    <a:pt x="386" y="105"/>
                                  </a:lnTo>
                                  <a:lnTo>
                                    <a:pt x="397" y="138"/>
                                  </a:lnTo>
                                  <a:lnTo>
                                    <a:pt x="402" y="173"/>
                                  </a:lnTo>
                                  <a:lnTo>
                                    <a:pt x="397" y="209"/>
                                  </a:lnTo>
                                  <a:lnTo>
                                    <a:pt x="386" y="240"/>
                                  </a:lnTo>
                                  <a:lnTo>
                                    <a:pt x="368" y="271"/>
                                  </a:lnTo>
                                  <a:lnTo>
                                    <a:pt x="342" y="296"/>
                                  </a:lnTo>
                                  <a:lnTo>
                                    <a:pt x="313" y="317"/>
                                  </a:lnTo>
                                  <a:lnTo>
                                    <a:pt x="279" y="332"/>
                                  </a:lnTo>
                                  <a:lnTo>
                                    <a:pt x="241" y="343"/>
                                  </a:lnTo>
                                  <a:lnTo>
                                    <a:pt x="201" y="346"/>
                                  </a:lnTo>
                                  <a:lnTo>
                                    <a:pt x="161" y="343"/>
                                  </a:lnTo>
                                  <a:lnTo>
                                    <a:pt x="122" y="332"/>
                                  </a:lnTo>
                                  <a:lnTo>
                                    <a:pt x="89" y="317"/>
                                  </a:lnTo>
                                  <a:lnTo>
                                    <a:pt x="59" y="296"/>
                                  </a:lnTo>
                                  <a:lnTo>
                                    <a:pt x="34" y="271"/>
                                  </a:lnTo>
                                  <a:lnTo>
                                    <a:pt x="15" y="240"/>
                                  </a:lnTo>
                                  <a:lnTo>
                                    <a:pt x="4" y="209"/>
                                  </a:lnTo>
                                  <a:lnTo>
                                    <a:pt x="0" y="173"/>
                                  </a:lnTo>
                                  <a:lnTo>
                                    <a:pt x="4" y="138"/>
                                  </a:lnTo>
                                  <a:lnTo>
                                    <a:pt x="15" y="105"/>
                                  </a:lnTo>
                                  <a:lnTo>
                                    <a:pt x="34" y="76"/>
                                  </a:lnTo>
                                  <a:lnTo>
                                    <a:pt x="59" y="51"/>
                                  </a:lnTo>
                                  <a:lnTo>
                                    <a:pt x="89" y="30"/>
                                  </a:lnTo>
                                  <a:lnTo>
                                    <a:pt x="122" y="14"/>
                                  </a:lnTo>
                                  <a:lnTo>
                                    <a:pt x="161" y="4"/>
                                  </a:lnTo>
                                  <a:lnTo>
                                    <a:pt x="201" y="0"/>
                                  </a:lnTo>
                                  <a:close/>
                                </a:path>
                              </a:pathLst>
                            </a:custGeom>
                            <a:solidFill>
                              <a:srgbClr val="FFF8DA"/>
                            </a:solidFill>
                            <a:ln>
                              <a:noFill/>
                            </a:ln>
                            <a:extLst>
                              <a:ext uri="{91240B29-F687-4F45-9708-019B960494DF}">
                                <a14:hiddenLine xmlns:a14="http://schemas.microsoft.com/office/drawing/2010/main" w="0">
                                  <a:solidFill>
                                    <a:srgbClr val="FFF8DA"/>
                                  </a:solidFill>
                                  <a:prstDash val="solid"/>
                                  <a:round/>
                                  <a:headEnd/>
                                  <a:tailEnd/>
                                </a14:hiddenLine>
                              </a:ext>
                            </a:extLst>
                          </wps:spPr>
                          <wps:bodyPr rot="0" vert="horz" wrap="square" lIns="91440" tIns="45720" rIns="91440" bIns="45720" anchor="t" anchorCtr="0" upright="1">
                            <a:noAutofit/>
                          </wps:bodyPr>
                        </wps:wsp>
                        <wps:wsp>
                          <wps:cNvPr id="682" name="Freeform 396"/>
                          <wps:cNvSpPr>
                            <a:spLocks noEditPoints="1"/>
                          </wps:cNvSpPr>
                          <wps:spPr bwMode="auto">
                            <a:xfrm>
                              <a:off x="1556" y="484"/>
                              <a:ext cx="207" cy="177"/>
                            </a:xfrm>
                            <a:custGeom>
                              <a:avLst/>
                              <a:gdLst>
                                <a:gd name="T0" fmla="*/ 167 w 413"/>
                                <a:gd name="T1" fmla="*/ 8 h 355"/>
                                <a:gd name="T2" fmla="*/ 95 w 413"/>
                                <a:gd name="T3" fmla="*/ 34 h 355"/>
                                <a:gd name="T4" fmla="*/ 40 w 413"/>
                                <a:gd name="T5" fmla="*/ 80 h 355"/>
                                <a:gd name="T6" fmla="*/ 10 w 413"/>
                                <a:gd name="T7" fmla="*/ 142 h 355"/>
                                <a:gd name="T8" fmla="*/ 10 w 413"/>
                                <a:gd name="T9" fmla="*/ 213 h 355"/>
                                <a:gd name="T10" fmla="*/ 40 w 413"/>
                                <a:gd name="T11" fmla="*/ 275 h 355"/>
                                <a:gd name="T12" fmla="*/ 95 w 413"/>
                                <a:gd name="T13" fmla="*/ 321 h 355"/>
                                <a:gd name="T14" fmla="*/ 167 w 413"/>
                                <a:gd name="T15" fmla="*/ 347 h 355"/>
                                <a:gd name="T16" fmla="*/ 247 w 413"/>
                                <a:gd name="T17" fmla="*/ 347 h 355"/>
                                <a:gd name="T18" fmla="*/ 319 w 413"/>
                                <a:gd name="T19" fmla="*/ 321 h 355"/>
                                <a:gd name="T20" fmla="*/ 374 w 413"/>
                                <a:gd name="T21" fmla="*/ 275 h 355"/>
                                <a:gd name="T22" fmla="*/ 403 w 413"/>
                                <a:gd name="T23" fmla="*/ 213 h 355"/>
                                <a:gd name="T24" fmla="*/ 403 w 413"/>
                                <a:gd name="T25" fmla="*/ 142 h 355"/>
                                <a:gd name="T26" fmla="*/ 374 w 413"/>
                                <a:gd name="T27" fmla="*/ 80 h 355"/>
                                <a:gd name="T28" fmla="*/ 319 w 413"/>
                                <a:gd name="T29" fmla="*/ 34 h 355"/>
                                <a:gd name="T30" fmla="*/ 247 w 413"/>
                                <a:gd name="T31" fmla="*/ 8 h 355"/>
                                <a:gd name="T32" fmla="*/ 207 w 413"/>
                                <a:gd name="T33" fmla="*/ 0 h 355"/>
                                <a:gd name="T34" fmla="*/ 286 w 413"/>
                                <a:gd name="T35" fmla="*/ 14 h 355"/>
                                <a:gd name="T36" fmla="*/ 353 w 413"/>
                                <a:gd name="T37" fmla="*/ 52 h 355"/>
                                <a:gd name="T38" fmla="*/ 396 w 413"/>
                                <a:gd name="T39" fmla="*/ 108 h 355"/>
                                <a:gd name="T40" fmla="*/ 413 w 413"/>
                                <a:gd name="T41" fmla="*/ 177 h 355"/>
                                <a:gd name="T42" fmla="*/ 396 w 413"/>
                                <a:gd name="T43" fmla="*/ 247 h 355"/>
                                <a:gd name="T44" fmla="*/ 353 w 413"/>
                                <a:gd name="T45" fmla="*/ 302 h 355"/>
                                <a:gd name="T46" fmla="*/ 286 w 413"/>
                                <a:gd name="T47" fmla="*/ 341 h 355"/>
                                <a:gd name="T48" fmla="*/ 207 w 413"/>
                                <a:gd name="T49" fmla="*/ 355 h 355"/>
                                <a:gd name="T50" fmla="*/ 127 w 413"/>
                                <a:gd name="T51" fmla="*/ 341 h 355"/>
                                <a:gd name="T52" fmla="*/ 61 w 413"/>
                                <a:gd name="T53" fmla="*/ 302 h 355"/>
                                <a:gd name="T54" fmla="*/ 17 w 413"/>
                                <a:gd name="T55" fmla="*/ 247 h 355"/>
                                <a:gd name="T56" fmla="*/ 0 w 413"/>
                                <a:gd name="T57" fmla="*/ 177 h 355"/>
                                <a:gd name="T58" fmla="*/ 17 w 413"/>
                                <a:gd name="T59" fmla="*/ 108 h 355"/>
                                <a:gd name="T60" fmla="*/ 61 w 413"/>
                                <a:gd name="T61" fmla="*/ 52 h 355"/>
                                <a:gd name="T62" fmla="*/ 127 w 413"/>
                                <a:gd name="T63" fmla="*/ 14 h 355"/>
                                <a:gd name="T64" fmla="*/ 207 w 413"/>
                                <a:gd name="T65" fmla="*/ 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3" h="355">
                                  <a:moveTo>
                                    <a:pt x="207" y="4"/>
                                  </a:moveTo>
                                  <a:lnTo>
                                    <a:pt x="167" y="8"/>
                                  </a:lnTo>
                                  <a:lnTo>
                                    <a:pt x="128" y="18"/>
                                  </a:lnTo>
                                  <a:lnTo>
                                    <a:pt x="95" y="34"/>
                                  </a:lnTo>
                                  <a:lnTo>
                                    <a:pt x="65" y="55"/>
                                  </a:lnTo>
                                  <a:lnTo>
                                    <a:pt x="40" y="80"/>
                                  </a:lnTo>
                                  <a:lnTo>
                                    <a:pt x="21" y="109"/>
                                  </a:lnTo>
                                  <a:lnTo>
                                    <a:pt x="10" y="142"/>
                                  </a:lnTo>
                                  <a:lnTo>
                                    <a:pt x="6" y="177"/>
                                  </a:lnTo>
                                  <a:lnTo>
                                    <a:pt x="10" y="213"/>
                                  </a:lnTo>
                                  <a:lnTo>
                                    <a:pt x="21" y="244"/>
                                  </a:lnTo>
                                  <a:lnTo>
                                    <a:pt x="40" y="275"/>
                                  </a:lnTo>
                                  <a:lnTo>
                                    <a:pt x="65" y="300"/>
                                  </a:lnTo>
                                  <a:lnTo>
                                    <a:pt x="95" y="321"/>
                                  </a:lnTo>
                                  <a:lnTo>
                                    <a:pt x="128" y="336"/>
                                  </a:lnTo>
                                  <a:lnTo>
                                    <a:pt x="167" y="347"/>
                                  </a:lnTo>
                                  <a:lnTo>
                                    <a:pt x="207" y="350"/>
                                  </a:lnTo>
                                  <a:lnTo>
                                    <a:pt x="247" y="347"/>
                                  </a:lnTo>
                                  <a:lnTo>
                                    <a:pt x="285" y="336"/>
                                  </a:lnTo>
                                  <a:lnTo>
                                    <a:pt x="319" y="321"/>
                                  </a:lnTo>
                                  <a:lnTo>
                                    <a:pt x="348" y="300"/>
                                  </a:lnTo>
                                  <a:lnTo>
                                    <a:pt x="374" y="275"/>
                                  </a:lnTo>
                                  <a:lnTo>
                                    <a:pt x="392" y="244"/>
                                  </a:lnTo>
                                  <a:lnTo>
                                    <a:pt x="403" y="213"/>
                                  </a:lnTo>
                                  <a:lnTo>
                                    <a:pt x="408" y="177"/>
                                  </a:lnTo>
                                  <a:lnTo>
                                    <a:pt x="403" y="142"/>
                                  </a:lnTo>
                                  <a:lnTo>
                                    <a:pt x="392" y="109"/>
                                  </a:lnTo>
                                  <a:lnTo>
                                    <a:pt x="374" y="80"/>
                                  </a:lnTo>
                                  <a:lnTo>
                                    <a:pt x="348" y="55"/>
                                  </a:lnTo>
                                  <a:lnTo>
                                    <a:pt x="319" y="34"/>
                                  </a:lnTo>
                                  <a:lnTo>
                                    <a:pt x="285" y="18"/>
                                  </a:lnTo>
                                  <a:lnTo>
                                    <a:pt x="247" y="8"/>
                                  </a:lnTo>
                                  <a:lnTo>
                                    <a:pt x="207" y="4"/>
                                  </a:lnTo>
                                  <a:close/>
                                  <a:moveTo>
                                    <a:pt x="207" y="0"/>
                                  </a:moveTo>
                                  <a:lnTo>
                                    <a:pt x="248" y="4"/>
                                  </a:lnTo>
                                  <a:lnTo>
                                    <a:pt x="286" y="14"/>
                                  </a:lnTo>
                                  <a:lnTo>
                                    <a:pt x="322" y="31"/>
                                  </a:lnTo>
                                  <a:lnTo>
                                    <a:pt x="353" y="52"/>
                                  </a:lnTo>
                                  <a:lnTo>
                                    <a:pt x="378" y="78"/>
                                  </a:lnTo>
                                  <a:lnTo>
                                    <a:pt x="396" y="108"/>
                                  </a:lnTo>
                                  <a:lnTo>
                                    <a:pt x="409" y="141"/>
                                  </a:lnTo>
                                  <a:lnTo>
                                    <a:pt x="413" y="177"/>
                                  </a:lnTo>
                                  <a:lnTo>
                                    <a:pt x="409" y="213"/>
                                  </a:lnTo>
                                  <a:lnTo>
                                    <a:pt x="396" y="247"/>
                                  </a:lnTo>
                                  <a:lnTo>
                                    <a:pt x="378" y="277"/>
                                  </a:lnTo>
                                  <a:lnTo>
                                    <a:pt x="353" y="302"/>
                                  </a:lnTo>
                                  <a:lnTo>
                                    <a:pt x="322" y="324"/>
                                  </a:lnTo>
                                  <a:lnTo>
                                    <a:pt x="286" y="341"/>
                                  </a:lnTo>
                                  <a:lnTo>
                                    <a:pt x="248" y="351"/>
                                  </a:lnTo>
                                  <a:lnTo>
                                    <a:pt x="207" y="355"/>
                                  </a:lnTo>
                                  <a:lnTo>
                                    <a:pt x="165" y="351"/>
                                  </a:lnTo>
                                  <a:lnTo>
                                    <a:pt x="127" y="341"/>
                                  </a:lnTo>
                                  <a:lnTo>
                                    <a:pt x="92" y="324"/>
                                  </a:lnTo>
                                  <a:lnTo>
                                    <a:pt x="61" y="302"/>
                                  </a:lnTo>
                                  <a:lnTo>
                                    <a:pt x="35" y="277"/>
                                  </a:lnTo>
                                  <a:lnTo>
                                    <a:pt x="17" y="247"/>
                                  </a:lnTo>
                                  <a:lnTo>
                                    <a:pt x="4" y="213"/>
                                  </a:lnTo>
                                  <a:lnTo>
                                    <a:pt x="0" y="177"/>
                                  </a:lnTo>
                                  <a:lnTo>
                                    <a:pt x="4" y="141"/>
                                  </a:lnTo>
                                  <a:lnTo>
                                    <a:pt x="17" y="108"/>
                                  </a:lnTo>
                                  <a:lnTo>
                                    <a:pt x="35" y="78"/>
                                  </a:lnTo>
                                  <a:lnTo>
                                    <a:pt x="61" y="52"/>
                                  </a:lnTo>
                                  <a:lnTo>
                                    <a:pt x="92" y="31"/>
                                  </a:lnTo>
                                  <a:lnTo>
                                    <a:pt x="127" y="14"/>
                                  </a:lnTo>
                                  <a:lnTo>
                                    <a:pt x="165" y="4"/>
                                  </a:lnTo>
                                  <a:lnTo>
                                    <a:pt x="207" y="0"/>
                                  </a:lnTo>
                                  <a:close/>
                                </a:path>
                              </a:pathLst>
                            </a:custGeom>
                            <a:solidFill>
                              <a:srgbClr val="FFF8D9"/>
                            </a:solidFill>
                            <a:ln>
                              <a:noFill/>
                            </a:ln>
                            <a:extLst>
                              <a:ext uri="{91240B29-F687-4F45-9708-019B960494DF}">
                                <a14:hiddenLine xmlns:a14="http://schemas.microsoft.com/office/drawing/2010/main" w="0">
                                  <a:solidFill>
                                    <a:srgbClr val="FFF8D9"/>
                                  </a:solidFill>
                                  <a:prstDash val="solid"/>
                                  <a:round/>
                                  <a:headEnd/>
                                  <a:tailEnd/>
                                </a14:hiddenLine>
                              </a:ext>
                            </a:extLst>
                          </wps:spPr>
                          <wps:bodyPr rot="0" vert="horz" wrap="square" lIns="91440" tIns="45720" rIns="91440" bIns="45720" anchor="t" anchorCtr="0" upright="1">
                            <a:noAutofit/>
                          </wps:bodyPr>
                        </wps:wsp>
                        <wps:wsp>
                          <wps:cNvPr id="683" name="Freeform 397"/>
                          <wps:cNvSpPr>
                            <a:spLocks noEditPoints="1"/>
                          </wps:cNvSpPr>
                          <wps:spPr bwMode="auto">
                            <a:xfrm>
                              <a:off x="1554" y="481"/>
                              <a:ext cx="211" cy="182"/>
                            </a:xfrm>
                            <a:custGeom>
                              <a:avLst/>
                              <a:gdLst>
                                <a:gd name="T0" fmla="*/ 169 w 421"/>
                                <a:gd name="T1" fmla="*/ 9 h 365"/>
                                <a:gd name="T2" fmla="*/ 96 w 421"/>
                                <a:gd name="T3" fmla="*/ 36 h 365"/>
                                <a:gd name="T4" fmla="*/ 39 w 421"/>
                                <a:gd name="T5" fmla="*/ 83 h 365"/>
                                <a:gd name="T6" fmla="*/ 8 w 421"/>
                                <a:gd name="T7" fmla="*/ 146 h 365"/>
                                <a:gd name="T8" fmla="*/ 8 w 421"/>
                                <a:gd name="T9" fmla="*/ 218 h 365"/>
                                <a:gd name="T10" fmla="*/ 39 w 421"/>
                                <a:gd name="T11" fmla="*/ 282 h 365"/>
                                <a:gd name="T12" fmla="*/ 96 w 421"/>
                                <a:gd name="T13" fmla="*/ 329 h 365"/>
                                <a:gd name="T14" fmla="*/ 169 w 421"/>
                                <a:gd name="T15" fmla="*/ 356 h 365"/>
                                <a:gd name="T16" fmla="*/ 252 w 421"/>
                                <a:gd name="T17" fmla="*/ 356 h 365"/>
                                <a:gd name="T18" fmla="*/ 326 w 421"/>
                                <a:gd name="T19" fmla="*/ 329 h 365"/>
                                <a:gd name="T20" fmla="*/ 382 w 421"/>
                                <a:gd name="T21" fmla="*/ 282 h 365"/>
                                <a:gd name="T22" fmla="*/ 413 w 421"/>
                                <a:gd name="T23" fmla="*/ 218 h 365"/>
                                <a:gd name="T24" fmla="*/ 413 w 421"/>
                                <a:gd name="T25" fmla="*/ 146 h 365"/>
                                <a:gd name="T26" fmla="*/ 382 w 421"/>
                                <a:gd name="T27" fmla="*/ 83 h 365"/>
                                <a:gd name="T28" fmla="*/ 326 w 421"/>
                                <a:gd name="T29" fmla="*/ 36 h 365"/>
                                <a:gd name="T30" fmla="*/ 252 w 421"/>
                                <a:gd name="T31" fmla="*/ 9 h 365"/>
                                <a:gd name="T32" fmla="*/ 211 w 421"/>
                                <a:gd name="T33" fmla="*/ 0 h 365"/>
                                <a:gd name="T34" fmla="*/ 293 w 421"/>
                                <a:gd name="T35" fmla="*/ 15 h 365"/>
                                <a:gd name="T36" fmla="*/ 359 w 421"/>
                                <a:gd name="T37" fmla="*/ 54 h 365"/>
                                <a:gd name="T38" fmla="*/ 406 w 421"/>
                                <a:gd name="T39" fmla="*/ 112 h 365"/>
                                <a:gd name="T40" fmla="*/ 421 w 421"/>
                                <a:gd name="T41" fmla="*/ 182 h 365"/>
                                <a:gd name="T42" fmla="*/ 406 w 421"/>
                                <a:gd name="T43" fmla="*/ 253 h 365"/>
                                <a:gd name="T44" fmla="*/ 359 w 421"/>
                                <a:gd name="T45" fmla="*/ 311 h 365"/>
                                <a:gd name="T46" fmla="*/ 293 w 421"/>
                                <a:gd name="T47" fmla="*/ 350 h 365"/>
                                <a:gd name="T48" fmla="*/ 211 w 421"/>
                                <a:gd name="T49" fmla="*/ 365 h 365"/>
                                <a:gd name="T50" fmla="*/ 128 w 421"/>
                                <a:gd name="T51" fmla="*/ 350 h 365"/>
                                <a:gd name="T52" fmla="*/ 62 w 421"/>
                                <a:gd name="T53" fmla="*/ 311 h 365"/>
                                <a:gd name="T54" fmla="*/ 15 w 421"/>
                                <a:gd name="T55" fmla="*/ 253 h 365"/>
                                <a:gd name="T56" fmla="*/ 0 w 421"/>
                                <a:gd name="T57" fmla="*/ 182 h 365"/>
                                <a:gd name="T58" fmla="*/ 15 w 421"/>
                                <a:gd name="T59" fmla="*/ 112 h 365"/>
                                <a:gd name="T60" fmla="*/ 62 w 421"/>
                                <a:gd name="T61" fmla="*/ 54 h 365"/>
                                <a:gd name="T62" fmla="*/ 128 w 421"/>
                                <a:gd name="T63" fmla="*/ 15 h 365"/>
                                <a:gd name="T64" fmla="*/ 211 w 421"/>
                                <a:gd name="T65" fmla="*/ 0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1" h="365">
                                  <a:moveTo>
                                    <a:pt x="211" y="5"/>
                                  </a:moveTo>
                                  <a:lnTo>
                                    <a:pt x="169" y="9"/>
                                  </a:lnTo>
                                  <a:lnTo>
                                    <a:pt x="131" y="19"/>
                                  </a:lnTo>
                                  <a:lnTo>
                                    <a:pt x="96" y="36"/>
                                  </a:lnTo>
                                  <a:lnTo>
                                    <a:pt x="65" y="57"/>
                                  </a:lnTo>
                                  <a:lnTo>
                                    <a:pt x="39" y="83"/>
                                  </a:lnTo>
                                  <a:lnTo>
                                    <a:pt x="21" y="113"/>
                                  </a:lnTo>
                                  <a:lnTo>
                                    <a:pt x="8" y="146"/>
                                  </a:lnTo>
                                  <a:lnTo>
                                    <a:pt x="4" y="182"/>
                                  </a:lnTo>
                                  <a:lnTo>
                                    <a:pt x="8" y="218"/>
                                  </a:lnTo>
                                  <a:lnTo>
                                    <a:pt x="21" y="252"/>
                                  </a:lnTo>
                                  <a:lnTo>
                                    <a:pt x="39" y="282"/>
                                  </a:lnTo>
                                  <a:lnTo>
                                    <a:pt x="65" y="307"/>
                                  </a:lnTo>
                                  <a:lnTo>
                                    <a:pt x="96" y="329"/>
                                  </a:lnTo>
                                  <a:lnTo>
                                    <a:pt x="131" y="346"/>
                                  </a:lnTo>
                                  <a:lnTo>
                                    <a:pt x="169" y="356"/>
                                  </a:lnTo>
                                  <a:lnTo>
                                    <a:pt x="211" y="360"/>
                                  </a:lnTo>
                                  <a:lnTo>
                                    <a:pt x="252" y="356"/>
                                  </a:lnTo>
                                  <a:lnTo>
                                    <a:pt x="290" y="346"/>
                                  </a:lnTo>
                                  <a:lnTo>
                                    <a:pt x="326" y="329"/>
                                  </a:lnTo>
                                  <a:lnTo>
                                    <a:pt x="357" y="307"/>
                                  </a:lnTo>
                                  <a:lnTo>
                                    <a:pt x="382" y="282"/>
                                  </a:lnTo>
                                  <a:lnTo>
                                    <a:pt x="400" y="252"/>
                                  </a:lnTo>
                                  <a:lnTo>
                                    <a:pt x="413" y="218"/>
                                  </a:lnTo>
                                  <a:lnTo>
                                    <a:pt x="417" y="182"/>
                                  </a:lnTo>
                                  <a:lnTo>
                                    <a:pt x="413" y="146"/>
                                  </a:lnTo>
                                  <a:lnTo>
                                    <a:pt x="400" y="113"/>
                                  </a:lnTo>
                                  <a:lnTo>
                                    <a:pt x="382" y="83"/>
                                  </a:lnTo>
                                  <a:lnTo>
                                    <a:pt x="357" y="57"/>
                                  </a:lnTo>
                                  <a:lnTo>
                                    <a:pt x="326" y="36"/>
                                  </a:lnTo>
                                  <a:lnTo>
                                    <a:pt x="290" y="19"/>
                                  </a:lnTo>
                                  <a:lnTo>
                                    <a:pt x="252" y="9"/>
                                  </a:lnTo>
                                  <a:lnTo>
                                    <a:pt x="211" y="5"/>
                                  </a:lnTo>
                                  <a:close/>
                                  <a:moveTo>
                                    <a:pt x="211" y="0"/>
                                  </a:moveTo>
                                  <a:lnTo>
                                    <a:pt x="254" y="4"/>
                                  </a:lnTo>
                                  <a:lnTo>
                                    <a:pt x="293" y="15"/>
                                  </a:lnTo>
                                  <a:lnTo>
                                    <a:pt x="328" y="32"/>
                                  </a:lnTo>
                                  <a:lnTo>
                                    <a:pt x="359" y="54"/>
                                  </a:lnTo>
                                  <a:lnTo>
                                    <a:pt x="386" y="81"/>
                                  </a:lnTo>
                                  <a:lnTo>
                                    <a:pt x="406" y="112"/>
                                  </a:lnTo>
                                  <a:lnTo>
                                    <a:pt x="417" y="146"/>
                                  </a:lnTo>
                                  <a:lnTo>
                                    <a:pt x="421" y="182"/>
                                  </a:lnTo>
                                  <a:lnTo>
                                    <a:pt x="417" y="219"/>
                                  </a:lnTo>
                                  <a:lnTo>
                                    <a:pt x="406" y="253"/>
                                  </a:lnTo>
                                  <a:lnTo>
                                    <a:pt x="386" y="284"/>
                                  </a:lnTo>
                                  <a:lnTo>
                                    <a:pt x="359" y="311"/>
                                  </a:lnTo>
                                  <a:lnTo>
                                    <a:pt x="328" y="333"/>
                                  </a:lnTo>
                                  <a:lnTo>
                                    <a:pt x="293" y="350"/>
                                  </a:lnTo>
                                  <a:lnTo>
                                    <a:pt x="254" y="361"/>
                                  </a:lnTo>
                                  <a:lnTo>
                                    <a:pt x="211" y="365"/>
                                  </a:lnTo>
                                  <a:lnTo>
                                    <a:pt x="168" y="361"/>
                                  </a:lnTo>
                                  <a:lnTo>
                                    <a:pt x="128" y="350"/>
                                  </a:lnTo>
                                  <a:lnTo>
                                    <a:pt x="93" y="333"/>
                                  </a:lnTo>
                                  <a:lnTo>
                                    <a:pt x="62" y="311"/>
                                  </a:lnTo>
                                  <a:lnTo>
                                    <a:pt x="35" y="284"/>
                                  </a:lnTo>
                                  <a:lnTo>
                                    <a:pt x="15" y="253"/>
                                  </a:lnTo>
                                  <a:lnTo>
                                    <a:pt x="4" y="219"/>
                                  </a:lnTo>
                                  <a:lnTo>
                                    <a:pt x="0" y="182"/>
                                  </a:lnTo>
                                  <a:lnTo>
                                    <a:pt x="4" y="146"/>
                                  </a:lnTo>
                                  <a:lnTo>
                                    <a:pt x="15" y="112"/>
                                  </a:lnTo>
                                  <a:lnTo>
                                    <a:pt x="35" y="81"/>
                                  </a:lnTo>
                                  <a:lnTo>
                                    <a:pt x="62" y="54"/>
                                  </a:lnTo>
                                  <a:lnTo>
                                    <a:pt x="93" y="32"/>
                                  </a:lnTo>
                                  <a:lnTo>
                                    <a:pt x="128" y="15"/>
                                  </a:lnTo>
                                  <a:lnTo>
                                    <a:pt x="168" y="4"/>
                                  </a:lnTo>
                                  <a:lnTo>
                                    <a:pt x="211" y="0"/>
                                  </a:lnTo>
                                  <a:close/>
                                </a:path>
                              </a:pathLst>
                            </a:custGeom>
                            <a:solidFill>
                              <a:srgbClr val="FFF8D8"/>
                            </a:solidFill>
                            <a:ln>
                              <a:noFill/>
                            </a:ln>
                            <a:extLst>
                              <a:ext uri="{91240B29-F687-4F45-9708-019B960494DF}">
                                <a14:hiddenLine xmlns:a14="http://schemas.microsoft.com/office/drawing/2010/main" w="0">
                                  <a:solidFill>
                                    <a:srgbClr val="FFF8D8"/>
                                  </a:solidFill>
                                  <a:prstDash val="solid"/>
                                  <a:round/>
                                  <a:headEnd/>
                                  <a:tailEnd/>
                                </a14:hiddenLine>
                              </a:ext>
                            </a:extLst>
                          </wps:spPr>
                          <wps:bodyPr rot="0" vert="horz" wrap="square" lIns="91440" tIns="45720" rIns="91440" bIns="45720" anchor="t" anchorCtr="0" upright="1">
                            <a:noAutofit/>
                          </wps:bodyPr>
                        </wps:wsp>
                        <wps:wsp>
                          <wps:cNvPr id="684" name="Freeform 398"/>
                          <wps:cNvSpPr>
                            <a:spLocks noEditPoints="1"/>
                          </wps:cNvSpPr>
                          <wps:spPr bwMode="auto">
                            <a:xfrm>
                              <a:off x="1551" y="479"/>
                              <a:ext cx="217" cy="186"/>
                            </a:xfrm>
                            <a:custGeom>
                              <a:avLst/>
                              <a:gdLst>
                                <a:gd name="T0" fmla="*/ 174 w 433"/>
                                <a:gd name="T1" fmla="*/ 8 h 372"/>
                                <a:gd name="T2" fmla="*/ 99 w 433"/>
                                <a:gd name="T3" fmla="*/ 36 h 372"/>
                                <a:gd name="T4" fmla="*/ 41 w 433"/>
                                <a:gd name="T5" fmla="*/ 85 h 372"/>
                                <a:gd name="T6" fmla="*/ 10 w 433"/>
                                <a:gd name="T7" fmla="*/ 150 h 372"/>
                                <a:gd name="T8" fmla="*/ 10 w 433"/>
                                <a:gd name="T9" fmla="*/ 223 h 372"/>
                                <a:gd name="T10" fmla="*/ 41 w 433"/>
                                <a:gd name="T11" fmla="*/ 288 h 372"/>
                                <a:gd name="T12" fmla="*/ 99 w 433"/>
                                <a:gd name="T13" fmla="*/ 337 h 372"/>
                                <a:gd name="T14" fmla="*/ 174 w 433"/>
                                <a:gd name="T15" fmla="*/ 365 h 372"/>
                                <a:gd name="T16" fmla="*/ 260 w 433"/>
                                <a:gd name="T17" fmla="*/ 365 h 372"/>
                                <a:gd name="T18" fmla="*/ 334 w 433"/>
                                <a:gd name="T19" fmla="*/ 337 h 372"/>
                                <a:gd name="T20" fmla="*/ 392 w 433"/>
                                <a:gd name="T21" fmla="*/ 288 h 372"/>
                                <a:gd name="T22" fmla="*/ 423 w 433"/>
                                <a:gd name="T23" fmla="*/ 223 h 372"/>
                                <a:gd name="T24" fmla="*/ 423 w 433"/>
                                <a:gd name="T25" fmla="*/ 150 h 372"/>
                                <a:gd name="T26" fmla="*/ 392 w 433"/>
                                <a:gd name="T27" fmla="*/ 85 h 372"/>
                                <a:gd name="T28" fmla="*/ 334 w 433"/>
                                <a:gd name="T29" fmla="*/ 36 h 372"/>
                                <a:gd name="T30" fmla="*/ 260 w 433"/>
                                <a:gd name="T31" fmla="*/ 8 h 372"/>
                                <a:gd name="T32" fmla="*/ 217 w 433"/>
                                <a:gd name="T33" fmla="*/ 0 h 372"/>
                                <a:gd name="T34" fmla="*/ 301 w 433"/>
                                <a:gd name="T35" fmla="*/ 14 h 372"/>
                                <a:gd name="T36" fmla="*/ 370 w 433"/>
                                <a:gd name="T37" fmla="*/ 54 h 372"/>
                                <a:gd name="T38" fmla="*/ 416 w 433"/>
                                <a:gd name="T39" fmla="*/ 114 h 372"/>
                                <a:gd name="T40" fmla="*/ 433 w 433"/>
                                <a:gd name="T41" fmla="*/ 186 h 372"/>
                                <a:gd name="T42" fmla="*/ 416 w 433"/>
                                <a:gd name="T43" fmla="*/ 259 h 372"/>
                                <a:gd name="T44" fmla="*/ 370 w 433"/>
                                <a:gd name="T45" fmla="*/ 318 h 372"/>
                                <a:gd name="T46" fmla="*/ 301 w 433"/>
                                <a:gd name="T47" fmla="*/ 358 h 372"/>
                                <a:gd name="T48" fmla="*/ 217 w 433"/>
                                <a:gd name="T49" fmla="*/ 372 h 372"/>
                                <a:gd name="T50" fmla="*/ 133 w 433"/>
                                <a:gd name="T51" fmla="*/ 358 h 372"/>
                                <a:gd name="T52" fmla="*/ 64 w 433"/>
                                <a:gd name="T53" fmla="*/ 318 h 372"/>
                                <a:gd name="T54" fmla="*/ 17 w 433"/>
                                <a:gd name="T55" fmla="*/ 259 h 372"/>
                                <a:gd name="T56" fmla="*/ 0 w 433"/>
                                <a:gd name="T57" fmla="*/ 186 h 372"/>
                                <a:gd name="T58" fmla="*/ 17 w 433"/>
                                <a:gd name="T59" fmla="*/ 114 h 372"/>
                                <a:gd name="T60" fmla="*/ 64 w 433"/>
                                <a:gd name="T61" fmla="*/ 54 h 372"/>
                                <a:gd name="T62" fmla="*/ 133 w 433"/>
                                <a:gd name="T63" fmla="*/ 14 h 372"/>
                                <a:gd name="T64" fmla="*/ 217 w 433"/>
                                <a:gd name="T65" fmla="*/ 0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3" h="372">
                                  <a:moveTo>
                                    <a:pt x="217" y="4"/>
                                  </a:moveTo>
                                  <a:lnTo>
                                    <a:pt x="174" y="8"/>
                                  </a:lnTo>
                                  <a:lnTo>
                                    <a:pt x="134" y="19"/>
                                  </a:lnTo>
                                  <a:lnTo>
                                    <a:pt x="99" y="36"/>
                                  </a:lnTo>
                                  <a:lnTo>
                                    <a:pt x="68" y="58"/>
                                  </a:lnTo>
                                  <a:lnTo>
                                    <a:pt x="41" y="85"/>
                                  </a:lnTo>
                                  <a:lnTo>
                                    <a:pt x="21" y="116"/>
                                  </a:lnTo>
                                  <a:lnTo>
                                    <a:pt x="10" y="150"/>
                                  </a:lnTo>
                                  <a:lnTo>
                                    <a:pt x="6" y="186"/>
                                  </a:lnTo>
                                  <a:lnTo>
                                    <a:pt x="10" y="223"/>
                                  </a:lnTo>
                                  <a:lnTo>
                                    <a:pt x="21" y="257"/>
                                  </a:lnTo>
                                  <a:lnTo>
                                    <a:pt x="41" y="288"/>
                                  </a:lnTo>
                                  <a:lnTo>
                                    <a:pt x="68" y="315"/>
                                  </a:lnTo>
                                  <a:lnTo>
                                    <a:pt x="99" y="337"/>
                                  </a:lnTo>
                                  <a:lnTo>
                                    <a:pt x="134" y="354"/>
                                  </a:lnTo>
                                  <a:lnTo>
                                    <a:pt x="174" y="365"/>
                                  </a:lnTo>
                                  <a:lnTo>
                                    <a:pt x="217" y="369"/>
                                  </a:lnTo>
                                  <a:lnTo>
                                    <a:pt x="260" y="365"/>
                                  </a:lnTo>
                                  <a:lnTo>
                                    <a:pt x="299" y="354"/>
                                  </a:lnTo>
                                  <a:lnTo>
                                    <a:pt x="334" y="337"/>
                                  </a:lnTo>
                                  <a:lnTo>
                                    <a:pt x="365" y="315"/>
                                  </a:lnTo>
                                  <a:lnTo>
                                    <a:pt x="392" y="288"/>
                                  </a:lnTo>
                                  <a:lnTo>
                                    <a:pt x="412" y="257"/>
                                  </a:lnTo>
                                  <a:lnTo>
                                    <a:pt x="423" y="223"/>
                                  </a:lnTo>
                                  <a:lnTo>
                                    <a:pt x="427" y="186"/>
                                  </a:lnTo>
                                  <a:lnTo>
                                    <a:pt x="423" y="150"/>
                                  </a:lnTo>
                                  <a:lnTo>
                                    <a:pt x="412" y="116"/>
                                  </a:lnTo>
                                  <a:lnTo>
                                    <a:pt x="392" y="85"/>
                                  </a:lnTo>
                                  <a:lnTo>
                                    <a:pt x="365" y="58"/>
                                  </a:lnTo>
                                  <a:lnTo>
                                    <a:pt x="334" y="36"/>
                                  </a:lnTo>
                                  <a:lnTo>
                                    <a:pt x="299" y="19"/>
                                  </a:lnTo>
                                  <a:lnTo>
                                    <a:pt x="260" y="8"/>
                                  </a:lnTo>
                                  <a:lnTo>
                                    <a:pt x="217" y="4"/>
                                  </a:lnTo>
                                  <a:close/>
                                  <a:moveTo>
                                    <a:pt x="217" y="0"/>
                                  </a:moveTo>
                                  <a:lnTo>
                                    <a:pt x="260" y="4"/>
                                  </a:lnTo>
                                  <a:lnTo>
                                    <a:pt x="301" y="14"/>
                                  </a:lnTo>
                                  <a:lnTo>
                                    <a:pt x="337" y="32"/>
                                  </a:lnTo>
                                  <a:lnTo>
                                    <a:pt x="370" y="54"/>
                                  </a:lnTo>
                                  <a:lnTo>
                                    <a:pt x="396" y="82"/>
                                  </a:lnTo>
                                  <a:lnTo>
                                    <a:pt x="416" y="114"/>
                                  </a:lnTo>
                                  <a:lnTo>
                                    <a:pt x="429" y="149"/>
                                  </a:lnTo>
                                  <a:lnTo>
                                    <a:pt x="433" y="186"/>
                                  </a:lnTo>
                                  <a:lnTo>
                                    <a:pt x="429" y="224"/>
                                  </a:lnTo>
                                  <a:lnTo>
                                    <a:pt x="416" y="259"/>
                                  </a:lnTo>
                                  <a:lnTo>
                                    <a:pt x="396" y="291"/>
                                  </a:lnTo>
                                  <a:lnTo>
                                    <a:pt x="370" y="318"/>
                                  </a:lnTo>
                                  <a:lnTo>
                                    <a:pt x="337" y="341"/>
                                  </a:lnTo>
                                  <a:lnTo>
                                    <a:pt x="301" y="358"/>
                                  </a:lnTo>
                                  <a:lnTo>
                                    <a:pt x="260" y="369"/>
                                  </a:lnTo>
                                  <a:lnTo>
                                    <a:pt x="217" y="372"/>
                                  </a:lnTo>
                                  <a:lnTo>
                                    <a:pt x="174" y="369"/>
                                  </a:lnTo>
                                  <a:lnTo>
                                    <a:pt x="133" y="358"/>
                                  </a:lnTo>
                                  <a:lnTo>
                                    <a:pt x="96" y="341"/>
                                  </a:lnTo>
                                  <a:lnTo>
                                    <a:pt x="64" y="318"/>
                                  </a:lnTo>
                                  <a:lnTo>
                                    <a:pt x="37" y="291"/>
                                  </a:lnTo>
                                  <a:lnTo>
                                    <a:pt x="17" y="259"/>
                                  </a:lnTo>
                                  <a:lnTo>
                                    <a:pt x="5" y="224"/>
                                  </a:lnTo>
                                  <a:lnTo>
                                    <a:pt x="0" y="186"/>
                                  </a:lnTo>
                                  <a:lnTo>
                                    <a:pt x="5" y="149"/>
                                  </a:lnTo>
                                  <a:lnTo>
                                    <a:pt x="17" y="114"/>
                                  </a:lnTo>
                                  <a:lnTo>
                                    <a:pt x="37" y="82"/>
                                  </a:lnTo>
                                  <a:lnTo>
                                    <a:pt x="64" y="54"/>
                                  </a:lnTo>
                                  <a:lnTo>
                                    <a:pt x="96" y="32"/>
                                  </a:lnTo>
                                  <a:lnTo>
                                    <a:pt x="133" y="14"/>
                                  </a:lnTo>
                                  <a:lnTo>
                                    <a:pt x="174" y="4"/>
                                  </a:lnTo>
                                  <a:lnTo>
                                    <a:pt x="217" y="0"/>
                                  </a:lnTo>
                                  <a:close/>
                                </a:path>
                              </a:pathLst>
                            </a:custGeom>
                            <a:solidFill>
                              <a:srgbClr val="FFF7D7"/>
                            </a:solidFill>
                            <a:ln>
                              <a:noFill/>
                            </a:ln>
                            <a:extLst>
                              <a:ext uri="{91240B29-F687-4F45-9708-019B960494DF}">
                                <a14:hiddenLine xmlns:a14="http://schemas.microsoft.com/office/drawing/2010/main" w="0">
                                  <a:solidFill>
                                    <a:srgbClr val="FFF7D7"/>
                                  </a:solidFill>
                                  <a:prstDash val="solid"/>
                                  <a:round/>
                                  <a:headEnd/>
                                  <a:tailEnd/>
                                </a14:hiddenLine>
                              </a:ext>
                            </a:extLst>
                          </wps:spPr>
                          <wps:bodyPr rot="0" vert="horz" wrap="square" lIns="91440" tIns="45720" rIns="91440" bIns="45720" anchor="t" anchorCtr="0" upright="1">
                            <a:noAutofit/>
                          </wps:bodyPr>
                        </wps:wsp>
                        <wps:wsp>
                          <wps:cNvPr id="685" name="Freeform 399"/>
                          <wps:cNvSpPr>
                            <a:spLocks noEditPoints="1"/>
                          </wps:cNvSpPr>
                          <wps:spPr bwMode="auto">
                            <a:xfrm>
                              <a:off x="1548" y="477"/>
                              <a:ext cx="222" cy="191"/>
                            </a:xfrm>
                            <a:custGeom>
                              <a:avLst/>
                              <a:gdLst>
                                <a:gd name="T0" fmla="*/ 179 w 444"/>
                                <a:gd name="T1" fmla="*/ 8 h 381"/>
                                <a:gd name="T2" fmla="*/ 101 w 444"/>
                                <a:gd name="T3" fmla="*/ 36 h 381"/>
                                <a:gd name="T4" fmla="*/ 42 w 444"/>
                                <a:gd name="T5" fmla="*/ 86 h 381"/>
                                <a:gd name="T6" fmla="*/ 10 w 444"/>
                                <a:gd name="T7" fmla="*/ 153 h 381"/>
                                <a:gd name="T8" fmla="*/ 10 w 444"/>
                                <a:gd name="T9" fmla="*/ 228 h 381"/>
                                <a:gd name="T10" fmla="*/ 42 w 444"/>
                                <a:gd name="T11" fmla="*/ 295 h 381"/>
                                <a:gd name="T12" fmla="*/ 101 w 444"/>
                                <a:gd name="T13" fmla="*/ 345 h 381"/>
                                <a:gd name="T14" fmla="*/ 179 w 444"/>
                                <a:gd name="T15" fmla="*/ 373 h 381"/>
                                <a:gd name="T16" fmla="*/ 265 w 444"/>
                                <a:gd name="T17" fmla="*/ 373 h 381"/>
                                <a:gd name="T18" fmla="*/ 342 w 444"/>
                                <a:gd name="T19" fmla="*/ 345 h 381"/>
                                <a:gd name="T20" fmla="*/ 401 w 444"/>
                                <a:gd name="T21" fmla="*/ 295 h 381"/>
                                <a:gd name="T22" fmla="*/ 434 w 444"/>
                                <a:gd name="T23" fmla="*/ 228 h 381"/>
                                <a:gd name="T24" fmla="*/ 434 w 444"/>
                                <a:gd name="T25" fmla="*/ 153 h 381"/>
                                <a:gd name="T26" fmla="*/ 401 w 444"/>
                                <a:gd name="T27" fmla="*/ 86 h 381"/>
                                <a:gd name="T28" fmla="*/ 342 w 444"/>
                                <a:gd name="T29" fmla="*/ 36 h 381"/>
                                <a:gd name="T30" fmla="*/ 265 w 444"/>
                                <a:gd name="T31" fmla="*/ 8 h 381"/>
                                <a:gd name="T32" fmla="*/ 222 w 444"/>
                                <a:gd name="T33" fmla="*/ 0 h 381"/>
                                <a:gd name="T34" fmla="*/ 299 w 444"/>
                                <a:gd name="T35" fmla="*/ 12 h 381"/>
                                <a:gd name="T36" fmla="*/ 365 w 444"/>
                                <a:gd name="T37" fmla="*/ 45 h 381"/>
                                <a:gd name="T38" fmla="*/ 413 w 444"/>
                                <a:gd name="T39" fmla="*/ 95 h 381"/>
                                <a:gd name="T40" fmla="*/ 439 w 444"/>
                                <a:gd name="T41" fmla="*/ 156 h 381"/>
                                <a:gd name="T42" fmla="*/ 439 w 444"/>
                                <a:gd name="T43" fmla="*/ 224 h 381"/>
                                <a:gd name="T44" fmla="*/ 413 w 444"/>
                                <a:gd name="T45" fmla="*/ 286 h 381"/>
                                <a:gd name="T46" fmla="*/ 365 w 444"/>
                                <a:gd name="T47" fmla="*/ 336 h 381"/>
                                <a:gd name="T48" fmla="*/ 299 w 444"/>
                                <a:gd name="T49" fmla="*/ 369 h 381"/>
                                <a:gd name="T50" fmla="*/ 222 w 444"/>
                                <a:gd name="T51" fmla="*/ 381 h 381"/>
                                <a:gd name="T52" fmla="*/ 145 w 444"/>
                                <a:gd name="T53" fmla="*/ 369 h 381"/>
                                <a:gd name="T54" fmla="*/ 79 w 444"/>
                                <a:gd name="T55" fmla="*/ 336 h 381"/>
                                <a:gd name="T56" fmla="*/ 31 w 444"/>
                                <a:gd name="T57" fmla="*/ 286 h 381"/>
                                <a:gd name="T58" fmla="*/ 4 w 444"/>
                                <a:gd name="T59" fmla="*/ 224 h 381"/>
                                <a:gd name="T60" fmla="*/ 4 w 444"/>
                                <a:gd name="T61" fmla="*/ 156 h 381"/>
                                <a:gd name="T62" fmla="*/ 31 w 444"/>
                                <a:gd name="T63" fmla="*/ 95 h 381"/>
                                <a:gd name="T64" fmla="*/ 79 w 444"/>
                                <a:gd name="T65" fmla="*/ 45 h 381"/>
                                <a:gd name="T66" fmla="*/ 145 w 444"/>
                                <a:gd name="T67" fmla="*/ 12 h 381"/>
                                <a:gd name="T68" fmla="*/ 222 w 444"/>
                                <a:gd name="T69"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4" h="381">
                                  <a:moveTo>
                                    <a:pt x="222" y="4"/>
                                  </a:moveTo>
                                  <a:lnTo>
                                    <a:pt x="179" y="8"/>
                                  </a:lnTo>
                                  <a:lnTo>
                                    <a:pt x="138" y="18"/>
                                  </a:lnTo>
                                  <a:lnTo>
                                    <a:pt x="101" y="36"/>
                                  </a:lnTo>
                                  <a:lnTo>
                                    <a:pt x="69" y="58"/>
                                  </a:lnTo>
                                  <a:lnTo>
                                    <a:pt x="42" y="86"/>
                                  </a:lnTo>
                                  <a:lnTo>
                                    <a:pt x="22" y="118"/>
                                  </a:lnTo>
                                  <a:lnTo>
                                    <a:pt x="10" y="153"/>
                                  </a:lnTo>
                                  <a:lnTo>
                                    <a:pt x="5" y="190"/>
                                  </a:lnTo>
                                  <a:lnTo>
                                    <a:pt x="10" y="228"/>
                                  </a:lnTo>
                                  <a:lnTo>
                                    <a:pt x="22" y="263"/>
                                  </a:lnTo>
                                  <a:lnTo>
                                    <a:pt x="42" y="295"/>
                                  </a:lnTo>
                                  <a:lnTo>
                                    <a:pt x="69" y="322"/>
                                  </a:lnTo>
                                  <a:lnTo>
                                    <a:pt x="101" y="345"/>
                                  </a:lnTo>
                                  <a:lnTo>
                                    <a:pt x="138" y="362"/>
                                  </a:lnTo>
                                  <a:lnTo>
                                    <a:pt x="179" y="373"/>
                                  </a:lnTo>
                                  <a:lnTo>
                                    <a:pt x="222" y="376"/>
                                  </a:lnTo>
                                  <a:lnTo>
                                    <a:pt x="265" y="373"/>
                                  </a:lnTo>
                                  <a:lnTo>
                                    <a:pt x="306" y="362"/>
                                  </a:lnTo>
                                  <a:lnTo>
                                    <a:pt x="342" y="345"/>
                                  </a:lnTo>
                                  <a:lnTo>
                                    <a:pt x="375" y="322"/>
                                  </a:lnTo>
                                  <a:lnTo>
                                    <a:pt x="401" y="295"/>
                                  </a:lnTo>
                                  <a:lnTo>
                                    <a:pt x="421" y="263"/>
                                  </a:lnTo>
                                  <a:lnTo>
                                    <a:pt x="434" y="228"/>
                                  </a:lnTo>
                                  <a:lnTo>
                                    <a:pt x="438" y="190"/>
                                  </a:lnTo>
                                  <a:lnTo>
                                    <a:pt x="434" y="153"/>
                                  </a:lnTo>
                                  <a:lnTo>
                                    <a:pt x="421" y="118"/>
                                  </a:lnTo>
                                  <a:lnTo>
                                    <a:pt x="401" y="86"/>
                                  </a:lnTo>
                                  <a:lnTo>
                                    <a:pt x="375" y="58"/>
                                  </a:lnTo>
                                  <a:lnTo>
                                    <a:pt x="342" y="36"/>
                                  </a:lnTo>
                                  <a:lnTo>
                                    <a:pt x="306" y="18"/>
                                  </a:lnTo>
                                  <a:lnTo>
                                    <a:pt x="265" y="8"/>
                                  </a:lnTo>
                                  <a:lnTo>
                                    <a:pt x="222" y="4"/>
                                  </a:lnTo>
                                  <a:close/>
                                  <a:moveTo>
                                    <a:pt x="222" y="0"/>
                                  </a:moveTo>
                                  <a:lnTo>
                                    <a:pt x="262" y="2"/>
                                  </a:lnTo>
                                  <a:lnTo>
                                    <a:pt x="299" y="12"/>
                                  </a:lnTo>
                                  <a:lnTo>
                                    <a:pt x="334" y="25"/>
                                  </a:lnTo>
                                  <a:lnTo>
                                    <a:pt x="365" y="45"/>
                                  </a:lnTo>
                                  <a:lnTo>
                                    <a:pt x="392" y="68"/>
                                  </a:lnTo>
                                  <a:lnTo>
                                    <a:pt x="413" y="95"/>
                                  </a:lnTo>
                                  <a:lnTo>
                                    <a:pt x="430" y="124"/>
                                  </a:lnTo>
                                  <a:lnTo>
                                    <a:pt x="439" y="156"/>
                                  </a:lnTo>
                                  <a:lnTo>
                                    <a:pt x="444" y="190"/>
                                  </a:lnTo>
                                  <a:lnTo>
                                    <a:pt x="439" y="224"/>
                                  </a:lnTo>
                                  <a:lnTo>
                                    <a:pt x="430" y="257"/>
                                  </a:lnTo>
                                  <a:lnTo>
                                    <a:pt x="413" y="286"/>
                                  </a:lnTo>
                                  <a:lnTo>
                                    <a:pt x="392" y="313"/>
                                  </a:lnTo>
                                  <a:lnTo>
                                    <a:pt x="365" y="336"/>
                                  </a:lnTo>
                                  <a:lnTo>
                                    <a:pt x="334" y="356"/>
                                  </a:lnTo>
                                  <a:lnTo>
                                    <a:pt x="299" y="369"/>
                                  </a:lnTo>
                                  <a:lnTo>
                                    <a:pt x="262" y="379"/>
                                  </a:lnTo>
                                  <a:lnTo>
                                    <a:pt x="222" y="381"/>
                                  </a:lnTo>
                                  <a:lnTo>
                                    <a:pt x="182" y="379"/>
                                  </a:lnTo>
                                  <a:lnTo>
                                    <a:pt x="145" y="369"/>
                                  </a:lnTo>
                                  <a:lnTo>
                                    <a:pt x="110" y="356"/>
                                  </a:lnTo>
                                  <a:lnTo>
                                    <a:pt x="79" y="336"/>
                                  </a:lnTo>
                                  <a:lnTo>
                                    <a:pt x="52" y="313"/>
                                  </a:lnTo>
                                  <a:lnTo>
                                    <a:pt x="31" y="286"/>
                                  </a:lnTo>
                                  <a:lnTo>
                                    <a:pt x="14" y="257"/>
                                  </a:lnTo>
                                  <a:lnTo>
                                    <a:pt x="4" y="224"/>
                                  </a:lnTo>
                                  <a:lnTo>
                                    <a:pt x="0" y="190"/>
                                  </a:lnTo>
                                  <a:lnTo>
                                    <a:pt x="4" y="156"/>
                                  </a:lnTo>
                                  <a:lnTo>
                                    <a:pt x="14" y="124"/>
                                  </a:lnTo>
                                  <a:lnTo>
                                    <a:pt x="31" y="95"/>
                                  </a:lnTo>
                                  <a:lnTo>
                                    <a:pt x="52" y="68"/>
                                  </a:lnTo>
                                  <a:lnTo>
                                    <a:pt x="79" y="45"/>
                                  </a:lnTo>
                                  <a:lnTo>
                                    <a:pt x="110" y="25"/>
                                  </a:lnTo>
                                  <a:lnTo>
                                    <a:pt x="145" y="12"/>
                                  </a:lnTo>
                                  <a:lnTo>
                                    <a:pt x="182" y="2"/>
                                  </a:lnTo>
                                  <a:lnTo>
                                    <a:pt x="222" y="0"/>
                                  </a:lnTo>
                                  <a:close/>
                                </a:path>
                              </a:pathLst>
                            </a:custGeom>
                            <a:solidFill>
                              <a:srgbClr val="FFF7D6"/>
                            </a:solidFill>
                            <a:ln>
                              <a:noFill/>
                            </a:ln>
                            <a:extLst>
                              <a:ext uri="{91240B29-F687-4F45-9708-019B960494DF}">
                                <a14:hiddenLine xmlns:a14="http://schemas.microsoft.com/office/drawing/2010/main" w="0">
                                  <a:solidFill>
                                    <a:srgbClr val="FFF7D6"/>
                                  </a:solidFill>
                                  <a:prstDash val="solid"/>
                                  <a:round/>
                                  <a:headEnd/>
                                  <a:tailEnd/>
                                </a14:hiddenLine>
                              </a:ext>
                            </a:extLst>
                          </wps:spPr>
                          <wps:bodyPr rot="0" vert="horz" wrap="square" lIns="91440" tIns="45720" rIns="91440" bIns="45720" anchor="t" anchorCtr="0" upright="1">
                            <a:noAutofit/>
                          </wps:bodyPr>
                        </wps:wsp>
                        <wps:wsp>
                          <wps:cNvPr id="686" name="Freeform 400"/>
                          <wps:cNvSpPr>
                            <a:spLocks noEditPoints="1"/>
                          </wps:cNvSpPr>
                          <wps:spPr bwMode="auto">
                            <a:xfrm>
                              <a:off x="1546" y="475"/>
                              <a:ext cx="226" cy="195"/>
                            </a:xfrm>
                            <a:custGeom>
                              <a:avLst/>
                              <a:gdLst>
                                <a:gd name="T0" fmla="*/ 187 w 453"/>
                                <a:gd name="T1" fmla="*/ 7 h 391"/>
                                <a:gd name="T2" fmla="*/ 115 w 453"/>
                                <a:gd name="T3" fmla="*/ 30 h 391"/>
                                <a:gd name="T4" fmla="*/ 57 w 453"/>
                                <a:gd name="T5" fmla="*/ 73 h 391"/>
                                <a:gd name="T6" fmla="*/ 19 w 453"/>
                                <a:gd name="T7" fmla="*/ 129 h 391"/>
                                <a:gd name="T8" fmla="*/ 5 w 453"/>
                                <a:gd name="T9" fmla="*/ 195 h 391"/>
                                <a:gd name="T10" fmla="*/ 19 w 453"/>
                                <a:gd name="T11" fmla="*/ 262 h 391"/>
                                <a:gd name="T12" fmla="*/ 57 w 453"/>
                                <a:gd name="T13" fmla="*/ 318 h 391"/>
                                <a:gd name="T14" fmla="*/ 115 w 453"/>
                                <a:gd name="T15" fmla="*/ 361 h 391"/>
                                <a:gd name="T16" fmla="*/ 187 w 453"/>
                                <a:gd name="T17" fmla="*/ 384 h 391"/>
                                <a:gd name="T18" fmla="*/ 267 w 453"/>
                                <a:gd name="T19" fmla="*/ 384 h 391"/>
                                <a:gd name="T20" fmla="*/ 339 w 453"/>
                                <a:gd name="T21" fmla="*/ 361 h 391"/>
                                <a:gd name="T22" fmla="*/ 397 w 453"/>
                                <a:gd name="T23" fmla="*/ 318 h 391"/>
                                <a:gd name="T24" fmla="*/ 435 w 453"/>
                                <a:gd name="T25" fmla="*/ 262 h 391"/>
                                <a:gd name="T26" fmla="*/ 449 w 453"/>
                                <a:gd name="T27" fmla="*/ 195 h 391"/>
                                <a:gd name="T28" fmla="*/ 435 w 453"/>
                                <a:gd name="T29" fmla="*/ 129 h 391"/>
                                <a:gd name="T30" fmla="*/ 397 w 453"/>
                                <a:gd name="T31" fmla="*/ 73 h 391"/>
                                <a:gd name="T32" fmla="*/ 339 w 453"/>
                                <a:gd name="T33" fmla="*/ 30 h 391"/>
                                <a:gd name="T34" fmla="*/ 267 w 453"/>
                                <a:gd name="T35" fmla="*/ 7 h 391"/>
                                <a:gd name="T36" fmla="*/ 227 w 453"/>
                                <a:gd name="T37" fmla="*/ 0 h 391"/>
                                <a:gd name="T38" fmla="*/ 306 w 453"/>
                                <a:gd name="T39" fmla="*/ 12 h 391"/>
                                <a:gd name="T40" fmla="*/ 373 w 453"/>
                                <a:gd name="T41" fmla="*/ 46 h 391"/>
                                <a:gd name="T42" fmla="*/ 422 w 453"/>
                                <a:gd name="T43" fmla="*/ 97 h 391"/>
                                <a:gd name="T44" fmla="*/ 450 w 453"/>
                                <a:gd name="T45" fmla="*/ 160 h 391"/>
                                <a:gd name="T46" fmla="*/ 450 w 453"/>
                                <a:gd name="T47" fmla="*/ 231 h 391"/>
                                <a:gd name="T48" fmla="*/ 422 w 453"/>
                                <a:gd name="T49" fmla="*/ 294 h 391"/>
                                <a:gd name="T50" fmla="*/ 373 w 453"/>
                                <a:gd name="T51" fmla="*/ 345 h 391"/>
                                <a:gd name="T52" fmla="*/ 306 w 453"/>
                                <a:gd name="T53" fmla="*/ 379 h 391"/>
                                <a:gd name="T54" fmla="*/ 227 w 453"/>
                                <a:gd name="T55" fmla="*/ 391 h 391"/>
                                <a:gd name="T56" fmla="*/ 147 w 453"/>
                                <a:gd name="T57" fmla="*/ 379 h 391"/>
                                <a:gd name="T58" fmla="*/ 81 w 453"/>
                                <a:gd name="T59" fmla="*/ 345 h 391"/>
                                <a:gd name="T60" fmla="*/ 31 w 453"/>
                                <a:gd name="T61" fmla="*/ 294 h 391"/>
                                <a:gd name="T62" fmla="*/ 3 w 453"/>
                                <a:gd name="T63" fmla="*/ 231 h 391"/>
                                <a:gd name="T64" fmla="*/ 3 w 453"/>
                                <a:gd name="T65" fmla="*/ 160 h 391"/>
                                <a:gd name="T66" fmla="*/ 31 w 453"/>
                                <a:gd name="T67" fmla="*/ 97 h 391"/>
                                <a:gd name="T68" fmla="*/ 81 w 453"/>
                                <a:gd name="T69" fmla="*/ 46 h 391"/>
                                <a:gd name="T70" fmla="*/ 147 w 453"/>
                                <a:gd name="T71" fmla="*/ 12 h 391"/>
                                <a:gd name="T72" fmla="*/ 227 w 453"/>
                                <a:gd name="T73"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53" h="391">
                                  <a:moveTo>
                                    <a:pt x="227" y="5"/>
                                  </a:moveTo>
                                  <a:lnTo>
                                    <a:pt x="187" y="7"/>
                                  </a:lnTo>
                                  <a:lnTo>
                                    <a:pt x="150" y="17"/>
                                  </a:lnTo>
                                  <a:lnTo>
                                    <a:pt x="115" y="30"/>
                                  </a:lnTo>
                                  <a:lnTo>
                                    <a:pt x="84" y="50"/>
                                  </a:lnTo>
                                  <a:lnTo>
                                    <a:pt x="57" y="73"/>
                                  </a:lnTo>
                                  <a:lnTo>
                                    <a:pt x="36" y="100"/>
                                  </a:lnTo>
                                  <a:lnTo>
                                    <a:pt x="19" y="129"/>
                                  </a:lnTo>
                                  <a:lnTo>
                                    <a:pt x="9" y="161"/>
                                  </a:lnTo>
                                  <a:lnTo>
                                    <a:pt x="5" y="195"/>
                                  </a:lnTo>
                                  <a:lnTo>
                                    <a:pt x="9" y="229"/>
                                  </a:lnTo>
                                  <a:lnTo>
                                    <a:pt x="19" y="262"/>
                                  </a:lnTo>
                                  <a:lnTo>
                                    <a:pt x="36" y="291"/>
                                  </a:lnTo>
                                  <a:lnTo>
                                    <a:pt x="57" y="318"/>
                                  </a:lnTo>
                                  <a:lnTo>
                                    <a:pt x="84" y="341"/>
                                  </a:lnTo>
                                  <a:lnTo>
                                    <a:pt x="115" y="361"/>
                                  </a:lnTo>
                                  <a:lnTo>
                                    <a:pt x="150" y="374"/>
                                  </a:lnTo>
                                  <a:lnTo>
                                    <a:pt x="187" y="384"/>
                                  </a:lnTo>
                                  <a:lnTo>
                                    <a:pt x="227" y="386"/>
                                  </a:lnTo>
                                  <a:lnTo>
                                    <a:pt x="267" y="384"/>
                                  </a:lnTo>
                                  <a:lnTo>
                                    <a:pt x="304" y="374"/>
                                  </a:lnTo>
                                  <a:lnTo>
                                    <a:pt x="339" y="361"/>
                                  </a:lnTo>
                                  <a:lnTo>
                                    <a:pt x="370" y="341"/>
                                  </a:lnTo>
                                  <a:lnTo>
                                    <a:pt x="397" y="318"/>
                                  </a:lnTo>
                                  <a:lnTo>
                                    <a:pt x="418" y="291"/>
                                  </a:lnTo>
                                  <a:lnTo>
                                    <a:pt x="435" y="262"/>
                                  </a:lnTo>
                                  <a:lnTo>
                                    <a:pt x="444" y="229"/>
                                  </a:lnTo>
                                  <a:lnTo>
                                    <a:pt x="449" y="195"/>
                                  </a:lnTo>
                                  <a:lnTo>
                                    <a:pt x="444" y="161"/>
                                  </a:lnTo>
                                  <a:lnTo>
                                    <a:pt x="435" y="129"/>
                                  </a:lnTo>
                                  <a:lnTo>
                                    <a:pt x="418" y="100"/>
                                  </a:lnTo>
                                  <a:lnTo>
                                    <a:pt x="397" y="73"/>
                                  </a:lnTo>
                                  <a:lnTo>
                                    <a:pt x="370" y="50"/>
                                  </a:lnTo>
                                  <a:lnTo>
                                    <a:pt x="339" y="30"/>
                                  </a:lnTo>
                                  <a:lnTo>
                                    <a:pt x="304" y="17"/>
                                  </a:lnTo>
                                  <a:lnTo>
                                    <a:pt x="267" y="7"/>
                                  </a:lnTo>
                                  <a:lnTo>
                                    <a:pt x="227" y="5"/>
                                  </a:lnTo>
                                  <a:close/>
                                  <a:moveTo>
                                    <a:pt x="227" y="0"/>
                                  </a:moveTo>
                                  <a:lnTo>
                                    <a:pt x="267" y="4"/>
                                  </a:lnTo>
                                  <a:lnTo>
                                    <a:pt x="306" y="12"/>
                                  </a:lnTo>
                                  <a:lnTo>
                                    <a:pt x="342" y="27"/>
                                  </a:lnTo>
                                  <a:lnTo>
                                    <a:pt x="373" y="46"/>
                                  </a:lnTo>
                                  <a:lnTo>
                                    <a:pt x="399" y="69"/>
                                  </a:lnTo>
                                  <a:lnTo>
                                    <a:pt x="422" y="97"/>
                                  </a:lnTo>
                                  <a:lnTo>
                                    <a:pt x="439" y="127"/>
                                  </a:lnTo>
                                  <a:lnTo>
                                    <a:pt x="450" y="160"/>
                                  </a:lnTo>
                                  <a:lnTo>
                                    <a:pt x="453" y="195"/>
                                  </a:lnTo>
                                  <a:lnTo>
                                    <a:pt x="450" y="231"/>
                                  </a:lnTo>
                                  <a:lnTo>
                                    <a:pt x="439" y="263"/>
                                  </a:lnTo>
                                  <a:lnTo>
                                    <a:pt x="422" y="294"/>
                                  </a:lnTo>
                                  <a:lnTo>
                                    <a:pt x="399" y="322"/>
                                  </a:lnTo>
                                  <a:lnTo>
                                    <a:pt x="373" y="345"/>
                                  </a:lnTo>
                                  <a:lnTo>
                                    <a:pt x="342" y="364"/>
                                  </a:lnTo>
                                  <a:lnTo>
                                    <a:pt x="306" y="379"/>
                                  </a:lnTo>
                                  <a:lnTo>
                                    <a:pt x="267" y="387"/>
                                  </a:lnTo>
                                  <a:lnTo>
                                    <a:pt x="227" y="391"/>
                                  </a:lnTo>
                                  <a:lnTo>
                                    <a:pt x="187" y="387"/>
                                  </a:lnTo>
                                  <a:lnTo>
                                    <a:pt x="147" y="379"/>
                                  </a:lnTo>
                                  <a:lnTo>
                                    <a:pt x="112" y="364"/>
                                  </a:lnTo>
                                  <a:lnTo>
                                    <a:pt x="81" y="345"/>
                                  </a:lnTo>
                                  <a:lnTo>
                                    <a:pt x="54" y="322"/>
                                  </a:lnTo>
                                  <a:lnTo>
                                    <a:pt x="31" y="294"/>
                                  </a:lnTo>
                                  <a:lnTo>
                                    <a:pt x="15" y="263"/>
                                  </a:lnTo>
                                  <a:lnTo>
                                    <a:pt x="3" y="231"/>
                                  </a:lnTo>
                                  <a:lnTo>
                                    <a:pt x="0" y="195"/>
                                  </a:lnTo>
                                  <a:lnTo>
                                    <a:pt x="3" y="160"/>
                                  </a:lnTo>
                                  <a:lnTo>
                                    <a:pt x="15" y="127"/>
                                  </a:lnTo>
                                  <a:lnTo>
                                    <a:pt x="31" y="97"/>
                                  </a:lnTo>
                                  <a:lnTo>
                                    <a:pt x="54" y="69"/>
                                  </a:lnTo>
                                  <a:lnTo>
                                    <a:pt x="81" y="46"/>
                                  </a:lnTo>
                                  <a:lnTo>
                                    <a:pt x="112" y="27"/>
                                  </a:lnTo>
                                  <a:lnTo>
                                    <a:pt x="147" y="12"/>
                                  </a:lnTo>
                                  <a:lnTo>
                                    <a:pt x="187" y="4"/>
                                  </a:lnTo>
                                  <a:lnTo>
                                    <a:pt x="227" y="0"/>
                                  </a:lnTo>
                                  <a:close/>
                                </a:path>
                              </a:pathLst>
                            </a:custGeom>
                            <a:solidFill>
                              <a:srgbClr val="FFF7D5"/>
                            </a:solidFill>
                            <a:ln>
                              <a:noFill/>
                            </a:ln>
                            <a:extLst>
                              <a:ext uri="{91240B29-F687-4F45-9708-019B960494DF}">
                                <a14:hiddenLine xmlns:a14="http://schemas.microsoft.com/office/drawing/2010/main" w="0">
                                  <a:solidFill>
                                    <a:srgbClr val="FFF7D5"/>
                                  </a:solidFill>
                                  <a:prstDash val="solid"/>
                                  <a:round/>
                                  <a:headEnd/>
                                  <a:tailEnd/>
                                </a14:hiddenLine>
                              </a:ext>
                            </a:extLst>
                          </wps:spPr>
                          <wps:bodyPr rot="0" vert="horz" wrap="square" lIns="91440" tIns="45720" rIns="91440" bIns="45720" anchor="t" anchorCtr="0" upright="1">
                            <a:noAutofit/>
                          </wps:bodyPr>
                        </wps:wsp>
                        <wps:wsp>
                          <wps:cNvPr id="687" name="Freeform 401"/>
                          <wps:cNvSpPr>
                            <a:spLocks noEditPoints="1"/>
                          </wps:cNvSpPr>
                          <wps:spPr bwMode="auto">
                            <a:xfrm>
                              <a:off x="1543" y="472"/>
                              <a:ext cx="232" cy="200"/>
                            </a:xfrm>
                            <a:custGeom>
                              <a:avLst/>
                              <a:gdLst>
                                <a:gd name="T0" fmla="*/ 192 w 464"/>
                                <a:gd name="T1" fmla="*/ 9 h 400"/>
                                <a:gd name="T2" fmla="*/ 117 w 464"/>
                                <a:gd name="T3" fmla="*/ 32 h 400"/>
                                <a:gd name="T4" fmla="*/ 59 w 464"/>
                                <a:gd name="T5" fmla="*/ 74 h 400"/>
                                <a:gd name="T6" fmla="*/ 20 w 464"/>
                                <a:gd name="T7" fmla="*/ 132 h 400"/>
                                <a:gd name="T8" fmla="*/ 5 w 464"/>
                                <a:gd name="T9" fmla="*/ 200 h 400"/>
                                <a:gd name="T10" fmla="*/ 20 w 464"/>
                                <a:gd name="T11" fmla="*/ 268 h 400"/>
                                <a:gd name="T12" fmla="*/ 59 w 464"/>
                                <a:gd name="T13" fmla="*/ 327 h 400"/>
                                <a:gd name="T14" fmla="*/ 117 w 464"/>
                                <a:gd name="T15" fmla="*/ 369 h 400"/>
                                <a:gd name="T16" fmla="*/ 192 w 464"/>
                                <a:gd name="T17" fmla="*/ 392 h 400"/>
                                <a:gd name="T18" fmla="*/ 272 w 464"/>
                                <a:gd name="T19" fmla="*/ 392 h 400"/>
                                <a:gd name="T20" fmla="*/ 347 w 464"/>
                                <a:gd name="T21" fmla="*/ 369 h 400"/>
                                <a:gd name="T22" fmla="*/ 404 w 464"/>
                                <a:gd name="T23" fmla="*/ 327 h 400"/>
                                <a:gd name="T24" fmla="*/ 444 w 464"/>
                                <a:gd name="T25" fmla="*/ 268 h 400"/>
                                <a:gd name="T26" fmla="*/ 458 w 464"/>
                                <a:gd name="T27" fmla="*/ 200 h 400"/>
                                <a:gd name="T28" fmla="*/ 444 w 464"/>
                                <a:gd name="T29" fmla="*/ 132 h 400"/>
                                <a:gd name="T30" fmla="*/ 404 w 464"/>
                                <a:gd name="T31" fmla="*/ 74 h 400"/>
                                <a:gd name="T32" fmla="*/ 347 w 464"/>
                                <a:gd name="T33" fmla="*/ 32 h 400"/>
                                <a:gd name="T34" fmla="*/ 272 w 464"/>
                                <a:gd name="T35" fmla="*/ 9 h 400"/>
                                <a:gd name="T36" fmla="*/ 232 w 464"/>
                                <a:gd name="T37" fmla="*/ 0 h 400"/>
                                <a:gd name="T38" fmla="*/ 313 w 464"/>
                                <a:gd name="T39" fmla="*/ 14 h 400"/>
                                <a:gd name="T40" fmla="*/ 380 w 464"/>
                                <a:gd name="T41" fmla="*/ 48 h 400"/>
                                <a:gd name="T42" fmla="*/ 433 w 464"/>
                                <a:gd name="T43" fmla="*/ 100 h 400"/>
                                <a:gd name="T44" fmla="*/ 459 w 464"/>
                                <a:gd name="T45" fmla="*/ 164 h 400"/>
                                <a:gd name="T46" fmla="*/ 459 w 464"/>
                                <a:gd name="T47" fmla="*/ 236 h 400"/>
                                <a:gd name="T48" fmla="*/ 433 w 464"/>
                                <a:gd name="T49" fmla="*/ 301 h 400"/>
                                <a:gd name="T50" fmla="*/ 380 w 464"/>
                                <a:gd name="T51" fmla="*/ 353 h 400"/>
                                <a:gd name="T52" fmla="*/ 313 w 464"/>
                                <a:gd name="T53" fmla="*/ 387 h 400"/>
                                <a:gd name="T54" fmla="*/ 232 w 464"/>
                                <a:gd name="T55" fmla="*/ 400 h 400"/>
                                <a:gd name="T56" fmla="*/ 151 w 464"/>
                                <a:gd name="T57" fmla="*/ 387 h 400"/>
                                <a:gd name="T58" fmla="*/ 83 w 464"/>
                                <a:gd name="T59" fmla="*/ 353 h 400"/>
                                <a:gd name="T60" fmla="*/ 31 w 464"/>
                                <a:gd name="T61" fmla="*/ 301 h 400"/>
                                <a:gd name="T62" fmla="*/ 4 w 464"/>
                                <a:gd name="T63" fmla="*/ 236 h 400"/>
                                <a:gd name="T64" fmla="*/ 4 w 464"/>
                                <a:gd name="T65" fmla="*/ 164 h 400"/>
                                <a:gd name="T66" fmla="*/ 31 w 464"/>
                                <a:gd name="T67" fmla="*/ 100 h 400"/>
                                <a:gd name="T68" fmla="*/ 83 w 464"/>
                                <a:gd name="T69" fmla="*/ 48 h 400"/>
                                <a:gd name="T70" fmla="*/ 151 w 464"/>
                                <a:gd name="T71" fmla="*/ 14 h 400"/>
                                <a:gd name="T72" fmla="*/ 232 w 464"/>
                                <a:gd name="T73"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64" h="400">
                                  <a:moveTo>
                                    <a:pt x="232" y="5"/>
                                  </a:moveTo>
                                  <a:lnTo>
                                    <a:pt x="192" y="9"/>
                                  </a:lnTo>
                                  <a:lnTo>
                                    <a:pt x="152" y="17"/>
                                  </a:lnTo>
                                  <a:lnTo>
                                    <a:pt x="117" y="32"/>
                                  </a:lnTo>
                                  <a:lnTo>
                                    <a:pt x="86" y="51"/>
                                  </a:lnTo>
                                  <a:lnTo>
                                    <a:pt x="59" y="74"/>
                                  </a:lnTo>
                                  <a:lnTo>
                                    <a:pt x="36" y="102"/>
                                  </a:lnTo>
                                  <a:lnTo>
                                    <a:pt x="20" y="132"/>
                                  </a:lnTo>
                                  <a:lnTo>
                                    <a:pt x="8" y="165"/>
                                  </a:lnTo>
                                  <a:lnTo>
                                    <a:pt x="5" y="200"/>
                                  </a:lnTo>
                                  <a:lnTo>
                                    <a:pt x="8" y="236"/>
                                  </a:lnTo>
                                  <a:lnTo>
                                    <a:pt x="20" y="268"/>
                                  </a:lnTo>
                                  <a:lnTo>
                                    <a:pt x="36" y="299"/>
                                  </a:lnTo>
                                  <a:lnTo>
                                    <a:pt x="59" y="327"/>
                                  </a:lnTo>
                                  <a:lnTo>
                                    <a:pt x="86" y="350"/>
                                  </a:lnTo>
                                  <a:lnTo>
                                    <a:pt x="117" y="369"/>
                                  </a:lnTo>
                                  <a:lnTo>
                                    <a:pt x="152" y="384"/>
                                  </a:lnTo>
                                  <a:lnTo>
                                    <a:pt x="192" y="392"/>
                                  </a:lnTo>
                                  <a:lnTo>
                                    <a:pt x="232" y="396"/>
                                  </a:lnTo>
                                  <a:lnTo>
                                    <a:pt x="272" y="392"/>
                                  </a:lnTo>
                                  <a:lnTo>
                                    <a:pt x="311" y="384"/>
                                  </a:lnTo>
                                  <a:lnTo>
                                    <a:pt x="347" y="369"/>
                                  </a:lnTo>
                                  <a:lnTo>
                                    <a:pt x="378" y="350"/>
                                  </a:lnTo>
                                  <a:lnTo>
                                    <a:pt x="404" y="327"/>
                                  </a:lnTo>
                                  <a:lnTo>
                                    <a:pt x="427" y="299"/>
                                  </a:lnTo>
                                  <a:lnTo>
                                    <a:pt x="444" y="268"/>
                                  </a:lnTo>
                                  <a:lnTo>
                                    <a:pt x="455" y="236"/>
                                  </a:lnTo>
                                  <a:lnTo>
                                    <a:pt x="458" y="200"/>
                                  </a:lnTo>
                                  <a:lnTo>
                                    <a:pt x="455" y="165"/>
                                  </a:lnTo>
                                  <a:lnTo>
                                    <a:pt x="444" y="132"/>
                                  </a:lnTo>
                                  <a:lnTo>
                                    <a:pt x="427" y="102"/>
                                  </a:lnTo>
                                  <a:lnTo>
                                    <a:pt x="404" y="74"/>
                                  </a:lnTo>
                                  <a:lnTo>
                                    <a:pt x="378" y="51"/>
                                  </a:lnTo>
                                  <a:lnTo>
                                    <a:pt x="347" y="32"/>
                                  </a:lnTo>
                                  <a:lnTo>
                                    <a:pt x="311" y="17"/>
                                  </a:lnTo>
                                  <a:lnTo>
                                    <a:pt x="272" y="9"/>
                                  </a:lnTo>
                                  <a:lnTo>
                                    <a:pt x="232" y="5"/>
                                  </a:lnTo>
                                  <a:close/>
                                  <a:moveTo>
                                    <a:pt x="232" y="0"/>
                                  </a:moveTo>
                                  <a:lnTo>
                                    <a:pt x="273" y="4"/>
                                  </a:lnTo>
                                  <a:lnTo>
                                    <a:pt x="313" y="14"/>
                                  </a:lnTo>
                                  <a:lnTo>
                                    <a:pt x="349" y="28"/>
                                  </a:lnTo>
                                  <a:lnTo>
                                    <a:pt x="380" y="48"/>
                                  </a:lnTo>
                                  <a:lnTo>
                                    <a:pt x="409" y="72"/>
                                  </a:lnTo>
                                  <a:lnTo>
                                    <a:pt x="433" y="100"/>
                                  </a:lnTo>
                                  <a:lnTo>
                                    <a:pt x="449" y="131"/>
                                  </a:lnTo>
                                  <a:lnTo>
                                    <a:pt x="459" y="164"/>
                                  </a:lnTo>
                                  <a:lnTo>
                                    <a:pt x="464" y="200"/>
                                  </a:lnTo>
                                  <a:lnTo>
                                    <a:pt x="459" y="236"/>
                                  </a:lnTo>
                                  <a:lnTo>
                                    <a:pt x="449" y="270"/>
                                  </a:lnTo>
                                  <a:lnTo>
                                    <a:pt x="433" y="301"/>
                                  </a:lnTo>
                                  <a:lnTo>
                                    <a:pt x="409" y="329"/>
                                  </a:lnTo>
                                  <a:lnTo>
                                    <a:pt x="380" y="353"/>
                                  </a:lnTo>
                                  <a:lnTo>
                                    <a:pt x="349" y="373"/>
                                  </a:lnTo>
                                  <a:lnTo>
                                    <a:pt x="313" y="387"/>
                                  </a:lnTo>
                                  <a:lnTo>
                                    <a:pt x="273" y="397"/>
                                  </a:lnTo>
                                  <a:lnTo>
                                    <a:pt x="232" y="400"/>
                                  </a:lnTo>
                                  <a:lnTo>
                                    <a:pt x="190" y="397"/>
                                  </a:lnTo>
                                  <a:lnTo>
                                    <a:pt x="151" y="387"/>
                                  </a:lnTo>
                                  <a:lnTo>
                                    <a:pt x="114" y="373"/>
                                  </a:lnTo>
                                  <a:lnTo>
                                    <a:pt x="83" y="353"/>
                                  </a:lnTo>
                                  <a:lnTo>
                                    <a:pt x="55" y="329"/>
                                  </a:lnTo>
                                  <a:lnTo>
                                    <a:pt x="31" y="301"/>
                                  </a:lnTo>
                                  <a:lnTo>
                                    <a:pt x="14" y="270"/>
                                  </a:lnTo>
                                  <a:lnTo>
                                    <a:pt x="4" y="236"/>
                                  </a:lnTo>
                                  <a:lnTo>
                                    <a:pt x="0" y="200"/>
                                  </a:lnTo>
                                  <a:lnTo>
                                    <a:pt x="4" y="164"/>
                                  </a:lnTo>
                                  <a:lnTo>
                                    <a:pt x="14" y="131"/>
                                  </a:lnTo>
                                  <a:lnTo>
                                    <a:pt x="31" y="100"/>
                                  </a:lnTo>
                                  <a:lnTo>
                                    <a:pt x="55" y="72"/>
                                  </a:lnTo>
                                  <a:lnTo>
                                    <a:pt x="83" y="48"/>
                                  </a:lnTo>
                                  <a:lnTo>
                                    <a:pt x="114" y="28"/>
                                  </a:lnTo>
                                  <a:lnTo>
                                    <a:pt x="151" y="14"/>
                                  </a:lnTo>
                                  <a:lnTo>
                                    <a:pt x="190" y="4"/>
                                  </a:lnTo>
                                  <a:lnTo>
                                    <a:pt x="232" y="0"/>
                                  </a:lnTo>
                                  <a:close/>
                                </a:path>
                              </a:pathLst>
                            </a:custGeom>
                            <a:solidFill>
                              <a:srgbClr val="FFF7D3"/>
                            </a:solidFill>
                            <a:ln>
                              <a:noFill/>
                            </a:ln>
                            <a:extLst>
                              <a:ext uri="{91240B29-F687-4F45-9708-019B960494DF}">
                                <a14:hiddenLine xmlns:a14="http://schemas.microsoft.com/office/drawing/2010/main" w="0">
                                  <a:solidFill>
                                    <a:srgbClr val="FFF7D3"/>
                                  </a:solidFill>
                                  <a:prstDash val="solid"/>
                                  <a:round/>
                                  <a:headEnd/>
                                  <a:tailEnd/>
                                </a14:hiddenLine>
                              </a:ext>
                            </a:extLst>
                          </wps:spPr>
                          <wps:bodyPr rot="0" vert="horz" wrap="square" lIns="91440" tIns="45720" rIns="91440" bIns="45720" anchor="t" anchorCtr="0" upright="1">
                            <a:noAutofit/>
                          </wps:bodyPr>
                        </wps:wsp>
                        <wps:wsp>
                          <wps:cNvPr id="688" name="Freeform 402"/>
                          <wps:cNvSpPr>
                            <a:spLocks noEditPoints="1"/>
                          </wps:cNvSpPr>
                          <wps:spPr bwMode="auto">
                            <a:xfrm>
                              <a:off x="1541" y="470"/>
                              <a:ext cx="237" cy="204"/>
                            </a:xfrm>
                            <a:custGeom>
                              <a:avLst/>
                              <a:gdLst>
                                <a:gd name="T0" fmla="*/ 196 w 475"/>
                                <a:gd name="T1" fmla="*/ 7 h 407"/>
                                <a:gd name="T2" fmla="*/ 120 w 475"/>
                                <a:gd name="T3" fmla="*/ 31 h 407"/>
                                <a:gd name="T4" fmla="*/ 61 w 475"/>
                                <a:gd name="T5" fmla="*/ 75 h 407"/>
                                <a:gd name="T6" fmla="*/ 20 w 475"/>
                                <a:gd name="T7" fmla="*/ 134 h 407"/>
                                <a:gd name="T8" fmla="*/ 6 w 475"/>
                                <a:gd name="T9" fmla="*/ 203 h 407"/>
                                <a:gd name="T10" fmla="*/ 20 w 475"/>
                                <a:gd name="T11" fmla="*/ 273 h 407"/>
                                <a:gd name="T12" fmla="*/ 61 w 475"/>
                                <a:gd name="T13" fmla="*/ 332 h 407"/>
                                <a:gd name="T14" fmla="*/ 120 w 475"/>
                                <a:gd name="T15" fmla="*/ 376 h 407"/>
                                <a:gd name="T16" fmla="*/ 196 w 475"/>
                                <a:gd name="T17" fmla="*/ 400 h 407"/>
                                <a:gd name="T18" fmla="*/ 279 w 475"/>
                                <a:gd name="T19" fmla="*/ 400 h 407"/>
                                <a:gd name="T20" fmla="*/ 355 w 475"/>
                                <a:gd name="T21" fmla="*/ 376 h 407"/>
                                <a:gd name="T22" fmla="*/ 415 w 475"/>
                                <a:gd name="T23" fmla="*/ 332 h 407"/>
                                <a:gd name="T24" fmla="*/ 455 w 475"/>
                                <a:gd name="T25" fmla="*/ 273 h 407"/>
                                <a:gd name="T26" fmla="*/ 470 w 475"/>
                                <a:gd name="T27" fmla="*/ 203 h 407"/>
                                <a:gd name="T28" fmla="*/ 455 w 475"/>
                                <a:gd name="T29" fmla="*/ 134 h 407"/>
                                <a:gd name="T30" fmla="*/ 415 w 475"/>
                                <a:gd name="T31" fmla="*/ 75 h 407"/>
                                <a:gd name="T32" fmla="*/ 355 w 475"/>
                                <a:gd name="T33" fmla="*/ 31 h 407"/>
                                <a:gd name="T34" fmla="*/ 279 w 475"/>
                                <a:gd name="T35" fmla="*/ 7 h 407"/>
                                <a:gd name="T36" fmla="*/ 238 w 475"/>
                                <a:gd name="T37" fmla="*/ 0 h 407"/>
                                <a:gd name="T38" fmla="*/ 320 w 475"/>
                                <a:gd name="T39" fmla="*/ 12 h 407"/>
                                <a:gd name="T40" fmla="*/ 391 w 475"/>
                                <a:gd name="T41" fmla="*/ 47 h 407"/>
                                <a:gd name="T42" fmla="*/ 443 w 475"/>
                                <a:gd name="T43" fmla="*/ 100 h 407"/>
                                <a:gd name="T44" fmla="*/ 471 w 475"/>
                                <a:gd name="T45" fmla="*/ 167 h 407"/>
                                <a:gd name="T46" fmla="*/ 471 w 475"/>
                                <a:gd name="T47" fmla="*/ 240 h 407"/>
                                <a:gd name="T48" fmla="*/ 443 w 475"/>
                                <a:gd name="T49" fmla="*/ 307 h 407"/>
                                <a:gd name="T50" fmla="*/ 391 w 475"/>
                                <a:gd name="T51" fmla="*/ 359 h 407"/>
                                <a:gd name="T52" fmla="*/ 320 w 475"/>
                                <a:gd name="T53" fmla="*/ 395 h 407"/>
                                <a:gd name="T54" fmla="*/ 238 w 475"/>
                                <a:gd name="T55" fmla="*/ 407 h 407"/>
                                <a:gd name="T56" fmla="*/ 155 w 475"/>
                                <a:gd name="T57" fmla="*/ 395 h 407"/>
                                <a:gd name="T58" fmla="*/ 85 w 475"/>
                                <a:gd name="T59" fmla="*/ 359 h 407"/>
                                <a:gd name="T60" fmla="*/ 33 w 475"/>
                                <a:gd name="T61" fmla="*/ 307 h 407"/>
                                <a:gd name="T62" fmla="*/ 4 w 475"/>
                                <a:gd name="T63" fmla="*/ 240 h 407"/>
                                <a:gd name="T64" fmla="*/ 4 w 475"/>
                                <a:gd name="T65" fmla="*/ 167 h 407"/>
                                <a:gd name="T66" fmla="*/ 33 w 475"/>
                                <a:gd name="T67" fmla="*/ 100 h 407"/>
                                <a:gd name="T68" fmla="*/ 85 w 475"/>
                                <a:gd name="T69" fmla="*/ 47 h 407"/>
                                <a:gd name="T70" fmla="*/ 155 w 475"/>
                                <a:gd name="T71" fmla="*/ 12 h 407"/>
                                <a:gd name="T72" fmla="*/ 238 w 475"/>
                                <a:gd name="T73" fmla="*/ 0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5" h="407">
                                  <a:moveTo>
                                    <a:pt x="238" y="3"/>
                                  </a:moveTo>
                                  <a:lnTo>
                                    <a:pt x="196" y="7"/>
                                  </a:lnTo>
                                  <a:lnTo>
                                    <a:pt x="157" y="17"/>
                                  </a:lnTo>
                                  <a:lnTo>
                                    <a:pt x="120" y="31"/>
                                  </a:lnTo>
                                  <a:lnTo>
                                    <a:pt x="89" y="51"/>
                                  </a:lnTo>
                                  <a:lnTo>
                                    <a:pt x="61" y="75"/>
                                  </a:lnTo>
                                  <a:lnTo>
                                    <a:pt x="37" y="103"/>
                                  </a:lnTo>
                                  <a:lnTo>
                                    <a:pt x="20" y="134"/>
                                  </a:lnTo>
                                  <a:lnTo>
                                    <a:pt x="10" y="167"/>
                                  </a:lnTo>
                                  <a:lnTo>
                                    <a:pt x="6" y="203"/>
                                  </a:lnTo>
                                  <a:lnTo>
                                    <a:pt x="10" y="239"/>
                                  </a:lnTo>
                                  <a:lnTo>
                                    <a:pt x="20" y="273"/>
                                  </a:lnTo>
                                  <a:lnTo>
                                    <a:pt x="37" y="304"/>
                                  </a:lnTo>
                                  <a:lnTo>
                                    <a:pt x="61" y="332"/>
                                  </a:lnTo>
                                  <a:lnTo>
                                    <a:pt x="89" y="356"/>
                                  </a:lnTo>
                                  <a:lnTo>
                                    <a:pt x="120" y="376"/>
                                  </a:lnTo>
                                  <a:lnTo>
                                    <a:pt x="157" y="390"/>
                                  </a:lnTo>
                                  <a:lnTo>
                                    <a:pt x="196" y="400"/>
                                  </a:lnTo>
                                  <a:lnTo>
                                    <a:pt x="238" y="403"/>
                                  </a:lnTo>
                                  <a:lnTo>
                                    <a:pt x="279" y="400"/>
                                  </a:lnTo>
                                  <a:lnTo>
                                    <a:pt x="319" y="390"/>
                                  </a:lnTo>
                                  <a:lnTo>
                                    <a:pt x="355" y="376"/>
                                  </a:lnTo>
                                  <a:lnTo>
                                    <a:pt x="386" y="356"/>
                                  </a:lnTo>
                                  <a:lnTo>
                                    <a:pt x="415" y="332"/>
                                  </a:lnTo>
                                  <a:lnTo>
                                    <a:pt x="439" y="304"/>
                                  </a:lnTo>
                                  <a:lnTo>
                                    <a:pt x="455" y="273"/>
                                  </a:lnTo>
                                  <a:lnTo>
                                    <a:pt x="465" y="239"/>
                                  </a:lnTo>
                                  <a:lnTo>
                                    <a:pt x="470" y="203"/>
                                  </a:lnTo>
                                  <a:lnTo>
                                    <a:pt x="465" y="167"/>
                                  </a:lnTo>
                                  <a:lnTo>
                                    <a:pt x="455" y="134"/>
                                  </a:lnTo>
                                  <a:lnTo>
                                    <a:pt x="439" y="103"/>
                                  </a:lnTo>
                                  <a:lnTo>
                                    <a:pt x="415" y="75"/>
                                  </a:lnTo>
                                  <a:lnTo>
                                    <a:pt x="386" y="51"/>
                                  </a:lnTo>
                                  <a:lnTo>
                                    <a:pt x="355" y="31"/>
                                  </a:lnTo>
                                  <a:lnTo>
                                    <a:pt x="319" y="17"/>
                                  </a:lnTo>
                                  <a:lnTo>
                                    <a:pt x="279" y="7"/>
                                  </a:lnTo>
                                  <a:lnTo>
                                    <a:pt x="238" y="3"/>
                                  </a:lnTo>
                                  <a:close/>
                                  <a:moveTo>
                                    <a:pt x="238" y="0"/>
                                  </a:moveTo>
                                  <a:lnTo>
                                    <a:pt x="281" y="3"/>
                                  </a:lnTo>
                                  <a:lnTo>
                                    <a:pt x="320" y="12"/>
                                  </a:lnTo>
                                  <a:lnTo>
                                    <a:pt x="357" y="27"/>
                                  </a:lnTo>
                                  <a:lnTo>
                                    <a:pt x="391" y="47"/>
                                  </a:lnTo>
                                  <a:lnTo>
                                    <a:pt x="419" y="72"/>
                                  </a:lnTo>
                                  <a:lnTo>
                                    <a:pt x="443" y="100"/>
                                  </a:lnTo>
                                  <a:lnTo>
                                    <a:pt x="460" y="132"/>
                                  </a:lnTo>
                                  <a:lnTo>
                                    <a:pt x="471" y="167"/>
                                  </a:lnTo>
                                  <a:lnTo>
                                    <a:pt x="475" y="203"/>
                                  </a:lnTo>
                                  <a:lnTo>
                                    <a:pt x="471" y="240"/>
                                  </a:lnTo>
                                  <a:lnTo>
                                    <a:pt x="460" y="275"/>
                                  </a:lnTo>
                                  <a:lnTo>
                                    <a:pt x="443" y="307"/>
                                  </a:lnTo>
                                  <a:lnTo>
                                    <a:pt x="419" y="335"/>
                                  </a:lnTo>
                                  <a:lnTo>
                                    <a:pt x="391" y="359"/>
                                  </a:lnTo>
                                  <a:lnTo>
                                    <a:pt x="357" y="379"/>
                                  </a:lnTo>
                                  <a:lnTo>
                                    <a:pt x="320" y="395"/>
                                  </a:lnTo>
                                  <a:lnTo>
                                    <a:pt x="281" y="404"/>
                                  </a:lnTo>
                                  <a:lnTo>
                                    <a:pt x="238" y="407"/>
                                  </a:lnTo>
                                  <a:lnTo>
                                    <a:pt x="195" y="404"/>
                                  </a:lnTo>
                                  <a:lnTo>
                                    <a:pt x="155" y="395"/>
                                  </a:lnTo>
                                  <a:lnTo>
                                    <a:pt x="119" y="379"/>
                                  </a:lnTo>
                                  <a:lnTo>
                                    <a:pt x="85" y="359"/>
                                  </a:lnTo>
                                  <a:lnTo>
                                    <a:pt x="57" y="335"/>
                                  </a:lnTo>
                                  <a:lnTo>
                                    <a:pt x="33" y="307"/>
                                  </a:lnTo>
                                  <a:lnTo>
                                    <a:pt x="16" y="275"/>
                                  </a:lnTo>
                                  <a:lnTo>
                                    <a:pt x="4" y="240"/>
                                  </a:lnTo>
                                  <a:lnTo>
                                    <a:pt x="0" y="203"/>
                                  </a:lnTo>
                                  <a:lnTo>
                                    <a:pt x="4" y="167"/>
                                  </a:lnTo>
                                  <a:lnTo>
                                    <a:pt x="16" y="132"/>
                                  </a:lnTo>
                                  <a:lnTo>
                                    <a:pt x="33" y="100"/>
                                  </a:lnTo>
                                  <a:lnTo>
                                    <a:pt x="57" y="72"/>
                                  </a:lnTo>
                                  <a:lnTo>
                                    <a:pt x="85" y="47"/>
                                  </a:lnTo>
                                  <a:lnTo>
                                    <a:pt x="119" y="27"/>
                                  </a:lnTo>
                                  <a:lnTo>
                                    <a:pt x="155" y="12"/>
                                  </a:lnTo>
                                  <a:lnTo>
                                    <a:pt x="195" y="3"/>
                                  </a:lnTo>
                                  <a:lnTo>
                                    <a:pt x="238" y="0"/>
                                  </a:lnTo>
                                  <a:close/>
                                </a:path>
                              </a:pathLst>
                            </a:custGeom>
                            <a:solidFill>
                              <a:srgbClr val="FFF6D2"/>
                            </a:solidFill>
                            <a:ln>
                              <a:noFill/>
                            </a:ln>
                            <a:extLst>
                              <a:ext uri="{91240B29-F687-4F45-9708-019B960494DF}">
                                <a14:hiddenLine xmlns:a14="http://schemas.microsoft.com/office/drawing/2010/main" w="0">
                                  <a:solidFill>
                                    <a:srgbClr val="FFF6D2"/>
                                  </a:solidFill>
                                  <a:prstDash val="solid"/>
                                  <a:round/>
                                  <a:headEnd/>
                                  <a:tailEnd/>
                                </a14:hiddenLine>
                              </a:ext>
                            </a:extLst>
                          </wps:spPr>
                          <wps:bodyPr rot="0" vert="horz" wrap="square" lIns="91440" tIns="45720" rIns="91440" bIns="45720" anchor="t" anchorCtr="0" upright="1">
                            <a:noAutofit/>
                          </wps:bodyPr>
                        </wps:wsp>
                        <wps:wsp>
                          <wps:cNvPr id="689" name="Freeform 403"/>
                          <wps:cNvSpPr>
                            <a:spLocks noEditPoints="1"/>
                          </wps:cNvSpPr>
                          <wps:spPr bwMode="auto">
                            <a:xfrm>
                              <a:off x="1538" y="468"/>
                              <a:ext cx="242" cy="209"/>
                            </a:xfrm>
                            <a:custGeom>
                              <a:avLst/>
                              <a:gdLst>
                                <a:gd name="T0" fmla="*/ 199 w 483"/>
                                <a:gd name="T1" fmla="*/ 8 h 417"/>
                                <a:gd name="T2" fmla="*/ 123 w 483"/>
                                <a:gd name="T3" fmla="*/ 32 h 417"/>
                                <a:gd name="T4" fmla="*/ 61 w 483"/>
                                <a:gd name="T5" fmla="*/ 77 h 417"/>
                                <a:gd name="T6" fmla="*/ 20 w 483"/>
                                <a:gd name="T7" fmla="*/ 137 h 417"/>
                                <a:gd name="T8" fmla="*/ 4 w 483"/>
                                <a:gd name="T9" fmla="*/ 208 h 417"/>
                                <a:gd name="T10" fmla="*/ 20 w 483"/>
                                <a:gd name="T11" fmla="*/ 280 h 417"/>
                                <a:gd name="T12" fmla="*/ 61 w 483"/>
                                <a:gd name="T13" fmla="*/ 340 h 417"/>
                                <a:gd name="T14" fmla="*/ 123 w 483"/>
                                <a:gd name="T15" fmla="*/ 384 h 417"/>
                                <a:gd name="T16" fmla="*/ 199 w 483"/>
                                <a:gd name="T17" fmla="*/ 409 h 417"/>
                                <a:gd name="T18" fmla="*/ 285 w 483"/>
                                <a:gd name="T19" fmla="*/ 409 h 417"/>
                                <a:gd name="T20" fmla="*/ 361 w 483"/>
                                <a:gd name="T21" fmla="*/ 384 h 417"/>
                                <a:gd name="T22" fmla="*/ 423 w 483"/>
                                <a:gd name="T23" fmla="*/ 340 h 417"/>
                                <a:gd name="T24" fmla="*/ 464 w 483"/>
                                <a:gd name="T25" fmla="*/ 280 h 417"/>
                                <a:gd name="T26" fmla="*/ 479 w 483"/>
                                <a:gd name="T27" fmla="*/ 208 h 417"/>
                                <a:gd name="T28" fmla="*/ 464 w 483"/>
                                <a:gd name="T29" fmla="*/ 137 h 417"/>
                                <a:gd name="T30" fmla="*/ 423 w 483"/>
                                <a:gd name="T31" fmla="*/ 77 h 417"/>
                                <a:gd name="T32" fmla="*/ 361 w 483"/>
                                <a:gd name="T33" fmla="*/ 32 h 417"/>
                                <a:gd name="T34" fmla="*/ 285 w 483"/>
                                <a:gd name="T35" fmla="*/ 8 h 417"/>
                                <a:gd name="T36" fmla="*/ 242 w 483"/>
                                <a:gd name="T37" fmla="*/ 0 h 417"/>
                                <a:gd name="T38" fmla="*/ 326 w 483"/>
                                <a:gd name="T39" fmla="*/ 13 h 417"/>
                                <a:gd name="T40" fmla="*/ 397 w 483"/>
                                <a:gd name="T41" fmla="*/ 49 h 417"/>
                                <a:gd name="T42" fmla="*/ 451 w 483"/>
                                <a:gd name="T43" fmla="*/ 103 h 417"/>
                                <a:gd name="T44" fmla="*/ 481 w 483"/>
                                <a:gd name="T45" fmla="*/ 171 h 417"/>
                                <a:gd name="T46" fmla="*/ 481 w 483"/>
                                <a:gd name="T47" fmla="*/ 246 h 417"/>
                                <a:gd name="T48" fmla="*/ 451 w 483"/>
                                <a:gd name="T49" fmla="*/ 314 h 417"/>
                                <a:gd name="T50" fmla="*/ 397 w 483"/>
                                <a:gd name="T51" fmla="*/ 367 h 417"/>
                                <a:gd name="T52" fmla="*/ 326 w 483"/>
                                <a:gd name="T53" fmla="*/ 404 h 417"/>
                                <a:gd name="T54" fmla="*/ 242 w 483"/>
                                <a:gd name="T55" fmla="*/ 417 h 417"/>
                                <a:gd name="T56" fmla="*/ 158 w 483"/>
                                <a:gd name="T57" fmla="*/ 404 h 417"/>
                                <a:gd name="T58" fmla="*/ 86 w 483"/>
                                <a:gd name="T59" fmla="*/ 367 h 417"/>
                                <a:gd name="T60" fmla="*/ 32 w 483"/>
                                <a:gd name="T61" fmla="*/ 314 h 417"/>
                                <a:gd name="T62" fmla="*/ 3 w 483"/>
                                <a:gd name="T63" fmla="*/ 246 h 417"/>
                                <a:gd name="T64" fmla="*/ 3 w 483"/>
                                <a:gd name="T65" fmla="*/ 171 h 417"/>
                                <a:gd name="T66" fmla="*/ 32 w 483"/>
                                <a:gd name="T67" fmla="*/ 103 h 417"/>
                                <a:gd name="T68" fmla="*/ 86 w 483"/>
                                <a:gd name="T69" fmla="*/ 49 h 417"/>
                                <a:gd name="T70" fmla="*/ 158 w 483"/>
                                <a:gd name="T71" fmla="*/ 13 h 417"/>
                                <a:gd name="T72" fmla="*/ 242 w 483"/>
                                <a:gd name="T73"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3" h="417">
                                  <a:moveTo>
                                    <a:pt x="242" y="5"/>
                                  </a:moveTo>
                                  <a:lnTo>
                                    <a:pt x="199" y="8"/>
                                  </a:lnTo>
                                  <a:lnTo>
                                    <a:pt x="159" y="17"/>
                                  </a:lnTo>
                                  <a:lnTo>
                                    <a:pt x="123" y="32"/>
                                  </a:lnTo>
                                  <a:lnTo>
                                    <a:pt x="89" y="52"/>
                                  </a:lnTo>
                                  <a:lnTo>
                                    <a:pt x="61" y="77"/>
                                  </a:lnTo>
                                  <a:lnTo>
                                    <a:pt x="37" y="105"/>
                                  </a:lnTo>
                                  <a:lnTo>
                                    <a:pt x="20" y="137"/>
                                  </a:lnTo>
                                  <a:lnTo>
                                    <a:pt x="8" y="172"/>
                                  </a:lnTo>
                                  <a:lnTo>
                                    <a:pt x="4" y="208"/>
                                  </a:lnTo>
                                  <a:lnTo>
                                    <a:pt x="8" y="245"/>
                                  </a:lnTo>
                                  <a:lnTo>
                                    <a:pt x="20" y="280"/>
                                  </a:lnTo>
                                  <a:lnTo>
                                    <a:pt x="37" y="312"/>
                                  </a:lnTo>
                                  <a:lnTo>
                                    <a:pt x="61" y="340"/>
                                  </a:lnTo>
                                  <a:lnTo>
                                    <a:pt x="89" y="364"/>
                                  </a:lnTo>
                                  <a:lnTo>
                                    <a:pt x="123" y="384"/>
                                  </a:lnTo>
                                  <a:lnTo>
                                    <a:pt x="159" y="400"/>
                                  </a:lnTo>
                                  <a:lnTo>
                                    <a:pt x="199" y="409"/>
                                  </a:lnTo>
                                  <a:lnTo>
                                    <a:pt x="242" y="412"/>
                                  </a:lnTo>
                                  <a:lnTo>
                                    <a:pt x="285" y="409"/>
                                  </a:lnTo>
                                  <a:lnTo>
                                    <a:pt x="324" y="400"/>
                                  </a:lnTo>
                                  <a:lnTo>
                                    <a:pt x="361" y="384"/>
                                  </a:lnTo>
                                  <a:lnTo>
                                    <a:pt x="395" y="364"/>
                                  </a:lnTo>
                                  <a:lnTo>
                                    <a:pt x="423" y="340"/>
                                  </a:lnTo>
                                  <a:lnTo>
                                    <a:pt x="447" y="312"/>
                                  </a:lnTo>
                                  <a:lnTo>
                                    <a:pt x="464" y="280"/>
                                  </a:lnTo>
                                  <a:lnTo>
                                    <a:pt x="475" y="245"/>
                                  </a:lnTo>
                                  <a:lnTo>
                                    <a:pt x="479" y="208"/>
                                  </a:lnTo>
                                  <a:lnTo>
                                    <a:pt x="475" y="172"/>
                                  </a:lnTo>
                                  <a:lnTo>
                                    <a:pt x="464" y="137"/>
                                  </a:lnTo>
                                  <a:lnTo>
                                    <a:pt x="447" y="105"/>
                                  </a:lnTo>
                                  <a:lnTo>
                                    <a:pt x="423" y="77"/>
                                  </a:lnTo>
                                  <a:lnTo>
                                    <a:pt x="395" y="52"/>
                                  </a:lnTo>
                                  <a:lnTo>
                                    <a:pt x="361" y="32"/>
                                  </a:lnTo>
                                  <a:lnTo>
                                    <a:pt x="324" y="17"/>
                                  </a:lnTo>
                                  <a:lnTo>
                                    <a:pt x="285" y="8"/>
                                  </a:lnTo>
                                  <a:lnTo>
                                    <a:pt x="242" y="5"/>
                                  </a:lnTo>
                                  <a:close/>
                                  <a:moveTo>
                                    <a:pt x="242" y="0"/>
                                  </a:moveTo>
                                  <a:lnTo>
                                    <a:pt x="285" y="3"/>
                                  </a:lnTo>
                                  <a:lnTo>
                                    <a:pt x="326" y="13"/>
                                  </a:lnTo>
                                  <a:lnTo>
                                    <a:pt x="364" y="29"/>
                                  </a:lnTo>
                                  <a:lnTo>
                                    <a:pt x="397" y="49"/>
                                  </a:lnTo>
                                  <a:lnTo>
                                    <a:pt x="427" y="74"/>
                                  </a:lnTo>
                                  <a:lnTo>
                                    <a:pt x="451" y="103"/>
                                  </a:lnTo>
                                  <a:lnTo>
                                    <a:pt x="469" y="136"/>
                                  </a:lnTo>
                                  <a:lnTo>
                                    <a:pt x="481" y="171"/>
                                  </a:lnTo>
                                  <a:lnTo>
                                    <a:pt x="483" y="208"/>
                                  </a:lnTo>
                                  <a:lnTo>
                                    <a:pt x="481" y="246"/>
                                  </a:lnTo>
                                  <a:lnTo>
                                    <a:pt x="469" y="281"/>
                                  </a:lnTo>
                                  <a:lnTo>
                                    <a:pt x="451" y="314"/>
                                  </a:lnTo>
                                  <a:lnTo>
                                    <a:pt x="427" y="343"/>
                                  </a:lnTo>
                                  <a:lnTo>
                                    <a:pt x="397" y="367"/>
                                  </a:lnTo>
                                  <a:lnTo>
                                    <a:pt x="364" y="388"/>
                                  </a:lnTo>
                                  <a:lnTo>
                                    <a:pt x="326" y="404"/>
                                  </a:lnTo>
                                  <a:lnTo>
                                    <a:pt x="285" y="414"/>
                                  </a:lnTo>
                                  <a:lnTo>
                                    <a:pt x="242" y="417"/>
                                  </a:lnTo>
                                  <a:lnTo>
                                    <a:pt x="199" y="414"/>
                                  </a:lnTo>
                                  <a:lnTo>
                                    <a:pt x="158" y="404"/>
                                  </a:lnTo>
                                  <a:lnTo>
                                    <a:pt x="120" y="388"/>
                                  </a:lnTo>
                                  <a:lnTo>
                                    <a:pt x="86" y="367"/>
                                  </a:lnTo>
                                  <a:lnTo>
                                    <a:pt x="56" y="343"/>
                                  </a:lnTo>
                                  <a:lnTo>
                                    <a:pt x="32" y="314"/>
                                  </a:lnTo>
                                  <a:lnTo>
                                    <a:pt x="14" y="281"/>
                                  </a:lnTo>
                                  <a:lnTo>
                                    <a:pt x="3" y="246"/>
                                  </a:lnTo>
                                  <a:lnTo>
                                    <a:pt x="0" y="208"/>
                                  </a:lnTo>
                                  <a:lnTo>
                                    <a:pt x="3" y="171"/>
                                  </a:lnTo>
                                  <a:lnTo>
                                    <a:pt x="14" y="136"/>
                                  </a:lnTo>
                                  <a:lnTo>
                                    <a:pt x="32" y="103"/>
                                  </a:lnTo>
                                  <a:lnTo>
                                    <a:pt x="56" y="74"/>
                                  </a:lnTo>
                                  <a:lnTo>
                                    <a:pt x="86" y="49"/>
                                  </a:lnTo>
                                  <a:lnTo>
                                    <a:pt x="120" y="29"/>
                                  </a:lnTo>
                                  <a:lnTo>
                                    <a:pt x="158" y="13"/>
                                  </a:lnTo>
                                  <a:lnTo>
                                    <a:pt x="199" y="3"/>
                                  </a:lnTo>
                                  <a:lnTo>
                                    <a:pt x="242" y="0"/>
                                  </a:lnTo>
                                  <a:close/>
                                </a:path>
                              </a:pathLst>
                            </a:custGeom>
                            <a:solidFill>
                              <a:srgbClr val="FFF6D1"/>
                            </a:solidFill>
                            <a:ln>
                              <a:noFill/>
                            </a:ln>
                            <a:extLst>
                              <a:ext uri="{91240B29-F687-4F45-9708-019B960494DF}">
                                <a14:hiddenLine xmlns:a14="http://schemas.microsoft.com/office/drawing/2010/main" w="0">
                                  <a:solidFill>
                                    <a:srgbClr val="FFF6D1"/>
                                  </a:solidFill>
                                  <a:prstDash val="solid"/>
                                  <a:round/>
                                  <a:headEnd/>
                                  <a:tailEnd/>
                                </a14:hiddenLine>
                              </a:ext>
                            </a:extLst>
                          </wps:spPr>
                          <wps:bodyPr rot="0" vert="horz" wrap="square" lIns="91440" tIns="45720" rIns="91440" bIns="45720" anchor="t" anchorCtr="0" upright="1">
                            <a:noAutofit/>
                          </wps:bodyPr>
                        </wps:wsp>
                        <wps:wsp>
                          <wps:cNvPr id="690" name="Freeform 404"/>
                          <wps:cNvSpPr>
                            <a:spLocks noEditPoints="1"/>
                          </wps:cNvSpPr>
                          <wps:spPr bwMode="auto">
                            <a:xfrm>
                              <a:off x="1536" y="465"/>
                              <a:ext cx="247" cy="213"/>
                            </a:xfrm>
                            <a:custGeom>
                              <a:avLst/>
                              <a:gdLst>
                                <a:gd name="T0" fmla="*/ 205 w 495"/>
                                <a:gd name="T1" fmla="*/ 8 h 426"/>
                                <a:gd name="T2" fmla="*/ 126 w 495"/>
                                <a:gd name="T3" fmla="*/ 34 h 426"/>
                                <a:gd name="T4" fmla="*/ 62 w 495"/>
                                <a:gd name="T5" fmla="*/ 79 h 426"/>
                                <a:gd name="T6" fmla="*/ 20 w 495"/>
                                <a:gd name="T7" fmla="*/ 141 h 426"/>
                                <a:gd name="T8" fmla="*/ 6 w 495"/>
                                <a:gd name="T9" fmla="*/ 213 h 426"/>
                                <a:gd name="T10" fmla="*/ 20 w 495"/>
                                <a:gd name="T11" fmla="*/ 286 h 426"/>
                                <a:gd name="T12" fmla="*/ 62 w 495"/>
                                <a:gd name="T13" fmla="*/ 348 h 426"/>
                                <a:gd name="T14" fmla="*/ 126 w 495"/>
                                <a:gd name="T15" fmla="*/ 393 h 426"/>
                                <a:gd name="T16" fmla="*/ 205 w 495"/>
                                <a:gd name="T17" fmla="*/ 419 h 426"/>
                                <a:gd name="T18" fmla="*/ 291 w 495"/>
                                <a:gd name="T19" fmla="*/ 419 h 426"/>
                                <a:gd name="T20" fmla="*/ 370 w 495"/>
                                <a:gd name="T21" fmla="*/ 393 h 426"/>
                                <a:gd name="T22" fmla="*/ 433 w 495"/>
                                <a:gd name="T23" fmla="*/ 348 h 426"/>
                                <a:gd name="T24" fmla="*/ 475 w 495"/>
                                <a:gd name="T25" fmla="*/ 286 h 426"/>
                                <a:gd name="T26" fmla="*/ 489 w 495"/>
                                <a:gd name="T27" fmla="*/ 213 h 426"/>
                                <a:gd name="T28" fmla="*/ 475 w 495"/>
                                <a:gd name="T29" fmla="*/ 141 h 426"/>
                                <a:gd name="T30" fmla="*/ 433 w 495"/>
                                <a:gd name="T31" fmla="*/ 79 h 426"/>
                                <a:gd name="T32" fmla="*/ 370 w 495"/>
                                <a:gd name="T33" fmla="*/ 34 h 426"/>
                                <a:gd name="T34" fmla="*/ 291 w 495"/>
                                <a:gd name="T35" fmla="*/ 8 h 426"/>
                                <a:gd name="T36" fmla="*/ 248 w 495"/>
                                <a:gd name="T37" fmla="*/ 0 h 426"/>
                                <a:gd name="T38" fmla="*/ 334 w 495"/>
                                <a:gd name="T39" fmla="*/ 13 h 426"/>
                                <a:gd name="T40" fmla="*/ 408 w 495"/>
                                <a:gd name="T41" fmla="*/ 51 h 426"/>
                                <a:gd name="T42" fmla="*/ 461 w 495"/>
                                <a:gd name="T43" fmla="*/ 105 h 426"/>
                                <a:gd name="T44" fmla="*/ 491 w 495"/>
                                <a:gd name="T45" fmla="*/ 175 h 426"/>
                                <a:gd name="T46" fmla="*/ 491 w 495"/>
                                <a:gd name="T47" fmla="*/ 251 h 426"/>
                                <a:gd name="T48" fmla="*/ 461 w 495"/>
                                <a:gd name="T49" fmla="*/ 320 h 426"/>
                                <a:gd name="T50" fmla="*/ 408 w 495"/>
                                <a:gd name="T51" fmla="*/ 376 h 426"/>
                                <a:gd name="T52" fmla="*/ 334 w 495"/>
                                <a:gd name="T53" fmla="*/ 413 h 426"/>
                                <a:gd name="T54" fmla="*/ 248 w 495"/>
                                <a:gd name="T55" fmla="*/ 426 h 426"/>
                                <a:gd name="T56" fmla="*/ 161 w 495"/>
                                <a:gd name="T57" fmla="*/ 413 h 426"/>
                                <a:gd name="T58" fmla="*/ 88 w 495"/>
                                <a:gd name="T59" fmla="*/ 376 h 426"/>
                                <a:gd name="T60" fmla="*/ 34 w 495"/>
                                <a:gd name="T61" fmla="*/ 320 h 426"/>
                                <a:gd name="T62" fmla="*/ 5 w 495"/>
                                <a:gd name="T63" fmla="*/ 251 h 426"/>
                                <a:gd name="T64" fmla="*/ 5 w 495"/>
                                <a:gd name="T65" fmla="*/ 175 h 426"/>
                                <a:gd name="T66" fmla="*/ 34 w 495"/>
                                <a:gd name="T67" fmla="*/ 105 h 426"/>
                                <a:gd name="T68" fmla="*/ 88 w 495"/>
                                <a:gd name="T69" fmla="*/ 51 h 426"/>
                                <a:gd name="T70" fmla="*/ 161 w 495"/>
                                <a:gd name="T71" fmla="*/ 13 h 426"/>
                                <a:gd name="T72" fmla="*/ 248 w 495"/>
                                <a:gd name="T73" fmla="*/ 0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5" h="426">
                                  <a:moveTo>
                                    <a:pt x="248" y="5"/>
                                  </a:moveTo>
                                  <a:lnTo>
                                    <a:pt x="205" y="8"/>
                                  </a:lnTo>
                                  <a:lnTo>
                                    <a:pt x="164" y="18"/>
                                  </a:lnTo>
                                  <a:lnTo>
                                    <a:pt x="126" y="34"/>
                                  </a:lnTo>
                                  <a:lnTo>
                                    <a:pt x="92" y="54"/>
                                  </a:lnTo>
                                  <a:lnTo>
                                    <a:pt x="62" y="79"/>
                                  </a:lnTo>
                                  <a:lnTo>
                                    <a:pt x="38" y="108"/>
                                  </a:lnTo>
                                  <a:lnTo>
                                    <a:pt x="20" y="141"/>
                                  </a:lnTo>
                                  <a:lnTo>
                                    <a:pt x="9" y="176"/>
                                  </a:lnTo>
                                  <a:lnTo>
                                    <a:pt x="6" y="213"/>
                                  </a:lnTo>
                                  <a:lnTo>
                                    <a:pt x="9" y="251"/>
                                  </a:lnTo>
                                  <a:lnTo>
                                    <a:pt x="20" y="286"/>
                                  </a:lnTo>
                                  <a:lnTo>
                                    <a:pt x="38" y="319"/>
                                  </a:lnTo>
                                  <a:lnTo>
                                    <a:pt x="62" y="348"/>
                                  </a:lnTo>
                                  <a:lnTo>
                                    <a:pt x="92" y="372"/>
                                  </a:lnTo>
                                  <a:lnTo>
                                    <a:pt x="126" y="393"/>
                                  </a:lnTo>
                                  <a:lnTo>
                                    <a:pt x="164" y="409"/>
                                  </a:lnTo>
                                  <a:lnTo>
                                    <a:pt x="205" y="419"/>
                                  </a:lnTo>
                                  <a:lnTo>
                                    <a:pt x="248" y="422"/>
                                  </a:lnTo>
                                  <a:lnTo>
                                    <a:pt x="291" y="419"/>
                                  </a:lnTo>
                                  <a:lnTo>
                                    <a:pt x="332" y="409"/>
                                  </a:lnTo>
                                  <a:lnTo>
                                    <a:pt x="370" y="393"/>
                                  </a:lnTo>
                                  <a:lnTo>
                                    <a:pt x="403" y="372"/>
                                  </a:lnTo>
                                  <a:lnTo>
                                    <a:pt x="433" y="348"/>
                                  </a:lnTo>
                                  <a:lnTo>
                                    <a:pt x="457" y="319"/>
                                  </a:lnTo>
                                  <a:lnTo>
                                    <a:pt x="475" y="286"/>
                                  </a:lnTo>
                                  <a:lnTo>
                                    <a:pt x="487" y="251"/>
                                  </a:lnTo>
                                  <a:lnTo>
                                    <a:pt x="489" y="213"/>
                                  </a:lnTo>
                                  <a:lnTo>
                                    <a:pt x="487" y="176"/>
                                  </a:lnTo>
                                  <a:lnTo>
                                    <a:pt x="475" y="141"/>
                                  </a:lnTo>
                                  <a:lnTo>
                                    <a:pt x="457" y="108"/>
                                  </a:lnTo>
                                  <a:lnTo>
                                    <a:pt x="433" y="79"/>
                                  </a:lnTo>
                                  <a:lnTo>
                                    <a:pt x="403" y="54"/>
                                  </a:lnTo>
                                  <a:lnTo>
                                    <a:pt x="370" y="34"/>
                                  </a:lnTo>
                                  <a:lnTo>
                                    <a:pt x="332" y="18"/>
                                  </a:lnTo>
                                  <a:lnTo>
                                    <a:pt x="291" y="8"/>
                                  </a:lnTo>
                                  <a:lnTo>
                                    <a:pt x="248" y="5"/>
                                  </a:lnTo>
                                  <a:close/>
                                  <a:moveTo>
                                    <a:pt x="248" y="0"/>
                                  </a:moveTo>
                                  <a:lnTo>
                                    <a:pt x="292" y="4"/>
                                  </a:lnTo>
                                  <a:lnTo>
                                    <a:pt x="334" y="13"/>
                                  </a:lnTo>
                                  <a:lnTo>
                                    <a:pt x="372" y="29"/>
                                  </a:lnTo>
                                  <a:lnTo>
                                    <a:pt x="408" y="51"/>
                                  </a:lnTo>
                                  <a:lnTo>
                                    <a:pt x="437" y="76"/>
                                  </a:lnTo>
                                  <a:lnTo>
                                    <a:pt x="461" y="105"/>
                                  </a:lnTo>
                                  <a:lnTo>
                                    <a:pt x="480" y="139"/>
                                  </a:lnTo>
                                  <a:lnTo>
                                    <a:pt x="491" y="175"/>
                                  </a:lnTo>
                                  <a:lnTo>
                                    <a:pt x="495" y="213"/>
                                  </a:lnTo>
                                  <a:lnTo>
                                    <a:pt x="491" y="251"/>
                                  </a:lnTo>
                                  <a:lnTo>
                                    <a:pt x="480" y="287"/>
                                  </a:lnTo>
                                  <a:lnTo>
                                    <a:pt x="461" y="320"/>
                                  </a:lnTo>
                                  <a:lnTo>
                                    <a:pt x="437" y="351"/>
                                  </a:lnTo>
                                  <a:lnTo>
                                    <a:pt x="408" y="376"/>
                                  </a:lnTo>
                                  <a:lnTo>
                                    <a:pt x="372" y="397"/>
                                  </a:lnTo>
                                  <a:lnTo>
                                    <a:pt x="334" y="413"/>
                                  </a:lnTo>
                                  <a:lnTo>
                                    <a:pt x="292" y="423"/>
                                  </a:lnTo>
                                  <a:lnTo>
                                    <a:pt x="248" y="426"/>
                                  </a:lnTo>
                                  <a:lnTo>
                                    <a:pt x="203" y="423"/>
                                  </a:lnTo>
                                  <a:lnTo>
                                    <a:pt x="161" y="413"/>
                                  </a:lnTo>
                                  <a:lnTo>
                                    <a:pt x="123" y="397"/>
                                  </a:lnTo>
                                  <a:lnTo>
                                    <a:pt x="88" y="376"/>
                                  </a:lnTo>
                                  <a:lnTo>
                                    <a:pt x="58" y="351"/>
                                  </a:lnTo>
                                  <a:lnTo>
                                    <a:pt x="34" y="320"/>
                                  </a:lnTo>
                                  <a:lnTo>
                                    <a:pt x="16" y="287"/>
                                  </a:lnTo>
                                  <a:lnTo>
                                    <a:pt x="5" y="251"/>
                                  </a:lnTo>
                                  <a:lnTo>
                                    <a:pt x="0" y="213"/>
                                  </a:lnTo>
                                  <a:lnTo>
                                    <a:pt x="5" y="175"/>
                                  </a:lnTo>
                                  <a:lnTo>
                                    <a:pt x="16" y="139"/>
                                  </a:lnTo>
                                  <a:lnTo>
                                    <a:pt x="34" y="105"/>
                                  </a:lnTo>
                                  <a:lnTo>
                                    <a:pt x="58" y="76"/>
                                  </a:lnTo>
                                  <a:lnTo>
                                    <a:pt x="88" y="51"/>
                                  </a:lnTo>
                                  <a:lnTo>
                                    <a:pt x="123" y="29"/>
                                  </a:lnTo>
                                  <a:lnTo>
                                    <a:pt x="161" y="13"/>
                                  </a:lnTo>
                                  <a:lnTo>
                                    <a:pt x="203" y="4"/>
                                  </a:lnTo>
                                  <a:lnTo>
                                    <a:pt x="248" y="0"/>
                                  </a:lnTo>
                                  <a:close/>
                                </a:path>
                              </a:pathLst>
                            </a:custGeom>
                            <a:solidFill>
                              <a:srgbClr val="FFF6D0"/>
                            </a:solidFill>
                            <a:ln>
                              <a:noFill/>
                            </a:ln>
                            <a:extLst>
                              <a:ext uri="{91240B29-F687-4F45-9708-019B960494DF}">
                                <a14:hiddenLine xmlns:a14="http://schemas.microsoft.com/office/drawing/2010/main" w="0">
                                  <a:solidFill>
                                    <a:srgbClr val="FFF6D0"/>
                                  </a:solidFill>
                                  <a:prstDash val="solid"/>
                                  <a:round/>
                                  <a:headEnd/>
                                  <a:tailEnd/>
                                </a14:hiddenLine>
                              </a:ext>
                            </a:extLst>
                          </wps:spPr>
                          <wps:bodyPr rot="0" vert="horz" wrap="square" lIns="91440" tIns="45720" rIns="91440" bIns="45720" anchor="t" anchorCtr="0" upright="1">
                            <a:noAutofit/>
                          </wps:bodyPr>
                        </wps:wsp>
                        <wps:wsp>
                          <wps:cNvPr id="691" name="Freeform 405"/>
                          <wps:cNvSpPr>
                            <a:spLocks noEditPoints="1"/>
                          </wps:cNvSpPr>
                          <wps:spPr bwMode="auto">
                            <a:xfrm>
                              <a:off x="1533" y="464"/>
                              <a:ext cx="253" cy="217"/>
                            </a:xfrm>
                            <a:custGeom>
                              <a:avLst/>
                              <a:gdLst>
                                <a:gd name="T0" fmla="*/ 208 w 506"/>
                                <a:gd name="T1" fmla="*/ 8 h 435"/>
                                <a:gd name="T2" fmla="*/ 128 w 506"/>
                                <a:gd name="T3" fmla="*/ 33 h 435"/>
                                <a:gd name="T4" fmla="*/ 63 w 506"/>
                                <a:gd name="T5" fmla="*/ 80 h 435"/>
                                <a:gd name="T6" fmla="*/ 21 w 506"/>
                                <a:gd name="T7" fmla="*/ 143 h 435"/>
                                <a:gd name="T8" fmla="*/ 5 w 506"/>
                                <a:gd name="T9" fmla="*/ 217 h 435"/>
                                <a:gd name="T10" fmla="*/ 21 w 506"/>
                                <a:gd name="T11" fmla="*/ 291 h 435"/>
                                <a:gd name="T12" fmla="*/ 63 w 506"/>
                                <a:gd name="T13" fmla="*/ 355 h 435"/>
                                <a:gd name="T14" fmla="*/ 128 w 506"/>
                                <a:gd name="T15" fmla="*/ 401 h 435"/>
                                <a:gd name="T16" fmla="*/ 208 w 506"/>
                                <a:gd name="T17" fmla="*/ 427 h 435"/>
                                <a:gd name="T18" fmla="*/ 297 w 506"/>
                                <a:gd name="T19" fmla="*/ 427 h 435"/>
                                <a:gd name="T20" fmla="*/ 377 w 506"/>
                                <a:gd name="T21" fmla="*/ 401 h 435"/>
                                <a:gd name="T22" fmla="*/ 442 w 506"/>
                                <a:gd name="T23" fmla="*/ 355 h 435"/>
                                <a:gd name="T24" fmla="*/ 485 w 506"/>
                                <a:gd name="T25" fmla="*/ 291 h 435"/>
                                <a:gd name="T26" fmla="*/ 500 w 506"/>
                                <a:gd name="T27" fmla="*/ 217 h 435"/>
                                <a:gd name="T28" fmla="*/ 485 w 506"/>
                                <a:gd name="T29" fmla="*/ 143 h 435"/>
                                <a:gd name="T30" fmla="*/ 442 w 506"/>
                                <a:gd name="T31" fmla="*/ 80 h 435"/>
                                <a:gd name="T32" fmla="*/ 377 w 506"/>
                                <a:gd name="T33" fmla="*/ 33 h 435"/>
                                <a:gd name="T34" fmla="*/ 297 w 506"/>
                                <a:gd name="T35" fmla="*/ 8 h 435"/>
                                <a:gd name="T36" fmla="*/ 253 w 506"/>
                                <a:gd name="T37" fmla="*/ 0 h 435"/>
                                <a:gd name="T38" fmla="*/ 341 w 506"/>
                                <a:gd name="T39" fmla="*/ 14 h 435"/>
                                <a:gd name="T40" fmla="*/ 416 w 506"/>
                                <a:gd name="T41" fmla="*/ 51 h 435"/>
                                <a:gd name="T42" fmla="*/ 470 w 506"/>
                                <a:gd name="T43" fmla="*/ 108 h 435"/>
                                <a:gd name="T44" fmla="*/ 501 w 506"/>
                                <a:gd name="T45" fmla="*/ 179 h 435"/>
                                <a:gd name="T46" fmla="*/ 501 w 506"/>
                                <a:gd name="T47" fmla="*/ 256 h 435"/>
                                <a:gd name="T48" fmla="*/ 470 w 506"/>
                                <a:gd name="T49" fmla="*/ 327 h 435"/>
                                <a:gd name="T50" fmla="*/ 416 w 506"/>
                                <a:gd name="T51" fmla="*/ 384 h 435"/>
                                <a:gd name="T52" fmla="*/ 341 w 506"/>
                                <a:gd name="T53" fmla="*/ 421 h 435"/>
                                <a:gd name="T54" fmla="*/ 253 w 506"/>
                                <a:gd name="T55" fmla="*/ 435 h 435"/>
                                <a:gd name="T56" fmla="*/ 165 w 506"/>
                                <a:gd name="T57" fmla="*/ 421 h 435"/>
                                <a:gd name="T58" fmla="*/ 90 w 506"/>
                                <a:gd name="T59" fmla="*/ 384 h 435"/>
                                <a:gd name="T60" fmla="*/ 35 w 506"/>
                                <a:gd name="T61" fmla="*/ 327 h 435"/>
                                <a:gd name="T62" fmla="*/ 4 w 506"/>
                                <a:gd name="T63" fmla="*/ 256 h 435"/>
                                <a:gd name="T64" fmla="*/ 4 w 506"/>
                                <a:gd name="T65" fmla="*/ 179 h 435"/>
                                <a:gd name="T66" fmla="*/ 35 w 506"/>
                                <a:gd name="T67" fmla="*/ 108 h 435"/>
                                <a:gd name="T68" fmla="*/ 90 w 506"/>
                                <a:gd name="T69" fmla="*/ 51 h 435"/>
                                <a:gd name="T70" fmla="*/ 165 w 506"/>
                                <a:gd name="T71" fmla="*/ 14 h 435"/>
                                <a:gd name="T72" fmla="*/ 253 w 506"/>
                                <a:gd name="T73" fmla="*/ 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06" h="435">
                                  <a:moveTo>
                                    <a:pt x="253" y="4"/>
                                  </a:moveTo>
                                  <a:lnTo>
                                    <a:pt x="208" y="8"/>
                                  </a:lnTo>
                                  <a:lnTo>
                                    <a:pt x="166" y="17"/>
                                  </a:lnTo>
                                  <a:lnTo>
                                    <a:pt x="128" y="33"/>
                                  </a:lnTo>
                                  <a:lnTo>
                                    <a:pt x="93" y="55"/>
                                  </a:lnTo>
                                  <a:lnTo>
                                    <a:pt x="63" y="80"/>
                                  </a:lnTo>
                                  <a:lnTo>
                                    <a:pt x="39" y="109"/>
                                  </a:lnTo>
                                  <a:lnTo>
                                    <a:pt x="21" y="143"/>
                                  </a:lnTo>
                                  <a:lnTo>
                                    <a:pt x="10" y="179"/>
                                  </a:lnTo>
                                  <a:lnTo>
                                    <a:pt x="5" y="217"/>
                                  </a:lnTo>
                                  <a:lnTo>
                                    <a:pt x="10" y="255"/>
                                  </a:lnTo>
                                  <a:lnTo>
                                    <a:pt x="21" y="291"/>
                                  </a:lnTo>
                                  <a:lnTo>
                                    <a:pt x="39" y="324"/>
                                  </a:lnTo>
                                  <a:lnTo>
                                    <a:pt x="63" y="355"/>
                                  </a:lnTo>
                                  <a:lnTo>
                                    <a:pt x="93" y="380"/>
                                  </a:lnTo>
                                  <a:lnTo>
                                    <a:pt x="128" y="401"/>
                                  </a:lnTo>
                                  <a:lnTo>
                                    <a:pt x="166" y="417"/>
                                  </a:lnTo>
                                  <a:lnTo>
                                    <a:pt x="208" y="427"/>
                                  </a:lnTo>
                                  <a:lnTo>
                                    <a:pt x="253" y="430"/>
                                  </a:lnTo>
                                  <a:lnTo>
                                    <a:pt x="297" y="427"/>
                                  </a:lnTo>
                                  <a:lnTo>
                                    <a:pt x="339" y="417"/>
                                  </a:lnTo>
                                  <a:lnTo>
                                    <a:pt x="377" y="401"/>
                                  </a:lnTo>
                                  <a:lnTo>
                                    <a:pt x="413" y="380"/>
                                  </a:lnTo>
                                  <a:lnTo>
                                    <a:pt x="442" y="355"/>
                                  </a:lnTo>
                                  <a:lnTo>
                                    <a:pt x="466" y="324"/>
                                  </a:lnTo>
                                  <a:lnTo>
                                    <a:pt x="485" y="291"/>
                                  </a:lnTo>
                                  <a:lnTo>
                                    <a:pt x="496" y="255"/>
                                  </a:lnTo>
                                  <a:lnTo>
                                    <a:pt x="500" y="217"/>
                                  </a:lnTo>
                                  <a:lnTo>
                                    <a:pt x="496" y="179"/>
                                  </a:lnTo>
                                  <a:lnTo>
                                    <a:pt x="485" y="143"/>
                                  </a:lnTo>
                                  <a:lnTo>
                                    <a:pt x="466" y="109"/>
                                  </a:lnTo>
                                  <a:lnTo>
                                    <a:pt x="442" y="80"/>
                                  </a:lnTo>
                                  <a:lnTo>
                                    <a:pt x="413" y="55"/>
                                  </a:lnTo>
                                  <a:lnTo>
                                    <a:pt x="377" y="33"/>
                                  </a:lnTo>
                                  <a:lnTo>
                                    <a:pt x="339" y="17"/>
                                  </a:lnTo>
                                  <a:lnTo>
                                    <a:pt x="297" y="8"/>
                                  </a:lnTo>
                                  <a:lnTo>
                                    <a:pt x="253" y="4"/>
                                  </a:lnTo>
                                  <a:close/>
                                  <a:moveTo>
                                    <a:pt x="253" y="0"/>
                                  </a:moveTo>
                                  <a:lnTo>
                                    <a:pt x="299" y="4"/>
                                  </a:lnTo>
                                  <a:lnTo>
                                    <a:pt x="341" y="14"/>
                                  </a:lnTo>
                                  <a:lnTo>
                                    <a:pt x="380" y="29"/>
                                  </a:lnTo>
                                  <a:lnTo>
                                    <a:pt x="416" y="51"/>
                                  </a:lnTo>
                                  <a:lnTo>
                                    <a:pt x="445" y="78"/>
                                  </a:lnTo>
                                  <a:lnTo>
                                    <a:pt x="470" y="108"/>
                                  </a:lnTo>
                                  <a:lnTo>
                                    <a:pt x="489" y="141"/>
                                  </a:lnTo>
                                  <a:lnTo>
                                    <a:pt x="501" y="179"/>
                                  </a:lnTo>
                                  <a:lnTo>
                                    <a:pt x="506" y="217"/>
                                  </a:lnTo>
                                  <a:lnTo>
                                    <a:pt x="501" y="256"/>
                                  </a:lnTo>
                                  <a:lnTo>
                                    <a:pt x="489" y="293"/>
                                  </a:lnTo>
                                  <a:lnTo>
                                    <a:pt x="470" y="327"/>
                                  </a:lnTo>
                                  <a:lnTo>
                                    <a:pt x="445" y="357"/>
                                  </a:lnTo>
                                  <a:lnTo>
                                    <a:pt x="416" y="384"/>
                                  </a:lnTo>
                                  <a:lnTo>
                                    <a:pt x="380" y="406"/>
                                  </a:lnTo>
                                  <a:lnTo>
                                    <a:pt x="341" y="421"/>
                                  </a:lnTo>
                                  <a:lnTo>
                                    <a:pt x="299" y="431"/>
                                  </a:lnTo>
                                  <a:lnTo>
                                    <a:pt x="253" y="435"/>
                                  </a:lnTo>
                                  <a:lnTo>
                                    <a:pt x="207" y="431"/>
                                  </a:lnTo>
                                  <a:lnTo>
                                    <a:pt x="165" y="421"/>
                                  </a:lnTo>
                                  <a:lnTo>
                                    <a:pt x="125" y="406"/>
                                  </a:lnTo>
                                  <a:lnTo>
                                    <a:pt x="90" y="384"/>
                                  </a:lnTo>
                                  <a:lnTo>
                                    <a:pt x="60" y="357"/>
                                  </a:lnTo>
                                  <a:lnTo>
                                    <a:pt x="35" y="327"/>
                                  </a:lnTo>
                                  <a:lnTo>
                                    <a:pt x="17" y="293"/>
                                  </a:lnTo>
                                  <a:lnTo>
                                    <a:pt x="4" y="256"/>
                                  </a:lnTo>
                                  <a:lnTo>
                                    <a:pt x="0" y="217"/>
                                  </a:lnTo>
                                  <a:lnTo>
                                    <a:pt x="4" y="179"/>
                                  </a:lnTo>
                                  <a:lnTo>
                                    <a:pt x="17" y="141"/>
                                  </a:lnTo>
                                  <a:lnTo>
                                    <a:pt x="35" y="108"/>
                                  </a:lnTo>
                                  <a:lnTo>
                                    <a:pt x="60" y="78"/>
                                  </a:lnTo>
                                  <a:lnTo>
                                    <a:pt x="90" y="51"/>
                                  </a:lnTo>
                                  <a:lnTo>
                                    <a:pt x="125" y="29"/>
                                  </a:lnTo>
                                  <a:lnTo>
                                    <a:pt x="165" y="14"/>
                                  </a:lnTo>
                                  <a:lnTo>
                                    <a:pt x="207" y="4"/>
                                  </a:lnTo>
                                  <a:lnTo>
                                    <a:pt x="253" y="0"/>
                                  </a:lnTo>
                                  <a:close/>
                                </a:path>
                              </a:pathLst>
                            </a:custGeom>
                            <a:solidFill>
                              <a:srgbClr val="FFF6CF"/>
                            </a:solidFill>
                            <a:ln>
                              <a:noFill/>
                            </a:ln>
                            <a:extLst>
                              <a:ext uri="{91240B29-F687-4F45-9708-019B960494DF}">
                                <a14:hiddenLine xmlns:a14="http://schemas.microsoft.com/office/drawing/2010/main" w="0">
                                  <a:solidFill>
                                    <a:srgbClr val="FFF6CF"/>
                                  </a:solidFill>
                                  <a:prstDash val="solid"/>
                                  <a:round/>
                                  <a:headEnd/>
                                  <a:tailEnd/>
                                </a14:hiddenLine>
                              </a:ext>
                            </a:extLst>
                          </wps:spPr>
                          <wps:bodyPr rot="0" vert="horz" wrap="square" lIns="91440" tIns="45720" rIns="91440" bIns="45720" anchor="t" anchorCtr="0" upright="1">
                            <a:noAutofit/>
                          </wps:bodyPr>
                        </wps:wsp>
                        <wps:wsp>
                          <wps:cNvPr id="692" name="Freeform 406"/>
                          <wps:cNvSpPr>
                            <a:spLocks noEditPoints="1"/>
                          </wps:cNvSpPr>
                          <wps:spPr bwMode="auto">
                            <a:xfrm>
                              <a:off x="1531" y="461"/>
                              <a:ext cx="257" cy="222"/>
                            </a:xfrm>
                            <a:custGeom>
                              <a:avLst/>
                              <a:gdLst>
                                <a:gd name="T0" fmla="*/ 212 w 515"/>
                                <a:gd name="T1" fmla="*/ 9 h 445"/>
                                <a:gd name="T2" fmla="*/ 130 w 515"/>
                                <a:gd name="T3" fmla="*/ 34 h 445"/>
                                <a:gd name="T4" fmla="*/ 65 w 515"/>
                                <a:gd name="T5" fmla="*/ 83 h 445"/>
                                <a:gd name="T6" fmla="*/ 22 w 515"/>
                                <a:gd name="T7" fmla="*/ 146 h 445"/>
                                <a:gd name="T8" fmla="*/ 5 w 515"/>
                                <a:gd name="T9" fmla="*/ 222 h 445"/>
                                <a:gd name="T10" fmla="*/ 22 w 515"/>
                                <a:gd name="T11" fmla="*/ 298 h 445"/>
                                <a:gd name="T12" fmla="*/ 65 w 515"/>
                                <a:gd name="T13" fmla="*/ 362 h 445"/>
                                <a:gd name="T14" fmla="*/ 130 w 515"/>
                                <a:gd name="T15" fmla="*/ 411 h 445"/>
                                <a:gd name="T16" fmla="*/ 212 w 515"/>
                                <a:gd name="T17" fmla="*/ 436 h 445"/>
                                <a:gd name="T18" fmla="*/ 304 w 515"/>
                                <a:gd name="T19" fmla="*/ 436 h 445"/>
                                <a:gd name="T20" fmla="*/ 385 w 515"/>
                                <a:gd name="T21" fmla="*/ 411 h 445"/>
                                <a:gd name="T22" fmla="*/ 450 w 515"/>
                                <a:gd name="T23" fmla="*/ 362 h 445"/>
                                <a:gd name="T24" fmla="*/ 494 w 515"/>
                                <a:gd name="T25" fmla="*/ 298 h 445"/>
                                <a:gd name="T26" fmla="*/ 511 w 515"/>
                                <a:gd name="T27" fmla="*/ 222 h 445"/>
                                <a:gd name="T28" fmla="*/ 494 w 515"/>
                                <a:gd name="T29" fmla="*/ 146 h 445"/>
                                <a:gd name="T30" fmla="*/ 450 w 515"/>
                                <a:gd name="T31" fmla="*/ 83 h 445"/>
                                <a:gd name="T32" fmla="*/ 385 w 515"/>
                                <a:gd name="T33" fmla="*/ 34 h 445"/>
                                <a:gd name="T34" fmla="*/ 304 w 515"/>
                                <a:gd name="T35" fmla="*/ 9 h 445"/>
                                <a:gd name="T36" fmla="*/ 258 w 515"/>
                                <a:gd name="T37" fmla="*/ 0 h 445"/>
                                <a:gd name="T38" fmla="*/ 347 w 515"/>
                                <a:gd name="T39" fmla="*/ 15 h 445"/>
                                <a:gd name="T40" fmla="*/ 423 w 515"/>
                                <a:gd name="T41" fmla="*/ 53 h 445"/>
                                <a:gd name="T42" fmla="*/ 480 w 515"/>
                                <a:gd name="T43" fmla="*/ 111 h 445"/>
                                <a:gd name="T44" fmla="*/ 511 w 515"/>
                                <a:gd name="T45" fmla="*/ 182 h 445"/>
                                <a:gd name="T46" fmla="*/ 511 w 515"/>
                                <a:gd name="T47" fmla="*/ 263 h 445"/>
                                <a:gd name="T48" fmla="*/ 480 w 515"/>
                                <a:gd name="T49" fmla="*/ 334 h 445"/>
                                <a:gd name="T50" fmla="*/ 423 w 515"/>
                                <a:gd name="T51" fmla="*/ 392 h 445"/>
                                <a:gd name="T52" fmla="*/ 347 w 515"/>
                                <a:gd name="T53" fmla="*/ 430 h 445"/>
                                <a:gd name="T54" fmla="*/ 258 w 515"/>
                                <a:gd name="T55" fmla="*/ 445 h 445"/>
                                <a:gd name="T56" fmla="*/ 168 w 515"/>
                                <a:gd name="T57" fmla="*/ 430 h 445"/>
                                <a:gd name="T58" fmla="*/ 92 w 515"/>
                                <a:gd name="T59" fmla="*/ 392 h 445"/>
                                <a:gd name="T60" fmla="*/ 36 w 515"/>
                                <a:gd name="T61" fmla="*/ 334 h 445"/>
                                <a:gd name="T62" fmla="*/ 5 w 515"/>
                                <a:gd name="T63" fmla="*/ 263 h 445"/>
                                <a:gd name="T64" fmla="*/ 5 w 515"/>
                                <a:gd name="T65" fmla="*/ 182 h 445"/>
                                <a:gd name="T66" fmla="*/ 36 w 515"/>
                                <a:gd name="T67" fmla="*/ 111 h 445"/>
                                <a:gd name="T68" fmla="*/ 92 w 515"/>
                                <a:gd name="T69" fmla="*/ 53 h 445"/>
                                <a:gd name="T70" fmla="*/ 168 w 515"/>
                                <a:gd name="T71" fmla="*/ 15 h 445"/>
                                <a:gd name="T72" fmla="*/ 258 w 515"/>
                                <a:gd name="T73" fmla="*/ 0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15" h="445">
                                  <a:moveTo>
                                    <a:pt x="258" y="5"/>
                                  </a:moveTo>
                                  <a:lnTo>
                                    <a:pt x="212" y="9"/>
                                  </a:lnTo>
                                  <a:lnTo>
                                    <a:pt x="170" y="19"/>
                                  </a:lnTo>
                                  <a:lnTo>
                                    <a:pt x="130" y="34"/>
                                  </a:lnTo>
                                  <a:lnTo>
                                    <a:pt x="95" y="56"/>
                                  </a:lnTo>
                                  <a:lnTo>
                                    <a:pt x="65" y="83"/>
                                  </a:lnTo>
                                  <a:lnTo>
                                    <a:pt x="40" y="113"/>
                                  </a:lnTo>
                                  <a:lnTo>
                                    <a:pt x="22" y="146"/>
                                  </a:lnTo>
                                  <a:lnTo>
                                    <a:pt x="9" y="184"/>
                                  </a:lnTo>
                                  <a:lnTo>
                                    <a:pt x="5" y="222"/>
                                  </a:lnTo>
                                  <a:lnTo>
                                    <a:pt x="9" y="261"/>
                                  </a:lnTo>
                                  <a:lnTo>
                                    <a:pt x="22" y="298"/>
                                  </a:lnTo>
                                  <a:lnTo>
                                    <a:pt x="40" y="332"/>
                                  </a:lnTo>
                                  <a:lnTo>
                                    <a:pt x="65" y="362"/>
                                  </a:lnTo>
                                  <a:lnTo>
                                    <a:pt x="95" y="389"/>
                                  </a:lnTo>
                                  <a:lnTo>
                                    <a:pt x="130" y="411"/>
                                  </a:lnTo>
                                  <a:lnTo>
                                    <a:pt x="170" y="426"/>
                                  </a:lnTo>
                                  <a:lnTo>
                                    <a:pt x="212" y="436"/>
                                  </a:lnTo>
                                  <a:lnTo>
                                    <a:pt x="258" y="440"/>
                                  </a:lnTo>
                                  <a:lnTo>
                                    <a:pt x="304" y="436"/>
                                  </a:lnTo>
                                  <a:lnTo>
                                    <a:pt x="346" y="426"/>
                                  </a:lnTo>
                                  <a:lnTo>
                                    <a:pt x="385" y="411"/>
                                  </a:lnTo>
                                  <a:lnTo>
                                    <a:pt x="421" y="389"/>
                                  </a:lnTo>
                                  <a:lnTo>
                                    <a:pt x="450" y="362"/>
                                  </a:lnTo>
                                  <a:lnTo>
                                    <a:pt x="475" y="332"/>
                                  </a:lnTo>
                                  <a:lnTo>
                                    <a:pt x="494" y="298"/>
                                  </a:lnTo>
                                  <a:lnTo>
                                    <a:pt x="506" y="261"/>
                                  </a:lnTo>
                                  <a:lnTo>
                                    <a:pt x="511" y="222"/>
                                  </a:lnTo>
                                  <a:lnTo>
                                    <a:pt x="506" y="184"/>
                                  </a:lnTo>
                                  <a:lnTo>
                                    <a:pt x="494" y="146"/>
                                  </a:lnTo>
                                  <a:lnTo>
                                    <a:pt x="475" y="113"/>
                                  </a:lnTo>
                                  <a:lnTo>
                                    <a:pt x="450" y="83"/>
                                  </a:lnTo>
                                  <a:lnTo>
                                    <a:pt x="421" y="56"/>
                                  </a:lnTo>
                                  <a:lnTo>
                                    <a:pt x="385" y="34"/>
                                  </a:lnTo>
                                  <a:lnTo>
                                    <a:pt x="346" y="19"/>
                                  </a:lnTo>
                                  <a:lnTo>
                                    <a:pt x="304" y="9"/>
                                  </a:lnTo>
                                  <a:lnTo>
                                    <a:pt x="258" y="5"/>
                                  </a:lnTo>
                                  <a:close/>
                                  <a:moveTo>
                                    <a:pt x="258" y="0"/>
                                  </a:moveTo>
                                  <a:lnTo>
                                    <a:pt x="304" y="4"/>
                                  </a:lnTo>
                                  <a:lnTo>
                                    <a:pt x="347" y="15"/>
                                  </a:lnTo>
                                  <a:lnTo>
                                    <a:pt x="388" y="31"/>
                                  </a:lnTo>
                                  <a:lnTo>
                                    <a:pt x="423" y="53"/>
                                  </a:lnTo>
                                  <a:lnTo>
                                    <a:pt x="454" y="79"/>
                                  </a:lnTo>
                                  <a:lnTo>
                                    <a:pt x="480" y="111"/>
                                  </a:lnTo>
                                  <a:lnTo>
                                    <a:pt x="499" y="145"/>
                                  </a:lnTo>
                                  <a:lnTo>
                                    <a:pt x="511" y="182"/>
                                  </a:lnTo>
                                  <a:lnTo>
                                    <a:pt x="515" y="222"/>
                                  </a:lnTo>
                                  <a:lnTo>
                                    <a:pt x="511" y="263"/>
                                  </a:lnTo>
                                  <a:lnTo>
                                    <a:pt x="499" y="300"/>
                                  </a:lnTo>
                                  <a:lnTo>
                                    <a:pt x="480" y="334"/>
                                  </a:lnTo>
                                  <a:lnTo>
                                    <a:pt x="454" y="366"/>
                                  </a:lnTo>
                                  <a:lnTo>
                                    <a:pt x="423" y="392"/>
                                  </a:lnTo>
                                  <a:lnTo>
                                    <a:pt x="388" y="414"/>
                                  </a:lnTo>
                                  <a:lnTo>
                                    <a:pt x="347" y="430"/>
                                  </a:lnTo>
                                  <a:lnTo>
                                    <a:pt x="304" y="441"/>
                                  </a:lnTo>
                                  <a:lnTo>
                                    <a:pt x="258" y="445"/>
                                  </a:lnTo>
                                  <a:lnTo>
                                    <a:pt x="212" y="441"/>
                                  </a:lnTo>
                                  <a:lnTo>
                                    <a:pt x="168" y="430"/>
                                  </a:lnTo>
                                  <a:lnTo>
                                    <a:pt x="127" y="414"/>
                                  </a:lnTo>
                                  <a:lnTo>
                                    <a:pt x="92" y="392"/>
                                  </a:lnTo>
                                  <a:lnTo>
                                    <a:pt x="61" y="366"/>
                                  </a:lnTo>
                                  <a:lnTo>
                                    <a:pt x="36" y="334"/>
                                  </a:lnTo>
                                  <a:lnTo>
                                    <a:pt x="16" y="300"/>
                                  </a:lnTo>
                                  <a:lnTo>
                                    <a:pt x="5" y="263"/>
                                  </a:lnTo>
                                  <a:lnTo>
                                    <a:pt x="0" y="222"/>
                                  </a:lnTo>
                                  <a:lnTo>
                                    <a:pt x="5" y="182"/>
                                  </a:lnTo>
                                  <a:lnTo>
                                    <a:pt x="16" y="145"/>
                                  </a:lnTo>
                                  <a:lnTo>
                                    <a:pt x="36" y="111"/>
                                  </a:lnTo>
                                  <a:lnTo>
                                    <a:pt x="61" y="79"/>
                                  </a:lnTo>
                                  <a:lnTo>
                                    <a:pt x="92" y="53"/>
                                  </a:lnTo>
                                  <a:lnTo>
                                    <a:pt x="127" y="31"/>
                                  </a:lnTo>
                                  <a:lnTo>
                                    <a:pt x="168" y="15"/>
                                  </a:lnTo>
                                  <a:lnTo>
                                    <a:pt x="212" y="4"/>
                                  </a:lnTo>
                                  <a:lnTo>
                                    <a:pt x="258" y="0"/>
                                  </a:lnTo>
                                  <a:close/>
                                </a:path>
                              </a:pathLst>
                            </a:custGeom>
                            <a:solidFill>
                              <a:srgbClr val="FFF5CE"/>
                            </a:solidFill>
                            <a:ln>
                              <a:noFill/>
                            </a:ln>
                            <a:extLst>
                              <a:ext uri="{91240B29-F687-4F45-9708-019B960494DF}">
                                <a14:hiddenLine xmlns:a14="http://schemas.microsoft.com/office/drawing/2010/main" w="0">
                                  <a:solidFill>
                                    <a:srgbClr val="FFF5CE"/>
                                  </a:solidFill>
                                  <a:prstDash val="solid"/>
                                  <a:round/>
                                  <a:headEnd/>
                                  <a:tailEnd/>
                                </a14:hiddenLine>
                              </a:ext>
                            </a:extLst>
                          </wps:spPr>
                          <wps:bodyPr rot="0" vert="horz" wrap="square" lIns="91440" tIns="45720" rIns="91440" bIns="45720" anchor="t" anchorCtr="0" upright="1">
                            <a:noAutofit/>
                          </wps:bodyPr>
                        </wps:wsp>
                        <wps:wsp>
                          <wps:cNvPr id="693" name="Freeform 407"/>
                          <wps:cNvSpPr>
                            <a:spLocks noEditPoints="1"/>
                          </wps:cNvSpPr>
                          <wps:spPr bwMode="auto">
                            <a:xfrm>
                              <a:off x="1528" y="459"/>
                              <a:ext cx="263" cy="226"/>
                            </a:xfrm>
                            <a:custGeom>
                              <a:avLst/>
                              <a:gdLst>
                                <a:gd name="T0" fmla="*/ 217 w 526"/>
                                <a:gd name="T1" fmla="*/ 7 h 451"/>
                                <a:gd name="T2" fmla="*/ 132 w 526"/>
                                <a:gd name="T3" fmla="*/ 34 h 451"/>
                                <a:gd name="T4" fmla="*/ 66 w 526"/>
                                <a:gd name="T5" fmla="*/ 82 h 451"/>
                                <a:gd name="T6" fmla="*/ 21 w 526"/>
                                <a:gd name="T7" fmla="*/ 148 h 451"/>
                                <a:gd name="T8" fmla="*/ 5 w 526"/>
                                <a:gd name="T9" fmla="*/ 225 h 451"/>
                                <a:gd name="T10" fmla="*/ 21 w 526"/>
                                <a:gd name="T11" fmla="*/ 303 h 451"/>
                                <a:gd name="T12" fmla="*/ 66 w 526"/>
                                <a:gd name="T13" fmla="*/ 369 h 451"/>
                                <a:gd name="T14" fmla="*/ 132 w 526"/>
                                <a:gd name="T15" fmla="*/ 417 h 451"/>
                                <a:gd name="T16" fmla="*/ 217 w 526"/>
                                <a:gd name="T17" fmla="*/ 444 h 451"/>
                                <a:gd name="T18" fmla="*/ 309 w 526"/>
                                <a:gd name="T19" fmla="*/ 444 h 451"/>
                                <a:gd name="T20" fmla="*/ 393 w 526"/>
                                <a:gd name="T21" fmla="*/ 417 h 451"/>
                                <a:gd name="T22" fmla="*/ 459 w 526"/>
                                <a:gd name="T23" fmla="*/ 369 h 451"/>
                                <a:gd name="T24" fmla="*/ 504 w 526"/>
                                <a:gd name="T25" fmla="*/ 303 h 451"/>
                                <a:gd name="T26" fmla="*/ 520 w 526"/>
                                <a:gd name="T27" fmla="*/ 225 h 451"/>
                                <a:gd name="T28" fmla="*/ 504 w 526"/>
                                <a:gd name="T29" fmla="*/ 148 h 451"/>
                                <a:gd name="T30" fmla="*/ 459 w 526"/>
                                <a:gd name="T31" fmla="*/ 82 h 451"/>
                                <a:gd name="T32" fmla="*/ 393 w 526"/>
                                <a:gd name="T33" fmla="*/ 34 h 451"/>
                                <a:gd name="T34" fmla="*/ 309 w 526"/>
                                <a:gd name="T35" fmla="*/ 7 h 451"/>
                                <a:gd name="T36" fmla="*/ 263 w 526"/>
                                <a:gd name="T37" fmla="*/ 0 h 451"/>
                                <a:gd name="T38" fmla="*/ 355 w 526"/>
                                <a:gd name="T39" fmla="*/ 13 h 451"/>
                                <a:gd name="T40" fmla="*/ 433 w 526"/>
                                <a:gd name="T41" fmla="*/ 52 h 451"/>
                                <a:gd name="T42" fmla="*/ 489 w 526"/>
                                <a:gd name="T43" fmla="*/ 111 h 451"/>
                                <a:gd name="T44" fmla="*/ 521 w 526"/>
                                <a:gd name="T45" fmla="*/ 184 h 451"/>
                                <a:gd name="T46" fmla="*/ 521 w 526"/>
                                <a:gd name="T47" fmla="*/ 266 h 451"/>
                                <a:gd name="T48" fmla="*/ 489 w 526"/>
                                <a:gd name="T49" fmla="*/ 340 h 451"/>
                                <a:gd name="T50" fmla="*/ 433 w 526"/>
                                <a:gd name="T51" fmla="*/ 398 h 451"/>
                                <a:gd name="T52" fmla="*/ 355 w 526"/>
                                <a:gd name="T53" fmla="*/ 438 h 451"/>
                                <a:gd name="T54" fmla="*/ 263 w 526"/>
                                <a:gd name="T55" fmla="*/ 451 h 451"/>
                                <a:gd name="T56" fmla="*/ 170 w 526"/>
                                <a:gd name="T57" fmla="*/ 438 h 451"/>
                                <a:gd name="T58" fmla="*/ 93 w 526"/>
                                <a:gd name="T59" fmla="*/ 398 h 451"/>
                                <a:gd name="T60" fmla="*/ 36 w 526"/>
                                <a:gd name="T61" fmla="*/ 340 h 451"/>
                                <a:gd name="T62" fmla="*/ 4 w 526"/>
                                <a:gd name="T63" fmla="*/ 266 h 451"/>
                                <a:gd name="T64" fmla="*/ 4 w 526"/>
                                <a:gd name="T65" fmla="*/ 184 h 451"/>
                                <a:gd name="T66" fmla="*/ 36 w 526"/>
                                <a:gd name="T67" fmla="*/ 111 h 451"/>
                                <a:gd name="T68" fmla="*/ 93 w 526"/>
                                <a:gd name="T69" fmla="*/ 52 h 451"/>
                                <a:gd name="T70" fmla="*/ 170 w 526"/>
                                <a:gd name="T71" fmla="*/ 13 h 451"/>
                                <a:gd name="T72" fmla="*/ 263 w 526"/>
                                <a:gd name="T73" fmla="*/ 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451">
                                  <a:moveTo>
                                    <a:pt x="263" y="3"/>
                                  </a:moveTo>
                                  <a:lnTo>
                                    <a:pt x="217" y="7"/>
                                  </a:lnTo>
                                  <a:lnTo>
                                    <a:pt x="173" y="18"/>
                                  </a:lnTo>
                                  <a:lnTo>
                                    <a:pt x="132" y="34"/>
                                  </a:lnTo>
                                  <a:lnTo>
                                    <a:pt x="97" y="56"/>
                                  </a:lnTo>
                                  <a:lnTo>
                                    <a:pt x="66" y="82"/>
                                  </a:lnTo>
                                  <a:lnTo>
                                    <a:pt x="41" y="114"/>
                                  </a:lnTo>
                                  <a:lnTo>
                                    <a:pt x="21" y="148"/>
                                  </a:lnTo>
                                  <a:lnTo>
                                    <a:pt x="10" y="185"/>
                                  </a:lnTo>
                                  <a:lnTo>
                                    <a:pt x="5" y="225"/>
                                  </a:lnTo>
                                  <a:lnTo>
                                    <a:pt x="10" y="266"/>
                                  </a:lnTo>
                                  <a:lnTo>
                                    <a:pt x="21" y="303"/>
                                  </a:lnTo>
                                  <a:lnTo>
                                    <a:pt x="41" y="337"/>
                                  </a:lnTo>
                                  <a:lnTo>
                                    <a:pt x="66" y="369"/>
                                  </a:lnTo>
                                  <a:lnTo>
                                    <a:pt x="97" y="395"/>
                                  </a:lnTo>
                                  <a:lnTo>
                                    <a:pt x="132" y="417"/>
                                  </a:lnTo>
                                  <a:lnTo>
                                    <a:pt x="173" y="433"/>
                                  </a:lnTo>
                                  <a:lnTo>
                                    <a:pt x="217" y="444"/>
                                  </a:lnTo>
                                  <a:lnTo>
                                    <a:pt x="263" y="448"/>
                                  </a:lnTo>
                                  <a:lnTo>
                                    <a:pt x="309" y="444"/>
                                  </a:lnTo>
                                  <a:lnTo>
                                    <a:pt x="352" y="433"/>
                                  </a:lnTo>
                                  <a:lnTo>
                                    <a:pt x="393" y="417"/>
                                  </a:lnTo>
                                  <a:lnTo>
                                    <a:pt x="428" y="395"/>
                                  </a:lnTo>
                                  <a:lnTo>
                                    <a:pt x="459" y="369"/>
                                  </a:lnTo>
                                  <a:lnTo>
                                    <a:pt x="485" y="337"/>
                                  </a:lnTo>
                                  <a:lnTo>
                                    <a:pt x="504" y="303"/>
                                  </a:lnTo>
                                  <a:lnTo>
                                    <a:pt x="516" y="266"/>
                                  </a:lnTo>
                                  <a:lnTo>
                                    <a:pt x="520" y="225"/>
                                  </a:lnTo>
                                  <a:lnTo>
                                    <a:pt x="516" y="185"/>
                                  </a:lnTo>
                                  <a:lnTo>
                                    <a:pt x="504" y="148"/>
                                  </a:lnTo>
                                  <a:lnTo>
                                    <a:pt x="485" y="114"/>
                                  </a:lnTo>
                                  <a:lnTo>
                                    <a:pt x="459" y="82"/>
                                  </a:lnTo>
                                  <a:lnTo>
                                    <a:pt x="428" y="56"/>
                                  </a:lnTo>
                                  <a:lnTo>
                                    <a:pt x="393" y="34"/>
                                  </a:lnTo>
                                  <a:lnTo>
                                    <a:pt x="352" y="18"/>
                                  </a:lnTo>
                                  <a:lnTo>
                                    <a:pt x="309" y="7"/>
                                  </a:lnTo>
                                  <a:lnTo>
                                    <a:pt x="263" y="3"/>
                                  </a:lnTo>
                                  <a:close/>
                                  <a:moveTo>
                                    <a:pt x="263" y="0"/>
                                  </a:moveTo>
                                  <a:lnTo>
                                    <a:pt x="310" y="3"/>
                                  </a:lnTo>
                                  <a:lnTo>
                                    <a:pt x="355" y="13"/>
                                  </a:lnTo>
                                  <a:lnTo>
                                    <a:pt x="396" y="30"/>
                                  </a:lnTo>
                                  <a:lnTo>
                                    <a:pt x="433" y="52"/>
                                  </a:lnTo>
                                  <a:lnTo>
                                    <a:pt x="464" y="80"/>
                                  </a:lnTo>
                                  <a:lnTo>
                                    <a:pt x="489" y="111"/>
                                  </a:lnTo>
                                  <a:lnTo>
                                    <a:pt x="509" y="147"/>
                                  </a:lnTo>
                                  <a:lnTo>
                                    <a:pt x="521" y="184"/>
                                  </a:lnTo>
                                  <a:lnTo>
                                    <a:pt x="526" y="225"/>
                                  </a:lnTo>
                                  <a:lnTo>
                                    <a:pt x="521" y="266"/>
                                  </a:lnTo>
                                  <a:lnTo>
                                    <a:pt x="509" y="304"/>
                                  </a:lnTo>
                                  <a:lnTo>
                                    <a:pt x="489" y="340"/>
                                  </a:lnTo>
                                  <a:lnTo>
                                    <a:pt x="464" y="371"/>
                                  </a:lnTo>
                                  <a:lnTo>
                                    <a:pt x="433" y="398"/>
                                  </a:lnTo>
                                  <a:lnTo>
                                    <a:pt x="396" y="421"/>
                                  </a:lnTo>
                                  <a:lnTo>
                                    <a:pt x="355" y="438"/>
                                  </a:lnTo>
                                  <a:lnTo>
                                    <a:pt x="310" y="448"/>
                                  </a:lnTo>
                                  <a:lnTo>
                                    <a:pt x="263" y="451"/>
                                  </a:lnTo>
                                  <a:lnTo>
                                    <a:pt x="215" y="448"/>
                                  </a:lnTo>
                                  <a:lnTo>
                                    <a:pt x="170" y="438"/>
                                  </a:lnTo>
                                  <a:lnTo>
                                    <a:pt x="130" y="421"/>
                                  </a:lnTo>
                                  <a:lnTo>
                                    <a:pt x="93" y="398"/>
                                  </a:lnTo>
                                  <a:lnTo>
                                    <a:pt x="62" y="371"/>
                                  </a:lnTo>
                                  <a:lnTo>
                                    <a:pt x="36" y="340"/>
                                  </a:lnTo>
                                  <a:lnTo>
                                    <a:pt x="17" y="304"/>
                                  </a:lnTo>
                                  <a:lnTo>
                                    <a:pt x="4" y="266"/>
                                  </a:lnTo>
                                  <a:lnTo>
                                    <a:pt x="0" y="225"/>
                                  </a:lnTo>
                                  <a:lnTo>
                                    <a:pt x="4" y="184"/>
                                  </a:lnTo>
                                  <a:lnTo>
                                    <a:pt x="17" y="147"/>
                                  </a:lnTo>
                                  <a:lnTo>
                                    <a:pt x="36" y="111"/>
                                  </a:lnTo>
                                  <a:lnTo>
                                    <a:pt x="62" y="80"/>
                                  </a:lnTo>
                                  <a:lnTo>
                                    <a:pt x="93" y="52"/>
                                  </a:lnTo>
                                  <a:lnTo>
                                    <a:pt x="130" y="30"/>
                                  </a:lnTo>
                                  <a:lnTo>
                                    <a:pt x="170" y="13"/>
                                  </a:lnTo>
                                  <a:lnTo>
                                    <a:pt x="215" y="3"/>
                                  </a:lnTo>
                                  <a:lnTo>
                                    <a:pt x="263" y="0"/>
                                  </a:lnTo>
                                  <a:close/>
                                </a:path>
                              </a:pathLst>
                            </a:custGeom>
                            <a:solidFill>
                              <a:srgbClr val="FFF5CD"/>
                            </a:solidFill>
                            <a:ln>
                              <a:noFill/>
                            </a:ln>
                            <a:extLst>
                              <a:ext uri="{91240B29-F687-4F45-9708-019B960494DF}">
                                <a14:hiddenLine xmlns:a14="http://schemas.microsoft.com/office/drawing/2010/main" w="0">
                                  <a:solidFill>
                                    <a:srgbClr val="FFF5CD"/>
                                  </a:solidFill>
                                  <a:prstDash val="solid"/>
                                  <a:round/>
                                  <a:headEnd/>
                                  <a:tailEnd/>
                                </a14:hiddenLine>
                              </a:ext>
                            </a:extLst>
                          </wps:spPr>
                          <wps:bodyPr rot="0" vert="horz" wrap="square" lIns="91440" tIns="45720" rIns="91440" bIns="45720" anchor="t" anchorCtr="0" upright="1">
                            <a:noAutofit/>
                          </wps:bodyPr>
                        </wps:wsp>
                        <wps:wsp>
                          <wps:cNvPr id="694" name="Freeform 408"/>
                          <wps:cNvSpPr>
                            <a:spLocks noEditPoints="1"/>
                          </wps:cNvSpPr>
                          <wps:spPr bwMode="auto">
                            <a:xfrm>
                              <a:off x="1525" y="457"/>
                              <a:ext cx="269" cy="231"/>
                            </a:xfrm>
                            <a:custGeom>
                              <a:avLst/>
                              <a:gdLst>
                                <a:gd name="T0" fmla="*/ 221 w 537"/>
                                <a:gd name="T1" fmla="*/ 8 h 461"/>
                                <a:gd name="T2" fmla="*/ 136 w 537"/>
                                <a:gd name="T3" fmla="*/ 35 h 461"/>
                                <a:gd name="T4" fmla="*/ 68 w 537"/>
                                <a:gd name="T5" fmla="*/ 85 h 461"/>
                                <a:gd name="T6" fmla="*/ 23 w 537"/>
                                <a:gd name="T7" fmla="*/ 152 h 461"/>
                                <a:gd name="T8" fmla="*/ 6 w 537"/>
                                <a:gd name="T9" fmla="*/ 230 h 461"/>
                                <a:gd name="T10" fmla="*/ 23 w 537"/>
                                <a:gd name="T11" fmla="*/ 309 h 461"/>
                                <a:gd name="T12" fmla="*/ 68 w 537"/>
                                <a:gd name="T13" fmla="*/ 376 h 461"/>
                                <a:gd name="T14" fmla="*/ 136 w 537"/>
                                <a:gd name="T15" fmla="*/ 426 h 461"/>
                                <a:gd name="T16" fmla="*/ 221 w 537"/>
                                <a:gd name="T17" fmla="*/ 453 h 461"/>
                                <a:gd name="T18" fmla="*/ 316 w 537"/>
                                <a:gd name="T19" fmla="*/ 453 h 461"/>
                                <a:gd name="T20" fmla="*/ 402 w 537"/>
                                <a:gd name="T21" fmla="*/ 426 h 461"/>
                                <a:gd name="T22" fmla="*/ 470 w 537"/>
                                <a:gd name="T23" fmla="*/ 376 h 461"/>
                                <a:gd name="T24" fmla="*/ 515 w 537"/>
                                <a:gd name="T25" fmla="*/ 309 h 461"/>
                                <a:gd name="T26" fmla="*/ 532 w 537"/>
                                <a:gd name="T27" fmla="*/ 230 h 461"/>
                                <a:gd name="T28" fmla="*/ 515 w 537"/>
                                <a:gd name="T29" fmla="*/ 152 h 461"/>
                                <a:gd name="T30" fmla="*/ 470 w 537"/>
                                <a:gd name="T31" fmla="*/ 85 h 461"/>
                                <a:gd name="T32" fmla="*/ 402 w 537"/>
                                <a:gd name="T33" fmla="*/ 35 h 461"/>
                                <a:gd name="T34" fmla="*/ 316 w 537"/>
                                <a:gd name="T35" fmla="*/ 8 h 461"/>
                                <a:gd name="T36" fmla="*/ 269 w 537"/>
                                <a:gd name="T37" fmla="*/ 0 h 461"/>
                                <a:gd name="T38" fmla="*/ 362 w 537"/>
                                <a:gd name="T39" fmla="*/ 14 h 461"/>
                                <a:gd name="T40" fmla="*/ 441 w 537"/>
                                <a:gd name="T41" fmla="*/ 54 h 461"/>
                                <a:gd name="T42" fmla="*/ 501 w 537"/>
                                <a:gd name="T43" fmla="*/ 114 h 461"/>
                                <a:gd name="T44" fmla="*/ 532 w 537"/>
                                <a:gd name="T45" fmla="*/ 189 h 461"/>
                                <a:gd name="T46" fmla="*/ 532 w 537"/>
                                <a:gd name="T47" fmla="*/ 272 h 461"/>
                                <a:gd name="T48" fmla="*/ 501 w 537"/>
                                <a:gd name="T49" fmla="*/ 347 h 461"/>
                                <a:gd name="T50" fmla="*/ 441 w 537"/>
                                <a:gd name="T51" fmla="*/ 406 h 461"/>
                                <a:gd name="T52" fmla="*/ 362 w 537"/>
                                <a:gd name="T53" fmla="*/ 446 h 461"/>
                                <a:gd name="T54" fmla="*/ 269 w 537"/>
                                <a:gd name="T55" fmla="*/ 461 h 461"/>
                                <a:gd name="T56" fmla="*/ 175 w 537"/>
                                <a:gd name="T57" fmla="*/ 446 h 461"/>
                                <a:gd name="T58" fmla="*/ 96 w 537"/>
                                <a:gd name="T59" fmla="*/ 406 h 461"/>
                                <a:gd name="T60" fmla="*/ 37 w 537"/>
                                <a:gd name="T61" fmla="*/ 347 h 461"/>
                                <a:gd name="T62" fmla="*/ 6 w 537"/>
                                <a:gd name="T63" fmla="*/ 272 h 461"/>
                                <a:gd name="T64" fmla="*/ 6 w 537"/>
                                <a:gd name="T65" fmla="*/ 189 h 461"/>
                                <a:gd name="T66" fmla="*/ 37 w 537"/>
                                <a:gd name="T67" fmla="*/ 114 h 461"/>
                                <a:gd name="T68" fmla="*/ 96 w 537"/>
                                <a:gd name="T69" fmla="*/ 54 h 461"/>
                                <a:gd name="T70" fmla="*/ 175 w 537"/>
                                <a:gd name="T71" fmla="*/ 14 h 461"/>
                                <a:gd name="T72" fmla="*/ 269 w 537"/>
                                <a:gd name="T73" fmla="*/ 0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37" h="461">
                                  <a:moveTo>
                                    <a:pt x="269" y="5"/>
                                  </a:moveTo>
                                  <a:lnTo>
                                    <a:pt x="221" y="8"/>
                                  </a:lnTo>
                                  <a:lnTo>
                                    <a:pt x="176" y="18"/>
                                  </a:lnTo>
                                  <a:lnTo>
                                    <a:pt x="136" y="35"/>
                                  </a:lnTo>
                                  <a:lnTo>
                                    <a:pt x="99" y="57"/>
                                  </a:lnTo>
                                  <a:lnTo>
                                    <a:pt x="68" y="85"/>
                                  </a:lnTo>
                                  <a:lnTo>
                                    <a:pt x="42" y="116"/>
                                  </a:lnTo>
                                  <a:lnTo>
                                    <a:pt x="23" y="152"/>
                                  </a:lnTo>
                                  <a:lnTo>
                                    <a:pt x="10" y="189"/>
                                  </a:lnTo>
                                  <a:lnTo>
                                    <a:pt x="6" y="230"/>
                                  </a:lnTo>
                                  <a:lnTo>
                                    <a:pt x="10" y="271"/>
                                  </a:lnTo>
                                  <a:lnTo>
                                    <a:pt x="23" y="309"/>
                                  </a:lnTo>
                                  <a:lnTo>
                                    <a:pt x="42" y="345"/>
                                  </a:lnTo>
                                  <a:lnTo>
                                    <a:pt x="68" y="376"/>
                                  </a:lnTo>
                                  <a:lnTo>
                                    <a:pt x="99" y="403"/>
                                  </a:lnTo>
                                  <a:lnTo>
                                    <a:pt x="136" y="426"/>
                                  </a:lnTo>
                                  <a:lnTo>
                                    <a:pt x="176" y="443"/>
                                  </a:lnTo>
                                  <a:lnTo>
                                    <a:pt x="221" y="453"/>
                                  </a:lnTo>
                                  <a:lnTo>
                                    <a:pt x="269" y="456"/>
                                  </a:lnTo>
                                  <a:lnTo>
                                    <a:pt x="316" y="453"/>
                                  </a:lnTo>
                                  <a:lnTo>
                                    <a:pt x="361" y="443"/>
                                  </a:lnTo>
                                  <a:lnTo>
                                    <a:pt x="402" y="426"/>
                                  </a:lnTo>
                                  <a:lnTo>
                                    <a:pt x="439" y="403"/>
                                  </a:lnTo>
                                  <a:lnTo>
                                    <a:pt x="470" y="376"/>
                                  </a:lnTo>
                                  <a:lnTo>
                                    <a:pt x="495" y="345"/>
                                  </a:lnTo>
                                  <a:lnTo>
                                    <a:pt x="515" y="309"/>
                                  </a:lnTo>
                                  <a:lnTo>
                                    <a:pt x="527" y="271"/>
                                  </a:lnTo>
                                  <a:lnTo>
                                    <a:pt x="532" y="230"/>
                                  </a:lnTo>
                                  <a:lnTo>
                                    <a:pt x="527" y="189"/>
                                  </a:lnTo>
                                  <a:lnTo>
                                    <a:pt x="515" y="152"/>
                                  </a:lnTo>
                                  <a:lnTo>
                                    <a:pt x="495" y="116"/>
                                  </a:lnTo>
                                  <a:lnTo>
                                    <a:pt x="470" y="85"/>
                                  </a:lnTo>
                                  <a:lnTo>
                                    <a:pt x="439" y="57"/>
                                  </a:lnTo>
                                  <a:lnTo>
                                    <a:pt x="402" y="35"/>
                                  </a:lnTo>
                                  <a:lnTo>
                                    <a:pt x="361" y="18"/>
                                  </a:lnTo>
                                  <a:lnTo>
                                    <a:pt x="316" y="8"/>
                                  </a:lnTo>
                                  <a:lnTo>
                                    <a:pt x="269" y="5"/>
                                  </a:lnTo>
                                  <a:close/>
                                  <a:moveTo>
                                    <a:pt x="269" y="0"/>
                                  </a:moveTo>
                                  <a:lnTo>
                                    <a:pt x="317" y="4"/>
                                  </a:lnTo>
                                  <a:lnTo>
                                    <a:pt x="362" y="14"/>
                                  </a:lnTo>
                                  <a:lnTo>
                                    <a:pt x="403" y="31"/>
                                  </a:lnTo>
                                  <a:lnTo>
                                    <a:pt x="441" y="54"/>
                                  </a:lnTo>
                                  <a:lnTo>
                                    <a:pt x="474" y="81"/>
                                  </a:lnTo>
                                  <a:lnTo>
                                    <a:pt x="501" y="114"/>
                                  </a:lnTo>
                                  <a:lnTo>
                                    <a:pt x="520" y="150"/>
                                  </a:lnTo>
                                  <a:lnTo>
                                    <a:pt x="532" y="189"/>
                                  </a:lnTo>
                                  <a:lnTo>
                                    <a:pt x="537" y="230"/>
                                  </a:lnTo>
                                  <a:lnTo>
                                    <a:pt x="532" y="272"/>
                                  </a:lnTo>
                                  <a:lnTo>
                                    <a:pt x="520" y="311"/>
                                  </a:lnTo>
                                  <a:lnTo>
                                    <a:pt x="501" y="347"/>
                                  </a:lnTo>
                                  <a:lnTo>
                                    <a:pt x="474" y="379"/>
                                  </a:lnTo>
                                  <a:lnTo>
                                    <a:pt x="441" y="406"/>
                                  </a:lnTo>
                                  <a:lnTo>
                                    <a:pt x="403" y="430"/>
                                  </a:lnTo>
                                  <a:lnTo>
                                    <a:pt x="362" y="446"/>
                                  </a:lnTo>
                                  <a:lnTo>
                                    <a:pt x="317" y="457"/>
                                  </a:lnTo>
                                  <a:lnTo>
                                    <a:pt x="269" y="461"/>
                                  </a:lnTo>
                                  <a:lnTo>
                                    <a:pt x="220" y="457"/>
                                  </a:lnTo>
                                  <a:lnTo>
                                    <a:pt x="175" y="446"/>
                                  </a:lnTo>
                                  <a:lnTo>
                                    <a:pt x="134" y="430"/>
                                  </a:lnTo>
                                  <a:lnTo>
                                    <a:pt x="96" y="406"/>
                                  </a:lnTo>
                                  <a:lnTo>
                                    <a:pt x="64" y="379"/>
                                  </a:lnTo>
                                  <a:lnTo>
                                    <a:pt x="37" y="347"/>
                                  </a:lnTo>
                                  <a:lnTo>
                                    <a:pt x="17" y="311"/>
                                  </a:lnTo>
                                  <a:lnTo>
                                    <a:pt x="6" y="272"/>
                                  </a:lnTo>
                                  <a:lnTo>
                                    <a:pt x="0" y="230"/>
                                  </a:lnTo>
                                  <a:lnTo>
                                    <a:pt x="6" y="189"/>
                                  </a:lnTo>
                                  <a:lnTo>
                                    <a:pt x="17" y="150"/>
                                  </a:lnTo>
                                  <a:lnTo>
                                    <a:pt x="37" y="114"/>
                                  </a:lnTo>
                                  <a:lnTo>
                                    <a:pt x="64" y="81"/>
                                  </a:lnTo>
                                  <a:lnTo>
                                    <a:pt x="96" y="54"/>
                                  </a:lnTo>
                                  <a:lnTo>
                                    <a:pt x="134" y="31"/>
                                  </a:lnTo>
                                  <a:lnTo>
                                    <a:pt x="175" y="14"/>
                                  </a:lnTo>
                                  <a:lnTo>
                                    <a:pt x="220" y="4"/>
                                  </a:lnTo>
                                  <a:lnTo>
                                    <a:pt x="269" y="0"/>
                                  </a:lnTo>
                                  <a:close/>
                                </a:path>
                              </a:pathLst>
                            </a:custGeom>
                            <a:solidFill>
                              <a:srgbClr val="FFF5CC"/>
                            </a:solidFill>
                            <a:ln>
                              <a:noFill/>
                            </a:ln>
                            <a:extLst>
                              <a:ext uri="{91240B29-F687-4F45-9708-019B960494DF}">
                                <a14:hiddenLine xmlns:a14="http://schemas.microsoft.com/office/drawing/2010/main" w="0">
                                  <a:solidFill>
                                    <a:srgbClr val="FFF5CC"/>
                                  </a:solidFill>
                                  <a:prstDash val="solid"/>
                                  <a:round/>
                                  <a:headEnd/>
                                  <a:tailEnd/>
                                </a14:hiddenLine>
                              </a:ext>
                            </a:extLst>
                          </wps:spPr>
                          <wps:bodyPr rot="0" vert="horz" wrap="square" lIns="91440" tIns="45720" rIns="91440" bIns="45720" anchor="t" anchorCtr="0" upright="1">
                            <a:noAutofit/>
                          </wps:bodyPr>
                        </wps:wsp>
                        <wps:wsp>
                          <wps:cNvPr id="695" name="Freeform 409"/>
                          <wps:cNvSpPr>
                            <a:spLocks noEditPoints="1"/>
                          </wps:cNvSpPr>
                          <wps:spPr bwMode="auto">
                            <a:xfrm>
                              <a:off x="1523" y="455"/>
                              <a:ext cx="273" cy="235"/>
                            </a:xfrm>
                            <a:custGeom>
                              <a:avLst/>
                              <a:gdLst>
                                <a:gd name="T0" fmla="*/ 224 w 545"/>
                                <a:gd name="T1" fmla="*/ 9 h 471"/>
                                <a:gd name="T2" fmla="*/ 138 w 545"/>
                                <a:gd name="T3" fmla="*/ 36 h 471"/>
                                <a:gd name="T4" fmla="*/ 68 w 545"/>
                                <a:gd name="T5" fmla="*/ 86 h 471"/>
                                <a:gd name="T6" fmla="*/ 21 w 545"/>
                                <a:gd name="T7" fmla="*/ 155 h 471"/>
                                <a:gd name="T8" fmla="*/ 4 w 545"/>
                                <a:gd name="T9" fmla="*/ 235 h 471"/>
                                <a:gd name="T10" fmla="*/ 21 w 545"/>
                                <a:gd name="T11" fmla="*/ 316 h 471"/>
                                <a:gd name="T12" fmla="*/ 68 w 545"/>
                                <a:gd name="T13" fmla="*/ 384 h 471"/>
                                <a:gd name="T14" fmla="*/ 138 w 545"/>
                                <a:gd name="T15" fmla="*/ 435 h 471"/>
                                <a:gd name="T16" fmla="*/ 224 w 545"/>
                                <a:gd name="T17" fmla="*/ 462 h 471"/>
                                <a:gd name="T18" fmla="*/ 321 w 545"/>
                                <a:gd name="T19" fmla="*/ 462 h 471"/>
                                <a:gd name="T20" fmla="*/ 407 w 545"/>
                                <a:gd name="T21" fmla="*/ 435 h 471"/>
                                <a:gd name="T22" fmla="*/ 478 w 545"/>
                                <a:gd name="T23" fmla="*/ 384 h 471"/>
                                <a:gd name="T24" fmla="*/ 524 w 545"/>
                                <a:gd name="T25" fmla="*/ 316 h 471"/>
                                <a:gd name="T26" fmla="*/ 541 w 545"/>
                                <a:gd name="T27" fmla="*/ 235 h 471"/>
                                <a:gd name="T28" fmla="*/ 524 w 545"/>
                                <a:gd name="T29" fmla="*/ 155 h 471"/>
                                <a:gd name="T30" fmla="*/ 478 w 545"/>
                                <a:gd name="T31" fmla="*/ 86 h 471"/>
                                <a:gd name="T32" fmla="*/ 407 w 545"/>
                                <a:gd name="T33" fmla="*/ 36 h 471"/>
                                <a:gd name="T34" fmla="*/ 321 w 545"/>
                                <a:gd name="T35" fmla="*/ 9 h 471"/>
                                <a:gd name="T36" fmla="*/ 273 w 545"/>
                                <a:gd name="T37" fmla="*/ 0 h 471"/>
                                <a:gd name="T38" fmla="*/ 368 w 545"/>
                                <a:gd name="T39" fmla="*/ 15 h 471"/>
                                <a:gd name="T40" fmla="*/ 448 w 545"/>
                                <a:gd name="T41" fmla="*/ 56 h 471"/>
                                <a:gd name="T42" fmla="*/ 509 w 545"/>
                                <a:gd name="T43" fmla="*/ 117 h 471"/>
                                <a:gd name="T44" fmla="*/ 541 w 545"/>
                                <a:gd name="T45" fmla="*/ 193 h 471"/>
                                <a:gd name="T46" fmla="*/ 541 w 545"/>
                                <a:gd name="T47" fmla="*/ 278 h 471"/>
                                <a:gd name="T48" fmla="*/ 509 w 545"/>
                                <a:gd name="T49" fmla="*/ 354 h 471"/>
                                <a:gd name="T50" fmla="*/ 448 w 545"/>
                                <a:gd name="T51" fmla="*/ 415 h 471"/>
                                <a:gd name="T52" fmla="*/ 368 w 545"/>
                                <a:gd name="T53" fmla="*/ 456 h 471"/>
                                <a:gd name="T54" fmla="*/ 273 w 545"/>
                                <a:gd name="T55" fmla="*/ 471 h 471"/>
                                <a:gd name="T56" fmla="*/ 178 w 545"/>
                                <a:gd name="T57" fmla="*/ 456 h 471"/>
                                <a:gd name="T58" fmla="*/ 97 w 545"/>
                                <a:gd name="T59" fmla="*/ 415 h 471"/>
                                <a:gd name="T60" fmla="*/ 37 w 545"/>
                                <a:gd name="T61" fmla="*/ 354 h 471"/>
                                <a:gd name="T62" fmla="*/ 4 w 545"/>
                                <a:gd name="T63" fmla="*/ 278 h 471"/>
                                <a:gd name="T64" fmla="*/ 4 w 545"/>
                                <a:gd name="T65" fmla="*/ 193 h 471"/>
                                <a:gd name="T66" fmla="*/ 37 w 545"/>
                                <a:gd name="T67" fmla="*/ 117 h 471"/>
                                <a:gd name="T68" fmla="*/ 97 w 545"/>
                                <a:gd name="T69" fmla="*/ 56 h 471"/>
                                <a:gd name="T70" fmla="*/ 178 w 545"/>
                                <a:gd name="T71" fmla="*/ 15 h 471"/>
                                <a:gd name="T72" fmla="*/ 273 w 545"/>
                                <a:gd name="T73" fmla="*/ 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5" h="471">
                                  <a:moveTo>
                                    <a:pt x="273" y="5"/>
                                  </a:moveTo>
                                  <a:lnTo>
                                    <a:pt x="224" y="9"/>
                                  </a:lnTo>
                                  <a:lnTo>
                                    <a:pt x="179" y="19"/>
                                  </a:lnTo>
                                  <a:lnTo>
                                    <a:pt x="138" y="36"/>
                                  </a:lnTo>
                                  <a:lnTo>
                                    <a:pt x="100" y="59"/>
                                  </a:lnTo>
                                  <a:lnTo>
                                    <a:pt x="68" y="86"/>
                                  </a:lnTo>
                                  <a:lnTo>
                                    <a:pt x="41" y="119"/>
                                  </a:lnTo>
                                  <a:lnTo>
                                    <a:pt x="21" y="155"/>
                                  </a:lnTo>
                                  <a:lnTo>
                                    <a:pt x="10" y="194"/>
                                  </a:lnTo>
                                  <a:lnTo>
                                    <a:pt x="4" y="235"/>
                                  </a:lnTo>
                                  <a:lnTo>
                                    <a:pt x="10" y="277"/>
                                  </a:lnTo>
                                  <a:lnTo>
                                    <a:pt x="21" y="316"/>
                                  </a:lnTo>
                                  <a:lnTo>
                                    <a:pt x="41" y="352"/>
                                  </a:lnTo>
                                  <a:lnTo>
                                    <a:pt x="68" y="384"/>
                                  </a:lnTo>
                                  <a:lnTo>
                                    <a:pt x="100" y="411"/>
                                  </a:lnTo>
                                  <a:lnTo>
                                    <a:pt x="138" y="435"/>
                                  </a:lnTo>
                                  <a:lnTo>
                                    <a:pt x="179" y="451"/>
                                  </a:lnTo>
                                  <a:lnTo>
                                    <a:pt x="224" y="462"/>
                                  </a:lnTo>
                                  <a:lnTo>
                                    <a:pt x="273" y="466"/>
                                  </a:lnTo>
                                  <a:lnTo>
                                    <a:pt x="321" y="462"/>
                                  </a:lnTo>
                                  <a:lnTo>
                                    <a:pt x="366" y="451"/>
                                  </a:lnTo>
                                  <a:lnTo>
                                    <a:pt x="407" y="435"/>
                                  </a:lnTo>
                                  <a:lnTo>
                                    <a:pt x="445" y="411"/>
                                  </a:lnTo>
                                  <a:lnTo>
                                    <a:pt x="478" y="384"/>
                                  </a:lnTo>
                                  <a:lnTo>
                                    <a:pt x="505" y="352"/>
                                  </a:lnTo>
                                  <a:lnTo>
                                    <a:pt x="524" y="316"/>
                                  </a:lnTo>
                                  <a:lnTo>
                                    <a:pt x="536" y="277"/>
                                  </a:lnTo>
                                  <a:lnTo>
                                    <a:pt x="541" y="235"/>
                                  </a:lnTo>
                                  <a:lnTo>
                                    <a:pt x="536" y="194"/>
                                  </a:lnTo>
                                  <a:lnTo>
                                    <a:pt x="524" y="155"/>
                                  </a:lnTo>
                                  <a:lnTo>
                                    <a:pt x="505" y="119"/>
                                  </a:lnTo>
                                  <a:lnTo>
                                    <a:pt x="478" y="86"/>
                                  </a:lnTo>
                                  <a:lnTo>
                                    <a:pt x="445" y="59"/>
                                  </a:lnTo>
                                  <a:lnTo>
                                    <a:pt x="407" y="36"/>
                                  </a:lnTo>
                                  <a:lnTo>
                                    <a:pt x="366" y="19"/>
                                  </a:lnTo>
                                  <a:lnTo>
                                    <a:pt x="321" y="9"/>
                                  </a:lnTo>
                                  <a:lnTo>
                                    <a:pt x="273" y="5"/>
                                  </a:lnTo>
                                  <a:close/>
                                  <a:moveTo>
                                    <a:pt x="273" y="0"/>
                                  </a:moveTo>
                                  <a:lnTo>
                                    <a:pt x="321" y="4"/>
                                  </a:lnTo>
                                  <a:lnTo>
                                    <a:pt x="368" y="15"/>
                                  </a:lnTo>
                                  <a:lnTo>
                                    <a:pt x="410" y="33"/>
                                  </a:lnTo>
                                  <a:lnTo>
                                    <a:pt x="448" y="56"/>
                                  </a:lnTo>
                                  <a:lnTo>
                                    <a:pt x="482" y="84"/>
                                  </a:lnTo>
                                  <a:lnTo>
                                    <a:pt x="509" y="117"/>
                                  </a:lnTo>
                                  <a:lnTo>
                                    <a:pt x="529" y="153"/>
                                  </a:lnTo>
                                  <a:lnTo>
                                    <a:pt x="541" y="193"/>
                                  </a:lnTo>
                                  <a:lnTo>
                                    <a:pt x="545" y="235"/>
                                  </a:lnTo>
                                  <a:lnTo>
                                    <a:pt x="541" y="278"/>
                                  </a:lnTo>
                                  <a:lnTo>
                                    <a:pt x="529" y="318"/>
                                  </a:lnTo>
                                  <a:lnTo>
                                    <a:pt x="509" y="354"/>
                                  </a:lnTo>
                                  <a:lnTo>
                                    <a:pt x="482" y="387"/>
                                  </a:lnTo>
                                  <a:lnTo>
                                    <a:pt x="448" y="415"/>
                                  </a:lnTo>
                                  <a:lnTo>
                                    <a:pt x="410" y="438"/>
                                  </a:lnTo>
                                  <a:lnTo>
                                    <a:pt x="368" y="456"/>
                                  </a:lnTo>
                                  <a:lnTo>
                                    <a:pt x="321" y="467"/>
                                  </a:lnTo>
                                  <a:lnTo>
                                    <a:pt x="273" y="471"/>
                                  </a:lnTo>
                                  <a:lnTo>
                                    <a:pt x="224" y="467"/>
                                  </a:lnTo>
                                  <a:lnTo>
                                    <a:pt x="178" y="456"/>
                                  </a:lnTo>
                                  <a:lnTo>
                                    <a:pt x="135" y="438"/>
                                  </a:lnTo>
                                  <a:lnTo>
                                    <a:pt x="97" y="415"/>
                                  </a:lnTo>
                                  <a:lnTo>
                                    <a:pt x="63" y="387"/>
                                  </a:lnTo>
                                  <a:lnTo>
                                    <a:pt x="37" y="354"/>
                                  </a:lnTo>
                                  <a:lnTo>
                                    <a:pt x="17" y="318"/>
                                  </a:lnTo>
                                  <a:lnTo>
                                    <a:pt x="4" y="278"/>
                                  </a:lnTo>
                                  <a:lnTo>
                                    <a:pt x="0" y="235"/>
                                  </a:lnTo>
                                  <a:lnTo>
                                    <a:pt x="4" y="193"/>
                                  </a:lnTo>
                                  <a:lnTo>
                                    <a:pt x="17" y="153"/>
                                  </a:lnTo>
                                  <a:lnTo>
                                    <a:pt x="37" y="117"/>
                                  </a:lnTo>
                                  <a:lnTo>
                                    <a:pt x="63" y="84"/>
                                  </a:lnTo>
                                  <a:lnTo>
                                    <a:pt x="97" y="56"/>
                                  </a:lnTo>
                                  <a:lnTo>
                                    <a:pt x="135" y="33"/>
                                  </a:lnTo>
                                  <a:lnTo>
                                    <a:pt x="178" y="15"/>
                                  </a:lnTo>
                                  <a:lnTo>
                                    <a:pt x="224" y="4"/>
                                  </a:lnTo>
                                  <a:lnTo>
                                    <a:pt x="273" y="0"/>
                                  </a:lnTo>
                                  <a:close/>
                                </a:path>
                              </a:pathLst>
                            </a:custGeom>
                            <a:solidFill>
                              <a:srgbClr val="FFF5CB"/>
                            </a:solidFill>
                            <a:ln>
                              <a:noFill/>
                            </a:ln>
                            <a:extLst>
                              <a:ext uri="{91240B29-F687-4F45-9708-019B960494DF}">
                                <a14:hiddenLine xmlns:a14="http://schemas.microsoft.com/office/drawing/2010/main" w="0">
                                  <a:solidFill>
                                    <a:srgbClr val="FFF5CB"/>
                                  </a:solidFill>
                                  <a:prstDash val="solid"/>
                                  <a:round/>
                                  <a:headEnd/>
                                  <a:tailEnd/>
                                </a14:hiddenLine>
                              </a:ext>
                            </a:extLst>
                          </wps:spPr>
                          <wps:bodyPr rot="0" vert="horz" wrap="square" lIns="91440" tIns="45720" rIns="91440" bIns="45720" anchor="t" anchorCtr="0" upright="1">
                            <a:noAutofit/>
                          </wps:bodyPr>
                        </wps:wsp>
                        <wps:wsp>
                          <wps:cNvPr id="696" name="Freeform 410"/>
                          <wps:cNvSpPr>
                            <a:spLocks noEditPoints="1"/>
                          </wps:cNvSpPr>
                          <wps:spPr bwMode="auto">
                            <a:xfrm>
                              <a:off x="1520" y="453"/>
                              <a:ext cx="279" cy="239"/>
                            </a:xfrm>
                            <a:custGeom>
                              <a:avLst/>
                              <a:gdLst>
                                <a:gd name="T0" fmla="*/ 230 w 557"/>
                                <a:gd name="T1" fmla="*/ 8 h 479"/>
                                <a:gd name="T2" fmla="*/ 141 w 557"/>
                                <a:gd name="T3" fmla="*/ 37 h 479"/>
                                <a:gd name="T4" fmla="*/ 69 w 557"/>
                                <a:gd name="T5" fmla="*/ 88 h 479"/>
                                <a:gd name="T6" fmla="*/ 23 w 557"/>
                                <a:gd name="T7" fmla="*/ 157 h 479"/>
                                <a:gd name="T8" fmla="*/ 6 w 557"/>
                                <a:gd name="T9" fmla="*/ 239 h 479"/>
                                <a:gd name="T10" fmla="*/ 23 w 557"/>
                                <a:gd name="T11" fmla="*/ 322 h 479"/>
                                <a:gd name="T12" fmla="*/ 69 w 557"/>
                                <a:gd name="T13" fmla="*/ 391 h 479"/>
                                <a:gd name="T14" fmla="*/ 141 w 557"/>
                                <a:gd name="T15" fmla="*/ 442 h 479"/>
                                <a:gd name="T16" fmla="*/ 230 w 557"/>
                                <a:gd name="T17" fmla="*/ 471 h 479"/>
                                <a:gd name="T18" fmla="*/ 327 w 557"/>
                                <a:gd name="T19" fmla="*/ 471 h 479"/>
                                <a:gd name="T20" fmla="*/ 416 w 557"/>
                                <a:gd name="T21" fmla="*/ 442 h 479"/>
                                <a:gd name="T22" fmla="*/ 488 w 557"/>
                                <a:gd name="T23" fmla="*/ 391 h 479"/>
                                <a:gd name="T24" fmla="*/ 535 w 557"/>
                                <a:gd name="T25" fmla="*/ 322 h 479"/>
                                <a:gd name="T26" fmla="*/ 551 w 557"/>
                                <a:gd name="T27" fmla="*/ 239 h 479"/>
                                <a:gd name="T28" fmla="*/ 535 w 557"/>
                                <a:gd name="T29" fmla="*/ 157 h 479"/>
                                <a:gd name="T30" fmla="*/ 488 w 557"/>
                                <a:gd name="T31" fmla="*/ 88 h 479"/>
                                <a:gd name="T32" fmla="*/ 416 w 557"/>
                                <a:gd name="T33" fmla="*/ 37 h 479"/>
                                <a:gd name="T34" fmla="*/ 327 w 557"/>
                                <a:gd name="T35" fmla="*/ 8 h 479"/>
                                <a:gd name="T36" fmla="*/ 279 w 557"/>
                                <a:gd name="T37" fmla="*/ 0 h 479"/>
                                <a:gd name="T38" fmla="*/ 367 w 557"/>
                                <a:gd name="T39" fmla="*/ 13 h 479"/>
                                <a:gd name="T40" fmla="*/ 443 w 557"/>
                                <a:gd name="T41" fmla="*/ 46 h 479"/>
                                <a:gd name="T42" fmla="*/ 504 w 557"/>
                                <a:gd name="T43" fmla="*/ 97 h 479"/>
                                <a:gd name="T44" fmla="*/ 543 w 557"/>
                                <a:gd name="T45" fmla="*/ 164 h 479"/>
                                <a:gd name="T46" fmla="*/ 557 w 557"/>
                                <a:gd name="T47" fmla="*/ 239 h 479"/>
                                <a:gd name="T48" fmla="*/ 543 w 557"/>
                                <a:gd name="T49" fmla="*/ 315 h 479"/>
                                <a:gd name="T50" fmla="*/ 504 w 557"/>
                                <a:gd name="T51" fmla="*/ 380 h 479"/>
                                <a:gd name="T52" fmla="*/ 443 w 557"/>
                                <a:gd name="T53" fmla="*/ 432 h 479"/>
                                <a:gd name="T54" fmla="*/ 367 w 557"/>
                                <a:gd name="T55" fmla="*/ 466 h 479"/>
                                <a:gd name="T56" fmla="*/ 279 w 557"/>
                                <a:gd name="T57" fmla="*/ 479 h 479"/>
                                <a:gd name="T58" fmla="*/ 191 w 557"/>
                                <a:gd name="T59" fmla="*/ 466 h 479"/>
                                <a:gd name="T60" fmla="*/ 115 w 557"/>
                                <a:gd name="T61" fmla="*/ 432 h 479"/>
                                <a:gd name="T62" fmla="*/ 54 w 557"/>
                                <a:gd name="T63" fmla="*/ 380 h 479"/>
                                <a:gd name="T64" fmla="*/ 14 w 557"/>
                                <a:gd name="T65" fmla="*/ 315 h 479"/>
                                <a:gd name="T66" fmla="*/ 0 w 557"/>
                                <a:gd name="T67" fmla="*/ 239 h 479"/>
                                <a:gd name="T68" fmla="*/ 14 w 557"/>
                                <a:gd name="T69" fmla="*/ 164 h 479"/>
                                <a:gd name="T70" fmla="*/ 54 w 557"/>
                                <a:gd name="T71" fmla="*/ 97 h 479"/>
                                <a:gd name="T72" fmla="*/ 115 w 557"/>
                                <a:gd name="T73" fmla="*/ 46 h 479"/>
                                <a:gd name="T74" fmla="*/ 191 w 557"/>
                                <a:gd name="T75" fmla="*/ 13 h 479"/>
                                <a:gd name="T76" fmla="*/ 279 w 557"/>
                                <a:gd name="T77" fmla="*/ 0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57" h="479">
                                  <a:moveTo>
                                    <a:pt x="279" y="4"/>
                                  </a:moveTo>
                                  <a:lnTo>
                                    <a:pt x="230" y="8"/>
                                  </a:lnTo>
                                  <a:lnTo>
                                    <a:pt x="184" y="19"/>
                                  </a:lnTo>
                                  <a:lnTo>
                                    <a:pt x="141" y="37"/>
                                  </a:lnTo>
                                  <a:lnTo>
                                    <a:pt x="103" y="60"/>
                                  </a:lnTo>
                                  <a:lnTo>
                                    <a:pt x="69" y="88"/>
                                  </a:lnTo>
                                  <a:lnTo>
                                    <a:pt x="43" y="121"/>
                                  </a:lnTo>
                                  <a:lnTo>
                                    <a:pt x="23" y="157"/>
                                  </a:lnTo>
                                  <a:lnTo>
                                    <a:pt x="10" y="197"/>
                                  </a:lnTo>
                                  <a:lnTo>
                                    <a:pt x="6" y="239"/>
                                  </a:lnTo>
                                  <a:lnTo>
                                    <a:pt x="10" y="282"/>
                                  </a:lnTo>
                                  <a:lnTo>
                                    <a:pt x="23" y="322"/>
                                  </a:lnTo>
                                  <a:lnTo>
                                    <a:pt x="43" y="358"/>
                                  </a:lnTo>
                                  <a:lnTo>
                                    <a:pt x="69" y="391"/>
                                  </a:lnTo>
                                  <a:lnTo>
                                    <a:pt x="103" y="419"/>
                                  </a:lnTo>
                                  <a:lnTo>
                                    <a:pt x="141" y="442"/>
                                  </a:lnTo>
                                  <a:lnTo>
                                    <a:pt x="184" y="460"/>
                                  </a:lnTo>
                                  <a:lnTo>
                                    <a:pt x="230" y="471"/>
                                  </a:lnTo>
                                  <a:lnTo>
                                    <a:pt x="279" y="475"/>
                                  </a:lnTo>
                                  <a:lnTo>
                                    <a:pt x="327" y="471"/>
                                  </a:lnTo>
                                  <a:lnTo>
                                    <a:pt x="374" y="460"/>
                                  </a:lnTo>
                                  <a:lnTo>
                                    <a:pt x="416" y="442"/>
                                  </a:lnTo>
                                  <a:lnTo>
                                    <a:pt x="454" y="419"/>
                                  </a:lnTo>
                                  <a:lnTo>
                                    <a:pt x="488" y="391"/>
                                  </a:lnTo>
                                  <a:lnTo>
                                    <a:pt x="515" y="358"/>
                                  </a:lnTo>
                                  <a:lnTo>
                                    <a:pt x="535" y="322"/>
                                  </a:lnTo>
                                  <a:lnTo>
                                    <a:pt x="547" y="282"/>
                                  </a:lnTo>
                                  <a:lnTo>
                                    <a:pt x="551" y="239"/>
                                  </a:lnTo>
                                  <a:lnTo>
                                    <a:pt x="547" y="197"/>
                                  </a:lnTo>
                                  <a:lnTo>
                                    <a:pt x="535" y="157"/>
                                  </a:lnTo>
                                  <a:lnTo>
                                    <a:pt x="515" y="121"/>
                                  </a:lnTo>
                                  <a:lnTo>
                                    <a:pt x="488" y="88"/>
                                  </a:lnTo>
                                  <a:lnTo>
                                    <a:pt x="454" y="60"/>
                                  </a:lnTo>
                                  <a:lnTo>
                                    <a:pt x="416" y="37"/>
                                  </a:lnTo>
                                  <a:lnTo>
                                    <a:pt x="374" y="19"/>
                                  </a:lnTo>
                                  <a:lnTo>
                                    <a:pt x="327" y="8"/>
                                  </a:lnTo>
                                  <a:lnTo>
                                    <a:pt x="279" y="4"/>
                                  </a:lnTo>
                                  <a:close/>
                                  <a:moveTo>
                                    <a:pt x="279" y="0"/>
                                  </a:moveTo>
                                  <a:lnTo>
                                    <a:pt x="325" y="3"/>
                                  </a:lnTo>
                                  <a:lnTo>
                                    <a:pt x="367" y="13"/>
                                  </a:lnTo>
                                  <a:lnTo>
                                    <a:pt x="406" y="27"/>
                                  </a:lnTo>
                                  <a:lnTo>
                                    <a:pt x="443" y="46"/>
                                  </a:lnTo>
                                  <a:lnTo>
                                    <a:pt x="475" y="70"/>
                                  </a:lnTo>
                                  <a:lnTo>
                                    <a:pt x="504" y="97"/>
                                  </a:lnTo>
                                  <a:lnTo>
                                    <a:pt x="526" y="129"/>
                                  </a:lnTo>
                                  <a:lnTo>
                                    <a:pt x="543" y="164"/>
                                  </a:lnTo>
                                  <a:lnTo>
                                    <a:pt x="553" y="201"/>
                                  </a:lnTo>
                                  <a:lnTo>
                                    <a:pt x="557" y="239"/>
                                  </a:lnTo>
                                  <a:lnTo>
                                    <a:pt x="553" y="278"/>
                                  </a:lnTo>
                                  <a:lnTo>
                                    <a:pt x="543" y="315"/>
                                  </a:lnTo>
                                  <a:lnTo>
                                    <a:pt x="526" y="350"/>
                                  </a:lnTo>
                                  <a:lnTo>
                                    <a:pt x="504" y="380"/>
                                  </a:lnTo>
                                  <a:lnTo>
                                    <a:pt x="475" y="408"/>
                                  </a:lnTo>
                                  <a:lnTo>
                                    <a:pt x="443" y="432"/>
                                  </a:lnTo>
                                  <a:lnTo>
                                    <a:pt x="406" y="452"/>
                                  </a:lnTo>
                                  <a:lnTo>
                                    <a:pt x="367" y="466"/>
                                  </a:lnTo>
                                  <a:lnTo>
                                    <a:pt x="325" y="476"/>
                                  </a:lnTo>
                                  <a:lnTo>
                                    <a:pt x="279" y="479"/>
                                  </a:lnTo>
                                  <a:lnTo>
                                    <a:pt x="233" y="476"/>
                                  </a:lnTo>
                                  <a:lnTo>
                                    <a:pt x="191" y="466"/>
                                  </a:lnTo>
                                  <a:lnTo>
                                    <a:pt x="151" y="452"/>
                                  </a:lnTo>
                                  <a:lnTo>
                                    <a:pt x="115" y="432"/>
                                  </a:lnTo>
                                  <a:lnTo>
                                    <a:pt x="82" y="408"/>
                                  </a:lnTo>
                                  <a:lnTo>
                                    <a:pt x="54" y="380"/>
                                  </a:lnTo>
                                  <a:lnTo>
                                    <a:pt x="31" y="350"/>
                                  </a:lnTo>
                                  <a:lnTo>
                                    <a:pt x="14" y="315"/>
                                  </a:lnTo>
                                  <a:lnTo>
                                    <a:pt x="5" y="278"/>
                                  </a:lnTo>
                                  <a:lnTo>
                                    <a:pt x="0" y="239"/>
                                  </a:lnTo>
                                  <a:lnTo>
                                    <a:pt x="5" y="201"/>
                                  </a:lnTo>
                                  <a:lnTo>
                                    <a:pt x="14" y="164"/>
                                  </a:lnTo>
                                  <a:lnTo>
                                    <a:pt x="31" y="129"/>
                                  </a:lnTo>
                                  <a:lnTo>
                                    <a:pt x="54" y="97"/>
                                  </a:lnTo>
                                  <a:lnTo>
                                    <a:pt x="82" y="70"/>
                                  </a:lnTo>
                                  <a:lnTo>
                                    <a:pt x="115" y="46"/>
                                  </a:lnTo>
                                  <a:lnTo>
                                    <a:pt x="151" y="27"/>
                                  </a:lnTo>
                                  <a:lnTo>
                                    <a:pt x="191" y="13"/>
                                  </a:lnTo>
                                  <a:lnTo>
                                    <a:pt x="233" y="3"/>
                                  </a:lnTo>
                                  <a:lnTo>
                                    <a:pt x="279" y="0"/>
                                  </a:lnTo>
                                  <a:close/>
                                </a:path>
                              </a:pathLst>
                            </a:custGeom>
                            <a:solidFill>
                              <a:srgbClr val="FFF5CA"/>
                            </a:solidFill>
                            <a:ln>
                              <a:noFill/>
                            </a:ln>
                            <a:extLst>
                              <a:ext uri="{91240B29-F687-4F45-9708-019B960494DF}">
                                <a14:hiddenLine xmlns:a14="http://schemas.microsoft.com/office/drawing/2010/main" w="0">
                                  <a:solidFill>
                                    <a:srgbClr val="FFF5CA"/>
                                  </a:solidFill>
                                  <a:prstDash val="solid"/>
                                  <a:round/>
                                  <a:headEnd/>
                                  <a:tailEnd/>
                                </a14:hiddenLine>
                              </a:ext>
                            </a:extLst>
                          </wps:spPr>
                          <wps:bodyPr rot="0" vert="horz" wrap="square" lIns="91440" tIns="45720" rIns="91440" bIns="45720" anchor="t" anchorCtr="0" upright="1">
                            <a:noAutofit/>
                          </wps:bodyPr>
                        </wps:wsp>
                        <wps:wsp>
                          <wps:cNvPr id="697" name="Freeform 411"/>
                          <wps:cNvSpPr>
                            <a:spLocks noEditPoints="1"/>
                          </wps:cNvSpPr>
                          <wps:spPr bwMode="auto">
                            <a:xfrm>
                              <a:off x="1517" y="450"/>
                              <a:ext cx="284" cy="244"/>
                            </a:xfrm>
                            <a:custGeom>
                              <a:avLst/>
                              <a:gdLst>
                                <a:gd name="T0" fmla="*/ 238 w 568"/>
                                <a:gd name="T1" fmla="*/ 7 h 487"/>
                                <a:gd name="T2" fmla="*/ 156 w 568"/>
                                <a:gd name="T3" fmla="*/ 31 h 487"/>
                                <a:gd name="T4" fmla="*/ 87 w 568"/>
                                <a:gd name="T5" fmla="*/ 74 h 487"/>
                                <a:gd name="T6" fmla="*/ 36 w 568"/>
                                <a:gd name="T7" fmla="*/ 133 h 487"/>
                                <a:gd name="T8" fmla="*/ 10 w 568"/>
                                <a:gd name="T9" fmla="*/ 205 h 487"/>
                                <a:gd name="T10" fmla="*/ 10 w 568"/>
                                <a:gd name="T11" fmla="*/ 282 h 487"/>
                                <a:gd name="T12" fmla="*/ 36 w 568"/>
                                <a:gd name="T13" fmla="*/ 354 h 487"/>
                                <a:gd name="T14" fmla="*/ 87 w 568"/>
                                <a:gd name="T15" fmla="*/ 412 h 487"/>
                                <a:gd name="T16" fmla="*/ 156 w 568"/>
                                <a:gd name="T17" fmla="*/ 456 h 487"/>
                                <a:gd name="T18" fmla="*/ 238 w 568"/>
                                <a:gd name="T19" fmla="*/ 480 h 487"/>
                                <a:gd name="T20" fmla="*/ 330 w 568"/>
                                <a:gd name="T21" fmla="*/ 480 h 487"/>
                                <a:gd name="T22" fmla="*/ 411 w 568"/>
                                <a:gd name="T23" fmla="*/ 456 h 487"/>
                                <a:gd name="T24" fmla="*/ 480 w 568"/>
                                <a:gd name="T25" fmla="*/ 412 h 487"/>
                                <a:gd name="T26" fmla="*/ 531 w 568"/>
                                <a:gd name="T27" fmla="*/ 354 h 487"/>
                                <a:gd name="T28" fmla="*/ 558 w 568"/>
                                <a:gd name="T29" fmla="*/ 282 h 487"/>
                                <a:gd name="T30" fmla="*/ 558 w 568"/>
                                <a:gd name="T31" fmla="*/ 205 h 487"/>
                                <a:gd name="T32" fmla="*/ 531 w 568"/>
                                <a:gd name="T33" fmla="*/ 133 h 487"/>
                                <a:gd name="T34" fmla="*/ 480 w 568"/>
                                <a:gd name="T35" fmla="*/ 74 h 487"/>
                                <a:gd name="T36" fmla="*/ 411 w 568"/>
                                <a:gd name="T37" fmla="*/ 31 h 487"/>
                                <a:gd name="T38" fmla="*/ 330 w 568"/>
                                <a:gd name="T39" fmla="*/ 7 h 487"/>
                                <a:gd name="T40" fmla="*/ 284 w 568"/>
                                <a:gd name="T41" fmla="*/ 0 h 487"/>
                                <a:gd name="T42" fmla="*/ 373 w 568"/>
                                <a:gd name="T43" fmla="*/ 12 h 487"/>
                                <a:gd name="T44" fmla="*/ 451 w 568"/>
                                <a:gd name="T45" fmla="*/ 47 h 487"/>
                                <a:gd name="T46" fmla="*/ 513 w 568"/>
                                <a:gd name="T47" fmla="*/ 99 h 487"/>
                                <a:gd name="T48" fmla="*/ 552 w 568"/>
                                <a:gd name="T49" fmla="*/ 166 h 487"/>
                                <a:gd name="T50" fmla="*/ 568 w 568"/>
                                <a:gd name="T51" fmla="*/ 243 h 487"/>
                                <a:gd name="T52" fmla="*/ 552 w 568"/>
                                <a:gd name="T53" fmla="*/ 320 h 487"/>
                                <a:gd name="T54" fmla="*/ 513 w 568"/>
                                <a:gd name="T55" fmla="*/ 388 h 487"/>
                                <a:gd name="T56" fmla="*/ 451 w 568"/>
                                <a:gd name="T57" fmla="*/ 440 h 487"/>
                                <a:gd name="T58" fmla="*/ 373 w 568"/>
                                <a:gd name="T59" fmla="*/ 475 h 487"/>
                                <a:gd name="T60" fmla="*/ 284 w 568"/>
                                <a:gd name="T61" fmla="*/ 487 h 487"/>
                                <a:gd name="T62" fmla="*/ 194 w 568"/>
                                <a:gd name="T63" fmla="*/ 475 h 487"/>
                                <a:gd name="T64" fmla="*/ 117 w 568"/>
                                <a:gd name="T65" fmla="*/ 440 h 487"/>
                                <a:gd name="T66" fmla="*/ 55 w 568"/>
                                <a:gd name="T67" fmla="*/ 388 h 487"/>
                                <a:gd name="T68" fmla="*/ 15 w 568"/>
                                <a:gd name="T69" fmla="*/ 320 h 487"/>
                                <a:gd name="T70" fmla="*/ 0 w 568"/>
                                <a:gd name="T71" fmla="*/ 243 h 487"/>
                                <a:gd name="T72" fmla="*/ 15 w 568"/>
                                <a:gd name="T73" fmla="*/ 166 h 487"/>
                                <a:gd name="T74" fmla="*/ 55 w 568"/>
                                <a:gd name="T75" fmla="*/ 99 h 487"/>
                                <a:gd name="T76" fmla="*/ 117 w 568"/>
                                <a:gd name="T77" fmla="*/ 47 h 487"/>
                                <a:gd name="T78" fmla="*/ 194 w 568"/>
                                <a:gd name="T79" fmla="*/ 12 h 487"/>
                                <a:gd name="T80" fmla="*/ 284 w 568"/>
                                <a:gd name="T81"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68" h="487">
                                  <a:moveTo>
                                    <a:pt x="284" y="4"/>
                                  </a:moveTo>
                                  <a:lnTo>
                                    <a:pt x="238" y="7"/>
                                  </a:lnTo>
                                  <a:lnTo>
                                    <a:pt x="196" y="17"/>
                                  </a:lnTo>
                                  <a:lnTo>
                                    <a:pt x="156" y="31"/>
                                  </a:lnTo>
                                  <a:lnTo>
                                    <a:pt x="120" y="50"/>
                                  </a:lnTo>
                                  <a:lnTo>
                                    <a:pt x="87" y="74"/>
                                  </a:lnTo>
                                  <a:lnTo>
                                    <a:pt x="59" y="101"/>
                                  </a:lnTo>
                                  <a:lnTo>
                                    <a:pt x="36" y="133"/>
                                  </a:lnTo>
                                  <a:lnTo>
                                    <a:pt x="19" y="168"/>
                                  </a:lnTo>
                                  <a:lnTo>
                                    <a:pt x="10" y="205"/>
                                  </a:lnTo>
                                  <a:lnTo>
                                    <a:pt x="5" y="243"/>
                                  </a:lnTo>
                                  <a:lnTo>
                                    <a:pt x="10" y="282"/>
                                  </a:lnTo>
                                  <a:lnTo>
                                    <a:pt x="19" y="319"/>
                                  </a:lnTo>
                                  <a:lnTo>
                                    <a:pt x="36" y="354"/>
                                  </a:lnTo>
                                  <a:lnTo>
                                    <a:pt x="59" y="384"/>
                                  </a:lnTo>
                                  <a:lnTo>
                                    <a:pt x="87" y="412"/>
                                  </a:lnTo>
                                  <a:lnTo>
                                    <a:pt x="120" y="436"/>
                                  </a:lnTo>
                                  <a:lnTo>
                                    <a:pt x="156" y="456"/>
                                  </a:lnTo>
                                  <a:lnTo>
                                    <a:pt x="196" y="470"/>
                                  </a:lnTo>
                                  <a:lnTo>
                                    <a:pt x="238" y="480"/>
                                  </a:lnTo>
                                  <a:lnTo>
                                    <a:pt x="284" y="483"/>
                                  </a:lnTo>
                                  <a:lnTo>
                                    <a:pt x="330" y="480"/>
                                  </a:lnTo>
                                  <a:lnTo>
                                    <a:pt x="372" y="470"/>
                                  </a:lnTo>
                                  <a:lnTo>
                                    <a:pt x="411" y="456"/>
                                  </a:lnTo>
                                  <a:lnTo>
                                    <a:pt x="448" y="436"/>
                                  </a:lnTo>
                                  <a:lnTo>
                                    <a:pt x="480" y="412"/>
                                  </a:lnTo>
                                  <a:lnTo>
                                    <a:pt x="509" y="384"/>
                                  </a:lnTo>
                                  <a:lnTo>
                                    <a:pt x="531" y="354"/>
                                  </a:lnTo>
                                  <a:lnTo>
                                    <a:pt x="548" y="319"/>
                                  </a:lnTo>
                                  <a:lnTo>
                                    <a:pt x="558" y="282"/>
                                  </a:lnTo>
                                  <a:lnTo>
                                    <a:pt x="562" y="243"/>
                                  </a:lnTo>
                                  <a:lnTo>
                                    <a:pt x="558" y="205"/>
                                  </a:lnTo>
                                  <a:lnTo>
                                    <a:pt x="548" y="168"/>
                                  </a:lnTo>
                                  <a:lnTo>
                                    <a:pt x="531" y="133"/>
                                  </a:lnTo>
                                  <a:lnTo>
                                    <a:pt x="509" y="101"/>
                                  </a:lnTo>
                                  <a:lnTo>
                                    <a:pt x="480" y="74"/>
                                  </a:lnTo>
                                  <a:lnTo>
                                    <a:pt x="448" y="50"/>
                                  </a:lnTo>
                                  <a:lnTo>
                                    <a:pt x="411" y="31"/>
                                  </a:lnTo>
                                  <a:lnTo>
                                    <a:pt x="372" y="17"/>
                                  </a:lnTo>
                                  <a:lnTo>
                                    <a:pt x="330" y="7"/>
                                  </a:lnTo>
                                  <a:lnTo>
                                    <a:pt x="284" y="4"/>
                                  </a:lnTo>
                                  <a:close/>
                                  <a:moveTo>
                                    <a:pt x="284" y="0"/>
                                  </a:moveTo>
                                  <a:lnTo>
                                    <a:pt x="330" y="3"/>
                                  </a:lnTo>
                                  <a:lnTo>
                                    <a:pt x="373" y="12"/>
                                  </a:lnTo>
                                  <a:lnTo>
                                    <a:pt x="414" y="26"/>
                                  </a:lnTo>
                                  <a:lnTo>
                                    <a:pt x="451" y="47"/>
                                  </a:lnTo>
                                  <a:lnTo>
                                    <a:pt x="485" y="71"/>
                                  </a:lnTo>
                                  <a:lnTo>
                                    <a:pt x="513" y="99"/>
                                  </a:lnTo>
                                  <a:lnTo>
                                    <a:pt x="535" y="132"/>
                                  </a:lnTo>
                                  <a:lnTo>
                                    <a:pt x="552" y="166"/>
                                  </a:lnTo>
                                  <a:lnTo>
                                    <a:pt x="563" y="203"/>
                                  </a:lnTo>
                                  <a:lnTo>
                                    <a:pt x="568" y="243"/>
                                  </a:lnTo>
                                  <a:lnTo>
                                    <a:pt x="563" y="284"/>
                                  </a:lnTo>
                                  <a:lnTo>
                                    <a:pt x="552" y="320"/>
                                  </a:lnTo>
                                  <a:lnTo>
                                    <a:pt x="535" y="355"/>
                                  </a:lnTo>
                                  <a:lnTo>
                                    <a:pt x="513" y="388"/>
                                  </a:lnTo>
                                  <a:lnTo>
                                    <a:pt x="485" y="416"/>
                                  </a:lnTo>
                                  <a:lnTo>
                                    <a:pt x="451" y="440"/>
                                  </a:lnTo>
                                  <a:lnTo>
                                    <a:pt x="414" y="459"/>
                                  </a:lnTo>
                                  <a:lnTo>
                                    <a:pt x="373" y="475"/>
                                  </a:lnTo>
                                  <a:lnTo>
                                    <a:pt x="330" y="484"/>
                                  </a:lnTo>
                                  <a:lnTo>
                                    <a:pt x="284" y="487"/>
                                  </a:lnTo>
                                  <a:lnTo>
                                    <a:pt x="238" y="484"/>
                                  </a:lnTo>
                                  <a:lnTo>
                                    <a:pt x="194" y="475"/>
                                  </a:lnTo>
                                  <a:lnTo>
                                    <a:pt x="153" y="459"/>
                                  </a:lnTo>
                                  <a:lnTo>
                                    <a:pt x="117" y="440"/>
                                  </a:lnTo>
                                  <a:lnTo>
                                    <a:pt x="83" y="416"/>
                                  </a:lnTo>
                                  <a:lnTo>
                                    <a:pt x="55" y="388"/>
                                  </a:lnTo>
                                  <a:lnTo>
                                    <a:pt x="32" y="355"/>
                                  </a:lnTo>
                                  <a:lnTo>
                                    <a:pt x="15" y="320"/>
                                  </a:lnTo>
                                  <a:lnTo>
                                    <a:pt x="4" y="284"/>
                                  </a:lnTo>
                                  <a:lnTo>
                                    <a:pt x="0" y="243"/>
                                  </a:lnTo>
                                  <a:lnTo>
                                    <a:pt x="4" y="203"/>
                                  </a:lnTo>
                                  <a:lnTo>
                                    <a:pt x="15" y="166"/>
                                  </a:lnTo>
                                  <a:lnTo>
                                    <a:pt x="32" y="132"/>
                                  </a:lnTo>
                                  <a:lnTo>
                                    <a:pt x="55" y="99"/>
                                  </a:lnTo>
                                  <a:lnTo>
                                    <a:pt x="83" y="71"/>
                                  </a:lnTo>
                                  <a:lnTo>
                                    <a:pt x="117" y="47"/>
                                  </a:lnTo>
                                  <a:lnTo>
                                    <a:pt x="153" y="26"/>
                                  </a:lnTo>
                                  <a:lnTo>
                                    <a:pt x="194" y="12"/>
                                  </a:lnTo>
                                  <a:lnTo>
                                    <a:pt x="238" y="3"/>
                                  </a:lnTo>
                                  <a:lnTo>
                                    <a:pt x="284" y="0"/>
                                  </a:lnTo>
                                  <a:close/>
                                </a:path>
                              </a:pathLst>
                            </a:custGeom>
                            <a:solidFill>
                              <a:srgbClr val="FFF5C9"/>
                            </a:solidFill>
                            <a:ln>
                              <a:noFill/>
                            </a:ln>
                            <a:extLst>
                              <a:ext uri="{91240B29-F687-4F45-9708-019B960494DF}">
                                <a14:hiddenLine xmlns:a14="http://schemas.microsoft.com/office/drawing/2010/main" w="0">
                                  <a:solidFill>
                                    <a:srgbClr val="FFF5C9"/>
                                  </a:solidFill>
                                  <a:prstDash val="solid"/>
                                  <a:round/>
                                  <a:headEnd/>
                                  <a:tailEnd/>
                                </a14:hiddenLine>
                              </a:ext>
                            </a:extLst>
                          </wps:spPr>
                          <wps:bodyPr rot="0" vert="horz" wrap="square" lIns="91440" tIns="45720" rIns="91440" bIns="45720" anchor="t" anchorCtr="0" upright="1">
                            <a:noAutofit/>
                          </wps:bodyPr>
                        </wps:wsp>
                        <wps:wsp>
                          <wps:cNvPr id="698" name="Freeform 412"/>
                          <wps:cNvSpPr>
                            <a:spLocks noEditPoints="1"/>
                          </wps:cNvSpPr>
                          <wps:spPr bwMode="auto">
                            <a:xfrm>
                              <a:off x="1515" y="448"/>
                              <a:ext cx="288" cy="249"/>
                            </a:xfrm>
                            <a:custGeom>
                              <a:avLst/>
                              <a:gdLst>
                                <a:gd name="T0" fmla="*/ 243 w 577"/>
                                <a:gd name="T1" fmla="*/ 8 h 497"/>
                                <a:gd name="T2" fmla="*/ 158 w 577"/>
                                <a:gd name="T3" fmla="*/ 31 h 497"/>
                                <a:gd name="T4" fmla="*/ 88 w 577"/>
                                <a:gd name="T5" fmla="*/ 76 h 497"/>
                                <a:gd name="T6" fmla="*/ 37 w 577"/>
                                <a:gd name="T7" fmla="*/ 137 h 497"/>
                                <a:gd name="T8" fmla="*/ 9 w 577"/>
                                <a:gd name="T9" fmla="*/ 208 h 497"/>
                                <a:gd name="T10" fmla="*/ 9 w 577"/>
                                <a:gd name="T11" fmla="*/ 289 h 497"/>
                                <a:gd name="T12" fmla="*/ 37 w 577"/>
                                <a:gd name="T13" fmla="*/ 360 h 497"/>
                                <a:gd name="T14" fmla="*/ 88 w 577"/>
                                <a:gd name="T15" fmla="*/ 421 h 497"/>
                                <a:gd name="T16" fmla="*/ 158 w 577"/>
                                <a:gd name="T17" fmla="*/ 464 h 497"/>
                                <a:gd name="T18" fmla="*/ 243 w 577"/>
                                <a:gd name="T19" fmla="*/ 489 h 497"/>
                                <a:gd name="T20" fmla="*/ 335 w 577"/>
                                <a:gd name="T21" fmla="*/ 489 h 497"/>
                                <a:gd name="T22" fmla="*/ 419 w 577"/>
                                <a:gd name="T23" fmla="*/ 464 h 497"/>
                                <a:gd name="T24" fmla="*/ 490 w 577"/>
                                <a:gd name="T25" fmla="*/ 421 h 497"/>
                                <a:gd name="T26" fmla="*/ 540 w 577"/>
                                <a:gd name="T27" fmla="*/ 360 h 497"/>
                                <a:gd name="T28" fmla="*/ 568 w 577"/>
                                <a:gd name="T29" fmla="*/ 289 h 497"/>
                                <a:gd name="T30" fmla="*/ 568 w 577"/>
                                <a:gd name="T31" fmla="*/ 208 h 497"/>
                                <a:gd name="T32" fmla="*/ 540 w 577"/>
                                <a:gd name="T33" fmla="*/ 137 h 497"/>
                                <a:gd name="T34" fmla="*/ 490 w 577"/>
                                <a:gd name="T35" fmla="*/ 76 h 497"/>
                                <a:gd name="T36" fmla="*/ 419 w 577"/>
                                <a:gd name="T37" fmla="*/ 31 h 497"/>
                                <a:gd name="T38" fmla="*/ 335 w 577"/>
                                <a:gd name="T39" fmla="*/ 8 h 497"/>
                                <a:gd name="T40" fmla="*/ 289 w 577"/>
                                <a:gd name="T41" fmla="*/ 0 h 497"/>
                                <a:gd name="T42" fmla="*/ 380 w 577"/>
                                <a:gd name="T43" fmla="*/ 13 h 497"/>
                                <a:gd name="T44" fmla="*/ 459 w 577"/>
                                <a:gd name="T45" fmla="*/ 48 h 497"/>
                                <a:gd name="T46" fmla="*/ 522 w 577"/>
                                <a:gd name="T47" fmla="*/ 102 h 497"/>
                                <a:gd name="T48" fmla="*/ 563 w 577"/>
                                <a:gd name="T49" fmla="*/ 170 h 497"/>
                                <a:gd name="T50" fmla="*/ 577 w 577"/>
                                <a:gd name="T51" fmla="*/ 248 h 497"/>
                                <a:gd name="T52" fmla="*/ 563 w 577"/>
                                <a:gd name="T53" fmla="*/ 327 h 497"/>
                                <a:gd name="T54" fmla="*/ 522 w 577"/>
                                <a:gd name="T55" fmla="*/ 395 h 497"/>
                                <a:gd name="T56" fmla="*/ 459 w 577"/>
                                <a:gd name="T57" fmla="*/ 449 h 497"/>
                                <a:gd name="T58" fmla="*/ 380 w 577"/>
                                <a:gd name="T59" fmla="*/ 484 h 497"/>
                                <a:gd name="T60" fmla="*/ 289 w 577"/>
                                <a:gd name="T61" fmla="*/ 497 h 497"/>
                                <a:gd name="T62" fmla="*/ 198 w 577"/>
                                <a:gd name="T63" fmla="*/ 484 h 497"/>
                                <a:gd name="T64" fmla="*/ 119 w 577"/>
                                <a:gd name="T65" fmla="*/ 449 h 497"/>
                                <a:gd name="T66" fmla="*/ 55 w 577"/>
                                <a:gd name="T67" fmla="*/ 395 h 497"/>
                                <a:gd name="T68" fmla="*/ 15 w 577"/>
                                <a:gd name="T69" fmla="*/ 327 h 497"/>
                                <a:gd name="T70" fmla="*/ 0 w 577"/>
                                <a:gd name="T71" fmla="*/ 248 h 497"/>
                                <a:gd name="T72" fmla="*/ 15 w 577"/>
                                <a:gd name="T73" fmla="*/ 170 h 497"/>
                                <a:gd name="T74" fmla="*/ 55 w 577"/>
                                <a:gd name="T75" fmla="*/ 102 h 497"/>
                                <a:gd name="T76" fmla="*/ 119 w 577"/>
                                <a:gd name="T77" fmla="*/ 48 h 497"/>
                                <a:gd name="T78" fmla="*/ 198 w 577"/>
                                <a:gd name="T79" fmla="*/ 13 h 497"/>
                                <a:gd name="T80" fmla="*/ 289 w 577"/>
                                <a:gd name="T81"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77" h="497">
                                  <a:moveTo>
                                    <a:pt x="289" y="5"/>
                                  </a:moveTo>
                                  <a:lnTo>
                                    <a:pt x="243" y="8"/>
                                  </a:lnTo>
                                  <a:lnTo>
                                    <a:pt x="199" y="17"/>
                                  </a:lnTo>
                                  <a:lnTo>
                                    <a:pt x="158" y="31"/>
                                  </a:lnTo>
                                  <a:lnTo>
                                    <a:pt x="122" y="52"/>
                                  </a:lnTo>
                                  <a:lnTo>
                                    <a:pt x="88" y="76"/>
                                  </a:lnTo>
                                  <a:lnTo>
                                    <a:pt x="60" y="104"/>
                                  </a:lnTo>
                                  <a:lnTo>
                                    <a:pt x="37" y="137"/>
                                  </a:lnTo>
                                  <a:lnTo>
                                    <a:pt x="20" y="171"/>
                                  </a:lnTo>
                                  <a:lnTo>
                                    <a:pt x="9" y="208"/>
                                  </a:lnTo>
                                  <a:lnTo>
                                    <a:pt x="5" y="248"/>
                                  </a:lnTo>
                                  <a:lnTo>
                                    <a:pt x="9" y="289"/>
                                  </a:lnTo>
                                  <a:lnTo>
                                    <a:pt x="20" y="325"/>
                                  </a:lnTo>
                                  <a:lnTo>
                                    <a:pt x="37" y="360"/>
                                  </a:lnTo>
                                  <a:lnTo>
                                    <a:pt x="60" y="393"/>
                                  </a:lnTo>
                                  <a:lnTo>
                                    <a:pt x="88" y="421"/>
                                  </a:lnTo>
                                  <a:lnTo>
                                    <a:pt x="122" y="445"/>
                                  </a:lnTo>
                                  <a:lnTo>
                                    <a:pt x="158" y="464"/>
                                  </a:lnTo>
                                  <a:lnTo>
                                    <a:pt x="199" y="480"/>
                                  </a:lnTo>
                                  <a:lnTo>
                                    <a:pt x="243" y="489"/>
                                  </a:lnTo>
                                  <a:lnTo>
                                    <a:pt x="289" y="492"/>
                                  </a:lnTo>
                                  <a:lnTo>
                                    <a:pt x="335" y="489"/>
                                  </a:lnTo>
                                  <a:lnTo>
                                    <a:pt x="378" y="480"/>
                                  </a:lnTo>
                                  <a:lnTo>
                                    <a:pt x="419" y="464"/>
                                  </a:lnTo>
                                  <a:lnTo>
                                    <a:pt x="456" y="445"/>
                                  </a:lnTo>
                                  <a:lnTo>
                                    <a:pt x="490" y="421"/>
                                  </a:lnTo>
                                  <a:lnTo>
                                    <a:pt x="518" y="393"/>
                                  </a:lnTo>
                                  <a:lnTo>
                                    <a:pt x="540" y="360"/>
                                  </a:lnTo>
                                  <a:lnTo>
                                    <a:pt x="557" y="325"/>
                                  </a:lnTo>
                                  <a:lnTo>
                                    <a:pt x="568" y="289"/>
                                  </a:lnTo>
                                  <a:lnTo>
                                    <a:pt x="573" y="248"/>
                                  </a:lnTo>
                                  <a:lnTo>
                                    <a:pt x="568" y="208"/>
                                  </a:lnTo>
                                  <a:lnTo>
                                    <a:pt x="557" y="171"/>
                                  </a:lnTo>
                                  <a:lnTo>
                                    <a:pt x="540" y="137"/>
                                  </a:lnTo>
                                  <a:lnTo>
                                    <a:pt x="518" y="104"/>
                                  </a:lnTo>
                                  <a:lnTo>
                                    <a:pt x="490" y="76"/>
                                  </a:lnTo>
                                  <a:lnTo>
                                    <a:pt x="456" y="52"/>
                                  </a:lnTo>
                                  <a:lnTo>
                                    <a:pt x="419" y="31"/>
                                  </a:lnTo>
                                  <a:lnTo>
                                    <a:pt x="378" y="17"/>
                                  </a:lnTo>
                                  <a:lnTo>
                                    <a:pt x="335" y="8"/>
                                  </a:lnTo>
                                  <a:lnTo>
                                    <a:pt x="289" y="5"/>
                                  </a:lnTo>
                                  <a:close/>
                                  <a:moveTo>
                                    <a:pt x="289" y="0"/>
                                  </a:moveTo>
                                  <a:lnTo>
                                    <a:pt x="336" y="3"/>
                                  </a:lnTo>
                                  <a:lnTo>
                                    <a:pt x="380" y="13"/>
                                  </a:lnTo>
                                  <a:lnTo>
                                    <a:pt x="422" y="28"/>
                                  </a:lnTo>
                                  <a:lnTo>
                                    <a:pt x="459" y="48"/>
                                  </a:lnTo>
                                  <a:lnTo>
                                    <a:pt x="492" y="72"/>
                                  </a:lnTo>
                                  <a:lnTo>
                                    <a:pt x="522" y="102"/>
                                  </a:lnTo>
                                  <a:lnTo>
                                    <a:pt x="545" y="134"/>
                                  </a:lnTo>
                                  <a:lnTo>
                                    <a:pt x="563" y="170"/>
                                  </a:lnTo>
                                  <a:lnTo>
                                    <a:pt x="573" y="208"/>
                                  </a:lnTo>
                                  <a:lnTo>
                                    <a:pt x="577" y="248"/>
                                  </a:lnTo>
                                  <a:lnTo>
                                    <a:pt x="573" y="289"/>
                                  </a:lnTo>
                                  <a:lnTo>
                                    <a:pt x="563" y="327"/>
                                  </a:lnTo>
                                  <a:lnTo>
                                    <a:pt x="545" y="363"/>
                                  </a:lnTo>
                                  <a:lnTo>
                                    <a:pt x="522" y="395"/>
                                  </a:lnTo>
                                  <a:lnTo>
                                    <a:pt x="492" y="424"/>
                                  </a:lnTo>
                                  <a:lnTo>
                                    <a:pt x="459" y="449"/>
                                  </a:lnTo>
                                  <a:lnTo>
                                    <a:pt x="422" y="469"/>
                                  </a:lnTo>
                                  <a:lnTo>
                                    <a:pt x="380" y="484"/>
                                  </a:lnTo>
                                  <a:lnTo>
                                    <a:pt x="336" y="494"/>
                                  </a:lnTo>
                                  <a:lnTo>
                                    <a:pt x="289" y="497"/>
                                  </a:lnTo>
                                  <a:lnTo>
                                    <a:pt x="241" y="494"/>
                                  </a:lnTo>
                                  <a:lnTo>
                                    <a:pt x="198" y="484"/>
                                  </a:lnTo>
                                  <a:lnTo>
                                    <a:pt x="156" y="469"/>
                                  </a:lnTo>
                                  <a:lnTo>
                                    <a:pt x="119" y="449"/>
                                  </a:lnTo>
                                  <a:lnTo>
                                    <a:pt x="85" y="424"/>
                                  </a:lnTo>
                                  <a:lnTo>
                                    <a:pt x="55" y="395"/>
                                  </a:lnTo>
                                  <a:lnTo>
                                    <a:pt x="33" y="363"/>
                                  </a:lnTo>
                                  <a:lnTo>
                                    <a:pt x="15" y="327"/>
                                  </a:lnTo>
                                  <a:lnTo>
                                    <a:pt x="5" y="289"/>
                                  </a:lnTo>
                                  <a:lnTo>
                                    <a:pt x="0" y="248"/>
                                  </a:lnTo>
                                  <a:lnTo>
                                    <a:pt x="5" y="208"/>
                                  </a:lnTo>
                                  <a:lnTo>
                                    <a:pt x="15" y="170"/>
                                  </a:lnTo>
                                  <a:lnTo>
                                    <a:pt x="33" y="134"/>
                                  </a:lnTo>
                                  <a:lnTo>
                                    <a:pt x="55" y="102"/>
                                  </a:lnTo>
                                  <a:lnTo>
                                    <a:pt x="85" y="72"/>
                                  </a:lnTo>
                                  <a:lnTo>
                                    <a:pt x="119" y="48"/>
                                  </a:lnTo>
                                  <a:lnTo>
                                    <a:pt x="156" y="28"/>
                                  </a:lnTo>
                                  <a:lnTo>
                                    <a:pt x="198" y="13"/>
                                  </a:lnTo>
                                  <a:lnTo>
                                    <a:pt x="241" y="3"/>
                                  </a:lnTo>
                                  <a:lnTo>
                                    <a:pt x="289" y="0"/>
                                  </a:lnTo>
                                  <a:close/>
                                </a:path>
                              </a:pathLst>
                            </a:custGeom>
                            <a:solidFill>
                              <a:srgbClr val="FFF5C8"/>
                            </a:solidFill>
                            <a:ln>
                              <a:noFill/>
                            </a:ln>
                            <a:extLst>
                              <a:ext uri="{91240B29-F687-4F45-9708-019B960494DF}">
                                <a14:hiddenLine xmlns:a14="http://schemas.microsoft.com/office/drawing/2010/main" w="0">
                                  <a:solidFill>
                                    <a:srgbClr val="FFF5C8"/>
                                  </a:solidFill>
                                  <a:prstDash val="solid"/>
                                  <a:round/>
                                  <a:headEnd/>
                                  <a:tailEnd/>
                                </a14:hiddenLine>
                              </a:ext>
                            </a:extLst>
                          </wps:spPr>
                          <wps:bodyPr rot="0" vert="horz" wrap="square" lIns="91440" tIns="45720" rIns="91440" bIns="45720" anchor="t" anchorCtr="0" upright="1">
                            <a:noAutofit/>
                          </wps:bodyPr>
                        </wps:wsp>
                        <wps:wsp>
                          <wps:cNvPr id="699" name="Freeform 413"/>
                          <wps:cNvSpPr>
                            <a:spLocks noEditPoints="1"/>
                          </wps:cNvSpPr>
                          <wps:spPr bwMode="auto">
                            <a:xfrm>
                              <a:off x="1512" y="446"/>
                              <a:ext cx="294" cy="252"/>
                            </a:xfrm>
                            <a:custGeom>
                              <a:avLst/>
                              <a:gdLst>
                                <a:gd name="T0" fmla="*/ 246 w 588"/>
                                <a:gd name="T1" fmla="*/ 7 h 505"/>
                                <a:gd name="T2" fmla="*/ 161 w 588"/>
                                <a:gd name="T3" fmla="*/ 32 h 505"/>
                                <a:gd name="T4" fmla="*/ 90 w 588"/>
                                <a:gd name="T5" fmla="*/ 76 h 505"/>
                                <a:gd name="T6" fmla="*/ 38 w 588"/>
                                <a:gd name="T7" fmla="*/ 138 h 505"/>
                                <a:gd name="T8" fmla="*/ 10 w 588"/>
                                <a:gd name="T9" fmla="*/ 212 h 505"/>
                                <a:gd name="T10" fmla="*/ 10 w 588"/>
                                <a:gd name="T11" fmla="*/ 293 h 505"/>
                                <a:gd name="T12" fmla="*/ 38 w 588"/>
                                <a:gd name="T13" fmla="*/ 367 h 505"/>
                                <a:gd name="T14" fmla="*/ 90 w 588"/>
                                <a:gd name="T15" fmla="*/ 428 h 505"/>
                                <a:gd name="T16" fmla="*/ 161 w 588"/>
                                <a:gd name="T17" fmla="*/ 473 h 505"/>
                                <a:gd name="T18" fmla="*/ 246 w 588"/>
                                <a:gd name="T19" fmla="*/ 498 h 505"/>
                                <a:gd name="T20" fmla="*/ 341 w 588"/>
                                <a:gd name="T21" fmla="*/ 498 h 505"/>
                                <a:gd name="T22" fmla="*/ 427 w 588"/>
                                <a:gd name="T23" fmla="*/ 473 h 505"/>
                                <a:gd name="T24" fmla="*/ 497 w 588"/>
                                <a:gd name="T25" fmla="*/ 428 h 505"/>
                                <a:gd name="T26" fmla="*/ 550 w 588"/>
                                <a:gd name="T27" fmla="*/ 367 h 505"/>
                                <a:gd name="T28" fmla="*/ 578 w 588"/>
                                <a:gd name="T29" fmla="*/ 293 h 505"/>
                                <a:gd name="T30" fmla="*/ 578 w 588"/>
                                <a:gd name="T31" fmla="*/ 212 h 505"/>
                                <a:gd name="T32" fmla="*/ 550 w 588"/>
                                <a:gd name="T33" fmla="*/ 138 h 505"/>
                                <a:gd name="T34" fmla="*/ 497 w 588"/>
                                <a:gd name="T35" fmla="*/ 76 h 505"/>
                                <a:gd name="T36" fmla="*/ 427 w 588"/>
                                <a:gd name="T37" fmla="*/ 32 h 505"/>
                                <a:gd name="T38" fmla="*/ 341 w 588"/>
                                <a:gd name="T39" fmla="*/ 7 h 505"/>
                                <a:gd name="T40" fmla="*/ 294 w 588"/>
                                <a:gd name="T41" fmla="*/ 0 h 505"/>
                                <a:gd name="T42" fmla="*/ 386 w 588"/>
                                <a:gd name="T43" fmla="*/ 12 h 505"/>
                                <a:gd name="T44" fmla="*/ 468 w 588"/>
                                <a:gd name="T45" fmla="*/ 49 h 505"/>
                                <a:gd name="T46" fmla="*/ 531 w 588"/>
                                <a:gd name="T47" fmla="*/ 103 h 505"/>
                                <a:gd name="T48" fmla="*/ 572 w 588"/>
                                <a:gd name="T49" fmla="*/ 172 h 505"/>
                                <a:gd name="T50" fmla="*/ 588 w 588"/>
                                <a:gd name="T51" fmla="*/ 252 h 505"/>
                                <a:gd name="T52" fmla="*/ 572 w 588"/>
                                <a:gd name="T53" fmla="*/ 333 h 505"/>
                                <a:gd name="T54" fmla="*/ 531 w 588"/>
                                <a:gd name="T55" fmla="*/ 402 h 505"/>
                                <a:gd name="T56" fmla="*/ 468 w 588"/>
                                <a:gd name="T57" fmla="*/ 456 h 505"/>
                                <a:gd name="T58" fmla="*/ 386 w 588"/>
                                <a:gd name="T59" fmla="*/ 493 h 505"/>
                                <a:gd name="T60" fmla="*/ 294 w 588"/>
                                <a:gd name="T61" fmla="*/ 505 h 505"/>
                                <a:gd name="T62" fmla="*/ 201 w 588"/>
                                <a:gd name="T63" fmla="*/ 493 h 505"/>
                                <a:gd name="T64" fmla="*/ 120 w 588"/>
                                <a:gd name="T65" fmla="*/ 456 h 505"/>
                                <a:gd name="T66" fmla="*/ 56 w 588"/>
                                <a:gd name="T67" fmla="*/ 402 h 505"/>
                                <a:gd name="T68" fmla="*/ 15 w 588"/>
                                <a:gd name="T69" fmla="*/ 333 h 505"/>
                                <a:gd name="T70" fmla="*/ 0 w 588"/>
                                <a:gd name="T71" fmla="*/ 252 h 505"/>
                                <a:gd name="T72" fmla="*/ 15 w 588"/>
                                <a:gd name="T73" fmla="*/ 172 h 505"/>
                                <a:gd name="T74" fmla="*/ 56 w 588"/>
                                <a:gd name="T75" fmla="*/ 103 h 505"/>
                                <a:gd name="T76" fmla="*/ 120 w 588"/>
                                <a:gd name="T77" fmla="*/ 49 h 505"/>
                                <a:gd name="T78" fmla="*/ 201 w 588"/>
                                <a:gd name="T79" fmla="*/ 12 h 505"/>
                                <a:gd name="T80" fmla="*/ 294 w 588"/>
                                <a:gd name="T81" fmla="*/ 0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88" h="505">
                                  <a:moveTo>
                                    <a:pt x="294" y="4"/>
                                  </a:moveTo>
                                  <a:lnTo>
                                    <a:pt x="246" y="7"/>
                                  </a:lnTo>
                                  <a:lnTo>
                                    <a:pt x="203" y="17"/>
                                  </a:lnTo>
                                  <a:lnTo>
                                    <a:pt x="161" y="32"/>
                                  </a:lnTo>
                                  <a:lnTo>
                                    <a:pt x="124" y="52"/>
                                  </a:lnTo>
                                  <a:lnTo>
                                    <a:pt x="90" y="76"/>
                                  </a:lnTo>
                                  <a:lnTo>
                                    <a:pt x="60" y="106"/>
                                  </a:lnTo>
                                  <a:lnTo>
                                    <a:pt x="38" y="138"/>
                                  </a:lnTo>
                                  <a:lnTo>
                                    <a:pt x="20" y="174"/>
                                  </a:lnTo>
                                  <a:lnTo>
                                    <a:pt x="10" y="212"/>
                                  </a:lnTo>
                                  <a:lnTo>
                                    <a:pt x="5" y="252"/>
                                  </a:lnTo>
                                  <a:lnTo>
                                    <a:pt x="10" y="293"/>
                                  </a:lnTo>
                                  <a:lnTo>
                                    <a:pt x="20" y="331"/>
                                  </a:lnTo>
                                  <a:lnTo>
                                    <a:pt x="38" y="367"/>
                                  </a:lnTo>
                                  <a:lnTo>
                                    <a:pt x="60" y="399"/>
                                  </a:lnTo>
                                  <a:lnTo>
                                    <a:pt x="90" y="428"/>
                                  </a:lnTo>
                                  <a:lnTo>
                                    <a:pt x="124" y="453"/>
                                  </a:lnTo>
                                  <a:lnTo>
                                    <a:pt x="161" y="473"/>
                                  </a:lnTo>
                                  <a:lnTo>
                                    <a:pt x="203" y="488"/>
                                  </a:lnTo>
                                  <a:lnTo>
                                    <a:pt x="246" y="498"/>
                                  </a:lnTo>
                                  <a:lnTo>
                                    <a:pt x="294" y="501"/>
                                  </a:lnTo>
                                  <a:lnTo>
                                    <a:pt x="341" y="498"/>
                                  </a:lnTo>
                                  <a:lnTo>
                                    <a:pt x="385" y="488"/>
                                  </a:lnTo>
                                  <a:lnTo>
                                    <a:pt x="427" y="473"/>
                                  </a:lnTo>
                                  <a:lnTo>
                                    <a:pt x="464" y="453"/>
                                  </a:lnTo>
                                  <a:lnTo>
                                    <a:pt x="497" y="428"/>
                                  </a:lnTo>
                                  <a:lnTo>
                                    <a:pt x="527" y="399"/>
                                  </a:lnTo>
                                  <a:lnTo>
                                    <a:pt x="550" y="367"/>
                                  </a:lnTo>
                                  <a:lnTo>
                                    <a:pt x="568" y="331"/>
                                  </a:lnTo>
                                  <a:lnTo>
                                    <a:pt x="578" y="293"/>
                                  </a:lnTo>
                                  <a:lnTo>
                                    <a:pt x="582" y="252"/>
                                  </a:lnTo>
                                  <a:lnTo>
                                    <a:pt x="578" y="212"/>
                                  </a:lnTo>
                                  <a:lnTo>
                                    <a:pt x="568" y="174"/>
                                  </a:lnTo>
                                  <a:lnTo>
                                    <a:pt x="550" y="138"/>
                                  </a:lnTo>
                                  <a:lnTo>
                                    <a:pt x="527" y="106"/>
                                  </a:lnTo>
                                  <a:lnTo>
                                    <a:pt x="497" y="76"/>
                                  </a:lnTo>
                                  <a:lnTo>
                                    <a:pt x="464" y="52"/>
                                  </a:lnTo>
                                  <a:lnTo>
                                    <a:pt x="427" y="32"/>
                                  </a:lnTo>
                                  <a:lnTo>
                                    <a:pt x="385" y="17"/>
                                  </a:lnTo>
                                  <a:lnTo>
                                    <a:pt x="341" y="7"/>
                                  </a:lnTo>
                                  <a:lnTo>
                                    <a:pt x="294" y="4"/>
                                  </a:lnTo>
                                  <a:close/>
                                  <a:moveTo>
                                    <a:pt x="294" y="0"/>
                                  </a:moveTo>
                                  <a:lnTo>
                                    <a:pt x="341" y="2"/>
                                  </a:lnTo>
                                  <a:lnTo>
                                    <a:pt x="386" y="12"/>
                                  </a:lnTo>
                                  <a:lnTo>
                                    <a:pt x="428" y="28"/>
                                  </a:lnTo>
                                  <a:lnTo>
                                    <a:pt x="468" y="49"/>
                                  </a:lnTo>
                                  <a:lnTo>
                                    <a:pt x="502" y="74"/>
                                  </a:lnTo>
                                  <a:lnTo>
                                    <a:pt x="531" y="103"/>
                                  </a:lnTo>
                                  <a:lnTo>
                                    <a:pt x="555" y="136"/>
                                  </a:lnTo>
                                  <a:lnTo>
                                    <a:pt x="572" y="172"/>
                                  </a:lnTo>
                                  <a:lnTo>
                                    <a:pt x="583" y="211"/>
                                  </a:lnTo>
                                  <a:lnTo>
                                    <a:pt x="588" y="252"/>
                                  </a:lnTo>
                                  <a:lnTo>
                                    <a:pt x="583" y="294"/>
                                  </a:lnTo>
                                  <a:lnTo>
                                    <a:pt x="572" y="333"/>
                                  </a:lnTo>
                                  <a:lnTo>
                                    <a:pt x="555" y="369"/>
                                  </a:lnTo>
                                  <a:lnTo>
                                    <a:pt x="531" y="402"/>
                                  </a:lnTo>
                                  <a:lnTo>
                                    <a:pt x="502" y="431"/>
                                  </a:lnTo>
                                  <a:lnTo>
                                    <a:pt x="468" y="456"/>
                                  </a:lnTo>
                                  <a:lnTo>
                                    <a:pt x="428" y="477"/>
                                  </a:lnTo>
                                  <a:lnTo>
                                    <a:pt x="386" y="493"/>
                                  </a:lnTo>
                                  <a:lnTo>
                                    <a:pt x="341" y="502"/>
                                  </a:lnTo>
                                  <a:lnTo>
                                    <a:pt x="294" y="505"/>
                                  </a:lnTo>
                                  <a:lnTo>
                                    <a:pt x="246" y="502"/>
                                  </a:lnTo>
                                  <a:lnTo>
                                    <a:pt x="201" y="493"/>
                                  </a:lnTo>
                                  <a:lnTo>
                                    <a:pt x="159" y="477"/>
                                  </a:lnTo>
                                  <a:lnTo>
                                    <a:pt x="120" y="456"/>
                                  </a:lnTo>
                                  <a:lnTo>
                                    <a:pt x="86" y="431"/>
                                  </a:lnTo>
                                  <a:lnTo>
                                    <a:pt x="56" y="402"/>
                                  </a:lnTo>
                                  <a:lnTo>
                                    <a:pt x="32" y="369"/>
                                  </a:lnTo>
                                  <a:lnTo>
                                    <a:pt x="15" y="333"/>
                                  </a:lnTo>
                                  <a:lnTo>
                                    <a:pt x="4" y="294"/>
                                  </a:lnTo>
                                  <a:lnTo>
                                    <a:pt x="0" y="252"/>
                                  </a:lnTo>
                                  <a:lnTo>
                                    <a:pt x="4" y="211"/>
                                  </a:lnTo>
                                  <a:lnTo>
                                    <a:pt x="15" y="172"/>
                                  </a:lnTo>
                                  <a:lnTo>
                                    <a:pt x="32" y="136"/>
                                  </a:lnTo>
                                  <a:lnTo>
                                    <a:pt x="56" y="103"/>
                                  </a:lnTo>
                                  <a:lnTo>
                                    <a:pt x="86" y="74"/>
                                  </a:lnTo>
                                  <a:lnTo>
                                    <a:pt x="120" y="49"/>
                                  </a:lnTo>
                                  <a:lnTo>
                                    <a:pt x="159" y="28"/>
                                  </a:lnTo>
                                  <a:lnTo>
                                    <a:pt x="201" y="12"/>
                                  </a:lnTo>
                                  <a:lnTo>
                                    <a:pt x="246" y="2"/>
                                  </a:lnTo>
                                  <a:lnTo>
                                    <a:pt x="294" y="0"/>
                                  </a:lnTo>
                                  <a:close/>
                                </a:path>
                              </a:pathLst>
                            </a:custGeom>
                            <a:solidFill>
                              <a:srgbClr val="FFF5C7"/>
                            </a:solidFill>
                            <a:ln>
                              <a:noFill/>
                            </a:ln>
                            <a:extLst>
                              <a:ext uri="{91240B29-F687-4F45-9708-019B960494DF}">
                                <a14:hiddenLine xmlns:a14="http://schemas.microsoft.com/office/drawing/2010/main" w="0">
                                  <a:solidFill>
                                    <a:srgbClr val="FFF5C7"/>
                                  </a:solidFill>
                                  <a:prstDash val="solid"/>
                                  <a:round/>
                                  <a:headEnd/>
                                  <a:tailEnd/>
                                </a14:hiddenLine>
                              </a:ext>
                            </a:extLst>
                          </wps:spPr>
                          <wps:bodyPr rot="0" vert="horz" wrap="square" lIns="91440" tIns="45720" rIns="91440" bIns="45720" anchor="t" anchorCtr="0" upright="1">
                            <a:noAutofit/>
                          </wps:bodyPr>
                        </wps:wsp>
                        <wps:wsp>
                          <wps:cNvPr id="700" name="Freeform 414"/>
                          <wps:cNvSpPr>
                            <a:spLocks noEditPoints="1"/>
                          </wps:cNvSpPr>
                          <wps:spPr bwMode="auto">
                            <a:xfrm>
                              <a:off x="1510" y="444"/>
                              <a:ext cx="298" cy="257"/>
                            </a:xfrm>
                            <a:custGeom>
                              <a:avLst/>
                              <a:gdLst>
                                <a:gd name="T0" fmla="*/ 250 w 596"/>
                                <a:gd name="T1" fmla="*/ 7 h 515"/>
                                <a:gd name="T2" fmla="*/ 163 w 596"/>
                                <a:gd name="T3" fmla="*/ 33 h 515"/>
                                <a:gd name="T4" fmla="*/ 90 w 596"/>
                                <a:gd name="T5" fmla="*/ 79 h 515"/>
                                <a:gd name="T6" fmla="*/ 36 w 596"/>
                                <a:gd name="T7" fmla="*/ 141 h 515"/>
                                <a:gd name="T8" fmla="*/ 8 w 596"/>
                                <a:gd name="T9" fmla="*/ 216 h 515"/>
                                <a:gd name="T10" fmla="*/ 8 w 596"/>
                                <a:gd name="T11" fmla="*/ 299 h 515"/>
                                <a:gd name="T12" fmla="*/ 36 w 596"/>
                                <a:gd name="T13" fmla="*/ 374 h 515"/>
                                <a:gd name="T14" fmla="*/ 90 w 596"/>
                                <a:gd name="T15" fmla="*/ 436 h 515"/>
                                <a:gd name="T16" fmla="*/ 163 w 596"/>
                                <a:gd name="T17" fmla="*/ 482 h 515"/>
                                <a:gd name="T18" fmla="*/ 250 w 596"/>
                                <a:gd name="T19" fmla="*/ 507 h 515"/>
                                <a:gd name="T20" fmla="*/ 345 w 596"/>
                                <a:gd name="T21" fmla="*/ 507 h 515"/>
                                <a:gd name="T22" fmla="*/ 432 w 596"/>
                                <a:gd name="T23" fmla="*/ 482 h 515"/>
                                <a:gd name="T24" fmla="*/ 506 w 596"/>
                                <a:gd name="T25" fmla="*/ 436 h 515"/>
                                <a:gd name="T26" fmla="*/ 559 w 596"/>
                                <a:gd name="T27" fmla="*/ 374 h 515"/>
                                <a:gd name="T28" fmla="*/ 587 w 596"/>
                                <a:gd name="T29" fmla="*/ 299 h 515"/>
                                <a:gd name="T30" fmla="*/ 587 w 596"/>
                                <a:gd name="T31" fmla="*/ 216 h 515"/>
                                <a:gd name="T32" fmla="*/ 559 w 596"/>
                                <a:gd name="T33" fmla="*/ 141 h 515"/>
                                <a:gd name="T34" fmla="*/ 506 w 596"/>
                                <a:gd name="T35" fmla="*/ 79 h 515"/>
                                <a:gd name="T36" fmla="*/ 432 w 596"/>
                                <a:gd name="T37" fmla="*/ 33 h 515"/>
                                <a:gd name="T38" fmla="*/ 345 w 596"/>
                                <a:gd name="T39" fmla="*/ 7 h 515"/>
                                <a:gd name="T40" fmla="*/ 298 w 596"/>
                                <a:gd name="T41" fmla="*/ 0 h 515"/>
                                <a:gd name="T42" fmla="*/ 393 w 596"/>
                                <a:gd name="T43" fmla="*/ 14 h 515"/>
                                <a:gd name="T44" fmla="*/ 475 w 596"/>
                                <a:gd name="T45" fmla="*/ 50 h 515"/>
                                <a:gd name="T46" fmla="*/ 539 w 596"/>
                                <a:gd name="T47" fmla="*/ 106 h 515"/>
                                <a:gd name="T48" fmla="*/ 582 w 596"/>
                                <a:gd name="T49" fmla="*/ 176 h 515"/>
                                <a:gd name="T50" fmla="*/ 596 w 596"/>
                                <a:gd name="T51" fmla="*/ 257 h 515"/>
                                <a:gd name="T52" fmla="*/ 582 w 596"/>
                                <a:gd name="T53" fmla="*/ 339 h 515"/>
                                <a:gd name="T54" fmla="*/ 539 w 596"/>
                                <a:gd name="T55" fmla="*/ 409 h 515"/>
                                <a:gd name="T56" fmla="*/ 475 w 596"/>
                                <a:gd name="T57" fmla="*/ 465 h 515"/>
                                <a:gd name="T58" fmla="*/ 393 w 596"/>
                                <a:gd name="T59" fmla="*/ 501 h 515"/>
                                <a:gd name="T60" fmla="*/ 298 w 596"/>
                                <a:gd name="T61" fmla="*/ 515 h 515"/>
                                <a:gd name="T62" fmla="*/ 203 w 596"/>
                                <a:gd name="T63" fmla="*/ 501 h 515"/>
                                <a:gd name="T64" fmla="*/ 121 w 596"/>
                                <a:gd name="T65" fmla="*/ 465 h 515"/>
                                <a:gd name="T66" fmla="*/ 56 w 596"/>
                                <a:gd name="T67" fmla="*/ 409 h 515"/>
                                <a:gd name="T68" fmla="*/ 14 w 596"/>
                                <a:gd name="T69" fmla="*/ 339 h 515"/>
                                <a:gd name="T70" fmla="*/ 0 w 596"/>
                                <a:gd name="T71" fmla="*/ 257 h 515"/>
                                <a:gd name="T72" fmla="*/ 14 w 596"/>
                                <a:gd name="T73" fmla="*/ 176 h 515"/>
                                <a:gd name="T74" fmla="*/ 56 w 596"/>
                                <a:gd name="T75" fmla="*/ 106 h 515"/>
                                <a:gd name="T76" fmla="*/ 121 w 596"/>
                                <a:gd name="T77" fmla="*/ 50 h 515"/>
                                <a:gd name="T78" fmla="*/ 203 w 596"/>
                                <a:gd name="T79" fmla="*/ 14 h 515"/>
                                <a:gd name="T80" fmla="*/ 298 w 596"/>
                                <a:gd name="T81" fmla="*/ 0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96" h="515">
                                  <a:moveTo>
                                    <a:pt x="298" y="5"/>
                                  </a:moveTo>
                                  <a:lnTo>
                                    <a:pt x="250" y="7"/>
                                  </a:lnTo>
                                  <a:lnTo>
                                    <a:pt x="205" y="17"/>
                                  </a:lnTo>
                                  <a:lnTo>
                                    <a:pt x="163" y="33"/>
                                  </a:lnTo>
                                  <a:lnTo>
                                    <a:pt x="124" y="54"/>
                                  </a:lnTo>
                                  <a:lnTo>
                                    <a:pt x="90" y="79"/>
                                  </a:lnTo>
                                  <a:lnTo>
                                    <a:pt x="60" y="108"/>
                                  </a:lnTo>
                                  <a:lnTo>
                                    <a:pt x="36" y="141"/>
                                  </a:lnTo>
                                  <a:lnTo>
                                    <a:pt x="19" y="177"/>
                                  </a:lnTo>
                                  <a:lnTo>
                                    <a:pt x="8" y="216"/>
                                  </a:lnTo>
                                  <a:lnTo>
                                    <a:pt x="4" y="257"/>
                                  </a:lnTo>
                                  <a:lnTo>
                                    <a:pt x="8" y="299"/>
                                  </a:lnTo>
                                  <a:lnTo>
                                    <a:pt x="19" y="338"/>
                                  </a:lnTo>
                                  <a:lnTo>
                                    <a:pt x="36" y="374"/>
                                  </a:lnTo>
                                  <a:lnTo>
                                    <a:pt x="60" y="407"/>
                                  </a:lnTo>
                                  <a:lnTo>
                                    <a:pt x="90" y="436"/>
                                  </a:lnTo>
                                  <a:lnTo>
                                    <a:pt x="124" y="461"/>
                                  </a:lnTo>
                                  <a:lnTo>
                                    <a:pt x="163" y="482"/>
                                  </a:lnTo>
                                  <a:lnTo>
                                    <a:pt x="205" y="498"/>
                                  </a:lnTo>
                                  <a:lnTo>
                                    <a:pt x="250" y="507"/>
                                  </a:lnTo>
                                  <a:lnTo>
                                    <a:pt x="298" y="510"/>
                                  </a:lnTo>
                                  <a:lnTo>
                                    <a:pt x="345" y="507"/>
                                  </a:lnTo>
                                  <a:lnTo>
                                    <a:pt x="390" y="498"/>
                                  </a:lnTo>
                                  <a:lnTo>
                                    <a:pt x="432" y="482"/>
                                  </a:lnTo>
                                  <a:lnTo>
                                    <a:pt x="472" y="461"/>
                                  </a:lnTo>
                                  <a:lnTo>
                                    <a:pt x="506" y="436"/>
                                  </a:lnTo>
                                  <a:lnTo>
                                    <a:pt x="535" y="407"/>
                                  </a:lnTo>
                                  <a:lnTo>
                                    <a:pt x="559" y="374"/>
                                  </a:lnTo>
                                  <a:lnTo>
                                    <a:pt x="576" y="338"/>
                                  </a:lnTo>
                                  <a:lnTo>
                                    <a:pt x="587" y="299"/>
                                  </a:lnTo>
                                  <a:lnTo>
                                    <a:pt x="592" y="257"/>
                                  </a:lnTo>
                                  <a:lnTo>
                                    <a:pt x="587" y="216"/>
                                  </a:lnTo>
                                  <a:lnTo>
                                    <a:pt x="576" y="177"/>
                                  </a:lnTo>
                                  <a:lnTo>
                                    <a:pt x="559" y="141"/>
                                  </a:lnTo>
                                  <a:lnTo>
                                    <a:pt x="535" y="108"/>
                                  </a:lnTo>
                                  <a:lnTo>
                                    <a:pt x="506" y="79"/>
                                  </a:lnTo>
                                  <a:lnTo>
                                    <a:pt x="472" y="54"/>
                                  </a:lnTo>
                                  <a:lnTo>
                                    <a:pt x="432" y="33"/>
                                  </a:lnTo>
                                  <a:lnTo>
                                    <a:pt x="390" y="17"/>
                                  </a:lnTo>
                                  <a:lnTo>
                                    <a:pt x="345" y="7"/>
                                  </a:lnTo>
                                  <a:lnTo>
                                    <a:pt x="298" y="5"/>
                                  </a:lnTo>
                                  <a:close/>
                                  <a:moveTo>
                                    <a:pt x="298" y="0"/>
                                  </a:moveTo>
                                  <a:lnTo>
                                    <a:pt x="346" y="4"/>
                                  </a:lnTo>
                                  <a:lnTo>
                                    <a:pt x="393" y="14"/>
                                  </a:lnTo>
                                  <a:lnTo>
                                    <a:pt x="435" y="29"/>
                                  </a:lnTo>
                                  <a:lnTo>
                                    <a:pt x="475" y="50"/>
                                  </a:lnTo>
                                  <a:lnTo>
                                    <a:pt x="508" y="75"/>
                                  </a:lnTo>
                                  <a:lnTo>
                                    <a:pt x="539" y="106"/>
                                  </a:lnTo>
                                  <a:lnTo>
                                    <a:pt x="563" y="139"/>
                                  </a:lnTo>
                                  <a:lnTo>
                                    <a:pt x="582" y="176"/>
                                  </a:lnTo>
                                  <a:lnTo>
                                    <a:pt x="593" y="216"/>
                                  </a:lnTo>
                                  <a:lnTo>
                                    <a:pt x="596" y="257"/>
                                  </a:lnTo>
                                  <a:lnTo>
                                    <a:pt x="593" y="299"/>
                                  </a:lnTo>
                                  <a:lnTo>
                                    <a:pt x="582" y="339"/>
                                  </a:lnTo>
                                  <a:lnTo>
                                    <a:pt x="563" y="375"/>
                                  </a:lnTo>
                                  <a:lnTo>
                                    <a:pt x="539" y="409"/>
                                  </a:lnTo>
                                  <a:lnTo>
                                    <a:pt x="508" y="440"/>
                                  </a:lnTo>
                                  <a:lnTo>
                                    <a:pt x="475" y="465"/>
                                  </a:lnTo>
                                  <a:lnTo>
                                    <a:pt x="435" y="486"/>
                                  </a:lnTo>
                                  <a:lnTo>
                                    <a:pt x="393" y="501"/>
                                  </a:lnTo>
                                  <a:lnTo>
                                    <a:pt x="346" y="511"/>
                                  </a:lnTo>
                                  <a:lnTo>
                                    <a:pt x="298" y="515"/>
                                  </a:lnTo>
                                  <a:lnTo>
                                    <a:pt x="249" y="511"/>
                                  </a:lnTo>
                                  <a:lnTo>
                                    <a:pt x="203" y="501"/>
                                  </a:lnTo>
                                  <a:lnTo>
                                    <a:pt x="160" y="486"/>
                                  </a:lnTo>
                                  <a:lnTo>
                                    <a:pt x="121" y="465"/>
                                  </a:lnTo>
                                  <a:lnTo>
                                    <a:pt x="87" y="440"/>
                                  </a:lnTo>
                                  <a:lnTo>
                                    <a:pt x="56" y="409"/>
                                  </a:lnTo>
                                  <a:lnTo>
                                    <a:pt x="32" y="375"/>
                                  </a:lnTo>
                                  <a:lnTo>
                                    <a:pt x="14" y="339"/>
                                  </a:lnTo>
                                  <a:lnTo>
                                    <a:pt x="2" y="299"/>
                                  </a:lnTo>
                                  <a:lnTo>
                                    <a:pt x="0" y="257"/>
                                  </a:lnTo>
                                  <a:lnTo>
                                    <a:pt x="2" y="216"/>
                                  </a:lnTo>
                                  <a:lnTo>
                                    <a:pt x="14" y="176"/>
                                  </a:lnTo>
                                  <a:lnTo>
                                    <a:pt x="32" y="139"/>
                                  </a:lnTo>
                                  <a:lnTo>
                                    <a:pt x="56" y="106"/>
                                  </a:lnTo>
                                  <a:lnTo>
                                    <a:pt x="87" y="75"/>
                                  </a:lnTo>
                                  <a:lnTo>
                                    <a:pt x="121" y="50"/>
                                  </a:lnTo>
                                  <a:lnTo>
                                    <a:pt x="160" y="29"/>
                                  </a:lnTo>
                                  <a:lnTo>
                                    <a:pt x="203" y="14"/>
                                  </a:lnTo>
                                  <a:lnTo>
                                    <a:pt x="249" y="4"/>
                                  </a:lnTo>
                                  <a:lnTo>
                                    <a:pt x="298" y="0"/>
                                  </a:lnTo>
                                  <a:close/>
                                </a:path>
                              </a:pathLst>
                            </a:custGeom>
                            <a:solidFill>
                              <a:srgbClr val="FFF4C6"/>
                            </a:solidFill>
                            <a:ln>
                              <a:noFill/>
                            </a:ln>
                            <a:extLst>
                              <a:ext uri="{91240B29-F687-4F45-9708-019B960494DF}">
                                <a14:hiddenLine xmlns:a14="http://schemas.microsoft.com/office/drawing/2010/main" w="0">
                                  <a:solidFill>
                                    <a:srgbClr val="FFF4C6"/>
                                  </a:solidFill>
                                  <a:prstDash val="solid"/>
                                  <a:round/>
                                  <a:headEnd/>
                                  <a:tailEnd/>
                                </a14:hiddenLine>
                              </a:ext>
                            </a:extLst>
                          </wps:spPr>
                          <wps:bodyPr rot="0" vert="horz" wrap="square" lIns="91440" tIns="45720" rIns="91440" bIns="45720" anchor="t" anchorCtr="0" upright="1">
                            <a:noAutofit/>
                          </wps:bodyPr>
                        </wps:wsp>
                        <wps:wsp>
                          <wps:cNvPr id="701" name="Freeform 415"/>
                          <wps:cNvSpPr>
                            <a:spLocks noEditPoints="1"/>
                          </wps:cNvSpPr>
                          <wps:spPr bwMode="auto">
                            <a:xfrm>
                              <a:off x="1507" y="441"/>
                              <a:ext cx="304" cy="262"/>
                            </a:xfrm>
                            <a:custGeom>
                              <a:avLst/>
                              <a:gdLst>
                                <a:gd name="T0" fmla="*/ 255 w 607"/>
                                <a:gd name="T1" fmla="*/ 9 h 525"/>
                                <a:gd name="T2" fmla="*/ 166 w 607"/>
                                <a:gd name="T3" fmla="*/ 34 h 525"/>
                                <a:gd name="T4" fmla="*/ 93 w 607"/>
                                <a:gd name="T5" fmla="*/ 80 h 525"/>
                                <a:gd name="T6" fmla="*/ 38 w 607"/>
                                <a:gd name="T7" fmla="*/ 144 h 525"/>
                                <a:gd name="T8" fmla="*/ 8 w 607"/>
                                <a:gd name="T9" fmla="*/ 221 h 525"/>
                                <a:gd name="T10" fmla="*/ 8 w 607"/>
                                <a:gd name="T11" fmla="*/ 304 h 525"/>
                                <a:gd name="T12" fmla="*/ 38 w 607"/>
                                <a:gd name="T13" fmla="*/ 380 h 525"/>
                                <a:gd name="T14" fmla="*/ 93 w 607"/>
                                <a:gd name="T15" fmla="*/ 445 h 525"/>
                                <a:gd name="T16" fmla="*/ 166 w 607"/>
                                <a:gd name="T17" fmla="*/ 491 h 525"/>
                                <a:gd name="T18" fmla="*/ 255 w 607"/>
                                <a:gd name="T19" fmla="*/ 516 h 525"/>
                                <a:gd name="T20" fmla="*/ 352 w 607"/>
                                <a:gd name="T21" fmla="*/ 516 h 525"/>
                                <a:gd name="T22" fmla="*/ 441 w 607"/>
                                <a:gd name="T23" fmla="*/ 491 h 525"/>
                                <a:gd name="T24" fmla="*/ 514 w 607"/>
                                <a:gd name="T25" fmla="*/ 445 h 525"/>
                                <a:gd name="T26" fmla="*/ 569 w 607"/>
                                <a:gd name="T27" fmla="*/ 380 h 525"/>
                                <a:gd name="T28" fmla="*/ 599 w 607"/>
                                <a:gd name="T29" fmla="*/ 304 h 525"/>
                                <a:gd name="T30" fmla="*/ 599 w 607"/>
                                <a:gd name="T31" fmla="*/ 221 h 525"/>
                                <a:gd name="T32" fmla="*/ 569 w 607"/>
                                <a:gd name="T33" fmla="*/ 144 h 525"/>
                                <a:gd name="T34" fmla="*/ 514 w 607"/>
                                <a:gd name="T35" fmla="*/ 80 h 525"/>
                                <a:gd name="T36" fmla="*/ 441 w 607"/>
                                <a:gd name="T37" fmla="*/ 34 h 525"/>
                                <a:gd name="T38" fmla="*/ 352 w 607"/>
                                <a:gd name="T39" fmla="*/ 9 h 525"/>
                                <a:gd name="T40" fmla="*/ 304 w 607"/>
                                <a:gd name="T41" fmla="*/ 0 h 525"/>
                                <a:gd name="T42" fmla="*/ 400 w 607"/>
                                <a:gd name="T43" fmla="*/ 14 h 525"/>
                                <a:gd name="T44" fmla="*/ 483 w 607"/>
                                <a:gd name="T45" fmla="*/ 51 h 525"/>
                                <a:gd name="T46" fmla="*/ 550 w 607"/>
                                <a:gd name="T47" fmla="*/ 108 h 525"/>
                                <a:gd name="T48" fmla="*/ 592 w 607"/>
                                <a:gd name="T49" fmla="*/ 180 h 525"/>
                                <a:gd name="T50" fmla="*/ 607 w 607"/>
                                <a:gd name="T51" fmla="*/ 262 h 525"/>
                                <a:gd name="T52" fmla="*/ 592 w 607"/>
                                <a:gd name="T53" fmla="*/ 345 h 525"/>
                                <a:gd name="T54" fmla="*/ 550 w 607"/>
                                <a:gd name="T55" fmla="*/ 417 h 525"/>
                                <a:gd name="T56" fmla="*/ 483 w 607"/>
                                <a:gd name="T57" fmla="*/ 474 h 525"/>
                                <a:gd name="T58" fmla="*/ 400 w 607"/>
                                <a:gd name="T59" fmla="*/ 511 h 525"/>
                                <a:gd name="T60" fmla="*/ 304 w 607"/>
                                <a:gd name="T61" fmla="*/ 525 h 525"/>
                                <a:gd name="T62" fmla="*/ 207 w 607"/>
                                <a:gd name="T63" fmla="*/ 511 h 525"/>
                                <a:gd name="T64" fmla="*/ 124 w 607"/>
                                <a:gd name="T65" fmla="*/ 474 h 525"/>
                                <a:gd name="T66" fmla="*/ 58 w 607"/>
                                <a:gd name="T67" fmla="*/ 417 h 525"/>
                                <a:gd name="T68" fmla="*/ 15 w 607"/>
                                <a:gd name="T69" fmla="*/ 345 h 525"/>
                                <a:gd name="T70" fmla="*/ 0 w 607"/>
                                <a:gd name="T71" fmla="*/ 262 h 525"/>
                                <a:gd name="T72" fmla="*/ 15 w 607"/>
                                <a:gd name="T73" fmla="*/ 180 h 525"/>
                                <a:gd name="T74" fmla="*/ 58 w 607"/>
                                <a:gd name="T75" fmla="*/ 108 h 525"/>
                                <a:gd name="T76" fmla="*/ 124 w 607"/>
                                <a:gd name="T77" fmla="*/ 51 h 525"/>
                                <a:gd name="T78" fmla="*/ 207 w 607"/>
                                <a:gd name="T79" fmla="*/ 14 h 525"/>
                                <a:gd name="T80" fmla="*/ 304 w 607"/>
                                <a:gd name="T81"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07" h="525">
                                  <a:moveTo>
                                    <a:pt x="304" y="5"/>
                                  </a:moveTo>
                                  <a:lnTo>
                                    <a:pt x="255" y="9"/>
                                  </a:lnTo>
                                  <a:lnTo>
                                    <a:pt x="209" y="19"/>
                                  </a:lnTo>
                                  <a:lnTo>
                                    <a:pt x="166" y="34"/>
                                  </a:lnTo>
                                  <a:lnTo>
                                    <a:pt x="127" y="55"/>
                                  </a:lnTo>
                                  <a:lnTo>
                                    <a:pt x="93" y="80"/>
                                  </a:lnTo>
                                  <a:lnTo>
                                    <a:pt x="62" y="111"/>
                                  </a:lnTo>
                                  <a:lnTo>
                                    <a:pt x="38" y="144"/>
                                  </a:lnTo>
                                  <a:lnTo>
                                    <a:pt x="20" y="181"/>
                                  </a:lnTo>
                                  <a:lnTo>
                                    <a:pt x="8" y="221"/>
                                  </a:lnTo>
                                  <a:lnTo>
                                    <a:pt x="6" y="262"/>
                                  </a:lnTo>
                                  <a:lnTo>
                                    <a:pt x="8" y="304"/>
                                  </a:lnTo>
                                  <a:lnTo>
                                    <a:pt x="20" y="344"/>
                                  </a:lnTo>
                                  <a:lnTo>
                                    <a:pt x="38" y="380"/>
                                  </a:lnTo>
                                  <a:lnTo>
                                    <a:pt x="62" y="414"/>
                                  </a:lnTo>
                                  <a:lnTo>
                                    <a:pt x="93" y="445"/>
                                  </a:lnTo>
                                  <a:lnTo>
                                    <a:pt x="127" y="470"/>
                                  </a:lnTo>
                                  <a:lnTo>
                                    <a:pt x="166" y="491"/>
                                  </a:lnTo>
                                  <a:lnTo>
                                    <a:pt x="209" y="506"/>
                                  </a:lnTo>
                                  <a:lnTo>
                                    <a:pt x="255" y="516"/>
                                  </a:lnTo>
                                  <a:lnTo>
                                    <a:pt x="304" y="520"/>
                                  </a:lnTo>
                                  <a:lnTo>
                                    <a:pt x="352" y="516"/>
                                  </a:lnTo>
                                  <a:lnTo>
                                    <a:pt x="399" y="506"/>
                                  </a:lnTo>
                                  <a:lnTo>
                                    <a:pt x="441" y="491"/>
                                  </a:lnTo>
                                  <a:lnTo>
                                    <a:pt x="481" y="470"/>
                                  </a:lnTo>
                                  <a:lnTo>
                                    <a:pt x="514" y="445"/>
                                  </a:lnTo>
                                  <a:lnTo>
                                    <a:pt x="545" y="414"/>
                                  </a:lnTo>
                                  <a:lnTo>
                                    <a:pt x="569" y="380"/>
                                  </a:lnTo>
                                  <a:lnTo>
                                    <a:pt x="588" y="344"/>
                                  </a:lnTo>
                                  <a:lnTo>
                                    <a:pt x="599" y="304"/>
                                  </a:lnTo>
                                  <a:lnTo>
                                    <a:pt x="602" y="262"/>
                                  </a:lnTo>
                                  <a:lnTo>
                                    <a:pt x="599" y="221"/>
                                  </a:lnTo>
                                  <a:lnTo>
                                    <a:pt x="588" y="181"/>
                                  </a:lnTo>
                                  <a:lnTo>
                                    <a:pt x="569" y="144"/>
                                  </a:lnTo>
                                  <a:lnTo>
                                    <a:pt x="545" y="111"/>
                                  </a:lnTo>
                                  <a:lnTo>
                                    <a:pt x="514" y="80"/>
                                  </a:lnTo>
                                  <a:lnTo>
                                    <a:pt x="481" y="55"/>
                                  </a:lnTo>
                                  <a:lnTo>
                                    <a:pt x="441" y="34"/>
                                  </a:lnTo>
                                  <a:lnTo>
                                    <a:pt x="399" y="19"/>
                                  </a:lnTo>
                                  <a:lnTo>
                                    <a:pt x="352" y="9"/>
                                  </a:lnTo>
                                  <a:lnTo>
                                    <a:pt x="304" y="5"/>
                                  </a:lnTo>
                                  <a:close/>
                                  <a:moveTo>
                                    <a:pt x="304" y="0"/>
                                  </a:moveTo>
                                  <a:lnTo>
                                    <a:pt x="352" y="4"/>
                                  </a:lnTo>
                                  <a:lnTo>
                                    <a:pt x="400" y="14"/>
                                  </a:lnTo>
                                  <a:lnTo>
                                    <a:pt x="444" y="29"/>
                                  </a:lnTo>
                                  <a:lnTo>
                                    <a:pt x="483" y="51"/>
                                  </a:lnTo>
                                  <a:lnTo>
                                    <a:pt x="519" y="77"/>
                                  </a:lnTo>
                                  <a:lnTo>
                                    <a:pt x="550" y="108"/>
                                  </a:lnTo>
                                  <a:lnTo>
                                    <a:pt x="574" y="142"/>
                                  </a:lnTo>
                                  <a:lnTo>
                                    <a:pt x="592" y="180"/>
                                  </a:lnTo>
                                  <a:lnTo>
                                    <a:pt x="603" y="220"/>
                                  </a:lnTo>
                                  <a:lnTo>
                                    <a:pt x="607" y="262"/>
                                  </a:lnTo>
                                  <a:lnTo>
                                    <a:pt x="603" y="305"/>
                                  </a:lnTo>
                                  <a:lnTo>
                                    <a:pt x="592" y="345"/>
                                  </a:lnTo>
                                  <a:lnTo>
                                    <a:pt x="574" y="383"/>
                                  </a:lnTo>
                                  <a:lnTo>
                                    <a:pt x="550" y="417"/>
                                  </a:lnTo>
                                  <a:lnTo>
                                    <a:pt x="519" y="447"/>
                                  </a:lnTo>
                                  <a:lnTo>
                                    <a:pt x="483" y="474"/>
                                  </a:lnTo>
                                  <a:lnTo>
                                    <a:pt x="444" y="494"/>
                                  </a:lnTo>
                                  <a:lnTo>
                                    <a:pt x="400" y="511"/>
                                  </a:lnTo>
                                  <a:lnTo>
                                    <a:pt x="352" y="521"/>
                                  </a:lnTo>
                                  <a:lnTo>
                                    <a:pt x="304" y="525"/>
                                  </a:lnTo>
                                  <a:lnTo>
                                    <a:pt x="255" y="521"/>
                                  </a:lnTo>
                                  <a:lnTo>
                                    <a:pt x="207" y="511"/>
                                  </a:lnTo>
                                  <a:lnTo>
                                    <a:pt x="163" y="494"/>
                                  </a:lnTo>
                                  <a:lnTo>
                                    <a:pt x="124" y="474"/>
                                  </a:lnTo>
                                  <a:lnTo>
                                    <a:pt x="89" y="447"/>
                                  </a:lnTo>
                                  <a:lnTo>
                                    <a:pt x="58" y="417"/>
                                  </a:lnTo>
                                  <a:lnTo>
                                    <a:pt x="34" y="383"/>
                                  </a:lnTo>
                                  <a:lnTo>
                                    <a:pt x="15" y="345"/>
                                  </a:lnTo>
                                  <a:lnTo>
                                    <a:pt x="4" y="305"/>
                                  </a:lnTo>
                                  <a:lnTo>
                                    <a:pt x="0" y="262"/>
                                  </a:lnTo>
                                  <a:lnTo>
                                    <a:pt x="4" y="220"/>
                                  </a:lnTo>
                                  <a:lnTo>
                                    <a:pt x="15" y="180"/>
                                  </a:lnTo>
                                  <a:lnTo>
                                    <a:pt x="34" y="142"/>
                                  </a:lnTo>
                                  <a:lnTo>
                                    <a:pt x="58" y="108"/>
                                  </a:lnTo>
                                  <a:lnTo>
                                    <a:pt x="89" y="77"/>
                                  </a:lnTo>
                                  <a:lnTo>
                                    <a:pt x="124" y="51"/>
                                  </a:lnTo>
                                  <a:lnTo>
                                    <a:pt x="163" y="29"/>
                                  </a:lnTo>
                                  <a:lnTo>
                                    <a:pt x="207" y="14"/>
                                  </a:lnTo>
                                  <a:lnTo>
                                    <a:pt x="255" y="4"/>
                                  </a:lnTo>
                                  <a:lnTo>
                                    <a:pt x="304" y="0"/>
                                  </a:lnTo>
                                  <a:close/>
                                </a:path>
                              </a:pathLst>
                            </a:custGeom>
                            <a:solidFill>
                              <a:srgbClr val="FFF4C5"/>
                            </a:solidFill>
                            <a:ln>
                              <a:noFill/>
                            </a:ln>
                            <a:extLst>
                              <a:ext uri="{91240B29-F687-4F45-9708-019B960494DF}">
                                <a14:hiddenLine xmlns:a14="http://schemas.microsoft.com/office/drawing/2010/main" w="0">
                                  <a:solidFill>
                                    <a:srgbClr val="FFF4C5"/>
                                  </a:solidFill>
                                  <a:prstDash val="solid"/>
                                  <a:round/>
                                  <a:headEnd/>
                                  <a:tailEnd/>
                                </a14:hiddenLine>
                              </a:ext>
                            </a:extLst>
                          </wps:spPr>
                          <wps:bodyPr rot="0" vert="horz" wrap="square" lIns="91440" tIns="45720" rIns="91440" bIns="45720" anchor="t" anchorCtr="0" upright="1">
                            <a:noAutofit/>
                          </wps:bodyPr>
                        </wps:wsp>
                        <wps:wsp>
                          <wps:cNvPr id="703" name="Freeform 416"/>
                          <wps:cNvSpPr>
                            <a:spLocks noEditPoints="1"/>
                          </wps:cNvSpPr>
                          <wps:spPr bwMode="auto">
                            <a:xfrm>
                              <a:off x="1505" y="439"/>
                              <a:ext cx="309" cy="266"/>
                            </a:xfrm>
                            <a:custGeom>
                              <a:avLst/>
                              <a:gdLst>
                                <a:gd name="T0" fmla="*/ 261 w 619"/>
                                <a:gd name="T1" fmla="*/ 7 h 531"/>
                                <a:gd name="T2" fmla="*/ 169 w 619"/>
                                <a:gd name="T3" fmla="*/ 32 h 531"/>
                                <a:gd name="T4" fmla="*/ 95 w 619"/>
                                <a:gd name="T5" fmla="*/ 80 h 531"/>
                                <a:gd name="T6" fmla="*/ 40 w 619"/>
                                <a:gd name="T7" fmla="*/ 145 h 531"/>
                                <a:gd name="T8" fmla="*/ 10 w 619"/>
                                <a:gd name="T9" fmla="*/ 223 h 531"/>
                                <a:gd name="T10" fmla="*/ 10 w 619"/>
                                <a:gd name="T11" fmla="*/ 308 h 531"/>
                                <a:gd name="T12" fmla="*/ 40 w 619"/>
                                <a:gd name="T13" fmla="*/ 386 h 531"/>
                                <a:gd name="T14" fmla="*/ 95 w 619"/>
                                <a:gd name="T15" fmla="*/ 450 h 531"/>
                                <a:gd name="T16" fmla="*/ 169 w 619"/>
                                <a:gd name="T17" fmla="*/ 497 h 531"/>
                                <a:gd name="T18" fmla="*/ 261 w 619"/>
                                <a:gd name="T19" fmla="*/ 524 h 531"/>
                                <a:gd name="T20" fmla="*/ 358 w 619"/>
                                <a:gd name="T21" fmla="*/ 524 h 531"/>
                                <a:gd name="T22" fmla="*/ 450 w 619"/>
                                <a:gd name="T23" fmla="*/ 497 h 531"/>
                                <a:gd name="T24" fmla="*/ 525 w 619"/>
                                <a:gd name="T25" fmla="*/ 450 h 531"/>
                                <a:gd name="T26" fmla="*/ 580 w 619"/>
                                <a:gd name="T27" fmla="*/ 386 h 531"/>
                                <a:gd name="T28" fmla="*/ 609 w 619"/>
                                <a:gd name="T29" fmla="*/ 308 h 531"/>
                                <a:gd name="T30" fmla="*/ 609 w 619"/>
                                <a:gd name="T31" fmla="*/ 223 h 531"/>
                                <a:gd name="T32" fmla="*/ 580 w 619"/>
                                <a:gd name="T33" fmla="*/ 145 h 531"/>
                                <a:gd name="T34" fmla="*/ 525 w 619"/>
                                <a:gd name="T35" fmla="*/ 80 h 531"/>
                                <a:gd name="T36" fmla="*/ 450 w 619"/>
                                <a:gd name="T37" fmla="*/ 32 h 531"/>
                                <a:gd name="T38" fmla="*/ 358 w 619"/>
                                <a:gd name="T39" fmla="*/ 7 h 531"/>
                                <a:gd name="T40" fmla="*/ 310 w 619"/>
                                <a:gd name="T41" fmla="*/ 0 h 531"/>
                                <a:gd name="T42" fmla="*/ 408 w 619"/>
                                <a:gd name="T43" fmla="*/ 13 h 531"/>
                                <a:gd name="T44" fmla="*/ 492 w 619"/>
                                <a:gd name="T45" fmla="*/ 51 h 531"/>
                                <a:gd name="T46" fmla="*/ 558 w 619"/>
                                <a:gd name="T47" fmla="*/ 108 h 531"/>
                                <a:gd name="T48" fmla="*/ 604 w 619"/>
                                <a:gd name="T49" fmla="*/ 182 h 531"/>
                                <a:gd name="T50" fmla="*/ 619 w 619"/>
                                <a:gd name="T51" fmla="*/ 265 h 531"/>
                                <a:gd name="T52" fmla="*/ 604 w 619"/>
                                <a:gd name="T53" fmla="*/ 349 h 531"/>
                                <a:gd name="T54" fmla="*/ 558 w 619"/>
                                <a:gd name="T55" fmla="*/ 422 h 531"/>
                                <a:gd name="T56" fmla="*/ 492 w 619"/>
                                <a:gd name="T57" fmla="*/ 480 h 531"/>
                                <a:gd name="T58" fmla="*/ 408 w 619"/>
                                <a:gd name="T59" fmla="*/ 518 h 531"/>
                                <a:gd name="T60" fmla="*/ 310 w 619"/>
                                <a:gd name="T61" fmla="*/ 531 h 531"/>
                                <a:gd name="T62" fmla="*/ 212 w 619"/>
                                <a:gd name="T63" fmla="*/ 518 h 531"/>
                                <a:gd name="T64" fmla="*/ 127 w 619"/>
                                <a:gd name="T65" fmla="*/ 480 h 531"/>
                                <a:gd name="T66" fmla="*/ 61 w 619"/>
                                <a:gd name="T67" fmla="*/ 422 h 531"/>
                                <a:gd name="T68" fmla="*/ 16 w 619"/>
                                <a:gd name="T69" fmla="*/ 349 h 531"/>
                                <a:gd name="T70" fmla="*/ 0 w 619"/>
                                <a:gd name="T71" fmla="*/ 265 h 531"/>
                                <a:gd name="T72" fmla="*/ 16 w 619"/>
                                <a:gd name="T73" fmla="*/ 182 h 531"/>
                                <a:gd name="T74" fmla="*/ 61 w 619"/>
                                <a:gd name="T75" fmla="*/ 108 h 531"/>
                                <a:gd name="T76" fmla="*/ 127 w 619"/>
                                <a:gd name="T77" fmla="*/ 51 h 531"/>
                                <a:gd name="T78" fmla="*/ 212 w 619"/>
                                <a:gd name="T79" fmla="*/ 13 h 531"/>
                                <a:gd name="T80" fmla="*/ 310 w 619"/>
                                <a:gd name="T81" fmla="*/ 0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19" h="531">
                                  <a:moveTo>
                                    <a:pt x="310" y="3"/>
                                  </a:moveTo>
                                  <a:lnTo>
                                    <a:pt x="261" y="7"/>
                                  </a:lnTo>
                                  <a:lnTo>
                                    <a:pt x="213" y="17"/>
                                  </a:lnTo>
                                  <a:lnTo>
                                    <a:pt x="169" y="32"/>
                                  </a:lnTo>
                                  <a:lnTo>
                                    <a:pt x="130" y="54"/>
                                  </a:lnTo>
                                  <a:lnTo>
                                    <a:pt x="95" y="80"/>
                                  </a:lnTo>
                                  <a:lnTo>
                                    <a:pt x="64" y="111"/>
                                  </a:lnTo>
                                  <a:lnTo>
                                    <a:pt x="40" y="145"/>
                                  </a:lnTo>
                                  <a:lnTo>
                                    <a:pt x="21" y="183"/>
                                  </a:lnTo>
                                  <a:lnTo>
                                    <a:pt x="10" y="223"/>
                                  </a:lnTo>
                                  <a:lnTo>
                                    <a:pt x="6" y="265"/>
                                  </a:lnTo>
                                  <a:lnTo>
                                    <a:pt x="10" y="308"/>
                                  </a:lnTo>
                                  <a:lnTo>
                                    <a:pt x="21" y="348"/>
                                  </a:lnTo>
                                  <a:lnTo>
                                    <a:pt x="40" y="386"/>
                                  </a:lnTo>
                                  <a:lnTo>
                                    <a:pt x="64" y="420"/>
                                  </a:lnTo>
                                  <a:lnTo>
                                    <a:pt x="95" y="450"/>
                                  </a:lnTo>
                                  <a:lnTo>
                                    <a:pt x="130" y="477"/>
                                  </a:lnTo>
                                  <a:lnTo>
                                    <a:pt x="169" y="497"/>
                                  </a:lnTo>
                                  <a:lnTo>
                                    <a:pt x="213" y="514"/>
                                  </a:lnTo>
                                  <a:lnTo>
                                    <a:pt x="261" y="524"/>
                                  </a:lnTo>
                                  <a:lnTo>
                                    <a:pt x="310" y="528"/>
                                  </a:lnTo>
                                  <a:lnTo>
                                    <a:pt x="358" y="524"/>
                                  </a:lnTo>
                                  <a:lnTo>
                                    <a:pt x="406" y="514"/>
                                  </a:lnTo>
                                  <a:lnTo>
                                    <a:pt x="450" y="497"/>
                                  </a:lnTo>
                                  <a:lnTo>
                                    <a:pt x="489" y="477"/>
                                  </a:lnTo>
                                  <a:lnTo>
                                    <a:pt x="525" y="450"/>
                                  </a:lnTo>
                                  <a:lnTo>
                                    <a:pt x="556" y="420"/>
                                  </a:lnTo>
                                  <a:lnTo>
                                    <a:pt x="580" y="386"/>
                                  </a:lnTo>
                                  <a:lnTo>
                                    <a:pt x="598" y="348"/>
                                  </a:lnTo>
                                  <a:lnTo>
                                    <a:pt x="609" y="308"/>
                                  </a:lnTo>
                                  <a:lnTo>
                                    <a:pt x="613" y="265"/>
                                  </a:lnTo>
                                  <a:lnTo>
                                    <a:pt x="609" y="223"/>
                                  </a:lnTo>
                                  <a:lnTo>
                                    <a:pt x="598" y="183"/>
                                  </a:lnTo>
                                  <a:lnTo>
                                    <a:pt x="580" y="145"/>
                                  </a:lnTo>
                                  <a:lnTo>
                                    <a:pt x="556" y="111"/>
                                  </a:lnTo>
                                  <a:lnTo>
                                    <a:pt x="525" y="80"/>
                                  </a:lnTo>
                                  <a:lnTo>
                                    <a:pt x="489" y="54"/>
                                  </a:lnTo>
                                  <a:lnTo>
                                    <a:pt x="450" y="32"/>
                                  </a:lnTo>
                                  <a:lnTo>
                                    <a:pt x="406" y="17"/>
                                  </a:lnTo>
                                  <a:lnTo>
                                    <a:pt x="358" y="7"/>
                                  </a:lnTo>
                                  <a:lnTo>
                                    <a:pt x="310" y="3"/>
                                  </a:lnTo>
                                  <a:close/>
                                  <a:moveTo>
                                    <a:pt x="310" y="0"/>
                                  </a:moveTo>
                                  <a:lnTo>
                                    <a:pt x="360" y="2"/>
                                  </a:lnTo>
                                  <a:lnTo>
                                    <a:pt x="408" y="13"/>
                                  </a:lnTo>
                                  <a:lnTo>
                                    <a:pt x="451" y="29"/>
                                  </a:lnTo>
                                  <a:lnTo>
                                    <a:pt x="492" y="51"/>
                                  </a:lnTo>
                                  <a:lnTo>
                                    <a:pt x="529" y="77"/>
                                  </a:lnTo>
                                  <a:lnTo>
                                    <a:pt x="558" y="108"/>
                                  </a:lnTo>
                                  <a:lnTo>
                                    <a:pt x="584" y="143"/>
                                  </a:lnTo>
                                  <a:lnTo>
                                    <a:pt x="604" y="182"/>
                                  </a:lnTo>
                                  <a:lnTo>
                                    <a:pt x="615" y="222"/>
                                  </a:lnTo>
                                  <a:lnTo>
                                    <a:pt x="619" y="265"/>
                                  </a:lnTo>
                                  <a:lnTo>
                                    <a:pt x="615" y="308"/>
                                  </a:lnTo>
                                  <a:lnTo>
                                    <a:pt x="604" y="349"/>
                                  </a:lnTo>
                                  <a:lnTo>
                                    <a:pt x="584" y="388"/>
                                  </a:lnTo>
                                  <a:lnTo>
                                    <a:pt x="558" y="422"/>
                                  </a:lnTo>
                                  <a:lnTo>
                                    <a:pt x="529" y="454"/>
                                  </a:lnTo>
                                  <a:lnTo>
                                    <a:pt x="492" y="480"/>
                                  </a:lnTo>
                                  <a:lnTo>
                                    <a:pt x="451" y="502"/>
                                  </a:lnTo>
                                  <a:lnTo>
                                    <a:pt x="408" y="518"/>
                                  </a:lnTo>
                                  <a:lnTo>
                                    <a:pt x="360" y="528"/>
                                  </a:lnTo>
                                  <a:lnTo>
                                    <a:pt x="310" y="531"/>
                                  </a:lnTo>
                                  <a:lnTo>
                                    <a:pt x="260" y="528"/>
                                  </a:lnTo>
                                  <a:lnTo>
                                    <a:pt x="212" y="518"/>
                                  </a:lnTo>
                                  <a:lnTo>
                                    <a:pt x="168" y="502"/>
                                  </a:lnTo>
                                  <a:lnTo>
                                    <a:pt x="127" y="480"/>
                                  </a:lnTo>
                                  <a:lnTo>
                                    <a:pt x="91" y="454"/>
                                  </a:lnTo>
                                  <a:lnTo>
                                    <a:pt x="61" y="422"/>
                                  </a:lnTo>
                                  <a:lnTo>
                                    <a:pt x="36" y="388"/>
                                  </a:lnTo>
                                  <a:lnTo>
                                    <a:pt x="16" y="349"/>
                                  </a:lnTo>
                                  <a:lnTo>
                                    <a:pt x="5" y="308"/>
                                  </a:lnTo>
                                  <a:lnTo>
                                    <a:pt x="0" y="265"/>
                                  </a:lnTo>
                                  <a:lnTo>
                                    <a:pt x="5" y="222"/>
                                  </a:lnTo>
                                  <a:lnTo>
                                    <a:pt x="16" y="182"/>
                                  </a:lnTo>
                                  <a:lnTo>
                                    <a:pt x="36" y="143"/>
                                  </a:lnTo>
                                  <a:lnTo>
                                    <a:pt x="61" y="108"/>
                                  </a:lnTo>
                                  <a:lnTo>
                                    <a:pt x="91" y="77"/>
                                  </a:lnTo>
                                  <a:lnTo>
                                    <a:pt x="127" y="51"/>
                                  </a:lnTo>
                                  <a:lnTo>
                                    <a:pt x="168" y="29"/>
                                  </a:lnTo>
                                  <a:lnTo>
                                    <a:pt x="212" y="13"/>
                                  </a:lnTo>
                                  <a:lnTo>
                                    <a:pt x="260" y="2"/>
                                  </a:lnTo>
                                  <a:lnTo>
                                    <a:pt x="310" y="0"/>
                                  </a:lnTo>
                                  <a:close/>
                                </a:path>
                              </a:pathLst>
                            </a:custGeom>
                            <a:solidFill>
                              <a:srgbClr val="FFF4C4"/>
                            </a:solidFill>
                            <a:ln>
                              <a:noFill/>
                            </a:ln>
                            <a:extLst>
                              <a:ext uri="{91240B29-F687-4F45-9708-019B960494DF}">
                                <a14:hiddenLine xmlns:a14="http://schemas.microsoft.com/office/drawing/2010/main" w="0">
                                  <a:solidFill>
                                    <a:srgbClr val="FFF4C4"/>
                                  </a:solidFill>
                                  <a:prstDash val="solid"/>
                                  <a:round/>
                                  <a:headEnd/>
                                  <a:tailEnd/>
                                </a14:hiddenLine>
                              </a:ext>
                            </a:extLst>
                          </wps:spPr>
                          <wps:bodyPr rot="0" vert="horz" wrap="square" lIns="91440" tIns="45720" rIns="91440" bIns="45720" anchor="t" anchorCtr="0" upright="1">
                            <a:noAutofit/>
                          </wps:bodyPr>
                        </wps:wsp>
                        <wps:wsp>
                          <wps:cNvPr id="704" name="Freeform 417"/>
                          <wps:cNvSpPr>
                            <a:spLocks noEditPoints="1"/>
                          </wps:cNvSpPr>
                          <wps:spPr bwMode="auto">
                            <a:xfrm>
                              <a:off x="1503" y="437"/>
                              <a:ext cx="313" cy="271"/>
                            </a:xfrm>
                            <a:custGeom>
                              <a:avLst/>
                              <a:gdLst>
                                <a:gd name="T0" fmla="*/ 264 w 627"/>
                                <a:gd name="T1" fmla="*/ 7 h 541"/>
                                <a:gd name="T2" fmla="*/ 172 w 627"/>
                                <a:gd name="T3" fmla="*/ 34 h 541"/>
                                <a:gd name="T4" fmla="*/ 95 w 627"/>
                                <a:gd name="T5" fmla="*/ 82 h 541"/>
                                <a:gd name="T6" fmla="*/ 40 w 627"/>
                                <a:gd name="T7" fmla="*/ 148 h 541"/>
                                <a:gd name="T8" fmla="*/ 9 w 627"/>
                                <a:gd name="T9" fmla="*/ 227 h 541"/>
                                <a:gd name="T10" fmla="*/ 9 w 627"/>
                                <a:gd name="T11" fmla="*/ 313 h 541"/>
                                <a:gd name="T12" fmla="*/ 40 w 627"/>
                                <a:gd name="T13" fmla="*/ 393 h 541"/>
                                <a:gd name="T14" fmla="*/ 95 w 627"/>
                                <a:gd name="T15" fmla="*/ 459 h 541"/>
                                <a:gd name="T16" fmla="*/ 172 w 627"/>
                                <a:gd name="T17" fmla="*/ 507 h 541"/>
                                <a:gd name="T18" fmla="*/ 264 w 627"/>
                                <a:gd name="T19" fmla="*/ 533 h 541"/>
                                <a:gd name="T20" fmla="*/ 364 w 627"/>
                                <a:gd name="T21" fmla="*/ 533 h 541"/>
                                <a:gd name="T22" fmla="*/ 455 w 627"/>
                                <a:gd name="T23" fmla="*/ 507 h 541"/>
                                <a:gd name="T24" fmla="*/ 533 w 627"/>
                                <a:gd name="T25" fmla="*/ 459 h 541"/>
                                <a:gd name="T26" fmla="*/ 588 w 627"/>
                                <a:gd name="T27" fmla="*/ 393 h 541"/>
                                <a:gd name="T28" fmla="*/ 619 w 627"/>
                                <a:gd name="T29" fmla="*/ 313 h 541"/>
                                <a:gd name="T30" fmla="*/ 619 w 627"/>
                                <a:gd name="T31" fmla="*/ 227 h 541"/>
                                <a:gd name="T32" fmla="*/ 588 w 627"/>
                                <a:gd name="T33" fmla="*/ 148 h 541"/>
                                <a:gd name="T34" fmla="*/ 533 w 627"/>
                                <a:gd name="T35" fmla="*/ 82 h 541"/>
                                <a:gd name="T36" fmla="*/ 455 w 627"/>
                                <a:gd name="T37" fmla="*/ 34 h 541"/>
                                <a:gd name="T38" fmla="*/ 364 w 627"/>
                                <a:gd name="T39" fmla="*/ 7 h 541"/>
                                <a:gd name="T40" fmla="*/ 314 w 627"/>
                                <a:gd name="T41" fmla="*/ 0 h 541"/>
                                <a:gd name="T42" fmla="*/ 413 w 627"/>
                                <a:gd name="T43" fmla="*/ 13 h 541"/>
                                <a:gd name="T44" fmla="*/ 499 w 627"/>
                                <a:gd name="T45" fmla="*/ 52 h 541"/>
                                <a:gd name="T46" fmla="*/ 567 w 627"/>
                                <a:gd name="T47" fmla="*/ 110 h 541"/>
                                <a:gd name="T48" fmla="*/ 612 w 627"/>
                                <a:gd name="T49" fmla="*/ 184 h 541"/>
                                <a:gd name="T50" fmla="*/ 627 w 627"/>
                                <a:gd name="T51" fmla="*/ 270 h 541"/>
                                <a:gd name="T52" fmla="*/ 612 w 627"/>
                                <a:gd name="T53" fmla="*/ 355 h 541"/>
                                <a:gd name="T54" fmla="*/ 567 w 627"/>
                                <a:gd name="T55" fmla="*/ 431 h 541"/>
                                <a:gd name="T56" fmla="*/ 499 w 627"/>
                                <a:gd name="T57" fmla="*/ 489 h 541"/>
                                <a:gd name="T58" fmla="*/ 413 w 627"/>
                                <a:gd name="T59" fmla="*/ 527 h 541"/>
                                <a:gd name="T60" fmla="*/ 314 w 627"/>
                                <a:gd name="T61" fmla="*/ 541 h 541"/>
                                <a:gd name="T62" fmla="*/ 214 w 627"/>
                                <a:gd name="T63" fmla="*/ 527 h 541"/>
                                <a:gd name="T64" fmla="*/ 128 w 627"/>
                                <a:gd name="T65" fmla="*/ 489 h 541"/>
                                <a:gd name="T66" fmla="*/ 61 w 627"/>
                                <a:gd name="T67" fmla="*/ 431 h 541"/>
                                <a:gd name="T68" fmla="*/ 16 w 627"/>
                                <a:gd name="T69" fmla="*/ 355 h 541"/>
                                <a:gd name="T70" fmla="*/ 0 w 627"/>
                                <a:gd name="T71" fmla="*/ 270 h 541"/>
                                <a:gd name="T72" fmla="*/ 16 w 627"/>
                                <a:gd name="T73" fmla="*/ 184 h 541"/>
                                <a:gd name="T74" fmla="*/ 61 w 627"/>
                                <a:gd name="T75" fmla="*/ 110 h 541"/>
                                <a:gd name="T76" fmla="*/ 128 w 627"/>
                                <a:gd name="T77" fmla="*/ 52 h 541"/>
                                <a:gd name="T78" fmla="*/ 214 w 627"/>
                                <a:gd name="T79" fmla="*/ 13 h 541"/>
                                <a:gd name="T80" fmla="*/ 314 w 627"/>
                                <a:gd name="T81"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27" h="541">
                                  <a:moveTo>
                                    <a:pt x="314" y="5"/>
                                  </a:moveTo>
                                  <a:lnTo>
                                    <a:pt x="264" y="7"/>
                                  </a:lnTo>
                                  <a:lnTo>
                                    <a:pt x="216" y="18"/>
                                  </a:lnTo>
                                  <a:lnTo>
                                    <a:pt x="172" y="34"/>
                                  </a:lnTo>
                                  <a:lnTo>
                                    <a:pt x="131" y="56"/>
                                  </a:lnTo>
                                  <a:lnTo>
                                    <a:pt x="95" y="82"/>
                                  </a:lnTo>
                                  <a:lnTo>
                                    <a:pt x="65" y="113"/>
                                  </a:lnTo>
                                  <a:lnTo>
                                    <a:pt x="40" y="148"/>
                                  </a:lnTo>
                                  <a:lnTo>
                                    <a:pt x="20" y="187"/>
                                  </a:lnTo>
                                  <a:lnTo>
                                    <a:pt x="9" y="227"/>
                                  </a:lnTo>
                                  <a:lnTo>
                                    <a:pt x="4" y="270"/>
                                  </a:lnTo>
                                  <a:lnTo>
                                    <a:pt x="9" y="313"/>
                                  </a:lnTo>
                                  <a:lnTo>
                                    <a:pt x="20" y="354"/>
                                  </a:lnTo>
                                  <a:lnTo>
                                    <a:pt x="40" y="393"/>
                                  </a:lnTo>
                                  <a:lnTo>
                                    <a:pt x="65" y="427"/>
                                  </a:lnTo>
                                  <a:lnTo>
                                    <a:pt x="95" y="459"/>
                                  </a:lnTo>
                                  <a:lnTo>
                                    <a:pt x="131" y="485"/>
                                  </a:lnTo>
                                  <a:lnTo>
                                    <a:pt x="172" y="507"/>
                                  </a:lnTo>
                                  <a:lnTo>
                                    <a:pt x="216" y="523"/>
                                  </a:lnTo>
                                  <a:lnTo>
                                    <a:pt x="264" y="533"/>
                                  </a:lnTo>
                                  <a:lnTo>
                                    <a:pt x="314" y="536"/>
                                  </a:lnTo>
                                  <a:lnTo>
                                    <a:pt x="364" y="533"/>
                                  </a:lnTo>
                                  <a:lnTo>
                                    <a:pt x="412" y="523"/>
                                  </a:lnTo>
                                  <a:lnTo>
                                    <a:pt x="455" y="507"/>
                                  </a:lnTo>
                                  <a:lnTo>
                                    <a:pt x="496" y="485"/>
                                  </a:lnTo>
                                  <a:lnTo>
                                    <a:pt x="533" y="459"/>
                                  </a:lnTo>
                                  <a:lnTo>
                                    <a:pt x="562" y="427"/>
                                  </a:lnTo>
                                  <a:lnTo>
                                    <a:pt x="588" y="393"/>
                                  </a:lnTo>
                                  <a:lnTo>
                                    <a:pt x="608" y="354"/>
                                  </a:lnTo>
                                  <a:lnTo>
                                    <a:pt x="619" y="313"/>
                                  </a:lnTo>
                                  <a:lnTo>
                                    <a:pt x="623" y="270"/>
                                  </a:lnTo>
                                  <a:lnTo>
                                    <a:pt x="619" y="227"/>
                                  </a:lnTo>
                                  <a:lnTo>
                                    <a:pt x="608" y="187"/>
                                  </a:lnTo>
                                  <a:lnTo>
                                    <a:pt x="588" y="148"/>
                                  </a:lnTo>
                                  <a:lnTo>
                                    <a:pt x="562" y="113"/>
                                  </a:lnTo>
                                  <a:lnTo>
                                    <a:pt x="533" y="82"/>
                                  </a:lnTo>
                                  <a:lnTo>
                                    <a:pt x="496" y="56"/>
                                  </a:lnTo>
                                  <a:lnTo>
                                    <a:pt x="455" y="34"/>
                                  </a:lnTo>
                                  <a:lnTo>
                                    <a:pt x="412" y="18"/>
                                  </a:lnTo>
                                  <a:lnTo>
                                    <a:pt x="364" y="7"/>
                                  </a:lnTo>
                                  <a:lnTo>
                                    <a:pt x="314" y="5"/>
                                  </a:lnTo>
                                  <a:close/>
                                  <a:moveTo>
                                    <a:pt x="314" y="0"/>
                                  </a:moveTo>
                                  <a:lnTo>
                                    <a:pt x="365" y="3"/>
                                  </a:lnTo>
                                  <a:lnTo>
                                    <a:pt x="413" y="13"/>
                                  </a:lnTo>
                                  <a:lnTo>
                                    <a:pt x="458" y="30"/>
                                  </a:lnTo>
                                  <a:lnTo>
                                    <a:pt x="499" y="52"/>
                                  </a:lnTo>
                                  <a:lnTo>
                                    <a:pt x="536" y="79"/>
                                  </a:lnTo>
                                  <a:lnTo>
                                    <a:pt x="567" y="110"/>
                                  </a:lnTo>
                                  <a:lnTo>
                                    <a:pt x="593" y="145"/>
                                  </a:lnTo>
                                  <a:lnTo>
                                    <a:pt x="612" y="184"/>
                                  </a:lnTo>
                                  <a:lnTo>
                                    <a:pt x="625" y="227"/>
                                  </a:lnTo>
                                  <a:lnTo>
                                    <a:pt x="627" y="270"/>
                                  </a:lnTo>
                                  <a:lnTo>
                                    <a:pt x="625" y="314"/>
                                  </a:lnTo>
                                  <a:lnTo>
                                    <a:pt x="612" y="355"/>
                                  </a:lnTo>
                                  <a:lnTo>
                                    <a:pt x="593" y="394"/>
                                  </a:lnTo>
                                  <a:lnTo>
                                    <a:pt x="567" y="431"/>
                                  </a:lnTo>
                                  <a:lnTo>
                                    <a:pt x="536" y="462"/>
                                  </a:lnTo>
                                  <a:lnTo>
                                    <a:pt x="499" y="489"/>
                                  </a:lnTo>
                                  <a:lnTo>
                                    <a:pt x="458" y="511"/>
                                  </a:lnTo>
                                  <a:lnTo>
                                    <a:pt x="413" y="527"/>
                                  </a:lnTo>
                                  <a:lnTo>
                                    <a:pt x="365" y="537"/>
                                  </a:lnTo>
                                  <a:lnTo>
                                    <a:pt x="314" y="541"/>
                                  </a:lnTo>
                                  <a:lnTo>
                                    <a:pt x="262" y="537"/>
                                  </a:lnTo>
                                  <a:lnTo>
                                    <a:pt x="214" y="527"/>
                                  </a:lnTo>
                                  <a:lnTo>
                                    <a:pt x="169" y="511"/>
                                  </a:lnTo>
                                  <a:lnTo>
                                    <a:pt x="128" y="489"/>
                                  </a:lnTo>
                                  <a:lnTo>
                                    <a:pt x="92" y="462"/>
                                  </a:lnTo>
                                  <a:lnTo>
                                    <a:pt x="61" y="431"/>
                                  </a:lnTo>
                                  <a:lnTo>
                                    <a:pt x="34" y="394"/>
                                  </a:lnTo>
                                  <a:lnTo>
                                    <a:pt x="16" y="355"/>
                                  </a:lnTo>
                                  <a:lnTo>
                                    <a:pt x="3" y="314"/>
                                  </a:lnTo>
                                  <a:lnTo>
                                    <a:pt x="0" y="270"/>
                                  </a:lnTo>
                                  <a:lnTo>
                                    <a:pt x="3" y="227"/>
                                  </a:lnTo>
                                  <a:lnTo>
                                    <a:pt x="16" y="184"/>
                                  </a:lnTo>
                                  <a:lnTo>
                                    <a:pt x="34" y="145"/>
                                  </a:lnTo>
                                  <a:lnTo>
                                    <a:pt x="61" y="110"/>
                                  </a:lnTo>
                                  <a:lnTo>
                                    <a:pt x="92" y="79"/>
                                  </a:lnTo>
                                  <a:lnTo>
                                    <a:pt x="128" y="52"/>
                                  </a:lnTo>
                                  <a:lnTo>
                                    <a:pt x="169" y="30"/>
                                  </a:lnTo>
                                  <a:lnTo>
                                    <a:pt x="214" y="13"/>
                                  </a:lnTo>
                                  <a:lnTo>
                                    <a:pt x="262" y="3"/>
                                  </a:lnTo>
                                  <a:lnTo>
                                    <a:pt x="314" y="0"/>
                                  </a:lnTo>
                                  <a:close/>
                                </a:path>
                              </a:pathLst>
                            </a:custGeom>
                            <a:solidFill>
                              <a:srgbClr val="FFF4C3"/>
                            </a:solidFill>
                            <a:ln>
                              <a:noFill/>
                            </a:ln>
                            <a:extLst>
                              <a:ext uri="{91240B29-F687-4F45-9708-019B960494DF}">
                                <a14:hiddenLine xmlns:a14="http://schemas.microsoft.com/office/drawing/2010/main" w="0">
                                  <a:solidFill>
                                    <a:srgbClr val="FFF4C3"/>
                                  </a:solidFill>
                                  <a:prstDash val="solid"/>
                                  <a:round/>
                                  <a:headEnd/>
                                  <a:tailEnd/>
                                </a14:hiddenLine>
                              </a:ext>
                            </a:extLst>
                          </wps:spPr>
                          <wps:bodyPr rot="0" vert="horz" wrap="square" lIns="91440" tIns="45720" rIns="91440" bIns="45720" anchor="t" anchorCtr="0" upright="1">
                            <a:noAutofit/>
                          </wps:bodyPr>
                        </wps:wsp>
                        <wps:wsp>
                          <wps:cNvPr id="705" name="Freeform 418"/>
                          <wps:cNvSpPr>
                            <a:spLocks noEditPoints="1"/>
                          </wps:cNvSpPr>
                          <wps:spPr bwMode="auto">
                            <a:xfrm>
                              <a:off x="1500" y="434"/>
                              <a:ext cx="319" cy="276"/>
                            </a:xfrm>
                            <a:custGeom>
                              <a:avLst/>
                              <a:gdLst>
                                <a:gd name="T0" fmla="*/ 268 w 639"/>
                                <a:gd name="T1" fmla="*/ 8 h 551"/>
                                <a:gd name="T2" fmla="*/ 175 w 639"/>
                                <a:gd name="T3" fmla="*/ 35 h 551"/>
                                <a:gd name="T4" fmla="*/ 98 w 639"/>
                                <a:gd name="T5" fmla="*/ 84 h 551"/>
                                <a:gd name="T6" fmla="*/ 40 w 639"/>
                                <a:gd name="T7" fmla="*/ 150 h 551"/>
                                <a:gd name="T8" fmla="*/ 9 w 639"/>
                                <a:gd name="T9" fmla="*/ 232 h 551"/>
                                <a:gd name="T10" fmla="*/ 9 w 639"/>
                                <a:gd name="T11" fmla="*/ 319 h 551"/>
                                <a:gd name="T12" fmla="*/ 40 w 639"/>
                                <a:gd name="T13" fmla="*/ 399 h 551"/>
                                <a:gd name="T14" fmla="*/ 98 w 639"/>
                                <a:gd name="T15" fmla="*/ 467 h 551"/>
                                <a:gd name="T16" fmla="*/ 175 w 639"/>
                                <a:gd name="T17" fmla="*/ 516 h 551"/>
                                <a:gd name="T18" fmla="*/ 268 w 639"/>
                                <a:gd name="T19" fmla="*/ 542 h 551"/>
                                <a:gd name="T20" fmla="*/ 371 w 639"/>
                                <a:gd name="T21" fmla="*/ 542 h 551"/>
                                <a:gd name="T22" fmla="*/ 464 w 639"/>
                                <a:gd name="T23" fmla="*/ 516 h 551"/>
                                <a:gd name="T24" fmla="*/ 542 w 639"/>
                                <a:gd name="T25" fmla="*/ 467 h 551"/>
                                <a:gd name="T26" fmla="*/ 599 w 639"/>
                                <a:gd name="T27" fmla="*/ 399 h 551"/>
                                <a:gd name="T28" fmla="*/ 631 w 639"/>
                                <a:gd name="T29" fmla="*/ 319 h 551"/>
                                <a:gd name="T30" fmla="*/ 631 w 639"/>
                                <a:gd name="T31" fmla="*/ 232 h 551"/>
                                <a:gd name="T32" fmla="*/ 599 w 639"/>
                                <a:gd name="T33" fmla="*/ 150 h 551"/>
                                <a:gd name="T34" fmla="*/ 542 w 639"/>
                                <a:gd name="T35" fmla="*/ 84 h 551"/>
                                <a:gd name="T36" fmla="*/ 464 w 639"/>
                                <a:gd name="T37" fmla="*/ 35 h 551"/>
                                <a:gd name="T38" fmla="*/ 371 w 639"/>
                                <a:gd name="T39" fmla="*/ 8 h 551"/>
                                <a:gd name="T40" fmla="*/ 320 w 639"/>
                                <a:gd name="T41" fmla="*/ 0 h 551"/>
                                <a:gd name="T42" fmla="*/ 420 w 639"/>
                                <a:gd name="T43" fmla="*/ 15 h 551"/>
                                <a:gd name="T44" fmla="*/ 508 w 639"/>
                                <a:gd name="T45" fmla="*/ 53 h 551"/>
                                <a:gd name="T46" fmla="*/ 577 w 639"/>
                                <a:gd name="T47" fmla="*/ 113 h 551"/>
                                <a:gd name="T48" fmla="*/ 623 w 639"/>
                                <a:gd name="T49" fmla="*/ 188 h 551"/>
                                <a:gd name="T50" fmla="*/ 639 w 639"/>
                                <a:gd name="T51" fmla="*/ 275 h 551"/>
                                <a:gd name="T52" fmla="*/ 623 w 639"/>
                                <a:gd name="T53" fmla="*/ 363 h 551"/>
                                <a:gd name="T54" fmla="*/ 577 w 639"/>
                                <a:gd name="T55" fmla="*/ 438 h 551"/>
                                <a:gd name="T56" fmla="*/ 508 w 639"/>
                                <a:gd name="T57" fmla="*/ 498 h 551"/>
                                <a:gd name="T58" fmla="*/ 420 w 639"/>
                                <a:gd name="T59" fmla="*/ 536 h 551"/>
                                <a:gd name="T60" fmla="*/ 320 w 639"/>
                                <a:gd name="T61" fmla="*/ 551 h 551"/>
                                <a:gd name="T62" fmla="*/ 219 w 639"/>
                                <a:gd name="T63" fmla="*/ 536 h 551"/>
                                <a:gd name="T64" fmla="*/ 132 w 639"/>
                                <a:gd name="T65" fmla="*/ 498 h 551"/>
                                <a:gd name="T66" fmla="*/ 62 w 639"/>
                                <a:gd name="T67" fmla="*/ 438 h 551"/>
                                <a:gd name="T68" fmla="*/ 16 w 639"/>
                                <a:gd name="T69" fmla="*/ 363 h 551"/>
                                <a:gd name="T70" fmla="*/ 0 w 639"/>
                                <a:gd name="T71" fmla="*/ 275 h 551"/>
                                <a:gd name="T72" fmla="*/ 16 w 639"/>
                                <a:gd name="T73" fmla="*/ 188 h 551"/>
                                <a:gd name="T74" fmla="*/ 62 w 639"/>
                                <a:gd name="T75" fmla="*/ 113 h 551"/>
                                <a:gd name="T76" fmla="*/ 132 w 639"/>
                                <a:gd name="T77" fmla="*/ 53 h 551"/>
                                <a:gd name="T78" fmla="*/ 219 w 639"/>
                                <a:gd name="T79" fmla="*/ 15 h 551"/>
                                <a:gd name="T80" fmla="*/ 320 w 639"/>
                                <a:gd name="T81" fmla="*/ 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39" h="551">
                                  <a:moveTo>
                                    <a:pt x="320" y="5"/>
                                  </a:moveTo>
                                  <a:lnTo>
                                    <a:pt x="268" y="8"/>
                                  </a:lnTo>
                                  <a:lnTo>
                                    <a:pt x="220" y="18"/>
                                  </a:lnTo>
                                  <a:lnTo>
                                    <a:pt x="175" y="35"/>
                                  </a:lnTo>
                                  <a:lnTo>
                                    <a:pt x="134" y="57"/>
                                  </a:lnTo>
                                  <a:lnTo>
                                    <a:pt x="98" y="84"/>
                                  </a:lnTo>
                                  <a:lnTo>
                                    <a:pt x="67" y="115"/>
                                  </a:lnTo>
                                  <a:lnTo>
                                    <a:pt x="40" y="150"/>
                                  </a:lnTo>
                                  <a:lnTo>
                                    <a:pt x="22" y="189"/>
                                  </a:lnTo>
                                  <a:lnTo>
                                    <a:pt x="9" y="232"/>
                                  </a:lnTo>
                                  <a:lnTo>
                                    <a:pt x="6" y="275"/>
                                  </a:lnTo>
                                  <a:lnTo>
                                    <a:pt x="9" y="319"/>
                                  </a:lnTo>
                                  <a:lnTo>
                                    <a:pt x="22" y="360"/>
                                  </a:lnTo>
                                  <a:lnTo>
                                    <a:pt x="40" y="399"/>
                                  </a:lnTo>
                                  <a:lnTo>
                                    <a:pt x="67" y="436"/>
                                  </a:lnTo>
                                  <a:lnTo>
                                    <a:pt x="98" y="467"/>
                                  </a:lnTo>
                                  <a:lnTo>
                                    <a:pt x="134" y="494"/>
                                  </a:lnTo>
                                  <a:lnTo>
                                    <a:pt x="175" y="516"/>
                                  </a:lnTo>
                                  <a:lnTo>
                                    <a:pt x="220" y="532"/>
                                  </a:lnTo>
                                  <a:lnTo>
                                    <a:pt x="268" y="542"/>
                                  </a:lnTo>
                                  <a:lnTo>
                                    <a:pt x="320" y="546"/>
                                  </a:lnTo>
                                  <a:lnTo>
                                    <a:pt x="371" y="542"/>
                                  </a:lnTo>
                                  <a:lnTo>
                                    <a:pt x="419" y="532"/>
                                  </a:lnTo>
                                  <a:lnTo>
                                    <a:pt x="464" y="516"/>
                                  </a:lnTo>
                                  <a:lnTo>
                                    <a:pt x="505" y="494"/>
                                  </a:lnTo>
                                  <a:lnTo>
                                    <a:pt x="542" y="467"/>
                                  </a:lnTo>
                                  <a:lnTo>
                                    <a:pt x="573" y="436"/>
                                  </a:lnTo>
                                  <a:lnTo>
                                    <a:pt x="599" y="399"/>
                                  </a:lnTo>
                                  <a:lnTo>
                                    <a:pt x="618" y="360"/>
                                  </a:lnTo>
                                  <a:lnTo>
                                    <a:pt x="631" y="319"/>
                                  </a:lnTo>
                                  <a:lnTo>
                                    <a:pt x="633" y="275"/>
                                  </a:lnTo>
                                  <a:lnTo>
                                    <a:pt x="631" y="232"/>
                                  </a:lnTo>
                                  <a:lnTo>
                                    <a:pt x="618" y="189"/>
                                  </a:lnTo>
                                  <a:lnTo>
                                    <a:pt x="599" y="150"/>
                                  </a:lnTo>
                                  <a:lnTo>
                                    <a:pt x="573" y="115"/>
                                  </a:lnTo>
                                  <a:lnTo>
                                    <a:pt x="542" y="84"/>
                                  </a:lnTo>
                                  <a:lnTo>
                                    <a:pt x="505" y="57"/>
                                  </a:lnTo>
                                  <a:lnTo>
                                    <a:pt x="464" y="35"/>
                                  </a:lnTo>
                                  <a:lnTo>
                                    <a:pt x="419" y="18"/>
                                  </a:lnTo>
                                  <a:lnTo>
                                    <a:pt x="371" y="8"/>
                                  </a:lnTo>
                                  <a:lnTo>
                                    <a:pt x="320" y="5"/>
                                  </a:lnTo>
                                  <a:close/>
                                  <a:moveTo>
                                    <a:pt x="320" y="0"/>
                                  </a:moveTo>
                                  <a:lnTo>
                                    <a:pt x="371" y="4"/>
                                  </a:lnTo>
                                  <a:lnTo>
                                    <a:pt x="420" y="15"/>
                                  </a:lnTo>
                                  <a:lnTo>
                                    <a:pt x="467" y="32"/>
                                  </a:lnTo>
                                  <a:lnTo>
                                    <a:pt x="508" y="53"/>
                                  </a:lnTo>
                                  <a:lnTo>
                                    <a:pt x="546" y="81"/>
                                  </a:lnTo>
                                  <a:lnTo>
                                    <a:pt x="577" y="113"/>
                                  </a:lnTo>
                                  <a:lnTo>
                                    <a:pt x="604" y="149"/>
                                  </a:lnTo>
                                  <a:lnTo>
                                    <a:pt x="623" y="188"/>
                                  </a:lnTo>
                                  <a:lnTo>
                                    <a:pt x="635" y="231"/>
                                  </a:lnTo>
                                  <a:lnTo>
                                    <a:pt x="639" y="275"/>
                                  </a:lnTo>
                                  <a:lnTo>
                                    <a:pt x="635" y="320"/>
                                  </a:lnTo>
                                  <a:lnTo>
                                    <a:pt x="623" y="363"/>
                                  </a:lnTo>
                                  <a:lnTo>
                                    <a:pt x="604" y="402"/>
                                  </a:lnTo>
                                  <a:lnTo>
                                    <a:pt x="577" y="438"/>
                                  </a:lnTo>
                                  <a:lnTo>
                                    <a:pt x="546" y="470"/>
                                  </a:lnTo>
                                  <a:lnTo>
                                    <a:pt x="508" y="498"/>
                                  </a:lnTo>
                                  <a:lnTo>
                                    <a:pt x="467" y="519"/>
                                  </a:lnTo>
                                  <a:lnTo>
                                    <a:pt x="420" y="536"/>
                                  </a:lnTo>
                                  <a:lnTo>
                                    <a:pt x="371" y="547"/>
                                  </a:lnTo>
                                  <a:lnTo>
                                    <a:pt x="320" y="551"/>
                                  </a:lnTo>
                                  <a:lnTo>
                                    <a:pt x="268" y="547"/>
                                  </a:lnTo>
                                  <a:lnTo>
                                    <a:pt x="219" y="536"/>
                                  </a:lnTo>
                                  <a:lnTo>
                                    <a:pt x="172" y="519"/>
                                  </a:lnTo>
                                  <a:lnTo>
                                    <a:pt x="132" y="498"/>
                                  </a:lnTo>
                                  <a:lnTo>
                                    <a:pt x="93" y="470"/>
                                  </a:lnTo>
                                  <a:lnTo>
                                    <a:pt x="62" y="438"/>
                                  </a:lnTo>
                                  <a:lnTo>
                                    <a:pt x="36" y="402"/>
                                  </a:lnTo>
                                  <a:lnTo>
                                    <a:pt x="16" y="363"/>
                                  </a:lnTo>
                                  <a:lnTo>
                                    <a:pt x="5" y="320"/>
                                  </a:lnTo>
                                  <a:lnTo>
                                    <a:pt x="0" y="275"/>
                                  </a:lnTo>
                                  <a:lnTo>
                                    <a:pt x="5" y="231"/>
                                  </a:lnTo>
                                  <a:lnTo>
                                    <a:pt x="16" y="188"/>
                                  </a:lnTo>
                                  <a:lnTo>
                                    <a:pt x="36" y="149"/>
                                  </a:lnTo>
                                  <a:lnTo>
                                    <a:pt x="62" y="113"/>
                                  </a:lnTo>
                                  <a:lnTo>
                                    <a:pt x="93" y="81"/>
                                  </a:lnTo>
                                  <a:lnTo>
                                    <a:pt x="132" y="53"/>
                                  </a:lnTo>
                                  <a:lnTo>
                                    <a:pt x="172" y="32"/>
                                  </a:lnTo>
                                  <a:lnTo>
                                    <a:pt x="219" y="15"/>
                                  </a:lnTo>
                                  <a:lnTo>
                                    <a:pt x="268" y="4"/>
                                  </a:lnTo>
                                  <a:lnTo>
                                    <a:pt x="320" y="0"/>
                                  </a:lnTo>
                                  <a:close/>
                                </a:path>
                              </a:pathLst>
                            </a:custGeom>
                            <a:solidFill>
                              <a:srgbClr val="FFF3C2"/>
                            </a:solidFill>
                            <a:ln>
                              <a:noFill/>
                            </a:ln>
                            <a:extLst>
                              <a:ext uri="{91240B29-F687-4F45-9708-019B960494DF}">
                                <a14:hiddenLine xmlns:a14="http://schemas.microsoft.com/office/drawing/2010/main" w="0">
                                  <a:solidFill>
                                    <a:srgbClr val="FFF3C2"/>
                                  </a:solidFill>
                                  <a:prstDash val="solid"/>
                                  <a:round/>
                                  <a:headEnd/>
                                  <a:tailEnd/>
                                </a14:hiddenLine>
                              </a:ext>
                            </a:extLst>
                          </wps:spPr>
                          <wps:bodyPr rot="0" vert="horz" wrap="square" lIns="91440" tIns="45720" rIns="91440" bIns="45720" anchor="t" anchorCtr="0" upright="1">
                            <a:noAutofit/>
                          </wps:bodyPr>
                        </wps:wsp>
                        <wps:wsp>
                          <wps:cNvPr id="706" name="Freeform 419"/>
                          <wps:cNvSpPr>
                            <a:spLocks noEditPoints="1"/>
                          </wps:cNvSpPr>
                          <wps:spPr bwMode="auto">
                            <a:xfrm>
                              <a:off x="1497" y="433"/>
                              <a:ext cx="325" cy="279"/>
                            </a:xfrm>
                            <a:custGeom>
                              <a:avLst/>
                              <a:gdLst>
                                <a:gd name="T0" fmla="*/ 273 w 650"/>
                                <a:gd name="T1" fmla="*/ 8 h 559"/>
                                <a:gd name="T2" fmla="*/ 177 w 650"/>
                                <a:gd name="T3" fmla="*/ 36 h 559"/>
                                <a:gd name="T4" fmla="*/ 98 w 650"/>
                                <a:gd name="T5" fmla="*/ 85 h 559"/>
                                <a:gd name="T6" fmla="*/ 41 w 650"/>
                                <a:gd name="T7" fmla="*/ 153 h 559"/>
                                <a:gd name="T8" fmla="*/ 10 w 650"/>
                                <a:gd name="T9" fmla="*/ 235 h 559"/>
                                <a:gd name="T10" fmla="*/ 10 w 650"/>
                                <a:gd name="T11" fmla="*/ 324 h 559"/>
                                <a:gd name="T12" fmla="*/ 41 w 650"/>
                                <a:gd name="T13" fmla="*/ 406 h 559"/>
                                <a:gd name="T14" fmla="*/ 98 w 650"/>
                                <a:gd name="T15" fmla="*/ 474 h 559"/>
                                <a:gd name="T16" fmla="*/ 177 w 650"/>
                                <a:gd name="T17" fmla="*/ 523 h 559"/>
                                <a:gd name="T18" fmla="*/ 273 w 650"/>
                                <a:gd name="T19" fmla="*/ 551 h 559"/>
                                <a:gd name="T20" fmla="*/ 376 w 650"/>
                                <a:gd name="T21" fmla="*/ 551 h 559"/>
                                <a:gd name="T22" fmla="*/ 472 w 650"/>
                                <a:gd name="T23" fmla="*/ 523 h 559"/>
                                <a:gd name="T24" fmla="*/ 551 w 650"/>
                                <a:gd name="T25" fmla="*/ 474 h 559"/>
                                <a:gd name="T26" fmla="*/ 609 w 650"/>
                                <a:gd name="T27" fmla="*/ 406 h 559"/>
                                <a:gd name="T28" fmla="*/ 640 w 650"/>
                                <a:gd name="T29" fmla="*/ 324 h 559"/>
                                <a:gd name="T30" fmla="*/ 640 w 650"/>
                                <a:gd name="T31" fmla="*/ 235 h 559"/>
                                <a:gd name="T32" fmla="*/ 609 w 650"/>
                                <a:gd name="T33" fmla="*/ 153 h 559"/>
                                <a:gd name="T34" fmla="*/ 551 w 650"/>
                                <a:gd name="T35" fmla="*/ 85 h 559"/>
                                <a:gd name="T36" fmla="*/ 472 w 650"/>
                                <a:gd name="T37" fmla="*/ 36 h 559"/>
                                <a:gd name="T38" fmla="*/ 376 w 650"/>
                                <a:gd name="T39" fmla="*/ 8 h 559"/>
                                <a:gd name="T40" fmla="*/ 325 w 650"/>
                                <a:gd name="T41" fmla="*/ 0 h 559"/>
                                <a:gd name="T42" fmla="*/ 427 w 650"/>
                                <a:gd name="T43" fmla="*/ 14 h 559"/>
                                <a:gd name="T44" fmla="*/ 516 w 650"/>
                                <a:gd name="T45" fmla="*/ 54 h 559"/>
                                <a:gd name="T46" fmla="*/ 586 w 650"/>
                                <a:gd name="T47" fmla="*/ 114 h 559"/>
                                <a:gd name="T48" fmla="*/ 633 w 650"/>
                                <a:gd name="T49" fmla="*/ 191 h 559"/>
                                <a:gd name="T50" fmla="*/ 650 w 650"/>
                                <a:gd name="T51" fmla="*/ 279 h 559"/>
                                <a:gd name="T52" fmla="*/ 633 w 650"/>
                                <a:gd name="T53" fmla="*/ 368 h 559"/>
                                <a:gd name="T54" fmla="*/ 586 w 650"/>
                                <a:gd name="T55" fmla="*/ 445 h 559"/>
                                <a:gd name="T56" fmla="*/ 516 w 650"/>
                                <a:gd name="T57" fmla="*/ 505 h 559"/>
                                <a:gd name="T58" fmla="*/ 427 w 650"/>
                                <a:gd name="T59" fmla="*/ 544 h 559"/>
                                <a:gd name="T60" fmla="*/ 325 w 650"/>
                                <a:gd name="T61" fmla="*/ 559 h 559"/>
                                <a:gd name="T62" fmla="*/ 223 w 650"/>
                                <a:gd name="T63" fmla="*/ 544 h 559"/>
                                <a:gd name="T64" fmla="*/ 134 w 650"/>
                                <a:gd name="T65" fmla="*/ 505 h 559"/>
                                <a:gd name="T66" fmla="*/ 63 w 650"/>
                                <a:gd name="T67" fmla="*/ 445 h 559"/>
                                <a:gd name="T68" fmla="*/ 17 w 650"/>
                                <a:gd name="T69" fmla="*/ 368 h 559"/>
                                <a:gd name="T70" fmla="*/ 0 w 650"/>
                                <a:gd name="T71" fmla="*/ 279 h 559"/>
                                <a:gd name="T72" fmla="*/ 17 w 650"/>
                                <a:gd name="T73" fmla="*/ 191 h 559"/>
                                <a:gd name="T74" fmla="*/ 63 w 650"/>
                                <a:gd name="T75" fmla="*/ 114 h 559"/>
                                <a:gd name="T76" fmla="*/ 134 w 650"/>
                                <a:gd name="T77" fmla="*/ 54 h 559"/>
                                <a:gd name="T78" fmla="*/ 223 w 650"/>
                                <a:gd name="T79" fmla="*/ 14 h 559"/>
                                <a:gd name="T80" fmla="*/ 325 w 650"/>
                                <a:gd name="T81" fmla="*/ 0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0" h="559">
                                  <a:moveTo>
                                    <a:pt x="325" y="4"/>
                                  </a:moveTo>
                                  <a:lnTo>
                                    <a:pt x="273" y="8"/>
                                  </a:lnTo>
                                  <a:lnTo>
                                    <a:pt x="224" y="19"/>
                                  </a:lnTo>
                                  <a:lnTo>
                                    <a:pt x="177" y="36"/>
                                  </a:lnTo>
                                  <a:lnTo>
                                    <a:pt x="137" y="57"/>
                                  </a:lnTo>
                                  <a:lnTo>
                                    <a:pt x="98" y="85"/>
                                  </a:lnTo>
                                  <a:lnTo>
                                    <a:pt x="67" y="117"/>
                                  </a:lnTo>
                                  <a:lnTo>
                                    <a:pt x="41" y="153"/>
                                  </a:lnTo>
                                  <a:lnTo>
                                    <a:pt x="21" y="192"/>
                                  </a:lnTo>
                                  <a:lnTo>
                                    <a:pt x="10" y="235"/>
                                  </a:lnTo>
                                  <a:lnTo>
                                    <a:pt x="5" y="279"/>
                                  </a:lnTo>
                                  <a:lnTo>
                                    <a:pt x="10" y="324"/>
                                  </a:lnTo>
                                  <a:lnTo>
                                    <a:pt x="21" y="367"/>
                                  </a:lnTo>
                                  <a:lnTo>
                                    <a:pt x="41" y="406"/>
                                  </a:lnTo>
                                  <a:lnTo>
                                    <a:pt x="67" y="442"/>
                                  </a:lnTo>
                                  <a:lnTo>
                                    <a:pt x="98" y="474"/>
                                  </a:lnTo>
                                  <a:lnTo>
                                    <a:pt x="137" y="502"/>
                                  </a:lnTo>
                                  <a:lnTo>
                                    <a:pt x="177" y="523"/>
                                  </a:lnTo>
                                  <a:lnTo>
                                    <a:pt x="224" y="540"/>
                                  </a:lnTo>
                                  <a:lnTo>
                                    <a:pt x="273" y="551"/>
                                  </a:lnTo>
                                  <a:lnTo>
                                    <a:pt x="325" y="555"/>
                                  </a:lnTo>
                                  <a:lnTo>
                                    <a:pt x="376" y="551"/>
                                  </a:lnTo>
                                  <a:lnTo>
                                    <a:pt x="425" y="540"/>
                                  </a:lnTo>
                                  <a:lnTo>
                                    <a:pt x="472" y="523"/>
                                  </a:lnTo>
                                  <a:lnTo>
                                    <a:pt x="513" y="502"/>
                                  </a:lnTo>
                                  <a:lnTo>
                                    <a:pt x="551" y="474"/>
                                  </a:lnTo>
                                  <a:lnTo>
                                    <a:pt x="582" y="442"/>
                                  </a:lnTo>
                                  <a:lnTo>
                                    <a:pt x="609" y="406"/>
                                  </a:lnTo>
                                  <a:lnTo>
                                    <a:pt x="628" y="367"/>
                                  </a:lnTo>
                                  <a:lnTo>
                                    <a:pt x="640" y="324"/>
                                  </a:lnTo>
                                  <a:lnTo>
                                    <a:pt x="644" y="279"/>
                                  </a:lnTo>
                                  <a:lnTo>
                                    <a:pt x="640" y="235"/>
                                  </a:lnTo>
                                  <a:lnTo>
                                    <a:pt x="628" y="192"/>
                                  </a:lnTo>
                                  <a:lnTo>
                                    <a:pt x="609" y="153"/>
                                  </a:lnTo>
                                  <a:lnTo>
                                    <a:pt x="582" y="117"/>
                                  </a:lnTo>
                                  <a:lnTo>
                                    <a:pt x="551" y="85"/>
                                  </a:lnTo>
                                  <a:lnTo>
                                    <a:pt x="513" y="57"/>
                                  </a:lnTo>
                                  <a:lnTo>
                                    <a:pt x="472" y="36"/>
                                  </a:lnTo>
                                  <a:lnTo>
                                    <a:pt x="425" y="19"/>
                                  </a:lnTo>
                                  <a:lnTo>
                                    <a:pt x="376" y="8"/>
                                  </a:lnTo>
                                  <a:lnTo>
                                    <a:pt x="325" y="4"/>
                                  </a:lnTo>
                                  <a:close/>
                                  <a:moveTo>
                                    <a:pt x="325" y="0"/>
                                  </a:moveTo>
                                  <a:lnTo>
                                    <a:pt x="378" y="4"/>
                                  </a:lnTo>
                                  <a:lnTo>
                                    <a:pt x="427" y="14"/>
                                  </a:lnTo>
                                  <a:lnTo>
                                    <a:pt x="473" y="31"/>
                                  </a:lnTo>
                                  <a:lnTo>
                                    <a:pt x="516" y="54"/>
                                  </a:lnTo>
                                  <a:lnTo>
                                    <a:pt x="554" y="82"/>
                                  </a:lnTo>
                                  <a:lnTo>
                                    <a:pt x="586" y="114"/>
                                  </a:lnTo>
                                  <a:lnTo>
                                    <a:pt x="613" y="151"/>
                                  </a:lnTo>
                                  <a:lnTo>
                                    <a:pt x="633" y="191"/>
                                  </a:lnTo>
                                  <a:lnTo>
                                    <a:pt x="645" y="235"/>
                                  </a:lnTo>
                                  <a:lnTo>
                                    <a:pt x="650" y="279"/>
                                  </a:lnTo>
                                  <a:lnTo>
                                    <a:pt x="645" y="324"/>
                                  </a:lnTo>
                                  <a:lnTo>
                                    <a:pt x="633" y="368"/>
                                  </a:lnTo>
                                  <a:lnTo>
                                    <a:pt x="613" y="408"/>
                                  </a:lnTo>
                                  <a:lnTo>
                                    <a:pt x="586" y="445"/>
                                  </a:lnTo>
                                  <a:lnTo>
                                    <a:pt x="554" y="477"/>
                                  </a:lnTo>
                                  <a:lnTo>
                                    <a:pt x="516" y="505"/>
                                  </a:lnTo>
                                  <a:lnTo>
                                    <a:pt x="473" y="527"/>
                                  </a:lnTo>
                                  <a:lnTo>
                                    <a:pt x="427" y="544"/>
                                  </a:lnTo>
                                  <a:lnTo>
                                    <a:pt x="378" y="555"/>
                                  </a:lnTo>
                                  <a:lnTo>
                                    <a:pt x="325" y="559"/>
                                  </a:lnTo>
                                  <a:lnTo>
                                    <a:pt x="272" y="555"/>
                                  </a:lnTo>
                                  <a:lnTo>
                                    <a:pt x="223" y="544"/>
                                  </a:lnTo>
                                  <a:lnTo>
                                    <a:pt x="176" y="527"/>
                                  </a:lnTo>
                                  <a:lnTo>
                                    <a:pt x="134" y="505"/>
                                  </a:lnTo>
                                  <a:lnTo>
                                    <a:pt x="96" y="477"/>
                                  </a:lnTo>
                                  <a:lnTo>
                                    <a:pt x="63" y="445"/>
                                  </a:lnTo>
                                  <a:lnTo>
                                    <a:pt x="36" y="408"/>
                                  </a:lnTo>
                                  <a:lnTo>
                                    <a:pt x="17" y="368"/>
                                  </a:lnTo>
                                  <a:lnTo>
                                    <a:pt x="4" y="324"/>
                                  </a:lnTo>
                                  <a:lnTo>
                                    <a:pt x="0" y="279"/>
                                  </a:lnTo>
                                  <a:lnTo>
                                    <a:pt x="4" y="235"/>
                                  </a:lnTo>
                                  <a:lnTo>
                                    <a:pt x="17" y="191"/>
                                  </a:lnTo>
                                  <a:lnTo>
                                    <a:pt x="36" y="151"/>
                                  </a:lnTo>
                                  <a:lnTo>
                                    <a:pt x="63" y="114"/>
                                  </a:lnTo>
                                  <a:lnTo>
                                    <a:pt x="96" y="82"/>
                                  </a:lnTo>
                                  <a:lnTo>
                                    <a:pt x="134" y="54"/>
                                  </a:lnTo>
                                  <a:lnTo>
                                    <a:pt x="176" y="31"/>
                                  </a:lnTo>
                                  <a:lnTo>
                                    <a:pt x="223" y="14"/>
                                  </a:lnTo>
                                  <a:lnTo>
                                    <a:pt x="272" y="4"/>
                                  </a:lnTo>
                                  <a:lnTo>
                                    <a:pt x="325" y="0"/>
                                  </a:lnTo>
                                  <a:close/>
                                </a:path>
                              </a:pathLst>
                            </a:custGeom>
                            <a:solidFill>
                              <a:srgbClr val="FFF3C1"/>
                            </a:solidFill>
                            <a:ln>
                              <a:noFill/>
                            </a:ln>
                            <a:extLst>
                              <a:ext uri="{91240B29-F687-4F45-9708-019B960494DF}">
                                <a14:hiddenLine xmlns:a14="http://schemas.microsoft.com/office/drawing/2010/main" w="0">
                                  <a:solidFill>
                                    <a:srgbClr val="FFF3C1"/>
                                  </a:solidFill>
                                  <a:prstDash val="solid"/>
                                  <a:round/>
                                  <a:headEnd/>
                                  <a:tailEnd/>
                                </a14:hiddenLine>
                              </a:ext>
                            </a:extLst>
                          </wps:spPr>
                          <wps:bodyPr rot="0" vert="horz" wrap="square" lIns="91440" tIns="45720" rIns="91440" bIns="45720" anchor="t" anchorCtr="0" upright="1">
                            <a:noAutofit/>
                          </wps:bodyPr>
                        </wps:wsp>
                        <wps:wsp>
                          <wps:cNvPr id="707" name="Freeform 420"/>
                          <wps:cNvSpPr>
                            <a:spLocks noEditPoints="1"/>
                          </wps:cNvSpPr>
                          <wps:spPr bwMode="auto">
                            <a:xfrm>
                              <a:off x="1495" y="430"/>
                              <a:ext cx="329" cy="284"/>
                            </a:xfrm>
                            <a:custGeom>
                              <a:avLst/>
                              <a:gdLst>
                                <a:gd name="T0" fmla="*/ 276 w 658"/>
                                <a:gd name="T1" fmla="*/ 9 h 568"/>
                                <a:gd name="T2" fmla="*/ 180 w 658"/>
                                <a:gd name="T3" fmla="*/ 36 h 568"/>
                                <a:gd name="T4" fmla="*/ 100 w 658"/>
                                <a:gd name="T5" fmla="*/ 87 h 568"/>
                                <a:gd name="T6" fmla="*/ 40 w 658"/>
                                <a:gd name="T7" fmla="*/ 156 h 568"/>
                                <a:gd name="T8" fmla="*/ 8 w 658"/>
                                <a:gd name="T9" fmla="*/ 240 h 568"/>
                                <a:gd name="T10" fmla="*/ 8 w 658"/>
                                <a:gd name="T11" fmla="*/ 329 h 568"/>
                                <a:gd name="T12" fmla="*/ 40 w 658"/>
                                <a:gd name="T13" fmla="*/ 413 h 568"/>
                                <a:gd name="T14" fmla="*/ 100 w 658"/>
                                <a:gd name="T15" fmla="*/ 482 h 568"/>
                                <a:gd name="T16" fmla="*/ 180 w 658"/>
                                <a:gd name="T17" fmla="*/ 532 h 568"/>
                                <a:gd name="T18" fmla="*/ 276 w 658"/>
                                <a:gd name="T19" fmla="*/ 560 h 568"/>
                                <a:gd name="T20" fmla="*/ 382 w 658"/>
                                <a:gd name="T21" fmla="*/ 560 h 568"/>
                                <a:gd name="T22" fmla="*/ 477 w 658"/>
                                <a:gd name="T23" fmla="*/ 532 h 568"/>
                                <a:gd name="T24" fmla="*/ 558 w 658"/>
                                <a:gd name="T25" fmla="*/ 482 h 568"/>
                                <a:gd name="T26" fmla="*/ 617 w 658"/>
                                <a:gd name="T27" fmla="*/ 413 h 568"/>
                                <a:gd name="T28" fmla="*/ 649 w 658"/>
                                <a:gd name="T29" fmla="*/ 329 h 568"/>
                                <a:gd name="T30" fmla="*/ 649 w 658"/>
                                <a:gd name="T31" fmla="*/ 240 h 568"/>
                                <a:gd name="T32" fmla="*/ 617 w 658"/>
                                <a:gd name="T33" fmla="*/ 156 h 568"/>
                                <a:gd name="T34" fmla="*/ 558 w 658"/>
                                <a:gd name="T35" fmla="*/ 87 h 568"/>
                                <a:gd name="T36" fmla="*/ 477 w 658"/>
                                <a:gd name="T37" fmla="*/ 36 h 568"/>
                                <a:gd name="T38" fmla="*/ 382 w 658"/>
                                <a:gd name="T39" fmla="*/ 9 h 568"/>
                                <a:gd name="T40" fmla="*/ 329 w 658"/>
                                <a:gd name="T41" fmla="*/ 0 h 568"/>
                                <a:gd name="T42" fmla="*/ 432 w 658"/>
                                <a:gd name="T43" fmla="*/ 15 h 568"/>
                                <a:gd name="T44" fmla="*/ 524 w 658"/>
                                <a:gd name="T45" fmla="*/ 55 h 568"/>
                                <a:gd name="T46" fmla="*/ 594 w 658"/>
                                <a:gd name="T47" fmla="*/ 117 h 568"/>
                                <a:gd name="T48" fmla="*/ 641 w 658"/>
                                <a:gd name="T49" fmla="*/ 195 h 568"/>
                                <a:gd name="T50" fmla="*/ 658 w 658"/>
                                <a:gd name="T51" fmla="*/ 284 h 568"/>
                                <a:gd name="T52" fmla="*/ 641 w 658"/>
                                <a:gd name="T53" fmla="*/ 374 h 568"/>
                                <a:gd name="T54" fmla="*/ 594 w 658"/>
                                <a:gd name="T55" fmla="*/ 452 h 568"/>
                                <a:gd name="T56" fmla="*/ 524 w 658"/>
                                <a:gd name="T57" fmla="*/ 514 h 568"/>
                                <a:gd name="T58" fmla="*/ 432 w 658"/>
                                <a:gd name="T59" fmla="*/ 554 h 568"/>
                                <a:gd name="T60" fmla="*/ 329 w 658"/>
                                <a:gd name="T61" fmla="*/ 568 h 568"/>
                                <a:gd name="T62" fmla="*/ 225 w 658"/>
                                <a:gd name="T63" fmla="*/ 554 h 568"/>
                                <a:gd name="T64" fmla="*/ 133 w 658"/>
                                <a:gd name="T65" fmla="*/ 514 h 568"/>
                                <a:gd name="T66" fmla="*/ 63 w 658"/>
                                <a:gd name="T67" fmla="*/ 452 h 568"/>
                                <a:gd name="T68" fmla="*/ 17 w 658"/>
                                <a:gd name="T69" fmla="*/ 374 h 568"/>
                                <a:gd name="T70" fmla="*/ 0 w 658"/>
                                <a:gd name="T71" fmla="*/ 284 h 568"/>
                                <a:gd name="T72" fmla="*/ 17 w 658"/>
                                <a:gd name="T73" fmla="*/ 195 h 568"/>
                                <a:gd name="T74" fmla="*/ 63 w 658"/>
                                <a:gd name="T75" fmla="*/ 117 h 568"/>
                                <a:gd name="T76" fmla="*/ 133 w 658"/>
                                <a:gd name="T77" fmla="*/ 55 h 568"/>
                                <a:gd name="T78" fmla="*/ 225 w 658"/>
                                <a:gd name="T79" fmla="*/ 15 h 568"/>
                                <a:gd name="T80" fmla="*/ 329 w 658"/>
                                <a:gd name="T81" fmla="*/ 0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8" h="568">
                                  <a:moveTo>
                                    <a:pt x="329" y="5"/>
                                  </a:moveTo>
                                  <a:lnTo>
                                    <a:pt x="276" y="9"/>
                                  </a:lnTo>
                                  <a:lnTo>
                                    <a:pt x="227" y="19"/>
                                  </a:lnTo>
                                  <a:lnTo>
                                    <a:pt x="180" y="36"/>
                                  </a:lnTo>
                                  <a:lnTo>
                                    <a:pt x="138" y="59"/>
                                  </a:lnTo>
                                  <a:lnTo>
                                    <a:pt x="100" y="87"/>
                                  </a:lnTo>
                                  <a:lnTo>
                                    <a:pt x="67" y="119"/>
                                  </a:lnTo>
                                  <a:lnTo>
                                    <a:pt x="40" y="156"/>
                                  </a:lnTo>
                                  <a:lnTo>
                                    <a:pt x="21" y="196"/>
                                  </a:lnTo>
                                  <a:lnTo>
                                    <a:pt x="8" y="240"/>
                                  </a:lnTo>
                                  <a:lnTo>
                                    <a:pt x="4" y="284"/>
                                  </a:lnTo>
                                  <a:lnTo>
                                    <a:pt x="8" y="329"/>
                                  </a:lnTo>
                                  <a:lnTo>
                                    <a:pt x="21" y="373"/>
                                  </a:lnTo>
                                  <a:lnTo>
                                    <a:pt x="40" y="413"/>
                                  </a:lnTo>
                                  <a:lnTo>
                                    <a:pt x="67" y="450"/>
                                  </a:lnTo>
                                  <a:lnTo>
                                    <a:pt x="100" y="482"/>
                                  </a:lnTo>
                                  <a:lnTo>
                                    <a:pt x="138" y="510"/>
                                  </a:lnTo>
                                  <a:lnTo>
                                    <a:pt x="180" y="532"/>
                                  </a:lnTo>
                                  <a:lnTo>
                                    <a:pt x="227" y="549"/>
                                  </a:lnTo>
                                  <a:lnTo>
                                    <a:pt x="276" y="560"/>
                                  </a:lnTo>
                                  <a:lnTo>
                                    <a:pt x="329" y="564"/>
                                  </a:lnTo>
                                  <a:lnTo>
                                    <a:pt x="382" y="560"/>
                                  </a:lnTo>
                                  <a:lnTo>
                                    <a:pt x="431" y="549"/>
                                  </a:lnTo>
                                  <a:lnTo>
                                    <a:pt x="477" y="532"/>
                                  </a:lnTo>
                                  <a:lnTo>
                                    <a:pt x="520" y="510"/>
                                  </a:lnTo>
                                  <a:lnTo>
                                    <a:pt x="558" y="482"/>
                                  </a:lnTo>
                                  <a:lnTo>
                                    <a:pt x="590" y="450"/>
                                  </a:lnTo>
                                  <a:lnTo>
                                    <a:pt x="617" y="413"/>
                                  </a:lnTo>
                                  <a:lnTo>
                                    <a:pt x="637" y="373"/>
                                  </a:lnTo>
                                  <a:lnTo>
                                    <a:pt x="649" y="329"/>
                                  </a:lnTo>
                                  <a:lnTo>
                                    <a:pt x="654" y="284"/>
                                  </a:lnTo>
                                  <a:lnTo>
                                    <a:pt x="649" y="240"/>
                                  </a:lnTo>
                                  <a:lnTo>
                                    <a:pt x="637" y="196"/>
                                  </a:lnTo>
                                  <a:lnTo>
                                    <a:pt x="617" y="156"/>
                                  </a:lnTo>
                                  <a:lnTo>
                                    <a:pt x="590" y="119"/>
                                  </a:lnTo>
                                  <a:lnTo>
                                    <a:pt x="558" y="87"/>
                                  </a:lnTo>
                                  <a:lnTo>
                                    <a:pt x="520" y="59"/>
                                  </a:lnTo>
                                  <a:lnTo>
                                    <a:pt x="477" y="36"/>
                                  </a:lnTo>
                                  <a:lnTo>
                                    <a:pt x="431" y="19"/>
                                  </a:lnTo>
                                  <a:lnTo>
                                    <a:pt x="382" y="9"/>
                                  </a:lnTo>
                                  <a:lnTo>
                                    <a:pt x="329" y="5"/>
                                  </a:lnTo>
                                  <a:close/>
                                  <a:moveTo>
                                    <a:pt x="329" y="0"/>
                                  </a:moveTo>
                                  <a:lnTo>
                                    <a:pt x="382" y="4"/>
                                  </a:lnTo>
                                  <a:lnTo>
                                    <a:pt x="432" y="15"/>
                                  </a:lnTo>
                                  <a:lnTo>
                                    <a:pt x="480" y="32"/>
                                  </a:lnTo>
                                  <a:lnTo>
                                    <a:pt x="524" y="55"/>
                                  </a:lnTo>
                                  <a:lnTo>
                                    <a:pt x="562" y="84"/>
                                  </a:lnTo>
                                  <a:lnTo>
                                    <a:pt x="594" y="117"/>
                                  </a:lnTo>
                                  <a:lnTo>
                                    <a:pt x="621" y="153"/>
                                  </a:lnTo>
                                  <a:lnTo>
                                    <a:pt x="641" y="195"/>
                                  </a:lnTo>
                                  <a:lnTo>
                                    <a:pt x="654" y="238"/>
                                  </a:lnTo>
                                  <a:lnTo>
                                    <a:pt x="658" y="284"/>
                                  </a:lnTo>
                                  <a:lnTo>
                                    <a:pt x="654" y="331"/>
                                  </a:lnTo>
                                  <a:lnTo>
                                    <a:pt x="641" y="374"/>
                                  </a:lnTo>
                                  <a:lnTo>
                                    <a:pt x="621" y="414"/>
                                  </a:lnTo>
                                  <a:lnTo>
                                    <a:pt x="594" y="452"/>
                                  </a:lnTo>
                                  <a:lnTo>
                                    <a:pt x="562" y="485"/>
                                  </a:lnTo>
                                  <a:lnTo>
                                    <a:pt x="524" y="514"/>
                                  </a:lnTo>
                                  <a:lnTo>
                                    <a:pt x="480" y="537"/>
                                  </a:lnTo>
                                  <a:lnTo>
                                    <a:pt x="432" y="554"/>
                                  </a:lnTo>
                                  <a:lnTo>
                                    <a:pt x="382" y="565"/>
                                  </a:lnTo>
                                  <a:lnTo>
                                    <a:pt x="329" y="568"/>
                                  </a:lnTo>
                                  <a:lnTo>
                                    <a:pt x="276" y="565"/>
                                  </a:lnTo>
                                  <a:lnTo>
                                    <a:pt x="225" y="554"/>
                                  </a:lnTo>
                                  <a:lnTo>
                                    <a:pt x="177" y="537"/>
                                  </a:lnTo>
                                  <a:lnTo>
                                    <a:pt x="133" y="514"/>
                                  </a:lnTo>
                                  <a:lnTo>
                                    <a:pt x="95" y="485"/>
                                  </a:lnTo>
                                  <a:lnTo>
                                    <a:pt x="63" y="452"/>
                                  </a:lnTo>
                                  <a:lnTo>
                                    <a:pt x="36" y="414"/>
                                  </a:lnTo>
                                  <a:lnTo>
                                    <a:pt x="17" y="374"/>
                                  </a:lnTo>
                                  <a:lnTo>
                                    <a:pt x="4" y="331"/>
                                  </a:lnTo>
                                  <a:lnTo>
                                    <a:pt x="0" y="284"/>
                                  </a:lnTo>
                                  <a:lnTo>
                                    <a:pt x="4" y="238"/>
                                  </a:lnTo>
                                  <a:lnTo>
                                    <a:pt x="17" y="195"/>
                                  </a:lnTo>
                                  <a:lnTo>
                                    <a:pt x="36" y="153"/>
                                  </a:lnTo>
                                  <a:lnTo>
                                    <a:pt x="63" y="117"/>
                                  </a:lnTo>
                                  <a:lnTo>
                                    <a:pt x="95" y="84"/>
                                  </a:lnTo>
                                  <a:lnTo>
                                    <a:pt x="133" y="55"/>
                                  </a:lnTo>
                                  <a:lnTo>
                                    <a:pt x="177" y="32"/>
                                  </a:lnTo>
                                  <a:lnTo>
                                    <a:pt x="225" y="15"/>
                                  </a:lnTo>
                                  <a:lnTo>
                                    <a:pt x="276" y="4"/>
                                  </a:lnTo>
                                  <a:lnTo>
                                    <a:pt x="329" y="0"/>
                                  </a:lnTo>
                                  <a:close/>
                                </a:path>
                              </a:pathLst>
                            </a:custGeom>
                            <a:solidFill>
                              <a:srgbClr val="FFF3C0"/>
                            </a:solidFill>
                            <a:ln>
                              <a:noFill/>
                            </a:ln>
                            <a:extLst>
                              <a:ext uri="{91240B29-F687-4F45-9708-019B960494DF}">
                                <a14:hiddenLine xmlns:a14="http://schemas.microsoft.com/office/drawing/2010/main" w="0">
                                  <a:solidFill>
                                    <a:srgbClr val="FFF3C0"/>
                                  </a:solidFill>
                                  <a:prstDash val="solid"/>
                                  <a:round/>
                                  <a:headEnd/>
                                  <a:tailEnd/>
                                </a14:hiddenLine>
                              </a:ext>
                            </a:extLst>
                          </wps:spPr>
                          <wps:bodyPr rot="0" vert="horz" wrap="square" lIns="91440" tIns="45720" rIns="91440" bIns="45720" anchor="t" anchorCtr="0" upright="1">
                            <a:noAutofit/>
                          </wps:bodyPr>
                        </wps:wsp>
                        <wps:wsp>
                          <wps:cNvPr id="708" name="Freeform 421"/>
                          <wps:cNvSpPr>
                            <a:spLocks noEditPoints="1"/>
                          </wps:cNvSpPr>
                          <wps:spPr bwMode="auto">
                            <a:xfrm>
                              <a:off x="1492" y="428"/>
                              <a:ext cx="335" cy="288"/>
                            </a:xfrm>
                            <a:custGeom>
                              <a:avLst/>
                              <a:gdLst>
                                <a:gd name="T0" fmla="*/ 282 w 669"/>
                                <a:gd name="T1" fmla="*/ 8 h 576"/>
                                <a:gd name="T2" fmla="*/ 183 w 669"/>
                                <a:gd name="T3" fmla="*/ 36 h 576"/>
                                <a:gd name="T4" fmla="*/ 101 w 669"/>
                                <a:gd name="T5" fmla="*/ 88 h 576"/>
                                <a:gd name="T6" fmla="*/ 42 w 669"/>
                                <a:gd name="T7" fmla="*/ 157 h 576"/>
                                <a:gd name="T8" fmla="*/ 10 w 669"/>
                                <a:gd name="T9" fmla="*/ 242 h 576"/>
                                <a:gd name="T10" fmla="*/ 10 w 669"/>
                                <a:gd name="T11" fmla="*/ 335 h 576"/>
                                <a:gd name="T12" fmla="*/ 42 w 669"/>
                                <a:gd name="T13" fmla="*/ 418 h 576"/>
                                <a:gd name="T14" fmla="*/ 101 w 669"/>
                                <a:gd name="T15" fmla="*/ 489 h 576"/>
                                <a:gd name="T16" fmla="*/ 183 w 669"/>
                                <a:gd name="T17" fmla="*/ 541 h 576"/>
                                <a:gd name="T18" fmla="*/ 282 w 669"/>
                                <a:gd name="T19" fmla="*/ 569 h 576"/>
                                <a:gd name="T20" fmla="*/ 388 w 669"/>
                                <a:gd name="T21" fmla="*/ 569 h 576"/>
                                <a:gd name="T22" fmla="*/ 486 w 669"/>
                                <a:gd name="T23" fmla="*/ 541 h 576"/>
                                <a:gd name="T24" fmla="*/ 568 w 669"/>
                                <a:gd name="T25" fmla="*/ 489 h 576"/>
                                <a:gd name="T26" fmla="*/ 627 w 669"/>
                                <a:gd name="T27" fmla="*/ 418 h 576"/>
                                <a:gd name="T28" fmla="*/ 660 w 669"/>
                                <a:gd name="T29" fmla="*/ 335 h 576"/>
                                <a:gd name="T30" fmla="*/ 660 w 669"/>
                                <a:gd name="T31" fmla="*/ 242 h 576"/>
                                <a:gd name="T32" fmla="*/ 627 w 669"/>
                                <a:gd name="T33" fmla="*/ 157 h 576"/>
                                <a:gd name="T34" fmla="*/ 568 w 669"/>
                                <a:gd name="T35" fmla="*/ 88 h 576"/>
                                <a:gd name="T36" fmla="*/ 486 w 669"/>
                                <a:gd name="T37" fmla="*/ 36 h 576"/>
                                <a:gd name="T38" fmla="*/ 388 w 669"/>
                                <a:gd name="T39" fmla="*/ 8 h 576"/>
                                <a:gd name="T40" fmla="*/ 335 w 669"/>
                                <a:gd name="T41" fmla="*/ 0 h 576"/>
                                <a:gd name="T42" fmla="*/ 441 w 669"/>
                                <a:gd name="T43" fmla="*/ 14 h 576"/>
                                <a:gd name="T44" fmla="*/ 533 w 669"/>
                                <a:gd name="T45" fmla="*/ 55 h 576"/>
                                <a:gd name="T46" fmla="*/ 605 w 669"/>
                                <a:gd name="T47" fmla="*/ 119 h 576"/>
                                <a:gd name="T48" fmla="*/ 653 w 669"/>
                                <a:gd name="T49" fmla="*/ 197 h 576"/>
                                <a:gd name="T50" fmla="*/ 669 w 669"/>
                                <a:gd name="T51" fmla="*/ 288 h 576"/>
                                <a:gd name="T52" fmla="*/ 653 w 669"/>
                                <a:gd name="T53" fmla="*/ 379 h 576"/>
                                <a:gd name="T54" fmla="*/ 605 w 669"/>
                                <a:gd name="T55" fmla="*/ 458 h 576"/>
                                <a:gd name="T56" fmla="*/ 533 w 669"/>
                                <a:gd name="T57" fmla="*/ 521 h 576"/>
                                <a:gd name="T58" fmla="*/ 441 w 669"/>
                                <a:gd name="T59" fmla="*/ 562 h 576"/>
                                <a:gd name="T60" fmla="*/ 335 w 669"/>
                                <a:gd name="T61" fmla="*/ 576 h 576"/>
                                <a:gd name="T62" fmla="*/ 228 w 669"/>
                                <a:gd name="T63" fmla="*/ 562 h 576"/>
                                <a:gd name="T64" fmla="*/ 137 w 669"/>
                                <a:gd name="T65" fmla="*/ 521 h 576"/>
                                <a:gd name="T66" fmla="*/ 65 w 669"/>
                                <a:gd name="T67" fmla="*/ 458 h 576"/>
                                <a:gd name="T68" fmla="*/ 17 w 669"/>
                                <a:gd name="T69" fmla="*/ 379 h 576"/>
                                <a:gd name="T70" fmla="*/ 0 w 669"/>
                                <a:gd name="T71" fmla="*/ 288 h 576"/>
                                <a:gd name="T72" fmla="*/ 17 w 669"/>
                                <a:gd name="T73" fmla="*/ 197 h 576"/>
                                <a:gd name="T74" fmla="*/ 65 w 669"/>
                                <a:gd name="T75" fmla="*/ 119 h 576"/>
                                <a:gd name="T76" fmla="*/ 137 w 669"/>
                                <a:gd name="T77" fmla="*/ 55 h 576"/>
                                <a:gd name="T78" fmla="*/ 228 w 669"/>
                                <a:gd name="T79" fmla="*/ 14 h 576"/>
                                <a:gd name="T80" fmla="*/ 335 w 669"/>
                                <a:gd name="T81"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69" h="576">
                                  <a:moveTo>
                                    <a:pt x="335" y="4"/>
                                  </a:moveTo>
                                  <a:lnTo>
                                    <a:pt x="282" y="8"/>
                                  </a:lnTo>
                                  <a:lnTo>
                                    <a:pt x="231" y="19"/>
                                  </a:lnTo>
                                  <a:lnTo>
                                    <a:pt x="183" y="36"/>
                                  </a:lnTo>
                                  <a:lnTo>
                                    <a:pt x="139" y="59"/>
                                  </a:lnTo>
                                  <a:lnTo>
                                    <a:pt x="101" y="88"/>
                                  </a:lnTo>
                                  <a:lnTo>
                                    <a:pt x="69" y="121"/>
                                  </a:lnTo>
                                  <a:lnTo>
                                    <a:pt x="42" y="157"/>
                                  </a:lnTo>
                                  <a:lnTo>
                                    <a:pt x="23" y="199"/>
                                  </a:lnTo>
                                  <a:lnTo>
                                    <a:pt x="10" y="242"/>
                                  </a:lnTo>
                                  <a:lnTo>
                                    <a:pt x="6" y="288"/>
                                  </a:lnTo>
                                  <a:lnTo>
                                    <a:pt x="10" y="335"/>
                                  </a:lnTo>
                                  <a:lnTo>
                                    <a:pt x="23" y="378"/>
                                  </a:lnTo>
                                  <a:lnTo>
                                    <a:pt x="42" y="418"/>
                                  </a:lnTo>
                                  <a:lnTo>
                                    <a:pt x="69" y="456"/>
                                  </a:lnTo>
                                  <a:lnTo>
                                    <a:pt x="101" y="489"/>
                                  </a:lnTo>
                                  <a:lnTo>
                                    <a:pt x="139" y="518"/>
                                  </a:lnTo>
                                  <a:lnTo>
                                    <a:pt x="183" y="541"/>
                                  </a:lnTo>
                                  <a:lnTo>
                                    <a:pt x="231" y="558"/>
                                  </a:lnTo>
                                  <a:lnTo>
                                    <a:pt x="282" y="569"/>
                                  </a:lnTo>
                                  <a:lnTo>
                                    <a:pt x="335" y="572"/>
                                  </a:lnTo>
                                  <a:lnTo>
                                    <a:pt x="388" y="569"/>
                                  </a:lnTo>
                                  <a:lnTo>
                                    <a:pt x="438" y="558"/>
                                  </a:lnTo>
                                  <a:lnTo>
                                    <a:pt x="486" y="541"/>
                                  </a:lnTo>
                                  <a:lnTo>
                                    <a:pt x="530" y="518"/>
                                  </a:lnTo>
                                  <a:lnTo>
                                    <a:pt x="568" y="489"/>
                                  </a:lnTo>
                                  <a:lnTo>
                                    <a:pt x="600" y="456"/>
                                  </a:lnTo>
                                  <a:lnTo>
                                    <a:pt x="627" y="418"/>
                                  </a:lnTo>
                                  <a:lnTo>
                                    <a:pt x="647" y="378"/>
                                  </a:lnTo>
                                  <a:lnTo>
                                    <a:pt x="660" y="335"/>
                                  </a:lnTo>
                                  <a:lnTo>
                                    <a:pt x="664" y="288"/>
                                  </a:lnTo>
                                  <a:lnTo>
                                    <a:pt x="660" y="242"/>
                                  </a:lnTo>
                                  <a:lnTo>
                                    <a:pt x="647" y="199"/>
                                  </a:lnTo>
                                  <a:lnTo>
                                    <a:pt x="627" y="157"/>
                                  </a:lnTo>
                                  <a:lnTo>
                                    <a:pt x="600" y="121"/>
                                  </a:lnTo>
                                  <a:lnTo>
                                    <a:pt x="568" y="88"/>
                                  </a:lnTo>
                                  <a:lnTo>
                                    <a:pt x="530" y="59"/>
                                  </a:lnTo>
                                  <a:lnTo>
                                    <a:pt x="486" y="36"/>
                                  </a:lnTo>
                                  <a:lnTo>
                                    <a:pt x="438" y="19"/>
                                  </a:lnTo>
                                  <a:lnTo>
                                    <a:pt x="388" y="8"/>
                                  </a:lnTo>
                                  <a:lnTo>
                                    <a:pt x="335" y="4"/>
                                  </a:lnTo>
                                  <a:close/>
                                  <a:moveTo>
                                    <a:pt x="335" y="0"/>
                                  </a:moveTo>
                                  <a:lnTo>
                                    <a:pt x="389" y="3"/>
                                  </a:lnTo>
                                  <a:lnTo>
                                    <a:pt x="441" y="14"/>
                                  </a:lnTo>
                                  <a:lnTo>
                                    <a:pt x="489" y="32"/>
                                  </a:lnTo>
                                  <a:lnTo>
                                    <a:pt x="533" y="55"/>
                                  </a:lnTo>
                                  <a:lnTo>
                                    <a:pt x="571" y="85"/>
                                  </a:lnTo>
                                  <a:lnTo>
                                    <a:pt x="605" y="119"/>
                                  </a:lnTo>
                                  <a:lnTo>
                                    <a:pt x="633" y="156"/>
                                  </a:lnTo>
                                  <a:lnTo>
                                    <a:pt x="653" y="197"/>
                                  </a:lnTo>
                                  <a:lnTo>
                                    <a:pt x="665" y="241"/>
                                  </a:lnTo>
                                  <a:lnTo>
                                    <a:pt x="669" y="288"/>
                                  </a:lnTo>
                                  <a:lnTo>
                                    <a:pt x="665" y="335"/>
                                  </a:lnTo>
                                  <a:lnTo>
                                    <a:pt x="653" y="379"/>
                                  </a:lnTo>
                                  <a:lnTo>
                                    <a:pt x="633" y="421"/>
                                  </a:lnTo>
                                  <a:lnTo>
                                    <a:pt x="605" y="458"/>
                                  </a:lnTo>
                                  <a:lnTo>
                                    <a:pt x="571" y="492"/>
                                  </a:lnTo>
                                  <a:lnTo>
                                    <a:pt x="533" y="521"/>
                                  </a:lnTo>
                                  <a:lnTo>
                                    <a:pt x="489" y="545"/>
                                  </a:lnTo>
                                  <a:lnTo>
                                    <a:pt x="441" y="562"/>
                                  </a:lnTo>
                                  <a:lnTo>
                                    <a:pt x="389" y="572"/>
                                  </a:lnTo>
                                  <a:lnTo>
                                    <a:pt x="335" y="576"/>
                                  </a:lnTo>
                                  <a:lnTo>
                                    <a:pt x="280" y="572"/>
                                  </a:lnTo>
                                  <a:lnTo>
                                    <a:pt x="228" y="562"/>
                                  </a:lnTo>
                                  <a:lnTo>
                                    <a:pt x="180" y="545"/>
                                  </a:lnTo>
                                  <a:lnTo>
                                    <a:pt x="137" y="521"/>
                                  </a:lnTo>
                                  <a:lnTo>
                                    <a:pt x="99" y="492"/>
                                  </a:lnTo>
                                  <a:lnTo>
                                    <a:pt x="65" y="458"/>
                                  </a:lnTo>
                                  <a:lnTo>
                                    <a:pt x="37" y="421"/>
                                  </a:lnTo>
                                  <a:lnTo>
                                    <a:pt x="17" y="379"/>
                                  </a:lnTo>
                                  <a:lnTo>
                                    <a:pt x="4" y="335"/>
                                  </a:lnTo>
                                  <a:lnTo>
                                    <a:pt x="0" y="288"/>
                                  </a:lnTo>
                                  <a:lnTo>
                                    <a:pt x="4" y="241"/>
                                  </a:lnTo>
                                  <a:lnTo>
                                    <a:pt x="17" y="197"/>
                                  </a:lnTo>
                                  <a:lnTo>
                                    <a:pt x="37" y="156"/>
                                  </a:lnTo>
                                  <a:lnTo>
                                    <a:pt x="65" y="119"/>
                                  </a:lnTo>
                                  <a:lnTo>
                                    <a:pt x="99" y="85"/>
                                  </a:lnTo>
                                  <a:lnTo>
                                    <a:pt x="137" y="55"/>
                                  </a:lnTo>
                                  <a:lnTo>
                                    <a:pt x="180" y="32"/>
                                  </a:lnTo>
                                  <a:lnTo>
                                    <a:pt x="228" y="14"/>
                                  </a:lnTo>
                                  <a:lnTo>
                                    <a:pt x="280" y="3"/>
                                  </a:lnTo>
                                  <a:lnTo>
                                    <a:pt x="335" y="0"/>
                                  </a:lnTo>
                                  <a:close/>
                                </a:path>
                              </a:pathLst>
                            </a:custGeom>
                            <a:solidFill>
                              <a:srgbClr val="FFF3C0"/>
                            </a:solidFill>
                            <a:ln>
                              <a:noFill/>
                            </a:ln>
                            <a:extLst>
                              <a:ext uri="{91240B29-F687-4F45-9708-019B960494DF}">
                                <a14:hiddenLine xmlns:a14="http://schemas.microsoft.com/office/drawing/2010/main" w="0">
                                  <a:solidFill>
                                    <a:srgbClr val="FFF3C0"/>
                                  </a:solidFill>
                                  <a:prstDash val="solid"/>
                                  <a:round/>
                                  <a:headEnd/>
                                  <a:tailEnd/>
                                </a14:hiddenLine>
                              </a:ext>
                            </a:extLst>
                          </wps:spPr>
                          <wps:bodyPr rot="0" vert="horz" wrap="square" lIns="91440" tIns="45720" rIns="91440" bIns="45720" anchor="t" anchorCtr="0" upright="1">
                            <a:noAutofit/>
                          </wps:bodyPr>
                        </wps:wsp>
                        <wps:wsp>
                          <wps:cNvPr id="709" name="Freeform 422"/>
                          <wps:cNvSpPr>
                            <a:spLocks noEditPoints="1"/>
                          </wps:cNvSpPr>
                          <wps:spPr bwMode="auto">
                            <a:xfrm>
                              <a:off x="1489" y="426"/>
                              <a:ext cx="341" cy="292"/>
                            </a:xfrm>
                            <a:custGeom>
                              <a:avLst/>
                              <a:gdLst>
                                <a:gd name="T0" fmla="*/ 286 w 681"/>
                                <a:gd name="T1" fmla="*/ 7 h 585"/>
                                <a:gd name="T2" fmla="*/ 186 w 681"/>
                                <a:gd name="T3" fmla="*/ 36 h 585"/>
                                <a:gd name="T4" fmla="*/ 105 w 681"/>
                                <a:gd name="T5" fmla="*/ 89 h 585"/>
                                <a:gd name="T6" fmla="*/ 43 w 681"/>
                                <a:gd name="T7" fmla="*/ 160 h 585"/>
                                <a:gd name="T8" fmla="*/ 10 w 681"/>
                                <a:gd name="T9" fmla="*/ 245 h 585"/>
                                <a:gd name="T10" fmla="*/ 10 w 681"/>
                                <a:gd name="T11" fmla="*/ 339 h 585"/>
                                <a:gd name="T12" fmla="*/ 43 w 681"/>
                                <a:gd name="T13" fmla="*/ 425 h 585"/>
                                <a:gd name="T14" fmla="*/ 105 w 681"/>
                                <a:gd name="T15" fmla="*/ 496 h 585"/>
                                <a:gd name="T16" fmla="*/ 186 w 681"/>
                                <a:gd name="T17" fmla="*/ 549 h 585"/>
                                <a:gd name="T18" fmla="*/ 286 w 681"/>
                                <a:gd name="T19" fmla="*/ 576 h 585"/>
                                <a:gd name="T20" fmla="*/ 395 w 681"/>
                                <a:gd name="T21" fmla="*/ 576 h 585"/>
                                <a:gd name="T22" fmla="*/ 495 w 681"/>
                                <a:gd name="T23" fmla="*/ 549 h 585"/>
                                <a:gd name="T24" fmla="*/ 577 w 681"/>
                                <a:gd name="T25" fmla="*/ 496 h 585"/>
                                <a:gd name="T26" fmla="*/ 639 w 681"/>
                                <a:gd name="T27" fmla="*/ 425 h 585"/>
                                <a:gd name="T28" fmla="*/ 671 w 681"/>
                                <a:gd name="T29" fmla="*/ 339 h 585"/>
                                <a:gd name="T30" fmla="*/ 671 w 681"/>
                                <a:gd name="T31" fmla="*/ 245 h 585"/>
                                <a:gd name="T32" fmla="*/ 639 w 681"/>
                                <a:gd name="T33" fmla="*/ 160 h 585"/>
                                <a:gd name="T34" fmla="*/ 577 w 681"/>
                                <a:gd name="T35" fmla="*/ 89 h 585"/>
                                <a:gd name="T36" fmla="*/ 495 w 681"/>
                                <a:gd name="T37" fmla="*/ 36 h 585"/>
                                <a:gd name="T38" fmla="*/ 395 w 681"/>
                                <a:gd name="T39" fmla="*/ 7 h 585"/>
                                <a:gd name="T40" fmla="*/ 341 w 681"/>
                                <a:gd name="T41" fmla="*/ 0 h 585"/>
                                <a:gd name="T42" fmla="*/ 449 w 681"/>
                                <a:gd name="T43" fmla="*/ 15 h 585"/>
                                <a:gd name="T44" fmla="*/ 542 w 681"/>
                                <a:gd name="T45" fmla="*/ 56 h 585"/>
                                <a:gd name="T46" fmla="*/ 615 w 681"/>
                                <a:gd name="T47" fmla="*/ 119 h 585"/>
                                <a:gd name="T48" fmla="*/ 663 w 681"/>
                                <a:gd name="T49" fmla="*/ 200 h 585"/>
                                <a:gd name="T50" fmla="*/ 681 w 681"/>
                                <a:gd name="T51" fmla="*/ 292 h 585"/>
                                <a:gd name="T52" fmla="*/ 663 w 681"/>
                                <a:gd name="T53" fmla="*/ 385 h 585"/>
                                <a:gd name="T54" fmla="*/ 615 w 681"/>
                                <a:gd name="T55" fmla="*/ 465 h 585"/>
                                <a:gd name="T56" fmla="*/ 542 w 681"/>
                                <a:gd name="T57" fmla="*/ 529 h 585"/>
                                <a:gd name="T58" fmla="*/ 449 w 681"/>
                                <a:gd name="T59" fmla="*/ 570 h 585"/>
                                <a:gd name="T60" fmla="*/ 341 w 681"/>
                                <a:gd name="T61" fmla="*/ 585 h 585"/>
                                <a:gd name="T62" fmla="*/ 233 w 681"/>
                                <a:gd name="T63" fmla="*/ 570 h 585"/>
                                <a:gd name="T64" fmla="*/ 140 w 681"/>
                                <a:gd name="T65" fmla="*/ 529 h 585"/>
                                <a:gd name="T66" fmla="*/ 67 w 681"/>
                                <a:gd name="T67" fmla="*/ 465 h 585"/>
                                <a:gd name="T68" fmla="*/ 19 w 681"/>
                                <a:gd name="T69" fmla="*/ 385 h 585"/>
                                <a:gd name="T70" fmla="*/ 0 w 681"/>
                                <a:gd name="T71" fmla="*/ 292 h 585"/>
                                <a:gd name="T72" fmla="*/ 19 w 681"/>
                                <a:gd name="T73" fmla="*/ 200 h 585"/>
                                <a:gd name="T74" fmla="*/ 67 w 681"/>
                                <a:gd name="T75" fmla="*/ 119 h 585"/>
                                <a:gd name="T76" fmla="*/ 140 w 681"/>
                                <a:gd name="T77" fmla="*/ 56 h 585"/>
                                <a:gd name="T78" fmla="*/ 233 w 681"/>
                                <a:gd name="T79" fmla="*/ 15 h 585"/>
                                <a:gd name="T80" fmla="*/ 341 w 681"/>
                                <a:gd name="T81" fmla="*/ 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81" h="585">
                                  <a:moveTo>
                                    <a:pt x="341" y="4"/>
                                  </a:moveTo>
                                  <a:lnTo>
                                    <a:pt x="286" y="7"/>
                                  </a:lnTo>
                                  <a:lnTo>
                                    <a:pt x="234" y="18"/>
                                  </a:lnTo>
                                  <a:lnTo>
                                    <a:pt x="186" y="36"/>
                                  </a:lnTo>
                                  <a:lnTo>
                                    <a:pt x="143" y="59"/>
                                  </a:lnTo>
                                  <a:lnTo>
                                    <a:pt x="105" y="89"/>
                                  </a:lnTo>
                                  <a:lnTo>
                                    <a:pt x="71" y="123"/>
                                  </a:lnTo>
                                  <a:lnTo>
                                    <a:pt x="43" y="160"/>
                                  </a:lnTo>
                                  <a:lnTo>
                                    <a:pt x="23" y="201"/>
                                  </a:lnTo>
                                  <a:lnTo>
                                    <a:pt x="10" y="245"/>
                                  </a:lnTo>
                                  <a:lnTo>
                                    <a:pt x="6" y="292"/>
                                  </a:lnTo>
                                  <a:lnTo>
                                    <a:pt x="10" y="339"/>
                                  </a:lnTo>
                                  <a:lnTo>
                                    <a:pt x="23" y="383"/>
                                  </a:lnTo>
                                  <a:lnTo>
                                    <a:pt x="43" y="425"/>
                                  </a:lnTo>
                                  <a:lnTo>
                                    <a:pt x="71" y="462"/>
                                  </a:lnTo>
                                  <a:lnTo>
                                    <a:pt x="105" y="496"/>
                                  </a:lnTo>
                                  <a:lnTo>
                                    <a:pt x="143" y="525"/>
                                  </a:lnTo>
                                  <a:lnTo>
                                    <a:pt x="186" y="549"/>
                                  </a:lnTo>
                                  <a:lnTo>
                                    <a:pt x="234" y="566"/>
                                  </a:lnTo>
                                  <a:lnTo>
                                    <a:pt x="286" y="576"/>
                                  </a:lnTo>
                                  <a:lnTo>
                                    <a:pt x="341" y="580"/>
                                  </a:lnTo>
                                  <a:lnTo>
                                    <a:pt x="395" y="576"/>
                                  </a:lnTo>
                                  <a:lnTo>
                                    <a:pt x="447" y="566"/>
                                  </a:lnTo>
                                  <a:lnTo>
                                    <a:pt x="495" y="549"/>
                                  </a:lnTo>
                                  <a:lnTo>
                                    <a:pt x="539" y="525"/>
                                  </a:lnTo>
                                  <a:lnTo>
                                    <a:pt x="577" y="496"/>
                                  </a:lnTo>
                                  <a:lnTo>
                                    <a:pt x="611" y="462"/>
                                  </a:lnTo>
                                  <a:lnTo>
                                    <a:pt x="639" y="425"/>
                                  </a:lnTo>
                                  <a:lnTo>
                                    <a:pt x="659" y="383"/>
                                  </a:lnTo>
                                  <a:lnTo>
                                    <a:pt x="671" y="339"/>
                                  </a:lnTo>
                                  <a:lnTo>
                                    <a:pt x="675" y="292"/>
                                  </a:lnTo>
                                  <a:lnTo>
                                    <a:pt x="671" y="245"/>
                                  </a:lnTo>
                                  <a:lnTo>
                                    <a:pt x="659" y="201"/>
                                  </a:lnTo>
                                  <a:lnTo>
                                    <a:pt x="639" y="160"/>
                                  </a:lnTo>
                                  <a:lnTo>
                                    <a:pt x="611" y="123"/>
                                  </a:lnTo>
                                  <a:lnTo>
                                    <a:pt x="577" y="89"/>
                                  </a:lnTo>
                                  <a:lnTo>
                                    <a:pt x="539" y="59"/>
                                  </a:lnTo>
                                  <a:lnTo>
                                    <a:pt x="495" y="36"/>
                                  </a:lnTo>
                                  <a:lnTo>
                                    <a:pt x="447" y="18"/>
                                  </a:lnTo>
                                  <a:lnTo>
                                    <a:pt x="395" y="7"/>
                                  </a:lnTo>
                                  <a:lnTo>
                                    <a:pt x="341" y="4"/>
                                  </a:lnTo>
                                  <a:close/>
                                  <a:moveTo>
                                    <a:pt x="341" y="0"/>
                                  </a:moveTo>
                                  <a:lnTo>
                                    <a:pt x="396" y="4"/>
                                  </a:lnTo>
                                  <a:lnTo>
                                    <a:pt x="449" y="15"/>
                                  </a:lnTo>
                                  <a:lnTo>
                                    <a:pt x="496" y="33"/>
                                  </a:lnTo>
                                  <a:lnTo>
                                    <a:pt x="542" y="56"/>
                                  </a:lnTo>
                                  <a:lnTo>
                                    <a:pt x="581" y="85"/>
                                  </a:lnTo>
                                  <a:lnTo>
                                    <a:pt x="615" y="119"/>
                                  </a:lnTo>
                                  <a:lnTo>
                                    <a:pt x="643" y="158"/>
                                  </a:lnTo>
                                  <a:lnTo>
                                    <a:pt x="663" y="200"/>
                                  </a:lnTo>
                                  <a:lnTo>
                                    <a:pt x="677" y="245"/>
                                  </a:lnTo>
                                  <a:lnTo>
                                    <a:pt x="681" y="292"/>
                                  </a:lnTo>
                                  <a:lnTo>
                                    <a:pt x="677" y="340"/>
                                  </a:lnTo>
                                  <a:lnTo>
                                    <a:pt x="663" y="385"/>
                                  </a:lnTo>
                                  <a:lnTo>
                                    <a:pt x="643" y="427"/>
                                  </a:lnTo>
                                  <a:lnTo>
                                    <a:pt x="615" y="465"/>
                                  </a:lnTo>
                                  <a:lnTo>
                                    <a:pt x="581" y="499"/>
                                  </a:lnTo>
                                  <a:lnTo>
                                    <a:pt x="542" y="529"/>
                                  </a:lnTo>
                                  <a:lnTo>
                                    <a:pt x="496" y="552"/>
                                  </a:lnTo>
                                  <a:lnTo>
                                    <a:pt x="449" y="570"/>
                                  </a:lnTo>
                                  <a:lnTo>
                                    <a:pt x="396" y="581"/>
                                  </a:lnTo>
                                  <a:lnTo>
                                    <a:pt x="341" y="585"/>
                                  </a:lnTo>
                                  <a:lnTo>
                                    <a:pt x="285" y="581"/>
                                  </a:lnTo>
                                  <a:lnTo>
                                    <a:pt x="233" y="570"/>
                                  </a:lnTo>
                                  <a:lnTo>
                                    <a:pt x="185" y="552"/>
                                  </a:lnTo>
                                  <a:lnTo>
                                    <a:pt x="140" y="529"/>
                                  </a:lnTo>
                                  <a:lnTo>
                                    <a:pt x="100" y="499"/>
                                  </a:lnTo>
                                  <a:lnTo>
                                    <a:pt x="67" y="465"/>
                                  </a:lnTo>
                                  <a:lnTo>
                                    <a:pt x="38" y="427"/>
                                  </a:lnTo>
                                  <a:lnTo>
                                    <a:pt x="19" y="385"/>
                                  </a:lnTo>
                                  <a:lnTo>
                                    <a:pt x="5" y="340"/>
                                  </a:lnTo>
                                  <a:lnTo>
                                    <a:pt x="0" y="292"/>
                                  </a:lnTo>
                                  <a:lnTo>
                                    <a:pt x="5" y="245"/>
                                  </a:lnTo>
                                  <a:lnTo>
                                    <a:pt x="19" y="200"/>
                                  </a:lnTo>
                                  <a:lnTo>
                                    <a:pt x="38" y="158"/>
                                  </a:lnTo>
                                  <a:lnTo>
                                    <a:pt x="67" y="119"/>
                                  </a:lnTo>
                                  <a:lnTo>
                                    <a:pt x="100" y="85"/>
                                  </a:lnTo>
                                  <a:lnTo>
                                    <a:pt x="140" y="56"/>
                                  </a:lnTo>
                                  <a:lnTo>
                                    <a:pt x="185" y="33"/>
                                  </a:lnTo>
                                  <a:lnTo>
                                    <a:pt x="233" y="15"/>
                                  </a:lnTo>
                                  <a:lnTo>
                                    <a:pt x="285" y="4"/>
                                  </a:lnTo>
                                  <a:lnTo>
                                    <a:pt x="341" y="0"/>
                                  </a:lnTo>
                                  <a:close/>
                                </a:path>
                              </a:pathLst>
                            </a:custGeom>
                            <a:solidFill>
                              <a:srgbClr val="FFF3BF"/>
                            </a:solidFill>
                            <a:ln>
                              <a:noFill/>
                            </a:ln>
                            <a:extLst>
                              <a:ext uri="{91240B29-F687-4F45-9708-019B960494DF}">
                                <a14:hiddenLine xmlns:a14="http://schemas.microsoft.com/office/drawing/2010/main" w="0">
                                  <a:solidFill>
                                    <a:srgbClr val="FFF3BF"/>
                                  </a:solidFill>
                                  <a:prstDash val="solid"/>
                                  <a:round/>
                                  <a:headEnd/>
                                  <a:tailEnd/>
                                </a14:hiddenLine>
                              </a:ext>
                            </a:extLst>
                          </wps:spPr>
                          <wps:bodyPr rot="0" vert="horz" wrap="square" lIns="91440" tIns="45720" rIns="91440" bIns="45720" anchor="t" anchorCtr="0" upright="1">
                            <a:noAutofit/>
                          </wps:bodyPr>
                        </wps:wsp>
                        <wps:wsp>
                          <wps:cNvPr id="710" name="Freeform 423"/>
                          <wps:cNvSpPr>
                            <a:spLocks noEditPoints="1"/>
                          </wps:cNvSpPr>
                          <wps:spPr bwMode="auto">
                            <a:xfrm>
                              <a:off x="1487" y="424"/>
                              <a:ext cx="345" cy="297"/>
                            </a:xfrm>
                            <a:custGeom>
                              <a:avLst/>
                              <a:gdLst>
                                <a:gd name="T0" fmla="*/ 289 w 689"/>
                                <a:gd name="T1" fmla="*/ 9 h 595"/>
                                <a:gd name="T2" fmla="*/ 189 w 689"/>
                                <a:gd name="T3" fmla="*/ 38 h 595"/>
                                <a:gd name="T4" fmla="*/ 104 w 689"/>
                                <a:gd name="T5" fmla="*/ 90 h 595"/>
                                <a:gd name="T6" fmla="*/ 42 w 689"/>
                                <a:gd name="T7" fmla="*/ 163 h 595"/>
                                <a:gd name="T8" fmla="*/ 9 w 689"/>
                                <a:gd name="T9" fmla="*/ 250 h 595"/>
                                <a:gd name="T10" fmla="*/ 9 w 689"/>
                                <a:gd name="T11" fmla="*/ 345 h 595"/>
                                <a:gd name="T12" fmla="*/ 42 w 689"/>
                                <a:gd name="T13" fmla="*/ 432 h 595"/>
                                <a:gd name="T14" fmla="*/ 104 w 689"/>
                                <a:gd name="T15" fmla="*/ 504 h 595"/>
                                <a:gd name="T16" fmla="*/ 189 w 689"/>
                                <a:gd name="T17" fmla="*/ 557 h 595"/>
                                <a:gd name="T18" fmla="*/ 289 w 689"/>
                                <a:gd name="T19" fmla="*/ 586 h 595"/>
                                <a:gd name="T20" fmla="*/ 400 w 689"/>
                                <a:gd name="T21" fmla="*/ 586 h 595"/>
                                <a:gd name="T22" fmla="*/ 500 w 689"/>
                                <a:gd name="T23" fmla="*/ 557 h 595"/>
                                <a:gd name="T24" fmla="*/ 585 w 689"/>
                                <a:gd name="T25" fmla="*/ 504 h 595"/>
                                <a:gd name="T26" fmla="*/ 647 w 689"/>
                                <a:gd name="T27" fmla="*/ 432 h 595"/>
                                <a:gd name="T28" fmla="*/ 681 w 689"/>
                                <a:gd name="T29" fmla="*/ 345 h 595"/>
                                <a:gd name="T30" fmla="*/ 681 w 689"/>
                                <a:gd name="T31" fmla="*/ 250 h 595"/>
                                <a:gd name="T32" fmla="*/ 647 w 689"/>
                                <a:gd name="T33" fmla="*/ 163 h 595"/>
                                <a:gd name="T34" fmla="*/ 585 w 689"/>
                                <a:gd name="T35" fmla="*/ 90 h 595"/>
                                <a:gd name="T36" fmla="*/ 500 w 689"/>
                                <a:gd name="T37" fmla="*/ 38 h 595"/>
                                <a:gd name="T38" fmla="*/ 400 w 689"/>
                                <a:gd name="T39" fmla="*/ 9 h 595"/>
                                <a:gd name="T40" fmla="*/ 345 w 689"/>
                                <a:gd name="T41" fmla="*/ 0 h 595"/>
                                <a:gd name="T42" fmla="*/ 444 w 689"/>
                                <a:gd name="T43" fmla="*/ 12 h 595"/>
                                <a:gd name="T44" fmla="*/ 533 w 689"/>
                                <a:gd name="T45" fmla="*/ 47 h 595"/>
                                <a:gd name="T46" fmla="*/ 605 w 689"/>
                                <a:gd name="T47" fmla="*/ 102 h 595"/>
                                <a:gd name="T48" fmla="*/ 658 w 689"/>
                                <a:gd name="T49" fmla="*/ 172 h 595"/>
                                <a:gd name="T50" fmla="*/ 687 w 689"/>
                                <a:gd name="T51" fmla="*/ 254 h 595"/>
                                <a:gd name="T52" fmla="*/ 687 w 689"/>
                                <a:gd name="T53" fmla="*/ 341 h 595"/>
                                <a:gd name="T54" fmla="*/ 658 w 689"/>
                                <a:gd name="T55" fmla="*/ 422 h 595"/>
                                <a:gd name="T56" fmla="*/ 605 w 689"/>
                                <a:gd name="T57" fmla="*/ 493 h 595"/>
                                <a:gd name="T58" fmla="*/ 533 w 689"/>
                                <a:gd name="T59" fmla="*/ 546 h 595"/>
                                <a:gd name="T60" fmla="*/ 444 w 689"/>
                                <a:gd name="T61" fmla="*/ 581 h 595"/>
                                <a:gd name="T62" fmla="*/ 345 w 689"/>
                                <a:gd name="T63" fmla="*/ 595 h 595"/>
                                <a:gd name="T64" fmla="*/ 245 w 689"/>
                                <a:gd name="T65" fmla="*/ 581 h 595"/>
                                <a:gd name="T66" fmla="*/ 157 w 689"/>
                                <a:gd name="T67" fmla="*/ 546 h 595"/>
                                <a:gd name="T68" fmla="*/ 85 w 689"/>
                                <a:gd name="T69" fmla="*/ 493 h 595"/>
                                <a:gd name="T70" fmla="*/ 31 w 689"/>
                                <a:gd name="T71" fmla="*/ 422 h 595"/>
                                <a:gd name="T72" fmla="*/ 3 w 689"/>
                                <a:gd name="T73" fmla="*/ 341 h 595"/>
                                <a:gd name="T74" fmla="*/ 3 w 689"/>
                                <a:gd name="T75" fmla="*/ 254 h 595"/>
                                <a:gd name="T76" fmla="*/ 31 w 689"/>
                                <a:gd name="T77" fmla="*/ 172 h 595"/>
                                <a:gd name="T78" fmla="*/ 85 w 689"/>
                                <a:gd name="T79" fmla="*/ 102 h 595"/>
                                <a:gd name="T80" fmla="*/ 157 w 689"/>
                                <a:gd name="T81" fmla="*/ 47 h 595"/>
                                <a:gd name="T82" fmla="*/ 245 w 689"/>
                                <a:gd name="T83" fmla="*/ 12 h 595"/>
                                <a:gd name="T84" fmla="*/ 345 w 689"/>
                                <a:gd name="T85" fmla="*/ 0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89" h="595">
                                  <a:moveTo>
                                    <a:pt x="345" y="5"/>
                                  </a:moveTo>
                                  <a:lnTo>
                                    <a:pt x="289" y="9"/>
                                  </a:lnTo>
                                  <a:lnTo>
                                    <a:pt x="237" y="20"/>
                                  </a:lnTo>
                                  <a:lnTo>
                                    <a:pt x="189" y="38"/>
                                  </a:lnTo>
                                  <a:lnTo>
                                    <a:pt x="144" y="61"/>
                                  </a:lnTo>
                                  <a:lnTo>
                                    <a:pt x="104" y="90"/>
                                  </a:lnTo>
                                  <a:lnTo>
                                    <a:pt x="71" y="124"/>
                                  </a:lnTo>
                                  <a:lnTo>
                                    <a:pt x="42" y="163"/>
                                  </a:lnTo>
                                  <a:lnTo>
                                    <a:pt x="23" y="205"/>
                                  </a:lnTo>
                                  <a:lnTo>
                                    <a:pt x="9" y="250"/>
                                  </a:lnTo>
                                  <a:lnTo>
                                    <a:pt x="4" y="297"/>
                                  </a:lnTo>
                                  <a:lnTo>
                                    <a:pt x="9" y="345"/>
                                  </a:lnTo>
                                  <a:lnTo>
                                    <a:pt x="23" y="390"/>
                                  </a:lnTo>
                                  <a:lnTo>
                                    <a:pt x="42" y="432"/>
                                  </a:lnTo>
                                  <a:lnTo>
                                    <a:pt x="71" y="470"/>
                                  </a:lnTo>
                                  <a:lnTo>
                                    <a:pt x="104" y="504"/>
                                  </a:lnTo>
                                  <a:lnTo>
                                    <a:pt x="144" y="534"/>
                                  </a:lnTo>
                                  <a:lnTo>
                                    <a:pt x="189" y="557"/>
                                  </a:lnTo>
                                  <a:lnTo>
                                    <a:pt x="237" y="575"/>
                                  </a:lnTo>
                                  <a:lnTo>
                                    <a:pt x="289" y="586"/>
                                  </a:lnTo>
                                  <a:lnTo>
                                    <a:pt x="345" y="590"/>
                                  </a:lnTo>
                                  <a:lnTo>
                                    <a:pt x="400" y="586"/>
                                  </a:lnTo>
                                  <a:lnTo>
                                    <a:pt x="453" y="575"/>
                                  </a:lnTo>
                                  <a:lnTo>
                                    <a:pt x="500" y="557"/>
                                  </a:lnTo>
                                  <a:lnTo>
                                    <a:pt x="546" y="534"/>
                                  </a:lnTo>
                                  <a:lnTo>
                                    <a:pt x="585" y="504"/>
                                  </a:lnTo>
                                  <a:lnTo>
                                    <a:pt x="619" y="470"/>
                                  </a:lnTo>
                                  <a:lnTo>
                                    <a:pt x="647" y="432"/>
                                  </a:lnTo>
                                  <a:lnTo>
                                    <a:pt x="667" y="390"/>
                                  </a:lnTo>
                                  <a:lnTo>
                                    <a:pt x="681" y="345"/>
                                  </a:lnTo>
                                  <a:lnTo>
                                    <a:pt x="685" y="297"/>
                                  </a:lnTo>
                                  <a:lnTo>
                                    <a:pt x="681" y="250"/>
                                  </a:lnTo>
                                  <a:lnTo>
                                    <a:pt x="667" y="205"/>
                                  </a:lnTo>
                                  <a:lnTo>
                                    <a:pt x="647" y="163"/>
                                  </a:lnTo>
                                  <a:lnTo>
                                    <a:pt x="619" y="124"/>
                                  </a:lnTo>
                                  <a:lnTo>
                                    <a:pt x="585" y="90"/>
                                  </a:lnTo>
                                  <a:lnTo>
                                    <a:pt x="546" y="61"/>
                                  </a:lnTo>
                                  <a:lnTo>
                                    <a:pt x="500" y="38"/>
                                  </a:lnTo>
                                  <a:lnTo>
                                    <a:pt x="453" y="20"/>
                                  </a:lnTo>
                                  <a:lnTo>
                                    <a:pt x="400" y="9"/>
                                  </a:lnTo>
                                  <a:lnTo>
                                    <a:pt x="345" y="5"/>
                                  </a:lnTo>
                                  <a:close/>
                                  <a:moveTo>
                                    <a:pt x="345" y="0"/>
                                  </a:moveTo>
                                  <a:lnTo>
                                    <a:pt x="396" y="4"/>
                                  </a:lnTo>
                                  <a:lnTo>
                                    <a:pt x="444" y="12"/>
                                  </a:lnTo>
                                  <a:lnTo>
                                    <a:pt x="491" y="28"/>
                                  </a:lnTo>
                                  <a:lnTo>
                                    <a:pt x="533" y="47"/>
                                  </a:lnTo>
                                  <a:lnTo>
                                    <a:pt x="571" y="73"/>
                                  </a:lnTo>
                                  <a:lnTo>
                                    <a:pt x="605" y="102"/>
                                  </a:lnTo>
                                  <a:lnTo>
                                    <a:pt x="634" y="136"/>
                                  </a:lnTo>
                                  <a:lnTo>
                                    <a:pt x="658" y="172"/>
                                  </a:lnTo>
                                  <a:lnTo>
                                    <a:pt x="675" y="211"/>
                                  </a:lnTo>
                                  <a:lnTo>
                                    <a:pt x="687" y="254"/>
                                  </a:lnTo>
                                  <a:lnTo>
                                    <a:pt x="689" y="297"/>
                                  </a:lnTo>
                                  <a:lnTo>
                                    <a:pt x="687" y="341"/>
                                  </a:lnTo>
                                  <a:lnTo>
                                    <a:pt x="675" y="384"/>
                                  </a:lnTo>
                                  <a:lnTo>
                                    <a:pt x="658" y="422"/>
                                  </a:lnTo>
                                  <a:lnTo>
                                    <a:pt x="634" y="459"/>
                                  </a:lnTo>
                                  <a:lnTo>
                                    <a:pt x="605" y="493"/>
                                  </a:lnTo>
                                  <a:lnTo>
                                    <a:pt x="571" y="522"/>
                                  </a:lnTo>
                                  <a:lnTo>
                                    <a:pt x="533" y="546"/>
                                  </a:lnTo>
                                  <a:lnTo>
                                    <a:pt x="491" y="567"/>
                                  </a:lnTo>
                                  <a:lnTo>
                                    <a:pt x="444" y="581"/>
                                  </a:lnTo>
                                  <a:lnTo>
                                    <a:pt x="396" y="591"/>
                                  </a:lnTo>
                                  <a:lnTo>
                                    <a:pt x="345" y="595"/>
                                  </a:lnTo>
                                  <a:lnTo>
                                    <a:pt x="293" y="591"/>
                                  </a:lnTo>
                                  <a:lnTo>
                                    <a:pt x="245" y="581"/>
                                  </a:lnTo>
                                  <a:lnTo>
                                    <a:pt x="199" y="567"/>
                                  </a:lnTo>
                                  <a:lnTo>
                                    <a:pt x="157" y="546"/>
                                  </a:lnTo>
                                  <a:lnTo>
                                    <a:pt x="118" y="522"/>
                                  </a:lnTo>
                                  <a:lnTo>
                                    <a:pt x="85" y="493"/>
                                  </a:lnTo>
                                  <a:lnTo>
                                    <a:pt x="55" y="459"/>
                                  </a:lnTo>
                                  <a:lnTo>
                                    <a:pt x="31" y="422"/>
                                  </a:lnTo>
                                  <a:lnTo>
                                    <a:pt x="14" y="384"/>
                                  </a:lnTo>
                                  <a:lnTo>
                                    <a:pt x="3" y="341"/>
                                  </a:lnTo>
                                  <a:lnTo>
                                    <a:pt x="0" y="297"/>
                                  </a:lnTo>
                                  <a:lnTo>
                                    <a:pt x="3" y="254"/>
                                  </a:lnTo>
                                  <a:lnTo>
                                    <a:pt x="14" y="211"/>
                                  </a:lnTo>
                                  <a:lnTo>
                                    <a:pt x="31" y="172"/>
                                  </a:lnTo>
                                  <a:lnTo>
                                    <a:pt x="55" y="136"/>
                                  </a:lnTo>
                                  <a:lnTo>
                                    <a:pt x="85" y="102"/>
                                  </a:lnTo>
                                  <a:lnTo>
                                    <a:pt x="118" y="73"/>
                                  </a:lnTo>
                                  <a:lnTo>
                                    <a:pt x="157" y="47"/>
                                  </a:lnTo>
                                  <a:lnTo>
                                    <a:pt x="199" y="28"/>
                                  </a:lnTo>
                                  <a:lnTo>
                                    <a:pt x="245" y="12"/>
                                  </a:lnTo>
                                  <a:lnTo>
                                    <a:pt x="293" y="4"/>
                                  </a:lnTo>
                                  <a:lnTo>
                                    <a:pt x="345" y="0"/>
                                  </a:lnTo>
                                  <a:close/>
                                </a:path>
                              </a:pathLst>
                            </a:custGeom>
                            <a:solidFill>
                              <a:srgbClr val="FFF2BE"/>
                            </a:solidFill>
                            <a:ln>
                              <a:noFill/>
                            </a:ln>
                            <a:extLst>
                              <a:ext uri="{91240B29-F687-4F45-9708-019B960494DF}">
                                <a14:hiddenLine xmlns:a14="http://schemas.microsoft.com/office/drawing/2010/main" w="0">
                                  <a:solidFill>
                                    <a:srgbClr val="FFF2BE"/>
                                  </a:solidFill>
                                  <a:prstDash val="solid"/>
                                  <a:round/>
                                  <a:headEnd/>
                                  <a:tailEnd/>
                                </a14:hiddenLine>
                              </a:ext>
                            </a:extLst>
                          </wps:spPr>
                          <wps:bodyPr rot="0" vert="horz" wrap="square" lIns="91440" tIns="45720" rIns="91440" bIns="45720" anchor="t" anchorCtr="0" upright="1">
                            <a:noAutofit/>
                          </wps:bodyPr>
                        </wps:wsp>
                        <wps:wsp>
                          <wps:cNvPr id="711" name="Freeform 424"/>
                          <wps:cNvSpPr>
                            <a:spLocks noEditPoints="1"/>
                          </wps:cNvSpPr>
                          <wps:spPr bwMode="auto">
                            <a:xfrm>
                              <a:off x="1484" y="421"/>
                              <a:ext cx="350" cy="302"/>
                            </a:xfrm>
                            <a:custGeom>
                              <a:avLst/>
                              <a:gdLst>
                                <a:gd name="T0" fmla="*/ 299 w 701"/>
                                <a:gd name="T1" fmla="*/ 9 h 603"/>
                                <a:gd name="T2" fmla="*/ 205 w 701"/>
                                <a:gd name="T3" fmla="*/ 33 h 603"/>
                                <a:gd name="T4" fmla="*/ 124 w 701"/>
                                <a:gd name="T5" fmla="*/ 78 h 603"/>
                                <a:gd name="T6" fmla="*/ 61 w 701"/>
                                <a:gd name="T7" fmla="*/ 141 h 603"/>
                                <a:gd name="T8" fmla="*/ 20 w 701"/>
                                <a:gd name="T9" fmla="*/ 216 h 603"/>
                                <a:gd name="T10" fmla="*/ 6 w 701"/>
                                <a:gd name="T11" fmla="*/ 302 h 603"/>
                                <a:gd name="T12" fmla="*/ 20 w 701"/>
                                <a:gd name="T13" fmla="*/ 389 h 603"/>
                                <a:gd name="T14" fmla="*/ 61 w 701"/>
                                <a:gd name="T15" fmla="*/ 464 h 603"/>
                                <a:gd name="T16" fmla="*/ 124 w 701"/>
                                <a:gd name="T17" fmla="*/ 527 h 603"/>
                                <a:gd name="T18" fmla="*/ 205 w 701"/>
                                <a:gd name="T19" fmla="*/ 572 h 603"/>
                                <a:gd name="T20" fmla="*/ 299 w 701"/>
                                <a:gd name="T21" fmla="*/ 596 h 603"/>
                                <a:gd name="T22" fmla="*/ 402 w 701"/>
                                <a:gd name="T23" fmla="*/ 596 h 603"/>
                                <a:gd name="T24" fmla="*/ 497 w 701"/>
                                <a:gd name="T25" fmla="*/ 572 h 603"/>
                                <a:gd name="T26" fmla="*/ 577 w 701"/>
                                <a:gd name="T27" fmla="*/ 527 h 603"/>
                                <a:gd name="T28" fmla="*/ 640 w 701"/>
                                <a:gd name="T29" fmla="*/ 464 h 603"/>
                                <a:gd name="T30" fmla="*/ 681 w 701"/>
                                <a:gd name="T31" fmla="*/ 389 h 603"/>
                                <a:gd name="T32" fmla="*/ 695 w 701"/>
                                <a:gd name="T33" fmla="*/ 302 h 603"/>
                                <a:gd name="T34" fmla="*/ 681 w 701"/>
                                <a:gd name="T35" fmla="*/ 216 h 603"/>
                                <a:gd name="T36" fmla="*/ 640 w 701"/>
                                <a:gd name="T37" fmla="*/ 141 h 603"/>
                                <a:gd name="T38" fmla="*/ 577 w 701"/>
                                <a:gd name="T39" fmla="*/ 78 h 603"/>
                                <a:gd name="T40" fmla="*/ 497 w 701"/>
                                <a:gd name="T41" fmla="*/ 33 h 603"/>
                                <a:gd name="T42" fmla="*/ 402 w 701"/>
                                <a:gd name="T43" fmla="*/ 9 h 603"/>
                                <a:gd name="T44" fmla="*/ 351 w 701"/>
                                <a:gd name="T45" fmla="*/ 0 h 603"/>
                                <a:gd name="T46" fmla="*/ 451 w 701"/>
                                <a:gd name="T47" fmla="*/ 14 h 603"/>
                                <a:gd name="T48" fmla="*/ 542 w 701"/>
                                <a:gd name="T49" fmla="*/ 49 h 603"/>
                                <a:gd name="T50" fmla="*/ 615 w 701"/>
                                <a:gd name="T51" fmla="*/ 105 h 603"/>
                                <a:gd name="T52" fmla="*/ 669 w 701"/>
                                <a:gd name="T53" fmla="*/ 175 h 603"/>
                                <a:gd name="T54" fmla="*/ 697 w 701"/>
                                <a:gd name="T55" fmla="*/ 258 h 603"/>
                                <a:gd name="T56" fmla="*/ 697 w 701"/>
                                <a:gd name="T57" fmla="*/ 347 h 603"/>
                                <a:gd name="T58" fmla="*/ 669 w 701"/>
                                <a:gd name="T59" fmla="*/ 430 h 603"/>
                                <a:gd name="T60" fmla="*/ 615 w 701"/>
                                <a:gd name="T61" fmla="*/ 500 h 603"/>
                                <a:gd name="T62" fmla="*/ 542 w 701"/>
                                <a:gd name="T63" fmla="*/ 555 h 603"/>
                                <a:gd name="T64" fmla="*/ 451 w 701"/>
                                <a:gd name="T65" fmla="*/ 591 h 603"/>
                                <a:gd name="T66" fmla="*/ 351 w 701"/>
                                <a:gd name="T67" fmla="*/ 603 h 603"/>
                                <a:gd name="T68" fmla="*/ 250 w 701"/>
                                <a:gd name="T69" fmla="*/ 591 h 603"/>
                                <a:gd name="T70" fmla="*/ 160 w 701"/>
                                <a:gd name="T71" fmla="*/ 555 h 603"/>
                                <a:gd name="T72" fmla="*/ 86 w 701"/>
                                <a:gd name="T73" fmla="*/ 500 h 603"/>
                                <a:gd name="T74" fmla="*/ 33 w 701"/>
                                <a:gd name="T75" fmla="*/ 430 h 603"/>
                                <a:gd name="T76" fmla="*/ 5 w 701"/>
                                <a:gd name="T77" fmla="*/ 347 h 603"/>
                                <a:gd name="T78" fmla="*/ 5 w 701"/>
                                <a:gd name="T79" fmla="*/ 258 h 603"/>
                                <a:gd name="T80" fmla="*/ 33 w 701"/>
                                <a:gd name="T81" fmla="*/ 175 h 603"/>
                                <a:gd name="T82" fmla="*/ 86 w 701"/>
                                <a:gd name="T83" fmla="*/ 105 h 603"/>
                                <a:gd name="T84" fmla="*/ 160 w 701"/>
                                <a:gd name="T85" fmla="*/ 49 h 603"/>
                                <a:gd name="T86" fmla="*/ 250 w 701"/>
                                <a:gd name="T87" fmla="*/ 14 h 603"/>
                                <a:gd name="T88" fmla="*/ 351 w 701"/>
                                <a:gd name="T8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01" h="603">
                                  <a:moveTo>
                                    <a:pt x="351" y="5"/>
                                  </a:moveTo>
                                  <a:lnTo>
                                    <a:pt x="299" y="9"/>
                                  </a:lnTo>
                                  <a:lnTo>
                                    <a:pt x="251" y="17"/>
                                  </a:lnTo>
                                  <a:lnTo>
                                    <a:pt x="205" y="33"/>
                                  </a:lnTo>
                                  <a:lnTo>
                                    <a:pt x="163" y="52"/>
                                  </a:lnTo>
                                  <a:lnTo>
                                    <a:pt x="124" y="78"/>
                                  </a:lnTo>
                                  <a:lnTo>
                                    <a:pt x="91" y="107"/>
                                  </a:lnTo>
                                  <a:lnTo>
                                    <a:pt x="61" y="141"/>
                                  </a:lnTo>
                                  <a:lnTo>
                                    <a:pt x="37" y="177"/>
                                  </a:lnTo>
                                  <a:lnTo>
                                    <a:pt x="20" y="216"/>
                                  </a:lnTo>
                                  <a:lnTo>
                                    <a:pt x="9" y="259"/>
                                  </a:lnTo>
                                  <a:lnTo>
                                    <a:pt x="6" y="302"/>
                                  </a:lnTo>
                                  <a:lnTo>
                                    <a:pt x="9" y="346"/>
                                  </a:lnTo>
                                  <a:lnTo>
                                    <a:pt x="20" y="389"/>
                                  </a:lnTo>
                                  <a:lnTo>
                                    <a:pt x="37" y="427"/>
                                  </a:lnTo>
                                  <a:lnTo>
                                    <a:pt x="61" y="464"/>
                                  </a:lnTo>
                                  <a:lnTo>
                                    <a:pt x="91" y="498"/>
                                  </a:lnTo>
                                  <a:lnTo>
                                    <a:pt x="124" y="527"/>
                                  </a:lnTo>
                                  <a:lnTo>
                                    <a:pt x="163" y="551"/>
                                  </a:lnTo>
                                  <a:lnTo>
                                    <a:pt x="205" y="572"/>
                                  </a:lnTo>
                                  <a:lnTo>
                                    <a:pt x="251" y="586"/>
                                  </a:lnTo>
                                  <a:lnTo>
                                    <a:pt x="299" y="596"/>
                                  </a:lnTo>
                                  <a:lnTo>
                                    <a:pt x="351" y="600"/>
                                  </a:lnTo>
                                  <a:lnTo>
                                    <a:pt x="402" y="596"/>
                                  </a:lnTo>
                                  <a:lnTo>
                                    <a:pt x="450" y="586"/>
                                  </a:lnTo>
                                  <a:lnTo>
                                    <a:pt x="497" y="572"/>
                                  </a:lnTo>
                                  <a:lnTo>
                                    <a:pt x="539" y="551"/>
                                  </a:lnTo>
                                  <a:lnTo>
                                    <a:pt x="577" y="527"/>
                                  </a:lnTo>
                                  <a:lnTo>
                                    <a:pt x="611" y="498"/>
                                  </a:lnTo>
                                  <a:lnTo>
                                    <a:pt x="640" y="464"/>
                                  </a:lnTo>
                                  <a:lnTo>
                                    <a:pt x="664" y="427"/>
                                  </a:lnTo>
                                  <a:lnTo>
                                    <a:pt x="681" y="389"/>
                                  </a:lnTo>
                                  <a:lnTo>
                                    <a:pt x="693" y="346"/>
                                  </a:lnTo>
                                  <a:lnTo>
                                    <a:pt x="695" y="302"/>
                                  </a:lnTo>
                                  <a:lnTo>
                                    <a:pt x="693" y="259"/>
                                  </a:lnTo>
                                  <a:lnTo>
                                    <a:pt x="681" y="216"/>
                                  </a:lnTo>
                                  <a:lnTo>
                                    <a:pt x="664" y="177"/>
                                  </a:lnTo>
                                  <a:lnTo>
                                    <a:pt x="640" y="141"/>
                                  </a:lnTo>
                                  <a:lnTo>
                                    <a:pt x="611" y="107"/>
                                  </a:lnTo>
                                  <a:lnTo>
                                    <a:pt x="577" y="78"/>
                                  </a:lnTo>
                                  <a:lnTo>
                                    <a:pt x="539" y="52"/>
                                  </a:lnTo>
                                  <a:lnTo>
                                    <a:pt x="497" y="33"/>
                                  </a:lnTo>
                                  <a:lnTo>
                                    <a:pt x="450" y="17"/>
                                  </a:lnTo>
                                  <a:lnTo>
                                    <a:pt x="402" y="9"/>
                                  </a:lnTo>
                                  <a:lnTo>
                                    <a:pt x="351" y="5"/>
                                  </a:lnTo>
                                  <a:close/>
                                  <a:moveTo>
                                    <a:pt x="351" y="0"/>
                                  </a:moveTo>
                                  <a:lnTo>
                                    <a:pt x="402" y="4"/>
                                  </a:lnTo>
                                  <a:lnTo>
                                    <a:pt x="451" y="14"/>
                                  </a:lnTo>
                                  <a:lnTo>
                                    <a:pt x="498" y="28"/>
                                  </a:lnTo>
                                  <a:lnTo>
                                    <a:pt x="542" y="49"/>
                                  </a:lnTo>
                                  <a:lnTo>
                                    <a:pt x="581" y="74"/>
                                  </a:lnTo>
                                  <a:lnTo>
                                    <a:pt x="615" y="105"/>
                                  </a:lnTo>
                                  <a:lnTo>
                                    <a:pt x="645" y="139"/>
                                  </a:lnTo>
                                  <a:lnTo>
                                    <a:pt x="669" y="175"/>
                                  </a:lnTo>
                                  <a:lnTo>
                                    <a:pt x="687" y="215"/>
                                  </a:lnTo>
                                  <a:lnTo>
                                    <a:pt x="697" y="258"/>
                                  </a:lnTo>
                                  <a:lnTo>
                                    <a:pt x="701" y="302"/>
                                  </a:lnTo>
                                  <a:lnTo>
                                    <a:pt x="697" y="347"/>
                                  </a:lnTo>
                                  <a:lnTo>
                                    <a:pt x="687" y="390"/>
                                  </a:lnTo>
                                  <a:lnTo>
                                    <a:pt x="669" y="430"/>
                                  </a:lnTo>
                                  <a:lnTo>
                                    <a:pt x="645" y="466"/>
                                  </a:lnTo>
                                  <a:lnTo>
                                    <a:pt x="615" y="500"/>
                                  </a:lnTo>
                                  <a:lnTo>
                                    <a:pt x="581" y="529"/>
                                  </a:lnTo>
                                  <a:lnTo>
                                    <a:pt x="542" y="555"/>
                                  </a:lnTo>
                                  <a:lnTo>
                                    <a:pt x="498" y="576"/>
                                  </a:lnTo>
                                  <a:lnTo>
                                    <a:pt x="451" y="591"/>
                                  </a:lnTo>
                                  <a:lnTo>
                                    <a:pt x="402" y="601"/>
                                  </a:lnTo>
                                  <a:lnTo>
                                    <a:pt x="351" y="603"/>
                                  </a:lnTo>
                                  <a:lnTo>
                                    <a:pt x="299" y="601"/>
                                  </a:lnTo>
                                  <a:lnTo>
                                    <a:pt x="250" y="591"/>
                                  </a:lnTo>
                                  <a:lnTo>
                                    <a:pt x="203" y="576"/>
                                  </a:lnTo>
                                  <a:lnTo>
                                    <a:pt x="160" y="555"/>
                                  </a:lnTo>
                                  <a:lnTo>
                                    <a:pt x="120" y="529"/>
                                  </a:lnTo>
                                  <a:lnTo>
                                    <a:pt x="86" y="500"/>
                                  </a:lnTo>
                                  <a:lnTo>
                                    <a:pt x="57" y="466"/>
                                  </a:lnTo>
                                  <a:lnTo>
                                    <a:pt x="33" y="430"/>
                                  </a:lnTo>
                                  <a:lnTo>
                                    <a:pt x="15" y="390"/>
                                  </a:lnTo>
                                  <a:lnTo>
                                    <a:pt x="5" y="347"/>
                                  </a:lnTo>
                                  <a:lnTo>
                                    <a:pt x="0" y="302"/>
                                  </a:lnTo>
                                  <a:lnTo>
                                    <a:pt x="5" y="258"/>
                                  </a:lnTo>
                                  <a:lnTo>
                                    <a:pt x="15" y="215"/>
                                  </a:lnTo>
                                  <a:lnTo>
                                    <a:pt x="33" y="175"/>
                                  </a:lnTo>
                                  <a:lnTo>
                                    <a:pt x="57" y="139"/>
                                  </a:lnTo>
                                  <a:lnTo>
                                    <a:pt x="86" y="105"/>
                                  </a:lnTo>
                                  <a:lnTo>
                                    <a:pt x="120" y="74"/>
                                  </a:lnTo>
                                  <a:lnTo>
                                    <a:pt x="160" y="49"/>
                                  </a:lnTo>
                                  <a:lnTo>
                                    <a:pt x="203" y="28"/>
                                  </a:lnTo>
                                  <a:lnTo>
                                    <a:pt x="250" y="14"/>
                                  </a:lnTo>
                                  <a:lnTo>
                                    <a:pt x="299" y="4"/>
                                  </a:lnTo>
                                  <a:lnTo>
                                    <a:pt x="351" y="0"/>
                                  </a:lnTo>
                                  <a:close/>
                                </a:path>
                              </a:pathLst>
                            </a:custGeom>
                            <a:solidFill>
                              <a:srgbClr val="FFF2BD"/>
                            </a:solidFill>
                            <a:ln>
                              <a:noFill/>
                            </a:ln>
                            <a:extLst>
                              <a:ext uri="{91240B29-F687-4F45-9708-019B960494DF}">
                                <a14:hiddenLine xmlns:a14="http://schemas.microsoft.com/office/drawing/2010/main" w="0">
                                  <a:solidFill>
                                    <a:srgbClr val="FFF2BD"/>
                                  </a:solidFill>
                                  <a:prstDash val="solid"/>
                                  <a:round/>
                                  <a:headEnd/>
                                  <a:tailEnd/>
                                </a14:hiddenLine>
                              </a:ext>
                            </a:extLst>
                          </wps:spPr>
                          <wps:bodyPr rot="0" vert="horz" wrap="square" lIns="91440" tIns="45720" rIns="91440" bIns="45720" anchor="t" anchorCtr="0" upright="1">
                            <a:noAutofit/>
                          </wps:bodyPr>
                        </wps:wsp>
                        <wps:wsp>
                          <wps:cNvPr id="712" name="Freeform 425"/>
                          <wps:cNvSpPr>
                            <a:spLocks noEditPoints="1"/>
                          </wps:cNvSpPr>
                          <wps:spPr bwMode="auto">
                            <a:xfrm>
                              <a:off x="1481" y="419"/>
                              <a:ext cx="356" cy="306"/>
                            </a:xfrm>
                            <a:custGeom>
                              <a:avLst/>
                              <a:gdLst>
                                <a:gd name="T0" fmla="*/ 304 w 712"/>
                                <a:gd name="T1" fmla="*/ 7 h 611"/>
                                <a:gd name="T2" fmla="*/ 208 w 712"/>
                                <a:gd name="T3" fmla="*/ 31 h 611"/>
                                <a:gd name="T4" fmla="*/ 125 w 712"/>
                                <a:gd name="T5" fmla="*/ 77 h 611"/>
                                <a:gd name="T6" fmla="*/ 62 w 712"/>
                                <a:gd name="T7" fmla="*/ 142 h 611"/>
                                <a:gd name="T8" fmla="*/ 20 w 712"/>
                                <a:gd name="T9" fmla="*/ 218 h 611"/>
                                <a:gd name="T10" fmla="*/ 5 w 712"/>
                                <a:gd name="T11" fmla="*/ 305 h 611"/>
                                <a:gd name="T12" fmla="*/ 20 w 712"/>
                                <a:gd name="T13" fmla="*/ 393 h 611"/>
                                <a:gd name="T14" fmla="*/ 62 w 712"/>
                                <a:gd name="T15" fmla="*/ 469 h 611"/>
                                <a:gd name="T16" fmla="*/ 125 w 712"/>
                                <a:gd name="T17" fmla="*/ 532 h 611"/>
                                <a:gd name="T18" fmla="*/ 208 w 712"/>
                                <a:gd name="T19" fmla="*/ 579 h 611"/>
                                <a:gd name="T20" fmla="*/ 304 w 712"/>
                                <a:gd name="T21" fmla="*/ 604 h 611"/>
                                <a:gd name="T22" fmla="*/ 407 w 712"/>
                                <a:gd name="T23" fmla="*/ 604 h 611"/>
                                <a:gd name="T24" fmla="*/ 503 w 712"/>
                                <a:gd name="T25" fmla="*/ 579 h 611"/>
                                <a:gd name="T26" fmla="*/ 586 w 712"/>
                                <a:gd name="T27" fmla="*/ 532 h 611"/>
                                <a:gd name="T28" fmla="*/ 650 w 712"/>
                                <a:gd name="T29" fmla="*/ 469 h 611"/>
                                <a:gd name="T30" fmla="*/ 692 w 712"/>
                                <a:gd name="T31" fmla="*/ 393 h 611"/>
                                <a:gd name="T32" fmla="*/ 706 w 712"/>
                                <a:gd name="T33" fmla="*/ 305 h 611"/>
                                <a:gd name="T34" fmla="*/ 692 w 712"/>
                                <a:gd name="T35" fmla="*/ 218 h 611"/>
                                <a:gd name="T36" fmla="*/ 650 w 712"/>
                                <a:gd name="T37" fmla="*/ 142 h 611"/>
                                <a:gd name="T38" fmla="*/ 586 w 712"/>
                                <a:gd name="T39" fmla="*/ 77 h 611"/>
                                <a:gd name="T40" fmla="*/ 503 w 712"/>
                                <a:gd name="T41" fmla="*/ 31 h 611"/>
                                <a:gd name="T42" fmla="*/ 407 w 712"/>
                                <a:gd name="T43" fmla="*/ 7 h 611"/>
                                <a:gd name="T44" fmla="*/ 356 w 712"/>
                                <a:gd name="T45" fmla="*/ 0 h 611"/>
                                <a:gd name="T46" fmla="*/ 458 w 712"/>
                                <a:gd name="T47" fmla="*/ 12 h 611"/>
                                <a:gd name="T48" fmla="*/ 550 w 712"/>
                                <a:gd name="T49" fmla="*/ 48 h 611"/>
                                <a:gd name="T50" fmla="*/ 624 w 712"/>
                                <a:gd name="T51" fmla="*/ 104 h 611"/>
                                <a:gd name="T52" fmla="*/ 678 w 712"/>
                                <a:gd name="T53" fmla="*/ 177 h 611"/>
                                <a:gd name="T54" fmla="*/ 707 w 712"/>
                                <a:gd name="T55" fmla="*/ 261 h 611"/>
                                <a:gd name="T56" fmla="*/ 707 w 712"/>
                                <a:gd name="T57" fmla="*/ 350 h 611"/>
                                <a:gd name="T58" fmla="*/ 678 w 712"/>
                                <a:gd name="T59" fmla="*/ 434 h 611"/>
                                <a:gd name="T60" fmla="*/ 624 w 712"/>
                                <a:gd name="T61" fmla="*/ 506 h 611"/>
                                <a:gd name="T62" fmla="*/ 550 w 712"/>
                                <a:gd name="T63" fmla="*/ 562 h 611"/>
                                <a:gd name="T64" fmla="*/ 458 w 712"/>
                                <a:gd name="T65" fmla="*/ 598 h 611"/>
                                <a:gd name="T66" fmla="*/ 356 w 712"/>
                                <a:gd name="T67" fmla="*/ 611 h 611"/>
                                <a:gd name="T68" fmla="*/ 254 w 712"/>
                                <a:gd name="T69" fmla="*/ 598 h 611"/>
                                <a:gd name="T70" fmla="*/ 162 w 712"/>
                                <a:gd name="T71" fmla="*/ 562 h 611"/>
                                <a:gd name="T72" fmla="*/ 87 w 712"/>
                                <a:gd name="T73" fmla="*/ 506 h 611"/>
                                <a:gd name="T74" fmla="*/ 34 w 712"/>
                                <a:gd name="T75" fmla="*/ 434 h 611"/>
                                <a:gd name="T76" fmla="*/ 4 w 712"/>
                                <a:gd name="T77" fmla="*/ 350 h 611"/>
                                <a:gd name="T78" fmla="*/ 4 w 712"/>
                                <a:gd name="T79" fmla="*/ 261 h 611"/>
                                <a:gd name="T80" fmla="*/ 34 w 712"/>
                                <a:gd name="T81" fmla="*/ 177 h 611"/>
                                <a:gd name="T82" fmla="*/ 87 w 712"/>
                                <a:gd name="T83" fmla="*/ 104 h 611"/>
                                <a:gd name="T84" fmla="*/ 162 w 712"/>
                                <a:gd name="T85" fmla="*/ 48 h 611"/>
                                <a:gd name="T86" fmla="*/ 254 w 712"/>
                                <a:gd name="T87" fmla="*/ 12 h 611"/>
                                <a:gd name="T88" fmla="*/ 356 w 712"/>
                                <a:gd name="T89" fmla="*/ 0 h 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12" h="611">
                                  <a:moveTo>
                                    <a:pt x="356" y="3"/>
                                  </a:moveTo>
                                  <a:lnTo>
                                    <a:pt x="304" y="7"/>
                                  </a:lnTo>
                                  <a:lnTo>
                                    <a:pt x="255" y="17"/>
                                  </a:lnTo>
                                  <a:lnTo>
                                    <a:pt x="208" y="31"/>
                                  </a:lnTo>
                                  <a:lnTo>
                                    <a:pt x="165" y="52"/>
                                  </a:lnTo>
                                  <a:lnTo>
                                    <a:pt x="125" y="77"/>
                                  </a:lnTo>
                                  <a:lnTo>
                                    <a:pt x="91" y="108"/>
                                  </a:lnTo>
                                  <a:lnTo>
                                    <a:pt x="62" y="142"/>
                                  </a:lnTo>
                                  <a:lnTo>
                                    <a:pt x="38" y="178"/>
                                  </a:lnTo>
                                  <a:lnTo>
                                    <a:pt x="20" y="218"/>
                                  </a:lnTo>
                                  <a:lnTo>
                                    <a:pt x="10" y="261"/>
                                  </a:lnTo>
                                  <a:lnTo>
                                    <a:pt x="5" y="305"/>
                                  </a:lnTo>
                                  <a:lnTo>
                                    <a:pt x="10" y="350"/>
                                  </a:lnTo>
                                  <a:lnTo>
                                    <a:pt x="20" y="393"/>
                                  </a:lnTo>
                                  <a:lnTo>
                                    <a:pt x="38" y="433"/>
                                  </a:lnTo>
                                  <a:lnTo>
                                    <a:pt x="62" y="469"/>
                                  </a:lnTo>
                                  <a:lnTo>
                                    <a:pt x="91" y="503"/>
                                  </a:lnTo>
                                  <a:lnTo>
                                    <a:pt x="125" y="532"/>
                                  </a:lnTo>
                                  <a:lnTo>
                                    <a:pt x="165" y="558"/>
                                  </a:lnTo>
                                  <a:lnTo>
                                    <a:pt x="208" y="579"/>
                                  </a:lnTo>
                                  <a:lnTo>
                                    <a:pt x="255" y="594"/>
                                  </a:lnTo>
                                  <a:lnTo>
                                    <a:pt x="304" y="604"/>
                                  </a:lnTo>
                                  <a:lnTo>
                                    <a:pt x="356" y="606"/>
                                  </a:lnTo>
                                  <a:lnTo>
                                    <a:pt x="407" y="604"/>
                                  </a:lnTo>
                                  <a:lnTo>
                                    <a:pt x="456" y="594"/>
                                  </a:lnTo>
                                  <a:lnTo>
                                    <a:pt x="503" y="579"/>
                                  </a:lnTo>
                                  <a:lnTo>
                                    <a:pt x="547" y="558"/>
                                  </a:lnTo>
                                  <a:lnTo>
                                    <a:pt x="586" y="532"/>
                                  </a:lnTo>
                                  <a:lnTo>
                                    <a:pt x="620" y="503"/>
                                  </a:lnTo>
                                  <a:lnTo>
                                    <a:pt x="650" y="469"/>
                                  </a:lnTo>
                                  <a:lnTo>
                                    <a:pt x="674" y="433"/>
                                  </a:lnTo>
                                  <a:lnTo>
                                    <a:pt x="692" y="393"/>
                                  </a:lnTo>
                                  <a:lnTo>
                                    <a:pt x="702" y="350"/>
                                  </a:lnTo>
                                  <a:lnTo>
                                    <a:pt x="706" y="305"/>
                                  </a:lnTo>
                                  <a:lnTo>
                                    <a:pt x="702" y="261"/>
                                  </a:lnTo>
                                  <a:lnTo>
                                    <a:pt x="692" y="218"/>
                                  </a:lnTo>
                                  <a:lnTo>
                                    <a:pt x="674" y="178"/>
                                  </a:lnTo>
                                  <a:lnTo>
                                    <a:pt x="650" y="142"/>
                                  </a:lnTo>
                                  <a:lnTo>
                                    <a:pt x="620" y="108"/>
                                  </a:lnTo>
                                  <a:lnTo>
                                    <a:pt x="586" y="77"/>
                                  </a:lnTo>
                                  <a:lnTo>
                                    <a:pt x="547" y="52"/>
                                  </a:lnTo>
                                  <a:lnTo>
                                    <a:pt x="503" y="31"/>
                                  </a:lnTo>
                                  <a:lnTo>
                                    <a:pt x="456" y="17"/>
                                  </a:lnTo>
                                  <a:lnTo>
                                    <a:pt x="407" y="7"/>
                                  </a:lnTo>
                                  <a:lnTo>
                                    <a:pt x="356" y="3"/>
                                  </a:lnTo>
                                  <a:close/>
                                  <a:moveTo>
                                    <a:pt x="356" y="0"/>
                                  </a:moveTo>
                                  <a:lnTo>
                                    <a:pt x="409" y="2"/>
                                  </a:lnTo>
                                  <a:lnTo>
                                    <a:pt x="458" y="12"/>
                                  </a:lnTo>
                                  <a:lnTo>
                                    <a:pt x="506" y="28"/>
                                  </a:lnTo>
                                  <a:lnTo>
                                    <a:pt x="550" y="48"/>
                                  </a:lnTo>
                                  <a:lnTo>
                                    <a:pt x="589" y="75"/>
                                  </a:lnTo>
                                  <a:lnTo>
                                    <a:pt x="624" y="104"/>
                                  </a:lnTo>
                                  <a:lnTo>
                                    <a:pt x="654" y="139"/>
                                  </a:lnTo>
                                  <a:lnTo>
                                    <a:pt x="678" y="177"/>
                                  </a:lnTo>
                                  <a:lnTo>
                                    <a:pt x="696" y="217"/>
                                  </a:lnTo>
                                  <a:lnTo>
                                    <a:pt x="707" y="261"/>
                                  </a:lnTo>
                                  <a:lnTo>
                                    <a:pt x="712" y="305"/>
                                  </a:lnTo>
                                  <a:lnTo>
                                    <a:pt x="707" y="350"/>
                                  </a:lnTo>
                                  <a:lnTo>
                                    <a:pt x="696" y="394"/>
                                  </a:lnTo>
                                  <a:lnTo>
                                    <a:pt x="678" y="434"/>
                                  </a:lnTo>
                                  <a:lnTo>
                                    <a:pt x="654" y="472"/>
                                  </a:lnTo>
                                  <a:lnTo>
                                    <a:pt x="624" y="506"/>
                                  </a:lnTo>
                                  <a:lnTo>
                                    <a:pt x="589" y="536"/>
                                  </a:lnTo>
                                  <a:lnTo>
                                    <a:pt x="550" y="562"/>
                                  </a:lnTo>
                                  <a:lnTo>
                                    <a:pt x="506" y="583"/>
                                  </a:lnTo>
                                  <a:lnTo>
                                    <a:pt x="458" y="598"/>
                                  </a:lnTo>
                                  <a:lnTo>
                                    <a:pt x="409" y="608"/>
                                  </a:lnTo>
                                  <a:lnTo>
                                    <a:pt x="356" y="611"/>
                                  </a:lnTo>
                                  <a:lnTo>
                                    <a:pt x="303" y="608"/>
                                  </a:lnTo>
                                  <a:lnTo>
                                    <a:pt x="254" y="598"/>
                                  </a:lnTo>
                                  <a:lnTo>
                                    <a:pt x="206" y="583"/>
                                  </a:lnTo>
                                  <a:lnTo>
                                    <a:pt x="162" y="562"/>
                                  </a:lnTo>
                                  <a:lnTo>
                                    <a:pt x="122" y="536"/>
                                  </a:lnTo>
                                  <a:lnTo>
                                    <a:pt x="87" y="506"/>
                                  </a:lnTo>
                                  <a:lnTo>
                                    <a:pt x="58" y="472"/>
                                  </a:lnTo>
                                  <a:lnTo>
                                    <a:pt x="34" y="434"/>
                                  </a:lnTo>
                                  <a:lnTo>
                                    <a:pt x="15" y="394"/>
                                  </a:lnTo>
                                  <a:lnTo>
                                    <a:pt x="4" y="350"/>
                                  </a:lnTo>
                                  <a:lnTo>
                                    <a:pt x="0" y="305"/>
                                  </a:lnTo>
                                  <a:lnTo>
                                    <a:pt x="4" y="261"/>
                                  </a:lnTo>
                                  <a:lnTo>
                                    <a:pt x="15" y="217"/>
                                  </a:lnTo>
                                  <a:lnTo>
                                    <a:pt x="34" y="177"/>
                                  </a:lnTo>
                                  <a:lnTo>
                                    <a:pt x="58" y="139"/>
                                  </a:lnTo>
                                  <a:lnTo>
                                    <a:pt x="87" y="104"/>
                                  </a:lnTo>
                                  <a:lnTo>
                                    <a:pt x="122" y="75"/>
                                  </a:lnTo>
                                  <a:lnTo>
                                    <a:pt x="162" y="48"/>
                                  </a:lnTo>
                                  <a:lnTo>
                                    <a:pt x="206" y="28"/>
                                  </a:lnTo>
                                  <a:lnTo>
                                    <a:pt x="254" y="12"/>
                                  </a:lnTo>
                                  <a:lnTo>
                                    <a:pt x="303" y="2"/>
                                  </a:lnTo>
                                  <a:lnTo>
                                    <a:pt x="356" y="0"/>
                                  </a:lnTo>
                                  <a:close/>
                                </a:path>
                              </a:pathLst>
                            </a:custGeom>
                            <a:solidFill>
                              <a:srgbClr val="FFF2BC"/>
                            </a:solidFill>
                            <a:ln>
                              <a:noFill/>
                            </a:ln>
                            <a:extLst>
                              <a:ext uri="{91240B29-F687-4F45-9708-019B960494DF}">
                                <a14:hiddenLine xmlns:a14="http://schemas.microsoft.com/office/drawing/2010/main" w="0">
                                  <a:solidFill>
                                    <a:srgbClr val="FFF2BC"/>
                                  </a:solidFill>
                                  <a:prstDash val="solid"/>
                                  <a:round/>
                                  <a:headEnd/>
                                  <a:tailEnd/>
                                </a14:hiddenLine>
                              </a:ext>
                            </a:extLst>
                          </wps:spPr>
                          <wps:bodyPr rot="0" vert="horz" wrap="square" lIns="91440" tIns="45720" rIns="91440" bIns="45720" anchor="t" anchorCtr="0" upright="1">
                            <a:noAutofit/>
                          </wps:bodyPr>
                        </wps:wsp>
                        <wps:wsp>
                          <wps:cNvPr id="713" name="Freeform 426"/>
                          <wps:cNvSpPr>
                            <a:spLocks noEditPoints="1"/>
                          </wps:cNvSpPr>
                          <wps:spPr bwMode="auto">
                            <a:xfrm>
                              <a:off x="1479" y="417"/>
                              <a:ext cx="360" cy="311"/>
                            </a:xfrm>
                            <a:custGeom>
                              <a:avLst/>
                              <a:gdLst>
                                <a:gd name="T0" fmla="*/ 307 w 720"/>
                                <a:gd name="T1" fmla="*/ 7 h 621"/>
                                <a:gd name="T2" fmla="*/ 210 w 720"/>
                                <a:gd name="T3" fmla="*/ 33 h 621"/>
                                <a:gd name="T4" fmla="*/ 126 w 720"/>
                                <a:gd name="T5" fmla="*/ 80 h 621"/>
                                <a:gd name="T6" fmla="*/ 62 w 720"/>
                                <a:gd name="T7" fmla="*/ 144 h 621"/>
                                <a:gd name="T8" fmla="*/ 19 w 720"/>
                                <a:gd name="T9" fmla="*/ 222 h 621"/>
                                <a:gd name="T10" fmla="*/ 4 w 720"/>
                                <a:gd name="T11" fmla="*/ 310 h 621"/>
                                <a:gd name="T12" fmla="*/ 19 w 720"/>
                                <a:gd name="T13" fmla="*/ 399 h 621"/>
                                <a:gd name="T14" fmla="*/ 62 w 720"/>
                                <a:gd name="T15" fmla="*/ 477 h 621"/>
                                <a:gd name="T16" fmla="*/ 126 w 720"/>
                                <a:gd name="T17" fmla="*/ 541 h 621"/>
                                <a:gd name="T18" fmla="*/ 210 w 720"/>
                                <a:gd name="T19" fmla="*/ 588 h 621"/>
                                <a:gd name="T20" fmla="*/ 307 w 720"/>
                                <a:gd name="T21" fmla="*/ 613 h 621"/>
                                <a:gd name="T22" fmla="*/ 413 w 720"/>
                                <a:gd name="T23" fmla="*/ 613 h 621"/>
                                <a:gd name="T24" fmla="*/ 510 w 720"/>
                                <a:gd name="T25" fmla="*/ 588 h 621"/>
                                <a:gd name="T26" fmla="*/ 593 w 720"/>
                                <a:gd name="T27" fmla="*/ 541 h 621"/>
                                <a:gd name="T28" fmla="*/ 658 w 720"/>
                                <a:gd name="T29" fmla="*/ 477 h 621"/>
                                <a:gd name="T30" fmla="*/ 700 w 720"/>
                                <a:gd name="T31" fmla="*/ 399 h 621"/>
                                <a:gd name="T32" fmla="*/ 716 w 720"/>
                                <a:gd name="T33" fmla="*/ 310 h 621"/>
                                <a:gd name="T34" fmla="*/ 700 w 720"/>
                                <a:gd name="T35" fmla="*/ 222 h 621"/>
                                <a:gd name="T36" fmla="*/ 658 w 720"/>
                                <a:gd name="T37" fmla="*/ 144 h 621"/>
                                <a:gd name="T38" fmla="*/ 593 w 720"/>
                                <a:gd name="T39" fmla="*/ 80 h 621"/>
                                <a:gd name="T40" fmla="*/ 510 w 720"/>
                                <a:gd name="T41" fmla="*/ 33 h 621"/>
                                <a:gd name="T42" fmla="*/ 413 w 720"/>
                                <a:gd name="T43" fmla="*/ 7 h 621"/>
                                <a:gd name="T44" fmla="*/ 360 w 720"/>
                                <a:gd name="T45" fmla="*/ 0 h 621"/>
                                <a:gd name="T46" fmla="*/ 463 w 720"/>
                                <a:gd name="T47" fmla="*/ 13 h 621"/>
                                <a:gd name="T48" fmla="*/ 556 w 720"/>
                                <a:gd name="T49" fmla="*/ 50 h 621"/>
                                <a:gd name="T50" fmla="*/ 632 w 720"/>
                                <a:gd name="T51" fmla="*/ 107 h 621"/>
                                <a:gd name="T52" fmla="*/ 687 w 720"/>
                                <a:gd name="T53" fmla="*/ 179 h 621"/>
                                <a:gd name="T54" fmla="*/ 717 w 720"/>
                                <a:gd name="T55" fmla="*/ 264 h 621"/>
                                <a:gd name="T56" fmla="*/ 717 w 720"/>
                                <a:gd name="T57" fmla="*/ 357 h 621"/>
                                <a:gd name="T58" fmla="*/ 687 w 720"/>
                                <a:gd name="T59" fmla="*/ 442 h 621"/>
                                <a:gd name="T60" fmla="*/ 632 w 720"/>
                                <a:gd name="T61" fmla="*/ 514 h 621"/>
                                <a:gd name="T62" fmla="*/ 556 w 720"/>
                                <a:gd name="T63" fmla="*/ 571 h 621"/>
                                <a:gd name="T64" fmla="*/ 463 w 720"/>
                                <a:gd name="T65" fmla="*/ 608 h 621"/>
                                <a:gd name="T66" fmla="*/ 360 w 720"/>
                                <a:gd name="T67" fmla="*/ 621 h 621"/>
                                <a:gd name="T68" fmla="*/ 256 w 720"/>
                                <a:gd name="T69" fmla="*/ 608 h 621"/>
                                <a:gd name="T70" fmla="*/ 163 w 720"/>
                                <a:gd name="T71" fmla="*/ 571 h 621"/>
                                <a:gd name="T72" fmla="*/ 87 w 720"/>
                                <a:gd name="T73" fmla="*/ 514 h 621"/>
                                <a:gd name="T74" fmla="*/ 32 w 720"/>
                                <a:gd name="T75" fmla="*/ 442 h 621"/>
                                <a:gd name="T76" fmla="*/ 2 w 720"/>
                                <a:gd name="T77" fmla="*/ 357 h 621"/>
                                <a:gd name="T78" fmla="*/ 2 w 720"/>
                                <a:gd name="T79" fmla="*/ 264 h 621"/>
                                <a:gd name="T80" fmla="*/ 32 w 720"/>
                                <a:gd name="T81" fmla="*/ 179 h 621"/>
                                <a:gd name="T82" fmla="*/ 87 w 720"/>
                                <a:gd name="T83" fmla="*/ 107 h 621"/>
                                <a:gd name="T84" fmla="*/ 163 w 720"/>
                                <a:gd name="T85" fmla="*/ 50 h 621"/>
                                <a:gd name="T86" fmla="*/ 256 w 720"/>
                                <a:gd name="T87" fmla="*/ 13 h 621"/>
                                <a:gd name="T88" fmla="*/ 360 w 720"/>
                                <a:gd name="T89" fmla="*/ 0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0" h="621">
                                  <a:moveTo>
                                    <a:pt x="360" y="5"/>
                                  </a:moveTo>
                                  <a:lnTo>
                                    <a:pt x="307" y="7"/>
                                  </a:lnTo>
                                  <a:lnTo>
                                    <a:pt x="258" y="17"/>
                                  </a:lnTo>
                                  <a:lnTo>
                                    <a:pt x="210" y="33"/>
                                  </a:lnTo>
                                  <a:lnTo>
                                    <a:pt x="166" y="53"/>
                                  </a:lnTo>
                                  <a:lnTo>
                                    <a:pt x="126" y="80"/>
                                  </a:lnTo>
                                  <a:lnTo>
                                    <a:pt x="91" y="109"/>
                                  </a:lnTo>
                                  <a:lnTo>
                                    <a:pt x="62" y="144"/>
                                  </a:lnTo>
                                  <a:lnTo>
                                    <a:pt x="38" y="182"/>
                                  </a:lnTo>
                                  <a:lnTo>
                                    <a:pt x="19" y="222"/>
                                  </a:lnTo>
                                  <a:lnTo>
                                    <a:pt x="8" y="266"/>
                                  </a:lnTo>
                                  <a:lnTo>
                                    <a:pt x="4" y="310"/>
                                  </a:lnTo>
                                  <a:lnTo>
                                    <a:pt x="8" y="355"/>
                                  </a:lnTo>
                                  <a:lnTo>
                                    <a:pt x="19" y="399"/>
                                  </a:lnTo>
                                  <a:lnTo>
                                    <a:pt x="38" y="439"/>
                                  </a:lnTo>
                                  <a:lnTo>
                                    <a:pt x="62" y="477"/>
                                  </a:lnTo>
                                  <a:lnTo>
                                    <a:pt x="91" y="511"/>
                                  </a:lnTo>
                                  <a:lnTo>
                                    <a:pt x="126" y="541"/>
                                  </a:lnTo>
                                  <a:lnTo>
                                    <a:pt x="166" y="567"/>
                                  </a:lnTo>
                                  <a:lnTo>
                                    <a:pt x="210" y="588"/>
                                  </a:lnTo>
                                  <a:lnTo>
                                    <a:pt x="258" y="603"/>
                                  </a:lnTo>
                                  <a:lnTo>
                                    <a:pt x="307" y="613"/>
                                  </a:lnTo>
                                  <a:lnTo>
                                    <a:pt x="360" y="616"/>
                                  </a:lnTo>
                                  <a:lnTo>
                                    <a:pt x="413" y="613"/>
                                  </a:lnTo>
                                  <a:lnTo>
                                    <a:pt x="462" y="603"/>
                                  </a:lnTo>
                                  <a:lnTo>
                                    <a:pt x="510" y="588"/>
                                  </a:lnTo>
                                  <a:lnTo>
                                    <a:pt x="554" y="567"/>
                                  </a:lnTo>
                                  <a:lnTo>
                                    <a:pt x="593" y="541"/>
                                  </a:lnTo>
                                  <a:lnTo>
                                    <a:pt x="628" y="511"/>
                                  </a:lnTo>
                                  <a:lnTo>
                                    <a:pt x="658" y="477"/>
                                  </a:lnTo>
                                  <a:lnTo>
                                    <a:pt x="682" y="439"/>
                                  </a:lnTo>
                                  <a:lnTo>
                                    <a:pt x="700" y="399"/>
                                  </a:lnTo>
                                  <a:lnTo>
                                    <a:pt x="711" y="355"/>
                                  </a:lnTo>
                                  <a:lnTo>
                                    <a:pt x="716" y="310"/>
                                  </a:lnTo>
                                  <a:lnTo>
                                    <a:pt x="711" y="266"/>
                                  </a:lnTo>
                                  <a:lnTo>
                                    <a:pt x="700" y="222"/>
                                  </a:lnTo>
                                  <a:lnTo>
                                    <a:pt x="682" y="182"/>
                                  </a:lnTo>
                                  <a:lnTo>
                                    <a:pt x="658" y="144"/>
                                  </a:lnTo>
                                  <a:lnTo>
                                    <a:pt x="628" y="109"/>
                                  </a:lnTo>
                                  <a:lnTo>
                                    <a:pt x="593" y="80"/>
                                  </a:lnTo>
                                  <a:lnTo>
                                    <a:pt x="554" y="53"/>
                                  </a:lnTo>
                                  <a:lnTo>
                                    <a:pt x="510" y="33"/>
                                  </a:lnTo>
                                  <a:lnTo>
                                    <a:pt x="462" y="17"/>
                                  </a:lnTo>
                                  <a:lnTo>
                                    <a:pt x="413" y="7"/>
                                  </a:lnTo>
                                  <a:lnTo>
                                    <a:pt x="360" y="5"/>
                                  </a:lnTo>
                                  <a:close/>
                                  <a:moveTo>
                                    <a:pt x="360" y="0"/>
                                  </a:moveTo>
                                  <a:lnTo>
                                    <a:pt x="413" y="3"/>
                                  </a:lnTo>
                                  <a:lnTo>
                                    <a:pt x="463" y="13"/>
                                  </a:lnTo>
                                  <a:lnTo>
                                    <a:pt x="511" y="29"/>
                                  </a:lnTo>
                                  <a:lnTo>
                                    <a:pt x="556" y="50"/>
                                  </a:lnTo>
                                  <a:lnTo>
                                    <a:pt x="596" y="76"/>
                                  </a:lnTo>
                                  <a:lnTo>
                                    <a:pt x="632" y="107"/>
                                  </a:lnTo>
                                  <a:lnTo>
                                    <a:pt x="662" y="142"/>
                                  </a:lnTo>
                                  <a:lnTo>
                                    <a:pt x="687" y="179"/>
                                  </a:lnTo>
                                  <a:lnTo>
                                    <a:pt x="706" y="221"/>
                                  </a:lnTo>
                                  <a:lnTo>
                                    <a:pt x="717" y="264"/>
                                  </a:lnTo>
                                  <a:lnTo>
                                    <a:pt x="720" y="310"/>
                                  </a:lnTo>
                                  <a:lnTo>
                                    <a:pt x="717" y="357"/>
                                  </a:lnTo>
                                  <a:lnTo>
                                    <a:pt x="706" y="400"/>
                                  </a:lnTo>
                                  <a:lnTo>
                                    <a:pt x="687" y="442"/>
                                  </a:lnTo>
                                  <a:lnTo>
                                    <a:pt x="662" y="479"/>
                                  </a:lnTo>
                                  <a:lnTo>
                                    <a:pt x="632" y="514"/>
                                  </a:lnTo>
                                  <a:lnTo>
                                    <a:pt x="596" y="545"/>
                                  </a:lnTo>
                                  <a:lnTo>
                                    <a:pt x="556" y="571"/>
                                  </a:lnTo>
                                  <a:lnTo>
                                    <a:pt x="511" y="592"/>
                                  </a:lnTo>
                                  <a:lnTo>
                                    <a:pt x="463" y="608"/>
                                  </a:lnTo>
                                  <a:lnTo>
                                    <a:pt x="413" y="618"/>
                                  </a:lnTo>
                                  <a:lnTo>
                                    <a:pt x="360" y="621"/>
                                  </a:lnTo>
                                  <a:lnTo>
                                    <a:pt x="307" y="618"/>
                                  </a:lnTo>
                                  <a:lnTo>
                                    <a:pt x="256" y="608"/>
                                  </a:lnTo>
                                  <a:lnTo>
                                    <a:pt x="208" y="592"/>
                                  </a:lnTo>
                                  <a:lnTo>
                                    <a:pt x="163" y="571"/>
                                  </a:lnTo>
                                  <a:lnTo>
                                    <a:pt x="124" y="545"/>
                                  </a:lnTo>
                                  <a:lnTo>
                                    <a:pt x="87" y="514"/>
                                  </a:lnTo>
                                  <a:lnTo>
                                    <a:pt x="57" y="479"/>
                                  </a:lnTo>
                                  <a:lnTo>
                                    <a:pt x="32" y="442"/>
                                  </a:lnTo>
                                  <a:lnTo>
                                    <a:pt x="14" y="400"/>
                                  </a:lnTo>
                                  <a:lnTo>
                                    <a:pt x="2" y="357"/>
                                  </a:lnTo>
                                  <a:lnTo>
                                    <a:pt x="0" y="310"/>
                                  </a:lnTo>
                                  <a:lnTo>
                                    <a:pt x="2" y="264"/>
                                  </a:lnTo>
                                  <a:lnTo>
                                    <a:pt x="14" y="221"/>
                                  </a:lnTo>
                                  <a:lnTo>
                                    <a:pt x="32" y="179"/>
                                  </a:lnTo>
                                  <a:lnTo>
                                    <a:pt x="57" y="142"/>
                                  </a:lnTo>
                                  <a:lnTo>
                                    <a:pt x="87" y="107"/>
                                  </a:lnTo>
                                  <a:lnTo>
                                    <a:pt x="124" y="76"/>
                                  </a:lnTo>
                                  <a:lnTo>
                                    <a:pt x="163" y="50"/>
                                  </a:lnTo>
                                  <a:lnTo>
                                    <a:pt x="208" y="29"/>
                                  </a:lnTo>
                                  <a:lnTo>
                                    <a:pt x="256" y="13"/>
                                  </a:lnTo>
                                  <a:lnTo>
                                    <a:pt x="307" y="3"/>
                                  </a:lnTo>
                                  <a:lnTo>
                                    <a:pt x="360" y="0"/>
                                  </a:lnTo>
                                  <a:close/>
                                </a:path>
                              </a:pathLst>
                            </a:custGeom>
                            <a:solidFill>
                              <a:srgbClr val="FFF2BB"/>
                            </a:solidFill>
                            <a:ln>
                              <a:noFill/>
                            </a:ln>
                            <a:extLst>
                              <a:ext uri="{91240B29-F687-4F45-9708-019B960494DF}">
                                <a14:hiddenLine xmlns:a14="http://schemas.microsoft.com/office/drawing/2010/main" w="0">
                                  <a:solidFill>
                                    <a:srgbClr val="FFF2BB"/>
                                  </a:solidFill>
                                  <a:prstDash val="solid"/>
                                  <a:round/>
                                  <a:headEnd/>
                                  <a:tailEnd/>
                                </a14:hiddenLine>
                              </a:ext>
                            </a:extLst>
                          </wps:spPr>
                          <wps:bodyPr rot="0" vert="horz" wrap="square" lIns="91440" tIns="45720" rIns="91440" bIns="45720" anchor="t" anchorCtr="0" upright="1">
                            <a:noAutofit/>
                          </wps:bodyPr>
                        </wps:wsp>
                        <wps:wsp>
                          <wps:cNvPr id="714" name="Freeform 427"/>
                          <wps:cNvSpPr>
                            <a:spLocks noEditPoints="1"/>
                          </wps:cNvSpPr>
                          <wps:spPr bwMode="auto">
                            <a:xfrm>
                              <a:off x="1476" y="414"/>
                              <a:ext cx="366" cy="315"/>
                            </a:xfrm>
                            <a:custGeom>
                              <a:avLst/>
                              <a:gdLst>
                                <a:gd name="T0" fmla="*/ 313 w 731"/>
                                <a:gd name="T1" fmla="*/ 8 h 630"/>
                                <a:gd name="T2" fmla="*/ 214 w 731"/>
                                <a:gd name="T3" fmla="*/ 34 h 630"/>
                                <a:gd name="T4" fmla="*/ 130 w 731"/>
                                <a:gd name="T5" fmla="*/ 81 h 630"/>
                                <a:gd name="T6" fmla="*/ 63 w 731"/>
                                <a:gd name="T7" fmla="*/ 147 h 630"/>
                                <a:gd name="T8" fmla="*/ 20 w 731"/>
                                <a:gd name="T9" fmla="*/ 226 h 630"/>
                                <a:gd name="T10" fmla="*/ 6 w 731"/>
                                <a:gd name="T11" fmla="*/ 315 h 630"/>
                                <a:gd name="T12" fmla="*/ 20 w 731"/>
                                <a:gd name="T13" fmla="*/ 405 h 630"/>
                                <a:gd name="T14" fmla="*/ 63 w 731"/>
                                <a:gd name="T15" fmla="*/ 484 h 630"/>
                                <a:gd name="T16" fmla="*/ 130 w 731"/>
                                <a:gd name="T17" fmla="*/ 550 h 630"/>
                                <a:gd name="T18" fmla="*/ 214 w 731"/>
                                <a:gd name="T19" fmla="*/ 597 h 630"/>
                                <a:gd name="T20" fmla="*/ 313 w 731"/>
                                <a:gd name="T21" fmla="*/ 623 h 630"/>
                                <a:gd name="T22" fmla="*/ 419 w 731"/>
                                <a:gd name="T23" fmla="*/ 623 h 630"/>
                                <a:gd name="T24" fmla="*/ 517 w 731"/>
                                <a:gd name="T25" fmla="*/ 597 h 630"/>
                                <a:gd name="T26" fmla="*/ 602 w 731"/>
                                <a:gd name="T27" fmla="*/ 550 h 630"/>
                                <a:gd name="T28" fmla="*/ 668 w 731"/>
                                <a:gd name="T29" fmla="*/ 484 h 630"/>
                                <a:gd name="T30" fmla="*/ 712 w 731"/>
                                <a:gd name="T31" fmla="*/ 405 h 630"/>
                                <a:gd name="T32" fmla="*/ 726 w 731"/>
                                <a:gd name="T33" fmla="*/ 315 h 630"/>
                                <a:gd name="T34" fmla="*/ 712 w 731"/>
                                <a:gd name="T35" fmla="*/ 226 h 630"/>
                                <a:gd name="T36" fmla="*/ 668 w 731"/>
                                <a:gd name="T37" fmla="*/ 147 h 630"/>
                                <a:gd name="T38" fmla="*/ 602 w 731"/>
                                <a:gd name="T39" fmla="*/ 81 h 630"/>
                                <a:gd name="T40" fmla="*/ 517 w 731"/>
                                <a:gd name="T41" fmla="*/ 34 h 630"/>
                                <a:gd name="T42" fmla="*/ 419 w 731"/>
                                <a:gd name="T43" fmla="*/ 8 h 630"/>
                                <a:gd name="T44" fmla="*/ 366 w 731"/>
                                <a:gd name="T45" fmla="*/ 0 h 630"/>
                                <a:gd name="T46" fmla="*/ 471 w 731"/>
                                <a:gd name="T47" fmla="*/ 13 h 630"/>
                                <a:gd name="T48" fmla="*/ 565 w 731"/>
                                <a:gd name="T49" fmla="*/ 51 h 630"/>
                                <a:gd name="T50" fmla="*/ 641 w 731"/>
                                <a:gd name="T51" fmla="*/ 109 h 630"/>
                                <a:gd name="T52" fmla="*/ 698 w 731"/>
                                <a:gd name="T53" fmla="*/ 183 h 630"/>
                                <a:gd name="T54" fmla="*/ 727 w 731"/>
                                <a:gd name="T55" fmla="*/ 269 h 630"/>
                                <a:gd name="T56" fmla="*/ 727 w 731"/>
                                <a:gd name="T57" fmla="*/ 362 h 630"/>
                                <a:gd name="T58" fmla="*/ 698 w 731"/>
                                <a:gd name="T59" fmla="*/ 448 h 630"/>
                                <a:gd name="T60" fmla="*/ 641 w 731"/>
                                <a:gd name="T61" fmla="*/ 522 h 630"/>
                                <a:gd name="T62" fmla="*/ 565 w 731"/>
                                <a:gd name="T63" fmla="*/ 580 h 630"/>
                                <a:gd name="T64" fmla="*/ 471 w 731"/>
                                <a:gd name="T65" fmla="*/ 616 h 630"/>
                                <a:gd name="T66" fmla="*/ 366 w 731"/>
                                <a:gd name="T67" fmla="*/ 630 h 630"/>
                                <a:gd name="T68" fmla="*/ 261 w 731"/>
                                <a:gd name="T69" fmla="*/ 616 h 630"/>
                                <a:gd name="T70" fmla="*/ 166 w 731"/>
                                <a:gd name="T71" fmla="*/ 580 h 630"/>
                                <a:gd name="T72" fmla="*/ 90 w 731"/>
                                <a:gd name="T73" fmla="*/ 522 h 630"/>
                                <a:gd name="T74" fmla="*/ 34 w 731"/>
                                <a:gd name="T75" fmla="*/ 448 h 630"/>
                                <a:gd name="T76" fmla="*/ 4 w 731"/>
                                <a:gd name="T77" fmla="*/ 362 h 630"/>
                                <a:gd name="T78" fmla="*/ 4 w 731"/>
                                <a:gd name="T79" fmla="*/ 269 h 630"/>
                                <a:gd name="T80" fmla="*/ 34 w 731"/>
                                <a:gd name="T81" fmla="*/ 183 h 630"/>
                                <a:gd name="T82" fmla="*/ 90 w 731"/>
                                <a:gd name="T83" fmla="*/ 109 h 630"/>
                                <a:gd name="T84" fmla="*/ 166 w 731"/>
                                <a:gd name="T85" fmla="*/ 51 h 630"/>
                                <a:gd name="T86" fmla="*/ 261 w 731"/>
                                <a:gd name="T87" fmla="*/ 13 h 630"/>
                                <a:gd name="T88" fmla="*/ 366 w 731"/>
                                <a:gd name="T89"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31" h="630">
                                  <a:moveTo>
                                    <a:pt x="366" y="5"/>
                                  </a:moveTo>
                                  <a:lnTo>
                                    <a:pt x="313" y="8"/>
                                  </a:lnTo>
                                  <a:lnTo>
                                    <a:pt x="262" y="18"/>
                                  </a:lnTo>
                                  <a:lnTo>
                                    <a:pt x="214" y="34"/>
                                  </a:lnTo>
                                  <a:lnTo>
                                    <a:pt x="169" y="55"/>
                                  </a:lnTo>
                                  <a:lnTo>
                                    <a:pt x="130" y="81"/>
                                  </a:lnTo>
                                  <a:lnTo>
                                    <a:pt x="93" y="112"/>
                                  </a:lnTo>
                                  <a:lnTo>
                                    <a:pt x="63" y="147"/>
                                  </a:lnTo>
                                  <a:lnTo>
                                    <a:pt x="38" y="184"/>
                                  </a:lnTo>
                                  <a:lnTo>
                                    <a:pt x="20" y="226"/>
                                  </a:lnTo>
                                  <a:lnTo>
                                    <a:pt x="8" y="269"/>
                                  </a:lnTo>
                                  <a:lnTo>
                                    <a:pt x="6" y="315"/>
                                  </a:lnTo>
                                  <a:lnTo>
                                    <a:pt x="8" y="362"/>
                                  </a:lnTo>
                                  <a:lnTo>
                                    <a:pt x="20" y="405"/>
                                  </a:lnTo>
                                  <a:lnTo>
                                    <a:pt x="38" y="447"/>
                                  </a:lnTo>
                                  <a:lnTo>
                                    <a:pt x="63" y="484"/>
                                  </a:lnTo>
                                  <a:lnTo>
                                    <a:pt x="93" y="519"/>
                                  </a:lnTo>
                                  <a:lnTo>
                                    <a:pt x="130" y="550"/>
                                  </a:lnTo>
                                  <a:lnTo>
                                    <a:pt x="169" y="576"/>
                                  </a:lnTo>
                                  <a:lnTo>
                                    <a:pt x="214" y="597"/>
                                  </a:lnTo>
                                  <a:lnTo>
                                    <a:pt x="262" y="613"/>
                                  </a:lnTo>
                                  <a:lnTo>
                                    <a:pt x="313" y="623"/>
                                  </a:lnTo>
                                  <a:lnTo>
                                    <a:pt x="366" y="626"/>
                                  </a:lnTo>
                                  <a:lnTo>
                                    <a:pt x="419" y="623"/>
                                  </a:lnTo>
                                  <a:lnTo>
                                    <a:pt x="469" y="613"/>
                                  </a:lnTo>
                                  <a:lnTo>
                                    <a:pt x="517" y="597"/>
                                  </a:lnTo>
                                  <a:lnTo>
                                    <a:pt x="562" y="576"/>
                                  </a:lnTo>
                                  <a:lnTo>
                                    <a:pt x="602" y="550"/>
                                  </a:lnTo>
                                  <a:lnTo>
                                    <a:pt x="638" y="519"/>
                                  </a:lnTo>
                                  <a:lnTo>
                                    <a:pt x="668" y="484"/>
                                  </a:lnTo>
                                  <a:lnTo>
                                    <a:pt x="693" y="447"/>
                                  </a:lnTo>
                                  <a:lnTo>
                                    <a:pt x="712" y="405"/>
                                  </a:lnTo>
                                  <a:lnTo>
                                    <a:pt x="723" y="362"/>
                                  </a:lnTo>
                                  <a:lnTo>
                                    <a:pt x="726" y="315"/>
                                  </a:lnTo>
                                  <a:lnTo>
                                    <a:pt x="723" y="269"/>
                                  </a:lnTo>
                                  <a:lnTo>
                                    <a:pt x="712" y="226"/>
                                  </a:lnTo>
                                  <a:lnTo>
                                    <a:pt x="693" y="184"/>
                                  </a:lnTo>
                                  <a:lnTo>
                                    <a:pt x="668" y="147"/>
                                  </a:lnTo>
                                  <a:lnTo>
                                    <a:pt x="638" y="112"/>
                                  </a:lnTo>
                                  <a:lnTo>
                                    <a:pt x="602" y="81"/>
                                  </a:lnTo>
                                  <a:lnTo>
                                    <a:pt x="562" y="55"/>
                                  </a:lnTo>
                                  <a:lnTo>
                                    <a:pt x="517" y="34"/>
                                  </a:lnTo>
                                  <a:lnTo>
                                    <a:pt x="469" y="18"/>
                                  </a:lnTo>
                                  <a:lnTo>
                                    <a:pt x="419" y="8"/>
                                  </a:lnTo>
                                  <a:lnTo>
                                    <a:pt x="366" y="5"/>
                                  </a:lnTo>
                                  <a:close/>
                                  <a:moveTo>
                                    <a:pt x="366" y="0"/>
                                  </a:moveTo>
                                  <a:lnTo>
                                    <a:pt x="420" y="4"/>
                                  </a:lnTo>
                                  <a:lnTo>
                                    <a:pt x="471" y="13"/>
                                  </a:lnTo>
                                  <a:lnTo>
                                    <a:pt x="520" y="30"/>
                                  </a:lnTo>
                                  <a:lnTo>
                                    <a:pt x="565" y="51"/>
                                  </a:lnTo>
                                  <a:lnTo>
                                    <a:pt x="606" y="78"/>
                                  </a:lnTo>
                                  <a:lnTo>
                                    <a:pt x="641" y="109"/>
                                  </a:lnTo>
                                  <a:lnTo>
                                    <a:pt x="672" y="144"/>
                                  </a:lnTo>
                                  <a:lnTo>
                                    <a:pt x="698" y="183"/>
                                  </a:lnTo>
                                  <a:lnTo>
                                    <a:pt x="716" y="224"/>
                                  </a:lnTo>
                                  <a:lnTo>
                                    <a:pt x="727" y="269"/>
                                  </a:lnTo>
                                  <a:lnTo>
                                    <a:pt x="731" y="315"/>
                                  </a:lnTo>
                                  <a:lnTo>
                                    <a:pt x="727" y="362"/>
                                  </a:lnTo>
                                  <a:lnTo>
                                    <a:pt x="716" y="406"/>
                                  </a:lnTo>
                                  <a:lnTo>
                                    <a:pt x="698" y="448"/>
                                  </a:lnTo>
                                  <a:lnTo>
                                    <a:pt x="672" y="487"/>
                                  </a:lnTo>
                                  <a:lnTo>
                                    <a:pt x="641" y="522"/>
                                  </a:lnTo>
                                  <a:lnTo>
                                    <a:pt x="606" y="553"/>
                                  </a:lnTo>
                                  <a:lnTo>
                                    <a:pt x="565" y="580"/>
                                  </a:lnTo>
                                  <a:lnTo>
                                    <a:pt x="520" y="601"/>
                                  </a:lnTo>
                                  <a:lnTo>
                                    <a:pt x="471" y="616"/>
                                  </a:lnTo>
                                  <a:lnTo>
                                    <a:pt x="420" y="627"/>
                                  </a:lnTo>
                                  <a:lnTo>
                                    <a:pt x="366" y="630"/>
                                  </a:lnTo>
                                  <a:lnTo>
                                    <a:pt x="311" y="627"/>
                                  </a:lnTo>
                                  <a:lnTo>
                                    <a:pt x="261" y="616"/>
                                  </a:lnTo>
                                  <a:lnTo>
                                    <a:pt x="211" y="601"/>
                                  </a:lnTo>
                                  <a:lnTo>
                                    <a:pt x="166" y="580"/>
                                  </a:lnTo>
                                  <a:lnTo>
                                    <a:pt x="125" y="553"/>
                                  </a:lnTo>
                                  <a:lnTo>
                                    <a:pt x="90" y="522"/>
                                  </a:lnTo>
                                  <a:lnTo>
                                    <a:pt x="59" y="487"/>
                                  </a:lnTo>
                                  <a:lnTo>
                                    <a:pt x="34" y="448"/>
                                  </a:lnTo>
                                  <a:lnTo>
                                    <a:pt x="15" y="406"/>
                                  </a:lnTo>
                                  <a:lnTo>
                                    <a:pt x="4" y="362"/>
                                  </a:lnTo>
                                  <a:lnTo>
                                    <a:pt x="0" y="315"/>
                                  </a:lnTo>
                                  <a:lnTo>
                                    <a:pt x="4" y="269"/>
                                  </a:lnTo>
                                  <a:lnTo>
                                    <a:pt x="15" y="224"/>
                                  </a:lnTo>
                                  <a:lnTo>
                                    <a:pt x="34" y="183"/>
                                  </a:lnTo>
                                  <a:lnTo>
                                    <a:pt x="59" y="144"/>
                                  </a:lnTo>
                                  <a:lnTo>
                                    <a:pt x="90" y="109"/>
                                  </a:lnTo>
                                  <a:lnTo>
                                    <a:pt x="125" y="78"/>
                                  </a:lnTo>
                                  <a:lnTo>
                                    <a:pt x="166" y="51"/>
                                  </a:lnTo>
                                  <a:lnTo>
                                    <a:pt x="211" y="30"/>
                                  </a:lnTo>
                                  <a:lnTo>
                                    <a:pt x="261" y="13"/>
                                  </a:lnTo>
                                  <a:lnTo>
                                    <a:pt x="311" y="4"/>
                                  </a:lnTo>
                                  <a:lnTo>
                                    <a:pt x="366" y="0"/>
                                  </a:lnTo>
                                  <a:close/>
                                </a:path>
                              </a:pathLst>
                            </a:custGeom>
                            <a:solidFill>
                              <a:srgbClr val="FFF1BA"/>
                            </a:solidFill>
                            <a:ln>
                              <a:noFill/>
                            </a:ln>
                            <a:extLst>
                              <a:ext uri="{91240B29-F687-4F45-9708-019B960494DF}">
                                <a14:hiddenLine xmlns:a14="http://schemas.microsoft.com/office/drawing/2010/main" w="0">
                                  <a:solidFill>
                                    <a:srgbClr val="FFF1BA"/>
                                  </a:solidFill>
                                  <a:prstDash val="solid"/>
                                  <a:round/>
                                  <a:headEnd/>
                                  <a:tailEnd/>
                                </a14:hiddenLine>
                              </a:ext>
                            </a:extLst>
                          </wps:spPr>
                          <wps:bodyPr rot="0" vert="horz" wrap="square" lIns="91440" tIns="45720" rIns="91440" bIns="45720" anchor="t" anchorCtr="0" upright="1">
                            <a:noAutofit/>
                          </wps:bodyPr>
                        </wps:wsp>
                        <wps:wsp>
                          <wps:cNvPr id="715" name="Freeform 428"/>
                          <wps:cNvSpPr>
                            <a:spLocks noEditPoints="1"/>
                          </wps:cNvSpPr>
                          <wps:spPr bwMode="auto">
                            <a:xfrm>
                              <a:off x="1474" y="413"/>
                              <a:ext cx="371" cy="319"/>
                            </a:xfrm>
                            <a:custGeom>
                              <a:avLst/>
                              <a:gdLst>
                                <a:gd name="T0" fmla="*/ 317 w 743"/>
                                <a:gd name="T1" fmla="*/ 8 h 639"/>
                                <a:gd name="T2" fmla="*/ 217 w 743"/>
                                <a:gd name="T3" fmla="*/ 34 h 639"/>
                                <a:gd name="T4" fmla="*/ 131 w 743"/>
                                <a:gd name="T5" fmla="*/ 82 h 639"/>
                                <a:gd name="T6" fmla="*/ 65 w 743"/>
                                <a:gd name="T7" fmla="*/ 148 h 639"/>
                                <a:gd name="T8" fmla="*/ 21 w 743"/>
                                <a:gd name="T9" fmla="*/ 228 h 639"/>
                                <a:gd name="T10" fmla="*/ 6 w 743"/>
                                <a:gd name="T11" fmla="*/ 319 h 639"/>
                                <a:gd name="T12" fmla="*/ 21 w 743"/>
                                <a:gd name="T13" fmla="*/ 410 h 639"/>
                                <a:gd name="T14" fmla="*/ 65 w 743"/>
                                <a:gd name="T15" fmla="*/ 491 h 639"/>
                                <a:gd name="T16" fmla="*/ 131 w 743"/>
                                <a:gd name="T17" fmla="*/ 557 h 639"/>
                                <a:gd name="T18" fmla="*/ 217 w 743"/>
                                <a:gd name="T19" fmla="*/ 605 h 639"/>
                                <a:gd name="T20" fmla="*/ 317 w 743"/>
                                <a:gd name="T21" fmla="*/ 631 h 639"/>
                                <a:gd name="T22" fmla="*/ 426 w 743"/>
                                <a:gd name="T23" fmla="*/ 631 h 639"/>
                                <a:gd name="T24" fmla="*/ 526 w 743"/>
                                <a:gd name="T25" fmla="*/ 605 h 639"/>
                                <a:gd name="T26" fmla="*/ 612 w 743"/>
                                <a:gd name="T27" fmla="*/ 557 h 639"/>
                                <a:gd name="T28" fmla="*/ 678 w 743"/>
                                <a:gd name="T29" fmla="*/ 491 h 639"/>
                                <a:gd name="T30" fmla="*/ 722 w 743"/>
                                <a:gd name="T31" fmla="*/ 410 h 639"/>
                                <a:gd name="T32" fmla="*/ 737 w 743"/>
                                <a:gd name="T33" fmla="*/ 319 h 639"/>
                                <a:gd name="T34" fmla="*/ 722 w 743"/>
                                <a:gd name="T35" fmla="*/ 228 h 639"/>
                                <a:gd name="T36" fmla="*/ 678 w 743"/>
                                <a:gd name="T37" fmla="*/ 148 h 639"/>
                                <a:gd name="T38" fmla="*/ 612 w 743"/>
                                <a:gd name="T39" fmla="*/ 82 h 639"/>
                                <a:gd name="T40" fmla="*/ 526 w 743"/>
                                <a:gd name="T41" fmla="*/ 34 h 639"/>
                                <a:gd name="T42" fmla="*/ 426 w 743"/>
                                <a:gd name="T43" fmla="*/ 8 h 639"/>
                                <a:gd name="T44" fmla="*/ 372 w 743"/>
                                <a:gd name="T45" fmla="*/ 0 h 639"/>
                                <a:gd name="T46" fmla="*/ 480 w 743"/>
                                <a:gd name="T47" fmla="*/ 14 h 639"/>
                                <a:gd name="T48" fmla="*/ 574 w 743"/>
                                <a:gd name="T49" fmla="*/ 51 h 639"/>
                                <a:gd name="T50" fmla="*/ 651 w 743"/>
                                <a:gd name="T51" fmla="*/ 110 h 639"/>
                                <a:gd name="T52" fmla="*/ 708 w 743"/>
                                <a:gd name="T53" fmla="*/ 185 h 639"/>
                                <a:gd name="T54" fmla="*/ 739 w 743"/>
                                <a:gd name="T55" fmla="*/ 272 h 639"/>
                                <a:gd name="T56" fmla="*/ 739 w 743"/>
                                <a:gd name="T57" fmla="*/ 367 h 639"/>
                                <a:gd name="T58" fmla="*/ 708 w 743"/>
                                <a:gd name="T59" fmla="*/ 454 h 639"/>
                                <a:gd name="T60" fmla="*/ 651 w 743"/>
                                <a:gd name="T61" fmla="*/ 529 h 639"/>
                                <a:gd name="T62" fmla="*/ 574 w 743"/>
                                <a:gd name="T63" fmla="*/ 588 h 639"/>
                                <a:gd name="T64" fmla="*/ 480 w 743"/>
                                <a:gd name="T65" fmla="*/ 625 h 639"/>
                                <a:gd name="T66" fmla="*/ 372 w 743"/>
                                <a:gd name="T67" fmla="*/ 639 h 639"/>
                                <a:gd name="T68" fmla="*/ 264 w 743"/>
                                <a:gd name="T69" fmla="*/ 625 h 639"/>
                                <a:gd name="T70" fmla="*/ 169 w 743"/>
                                <a:gd name="T71" fmla="*/ 588 h 639"/>
                                <a:gd name="T72" fmla="*/ 92 w 743"/>
                                <a:gd name="T73" fmla="*/ 529 h 639"/>
                                <a:gd name="T74" fmla="*/ 36 w 743"/>
                                <a:gd name="T75" fmla="*/ 454 h 639"/>
                                <a:gd name="T76" fmla="*/ 5 w 743"/>
                                <a:gd name="T77" fmla="*/ 367 h 639"/>
                                <a:gd name="T78" fmla="*/ 5 w 743"/>
                                <a:gd name="T79" fmla="*/ 272 h 639"/>
                                <a:gd name="T80" fmla="*/ 36 w 743"/>
                                <a:gd name="T81" fmla="*/ 185 h 639"/>
                                <a:gd name="T82" fmla="*/ 92 w 743"/>
                                <a:gd name="T83" fmla="*/ 110 h 639"/>
                                <a:gd name="T84" fmla="*/ 169 w 743"/>
                                <a:gd name="T85" fmla="*/ 51 h 639"/>
                                <a:gd name="T86" fmla="*/ 264 w 743"/>
                                <a:gd name="T87" fmla="*/ 14 h 639"/>
                                <a:gd name="T88" fmla="*/ 372 w 743"/>
                                <a:gd name="T89" fmla="*/ 0 h 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43" h="639">
                                  <a:moveTo>
                                    <a:pt x="372" y="4"/>
                                  </a:moveTo>
                                  <a:lnTo>
                                    <a:pt x="317" y="8"/>
                                  </a:lnTo>
                                  <a:lnTo>
                                    <a:pt x="267" y="17"/>
                                  </a:lnTo>
                                  <a:lnTo>
                                    <a:pt x="217" y="34"/>
                                  </a:lnTo>
                                  <a:lnTo>
                                    <a:pt x="172" y="55"/>
                                  </a:lnTo>
                                  <a:lnTo>
                                    <a:pt x="131" y="82"/>
                                  </a:lnTo>
                                  <a:lnTo>
                                    <a:pt x="96" y="113"/>
                                  </a:lnTo>
                                  <a:lnTo>
                                    <a:pt x="65" y="148"/>
                                  </a:lnTo>
                                  <a:lnTo>
                                    <a:pt x="40" y="187"/>
                                  </a:lnTo>
                                  <a:lnTo>
                                    <a:pt x="21" y="228"/>
                                  </a:lnTo>
                                  <a:lnTo>
                                    <a:pt x="10" y="273"/>
                                  </a:lnTo>
                                  <a:lnTo>
                                    <a:pt x="6" y="319"/>
                                  </a:lnTo>
                                  <a:lnTo>
                                    <a:pt x="10" y="366"/>
                                  </a:lnTo>
                                  <a:lnTo>
                                    <a:pt x="21" y="410"/>
                                  </a:lnTo>
                                  <a:lnTo>
                                    <a:pt x="40" y="452"/>
                                  </a:lnTo>
                                  <a:lnTo>
                                    <a:pt x="65" y="491"/>
                                  </a:lnTo>
                                  <a:lnTo>
                                    <a:pt x="96" y="526"/>
                                  </a:lnTo>
                                  <a:lnTo>
                                    <a:pt x="131" y="557"/>
                                  </a:lnTo>
                                  <a:lnTo>
                                    <a:pt x="172" y="584"/>
                                  </a:lnTo>
                                  <a:lnTo>
                                    <a:pt x="217" y="605"/>
                                  </a:lnTo>
                                  <a:lnTo>
                                    <a:pt x="267" y="620"/>
                                  </a:lnTo>
                                  <a:lnTo>
                                    <a:pt x="317" y="631"/>
                                  </a:lnTo>
                                  <a:lnTo>
                                    <a:pt x="372" y="634"/>
                                  </a:lnTo>
                                  <a:lnTo>
                                    <a:pt x="426" y="631"/>
                                  </a:lnTo>
                                  <a:lnTo>
                                    <a:pt x="477" y="620"/>
                                  </a:lnTo>
                                  <a:lnTo>
                                    <a:pt x="526" y="605"/>
                                  </a:lnTo>
                                  <a:lnTo>
                                    <a:pt x="571" y="584"/>
                                  </a:lnTo>
                                  <a:lnTo>
                                    <a:pt x="612" y="557"/>
                                  </a:lnTo>
                                  <a:lnTo>
                                    <a:pt x="647" y="526"/>
                                  </a:lnTo>
                                  <a:lnTo>
                                    <a:pt x="678" y="491"/>
                                  </a:lnTo>
                                  <a:lnTo>
                                    <a:pt x="704" y="452"/>
                                  </a:lnTo>
                                  <a:lnTo>
                                    <a:pt x="722" y="410"/>
                                  </a:lnTo>
                                  <a:lnTo>
                                    <a:pt x="733" y="366"/>
                                  </a:lnTo>
                                  <a:lnTo>
                                    <a:pt x="737" y="319"/>
                                  </a:lnTo>
                                  <a:lnTo>
                                    <a:pt x="733" y="273"/>
                                  </a:lnTo>
                                  <a:lnTo>
                                    <a:pt x="722" y="228"/>
                                  </a:lnTo>
                                  <a:lnTo>
                                    <a:pt x="704" y="187"/>
                                  </a:lnTo>
                                  <a:lnTo>
                                    <a:pt x="678" y="148"/>
                                  </a:lnTo>
                                  <a:lnTo>
                                    <a:pt x="647" y="113"/>
                                  </a:lnTo>
                                  <a:lnTo>
                                    <a:pt x="612" y="82"/>
                                  </a:lnTo>
                                  <a:lnTo>
                                    <a:pt x="571" y="55"/>
                                  </a:lnTo>
                                  <a:lnTo>
                                    <a:pt x="526" y="34"/>
                                  </a:lnTo>
                                  <a:lnTo>
                                    <a:pt x="477" y="17"/>
                                  </a:lnTo>
                                  <a:lnTo>
                                    <a:pt x="426" y="8"/>
                                  </a:lnTo>
                                  <a:lnTo>
                                    <a:pt x="372" y="4"/>
                                  </a:lnTo>
                                  <a:close/>
                                  <a:moveTo>
                                    <a:pt x="372" y="0"/>
                                  </a:moveTo>
                                  <a:lnTo>
                                    <a:pt x="426" y="4"/>
                                  </a:lnTo>
                                  <a:lnTo>
                                    <a:pt x="480" y="14"/>
                                  </a:lnTo>
                                  <a:lnTo>
                                    <a:pt x="527" y="29"/>
                                  </a:lnTo>
                                  <a:lnTo>
                                    <a:pt x="574" y="51"/>
                                  </a:lnTo>
                                  <a:lnTo>
                                    <a:pt x="615" y="78"/>
                                  </a:lnTo>
                                  <a:lnTo>
                                    <a:pt x="651" y="110"/>
                                  </a:lnTo>
                                  <a:lnTo>
                                    <a:pt x="683" y="146"/>
                                  </a:lnTo>
                                  <a:lnTo>
                                    <a:pt x="708" y="185"/>
                                  </a:lnTo>
                                  <a:lnTo>
                                    <a:pt x="728" y="227"/>
                                  </a:lnTo>
                                  <a:lnTo>
                                    <a:pt x="739" y="272"/>
                                  </a:lnTo>
                                  <a:lnTo>
                                    <a:pt x="743" y="319"/>
                                  </a:lnTo>
                                  <a:lnTo>
                                    <a:pt x="739" y="367"/>
                                  </a:lnTo>
                                  <a:lnTo>
                                    <a:pt x="728" y="412"/>
                                  </a:lnTo>
                                  <a:lnTo>
                                    <a:pt x="708" y="454"/>
                                  </a:lnTo>
                                  <a:lnTo>
                                    <a:pt x="683" y="493"/>
                                  </a:lnTo>
                                  <a:lnTo>
                                    <a:pt x="651" y="529"/>
                                  </a:lnTo>
                                  <a:lnTo>
                                    <a:pt x="615" y="561"/>
                                  </a:lnTo>
                                  <a:lnTo>
                                    <a:pt x="574" y="588"/>
                                  </a:lnTo>
                                  <a:lnTo>
                                    <a:pt x="527" y="610"/>
                                  </a:lnTo>
                                  <a:lnTo>
                                    <a:pt x="480" y="625"/>
                                  </a:lnTo>
                                  <a:lnTo>
                                    <a:pt x="426" y="635"/>
                                  </a:lnTo>
                                  <a:lnTo>
                                    <a:pt x="372" y="639"/>
                                  </a:lnTo>
                                  <a:lnTo>
                                    <a:pt x="317" y="635"/>
                                  </a:lnTo>
                                  <a:lnTo>
                                    <a:pt x="264" y="625"/>
                                  </a:lnTo>
                                  <a:lnTo>
                                    <a:pt x="216" y="610"/>
                                  </a:lnTo>
                                  <a:lnTo>
                                    <a:pt x="169" y="588"/>
                                  </a:lnTo>
                                  <a:lnTo>
                                    <a:pt x="129" y="561"/>
                                  </a:lnTo>
                                  <a:lnTo>
                                    <a:pt x="92" y="529"/>
                                  </a:lnTo>
                                  <a:lnTo>
                                    <a:pt x="61" y="493"/>
                                  </a:lnTo>
                                  <a:lnTo>
                                    <a:pt x="36" y="454"/>
                                  </a:lnTo>
                                  <a:lnTo>
                                    <a:pt x="16" y="412"/>
                                  </a:lnTo>
                                  <a:lnTo>
                                    <a:pt x="5" y="367"/>
                                  </a:lnTo>
                                  <a:lnTo>
                                    <a:pt x="0" y="319"/>
                                  </a:lnTo>
                                  <a:lnTo>
                                    <a:pt x="5" y="272"/>
                                  </a:lnTo>
                                  <a:lnTo>
                                    <a:pt x="16" y="227"/>
                                  </a:lnTo>
                                  <a:lnTo>
                                    <a:pt x="36" y="185"/>
                                  </a:lnTo>
                                  <a:lnTo>
                                    <a:pt x="61" y="146"/>
                                  </a:lnTo>
                                  <a:lnTo>
                                    <a:pt x="92" y="110"/>
                                  </a:lnTo>
                                  <a:lnTo>
                                    <a:pt x="129" y="78"/>
                                  </a:lnTo>
                                  <a:lnTo>
                                    <a:pt x="169" y="51"/>
                                  </a:lnTo>
                                  <a:lnTo>
                                    <a:pt x="216" y="29"/>
                                  </a:lnTo>
                                  <a:lnTo>
                                    <a:pt x="264" y="14"/>
                                  </a:lnTo>
                                  <a:lnTo>
                                    <a:pt x="317" y="4"/>
                                  </a:lnTo>
                                  <a:lnTo>
                                    <a:pt x="372" y="0"/>
                                  </a:lnTo>
                                  <a:close/>
                                </a:path>
                              </a:pathLst>
                            </a:custGeom>
                            <a:solidFill>
                              <a:srgbClr val="FFF1B9"/>
                            </a:solidFill>
                            <a:ln>
                              <a:noFill/>
                            </a:ln>
                            <a:extLst>
                              <a:ext uri="{91240B29-F687-4F45-9708-019B960494DF}">
                                <a14:hiddenLine xmlns:a14="http://schemas.microsoft.com/office/drawing/2010/main" w="0">
                                  <a:solidFill>
                                    <a:srgbClr val="FFF1B9"/>
                                  </a:solidFill>
                                  <a:prstDash val="solid"/>
                                  <a:round/>
                                  <a:headEnd/>
                                  <a:tailEnd/>
                                </a14:hiddenLine>
                              </a:ext>
                            </a:extLst>
                          </wps:spPr>
                          <wps:bodyPr rot="0" vert="horz" wrap="square" lIns="91440" tIns="45720" rIns="91440" bIns="45720" anchor="t" anchorCtr="0" upright="1">
                            <a:noAutofit/>
                          </wps:bodyPr>
                        </wps:wsp>
                        <wps:wsp>
                          <wps:cNvPr id="716" name="Freeform 429"/>
                          <wps:cNvSpPr>
                            <a:spLocks noEditPoints="1"/>
                          </wps:cNvSpPr>
                          <wps:spPr bwMode="auto">
                            <a:xfrm>
                              <a:off x="1472" y="410"/>
                              <a:ext cx="375" cy="324"/>
                            </a:xfrm>
                            <a:custGeom>
                              <a:avLst/>
                              <a:gdLst>
                                <a:gd name="T0" fmla="*/ 321 w 751"/>
                                <a:gd name="T1" fmla="*/ 9 h 649"/>
                                <a:gd name="T2" fmla="*/ 220 w 751"/>
                                <a:gd name="T3" fmla="*/ 34 h 649"/>
                                <a:gd name="T4" fmla="*/ 133 w 751"/>
                                <a:gd name="T5" fmla="*/ 83 h 649"/>
                                <a:gd name="T6" fmla="*/ 65 w 751"/>
                                <a:gd name="T7" fmla="*/ 151 h 649"/>
                                <a:gd name="T8" fmla="*/ 20 w 751"/>
                                <a:gd name="T9" fmla="*/ 232 h 649"/>
                                <a:gd name="T10" fmla="*/ 4 w 751"/>
                                <a:gd name="T11" fmla="*/ 324 h 649"/>
                                <a:gd name="T12" fmla="*/ 20 w 751"/>
                                <a:gd name="T13" fmla="*/ 417 h 649"/>
                                <a:gd name="T14" fmla="*/ 65 w 751"/>
                                <a:gd name="T15" fmla="*/ 498 h 649"/>
                                <a:gd name="T16" fmla="*/ 133 w 751"/>
                                <a:gd name="T17" fmla="*/ 566 h 649"/>
                                <a:gd name="T18" fmla="*/ 220 w 751"/>
                                <a:gd name="T19" fmla="*/ 615 h 649"/>
                                <a:gd name="T20" fmla="*/ 321 w 751"/>
                                <a:gd name="T21" fmla="*/ 640 h 649"/>
                                <a:gd name="T22" fmla="*/ 430 w 751"/>
                                <a:gd name="T23" fmla="*/ 640 h 649"/>
                                <a:gd name="T24" fmla="*/ 531 w 751"/>
                                <a:gd name="T25" fmla="*/ 615 h 649"/>
                                <a:gd name="T26" fmla="*/ 619 w 751"/>
                                <a:gd name="T27" fmla="*/ 566 h 649"/>
                                <a:gd name="T28" fmla="*/ 687 w 751"/>
                                <a:gd name="T29" fmla="*/ 498 h 649"/>
                                <a:gd name="T30" fmla="*/ 732 w 751"/>
                                <a:gd name="T31" fmla="*/ 417 h 649"/>
                                <a:gd name="T32" fmla="*/ 747 w 751"/>
                                <a:gd name="T33" fmla="*/ 324 h 649"/>
                                <a:gd name="T34" fmla="*/ 732 w 751"/>
                                <a:gd name="T35" fmla="*/ 232 h 649"/>
                                <a:gd name="T36" fmla="*/ 687 w 751"/>
                                <a:gd name="T37" fmla="*/ 151 h 649"/>
                                <a:gd name="T38" fmla="*/ 619 w 751"/>
                                <a:gd name="T39" fmla="*/ 83 h 649"/>
                                <a:gd name="T40" fmla="*/ 531 w 751"/>
                                <a:gd name="T41" fmla="*/ 34 h 649"/>
                                <a:gd name="T42" fmla="*/ 430 w 751"/>
                                <a:gd name="T43" fmla="*/ 9 h 649"/>
                                <a:gd name="T44" fmla="*/ 376 w 751"/>
                                <a:gd name="T45" fmla="*/ 0 h 649"/>
                                <a:gd name="T46" fmla="*/ 485 w 751"/>
                                <a:gd name="T47" fmla="*/ 14 h 649"/>
                                <a:gd name="T48" fmla="*/ 581 w 751"/>
                                <a:gd name="T49" fmla="*/ 53 h 649"/>
                                <a:gd name="T50" fmla="*/ 660 w 751"/>
                                <a:gd name="T51" fmla="*/ 112 h 649"/>
                                <a:gd name="T52" fmla="*/ 718 w 751"/>
                                <a:gd name="T53" fmla="*/ 187 h 649"/>
                                <a:gd name="T54" fmla="*/ 747 w 751"/>
                                <a:gd name="T55" fmla="*/ 276 h 649"/>
                                <a:gd name="T56" fmla="*/ 747 w 751"/>
                                <a:gd name="T57" fmla="*/ 372 h 649"/>
                                <a:gd name="T58" fmla="*/ 718 w 751"/>
                                <a:gd name="T59" fmla="*/ 460 h 649"/>
                                <a:gd name="T60" fmla="*/ 660 w 751"/>
                                <a:gd name="T61" fmla="*/ 537 h 649"/>
                                <a:gd name="T62" fmla="*/ 581 w 751"/>
                                <a:gd name="T63" fmla="*/ 596 h 649"/>
                                <a:gd name="T64" fmla="*/ 485 w 751"/>
                                <a:gd name="T65" fmla="*/ 634 h 649"/>
                                <a:gd name="T66" fmla="*/ 376 w 751"/>
                                <a:gd name="T67" fmla="*/ 649 h 649"/>
                                <a:gd name="T68" fmla="*/ 266 w 751"/>
                                <a:gd name="T69" fmla="*/ 634 h 649"/>
                                <a:gd name="T70" fmla="*/ 171 w 751"/>
                                <a:gd name="T71" fmla="*/ 596 h 649"/>
                                <a:gd name="T72" fmla="*/ 92 w 751"/>
                                <a:gd name="T73" fmla="*/ 537 h 649"/>
                                <a:gd name="T74" fmla="*/ 34 w 751"/>
                                <a:gd name="T75" fmla="*/ 460 h 649"/>
                                <a:gd name="T76" fmla="*/ 4 w 751"/>
                                <a:gd name="T77" fmla="*/ 372 h 649"/>
                                <a:gd name="T78" fmla="*/ 4 w 751"/>
                                <a:gd name="T79" fmla="*/ 276 h 649"/>
                                <a:gd name="T80" fmla="*/ 34 w 751"/>
                                <a:gd name="T81" fmla="*/ 187 h 649"/>
                                <a:gd name="T82" fmla="*/ 92 w 751"/>
                                <a:gd name="T83" fmla="*/ 112 h 649"/>
                                <a:gd name="T84" fmla="*/ 171 w 751"/>
                                <a:gd name="T85" fmla="*/ 53 h 649"/>
                                <a:gd name="T86" fmla="*/ 266 w 751"/>
                                <a:gd name="T87" fmla="*/ 14 h 649"/>
                                <a:gd name="T88" fmla="*/ 376 w 751"/>
                                <a:gd name="T89" fmla="*/ 0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51" h="649">
                                  <a:moveTo>
                                    <a:pt x="376" y="5"/>
                                  </a:moveTo>
                                  <a:lnTo>
                                    <a:pt x="321" y="9"/>
                                  </a:lnTo>
                                  <a:lnTo>
                                    <a:pt x="268" y="19"/>
                                  </a:lnTo>
                                  <a:lnTo>
                                    <a:pt x="220" y="34"/>
                                  </a:lnTo>
                                  <a:lnTo>
                                    <a:pt x="173" y="56"/>
                                  </a:lnTo>
                                  <a:lnTo>
                                    <a:pt x="133" y="83"/>
                                  </a:lnTo>
                                  <a:lnTo>
                                    <a:pt x="96" y="115"/>
                                  </a:lnTo>
                                  <a:lnTo>
                                    <a:pt x="65" y="151"/>
                                  </a:lnTo>
                                  <a:lnTo>
                                    <a:pt x="40" y="190"/>
                                  </a:lnTo>
                                  <a:lnTo>
                                    <a:pt x="20" y="232"/>
                                  </a:lnTo>
                                  <a:lnTo>
                                    <a:pt x="9" y="277"/>
                                  </a:lnTo>
                                  <a:lnTo>
                                    <a:pt x="4" y="324"/>
                                  </a:lnTo>
                                  <a:lnTo>
                                    <a:pt x="9" y="372"/>
                                  </a:lnTo>
                                  <a:lnTo>
                                    <a:pt x="20" y="417"/>
                                  </a:lnTo>
                                  <a:lnTo>
                                    <a:pt x="40" y="459"/>
                                  </a:lnTo>
                                  <a:lnTo>
                                    <a:pt x="65" y="498"/>
                                  </a:lnTo>
                                  <a:lnTo>
                                    <a:pt x="96" y="534"/>
                                  </a:lnTo>
                                  <a:lnTo>
                                    <a:pt x="133" y="566"/>
                                  </a:lnTo>
                                  <a:lnTo>
                                    <a:pt x="173" y="593"/>
                                  </a:lnTo>
                                  <a:lnTo>
                                    <a:pt x="220" y="615"/>
                                  </a:lnTo>
                                  <a:lnTo>
                                    <a:pt x="268" y="630"/>
                                  </a:lnTo>
                                  <a:lnTo>
                                    <a:pt x="321" y="640"/>
                                  </a:lnTo>
                                  <a:lnTo>
                                    <a:pt x="376" y="644"/>
                                  </a:lnTo>
                                  <a:lnTo>
                                    <a:pt x="430" y="640"/>
                                  </a:lnTo>
                                  <a:lnTo>
                                    <a:pt x="484" y="630"/>
                                  </a:lnTo>
                                  <a:lnTo>
                                    <a:pt x="531" y="615"/>
                                  </a:lnTo>
                                  <a:lnTo>
                                    <a:pt x="578" y="593"/>
                                  </a:lnTo>
                                  <a:lnTo>
                                    <a:pt x="619" y="566"/>
                                  </a:lnTo>
                                  <a:lnTo>
                                    <a:pt x="655" y="534"/>
                                  </a:lnTo>
                                  <a:lnTo>
                                    <a:pt x="687" y="498"/>
                                  </a:lnTo>
                                  <a:lnTo>
                                    <a:pt x="712" y="459"/>
                                  </a:lnTo>
                                  <a:lnTo>
                                    <a:pt x="732" y="417"/>
                                  </a:lnTo>
                                  <a:lnTo>
                                    <a:pt x="743" y="372"/>
                                  </a:lnTo>
                                  <a:lnTo>
                                    <a:pt x="747" y="324"/>
                                  </a:lnTo>
                                  <a:lnTo>
                                    <a:pt x="743" y="277"/>
                                  </a:lnTo>
                                  <a:lnTo>
                                    <a:pt x="732" y="232"/>
                                  </a:lnTo>
                                  <a:lnTo>
                                    <a:pt x="712" y="190"/>
                                  </a:lnTo>
                                  <a:lnTo>
                                    <a:pt x="687" y="151"/>
                                  </a:lnTo>
                                  <a:lnTo>
                                    <a:pt x="655" y="115"/>
                                  </a:lnTo>
                                  <a:lnTo>
                                    <a:pt x="619" y="83"/>
                                  </a:lnTo>
                                  <a:lnTo>
                                    <a:pt x="578" y="56"/>
                                  </a:lnTo>
                                  <a:lnTo>
                                    <a:pt x="531" y="34"/>
                                  </a:lnTo>
                                  <a:lnTo>
                                    <a:pt x="484" y="19"/>
                                  </a:lnTo>
                                  <a:lnTo>
                                    <a:pt x="430" y="9"/>
                                  </a:lnTo>
                                  <a:lnTo>
                                    <a:pt x="376" y="5"/>
                                  </a:lnTo>
                                  <a:close/>
                                  <a:moveTo>
                                    <a:pt x="376" y="0"/>
                                  </a:moveTo>
                                  <a:lnTo>
                                    <a:pt x="431" y="4"/>
                                  </a:lnTo>
                                  <a:lnTo>
                                    <a:pt x="485" y="14"/>
                                  </a:lnTo>
                                  <a:lnTo>
                                    <a:pt x="534" y="31"/>
                                  </a:lnTo>
                                  <a:lnTo>
                                    <a:pt x="581" y="53"/>
                                  </a:lnTo>
                                  <a:lnTo>
                                    <a:pt x="623" y="81"/>
                                  </a:lnTo>
                                  <a:lnTo>
                                    <a:pt x="660" y="112"/>
                                  </a:lnTo>
                                  <a:lnTo>
                                    <a:pt x="691" y="148"/>
                                  </a:lnTo>
                                  <a:lnTo>
                                    <a:pt x="718" y="187"/>
                                  </a:lnTo>
                                  <a:lnTo>
                                    <a:pt x="736" y="231"/>
                                  </a:lnTo>
                                  <a:lnTo>
                                    <a:pt x="747" y="276"/>
                                  </a:lnTo>
                                  <a:lnTo>
                                    <a:pt x="751" y="324"/>
                                  </a:lnTo>
                                  <a:lnTo>
                                    <a:pt x="747" y="372"/>
                                  </a:lnTo>
                                  <a:lnTo>
                                    <a:pt x="736" y="418"/>
                                  </a:lnTo>
                                  <a:lnTo>
                                    <a:pt x="718" y="460"/>
                                  </a:lnTo>
                                  <a:lnTo>
                                    <a:pt x="691" y="500"/>
                                  </a:lnTo>
                                  <a:lnTo>
                                    <a:pt x="660" y="537"/>
                                  </a:lnTo>
                                  <a:lnTo>
                                    <a:pt x="623" y="568"/>
                                  </a:lnTo>
                                  <a:lnTo>
                                    <a:pt x="581" y="596"/>
                                  </a:lnTo>
                                  <a:lnTo>
                                    <a:pt x="534" y="618"/>
                                  </a:lnTo>
                                  <a:lnTo>
                                    <a:pt x="485" y="634"/>
                                  </a:lnTo>
                                  <a:lnTo>
                                    <a:pt x="431" y="645"/>
                                  </a:lnTo>
                                  <a:lnTo>
                                    <a:pt x="376" y="649"/>
                                  </a:lnTo>
                                  <a:lnTo>
                                    <a:pt x="320" y="645"/>
                                  </a:lnTo>
                                  <a:lnTo>
                                    <a:pt x="266" y="634"/>
                                  </a:lnTo>
                                  <a:lnTo>
                                    <a:pt x="217" y="618"/>
                                  </a:lnTo>
                                  <a:lnTo>
                                    <a:pt x="171" y="596"/>
                                  </a:lnTo>
                                  <a:lnTo>
                                    <a:pt x="128" y="568"/>
                                  </a:lnTo>
                                  <a:lnTo>
                                    <a:pt x="92" y="537"/>
                                  </a:lnTo>
                                  <a:lnTo>
                                    <a:pt x="61" y="500"/>
                                  </a:lnTo>
                                  <a:lnTo>
                                    <a:pt x="34" y="460"/>
                                  </a:lnTo>
                                  <a:lnTo>
                                    <a:pt x="16" y="418"/>
                                  </a:lnTo>
                                  <a:lnTo>
                                    <a:pt x="4" y="372"/>
                                  </a:lnTo>
                                  <a:lnTo>
                                    <a:pt x="0" y="324"/>
                                  </a:lnTo>
                                  <a:lnTo>
                                    <a:pt x="4" y="276"/>
                                  </a:lnTo>
                                  <a:lnTo>
                                    <a:pt x="16" y="231"/>
                                  </a:lnTo>
                                  <a:lnTo>
                                    <a:pt x="34" y="187"/>
                                  </a:lnTo>
                                  <a:lnTo>
                                    <a:pt x="61" y="148"/>
                                  </a:lnTo>
                                  <a:lnTo>
                                    <a:pt x="92" y="112"/>
                                  </a:lnTo>
                                  <a:lnTo>
                                    <a:pt x="128" y="81"/>
                                  </a:lnTo>
                                  <a:lnTo>
                                    <a:pt x="171" y="53"/>
                                  </a:lnTo>
                                  <a:lnTo>
                                    <a:pt x="217" y="31"/>
                                  </a:lnTo>
                                  <a:lnTo>
                                    <a:pt x="266" y="14"/>
                                  </a:lnTo>
                                  <a:lnTo>
                                    <a:pt x="320" y="4"/>
                                  </a:lnTo>
                                  <a:lnTo>
                                    <a:pt x="376" y="0"/>
                                  </a:lnTo>
                                  <a:close/>
                                </a:path>
                              </a:pathLst>
                            </a:custGeom>
                            <a:solidFill>
                              <a:srgbClr val="FFF1B8"/>
                            </a:solidFill>
                            <a:ln>
                              <a:noFill/>
                            </a:ln>
                            <a:extLst>
                              <a:ext uri="{91240B29-F687-4F45-9708-019B960494DF}">
                                <a14:hiddenLine xmlns:a14="http://schemas.microsoft.com/office/drawing/2010/main" w="0">
                                  <a:solidFill>
                                    <a:srgbClr val="FFF1B8"/>
                                  </a:solidFill>
                                  <a:prstDash val="solid"/>
                                  <a:round/>
                                  <a:headEnd/>
                                  <a:tailEnd/>
                                </a14:hiddenLine>
                              </a:ext>
                            </a:extLst>
                          </wps:spPr>
                          <wps:bodyPr rot="0" vert="horz" wrap="square" lIns="91440" tIns="45720" rIns="91440" bIns="45720" anchor="t" anchorCtr="0" upright="1">
                            <a:noAutofit/>
                          </wps:bodyPr>
                        </wps:wsp>
                        <wps:wsp>
                          <wps:cNvPr id="717" name="Freeform 430"/>
                          <wps:cNvSpPr>
                            <a:spLocks noEditPoints="1"/>
                          </wps:cNvSpPr>
                          <wps:spPr bwMode="auto">
                            <a:xfrm>
                              <a:off x="1469" y="408"/>
                              <a:ext cx="381" cy="328"/>
                            </a:xfrm>
                            <a:custGeom>
                              <a:avLst/>
                              <a:gdLst>
                                <a:gd name="T0" fmla="*/ 326 w 763"/>
                                <a:gd name="T1" fmla="*/ 8 h 656"/>
                                <a:gd name="T2" fmla="*/ 223 w 763"/>
                                <a:gd name="T3" fmla="*/ 35 h 656"/>
                                <a:gd name="T4" fmla="*/ 134 w 763"/>
                                <a:gd name="T5" fmla="*/ 85 h 656"/>
                                <a:gd name="T6" fmla="*/ 67 w 763"/>
                                <a:gd name="T7" fmla="*/ 152 h 656"/>
                                <a:gd name="T8" fmla="*/ 22 w 763"/>
                                <a:gd name="T9" fmla="*/ 235 h 656"/>
                                <a:gd name="T10" fmla="*/ 6 w 763"/>
                                <a:gd name="T11" fmla="*/ 328 h 656"/>
                                <a:gd name="T12" fmla="*/ 22 w 763"/>
                                <a:gd name="T13" fmla="*/ 422 h 656"/>
                                <a:gd name="T14" fmla="*/ 67 w 763"/>
                                <a:gd name="T15" fmla="*/ 504 h 656"/>
                                <a:gd name="T16" fmla="*/ 134 w 763"/>
                                <a:gd name="T17" fmla="*/ 572 h 656"/>
                                <a:gd name="T18" fmla="*/ 223 w 763"/>
                                <a:gd name="T19" fmla="*/ 622 h 656"/>
                                <a:gd name="T20" fmla="*/ 326 w 763"/>
                                <a:gd name="T21" fmla="*/ 649 h 656"/>
                                <a:gd name="T22" fmla="*/ 437 w 763"/>
                                <a:gd name="T23" fmla="*/ 649 h 656"/>
                                <a:gd name="T24" fmla="*/ 540 w 763"/>
                                <a:gd name="T25" fmla="*/ 622 h 656"/>
                                <a:gd name="T26" fmla="*/ 629 w 763"/>
                                <a:gd name="T27" fmla="*/ 572 h 656"/>
                                <a:gd name="T28" fmla="*/ 697 w 763"/>
                                <a:gd name="T29" fmla="*/ 504 h 656"/>
                                <a:gd name="T30" fmla="*/ 742 w 763"/>
                                <a:gd name="T31" fmla="*/ 422 h 656"/>
                                <a:gd name="T32" fmla="*/ 757 w 763"/>
                                <a:gd name="T33" fmla="*/ 328 h 656"/>
                                <a:gd name="T34" fmla="*/ 742 w 763"/>
                                <a:gd name="T35" fmla="*/ 235 h 656"/>
                                <a:gd name="T36" fmla="*/ 697 w 763"/>
                                <a:gd name="T37" fmla="*/ 152 h 656"/>
                                <a:gd name="T38" fmla="*/ 629 w 763"/>
                                <a:gd name="T39" fmla="*/ 85 h 656"/>
                                <a:gd name="T40" fmla="*/ 540 w 763"/>
                                <a:gd name="T41" fmla="*/ 35 h 656"/>
                                <a:gd name="T42" fmla="*/ 437 w 763"/>
                                <a:gd name="T43" fmla="*/ 8 h 656"/>
                                <a:gd name="T44" fmla="*/ 382 w 763"/>
                                <a:gd name="T45" fmla="*/ 0 h 656"/>
                                <a:gd name="T46" fmla="*/ 492 w 763"/>
                                <a:gd name="T47" fmla="*/ 14 h 656"/>
                                <a:gd name="T48" fmla="*/ 590 w 763"/>
                                <a:gd name="T49" fmla="*/ 53 h 656"/>
                                <a:gd name="T50" fmla="*/ 670 w 763"/>
                                <a:gd name="T51" fmla="*/ 112 h 656"/>
                                <a:gd name="T52" fmla="*/ 728 w 763"/>
                                <a:gd name="T53" fmla="*/ 190 h 656"/>
                                <a:gd name="T54" fmla="*/ 759 w 763"/>
                                <a:gd name="T55" fmla="*/ 280 h 656"/>
                                <a:gd name="T56" fmla="*/ 759 w 763"/>
                                <a:gd name="T57" fmla="*/ 377 h 656"/>
                                <a:gd name="T58" fmla="*/ 728 w 763"/>
                                <a:gd name="T59" fmla="*/ 467 h 656"/>
                                <a:gd name="T60" fmla="*/ 670 w 763"/>
                                <a:gd name="T61" fmla="*/ 543 h 656"/>
                                <a:gd name="T62" fmla="*/ 590 w 763"/>
                                <a:gd name="T63" fmla="*/ 604 h 656"/>
                                <a:gd name="T64" fmla="*/ 492 w 763"/>
                                <a:gd name="T65" fmla="*/ 643 h 656"/>
                                <a:gd name="T66" fmla="*/ 382 w 763"/>
                                <a:gd name="T67" fmla="*/ 656 h 656"/>
                                <a:gd name="T68" fmla="*/ 271 w 763"/>
                                <a:gd name="T69" fmla="*/ 643 h 656"/>
                                <a:gd name="T70" fmla="*/ 174 w 763"/>
                                <a:gd name="T71" fmla="*/ 604 h 656"/>
                                <a:gd name="T72" fmla="*/ 93 w 763"/>
                                <a:gd name="T73" fmla="*/ 543 h 656"/>
                                <a:gd name="T74" fmla="*/ 36 w 763"/>
                                <a:gd name="T75" fmla="*/ 467 h 656"/>
                                <a:gd name="T76" fmla="*/ 5 w 763"/>
                                <a:gd name="T77" fmla="*/ 377 h 656"/>
                                <a:gd name="T78" fmla="*/ 5 w 763"/>
                                <a:gd name="T79" fmla="*/ 280 h 656"/>
                                <a:gd name="T80" fmla="*/ 36 w 763"/>
                                <a:gd name="T81" fmla="*/ 190 h 656"/>
                                <a:gd name="T82" fmla="*/ 93 w 763"/>
                                <a:gd name="T83" fmla="*/ 112 h 656"/>
                                <a:gd name="T84" fmla="*/ 174 w 763"/>
                                <a:gd name="T85" fmla="*/ 53 h 656"/>
                                <a:gd name="T86" fmla="*/ 271 w 763"/>
                                <a:gd name="T87" fmla="*/ 14 h 656"/>
                                <a:gd name="T88" fmla="*/ 382 w 763"/>
                                <a:gd name="T89" fmla="*/ 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63" h="656">
                                  <a:moveTo>
                                    <a:pt x="382" y="4"/>
                                  </a:moveTo>
                                  <a:lnTo>
                                    <a:pt x="326" y="8"/>
                                  </a:lnTo>
                                  <a:lnTo>
                                    <a:pt x="272" y="18"/>
                                  </a:lnTo>
                                  <a:lnTo>
                                    <a:pt x="223" y="35"/>
                                  </a:lnTo>
                                  <a:lnTo>
                                    <a:pt x="177" y="57"/>
                                  </a:lnTo>
                                  <a:lnTo>
                                    <a:pt x="134" y="85"/>
                                  </a:lnTo>
                                  <a:lnTo>
                                    <a:pt x="98" y="116"/>
                                  </a:lnTo>
                                  <a:lnTo>
                                    <a:pt x="67" y="152"/>
                                  </a:lnTo>
                                  <a:lnTo>
                                    <a:pt x="40" y="191"/>
                                  </a:lnTo>
                                  <a:lnTo>
                                    <a:pt x="22" y="235"/>
                                  </a:lnTo>
                                  <a:lnTo>
                                    <a:pt x="10" y="280"/>
                                  </a:lnTo>
                                  <a:lnTo>
                                    <a:pt x="6" y="328"/>
                                  </a:lnTo>
                                  <a:lnTo>
                                    <a:pt x="10" y="376"/>
                                  </a:lnTo>
                                  <a:lnTo>
                                    <a:pt x="22" y="422"/>
                                  </a:lnTo>
                                  <a:lnTo>
                                    <a:pt x="40" y="464"/>
                                  </a:lnTo>
                                  <a:lnTo>
                                    <a:pt x="67" y="504"/>
                                  </a:lnTo>
                                  <a:lnTo>
                                    <a:pt x="98" y="541"/>
                                  </a:lnTo>
                                  <a:lnTo>
                                    <a:pt x="134" y="572"/>
                                  </a:lnTo>
                                  <a:lnTo>
                                    <a:pt x="177" y="600"/>
                                  </a:lnTo>
                                  <a:lnTo>
                                    <a:pt x="223" y="622"/>
                                  </a:lnTo>
                                  <a:lnTo>
                                    <a:pt x="272" y="638"/>
                                  </a:lnTo>
                                  <a:lnTo>
                                    <a:pt x="326" y="649"/>
                                  </a:lnTo>
                                  <a:lnTo>
                                    <a:pt x="382" y="653"/>
                                  </a:lnTo>
                                  <a:lnTo>
                                    <a:pt x="437" y="649"/>
                                  </a:lnTo>
                                  <a:lnTo>
                                    <a:pt x="491" y="638"/>
                                  </a:lnTo>
                                  <a:lnTo>
                                    <a:pt x="540" y="622"/>
                                  </a:lnTo>
                                  <a:lnTo>
                                    <a:pt x="587" y="600"/>
                                  </a:lnTo>
                                  <a:lnTo>
                                    <a:pt x="629" y="572"/>
                                  </a:lnTo>
                                  <a:lnTo>
                                    <a:pt x="666" y="541"/>
                                  </a:lnTo>
                                  <a:lnTo>
                                    <a:pt x="697" y="504"/>
                                  </a:lnTo>
                                  <a:lnTo>
                                    <a:pt x="724" y="464"/>
                                  </a:lnTo>
                                  <a:lnTo>
                                    <a:pt x="742" y="422"/>
                                  </a:lnTo>
                                  <a:lnTo>
                                    <a:pt x="753" y="376"/>
                                  </a:lnTo>
                                  <a:lnTo>
                                    <a:pt x="757" y="328"/>
                                  </a:lnTo>
                                  <a:lnTo>
                                    <a:pt x="753" y="280"/>
                                  </a:lnTo>
                                  <a:lnTo>
                                    <a:pt x="742" y="235"/>
                                  </a:lnTo>
                                  <a:lnTo>
                                    <a:pt x="724" y="191"/>
                                  </a:lnTo>
                                  <a:lnTo>
                                    <a:pt x="697" y="152"/>
                                  </a:lnTo>
                                  <a:lnTo>
                                    <a:pt x="666" y="116"/>
                                  </a:lnTo>
                                  <a:lnTo>
                                    <a:pt x="629" y="85"/>
                                  </a:lnTo>
                                  <a:lnTo>
                                    <a:pt x="587" y="57"/>
                                  </a:lnTo>
                                  <a:lnTo>
                                    <a:pt x="540" y="35"/>
                                  </a:lnTo>
                                  <a:lnTo>
                                    <a:pt x="491" y="18"/>
                                  </a:lnTo>
                                  <a:lnTo>
                                    <a:pt x="437" y="8"/>
                                  </a:lnTo>
                                  <a:lnTo>
                                    <a:pt x="382" y="4"/>
                                  </a:lnTo>
                                  <a:close/>
                                  <a:moveTo>
                                    <a:pt x="382" y="0"/>
                                  </a:moveTo>
                                  <a:lnTo>
                                    <a:pt x="437" y="3"/>
                                  </a:lnTo>
                                  <a:lnTo>
                                    <a:pt x="492" y="14"/>
                                  </a:lnTo>
                                  <a:lnTo>
                                    <a:pt x="543" y="31"/>
                                  </a:lnTo>
                                  <a:lnTo>
                                    <a:pt x="590" y="53"/>
                                  </a:lnTo>
                                  <a:lnTo>
                                    <a:pt x="632" y="81"/>
                                  </a:lnTo>
                                  <a:lnTo>
                                    <a:pt x="670" y="112"/>
                                  </a:lnTo>
                                  <a:lnTo>
                                    <a:pt x="701" y="150"/>
                                  </a:lnTo>
                                  <a:lnTo>
                                    <a:pt x="728" y="190"/>
                                  </a:lnTo>
                                  <a:lnTo>
                                    <a:pt x="747" y="234"/>
                                  </a:lnTo>
                                  <a:lnTo>
                                    <a:pt x="759" y="280"/>
                                  </a:lnTo>
                                  <a:lnTo>
                                    <a:pt x="763" y="328"/>
                                  </a:lnTo>
                                  <a:lnTo>
                                    <a:pt x="759" y="377"/>
                                  </a:lnTo>
                                  <a:lnTo>
                                    <a:pt x="747" y="423"/>
                                  </a:lnTo>
                                  <a:lnTo>
                                    <a:pt x="728" y="467"/>
                                  </a:lnTo>
                                  <a:lnTo>
                                    <a:pt x="701" y="507"/>
                                  </a:lnTo>
                                  <a:lnTo>
                                    <a:pt x="670" y="543"/>
                                  </a:lnTo>
                                  <a:lnTo>
                                    <a:pt x="632" y="576"/>
                                  </a:lnTo>
                                  <a:lnTo>
                                    <a:pt x="590" y="604"/>
                                  </a:lnTo>
                                  <a:lnTo>
                                    <a:pt x="543" y="626"/>
                                  </a:lnTo>
                                  <a:lnTo>
                                    <a:pt x="492" y="643"/>
                                  </a:lnTo>
                                  <a:lnTo>
                                    <a:pt x="437" y="653"/>
                                  </a:lnTo>
                                  <a:lnTo>
                                    <a:pt x="382" y="656"/>
                                  </a:lnTo>
                                  <a:lnTo>
                                    <a:pt x="326" y="653"/>
                                  </a:lnTo>
                                  <a:lnTo>
                                    <a:pt x="271" y="643"/>
                                  </a:lnTo>
                                  <a:lnTo>
                                    <a:pt x="220" y="626"/>
                                  </a:lnTo>
                                  <a:lnTo>
                                    <a:pt x="174" y="604"/>
                                  </a:lnTo>
                                  <a:lnTo>
                                    <a:pt x="132" y="576"/>
                                  </a:lnTo>
                                  <a:lnTo>
                                    <a:pt x="93" y="543"/>
                                  </a:lnTo>
                                  <a:lnTo>
                                    <a:pt x="62" y="507"/>
                                  </a:lnTo>
                                  <a:lnTo>
                                    <a:pt x="36" y="467"/>
                                  </a:lnTo>
                                  <a:lnTo>
                                    <a:pt x="16" y="423"/>
                                  </a:lnTo>
                                  <a:lnTo>
                                    <a:pt x="5" y="377"/>
                                  </a:lnTo>
                                  <a:lnTo>
                                    <a:pt x="0" y="328"/>
                                  </a:lnTo>
                                  <a:lnTo>
                                    <a:pt x="5" y="280"/>
                                  </a:lnTo>
                                  <a:lnTo>
                                    <a:pt x="16" y="234"/>
                                  </a:lnTo>
                                  <a:lnTo>
                                    <a:pt x="36" y="190"/>
                                  </a:lnTo>
                                  <a:lnTo>
                                    <a:pt x="62" y="150"/>
                                  </a:lnTo>
                                  <a:lnTo>
                                    <a:pt x="93" y="112"/>
                                  </a:lnTo>
                                  <a:lnTo>
                                    <a:pt x="132" y="81"/>
                                  </a:lnTo>
                                  <a:lnTo>
                                    <a:pt x="174" y="53"/>
                                  </a:lnTo>
                                  <a:lnTo>
                                    <a:pt x="220" y="31"/>
                                  </a:lnTo>
                                  <a:lnTo>
                                    <a:pt x="271" y="14"/>
                                  </a:lnTo>
                                  <a:lnTo>
                                    <a:pt x="326" y="3"/>
                                  </a:lnTo>
                                  <a:lnTo>
                                    <a:pt x="382" y="0"/>
                                  </a:lnTo>
                                  <a:close/>
                                </a:path>
                              </a:pathLst>
                            </a:custGeom>
                            <a:solidFill>
                              <a:srgbClr val="FFF1B7"/>
                            </a:solidFill>
                            <a:ln>
                              <a:noFill/>
                            </a:ln>
                            <a:extLst>
                              <a:ext uri="{91240B29-F687-4F45-9708-019B960494DF}">
                                <a14:hiddenLine xmlns:a14="http://schemas.microsoft.com/office/drawing/2010/main" w="0">
                                  <a:solidFill>
                                    <a:srgbClr val="FFF1B7"/>
                                  </a:solidFill>
                                  <a:prstDash val="solid"/>
                                  <a:round/>
                                  <a:headEnd/>
                                  <a:tailEnd/>
                                </a14:hiddenLine>
                              </a:ext>
                            </a:extLst>
                          </wps:spPr>
                          <wps:bodyPr rot="0" vert="horz" wrap="square" lIns="91440" tIns="45720" rIns="91440" bIns="45720" anchor="t" anchorCtr="0" upright="1">
                            <a:noAutofit/>
                          </wps:bodyPr>
                        </wps:wsp>
                        <wps:wsp>
                          <wps:cNvPr id="718" name="Freeform 431"/>
                          <wps:cNvSpPr>
                            <a:spLocks noEditPoints="1"/>
                          </wps:cNvSpPr>
                          <wps:spPr bwMode="auto">
                            <a:xfrm>
                              <a:off x="1466" y="406"/>
                              <a:ext cx="387" cy="333"/>
                            </a:xfrm>
                            <a:custGeom>
                              <a:avLst/>
                              <a:gdLst>
                                <a:gd name="T0" fmla="*/ 331 w 774"/>
                                <a:gd name="T1" fmla="*/ 7 h 665"/>
                                <a:gd name="T2" fmla="*/ 225 w 774"/>
                                <a:gd name="T3" fmla="*/ 35 h 665"/>
                                <a:gd name="T4" fmla="*/ 137 w 774"/>
                                <a:gd name="T5" fmla="*/ 85 h 665"/>
                                <a:gd name="T6" fmla="*/ 67 w 774"/>
                                <a:gd name="T7" fmla="*/ 154 h 665"/>
                                <a:gd name="T8" fmla="*/ 21 w 774"/>
                                <a:gd name="T9" fmla="*/ 238 h 665"/>
                                <a:gd name="T10" fmla="*/ 5 w 774"/>
                                <a:gd name="T11" fmla="*/ 332 h 665"/>
                                <a:gd name="T12" fmla="*/ 21 w 774"/>
                                <a:gd name="T13" fmla="*/ 427 h 665"/>
                                <a:gd name="T14" fmla="*/ 67 w 774"/>
                                <a:gd name="T15" fmla="*/ 511 h 665"/>
                                <a:gd name="T16" fmla="*/ 137 w 774"/>
                                <a:gd name="T17" fmla="*/ 580 h 665"/>
                                <a:gd name="T18" fmla="*/ 225 w 774"/>
                                <a:gd name="T19" fmla="*/ 630 h 665"/>
                                <a:gd name="T20" fmla="*/ 331 w 774"/>
                                <a:gd name="T21" fmla="*/ 657 h 665"/>
                                <a:gd name="T22" fmla="*/ 442 w 774"/>
                                <a:gd name="T23" fmla="*/ 657 h 665"/>
                                <a:gd name="T24" fmla="*/ 548 w 774"/>
                                <a:gd name="T25" fmla="*/ 630 h 665"/>
                                <a:gd name="T26" fmla="*/ 637 w 774"/>
                                <a:gd name="T27" fmla="*/ 580 h 665"/>
                                <a:gd name="T28" fmla="*/ 706 w 774"/>
                                <a:gd name="T29" fmla="*/ 511 h 665"/>
                                <a:gd name="T30" fmla="*/ 752 w 774"/>
                                <a:gd name="T31" fmla="*/ 427 h 665"/>
                                <a:gd name="T32" fmla="*/ 768 w 774"/>
                                <a:gd name="T33" fmla="*/ 332 h 665"/>
                                <a:gd name="T34" fmla="*/ 752 w 774"/>
                                <a:gd name="T35" fmla="*/ 238 h 665"/>
                                <a:gd name="T36" fmla="*/ 706 w 774"/>
                                <a:gd name="T37" fmla="*/ 154 h 665"/>
                                <a:gd name="T38" fmla="*/ 637 w 774"/>
                                <a:gd name="T39" fmla="*/ 85 h 665"/>
                                <a:gd name="T40" fmla="*/ 548 w 774"/>
                                <a:gd name="T41" fmla="*/ 35 h 665"/>
                                <a:gd name="T42" fmla="*/ 442 w 774"/>
                                <a:gd name="T43" fmla="*/ 7 h 665"/>
                                <a:gd name="T44" fmla="*/ 387 w 774"/>
                                <a:gd name="T45" fmla="*/ 0 h 665"/>
                                <a:gd name="T46" fmla="*/ 499 w 774"/>
                                <a:gd name="T47" fmla="*/ 13 h 665"/>
                                <a:gd name="T48" fmla="*/ 597 w 774"/>
                                <a:gd name="T49" fmla="*/ 53 h 665"/>
                                <a:gd name="T50" fmla="*/ 678 w 774"/>
                                <a:gd name="T51" fmla="*/ 114 h 665"/>
                                <a:gd name="T52" fmla="*/ 737 w 774"/>
                                <a:gd name="T53" fmla="*/ 192 h 665"/>
                                <a:gd name="T54" fmla="*/ 769 w 774"/>
                                <a:gd name="T55" fmla="*/ 283 h 665"/>
                                <a:gd name="T56" fmla="*/ 769 w 774"/>
                                <a:gd name="T57" fmla="*/ 381 h 665"/>
                                <a:gd name="T58" fmla="*/ 737 w 774"/>
                                <a:gd name="T59" fmla="*/ 472 h 665"/>
                                <a:gd name="T60" fmla="*/ 678 w 774"/>
                                <a:gd name="T61" fmla="*/ 551 h 665"/>
                                <a:gd name="T62" fmla="*/ 597 w 774"/>
                                <a:gd name="T63" fmla="*/ 612 h 665"/>
                                <a:gd name="T64" fmla="*/ 499 w 774"/>
                                <a:gd name="T65" fmla="*/ 650 h 665"/>
                                <a:gd name="T66" fmla="*/ 387 w 774"/>
                                <a:gd name="T67" fmla="*/ 665 h 665"/>
                                <a:gd name="T68" fmla="*/ 275 w 774"/>
                                <a:gd name="T69" fmla="*/ 650 h 665"/>
                                <a:gd name="T70" fmla="*/ 176 w 774"/>
                                <a:gd name="T71" fmla="*/ 612 h 665"/>
                                <a:gd name="T72" fmla="*/ 96 w 774"/>
                                <a:gd name="T73" fmla="*/ 551 h 665"/>
                                <a:gd name="T74" fmla="*/ 36 w 774"/>
                                <a:gd name="T75" fmla="*/ 472 h 665"/>
                                <a:gd name="T76" fmla="*/ 4 w 774"/>
                                <a:gd name="T77" fmla="*/ 381 h 665"/>
                                <a:gd name="T78" fmla="*/ 4 w 774"/>
                                <a:gd name="T79" fmla="*/ 283 h 665"/>
                                <a:gd name="T80" fmla="*/ 36 w 774"/>
                                <a:gd name="T81" fmla="*/ 192 h 665"/>
                                <a:gd name="T82" fmla="*/ 96 w 774"/>
                                <a:gd name="T83" fmla="*/ 114 h 665"/>
                                <a:gd name="T84" fmla="*/ 176 w 774"/>
                                <a:gd name="T85" fmla="*/ 53 h 665"/>
                                <a:gd name="T86" fmla="*/ 275 w 774"/>
                                <a:gd name="T87" fmla="*/ 13 h 665"/>
                                <a:gd name="T88" fmla="*/ 387 w 774"/>
                                <a:gd name="T89" fmla="*/ 0 h 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74" h="665">
                                  <a:moveTo>
                                    <a:pt x="387" y="4"/>
                                  </a:moveTo>
                                  <a:lnTo>
                                    <a:pt x="331" y="7"/>
                                  </a:lnTo>
                                  <a:lnTo>
                                    <a:pt x="276" y="18"/>
                                  </a:lnTo>
                                  <a:lnTo>
                                    <a:pt x="225" y="35"/>
                                  </a:lnTo>
                                  <a:lnTo>
                                    <a:pt x="179" y="57"/>
                                  </a:lnTo>
                                  <a:lnTo>
                                    <a:pt x="137" y="85"/>
                                  </a:lnTo>
                                  <a:lnTo>
                                    <a:pt x="98" y="116"/>
                                  </a:lnTo>
                                  <a:lnTo>
                                    <a:pt x="67" y="154"/>
                                  </a:lnTo>
                                  <a:lnTo>
                                    <a:pt x="41" y="194"/>
                                  </a:lnTo>
                                  <a:lnTo>
                                    <a:pt x="21" y="238"/>
                                  </a:lnTo>
                                  <a:lnTo>
                                    <a:pt x="10" y="284"/>
                                  </a:lnTo>
                                  <a:lnTo>
                                    <a:pt x="5" y="332"/>
                                  </a:lnTo>
                                  <a:lnTo>
                                    <a:pt x="10" y="381"/>
                                  </a:lnTo>
                                  <a:lnTo>
                                    <a:pt x="21" y="427"/>
                                  </a:lnTo>
                                  <a:lnTo>
                                    <a:pt x="41" y="471"/>
                                  </a:lnTo>
                                  <a:lnTo>
                                    <a:pt x="67" y="511"/>
                                  </a:lnTo>
                                  <a:lnTo>
                                    <a:pt x="98" y="547"/>
                                  </a:lnTo>
                                  <a:lnTo>
                                    <a:pt x="137" y="580"/>
                                  </a:lnTo>
                                  <a:lnTo>
                                    <a:pt x="179" y="608"/>
                                  </a:lnTo>
                                  <a:lnTo>
                                    <a:pt x="225" y="630"/>
                                  </a:lnTo>
                                  <a:lnTo>
                                    <a:pt x="276" y="647"/>
                                  </a:lnTo>
                                  <a:lnTo>
                                    <a:pt x="331" y="657"/>
                                  </a:lnTo>
                                  <a:lnTo>
                                    <a:pt x="387" y="660"/>
                                  </a:lnTo>
                                  <a:lnTo>
                                    <a:pt x="442" y="657"/>
                                  </a:lnTo>
                                  <a:lnTo>
                                    <a:pt x="497" y="647"/>
                                  </a:lnTo>
                                  <a:lnTo>
                                    <a:pt x="548" y="630"/>
                                  </a:lnTo>
                                  <a:lnTo>
                                    <a:pt x="595" y="608"/>
                                  </a:lnTo>
                                  <a:lnTo>
                                    <a:pt x="637" y="580"/>
                                  </a:lnTo>
                                  <a:lnTo>
                                    <a:pt x="675" y="547"/>
                                  </a:lnTo>
                                  <a:lnTo>
                                    <a:pt x="706" y="511"/>
                                  </a:lnTo>
                                  <a:lnTo>
                                    <a:pt x="733" y="471"/>
                                  </a:lnTo>
                                  <a:lnTo>
                                    <a:pt x="752" y="427"/>
                                  </a:lnTo>
                                  <a:lnTo>
                                    <a:pt x="764" y="381"/>
                                  </a:lnTo>
                                  <a:lnTo>
                                    <a:pt x="768" y="332"/>
                                  </a:lnTo>
                                  <a:lnTo>
                                    <a:pt x="764" y="284"/>
                                  </a:lnTo>
                                  <a:lnTo>
                                    <a:pt x="752" y="238"/>
                                  </a:lnTo>
                                  <a:lnTo>
                                    <a:pt x="733" y="194"/>
                                  </a:lnTo>
                                  <a:lnTo>
                                    <a:pt x="706" y="154"/>
                                  </a:lnTo>
                                  <a:lnTo>
                                    <a:pt x="675" y="116"/>
                                  </a:lnTo>
                                  <a:lnTo>
                                    <a:pt x="637" y="85"/>
                                  </a:lnTo>
                                  <a:lnTo>
                                    <a:pt x="595" y="57"/>
                                  </a:lnTo>
                                  <a:lnTo>
                                    <a:pt x="548" y="35"/>
                                  </a:lnTo>
                                  <a:lnTo>
                                    <a:pt x="497" y="18"/>
                                  </a:lnTo>
                                  <a:lnTo>
                                    <a:pt x="442" y="7"/>
                                  </a:lnTo>
                                  <a:lnTo>
                                    <a:pt x="387" y="4"/>
                                  </a:lnTo>
                                  <a:close/>
                                  <a:moveTo>
                                    <a:pt x="387" y="0"/>
                                  </a:moveTo>
                                  <a:lnTo>
                                    <a:pt x="444" y="4"/>
                                  </a:lnTo>
                                  <a:lnTo>
                                    <a:pt x="499" y="13"/>
                                  </a:lnTo>
                                  <a:lnTo>
                                    <a:pt x="550" y="30"/>
                                  </a:lnTo>
                                  <a:lnTo>
                                    <a:pt x="597" y="53"/>
                                  </a:lnTo>
                                  <a:lnTo>
                                    <a:pt x="640" y="81"/>
                                  </a:lnTo>
                                  <a:lnTo>
                                    <a:pt x="678" y="114"/>
                                  </a:lnTo>
                                  <a:lnTo>
                                    <a:pt x="710" y="152"/>
                                  </a:lnTo>
                                  <a:lnTo>
                                    <a:pt x="737" y="192"/>
                                  </a:lnTo>
                                  <a:lnTo>
                                    <a:pt x="757" y="237"/>
                                  </a:lnTo>
                                  <a:lnTo>
                                    <a:pt x="769" y="283"/>
                                  </a:lnTo>
                                  <a:lnTo>
                                    <a:pt x="774" y="332"/>
                                  </a:lnTo>
                                  <a:lnTo>
                                    <a:pt x="769" y="381"/>
                                  </a:lnTo>
                                  <a:lnTo>
                                    <a:pt x="757" y="428"/>
                                  </a:lnTo>
                                  <a:lnTo>
                                    <a:pt x="737" y="472"/>
                                  </a:lnTo>
                                  <a:lnTo>
                                    <a:pt x="710" y="513"/>
                                  </a:lnTo>
                                  <a:lnTo>
                                    <a:pt x="678" y="551"/>
                                  </a:lnTo>
                                  <a:lnTo>
                                    <a:pt x="640" y="584"/>
                                  </a:lnTo>
                                  <a:lnTo>
                                    <a:pt x="597" y="612"/>
                                  </a:lnTo>
                                  <a:lnTo>
                                    <a:pt x="550" y="635"/>
                                  </a:lnTo>
                                  <a:lnTo>
                                    <a:pt x="499" y="650"/>
                                  </a:lnTo>
                                  <a:lnTo>
                                    <a:pt x="444" y="661"/>
                                  </a:lnTo>
                                  <a:lnTo>
                                    <a:pt x="387" y="665"/>
                                  </a:lnTo>
                                  <a:lnTo>
                                    <a:pt x="330" y="661"/>
                                  </a:lnTo>
                                  <a:lnTo>
                                    <a:pt x="275" y="650"/>
                                  </a:lnTo>
                                  <a:lnTo>
                                    <a:pt x="224" y="635"/>
                                  </a:lnTo>
                                  <a:lnTo>
                                    <a:pt x="176" y="612"/>
                                  </a:lnTo>
                                  <a:lnTo>
                                    <a:pt x="134" y="584"/>
                                  </a:lnTo>
                                  <a:lnTo>
                                    <a:pt x="96" y="551"/>
                                  </a:lnTo>
                                  <a:lnTo>
                                    <a:pt x="63" y="513"/>
                                  </a:lnTo>
                                  <a:lnTo>
                                    <a:pt x="36" y="472"/>
                                  </a:lnTo>
                                  <a:lnTo>
                                    <a:pt x="17" y="428"/>
                                  </a:lnTo>
                                  <a:lnTo>
                                    <a:pt x="4" y="381"/>
                                  </a:lnTo>
                                  <a:lnTo>
                                    <a:pt x="0" y="332"/>
                                  </a:lnTo>
                                  <a:lnTo>
                                    <a:pt x="4" y="283"/>
                                  </a:lnTo>
                                  <a:lnTo>
                                    <a:pt x="17" y="237"/>
                                  </a:lnTo>
                                  <a:lnTo>
                                    <a:pt x="36" y="192"/>
                                  </a:lnTo>
                                  <a:lnTo>
                                    <a:pt x="63" y="152"/>
                                  </a:lnTo>
                                  <a:lnTo>
                                    <a:pt x="96" y="114"/>
                                  </a:lnTo>
                                  <a:lnTo>
                                    <a:pt x="134" y="81"/>
                                  </a:lnTo>
                                  <a:lnTo>
                                    <a:pt x="176" y="53"/>
                                  </a:lnTo>
                                  <a:lnTo>
                                    <a:pt x="224" y="30"/>
                                  </a:lnTo>
                                  <a:lnTo>
                                    <a:pt x="275" y="13"/>
                                  </a:lnTo>
                                  <a:lnTo>
                                    <a:pt x="330" y="4"/>
                                  </a:lnTo>
                                  <a:lnTo>
                                    <a:pt x="387" y="0"/>
                                  </a:lnTo>
                                  <a:close/>
                                </a:path>
                              </a:pathLst>
                            </a:custGeom>
                            <a:solidFill>
                              <a:srgbClr val="FFF1B6"/>
                            </a:solidFill>
                            <a:ln>
                              <a:noFill/>
                            </a:ln>
                            <a:extLst>
                              <a:ext uri="{91240B29-F687-4F45-9708-019B960494DF}">
                                <a14:hiddenLine xmlns:a14="http://schemas.microsoft.com/office/drawing/2010/main" w="0">
                                  <a:solidFill>
                                    <a:srgbClr val="FFF1B6"/>
                                  </a:solidFill>
                                  <a:prstDash val="solid"/>
                                  <a:round/>
                                  <a:headEnd/>
                                  <a:tailEnd/>
                                </a14:hiddenLine>
                              </a:ext>
                            </a:extLst>
                          </wps:spPr>
                          <wps:bodyPr rot="0" vert="horz" wrap="square" lIns="91440" tIns="45720" rIns="91440" bIns="45720" anchor="t" anchorCtr="0" upright="1">
                            <a:noAutofit/>
                          </wps:bodyPr>
                        </wps:wsp>
                        <wps:wsp>
                          <wps:cNvPr id="719" name="Freeform 432"/>
                          <wps:cNvSpPr>
                            <a:spLocks noEditPoints="1"/>
                          </wps:cNvSpPr>
                          <wps:spPr bwMode="auto">
                            <a:xfrm>
                              <a:off x="1464" y="404"/>
                              <a:ext cx="391" cy="337"/>
                            </a:xfrm>
                            <a:custGeom>
                              <a:avLst/>
                              <a:gdLst>
                                <a:gd name="T0" fmla="*/ 334 w 782"/>
                                <a:gd name="T1" fmla="*/ 9 h 675"/>
                                <a:gd name="T2" fmla="*/ 228 w 782"/>
                                <a:gd name="T3" fmla="*/ 35 h 675"/>
                                <a:gd name="T4" fmla="*/ 138 w 782"/>
                                <a:gd name="T5" fmla="*/ 86 h 675"/>
                                <a:gd name="T6" fmla="*/ 67 w 782"/>
                                <a:gd name="T7" fmla="*/ 157 h 675"/>
                                <a:gd name="T8" fmla="*/ 21 w 782"/>
                                <a:gd name="T9" fmla="*/ 242 h 675"/>
                                <a:gd name="T10" fmla="*/ 4 w 782"/>
                                <a:gd name="T11" fmla="*/ 337 h 675"/>
                                <a:gd name="T12" fmla="*/ 21 w 782"/>
                                <a:gd name="T13" fmla="*/ 433 h 675"/>
                                <a:gd name="T14" fmla="*/ 67 w 782"/>
                                <a:gd name="T15" fmla="*/ 518 h 675"/>
                                <a:gd name="T16" fmla="*/ 138 w 782"/>
                                <a:gd name="T17" fmla="*/ 589 h 675"/>
                                <a:gd name="T18" fmla="*/ 228 w 782"/>
                                <a:gd name="T19" fmla="*/ 640 h 675"/>
                                <a:gd name="T20" fmla="*/ 334 w 782"/>
                                <a:gd name="T21" fmla="*/ 666 h 675"/>
                                <a:gd name="T22" fmla="*/ 448 w 782"/>
                                <a:gd name="T23" fmla="*/ 666 h 675"/>
                                <a:gd name="T24" fmla="*/ 554 w 782"/>
                                <a:gd name="T25" fmla="*/ 640 h 675"/>
                                <a:gd name="T26" fmla="*/ 644 w 782"/>
                                <a:gd name="T27" fmla="*/ 589 h 675"/>
                                <a:gd name="T28" fmla="*/ 714 w 782"/>
                                <a:gd name="T29" fmla="*/ 518 h 675"/>
                                <a:gd name="T30" fmla="*/ 761 w 782"/>
                                <a:gd name="T31" fmla="*/ 433 h 675"/>
                                <a:gd name="T32" fmla="*/ 778 w 782"/>
                                <a:gd name="T33" fmla="*/ 337 h 675"/>
                                <a:gd name="T34" fmla="*/ 761 w 782"/>
                                <a:gd name="T35" fmla="*/ 242 h 675"/>
                                <a:gd name="T36" fmla="*/ 714 w 782"/>
                                <a:gd name="T37" fmla="*/ 157 h 675"/>
                                <a:gd name="T38" fmla="*/ 644 w 782"/>
                                <a:gd name="T39" fmla="*/ 86 h 675"/>
                                <a:gd name="T40" fmla="*/ 554 w 782"/>
                                <a:gd name="T41" fmla="*/ 35 h 675"/>
                                <a:gd name="T42" fmla="*/ 448 w 782"/>
                                <a:gd name="T43" fmla="*/ 9 h 675"/>
                                <a:gd name="T44" fmla="*/ 391 w 782"/>
                                <a:gd name="T45" fmla="*/ 0 h 675"/>
                                <a:gd name="T46" fmla="*/ 504 w 782"/>
                                <a:gd name="T47" fmla="*/ 15 h 675"/>
                                <a:gd name="T48" fmla="*/ 604 w 782"/>
                                <a:gd name="T49" fmla="*/ 55 h 675"/>
                                <a:gd name="T50" fmla="*/ 686 w 782"/>
                                <a:gd name="T51" fmla="*/ 117 h 675"/>
                                <a:gd name="T52" fmla="*/ 745 w 782"/>
                                <a:gd name="T53" fmla="*/ 195 h 675"/>
                                <a:gd name="T54" fmla="*/ 778 w 782"/>
                                <a:gd name="T55" fmla="*/ 288 h 675"/>
                                <a:gd name="T56" fmla="*/ 778 w 782"/>
                                <a:gd name="T57" fmla="*/ 387 h 675"/>
                                <a:gd name="T58" fmla="*/ 745 w 782"/>
                                <a:gd name="T59" fmla="*/ 479 h 675"/>
                                <a:gd name="T60" fmla="*/ 686 w 782"/>
                                <a:gd name="T61" fmla="*/ 558 h 675"/>
                                <a:gd name="T62" fmla="*/ 604 w 782"/>
                                <a:gd name="T63" fmla="*/ 620 h 675"/>
                                <a:gd name="T64" fmla="*/ 504 w 782"/>
                                <a:gd name="T65" fmla="*/ 660 h 675"/>
                                <a:gd name="T66" fmla="*/ 391 w 782"/>
                                <a:gd name="T67" fmla="*/ 675 h 675"/>
                                <a:gd name="T68" fmla="*/ 277 w 782"/>
                                <a:gd name="T69" fmla="*/ 660 h 675"/>
                                <a:gd name="T70" fmla="*/ 177 w 782"/>
                                <a:gd name="T71" fmla="*/ 620 h 675"/>
                                <a:gd name="T72" fmla="*/ 95 w 782"/>
                                <a:gd name="T73" fmla="*/ 558 h 675"/>
                                <a:gd name="T74" fmla="*/ 36 w 782"/>
                                <a:gd name="T75" fmla="*/ 479 h 675"/>
                                <a:gd name="T76" fmla="*/ 4 w 782"/>
                                <a:gd name="T77" fmla="*/ 387 h 675"/>
                                <a:gd name="T78" fmla="*/ 4 w 782"/>
                                <a:gd name="T79" fmla="*/ 288 h 675"/>
                                <a:gd name="T80" fmla="*/ 36 w 782"/>
                                <a:gd name="T81" fmla="*/ 195 h 675"/>
                                <a:gd name="T82" fmla="*/ 95 w 782"/>
                                <a:gd name="T83" fmla="*/ 117 h 675"/>
                                <a:gd name="T84" fmla="*/ 177 w 782"/>
                                <a:gd name="T85" fmla="*/ 55 h 675"/>
                                <a:gd name="T86" fmla="*/ 277 w 782"/>
                                <a:gd name="T87" fmla="*/ 15 h 675"/>
                                <a:gd name="T88" fmla="*/ 391 w 782"/>
                                <a:gd name="T89" fmla="*/ 0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2" h="675">
                                  <a:moveTo>
                                    <a:pt x="391" y="5"/>
                                  </a:moveTo>
                                  <a:lnTo>
                                    <a:pt x="334" y="9"/>
                                  </a:lnTo>
                                  <a:lnTo>
                                    <a:pt x="279" y="18"/>
                                  </a:lnTo>
                                  <a:lnTo>
                                    <a:pt x="228" y="35"/>
                                  </a:lnTo>
                                  <a:lnTo>
                                    <a:pt x="180" y="58"/>
                                  </a:lnTo>
                                  <a:lnTo>
                                    <a:pt x="138" y="86"/>
                                  </a:lnTo>
                                  <a:lnTo>
                                    <a:pt x="100" y="119"/>
                                  </a:lnTo>
                                  <a:lnTo>
                                    <a:pt x="67" y="157"/>
                                  </a:lnTo>
                                  <a:lnTo>
                                    <a:pt x="40" y="197"/>
                                  </a:lnTo>
                                  <a:lnTo>
                                    <a:pt x="21" y="242"/>
                                  </a:lnTo>
                                  <a:lnTo>
                                    <a:pt x="8" y="288"/>
                                  </a:lnTo>
                                  <a:lnTo>
                                    <a:pt x="4" y="337"/>
                                  </a:lnTo>
                                  <a:lnTo>
                                    <a:pt x="8" y="386"/>
                                  </a:lnTo>
                                  <a:lnTo>
                                    <a:pt x="21" y="433"/>
                                  </a:lnTo>
                                  <a:lnTo>
                                    <a:pt x="40" y="477"/>
                                  </a:lnTo>
                                  <a:lnTo>
                                    <a:pt x="67" y="518"/>
                                  </a:lnTo>
                                  <a:lnTo>
                                    <a:pt x="100" y="556"/>
                                  </a:lnTo>
                                  <a:lnTo>
                                    <a:pt x="138" y="589"/>
                                  </a:lnTo>
                                  <a:lnTo>
                                    <a:pt x="180" y="617"/>
                                  </a:lnTo>
                                  <a:lnTo>
                                    <a:pt x="228" y="640"/>
                                  </a:lnTo>
                                  <a:lnTo>
                                    <a:pt x="279" y="655"/>
                                  </a:lnTo>
                                  <a:lnTo>
                                    <a:pt x="334" y="666"/>
                                  </a:lnTo>
                                  <a:lnTo>
                                    <a:pt x="391" y="670"/>
                                  </a:lnTo>
                                  <a:lnTo>
                                    <a:pt x="448" y="666"/>
                                  </a:lnTo>
                                  <a:lnTo>
                                    <a:pt x="503" y="655"/>
                                  </a:lnTo>
                                  <a:lnTo>
                                    <a:pt x="554" y="640"/>
                                  </a:lnTo>
                                  <a:lnTo>
                                    <a:pt x="601" y="617"/>
                                  </a:lnTo>
                                  <a:lnTo>
                                    <a:pt x="644" y="589"/>
                                  </a:lnTo>
                                  <a:lnTo>
                                    <a:pt x="682" y="556"/>
                                  </a:lnTo>
                                  <a:lnTo>
                                    <a:pt x="714" y="518"/>
                                  </a:lnTo>
                                  <a:lnTo>
                                    <a:pt x="741" y="477"/>
                                  </a:lnTo>
                                  <a:lnTo>
                                    <a:pt x="761" y="433"/>
                                  </a:lnTo>
                                  <a:lnTo>
                                    <a:pt x="773" y="386"/>
                                  </a:lnTo>
                                  <a:lnTo>
                                    <a:pt x="778" y="337"/>
                                  </a:lnTo>
                                  <a:lnTo>
                                    <a:pt x="773" y="288"/>
                                  </a:lnTo>
                                  <a:lnTo>
                                    <a:pt x="761" y="242"/>
                                  </a:lnTo>
                                  <a:lnTo>
                                    <a:pt x="741" y="197"/>
                                  </a:lnTo>
                                  <a:lnTo>
                                    <a:pt x="714" y="157"/>
                                  </a:lnTo>
                                  <a:lnTo>
                                    <a:pt x="682" y="119"/>
                                  </a:lnTo>
                                  <a:lnTo>
                                    <a:pt x="644" y="86"/>
                                  </a:lnTo>
                                  <a:lnTo>
                                    <a:pt x="601" y="58"/>
                                  </a:lnTo>
                                  <a:lnTo>
                                    <a:pt x="554" y="35"/>
                                  </a:lnTo>
                                  <a:lnTo>
                                    <a:pt x="503" y="18"/>
                                  </a:lnTo>
                                  <a:lnTo>
                                    <a:pt x="448" y="9"/>
                                  </a:lnTo>
                                  <a:lnTo>
                                    <a:pt x="391" y="5"/>
                                  </a:lnTo>
                                  <a:close/>
                                  <a:moveTo>
                                    <a:pt x="391" y="0"/>
                                  </a:moveTo>
                                  <a:lnTo>
                                    <a:pt x="449" y="4"/>
                                  </a:lnTo>
                                  <a:lnTo>
                                    <a:pt x="504" y="15"/>
                                  </a:lnTo>
                                  <a:lnTo>
                                    <a:pt x="556" y="32"/>
                                  </a:lnTo>
                                  <a:lnTo>
                                    <a:pt x="604" y="55"/>
                                  </a:lnTo>
                                  <a:lnTo>
                                    <a:pt x="648" y="83"/>
                                  </a:lnTo>
                                  <a:lnTo>
                                    <a:pt x="686" y="117"/>
                                  </a:lnTo>
                                  <a:lnTo>
                                    <a:pt x="720" y="154"/>
                                  </a:lnTo>
                                  <a:lnTo>
                                    <a:pt x="745" y="195"/>
                                  </a:lnTo>
                                  <a:lnTo>
                                    <a:pt x="766" y="240"/>
                                  </a:lnTo>
                                  <a:lnTo>
                                    <a:pt x="778" y="288"/>
                                  </a:lnTo>
                                  <a:lnTo>
                                    <a:pt x="782" y="337"/>
                                  </a:lnTo>
                                  <a:lnTo>
                                    <a:pt x="778" y="387"/>
                                  </a:lnTo>
                                  <a:lnTo>
                                    <a:pt x="766" y="435"/>
                                  </a:lnTo>
                                  <a:lnTo>
                                    <a:pt x="745" y="479"/>
                                  </a:lnTo>
                                  <a:lnTo>
                                    <a:pt x="720" y="521"/>
                                  </a:lnTo>
                                  <a:lnTo>
                                    <a:pt x="686" y="558"/>
                                  </a:lnTo>
                                  <a:lnTo>
                                    <a:pt x="648" y="592"/>
                                  </a:lnTo>
                                  <a:lnTo>
                                    <a:pt x="604" y="620"/>
                                  </a:lnTo>
                                  <a:lnTo>
                                    <a:pt x="556" y="643"/>
                                  </a:lnTo>
                                  <a:lnTo>
                                    <a:pt x="504" y="660"/>
                                  </a:lnTo>
                                  <a:lnTo>
                                    <a:pt x="449" y="671"/>
                                  </a:lnTo>
                                  <a:lnTo>
                                    <a:pt x="391" y="675"/>
                                  </a:lnTo>
                                  <a:lnTo>
                                    <a:pt x="332" y="671"/>
                                  </a:lnTo>
                                  <a:lnTo>
                                    <a:pt x="277" y="660"/>
                                  </a:lnTo>
                                  <a:lnTo>
                                    <a:pt x="225" y="643"/>
                                  </a:lnTo>
                                  <a:lnTo>
                                    <a:pt x="177" y="620"/>
                                  </a:lnTo>
                                  <a:lnTo>
                                    <a:pt x="133" y="592"/>
                                  </a:lnTo>
                                  <a:lnTo>
                                    <a:pt x="95" y="558"/>
                                  </a:lnTo>
                                  <a:lnTo>
                                    <a:pt x="62" y="521"/>
                                  </a:lnTo>
                                  <a:lnTo>
                                    <a:pt x="36" y="479"/>
                                  </a:lnTo>
                                  <a:lnTo>
                                    <a:pt x="15" y="435"/>
                                  </a:lnTo>
                                  <a:lnTo>
                                    <a:pt x="4" y="387"/>
                                  </a:lnTo>
                                  <a:lnTo>
                                    <a:pt x="0" y="337"/>
                                  </a:lnTo>
                                  <a:lnTo>
                                    <a:pt x="4" y="288"/>
                                  </a:lnTo>
                                  <a:lnTo>
                                    <a:pt x="15" y="240"/>
                                  </a:lnTo>
                                  <a:lnTo>
                                    <a:pt x="36" y="195"/>
                                  </a:lnTo>
                                  <a:lnTo>
                                    <a:pt x="62" y="154"/>
                                  </a:lnTo>
                                  <a:lnTo>
                                    <a:pt x="95" y="117"/>
                                  </a:lnTo>
                                  <a:lnTo>
                                    <a:pt x="133" y="83"/>
                                  </a:lnTo>
                                  <a:lnTo>
                                    <a:pt x="177" y="55"/>
                                  </a:lnTo>
                                  <a:lnTo>
                                    <a:pt x="225" y="32"/>
                                  </a:lnTo>
                                  <a:lnTo>
                                    <a:pt x="277" y="15"/>
                                  </a:lnTo>
                                  <a:lnTo>
                                    <a:pt x="332" y="4"/>
                                  </a:lnTo>
                                  <a:lnTo>
                                    <a:pt x="391" y="0"/>
                                  </a:lnTo>
                                  <a:close/>
                                </a:path>
                              </a:pathLst>
                            </a:custGeom>
                            <a:solidFill>
                              <a:srgbClr val="FFF1B5"/>
                            </a:solidFill>
                            <a:ln>
                              <a:noFill/>
                            </a:ln>
                            <a:extLst>
                              <a:ext uri="{91240B29-F687-4F45-9708-019B960494DF}">
                                <a14:hiddenLine xmlns:a14="http://schemas.microsoft.com/office/drawing/2010/main" w="0">
                                  <a:solidFill>
                                    <a:srgbClr val="FFF1B5"/>
                                  </a:solidFill>
                                  <a:prstDash val="solid"/>
                                  <a:round/>
                                  <a:headEnd/>
                                  <a:tailEnd/>
                                </a14:hiddenLine>
                              </a:ext>
                            </a:extLst>
                          </wps:spPr>
                          <wps:bodyPr rot="0" vert="horz" wrap="square" lIns="91440" tIns="45720" rIns="91440" bIns="45720" anchor="t" anchorCtr="0" upright="1">
                            <a:noAutofit/>
                          </wps:bodyPr>
                        </wps:wsp>
                        <wps:wsp>
                          <wps:cNvPr id="720" name="Freeform 433"/>
                          <wps:cNvSpPr>
                            <a:spLocks noEditPoints="1"/>
                          </wps:cNvSpPr>
                          <wps:spPr bwMode="auto">
                            <a:xfrm>
                              <a:off x="1461" y="401"/>
                              <a:ext cx="397" cy="342"/>
                            </a:xfrm>
                            <a:custGeom>
                              <a:avLst/>
                              <a:gdLst>
                                <a:gd name="T0" fmla="*/ 338 w 793"/>
                                <a:gd name="T1" fmla="*/ 9 h 683"/>
                                <a:gd name="T2" fmla="*/ 231 w 793"/>
                                <a:gd name="T3" fmla="*/ 37 h 683"/>
                                <a:gd name="T4" fmla="*/ 139 w 793"/>
                                <a:gd name="T5" fmla="*/ 88 h 683"/>
                                <a:gd name="T6" fmla="*/ 68 w 793"/>
                                <a:gd name="T7" fmla="*/ 159 h 683"/>
                                <a:gd name="T8" fmla="*/ 21 w 793"/>
                                <a:gd name="T9" fmla="*/ 245 h 683"/>
                                <a:gd name="T10" fmla="*/ 6 w 793"/>
                                <a:gd name="T11" fmla="*/ 342 h 683"/>
                                <a:gd name="T12" fmla="*/ 21 w 793"/>
                                <a:gd name="T13" fmla="*/ 440 h 683"/>
                                <a:gd name="T14" fmla="*/ 68 w 793"/>
                                <a:gd name="T15" fmla="*/ 526 h 683"/>
                                <a:gd name="T16" fmla="*/ 139 w 793"/>
                                <a:gd name="T17" fmla="*/ 597 h 683"/>
                                <a:gd name="T18" fmla="*/ 231 w 793"/>
                                <a:gd name="T19" fmla="*/ 648 h 683"/>
                                <a:gd name="T20" fmla="*/ 338 w 793"/>
                                <a:gd name="T21" fmla="*/ 676 h 683"/>
                                <a:gd name="T22" fmla="*/ 455 w 793"/>
                                <a:gd name="T23" fmla="*/ 676 h 683"/>
                                <a:gd name="T24" fmla="*/ 562 w 793"/>
                                <a:gd name="T25" fmla="*/ 648 h 683"/>
                                <a:gd name="T26" fmla="*/ 654 w 793"/>
                                <a:gd name="T27" fmla="*/ 597 h 683"/>
                                <a:gd name="T28" fmla="*/ 726 w 793"/>
                                <a:gd name="T29" fmla="*/ 526 h 683"/>
                                <a:gd name="T30" fmla="*/ 772 w 793"/>
                                <a:gd name="T31" fmla="*/ 440 h 683"/>
                                <a:gd name="T32" fmla="*/ 788 w 793"/>
                                <a:gd name="T33" fmla="*/ 342 h 683"/>
                                <a:gd name="T34" fmla="*/ 772 w 793"/>
                                <a:gd name="T35" fmla="*/ 245 h 683"/>
                                <a:gd name="T36" fmla="*/ 726 w 793"/>
                                <a:gd name="T37" fmla="*/ 159 h 683"/>
                                <a:gd name="T38" fmla="*/ 654 w 793"/>
                                <a:gd name="T39" fmla="*/ 88 h 683"/>
                                <a:gd name="T40" fmla="*/ 562 w 793"/>
                                <a:gd name="T41" fmla="*/ 37 h 683"/>
                                <a:gd name="T42" fmla="*/ 455 w 793"/>
                                <a:gd name="T43" fmla="*/ 9 h 683"/>
                                <a:gd name="T44" fmla="*/ 397 w 793"/>
                                <a:gd name="T45" fmla="*/ 0 h 683"/>
                                <a:gd name="T46" fmla="*/ 512 w 793"/>
                                <a:gd name="T47" fmla="*/ 15 h 683"/>
                                <a:gd name="T48" fmla="*/ 613 w 793"/>
                                <a:gd name="T49" fmla="*/ 56 h 683"/>
                                <a:gd name="T50" fmla="*/ 696 w 793"/>
                                <a:gd name="T51" fmla="*/ 118 h 683"/>
                                <a:gd name="T52" fmla="*/ 757 w 793"/>
                                <a:gd name="T53" fmla="*/ 198 h 683"/>
                                <a:gd name="T54" fmla="*/ 789 w 793"/>
                                <a:gd name="T55" fmla="*/ 291 h 683"/>
                                <a:gd name="T56" fmla="*/ 789 w 793"/>
                                <a:gd name="T57" fmla="*/ 393 h 683"/>
                                <a:gd name="T58" fmla="*/ 757 w 793"/>
                                <a:gd name="T59" fmla="*/ 487 h 683"/>
                                <a:gd name="T60" fmla="*/ 696 w 793"/>
                                <a:gd name="T61" fmla="*/ 567 h 683"/>
                                <a:gd name="T62" fmla="*/ 613 w 793"/>
                                <a:gd name="T63" fmla="*/ 629 h 683"/>
                                <a:gd name="T64" fmla="*/ 512 w 793"/>
                                <a:gd name="T65" fmla="*/ 669 h 683"/>
                                <a:gd name="T66" fmla="*/ 397 w 793"/>
                                <a:gd name="T67" fmla="*/ 683 h 683"/>
                                <a:gd name="T68" fmla="*/ 282 w 793"/>
                                <a:gd name="T69" fmla="*/ 669 h 683"/>
                                <a:gd name="T70" fmla="*/ 180 w 793"/>
                                <a:gd name="T71" fmla="*/ 629 h 683"/>
                                <a:gd name="T72" fmla="*/ 97 w 793"/>
                                <a:gd name="T73" fmla="*/ 567 h 683"/>
                                <a:gd name="T74" fmla="*/ 37 w 793"/>
                                <a:gd name="T75" fmla="*/ 487 h 683"/>
                                <a:gd name="T76" fmla="*/ 4 w 793"/>
                                <a:gd name="T77" fmla="*/ 393 h 683"/>
                                <a:gd name="T78" fmla="*/ 4 w 793"/>
                                <a:gd name="T79" fmla="*/ 291 h 683"/>
                                <a:gd name="T80" fmla="*/ 37 w 793"/>
                                <a:gd name="T81" fmla="*/ 198 h 683"/>
                                <a:gd name="T82" fmla="*/ 97 w 793"/>
                                <a:gd name="T83" fmla="*/ 118 h 683"/>
                                <a:gd name="T84" fmla="*/ 180 w 793"/>
                                <a:gd name="T85" fmla="*/ 56 h 683"/>
                                <a:gd name="T86" fmla="*/ 282 w 793"/>
                                <a:gd name="T87" fmla="*/ 15 h 683"/>
                                <a:gd name="T88" fmla="*/ 397 w 793"/>
                                <a:gd name="T89" fmla="*/ 0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3" h="683">
                                  <a:moveTo>
                                    <a:pt x="397" y="5"/>
                                  </a:moveTo>
                                  <a:lnTo>
                                    <a:pt x="338" y="9"/>
                                  </a:lnTo>
                                  <a:lnTo>
                                    <a:pt x="283" y="20"/>
                                  </a:lnTo>
                                  <a:lnTo>
                                    <a:pt x="231" y="37"/>
                                  </a:lnTo>
                                  <a:lnTo>
                                    <a:pt x="183" y="60"/>
                                  </a:lnTo>
                                  <a:lnTo>
                                    <a:pt x="139" y="88"/>
                                  </a:lnTo>
                                  <a:lnTo>
                                    <a:pt x="101" y="122"/>
                                  </a:lnTo>
                                  <a:lnTo>
                                    <a:pt x="68" y="159"/>
                                  </a:lnTo>
                                  <a:lnTo>
                                    <a:pt x="42" y="200"/>
                                  </a:lnTo>
                                  <a:lnTo>
                                    <a:pt x="21" y="245"/>
                                  </a:lnTo>
                                  <a:lnTo>
                                    <a:pt x="10" y="293"/>
                                  </a:lnTo>
                                  <a:lnTo>
                                    <a:pt x="6" y="342"/>
                                  </a:lnTo>
                                  <a:lnTo>
                                    <a:pt x="10" y="392"/>
                                  </a:lnTo>
                                  <a:lnTo>
                                    <a:pt x="21" y="440"/>
                                  </a:lnTo>
                                  <a:lnTo>
                                    <a:pt x="42" y="484"/>
                                  </a:lnTo>
                                  <a:lnTo>
                                    <a:pt x="68" y="526"/>
                                  </a:lnTo>
                                  <a:lnTo>
                                    <a:pt x="101" y="563"/>
                                  </a:lnTo>
                                  <a:lnTo>
                                    <a:pt x="139" y="597"/>
                                  </a:lnTo>
                                  <a:lnTo>
                                    <a:pt x="183" y="625"/>
                                  </a:lnTo>
                                  <a:lnTo>
                                    <a:pt x="231" y="648"/>
                                  </a:lnTo>
                                  <a:lnTo>
                                    <a:pt x="283" y="665"/>
                                  </a:lnTo>
                                  <a:lnTo>
                                    <a:pt x="338" y="676"/>
                                  </a:lnTo>
                                  <a:lnTo>
                                    <a:pt x="397" y="680"/>
                                  </a:lnTo>
                                  <a:lnTo>
                                    <a:pt x="455" y="676"/>
                                  </a:lnTo>
                                  <a:lnTo>
                                    <a:pt x="510" y="665"/>
                                  </a:lnTo>
                                  <a:lnTo>
                                    <a:pt x="562" y="648"/>
                                  </a:lnTo>
                                  <a:lnTo>
                                    <a:pt x="610" y="625"/>
                                  </a:lnTo>
                                  <a:lnTo>
                                    <a:pt x="654" y="597"/>
                                  </a:lnTo>
                                  <a:lnTo>
                                    <a:pt x="692" y="563"/>
                                  </a:lnTo>
                                  <a:lnTo>
                                    <a:pt x="726" y="526"/>
                                  </a:lnTo>
                                  <a:lnTo>
                                    <a:pt x="751" y="484"/>
                                  </a:lnTo>
                                  <a:lnTo>
                                    <a:pt x="772" y="440"/>
                                  </a:lnTo>
                                  <a:lnTo>
                                    <a:pt x="784" y="392"/>
                                  </a:lnTo>
                                  <a:lnTo>
                                    <a:pt x="788" y="342"/>
                                  </a:lnTo>
                                  <a:lnTo>
                                    <a:pt x="784" y="293"/>
                                  </a:lnTo>
                                  <a:lnTo>
                                    <a:pt x="772" y="245"/>
                                  </a:lnTo>
                                  <a:lnTo>
                                    <a:pt x="751" y="200"/>
                                  </a:lnTo>
                                  <a:lnTo>
                                    <a:pt x="726" y="159"/>
                                  </a:lnTo>
                                  <a:lnTo>
                                    <a:pt x="692" y="122"/>
                                  </a:lnTo>
                                  <a:lnTo>
                                    <a:pt x="654" y="88"/>
                                  </a:lnTo>
                                  <a:lnTo>
                                    <a:pt x="610" y="60"/>
                                  </a:lnTo>
                                  <a:lnTo>
                                    <a:pt x="562" y="37"/>
                                  </a:lnTo>
                                  <a:lnTo>
                                    <a:pt x="510" y="20"/>
                                  </a:lnTo>
                                  <a:lnTo>
                                    <a:pt x="455" y="9"/>
                                  </a:lnTo>
                                  <a:lnTo>
                                    <a:pt x="397" y="5"/>
                                  </a:lnTo>
                                  <a:close/>
                                  <a:moveTo>
                                    <a:pt x="397" y="0"/>
                                  </a:moveTo>
                                  <a:lnTo>
                                    <a:pt x="455" y="5"/>
                                  </a:lnTo>
                                  <a:lnTo>
                                    <a:pt x="512" y="15"/>
                                  </a:lnTo>
                                  <a:lnTo>
                                    <a:pt x="564" y="33"/>
                                  </a:lnTo>
                                  <a:lnTo>
                                    <a:pt x="613" y="56"/>
                                  </a:lnTo>
                                  <a:lnTo>
                                    <a:pt x="657" y="85"/>
                                  </a:lnTo>
                                  <a:lnTo>
                                    <a:pt x="696" y="118"/>
                                  </a:lnTo>
                                  <a:lnTo>
                                    <a:pt x="730" y="157"/>
                                  </a:lnTo>
                                  <a:lnTo>
                                    <a:pt x="757" y="198"/>
                                  </a:lnTo>
                                  <a:lnTo>
                                    <a:pt x="777" y="244"/>
                                  </a:lnTo>
                                  <a:lnTo>
                                    <a:pt x="789" y="291"/>
                                  </a:lnTo>
                                  <a:lnTo>
                                    <a:pt x="793" y="342"/>
                                  </a:lnTo>
                                  <a:lnTo>
                                    <a:pt x="789" y="393"/>
                                  </a:lnTo>
                                  <a:lnTo>
                                    <a:pt x="777" y="441"/>
                                  </a:lnTo>
                                  <a:lnTo>
                                    <a:pt x="757" y="487"/>
                                  </a:lnTo>
                                  <a:lnTo>
                                    <a:pt x="730" y="528"/>
                                  </a:lnTo>
                                  <a:lnTo>
                                    <a:pt x="696" y="567"/>
                                  </a:lnTo>
                                  <a:lnTo>
                                    <a:pt x="657" y="600"/>
                                  </a:lnTo>
                                  <a:lnTo>
                                    <a:pt x="613" y="629"/>
                                  </a:lnTo>
                                  <a:lnTo>
                                    <a:pt x="564" y="652"/>
                                  </a:lnTo>
                                  <a:lnTo>
                                    <a:pt x="512" y="669"/>
                                  </a:lnTo>
                                  <a:lnTo>
                                    <a:pt x="455" y="680"/>
                                  </a:lnTo>
                                  <a:lnTo>
                                    <a:pt x="397" y="683"/>
                                  </a:lnTo>
                                  <a:lnTo>
                                    <a:pt x="338" y="680"/>
                                  </a:lnTo>
                                  <a:lnTo>
                                    <a:pt x="282" y="669"/>
                                  </a:lnTo>
                                  <a:lnTo>
                                    <a:pt x="230" y="652"/>
                                  </a:lnTo>
                                  <a:lnTo>
                                    <a:pt x="180" y="629"/>
                                  </a:lnTo>
                                  <a:lnTo>
                                    <a:pt x="137" y="600"/>
                                  </a:lnTo>
                                  <a:lnTo>
                                    <a:pt x="97" y="567"/>
                                  </a:lnTo>
                                  <a:lnTo>
                                    <a:pt x="63" y="528"/>
                                  </a:lnTo>
                                  <a:lnTo>
                                    <a:pt x="37" y="487"/>
                                  </a:lnTo>
                                  <a:lnTo>
                                    <a:pt x="17" y="441"/>
                                  </a:lnTo>
                                  <a:lnTo>
                                    <a:pt x="4" y="393"/>
                                  </a:lnTo>
                                  <a:lnTo>
                                    <a:pt x="0" y="342"/>
                                  </a:lnTo>
                                  <a:lnTo>
                                    <a:pt x="4" y="291"/>
                                  </a:lnTo>
                                  <a:lnTo>
                                    <a:pt x="17" y="244"/>
                                  </a:lnTo>
                                  <a:lnTo>
                                    <a:pt x="37" y="198"/>
                                  </a:lnTo>
                                  <a:lnTo>
                                    <a:pt x="63" y="157"/>
                                  </a:lnTo>
                                  <a:lnTo>
                                    <a:pt x="97" y="118"/>
                                  </a:lnTo>
                                  <a:lnTo>
                                    <a:pt x="137" y="85"/>
                                  </a:lnTo>
                                  <a:lnTo>
                                    <a:pt x="180" y="56"/>
                                  </a:lnTo>
                                  <a:lnTo>
                                    <a:pt x="230" y="33"/>
                                  </a:lnTo>
                                  <a:lnTo>
                                    <a:pt x="282" y="15"/>
                                  </a:lnTo>
                                  <a:lnTo>
                                    <a:pt x="338" y="5"/>
                                  </a:lnTo>
                                  <a:lnTo>
                                    <a:pt x="397" y="0"/>
                                  </a:lnTo>
                                  <a:close/>
                                </a:path>
                              </a:pathLst>
                            </a:custGeom>
                            <a:solidFill>
                              <a:srgbClr val="FFF1B4"/>
                            </a:solidFill>
                            <a:ln>
                              <a:noFill/>
                            </a:ln>
                            <a:extLst>
                              <a:ext uri="{91240B29-F687-4F45-9708-019B960494DF}">
                                <a14:hiddenLine xmlns:a14="http://schemas.microsoft.com/office/drawing/2010/main" w="0">
                                  <a:solidFill>
                                    <a:srgbClr val="FFF1B4"/>
                                  </a:solidFill>
                                  <a:prstDash val="solid"/>
                                  <a:round/>
                                  <a:headEnd/>
                                  <a:tailEnd/>
                                </a14:hiddenLine>
                              </a:ext>
                            </a:extLst>
                          </wps:spPr>
                          <wps:bodyPr rot="0" vert="horz" wrap="square" lIns="91440" tIns="45720" rIns="91440" bIns="45720" anchor="t" anchorCtr="0" upright="1">
                            <a:noAutofit/>
                          </wps:bodyPr>
                        </wps:wsp>
                        <wps:wsp>
                          <wps:cNvPr id="721" name="Freeform 434"/>
                          <wps:cNvSpPr>
                            <a:spLocks noEditPoints="1"/>
                          </wps:cNvSpPr>
                          <wps:spPr bwMode="auto">
                            <a:xfrm>
                              <a:off x="1458" y="399"/>
                              <a:ext cx="403" cy="346"/>
                            </a:xfrm>
                            <a:custGeom>
                              <a:avLst/>
                              <a:gdLst>
                                <a:gd name="T0" fmla="*/ 344 w 805"/>
                                <a:gd name="T1" fmla="*/ 8 h 691"/>
                                <a:gd name="T2" fmla="*/ 236 w 805"/>
                                <a:gd name="T3" fmla="*/ 36 h 691"/>
                                <a:gd name="T4" fmla="*/ 143 w 805"/>
                                <a:gd name="T5" fmla="*/ 88 h 691"/>
                                <a:gd name="T6" fmla="*/ 69 w 805"/>
                                <a:gd name="T7" fmla="*/ 160 h 691"/>
                                <a:gd name="T8" fmla="*/ 23 w 805"/>
                                <a:gd name="T9" fmla="*/ 247 h 691"/>
                                <a:gd name="T10" fmla="*/ 6 w 805"/>
                                <a:gd name="T11" fmla="*/ 345 h 691"/>
                                <a:gd name="T12" fmla="*/ 23 w 805"/>
                                <a:gd name="T13" fmla="*/ 444 h 691"/>
                                <a:gd name="T14" fmla="*/ 69 w 805"/>
                                <a:gd name="T15" fmla="*/ 531 h 691"/>
                                <a:gd name="T16" fmla="*/ 143 w 805"/>
                                <a:gd name="T17" fmla="*/ 603 h 691"/>
                                <a:gd name="T18" fmla="*/ 236 w 805"/>
                                <a:gd name="T19" fmla="*/ 655 h 691"/>
                                <a:gd name="T20" fmla="*/ 344 w 805"/>
                                <a:gd name="T21" fmla="*/ 683 h 691"/>
                                <a:gd name="T22" fmla="*/ 461 w 805"/>
                                <a:gd name="T23" fmla="*/ 683 h 691"/>
                                <a:gd name="T24" fmla="*/ 570 w 805"/>
                                <a:gd name="T25" fmla="*/ 655 h 691"/>
                                <a:gd name="T26" fmla="*/ 663 w 805"/>
                                <a:gd name="T27" fmla="*/ 603 h 691"/>
                                <a:gd name="T28" fmla="*/ 736 w 805"/>
                                <a:gd name="T29" fmla="*/ 531 h 691"/>
                                <a:gd name="T30" fmla="*/ 783 w 805"/>
                                <a:gd name="T31" fmla="*/ 444 h 691"/>
                                <a:gd name="T32" fmla="*/ 799 w 805"/>
                                <a:gd name="T33" fmla="*/ 345 h 691"/>
                                <a:gd name="T34" fmla="*/ 783 w 805"/>
                                <a:gd name="T35" fmla="*/ 247 h 691"/>
                                <a:gd name="T36" fmla="*/ 736 w 805"/>
                                <a:gd name="T37" fmla="*/ 160 h 691"/>
                                <a:gd name="T38" fmla="*/ 663 w 805"/>
                                <a:gd name="T39" fmla="*/ 88 h 691"/>
                                <a:gd name="T40" fmla="*/ 570 w 805"/>
                                <a:gd name="T41" fmla="*/ 36 h 691"/>
                                <a:gd name="T42" fmla="*/ 461 w 805"/>
                                <a:gd name="T43" fmla="*/ 8 h 691"/>
                                <a:gd name="T44" fmla="*/ 403 w 805"/>
                                <a:gd name="T45" fmla="*/ 0 h 691"/>
                                <a:gd name="T46" fmla="*/ 519 w 805"/>
                                <a:gd name="T47" fmla="*/ 14 h 691"/>
                                <a:gd name="T48" fmla="*/ 622 w 805"/>
                                <a:gd name="T49" fmla="*/ 55 h 691"/>
                                <a:gd name="T50" fmla="*/ 706 w 805"/>
                                <a:gd name="T51" fmla="*/ 119 h 691"/>
                                <a:gd name="T52" fmla="*/ 767 w 805"/>
                                <a:gd name="T53" fmla="*/ 200 h 691"/>
                                <a:gd name="T54" fmla="*/ 799 w 805"/>
                                <a:gd name="T55" fmla="*/ 294 h 691"/>
                                <a:gd name="T56" fmla="*/ 799 w 805"/>
                                <a:gd name="T57" fmla="*/ 396 h 691"/>
                                <a:gd name="T58" fmla="*/ 767 w 805"/>
                                <a:gd name="T59" fmla="*/ 491 h 691"/>
                                <a:gd name="T60" fmla="*/ 706 w 805"/>
                                <a:gd name="T61" fmla="*/ 572 h 691"/>
                                <a:gd name="T62" fmla="*/ 622 w 805"/>
                                <a:gd name="T63" fmla="*/ 636 h 691"/>
                                <a:gd name="T64" fmla="*/ 519 w 805"/>
                                <a:gd name="T65" fmla="*/ 677 h 691"/>
                                <a:gd name="T66" fmla="*/ 403 w 805"/>
                                <a:gd name="T67" fmla="*/ 691 h 691"/>
                                <a:gd name="T68" fmla="*/ 286 w 805"/>
                                <a:gd name="T69" fmla="*/ 677 h 691"/>
                                <a:gd name="T70" fmla="*/ 184 w 805"/>
                                <a:gd name="T71" fmla="*/ 636 h 691"/>
                                <a:gd name="T72" fmla="*/ 99 w 805"/>
                                <a:gd name="T73" fmla="*/ 572 h 691"/>
                                <a:gd name="T74" fmla="*/ 38 w 805"/>
                                <a:gd name="T75" fmla="*/ 491 h 691"/>
                                <a:gd name="T76" fmla="*/ 6 w 805"/>
                                <a:gd name="T77" fmla="*/ 396 h 691"/>
                                <a:gd name="T78" fmla="*/ 6 w 805"/>
                                <a:gd name="T79" fmla="*/ 294 h 691"/>
                                <a:gd name="T80" fmla="*/ 38 w 805"/>
                                <a:gd name="T81" fmla="*/ 200 h 691"/>
                                <a:gd name="T82" fmla="*/ 99 w 805"/>
                                <a:gd name="T83" fmla="*/ 119 h 691"/>
                                <a:gd name="T84" fmla="*/ 184 w 805"/>
                                <a:gd name="T85" fmla="*/ 55 h 691"/>
                                <a:gd name="T86" fmla="*/ 286 w 805"/>
                                <a:gd name="T87" fmla="*/ 14 h 691"/>
                                <a:gd name="T88" fmla="*/ 403 w 805"/>
                                <a:gd name="T89" fmla="*/ 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05" h="691">
                                  <a:moveTo>
                                    <a:pt x="403" y="3"/>
                                  </a:moveTo>
                                  <a:lnTo>
                                    <a:pt x="344" y="8"/>
                                  </a:lnTo>
                                  <a:lnTo>
                                    <a:pt x="288" y="18"/>
                                  </a:lnTo>
                                  <a:lnTo>
                                    <a:pt x="236" y="36"/>
                                  </a:lnTo>
                                  <a:lnTo>
                                    <a:pt x="186" y="59"/>
                                  </a:lnTo>
                                  <a:lnTo>
                                    <a:pt x="143" y="88"/>
                                  </a:lnTo>
                                  <a:lnTo>
                                    <a:pt x="103" y="121"/>
                                  </a:lnTo>
                                  <a:lnTo>
                                    <a:pt x="69" y="160"/>
                                  </a:lnTo>
                                  <a:lnTo>
                                    <a:pt x="43" y="201"/>
                                  </a:lnTo>
                                  <a:lnTo>
                                    <a:pt x="23" y="247"/>
                                  </a:lnTo>
                                  <a:lnTo>
                                    <a:pt x="10" y="294"/>
                                  </a:lnTo>
                                  <a:lnTo>
                                    <a:pt x="6" y="345"/>
                                  </a:lnTo>
                                  <a:lnTo>
                                    <a:pt x="10" y="396"/>
                                  </a:lnTo>
                                  <a:lnTo>
                                    <a:pt x="23" y="444"/>
                                  </a:lnTo>
                                  <a:lnTo>
                                    <a:pt x="43" y="490"/>
                                  </a:lnTo>
                                  <a:lnTo>
                                    <a:pt x="69" y="531"/>
                                  </a:lnTo>
                                  <a:lnTo>
                                    <a:pt x="103" y="570"/>
                                  </a:lnTo>
                                  <a:lnTo>
                                    <a:pt x="143" y="603"/>
                                  </a:lnTo>
                                  <a:lnTo>
                                    <a:pt x="186" y="632"/>
                                  </a:lnTo>
                                  <a:lnTo>
                                    <a:pt x="236" y="655"/>
                                  </a:lnTo>
                                  <a:lnTo>
                                    <a:pt x="288" y="672"/>
                                  </a:lnTo>
                                  <a:lnTo>
                                    <a:pt x="344" y="683"/>
                                  </a:lnTo>
                                  <a:lnTo>
                                    <a:pt x="403" y="686"/>
                                  </a:lnTo>
                                  <a:lnTo>
                                    <a:pt x="461" y="683"/>
                                  </a:lnTo>
                                  <a:lnTo>
                                    <a:pt x="518" y="672"/>
                                  </a:lnTo>
                                  <a:lnTo>
                                    <a:pt x="570" y="655"/>
                                  </a:lnTo>
                                  <a:lnTo>
                                    <a:pt x="619" y="632"/>
                                  </a:lnTo>
                                  <a:lnTo>
                                    <a:pt x="663" y="603"/>
                                  </a:lnTo>
                                  <a:lnTo>
                                    <a:pt x="702" y="570"/>
                                  </a:lnTo>
                                  <a:lnTo>
                                    <a:pt x="736" y="531"/>
                                  </a:lnTo>
                                  <a:lnTo>
                                    <a:pt x="763" y="490"/>
                                  </a:lnTo>
                                  <a:lnTo>
                                    <a:pt x="783" y="444"/>
                                  </a:lnTo>
                                  <a:lnTo>
                                    <a:pt x="795" y="396"/>
                                  </a:lnTo>
                                  <a:lnTo>
                                    <a:pt x="799" y="345"/>
                                  </a:lnTo>
                                  <a:lnTo>
                                    <a:pt x="795" y="294"/>
                                  </a:lnTo>
                                  <a:lnTo>
                                    <a:pt x="783" y="247"/>
                                  </a:lnTo>
                                  <a:lnTo>
                                    <a:pt x="763" y="201"/>
                                  </a:lnTo>
                                  <a:lnTo>
                                    <a:pt x="736" y="160"/>
                                  </a:lnTo>
                                  <a:lnTo>
                                    <a:pt x="702" y="121"/>
                                  </a:lnTo>
                                  <a:lnTo>
                                    <a:pt x="663" y="88"/>
                                  </a:lnTo>
                                  <a:lnTo>
                                    <a:pt x="619" y="59"/>
                                  </a:lnTo>
                                  <a:lnTo>
                                    <a:pt x="570" y="36"/>
                                  </a:lnTo>
                                  <a:lnTo>
                                    <a:pt x="518" y="18"/>
                                  </a:lnTo>
                                  <a:lnTo>
                                    <a:pt x="461" y="8"/>
                                  </a:lnTo>
                                  <a:lnTo>
                                    <a:pt x="403" y="3"/>
                                  </a:lnTo>
                                  <a:close/>
                                  <a:moveTo>
                                    <a:pt x="403" y="0"/>
                                  </a:moveTo>
                                  <a:lnTo>
                                    <a:pt x="463" y="3"/>
                                  </a:lnTo>
                                  <a:lnTo>
                                    <a:pt x="519" y="14"/>
                                  </a:lnTo>
                                  <a:lnTo>
                                    <a:pt x="573" y="31"/>
                                  </a:lnTo>
                                  <a:lnTo>
                                    <a:pt x="622" y="55"/>
                                  </a:lnTo>
                                  <a:lnTo>
                                    <a:pt x="667" y="85"/>
                                  </a:lnTo>
                                  <a:lnTo>
                                    <a:pt x="706" y="119"/>
                                  </a:lnTo>
                                  <a:lnTo>
                                    <a:pt x="740" y="157"/>
                                  </a:lnTo>
                                  <a:lnTo>
                                    <a:pt x="767" y="200"/>
                                  </a:lnTo>
                                  <a:lnTo>
                                    <a:pt x="788" y="246"/>
                                  </a:lnTo>
                                  <a:lnTo>
                                    <a:pt x="799" y="294"/>
                                  </a:lnTo>
                                  <a:lnTo>
                                    <a:pt x="805" y="345"/>
                                  </a:lnTo>
                                  <a:lnTo>
                                    <a:pt x="799" y="396"/>
                                  </a:lnTo>
                                  <a:lnTo>
                                    <a:pt x="788" y="445"/>
                                  </a:lnTo>
                                  <a:lnTo>
                                    <a:pt x="767" y="491"/>
                                  </a:lnTo>
                                  <a:lnTo>
                                    <a:pt x="740" y="534"/>
                                  </a:lnTo>
                                  <a:lnTo>
                                    <a:pt x="706" y="572"/>
                                  </a:lnTo>
                                  <a:lnTo>
                                    <a:pt x="667" y="606"/>
                                  </a:lnTo>
                                  <a:lnTo>
                                    <a:pt x="622" y="636"/>
                                  </a:lnTo>
                                  <a:lnTo>
                                    <a:pt x="573" y="659"/>
                                  </a:lnTo>
                                  <a:lnTo>
                                    <a:pt x="519" y="677"/>
                                  </a:lnTo>
                                  <a:lnTo>
                                    <a:pt x="463" y="688"/>
                                  </a:lnTo>
                                  <a:lnTo>
                                    <a:pt x="403" y="691"/>
                                  </a:lnTo>
                                  <a:lnTo>
                                    <a:pt x="343" y="688"/>
                                  </a:lnTo>
                                  <a:lnTo>
                                    <a:pt x="286" y="677"/>
                                  </a:lnTo>
                                  <a:lnTo>
                                    <a:pt x="233" y="659"/>
                                  </a:lnTo>
                                  <a:lnTo>
                                    <a:pt x="184" y="636"/>
                                  </a:lnTo>
                                  <a:lnTo>
                                    <a:pt x="138" y="606"/>
                                  </a:lnTo>
                                  <a:lnTo>
                                    <a:pt x="99" y="572"/>
                                  </a:lnTo>
                                  <a:lnTo>
                                    <a:pt x="65" y="534"/>
                                  </a:lnTo>
                                  <a:lnTo>
                                    <a:pt x="38" y="491"/>
                                  </a:lnTo>
                                  <a:lnTo>
                                    <a:pt x="17" y="445"/>
                                  </a:lnTo>
                                  <a:lnTo>
                                    <a:pt x="6" y="396"/>
                                  </a:lnTo>
                                  <a:lnTo>
                                    <a:pt x="0" y="345"/>
                                  </a:lnTo>
                                  <a:lnTo>
                                    <a:pt x="6" y="294"/>
                                  </a:lnTo>
                                  <a:lnTo>
                                    <a:pt x="17" y="246"/>
                                  </a:lnTo>
                                  <a:lnTo>
                                    <a:pt x="38" y="200"/>
                                  </a:lnTo>
                                  <a:lnTo>
                                    <a:pt x="65" y="157"/>
                                  </a:lnTo>
                                  <a:lnTo>
                                    <a:pt x="99" y="119"/>
                                  </a:lnTo>
                                  <a:lnTo>
                                    <a:pt x="138" y="85"/>
                                  </a:lnTo>
                                  <a:lnTo>
                                    <a:pt x="184" y="55"/>
                                  </a:lnTo>
                                  <a:lnTo>
                                    <a:pt x="233" y="31"/>
                                  </a:lnTo>
                                  <a:lnTo>
                                    <a:pt x="286" y="14"/>
                                  </a:lnTo>
                                  <a:lnTo>
                                    <a:pt x="343" y="3"/>
                                  </a:lnTo>
                                  <a:lnTo>
                                    <a:pt x="403" y="0"/>
                                  </a:lnTo>
                                  <a:close/>
                                </a:path>
                              </a:pathLst>
                            </a:custGeom>
                            <a:solidFill>
                              <a:srgbClr val="FFF1B3"/>
                            </a:solidFill>
                            <a:ln>
                              <a:noFill/>
                            </a:ln>
                            <a:extLst>
                              <a:ext uri="{91240B29-F687-4F45-9708-019B960494DF}">
                                <a14:hiddenLine xmlns:a14="http://schemas.microsoft.com/office/drawing/2010/main" w="0">
                                  <a:solidFill>
                                    <a:srgbClr val="FFF1B3"/>
                                  </a:solidFill>
                                  <a:prstDash val="solid"/>
                                  <a:round/>
                                  <a:headEnd/>
                                  <a:tailEnd/>
                                </a14:hiddenLine>
                              </a:ext>
                            </a:extLst>
                          </wps:spPr>
                          <wps:bodyPr rot="0" vert="horz" wrap="square" lIns="91440" tIns="45720" rIns="91440" bIns="45720" anchor="t" anchorCtr="0" upright="1">
                            <a:noAutofit/>
                          </wps:bodyPr>
                        </wps:wsp>
                        <wps:wsp>
                          <wps:cNvPr id="722" name="Freeform 435"/>
                          <wps:cNvSpPr>
                            <a:spLocks noEditPoints="1"/>
                          </wps:cNvSpPr>
                          <wps:spPr bwMode="auto">
                            <a:xfrm>
                              <a:off x="1456" y="397"/>
                              <a:ext cx="407" cy="351"/>
                            </a:xfrm>
                            <a:custGeom>
                              <a:avLst/>
                              <a:gdLst>
                                <a:gd name="T0" fmla="*/ 347 w 813"/>
                                <a:gd name="T1" fmla="*/ 8 h 701"/>
                                <a:gd name="T2" fmla="*/ 237 w 813"/>
                                <a:gd name="T3" fmla="*/ 36 h 701"/>
                                <a:gd name="T4" fmla="*/ 142 w 813"/>
                                <a:gd name="T5" fmla="*/ 90 h 701"/>
                                <a:gd name="T6" fmla="*/ 69 w 813"/>
                                <a:gd name="T7" fmla="*/ 162 h 701"/>
                                <a:gd name="T8" fmla="*/ 21 w 813"/>
                                <a:gd name="T9" fmla="*/ 251 h 701"/>
                                <a:gd name="T10" fmla="*/ 4 w 813"/>
                                <a:gd name="T11" fmla="*/ 350 h 701"/>
                                <a:gd name="T12" fmla="*/ 21 w 813"/>
                                <a:gd name="T13" fmla="*/ 450 h 701"/>
                                <a:gd name="T14" fmla="*/ 69 w 813"/>
                                <a:gd name="T15" fmla="*/ 539 h 701"/>
                                <a:gd name="T16" fmla="*/ 142 w 813"/>
                                <a:gd name="T17" fmla="*/ 611 h 701"/>
                                <a:gd name="T18" fmla="*/ 237 w 813"/>
                                <a:gd name="T19" fmla="*/ 664 h 701"/>
                                <a:gd name="T20" fmla="*/ 347 w 813"/>
                                <a:gd name="T21" fmla="*/ 693 h 701"/>
                                <a:gd name="T22" fmla="*/ 467 w 813"/>
                                <a:gd name="T23" fmla="*/ 693 h 701"/>
                                <a:gd name="T24" fmla="*/ 577 w 813"/>
                                <a:gd name="T25" fmla="*/ 664 h 701"/>
                                <a:gd name="T26" fmla="*/ 671 w 813"/>
                                <a:gd name="T27" fmla="*/ 611 h 701"/>
                                <a:gd name="T28" fmla="*/ 744 w 813"/>
                                <a:gd name="T29" fmla="*/ 539 h 701"/>
                                <a:gd name="T30" fmla="*/ 792 w 813"/>
                                <a:gd name="T31" fmla="*/ 450 h 701"/>
                                <a:gd name="T32" fmla="*/ 809 w 813"/>
                                <a:gd name="T33" fmla="*/ 350 h 701"/>
                                <a:gd name="T34" fmla="*/ 792 w 813"/>
                                <a:gd name="T35" fmla="*/ 251 h 701"/>
                                <a:gd name="T36" fmla="*/ 744 w 813"/>
                                <a:gd name="T37" fmla="*/ 162 h 701"/>
                                <a:gd name="T38" fmla="*/ 671 w 813"/>
                                <a:gd name="T39" fmla="*/ 90 h 701"/>
                                <a:gd name="T40" fmla="*/ 577 w 813"/>
                                <a:gd name="T41" fmla="*/ 36 h 701"/>
                                <a:gd name="T42" fmla="*/ 467 w 813"/>
                                <a:gd name="T43" fmla="*/ 8 h 701"/>
                                <a:gd name="T44" fmla="*/ 407 w 813"/>
                                <a:gd name="T45" fmla="*/ 0 h 701"/>
                                <a:gd name="T46" fmla="*/ 524 w 813"/>
                                <a:gd name="T47" fmla="*/ 14 h 701"/>
                                <a:gd name="T48" fmla="*/ 629 w 813"/>
                                <a:gd name="T49" fmla="*/ 57 h 701"/>
                                <a:gd name="T50" fmla="*/ 713 w 813"/>
                                <a:gd name="T51" fmla="*/ 120 h 701"/>
                                <a:gd name="T52" fmla="*/ 775 w 813"/>
                                <a:gd name="T53" fmla="*/ 202 h 701"/>
                                <a:gd name="T54" fmla="*/ 809 w 813"/>
                                <a:gd name="T55" fmla="*/ 298 h 701"/>
                                <a:gd name="T56" fmla="*/ 809 w 813"/>
                                <a:gd name="T57" fmla="*/ 403 h 701"/>
                                <a:gd name="T58" fmla="*/ 775 w 813"/>
                                <a:gd name="T59" fmla="*/ 499 h 701"/>
                                <a:gd name="T60" fmla="*/ 713 w 813"/>
                                <a:gd name="T61" fmla="*/ 580 h 701"/>
                                <a:gd name="T62" fmla="*/ 629 w 813"/>
                                <a:gd name="T63" fmla="*/ 644 h 701"/>
                                <a:gd name="T64" fmla="*/ 524 w 813"/>
                                <a:gd name="T65" fmla="*/ 685 h 701"/>
                                <a:gd name="T66" fmla="*/ 407 w 813"/>
                                <a:gd name="T67" fmla="*/ 701 h 701"/>
                                <a:gd name="T68" fmla="*/ 289 w 813"/>
                                <a:gd name="T69" fmla="*/ 685 h 701"/>
                                <a:gd name="T70" fmla="*/ 185 w 813"/>
                                <a:gd name="T71" fmla="*/ 644 h 701"/>
                                <a:gd name="T72" fmla="*/ 100 w 813"/>
                                <a:gd name="T73" fmla="*/ 580 h 701"/>
                                <a:gd name="T74" fmla="*/ 38 w 813"/>
                                <a:gd name="T75" fmla="*/ 499 h 701"/>
                                <a:gd name="T76" fmla="*/ 4 w 813"/>
                                <a:gd name="T77" fmla="*/ 403 h 701"/>
                                <a:gd name="T78" fmla="*/ 4 w 813"/>
                                <a:gd name="T79" fmla="*/ 298 h 701"/>
                                <a:gd name="T80" fmla="*/ 38 w 813"/>
                                <a:gd name="T81" fmla="*/ 202 h 701"/>
                                <a:gd name="T82" fmla="*/ 100 w 813"/>
                                <a:gd name="T83" fmla="*/ 120 h 701"/>
                                <a:gd name="T84" fmla="*/ 185 w 813"/>
                                <a:gd name="T85" fmla="*/ 57 h 701"/>
                                <a:gd name="T86" fmla="*/ 289 w 813"/>
                                <a:gd name="T87" fmla="*/ 14 h 701"/>
                                <a:gd name="T88" fmla="*/ 407 w 813"/>
                                <a:gd name="T89" fmla="*/ 0 h 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13" h="701">
                                  <a:moveTo>
                                    <a:pt x="407" y="5"/>
                                  </a:moveTo>
                                  <a:lnTo>
                                    <a:pt x="347" y="8"/>
                                  </a:lnTo>
                                  <a:lnTo>
                                    <a:pt x="290" y="19"/>
                                  </a:lnTo>
                                  <a:lnTo>
                                    <a:pt x="237" y="36"/>
                                  </a:lnTo>
                                  <a:lnTo>
                                    <a:pt x="188" y="60"/>
                                  </a:lnTo>
                                  <a:lnTo>
                                    <a:pt x="142" y="90"/>
                                  </a:lnTo>
                                  <a:lnTo>
                                    <a:pt x="103" y="124"/>
                                  </a:lnTo>
                                  <a:lnTo>
                                    <a:pt x="69" y="162"/>
                                  </a:lnTo>
                                  <a:lnTo>
                                    <a:pt x="42" y="205"/>
                                  </a:lnTo>
                                  <a:lnTo>
                                    <a:pt x="21" y="251"/>
                                  </a:lnTo>
                                  <a:lnTo>
                                    <a:pt x="10" y="299"/>
                                  </a:lnTo>
                                  <a:lnTo>
                                    <a:pt x="4" y="350"/>
                                  </a:lnTo>
                                  <a:lnTo>
                                    <a:pt x="10" y="401"/>
                                  </a:lnTo>
                                  <a:lnTo>
                                    <a:pt x="21" y="450"/>
                                  </a:lnTo>
                                  <a:lnTo>
                                    <a:pt x="42" y="496"/>
                                  </a:lnTo>
                                  <a:lnTo>
                                    <a:pt x="69" y="539"/>
                                  </a:lnTo>
                                  <a:lnTo>
                                    <a:pt x="103" y="577"/>
                                  </a:lnTo>
                                  <a:lnTo>
                                    <a:pt x="142" y="611"/>
                                  </a:lnTo>
                                  <a:lnTo>
                                    <a:pt x="188" y="641"/>
                                  </a:lnTo>
                                  <a:lnTo>
                                    <a:pt x="237" y="664"/>
                                  </a:lnTo>
                                  <a:lnTo>
                                    <a:pt x="290" y="682"/>
                                  </a:lnTo>
                                  <a:lnTo>
                                    <a:pt x="347" y="693"/>
                                  </a:lnTo>
                                  <a:lnTo>
                                    <a:pt x="407" y="696"/>
                                  </a:lnTo>
                                  <a:lnTo>
                                    <a:pt x="467" y="693"/>
                                  </a:lnTo>
                                  <a:lnTo>
                                    <a:pt x="523" y="682"/>
                                  </a:lnTo>
                                  <a:lnTo>
                                    <a:pt x="577" y="664"/>
                                  </a:lnTo>
                                  <a:lnTo>
                                    <a:pt x="626" y="641"/>
                                  </a:lnTo>
                                  <a:lnTo>
                                    <a:pt x="671" y="611"/>
                                  </a:lnTo>
                                  <a:lnTo>
                                    <a:pt x="710" y="577"/>
                                  </a:lnTo>
                                  <a:lnTo>
                                    <a:pt x="744" y="539"/>
                                  </a:lnTo>
                                  <a:lnTo>
                                    <a:pt x="771" y="496"/>
                                  </a:lnTo>
                                  <a:lnTo>
                                    <a:pt x="792" y="450"/>
                                  </a:lnTo>
                                  <a:lnTo>
                                    <a:pt x="803" y="401"/>
                                  </a:lnTo>
                                  <a:lnTo>
                                    <a:pt x="809" y="350"/>
                                  </a:lnTo>
                                  <a:lnTo>
                                    <a:pt x="803" y="299"/>
                                  </a:lnTo>
                                  <a:lnTo>
                                    <a:pt x="792" y="251"/>
                                  </a:lnTo>
                                  <a:lnTo>
                                    <a:pt x="771" y="205"/>
                                  </a:lnTo>
                                  <a:lnTo>
                                    <a:pt x="744" y="162"/>
                                  </a:lnTo>
                                  <a:lnTo>
                                    <a:pt x="710" y="124"/>
                                  </a:lnTo>
                                  <a:lnTo>
                                    <a:pt x="671" y="90"/>
                                  </a:lnTo>
                                  <a:lnTo>
                                    <a:pt x="626" y="60"/>
                                  </a:lnTo>
                                  <a:lnTo>
                                    <a:pt x="577" y="36"/>
                                  </a:lnTo>
                                  <a:lnTo>
                                    <a:pt x="523" y="19"/>
                                  </a:lnTo>
                                  <a:lnTo>
                                    <a:pt x="467" y="8"/>
                                  </a:lnTo>
                                  <a:lnTo>
                                    <a:pt x="407" y="5"/>
                                  </a:lnTo>
                                  <a:close/>
                                  <a:moveTo>
                                    <a:pt x="407" y="0"/>
                                  </a:moveTo>
                                  <a:lnTo>
                                    <a:pt x="467" y="3"/>
                                  </a:lnTo>
                                  <a:lnTo>
                                    <a:pt x="524" y="14"/>
                                  </a:lnTo>
                                  <a:lnTo>
                                    <a:pt x="578" y="32"/>
                                  </a:lnTo>
                                  <a:lnTo>
                                    <a:pt x="629" y="57"/>
                                  </a:lnTo>
                                  <a:lnTo>
                                    <a:pt x="674" y="86"/>
                                  </a:lnTo>
                                  <a:lnTo>
                                    <a:pt x="713" y="120"/>
                                  </a:lnTo>
                                  <a:lnTo>
                                    <a:pt x="749" y="160"/>
                                  </a:lnTo>
                                  <a:lnTo>
                                    <a:pt x="775" y="202"/>
                                  </a:lnTo>
                                  <a:lnTo>
                                    <a:pt x="796" y="250"/>
                                  </a:lnTo>
                                  <a:lnTo>
                                    <a:pt x="809" y="298"/>
                                  </a:lnTo>
                                  <a:lnTo>
                                    <a:pt x="813" y="350"/>
                                  </a:lnTo>
                                  <a:lnTo>
                                    <a:pt x="809" y="403"/>
                                  </a:lnTo>
                                  <a:lnTo>
                                    <a:pt x="796" y="451"/>
                                  </a:lnTo>
                                  <a:lnTo>
                                    <a:pt x="775" y="499"/>
                                  </a:lnTo>
                                  <a:lnTo>
                                    <a:pt x="749" y="541"/>
                                  </a:lnTo>
                                  <a:lnTo>
                                    <a:pt x="713" y="580"/>
                                  </a:lnTo>
                                  <a:lnTo>
                                    <a:pt x="674" y="615"/>
                                  </a:lnTo>
                                  <a:lnTo>
                                    <a:pt x="629" y="644"/>
                                  </a:lnTo>
                                  <a:lnTo>
                                    <a:pt x="578" y="668"/>
                                  </a:lnTo>
                                  <a:lnTo>
                                    <a:pt x="524" y="685"/>
                                  </a:lnTo>
                                  <a:lnTo>
                                    <a:pt x="467" y="698"/>
                                  </a:lnTo>
                                  <a:lnTo>
                                    <a:pt x="407" y="701"/>
                                  </a:lnTo>
                                  <a:lnTo>
                                    <a:pt x="347" y="698"/>
                                  </a:lnTo>
                                  <a:lnTo>
                                    <a:pt x="289" y="685"/>
                                  </a:lnTo>
                                  <a:lnTo>
                                    <a:pt x="235" y="668"/>
                                  </a:lnTo>
                                  <a:lnTo>
                                    <a:pt x="185" y="644"/>
                                  </a:lnTo>
                                  <a:lnTo>
                                    <a:pt x="140" y="615"/>
                                  </a:lnTo>
                                  <a:lnTo>
                                    <a:pt x="100" y="580"/>
                                  </a:lnTo>
                                  <a:lnTo>
                                    <a:pt x="65" y="541"/>
                                  </a:lnTo>
                                  <a:lnTo>
                                    <a:pt x="38" y="499"/>
                                  </a:lnTo>
                                  <a:lnTo>
                                    <a:pt x="17" y="451"/>
                                  </a:lnTo>
                                  <a:lnTo>
                                    <a:pt x="4" y="403"/>
                                  </a:lnTo>
                                  <a:lnTo>
                                    <a:pt x="0" y="350"/>
                                  </a:lnTo>
                                  <a:lnTo>
                                    <a:pt x="4" y="298"/>
                                  </a:lnTo>
                                  <a:lnTo>
                                    <a:pt x="17" y="250"/>
                                  </a:lnTo>
                                  <a:lnTo>
                                    <a:pt x="38" y="202"/>
                                  </a:lnTo>
                                  <a:lnTo>
                                    <a:pt x="65" y="160"/>
                                  </a:lnTo>
                                  <a:lnTo>
                                    <a:pt x="100" y="120"/>
                                  </a:lnTo>
                                  <a:lnTo>
                                    <a:pt x="140" y="86"/>
                                  </a:lnTo>
                                  <a:lnTo>
                                    <a:pt x="185" y="57"/>
                                  </a:lnTo>
                                  <a:lnTo>
                                    <a:pt x="235" y="32"/>
                                  </a:lnTo>
                                  <a:lnTo>
                                    <a:pt x="289" y="14"/>
                                  </a:lnTo>
                                  <a:lnTo>
                                    <a:pt x="347" y="3"/>
                                  </a:lnTo>
                                  <a:lnTo>
                                    <a:pt x="407" y="0"/>
                                  </a:lnTo>
                                  <a:close/>
                                </a:path>
                              </a:pathLst>
                            </a:custGeom>
                            <a:solidFill>
                              <a:srgbClr val="FFF0B2"/>
                            </a:solidFill>
                            <a:ln>
                              <a:noFill/>
                            </a:ln>
                            <a:extLst>
                              <a:ext uri="{91240B29-F687-4F45-9708-019B960494DF}">
                                <a14:hiddenLine xmlns:a14="http://schemas.microsoft.com/office/drawing/2010/main" w="0">
                                  <a:solidFill>
                                    <a:srgbClr val="FFF0B2"/>
                                  </a:solidFill>
                                  <a:prstDash val="solid"/>
                                  <a:round/>
                                  <a:headEnd/>
                                  <a:tailEnd/>
                                </a14:hiddenLine>
                              </a:ext>
                            </a:extLst>
                          </wps:spPr>
                          <wps:bodyPr rot="0" vert="horz" wrap="square" lIns="91440" tIns="45720" rIns="91440" bIns="45720" anchor="t" anchorCtr="0" upright="1">
                            <a:noAutofit/>
                          </wps:bodyPr>
                        </wps:wsp>
                        <wps:wsp>
                          <wps:cNvPr id="723" name="Freeform 436"/>
                          <wps:cNvSpPr>
                            <a:spLocks noEditPoints="1"/>
                          </wps:cNvSpPr>
                          <wps:spPr bwMode="auto">
                            <a:xfrm>
                              <a:off x="1453" y="395"/>
                              <a:ext cx="412" cy="354"/>
                            </a:xfrm>
                            <a:custGeom>
                              <a:avLst/>
                              <a:gdLst>
                                <a:gd name="T0" fmla="*/ 353 w 825"/>
                                <a:gd name="T1" fmla="*/ 7 h 709"/>
                                <a:gd name="T2" fmla="*/ 241 w 825"/>
                                <a:gd name="T3" fmla="*/ 36 h 709"/>
                                <a:gd name="T4" fmla="*/ 146 w 825"/>
                                <a:gd name="T5" fmla="*/ 90 h 709"/>
                                <a:gd name="T6" fmla="*/ 71 w 825"/>
                                <a:gd name="T7" fmla="*/ 164 h 709"/>
                                <a:gd name="T8" fmla="*/ 23 w 825"/>
                                <a:gd name="T9" fmla="*/ 254 h 709"/>
                                <a:gd name="T10" fmla="*/ 6 w 825"/>
                                <a:gd name="T11" fmla="*/ 354 h 709"/>
                                <a:gd name="T12" fmla="*/ 23 w 825"/>
                                <a:gd name="T13" fmla="*/ 455 h 709"/>
                                <a:gd name="T14" fmla="*/ 71 w 825"/>
                                <a:gd name="T15" fmla="*/ 545 h 709"/>
                                <a:gd name="T16" fmla="*/ 146 w 825"/>
                                <a:gd name="T17" fmla="*/ 619 h 709"/>
                                <a:gd name="T18" fmla="*/ 241 w 825"/>
                                <a:gd name="T19" fmla="*/ 672 h 709"/>
                                <a:gd name="T20" fmla="*/ 353 w 825"/>
                                <a:gd name="T21" fmla="*/ 702 h 709"/>
                                <a:gd name="T22" fmla="*/ 473 w 825"/>
                                <a:gd name="T23" fmla="*/ 702 h 709"/>
                                <a:gd name="T24" fmla="*/ 584 w 825"/>
                                <a:gd name="T25" fmla="*/ 672 h 709"/>
                                <a:gd name="T26" fmla="*/ 680 w 825"/>
                                <a:gd name="T27" fmla="*/ 619 h 709"/>
                                <a:gd name="T28" fmla="*/ 755 w 825"/>
                                <a:gd name="T29" fmla="*/ 545 h 709"/>
                                <a:gd name="T30" fmla="*/ 802 w 825"/>
                                <a:gd name="T31" fmla="*/ 455 h 709"/>
                                <a:gd name="T32" fmla="*/ 819 w 825"/>
                                <a:gd name="T33" fmla="*/ 354 h 709"/>
                                <a:gd name="T34" fmla="*/ 802 w 825"/>
                                <a:gd name="T35" fmla="*/ 254 h 709"/>
                                <a:gd name="T36" fmla="*/ 755 w 825"/>
                                <a:gd name="T37" fmla="*/ 164 h 709"/>
                                <a:gd name="T38" fmla="*/ 680 w 825"/>
                                <a:gd name="T39" fmla="*/ 90 h 709"/>
                                <a:gd name="T40" fmla="*/ 584 w 825"/>
                                <a:gd name="T41" fmla="*/ 36 h 709"/>
                                <a:gd name="T42" fmla="*/ 473 w 825"/>
                                <a:gd name="T43" fmla="*/ 7 h 709"/>
                                <a:gd name="T44" fmla="*/ 413 w 825"/>
                                <a:gd name="T45" fmla="*/ 0 h 709"/>
                                <a:gd name="T46" fmla="*/ 522 w 825"/>
                                <a:gd name="T47" fmla="*/ 12 h 709"/>
                                <a:gd name="T48" fmla="*/ 621 w 825"/>
                                <a:gd name="T49" fmla="*/ 47 h 709"/>
                                <a:gd name="T50" fmla="*/ 704 w 825"/>
                                <a:gd name="T51" fmla="*/ 103 h 709"/>
                                <a:gd name="T52" fmla="*/ 769 w 825"/>
                                <a:gd name="T53" fmla="*/ 175 h 709"/>
                                <a:gd name="T54" fmla="*/ 809 w 825"/>
                                <a:gd name="T55" fmla="*/ 260 h 709"/>
                                <a:gd name="T56" fmla="*/ 825 w 825"/>
                                <a:gd name="T57" fmla="*/ 354 h 709"/>
                                <a:gd name="T58" fmla="*/ 809 w 825"/>
                                <a:gd name="T59" fmla="*/ 449 h 709"/>
                                <a:gd name="T60" fmla="*/ 769 w 825"/>
                                <a:gd name="T61" fmla="*/ 533 h 709"/>
                                <a:gd name="T62" fmla="*/ 704 w 825"/>
                                <a:gd name="T63" fmla="*/ 606 h 709"/>
                                <a:gd name="T64" fmla="*/ 621 w 825"/>
                                <a:gd name="T65" fmla="*/ 660 h 709"/>
                                <a:gd name="T66" fmla="*/ 522 w 825"/>
                                <a:gd name="T67" fmla="*/ 697 h 709"/>
                                <a:gd name="T68" fmla="*/ 413 w 825"/>
                                <a:gd name="T69" fmla="*/ 709 h 709"/>
                                <a:gd name="T70" fmla="*/ 303 w 825"/>
                                <a:gd name="T71" fmla="*/ 697 h 709"/>
                                <a:gd name="T72" fmla="*/ 205 w 825"/>
                                <a:gd name="T73" fmla="*/ 660 h 709"/>
                                <a:gd name="T74" fmla="*/ 122 w 825"/>
                                <a:gd name="T75" fmla="*/ 606 h 709"/>
                                <a:gd name="T76" fmla="*/ 57 w 825"/>
                                <a:gd name="T77" fmla="*/ 533 h 709"/>
                                <a:gd name="T78" fmla="*/ 16 w 825"/>
                                <a:gd name="T79" fmla="*/ 449 h 709"/>
                                <a:gd name="T80" fmla="*/ 0 w 825"/>
                                <a:gd name="T81" fmla="*/ 354 h 709"/>
                                <a:gd name="T82" fmla="*/ 16 w 825"/>
                                <a:gd name="T83" fmla="*/ 260 h 709"/>
                                <a:gd name="T84" fmla="*/ 57 w 825"/>
                                <a:gd name="T85" fmla="*/ 175 h 709"/>
                                <a:gd name="T86" fmla="*/ 122 w 825"/>
                                <a:gd name="T87" fmla="*/ 103 h 709"/>
                                <a:gd name="T88" fmla="*/ 205 w 825"/>
                                <a:gd name="T89" fmla="*/ 47 h 709"/>
                                <a:gd name="T90" fmla="*/ 303 w 825"/>
                                <a:gd name="T91" fmla="*/ 12 h 709"/>
                                <a:gd name="T92" fmla="*/ 413 w 825"/>
                                <a:gd name="T93" fmla="*/ 0 h 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25" h="709">
                                  <a:moveTo>
                                    <a:pt x="413" y="4"/>
                                  </a:moveTo>
                                  <a:lnTo>
                                    <a:pt x="353" y="7"/>
                                  </a:lnTo>
                                  <a:lnTo>
                                    <a:pt x="295" y="18"/>
                                  </a:lnTo>
                                  <a:lnTo>
                                    <a:pt x="241" y="36"/>
                                  </a:lnTo>
                                  <a:lnTo>
                                    <a:pt x="191" y="61"/>
                                  </a:lnTo>
                                  <a:lnTo>
                                    <a:pt x="146" y="90"/>
                                  </a:lnTo>
                                  <a:lnTo>
                                    <a:pt x="106" y="124"/>
                                  </a:lnTo>
                                  <a:lnTo>
                                    <a:pt x="71" y="164"/>
                                  </a:lnTo>
                                  <a:lnTo>
                                    <a:pt x="44" y="206"/>
                                  </a:lnTo>
                                  <a:lnTo>
                                    <a:pt x="23" y="254"/>
                                  </a:lnTo>
                                  <a:lnTo>
                                    <a:pt x="10" y="302"/>
                                  </a:lnTo>
                                  <a:lnTo>
                                    <a:pt x="6" y="354"/>
                                  </a:lnTo>
                                  <a:lnTo>
                                    <a:pt x="10" y="407"/>
                                  </a:lnTo>
                                  <a:lnTo>
                                    <a:pt x="23" y="455"/>
                                  </a:lnTo>
                                  <a:lnTo>
                                    <a:pt x="44" y="503"/>
                                  </a:lnTo>
                                  <a:lnTo>
                                    <a:pt x="71" y="545"/>
                                  </a:lnTo>
                                  <a:lnTo>
                                    <a:pt x="106" y="584"/>
                                  </a:lnTo>
                                  <a:lnTo>
                                    <a:pt x="146" y="619"/>
                                  </a:lnTo>
                                  <a:lnTo>
                                    <a:pt x="191" y="648"/>
                                  </a:lnTo>
                                  <a:lnTo>
                                    <a:pt x="241" y="672"/>
                                  </a:lnTo>
                                  <a:lnTo>
                                    <a:pt x="295" y="689"/>
                                  </a:lnTo>
                                  <a:lnTo>
                                    <a:pt x="353" y="702"/>
                                  </a:lnTo>
                                  <a:lnTo>
                                    <a:pt x="413" y="705"/>
                                  </a:lnTo>
                                  <a:lnTo>
                                    <a:pt x="473" y="702"/>
                                  </a:lnTo>
                                  <a:lnTo>
                                    <a:pt x="530" y="689"/>
                                  </a:lnTo>
                                  <a:lnTo>
                                    <a:pt x="584" y="672"/>
                                  </a:lnTo>
                                  <a:lnTo>
                                    <a:pt x="635" y="648"/>
                                  </a:lnTo>
                                  <a:lnTo>
                                    <a:pt x="680" y="619"/>
                                  </a:lnTo>
                                  <a:lnTo>
                                    <a:pt x="719" y="584"/>
                                  </a:lnTo>
                                  <a:lnTo>
                                    <a:pt x="755" y="545"/>
                                  </a:lnTo>
                                  <a:lnTo>
                                    <a:pt x="781" y="503"/>
                                  </a:lnTo>
                                  <a:lnTo>
                                    <a:pt x="802" y="455"/>
                                  </a:lnTo>
                                  <a:lnTo>
                                    <a:pt x="815" y="407"/>
                                  </a:lnTo>
                                  <a:lnTo>
                                    <a:pt x="819" y="354"/>
                                  </a:lnTo>
                                  <a:lnTo>
                                    <a:pt x="815" y="302"/>
                                  </a:lnTo>
                                  <a:lnTo>
                                    <a:pt x="802" y="254"/>
                                  </a:lnTo>
                                  <a:lnTo>
                                    <a:pt x="781" y="206"/>
                                  </a:lnTo>
                                  <a:lnTo>
                                    <a:pt x="755" y="164"/>
                                  </a:lnTo>
                                  <a:lnTo>
                                    <a:pt x="719" y="124"/>
                                  </a:lnTo>
                                  <a:lnTo>
                                    <a:pt x="680" y="90"/>
                                  </a:lnTo>
                                  <a:lnTo>
                                    <a:pt x="635" y="61"/>
                                  </a:lnTo>
                                  <a:lnTo>
                                    <a:pt x="584" y="36"/>
                                  </a:lnTo>
                                  <a:lnTo>
                                    <a:pt x="530" y="18"/>
                                  </a:lnTo>
                                  <a:lnTo>
                                    <a:pt x="473" y="7"/>
                                  </a:lnTo>
                                  <a:lnTo>
                                    <a:pt x="413" y="4"/>
                                  </a:lnTo>
                                  <a:close/>
                                  <a:moveTo>
                                    <a:pt x="413" y="0"/>
                                  </a:moveTo>
                                  <a:lnTo>
                                    <a:pt x="468" y="3"/>
                                  </a:lnTo>
                                  <a:lnTo>
                                    <a:pt x="522" y="12"/>
                                  </a:lnTo>
                                  <a:lnTo>
                                    <a:pt x="573" y="28"/>
                                  </a:lnTo>
                                  <a:lnTo>
                                    <a:pt x="621" y="47"/>
                                  </a:lnTo>
                                  <a:lnTo>
                                    <a:pt x="664" y="73"/>
                                  </a:lnTo>
                                  <a:lnTo>
                                    <a:pt x="704" y="103"/>
                                  </a:lnTo>
                                  <a:lnTo>
                                    <a:pt x="739" y="137"/>
                                  </a:lnTo>
                                  <a:lnTo>
                                    <a:pt x="769" y="175"/>
                                  </a:lnTo>
                                  <a:lnTo>
                                    <a:pt x="793" y="216"/>
                                  </a:lnTo>
                                  <a:lnTo>
                                    <a:pt x="809" y="260"/>
                                  </a:lnTo>
                                  <a:lnTo>
                                    <a:pt x="821" y="306"/>
                                  </a:lnTo>
                                  <a:lnTo>
                                    <a:pt x="825" y="354"/>
                                  </a:lnTo>
                                  <a:lnTo>
                                    <a:pt x="821" y="403"/>
                                  </a:lnTo>
                                  <a:lnTo>
                                    <a:pt x="809" y="449"/>
                                  </a:lnTo>
                                  <a:lnTo>
                                    <a:pt x="793" y="493"/>
                                  </a:lnTo>
                                  <a:lnTo>
                                    <a:pt x="769" y="533"/>
                                  </a:lnTo>
                                  <a:lnTo>
                                    <a:pt x="739" y="572"/>
                                  </a:lnTo>
                                  <a:lnTo>
                                    <a:pt x="704" y="606"/>
                                  </a:lnTo>
                                  <a:lnTo>
                                    <a:pt x="664" y="635"/>
                                  </a:lnTo>
                                  <a:lnTo>
                                    <a:pt x="621" y="660"/>
                                  </a:lnTo>
                                  <a:lnTo>
                                    <a:pt x="573" y="681"/>
                                  </a:lnTo>
                                  <a:lnTo>
                                    <a:pt x="522" y="697"/>
                                  </a:lnTo>
                                  <a:lnTo>
                                    <a:pt x="468" y="706"/>
                                  </a:lnTo>
                                  <a:lnTo>
                                    <a:pt x="413" y="709"/>
                                  </a:lnTo>
                                  <a:lnTo>
                                    <a:pt x="357" y="706"/>
                                  </a:lnTo>
                                  <a:lnTo>
                                    <a:pt x="303" y="697"/>
                                  </a:lnTo>
                                  <a:lnTo>
                                    <a:pt x="253" y="681"/>
                                  </a:lnTo>
                                  <a:lnTo>
                                    <a:pt x="205" y="660"/>
                                  </a:lnTo>
                                  <a:lnTo>
                                    <a:pt x="161" y="635"/>
                                  </a:lnTo>
                                  <a:lnTo>
                                    <a:pt x="122" y="606"/>
                                  </a:lnTo>
                                  <a:lnTo>
                                    <a:pt x="86" y="572"/>
                                  </a:lnTo>
                                  <a:lnTo>
                                    <a:pt x="57" y="533"/>
                                  </a:lnTo>
                                  <a:lnTo>
                                    <a:pt x="33" y="493"/>
                                  </a:lnTo>
                                  <a:lnTo>
                                    <a:pt x="16" y="449"/>
                                  </a:lnTo>
                                  <a:lnTo>
                                    <a:pt x="5" y="403"/>
                                  </a:lnTo>
                                  <a:lnTo>
                                    <a:pt x="0" y="354"/>
                                  </a:lnTo>
                                  <a:lnTo>
                                    <a:pt x="5" y="306"/>
                                  </a:lnTo>
                                  <a:lnTo>
                                    <a:pt x="16" y="260"/>
                                  </a:lnTo>
                                  <a:lnTo>
                                    <a:pt x="33" y="216"/>
                                  </a:lnTo>
                                  <a:lnTo>
                                    <a:pt x="57" y="175"/>
                                  </a:lnTo>
                                  <a:lnTo>
                                    <a:pt x="86" y="137"/>
                                  </a:lnTo>
                                  <a:lnTo>
                                    <a:pt x="122" y="103"/>
                                  </a:lnTo>
                                  <a:lnTo>
                                    <a:pt x="161" y="73"/>
                                  </a:lnTo>
                                  <a:lnTo>
                                    <a:pt x="205" y="47"/>
                                  </a:lnTo>
                                  <a:lnTo>
                                    <a:pt x="253" y="28"/>
                                  </a:lnTo>
                                  <a:lnTo>
                                    <a:pt x="303" y="12"/>
                                  </a:lnTo>
                                  <a:lnTo>
                                    <a:pt x="357" y="3"/>
                                  </a:lnTo>
                                  <a:lnTo>
                                    <a:pt x="413" y="0"/>
                                  </a:lnTo>
                                  <a:close/>
                                </a:path>
                              </a:pathLst>
                            </a:custGeom>
                            <a:solidFill>
                              <a:srgbClr val="FFF0B1"/>
                            </a:solidFill>
                            <a:ln>
                              <a:noFill/>
                            </a:ln>
                            <a:extLst>
                              <a:ext uri="{91240B29-F687-4F45-9708-019B960494DF}">
                                <a14:hiddenLine xmlns:a14="http://schemas.microsoft.com/office/drawing/2010/main" w="0">
                                  <a:solidFill>
                                    <a:srgbClr val="FFF0B1"/>
                                  </a:solidFill>
                                  <a:prstDash val="solid"/>
                                  <a:round/>
                                  <a:headEnd/>
                                  <a:tailEnd/>
                                </a14:hiddenLine>
                              </a:ext>
                            </a:extLst>
                          </wps:spPr>
                          <wps:bodyPr rot="0" vert="horz" wrap="square" lIns="91440" tIns="45720" rIns="91440" bIns="45720" anchor="t" anchorCtr="0" upright="1">
                            <a:noAutofit/>
                          </wps:bodyPr>
                        </wps:wsp>
                        <wps:wsp>
                          <wps:cNvPr id="724" name="Freeform 437"/>
                          <wps:cNvSpPr>
                            <a:spLocks noEditPoints="1"/>
                          </wps:cNvSpPr>
                          <wps:spPr bwMode="auto">
                            <a:xfrm>
                              <a:off x="1450" y="393"/>
                              <a:ext cx="418" cy="359"/>
                            </a:xfrm>
                            <a:custGeom>
                              <a:avLst/>
                              <a:gdLst>
                                <a:gd name="T0" fmla="*/ 362 w 836"/>
                                <a:gd name="T1" fmla="*/ 8 h 719"/>
                                <a:gd name="T2" fmla="*/ 258 w 836"/>
                                <a:gd name="T3" fmla="*/ 33 h 719"/>
                                <a:gd name="T4" fmla="*/ 166 w 836"/>
                                <a:gd name="T5" fmla="*/ 78 h 719"/>
                                <a:gd name="T6" fmla="*/ 91 w 836"/>
                                <a:gd name="T7" fmla="*/ 142 h 719"/>
                                <a:gd name="T8" fmla="*/ 38 w 836"/>
                                <a:gd name="T9" fmla="*/ 221 h 719"/>
                                <a:gd name="T10" fmla="*/ 10 w 836"/>
                                <a:gd name="T11" fmla="*/ 311 h 719"/>
                                <a:gd name="T12" fmla="*/ 10 w 836"/>
                                <a:gd name="T13" fmla="*/ 408 h 719"/>
                                <a:gd name="T14" fmla="*/ 38 w 836"/>
                                <a:gd name="T15" fmla="*/ 498 h 719"/>
                                <a:gd name="T16" fmla="*/ 91 w 836"/>
                                <a:gd name="T17" fmla="*/ 577 h 719"/>
                                <a:gd name="T18" fmla="*/ 166 w 836"/>
                                <a:gd name="T19" fmla="*/ 640 h 719"/>
                                <a:gd name="T20" fmla="*/ 258 w 836"/>
                                <a:gd name="T21" fmla="*/ 686 h 719"/>
                                <a:gd name="T22" fmla="*/ 362 w 836"/>
                                <a:gd name="T23" fmla="*/ 711 h 719"/>
                                <a:gd name="T24" fmla="*/ 473 w 836"/>
                                <a:gd name="T25" fmla="*/ 711 h 719"/>
                                <a:gd name="T26" fmla="*/ 578 w 836"/>
                                <a:gd name="T27" fmla="*/ 686 h 719"/>
                                <a:gd name="T28" fmla="*/ 669 w 836"/>
                                <a:gd name="T29" fmla="*/ 640 h 719"/>
                                <a:gd name="T30" fmla="*/ 744 w 836"/>
                                <a:gd name="T31" fmla="*/ 577 h 719"/>
                                <a:gd name="T32" fmla="*/ 798 w 836"/>
                                <a:gd name="T33" fmla="*/ 498 h 719"/>
                                <a:gd name="T34" fmla="*/ 826 w 836"/>
                                <a:gd name="T35" fmla="*/ 408 h 719"/>
                                <a:gd name="T36" fmla="*/ 826 w 836"/>
                                <a:gd name="T37" fmla="*/ 311 h 719"/>
                                <a:gd name="T38" fmla="*/ 798 w 836"/>
                                <a:gd name="T39" fmla="*/ 221 h 719"/>
                                <a:gd name="T40" fmla="*/ 744 w 836"/>
                                <a:gd name="T41" fmla="*/ 142 h 719"/>
                                <a:gd name="T42" fmla="*/ 669 w 836"/>
                                <a:gd name="T43" fmla="*/ 78 h 719"/>
                                <a:gd name="T44" fmla="*/ 578 w 836"/>
                                <a:gd name="T45" fmla="*/ 33 h 719"/>
                                <a:gd name="T46" fmla="*/ 473 w 836"/>
                                <a:gd name="T47" fmla="*/ 8 h 719"/>
                                <a:gd name="T48" fmla="*/ 418 w 836"/>
                                <a:gd name="T49" fmla="*/ 0 h 719"/>
                                <a:gd name="T50" fmla="*/ 528 w 836"/>
                                <a:gd name="T51" fmla="*/ 12 h 719"/>
                                <a:gd name="T52" fmla="*/ 628 w 836"/>
                                <a:gd name="T53" fmla="*/ 49 h 719"/>
                                <a:gd name="T54" fmla="*/ 713 w 836"/>
                                <a:gd name="T55" fmla="*/ 106 h 719"/>
                                <a:gd name="T56" fmla="*/ 778 w 836"/>
                                <a:gd name="T57" fmla="*/ 177 h 719"/>
                                <a:gd name="T58" fmla="*/ 820 w 836"/>
                                <a:gd name="T59" fmla="*/ 264 h 719"/>
                                <a:gd name="T60" fmla="*/ 836 w 836"/>
                                <a:gd name="T61" fmla="*/ 359 h 719"/>
                                <a:gd name="T62" fmla="*/ 820 w 836"/>
                                <a:gd name="T63" fmla="*/ 455 h 719"/>
                                <a:gd name="T64" fmla="*/ 778 w 836"/>
                                <a:gd name="T65" fmla="*/ 540 h 719"/>
                                <a:gd name="T66" fmla="*/ 713 w 836"/>
                                <a:gd name="T67" fmla="*/ 613 h 719"/>
                                <a:gd name="T68" fmla="*/ 628 w 836"/>
                                <a:gd name="T69" fmla="*/ 670 h 719"/>
                                <a:gd name="T70" fmla="*/ 528 w 836"/>
                                <a:gd name="T71" fmla="*/ 705 h 719"/>
                                <a:gd name="T72" fmla="*/ 418 w 836"/>
                                <a:gd name="T73" fmla="*/ 719 h 719"/>
                                <a:gd name="T74" fmla="*/ 307 w 836"/>
                                <a:gd name="T75" fmla="*/ 705 h 719"/>
                                <a:gd name="T76" fmla="*/ 207 w 836"/>
                                <a:gd name="T77" fmla="*/ 670 h 719"/>
                                <a:gd name="T78" fmla="*/ 122 w 836"/>
                                <a:gd name="T79" fmla="*/ 613 h 719"/>
                                <a:gd name="T80" fmla="*/ 58 w 836"/>
                                <a:gd name="T81" fmla="*/ 540 h 719"/>
                                <a:gd name="T82" fmla="*/ 15 w 836"/>
                                <a:gd name="T83" fmla="*/ 455 h 719"/>
                                <a:gd name="T84" fmla="*/ 0 w 836"/>
                                <a:gd name="T85" fmla="*/ 359 h 719"/>
                                <a:gd name="T86" fmla="*/ 15 w 836"/>
                                <a:gd name="T87" fmla="*/ 264 h 719"/>
                                <a:gd name="T88" fmla="*/ 58 w 836"/>
                                <a:gd name="T89" fmla="*/ 177 h 719"/>
                                <a:gd name="T90" fmla="*/ 122 w 836"/>
                                <a:gd name="T91" fmla="*/ 106 h 719"/>
                                <a:gd name="T92" fmla="*/ 207 w 836"/>
                                <a:gd name="T93" fmla="*/ 49 h 719"/>
                                <a:gd name="T94" fmla="*/ 307 w 836"/>
                                <a:gd name="T95" fmla="*/ 12 h 719"/>
                                <a:gd name="T96" fmla="*/ 418 w 836"/>
                                <a:gd name="T97" fmla="*/ 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36" h="719">
                                  <a:moveTo>
                                    <a:pt x="418" y="5"/>
                                  </a:moveTo>
                                  <a:lnTo>
                                    <a:pt x="362" y="8"/>
                                  </a:lnTo>
                                  <a:lnTo>
                                    <a:pt x="308" y="17"/>
                                  </a:lnTo>
                                  <a:lnTo>
                                    <a:pt x="258" y="33"/>
                                  </a:lnTo>
                                  <a:lnTo>
                                    <a:pt x="210" y="52"/>
                                  </a:lnTo>
                                  <a:lnTo>
                                    <a:pt x="166" y="78"/>
                                  </a:lnTo>
                                  <a:lnTo>
                                    <a:pt x="127" y="108"/>
                                  </a:lnTo>
                                  <a:lnTo>
                                    <a:pt x="91" y="142"/>
                                  </a:lnTo>
                                  <a:lnTo>
                                    <a:pt x="62" y="180"/>
                                  </a:lnTo>
                                  <a:lnTo>
                                    <a:pt x="38" y="221"/>
                                  </a:lnTo>
                                  <a:lnTo>
                                    <a:pt x="21" y="265"/>
                                  </a:lnTo>
                                  <a:lnTo>
                                    <a:pt x="10" y="311"/>
                                  </a:lnTo>
                                  <a:lnTo>
                                    <a:pt x="5" y="359"/>
                                  </a:lnTo>
                                  <a:lnTo>
                                    <a:pt x="10" y="408"/>
                                  </a:lnTo>
                                  <a:lnTo>
                                    <a:pt x="21" y="454"/>
                                  </a:lnTo>
                                  <a:lnTo>
                                    <a:pt x="38" y="498"/>
                                  </a:lnTo>
                                  <a:lnTo>
                                    <a:pt x="62" y="538"/>
                                  </a:lnTo>
                                  <a:lnTo>
                                    <a:pt x="91" y="577"/>
                                  </a:lnTo>
                                  <a:lnTo>
                                    <a:pt x="127" y="611"/>
                                  </a:lnTo>
                                  <a:lnTo>
                                    <a:pt x="166" y="640"/>
                                  </a:lnTo>
                                  <a:lnTo>
                                    <a:pt x="210" y="665"/>
                                  </a:lnTo>
                                  <a:lnTo>
                                    <a:pt x="258" y="686"/>
                                  </a:lnTo>
                                  <a:lnTo>
                                    <a:pt x="308" y="702"/>
                                  </a:lnTo>
                                  <a:lnTo>
                                    <a:pt x="362" y="711"/>
                                  </a:lnTo>
                                  <a:lnTo>
                                    <a:pt x="418" y="714"/>
                                  </a:lnTo>
                                  <a:lnTo>
                                    <a:pt x="473" y="711"/>
                                  </a:lnTo>
                                  <a:lnTo>
                                    <a:pt x="527" y="702"/>
                                  </a:lnTo>
                                  <a:lnTo>
                                    <a:pt x="578" y="686"/>
                                  </a:lnTo>
                                  <a:lnTo>
                                    <a:pt x="626" y="665"/>
                                  </a:lnTo>
                                  <a:lnTo>
                                    <a:pt x="669" y="640"/>
                                  </a:lnTo>
                                  <a:lnTo>
                                    <a:pt x="709" y="611"/>
                                  </a:lnTo>
                                  <a:lnTo>
                                    <a:pt x="744" y="577"/>
                                  </a:lnTo>
                                  <a:lnTo>
                                    <a:pt x="774" y="538"/>
                                  </a:lnTo>
                                  <a:lnTo>
                                    <a:pt x="798" y="498"/>
                                  </a:lnTo>
                                  <a:lnTo>
                                    <a:pt x="814" y="454"/>
                                  </a:lnTo>
                                  <a:lnTo>
                                    <a:pt x="826" y="408"/>
                                  </a:lnTo>
                                  <a:lnTo>
                                    <a:pt x="830" y="359"/>
                                  </a:lnTo>
                                  <a:lnTo>
                                    <a:pt x="826" y="311"/>
                                  </a:lnTo>
                                  <a:lnTo>
                                    <a:pt x="814" y="265"/>
                                  </a:lnTo>
                                  <a:lnTo>
                                    <a:pt x="798" y="221"/>
                                  </a:lnTo>
                                  <a:lnTo>
                                    <a:pt x="774" y="180"/>
                                  </a:lnTo>
                                  <a:lnTo>
                                    <a:pt x="744" y="142"/>
                                  </a:lnTo>
                                  <a:lnTo>
                                    <a:pt x="709" y="108"/>
                                  </a:lnTo>
                                  <a:lnTo>
                                    <a:pt x="669" y="78"/>
                                  </a:lnTo>
                                  <a:lnTo>
                                    <a:pt x="626" y="52"/>
                                  </a:lnTo>
                                  <a:lnTo>
                                    <a:pt x="578" y="33"/>
                                  </a:lnTo>
                                  <a:lnTo>
                                    <a:pt x="527" y="17"/>
                                  </a:lnTo>
                                  <a:lnTo>
                                    <a:pt x="473" y="8"/>
                                  </a:lnTo>
                                  <a:lnTo>
                                    <a:pt x="418" y="5"/>
                                  </a:lnTo>
                                  <a:close/>
                                  <a:moveTo>
                                    <a:pt x="418" y="0"/>
                                  </a:moveTo>
                                  <a:lnTo>
                                    <a:pt x="475" y="4"/>
                                  </a:lnTo>
                                  <a:lnTo>
                                    <a:pt x="528" y="12"/>
                                  </a:lnTo>
                                  <a:lnTo>
                                    <a:pt x="581" y="28"/>
                                  </a:lnTo>
                                  <a:lnTo>
                                    <a:pt x="628" y="49"/>
                                  </a:lnTo>
                                  <a:lnTo>
                                    <a:pt x="672" y="75"/>
                                  </a:lnTo>
                                  <a:lnTo>
                                    <a:pt x="713" y="106"/>
                                  </a:lnTo>
                                  <a:lnTo>
                                    <a:pt x="748" y="140"/>
                                  </a:lnTo>
                                  <a:lnTo>
                                    <a:pt x="778" y="177"/>
                                  </a:lnTo>
                                  <a:lnTo>
                                    <a:pt x="802" y="220"/>
                                  </a:lnTo>
                                  <a:lnTo>
                                    <a:pt x="820" y="264"/>
                                  </a:lnTo>
                                  <a:lnTo>
                                    <a:pt x="831" y="311"/>
                                  </a:lnTo>
                                  <a:lnTo>
                                    <a:pt x="836" y="359"/>
                                  </a:lnTo>
                                  <a:lnTo>
                                    <a:pt x="831" y="408"/>
                                  </a:lnTo>
                                  <a:lnTo>
                                    <a:pt x="820" y="455"/>
                                  </a:lnTo>
                                  <a:lnTo>
                                    <a:pt x="802" y="499"/>
                                  </a:lnTo>
                                  <a:lnTo>
                                    <a:pt x="778" y="540"/>
                                  </a:lnTo>
                                  <a:lnTo>
                                    <a:pt x="748" y="579"/>
                                  </a:lnTo>
                                  <a:lnTo>
                                    <a:pt x="713" y="613"/>
                                  </a:lnTo>
                                  <a:lnTo>
                                    <a:pt x="672" y="643"/>
                                  </a:lnTo>
                                  <a:lnTo>
                                    <a:pt x="628" y="670"/>
                                  </a:lnTo>
                                  <a:lnTo>
                                    <a:pt x="581" y="691"/>
                                  </a:lnTo>
                                  <a:lnTo>
                                    <a:pt x="528" y="705"/>
                                  </a:lnTo>
                                  <a:lnTo>
                                    <a:pt x="475" y="715"/>
                                  </a:lnTo>
                                  <a:lnTo>
                                    <a:pt x="418" y="719"/>
                                  </a:lnTo>
                                  <a:lnTo>
                                    <a:pt x="361" y="715"/>
                                  </a:lnTo>
                                  <a:lnTo>
                                    <a:pt x="307" y="705"/>
                                  </a:lnTo>
                                  <a:lnTo>
                                    <a:pt x="255" y="691"/>
                                  </a:lnTo>
                                  <a:lnTo>
                                    <a:pt x="207" y="670"/>
                                  </a:lnTo>
                                  <a:lnTo>
                                    <a:pt x="163" y="643"/>
                                  </a:lnTo>
                                  <a:lnTo>
                                    <a:pt x="122" y="613"/>
                                  </a:lnTo>
                                  <a:lnTo>
                                    <a:pt x="87" y="579"/>
                                  </a:lnTo>
                                  <a:lnTo>
                                    <a:pt x="58" y="540"/>
                                  </a:lnTo>
                                  <a:lnTo>
                                    <a:pt x="34" y="499"/>
                                  </a:lnTo>
                                  <a:lnTo>
                                    <a:pt x="15" y="455"/>
                                  </a:lnTo>
                                  <a:lnTo>
                                    <a:pt x="4" y="408"/>
                                  </a:lnTo>
                                  <a:lnTo>
                                    <a:pt x="0" y="359"/>
                                  </a:lnTo>
                                  <a:lnTo>
                                    <a:pt x="4" y="311"/>
                                  </a:lnTo>
                                  <a:lnTo>
                                    <a:pt x="15" y="264"/>
                                  </a:lnTo>
                                  <a:lnTo>
                                    <a:pt x="34" y="220"/>
                                  </a:lnTo>
                                  <a:lnTo>
                                    <a:pt x="58" y="177"/>
                                  </a:lnTo>
                                  <a:lnTo>
                                    <a:pt x="87" y="140"/>
                                  </a:lnTo>
                                  <a:lnTo>
                                    <a:pt x="122" y="106"/>
                                  </a:lnTo>
                                  <a:lnTo>
                                    <a:pt x="163" y="75"/>
                                  </a:lnTo>
                                  <a:lnTo>
                                    <a:pt x="207" y="49"/>
                                  </a:lnTo>
                                  <a:lnTo>
                                    <a:pt x="255" y="28"/>
                                  </a:lnTo>
                                  <a:lnTo>
                                    <a:pt x="307" y="12"/>
                                  </a:lnTo>
                                  <a:lnTo>
                                    <a:pt x="361" y="4"/>
                                  </a:lnTo>
                                  <a:lnTo>
                                    <a:pt x="418" y="0"/>
                                  </a:lnTo>
                                  <a:close/>
                                </a:path>
                              </a:pathLst>
                            </a:custGeom>
                            <a:solidFill>
                              <a:srgbClr val="FFF0B0"/>
                            </a:solidFill>
                            <a:ln>
                              <a:noFill/>
                            </a:ln>
                            <a:extLst>
                              <a:ext uri="{91240B29-F687-4F45-9708-019B960494DF}">
                                <a14:hiddenLine xmlns:a14="http://schemas.microsoft.com/office/drawing/2010/main" w="0">
                                  <a:solidFill>
                                    <a:srgbClr val="FFF0B0"/>
                                  </a:solidFill>
                                  <a:prstDash val="solid"/>
                                  <a:round/>
                                  <a:headEnd/>
                                  <a:tailEnd/>
                                </a14:hiddenLine>
                              </a:ext>
                            </a:extLst>
                          </wps:spPr>
                          <wps:bodyPr rot="0" vert="horz" wrap="square" lIns="91440" tIns="45720" rIns="91440" bIns="45720" anchor="t" anchorCtr="0" upright="1">
                            <a:noAutofit/>
                          </wps:bodyPr>
                        </wps:wsp>
                        <wps:wsp>
                          <wps:cNvPr id="725" name="Freeform 438"/>
                          <wps:cNvSpPr>
                            <a:spLocks noEditPoints="1"/>
                          </wps:cNvSpPr>
                          <wps:spPr bwMode="auto">
                            <a:xfrm>
                              <a:off x="1448" y="390"/>
                              <a:ext cx="422" cy="364"/>
                            </a:xfrm>
                            <a:custGeom>
                              <a:avLst/>
                              <a:gdLst>
                                <a:gd name="T0" fmla="*/ 365 w 844"/>
                                <a:gd name="T1" fmla="*/ 9 h 729"/>
                                <a:gd name="T2" fmla="*/ 259 w 844"/>
                                <a:gd name="T3" fmla="*/ 33 h 729"/>
                                <a:gd name="T4" fmla="*/ 167 w 844"/>
                                <a:gd name="T5" fmla="*/ 80 h 729"/>
                                <a:gd name="T6" fmla="*/ 91 w 844"/>
                                <a:gd name="T7" fmla="*/ 145 h 729"/>
                                <a:gd name="T8" fmla="*/ 38 w 844"/>
                                <a:gd name="T9" fmla="*/ 225 h 729"/>
                                <a:gd name="T10" fmla="*/ 8 w 844"/>
                                <a:gd name="T11" fmla="*/ 316 h 729"/>
                                <a:gd name="T12" fmla="*/ 8 w 844"/>
                                <a:gd name="T13" fmla="*/ 413 h 729"/>
                                <a:gd name="T14" fmla="*/ 38 w 844"/>
                                <a:gd name="T15" fmla="*/ 504 h 729"/>
                                <a:gd name="T16" fmla="*/ 91 w 844"/>
                                <a:gd name="T17" fmla="*/ 584 h 729"/>
                                <a:gd name="T18" fmla="*/ 167 w 844"/>
                                <a:gd name="T19" fmla="*/ 648 h 729"/>
                                <a:gd name="T20" fmla="*/ 259 w 844"/>
                                <a:gd name="T21" fmla="*/ 696 h 729"/>
                                <a:gd name="T22" fmla="*/ 365 w 844"/>
                                <a:gd name="T23" fmla="*/ 720 h 729"/>
                                <a:gd name="T24" fmla="*/ 479 w 844"/>
                                <a:gd name="T25" fmla="*/ 720 h 729"/>
                                <a:gd name="T26" fmla="*/ 585 w 844"/>
                                <a:gd name="T27" fmla="*/ 696 h 729"/>
                                <a:gd name="T28" fmla="*/ 676 w 844"/>
                                <a:gd name="T29" fmla="*/ 648 h 729"/>
                                <a:gd name="T30" fmla="*/ 752 w 844"/>
                                <a:gd name="T31" fmla="*/ 584 h 729"/>
                                <a:gd name="T32" fmla="*/ 806 w 844"/>
                                <a:gd name="T33" fmla="*/ 504 h 729"/>
                                <a:gd name="T34" fmla="*/ 835 w 844"/>
                                <a:gd name="T35" fmla="*/ 413 h 729"/>
                                <a:gd name="T36" fmla="*/ 835 w 844"/>
                                <a:gd name="T37" fmla="*/ 316 h 729"/>
                                <a:gd name="T38" fmla="*/ 806 w 844"/>
                                <a:gd name="T39" fmla="*/ 225 h 729"/>
                                <a:gd name="T40" fmla="*/ 752 w 844"/>
                                <a:gd name="T41" fmla="*/ 145 h 729"/>
                                <a:gd name="T42" fmla="*/ 676 w 844"/>
                                <a:gd name="T43" fmla="*/ 80 h 729"/>
                                <a:gd name="T44" fmla="*/ 585 w 844"/>
                                <a:gd name="T45" fmla="*/ 33 h 729"/>
                                <a:gd name="T46" fmla="*/ 479 w 844"/>
                                <a:gd name="T47" fmla="*/ 9 h 729"/>
                                <a:gd name="T48" fmla="*/ 422 w 844"/>
                                <a:gd name="T49" fmla="*/ 0 h 729"/>
                                <a:gd name="T50" fmla="*/ 534 w 844"/>
                                <a:gd name="T51" fmla="*/ 14 h 729"/>
                                <a:gd name="T52" fmla="*/ 635 w 844"/>
                                <a:gd name="T53" fmla="*/ 50 h 729"/>
                                <a:gd name="T54" fmla="*/ 720 w 844"/>
                                <a:gd name="T55" fmla="*/ 107 h 729"/>
                                <a:gd name="T56" fmla="*/ 786 w 844"/>
                                <a:gd name="T57" fmla="*/ 181 h 729"/>
                                <a:gd name="T58" fmla="*/ 828 w 844"/>
                                <a:gd name="T59" fmla="*/ 267 h 729"/>
                                <a:gd name="T60" fmla="*/ 844 w 844"/>
                                <a:gd name="T61" fmla="*/ 364 h 729"/>
                                <a:gd name="T62" fmla="*/ 828 w 844"/>
                                <a:gd name="T63" fmla="*/ 462 h 729"/>
                                <a:gd name="T64" fmla="*/ 786 w 844"/>
                                <a:gd name="T65" fmla="*/ 548 h 729"/>
                                <a:gd name="T66" fmla="*/ 720 w 844"/>
                                <a:gd name="T67" fmla="*/ 622 h 729"/>
                                <a:gd name="T68" fmla="*/ 635 w 844"/>
                                <a:gd name="T69" fmla="*/ 679 h 729"/>
                                <a:gd name="T70" fmla="*/ 534 w 844"/>
                                <a:gd name="T71" fmla="*/ 715 h 729"/>
                                <a:gd name="T72" fmla="*/ 422 w 844"/>
                                <a:gd name="T73" fmla="*/ 729 h 729"/>
                                <a:gd name="T74" fmla="*/ 310 w 844"/>
                                <a:gd name="T75" fmla="*/ 715 h 729"/>
                                <a:gd name="T76" fmla="*/ 208 w 844"/>
                                <a:gd name="T77" fmla="*/ 679 h 729"/>
                                <a:gd name="T78" fmla="*/ 124 w 844"/>
                                <a:gd name="T79" fmla="*/ 622 h 729"/>
                                <a:gd name="T80" fmla="*/ 57 w 844"/>
                                <a:gd name="T81" fmla="*/ 548 h 729"/>
                                <a:gd name="T82" fmla="*/ 15 w 844"/>
                                <a:gd name="T83" fmla="*/ 462 h 729"/>
                                <a:gd name="T84" fmla="*/ 0 w 844"/>
                                <a:gd name="T85" fmla="*/ 364 h 729"/>
                                <a:gd name="T86" fmla="*/ 15 w 844"/>
                                <a:gd name="T87" fmla="*/ 267 h 729"/>
                                <a:gd name="T88" fmla="*/ 57 w 844"/>
                                <a:gd name="T89" fmla="*/ 181 h 729"/>
                                <a:gd name="T90" fmla="*/ 124 w 844"/>
                                <a:gd name="T91" fmla="*/ 107 h 729"/>
                                <a:gd name="T92" fmla="*/ 208 w 844"/>
                                <a:gd name="T93" fmla="*/ 50 h 729"/>
                                <a:gd name="T94" fmla="*/ 310 w 844"/>
                                <a:gd name="T95" fmla="*/ 14 h 729"/>
                                <a:gd name="T96" fmla="*/ 422 w 844"/>
                                <a:gd name="T97" fmla="*/ 0 h 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44" h="729">
                                  <a:moveTo>
                                    <a:pt x="422" y="5"/>
                                  </a:moveTo>
                                  <a:lnTo>
                                    <a:pt x="365" y="9"/>
                                  </a:lnTo>
                                  <a:lnTo>
                                    <a:pt x="311" y="17"/>
                                  </a:lnTo>
                                  <a:lnTo>
                                    <a:pt x="259" y="33"/>
                                  </a:lnTo>
                                  <a:lnTo>
                                    <a:pt x="211" y="54"/>
                                  </a:lnTo>
                                  <a:lnTo>
                                    <a:pt x="167" y="80"/>
                                  </a:lnTo>
                                  <a:lnTo>
                                    <a:pt x="126" y="111"/>
                                  </a:lnTo>
                                  <a:lnTo>
                                    <a:pt x="91" y="145"/>
                                  </a:lnTo>
                                  <a:lnTo>
                                    <a:pt x="62" y="182"/>
                                  </a:lnTo>
                                  <a:lnTo>
                                    <a:pt x="38" y="225"/>
                                  </a:lnTo>
                                  <a:lnTo>
                                    <a:pt x="19" y="269"/>
                                  </a:lnTo>
                                  <a:lnTo>
                                    <a:pt x="8" y="316"/>
                                  </a:lnTo>
                                  <a:lnTo>
                                    <a:pt x="4" y="364"/>
                                  </a:lnTo>
                                  <a:lnTo>
                                    <a:pt x="8" y="413"/>
                                  </a:lnTo>
                                  <a:lnTo>
                                    <a:pt x="19" y="460"/>
                                  </a:lnTo>
                                  <a:lnTo>
                                    <a:pt x="38" y="504"/>
                                  </a:lnTo>
                                  <a:lnTo>
                                    <a:pt x="62" y="545"/>
                                  </a:lnTo>
                                  <a:lnTo>
                                    <a:pt x="91" y="584"/>
                                  </a:lnTo>
                                  <a:lnTo>
                                    <a:pt x="126" y="618"/>
                                  </a:lnTo>
                                  <a:lnTo>
                                    <a:pt x="167" y="648"/>
                                  </a:lnTo>
                                  <a:lnTo>
                                    <a:pt x="211" y="675"/>
                                  </a:lnTo>
                                  <a:lnTo>
                                    <a:pt x="259" y="696"/>
                                  </a:lnTo>
                                  <a:lnTo>
                                    <a:pt x="311" y="710"/>
                                  </a:lnTo>
                                  <a:lnTo>
                                    <a:pt x="365" y="720"/>
                                  </a:lnTo>
                                  <a:lnTo>
                                    <a:pt x="422" y="724"/>
                                  </a:lnTo>
                                  <a:lnTo>
                                    <a:pt x="479" y="720"/>
                                  </a:lnTo>
                                  <a:lnTo>
                                    <a:pt x="532" y="710"/>
                                  </a:lnTo>
                                  <a:lnTo>
                                    <a:pt x="585" y="696"/>
                                  </a:lnTo>
                                  <a:lnTo>
                                    <a:pt x="632" y="675"/>
                                  </a:lnTo>
                                  <a:lnTo>
                                    <a:pt x="676" y="648"/>
                                  </a:lnTo>
                                  <a:lnTo>
                                    <a:pt x="717" y="618"/>
                                  </a:lnTo>
                                  <a:lnTo>
                                    <a:pt x="752" y="584"/>
                                  </a:lnTo>
                                  <a:lnTo>
                                    <a:pt x="782" y="545"/>
                                  </a:lnTo>
                                  <a:lnTo>
                                    <a:pt x="806" y="504"/>
                                  </a:lnTo>
                                  <a:lnTo>
                                    <a:pt x="824" y="460"/>
                                  </a:lnTo>
                                  <a:lnTo>
                                    <a:pt x="835" y="413"/>
                                  </a:lnTo>
                                  <a:lnTo>
                                    <a:pt x="840" y="364"/>
                                  </a:lnTo>
                                  <a:lnTo>
                                    <a:pt x="835" y="316"/>
                                  </a:lnTo>
                                  <a:lnTo>
                                    <a:pt x="824" y="269"/>
                                  </a:lnTo>
                                  <a:lnTo>
                                    <a:pt x="806" y="225"/>
                                  </a:lnTo>
                                  <a:lnTo>
                                    <a:pt x="782" y="182"/>
                                  </a:lnTo>
                                  <a:lnTo>
                                    <a:pt x="752" y="145"/>
                                  </a:lnTo>
                                  <a:lnTo>
                                    <a:pt x="717" y="111"/>
                                  </a:lnTo>
                                  <a:lnTo>
                                    <a:pt x="676" y="80"/>
                                  </a:lnTo>
                                  <a:lnTo>
                                    <a:pt x="632" y="54"/>
                                  </a:lnTo>
                                  <a:lnTo>
                                    <a:pt x="585" y="33"/>
                                  </a:lnTo>
                                  <a:lnTo>
                                    <a:pt x="532" y="17"/>
                                  </a:lnTo>
                                  <a:lnTo>
                                    <a:pt x="479" y="9"/>
                                  </a:lnTo>
                                  <a:lnTo>
                                    <a:pt x="422" y="5"/>
                                  </a:lnTo>
                                  <a:close/>
                                  <a:moveTo>
                                    <a:pt x="422" y="0"/>
                                  </a:moveTo>
                                  <a:lnTo>
                                    <a:pt x="479" y="4"/>
                                  </a:lnTo>
                                  <a:lnTo>
                                    <a:pt x="534" y="14"/>
                                  </a:lnTo>
                                  <a:lnTo>
                                    <a:pt x="586" y="29"/>
                                  </a:lnTo>
                                  <a:lnTo>
                                    <a:pt x="635" y="50"/>
                                  </a:lnTo>
                                  <a:lnTo>
                                    <a:pt x="680" y="77"/>
                                  </a:lnTo>
                                  <a:lnTo>
                                    <a:pt x="720" y="107"/>
                                  </a:lnTo>
                                  <a:lnTo>
                                    <a:pt x="756" y="142"/>
                                  </a:lnTo>
                                  <a:lnTo>
                                    <a:pt x="786" y="181"/>
                                  </a:lnTo>
                                  <a:lnTo>
                                    <a:pt x="811" y="222"/>
                                  </a:lnTo>
                                  <a:lnTo>
                                    <a:pt x="828" y="267"/>
                                  </a:lnTo>
                                  <a:lnTo>
                                    <a:pt x="840" y="315"/>
                                  </a:lnTo>
                                  <a:lnTo>
                                    <a:pt x="844" y="364"/>
                                  </a:lnTo>
                                  <a:lnTo>
                                    <a:pt x="840" y="414"/>
                                  </a:lnTo>
                                  <a:lnTo>
                                    <a:pt x="828" y="462"/>
                                  </a:lnTo>
                                  <a:lnTo>
                                    <a:pt x="811" y="506"/>
                                  </a:lnTo>
                                  <a:lnTo>
                                    <a:pt x="786" y="548"/>
                                  </a:lnTo>
                                  <a:lnTo>
                                    <a:pt x="756" y="587"/>
                                  </a:lnTo>
                                  <a:lnTo>
                                    <a:pt x="720" y="622"/>
                                  </a:lnTo>
                                  <a:lnTo>
                                    <a:pt x="680" y="652"/>
                                  </a:lnTo>
                                  <a:lnTo>
                                    <a:pt x="635" y="679"/>
                                  </a:lnTo>
                                  <a:lnTo>
                                    <a:pt x="586" y="699"/>
                                  </a:lnTo>
                                  <a:lnTo>
                                    <a:pt x="534" y="715"/>
                                  </a:lnTo>
                                  <a:lnTo>
                                    <a:pt x="479" y="725"/>
                                  </a:lnTo>
                                  <a:lnTo>
                                    <a:pt x="422" y="729"/>
                                  </a:lnTo>
                                  <a:lnTo>
                                    <a:pt x="365" y="725"/>
                                  </a:lnTo>
                                  <a:lnTo>
                                    <a:pt x="310" y="715"/>
                                  </a:lnTo>
                                  <a:lnTo>
                                    <a:pt x="258" y="699"/>
                                  </a:lnTo>
                                  <a:lnTo>
                                    <a:pt x="208" y="679"/>
                                  </a:lnTo>
                                  <a:lnTo>
                                    <a:pt x="163" y="652"/>
                                  </a:lnTo>
                                  <a:lnTo>
                                    <a:pt x="124" y="622"/>
                                  </a:lnTo>
                                  <a:lnTo>
                                    <a:pt x="87" y="587"/>
                                  </a:lnTo>
                                  <a:lnTo>
                                    <a:pt x="57" y="548"/>
                                  </a:lnTo>
                                  <a:lnTo>
                                    <a:pt x="32" y="506"/>
                                  </a:lnTo>
                                  <a:lnTo>
                                    <a:pt x="15" y="462"/>
                                  </a:lnTo>
                                  <a:lnTo>
                                    <a:pt x="4" y="414"/>
                                  </a:lnTo>
                                  <a:lnTo>
                                    <a:pt x="0" y="364"/>
                                  </a:lnTo>
                                  <a:lnTo>
                                    <a:pt x="4" y="315"/>
                                  </a:lnTo>
                                  <a:lnTo>
                                    <a:pt x="15" y="267"/>
                                  </a:lnTo>
                                  <a:lnTo>
                                    <a:pt x="32" y="222"/>
                                  </a:lnTo>
                                  <a:lnTo>
                                    <a:pt x="57" y="181"/>
                                  </a:lnTo>
                                  <a:lnTo>
                                    <a:pt x="87" y="142"/>
                                  </a:lnTo>
                                  <a:lnTo>
                                    <a:pt x="124" y="107"/>
                                  </a:lnTo>
                                  <a:lnTo>
                                    <a:pt x="163" y="77"/>
                                  </a:lnTo>
                                  <a:lnTo>
                                    <a:pt x="208" y="50"/>
                                  </a:lnTo>
                                  <a:lnTo>
                                    <a:pt x="258" y="29"/>
                                  </a:lnTo>
                                  <a:lnTo>
                                    <a:pt x="310" y="14"/>
                                  </a:lnTo>
                                  <a:lnTo>
                                    <a:pt x="365" y="4"/>
                                  </a:lnTo>
                                  <a:lnTo>
                                    <a:pt x="422" y="0"/>
                                  </a:lnTo>
                                  <a:close/>
                                </a:path>
                              </a:pathLst>
                            </a:custGeom>
                            <a:solidFill>
                              <a:srgbClr val="FFF0AF"/>
                            </a:solidFill>
                            <a:ln>
                              <a:noFill/>
                            </a:ln>
                            <a:extLst>
                              <a:ext uri="{91240B29-F687-4F45-9708-019B960494DF}">
                                <a14:hiddenLine xmlns:a14="http://schemas.microsoft.com/office/drawing/2010/main" w="0">
                                  <a:solidFill>
                                    <a:srgbClr val="FFF0AF"/>
                                  </a:solidFill>
                                  <a:prstDash val="solid"/>
                                  <a:round/>
                                  <a:headEnd/>
                                  <a:tailEnd/>
                                </a14:hiddenLine>
                              </a:ext>
                            </a:extLst>
                          </wps:spPr>
                          <wps:bodyPr rot="0" vert="horz" wrap="square" lIns="91440" tIns="45720" rIns="91440" bIns="45720" anchor="t" anchorCtr="0" upright="1">
                            <a:noAutofit/>
                          </wps:bodyPr>
                        </wps:wsp>
                        <wps:wsp>
                          <wps:cNvPr id="726" name="Freeform 439"/>
                          <wps:cNvSpPr>
                            <a:spLocks noEditPoints="1"/>
                          </wps:cNvSpPr>
                          <wps:spPr bwMode="auto">
                            <a:xfrm>
                              <a:off x="1445" y="388"/>
                              <a:ext cx="428" cy="368"/>
                            </a:xfrm>
                            <a:custGeom>
                              <a:avLst/>
                              <a:gdLst>
                                <a:gd name="T0" fmla="*/ 371 w 855"/>
                                <a:gd name="T1" fmla="*/ 7 h 735"/>
                                <a:gd name="T2" fmla="*/ 264 w 855"/>
                                <a:gd name="T3" fmla="*/ 32 h 735"/>
                                <a:gd name="T4" fmla="*/ 169 w 855"/>
                                <a:gd name="T5" fmla="*/ 80 h 735"/>
                                <a:gd name="T6" fmla="*/ 93 w 855"/>
                                <a:gd name="T7" fmla="*/ 145 h 735"/>
                                <a:gd name="T8" fmla="*/ 38 w 855"/>
                                <a:gd name="T9" fmla="*/ 225 h 735"/>
                                <a:gd name="T10" fmla="*/ 10 w 855"/>
                                <a:gd name="T11" fmla="*/ 318 h 735"/>
                                <a:gd name="T12" fmla="*/ 10 w 855"/>
                                <a:gd name="T13" fmla="*/ 417 h 735"/>
                                <a:gd name="T14" fmla="*/ 38 w 855"/>
                                <a:gd name="T15" fmla="*/ 509 h 735"/>
                                <a:gd name="T16" fmla="*/ 93 w 855"/>
                                <a:gd name="T17" fmla="*/ 590 h 735"/>
                                <a:gd name="T18" fmla="*/ 169 w 855"/>
                                <a:gd name="T19" fmla="*/ 655 h 735"/>
                                <a:gd name="T20" fmla="*/ 264 w 855"/>
                                <a:gd name="T21" fmla="*/ 702 h 735"/>
                                <a:gd name="T22" fmla="*/ 371 w 855"/>
                                <a:gd name="T23" fmla="*/ 728 h 735"/>
                                <a:gd name="T24" fmla="*/ 485 w 855"/>
                                <a:gd name="T25" fmla="*/ 728 h 735"/>
                                <a:gd name="T26" fmla="*/ 592 w 855"/>
                                <a:gd name="T27" fmla="*/ 702 h 735"/>
                                <a:gd name="T28" fmla="*/ 686 w 855"/>
                                <a:gd name="T29" fmla="*/ 655 h 735"/>
                                <a:gd name="T30" fmla="*/ 762 w 855"/>
                                <a:gd name="T31" fmla="*/ 590 h 735"/>
                                <a:gd name="T32" fmla="*/ 817 w 855"/>
                                <a:gd name="T33" fmla="*/ 509 h 735"/>
                                <a:gd name="T34" fmla="*/ 846 w 855"/>
                                <a:gd name="T35" fmla="*/ 417 h 735"/>
                                <a:gd name="T36" fmla="*/ 846 w 855"/>
                                <a:gd name="T37" fmla="*/ 318 h 735"/>
                                <a:gd name="T38" fmla="*/ 817 w 855"/>
                                <a:gd name="T39" fmla="*/ 225 h 735"/>
                                <a:gd name="T40" fmla="*/ 762 w 855"/>
                                <a:gd name="T41" fmla="*/ 145 h 735"/>
                                <a:gd name="T42" fmla="*/ 686 w 855"/>
                                <a:gd name="T43" fmla="*/ 80 h 735"/>
                                <a:gd name="T44" fmla="*/ 592 w 855"/>
                                <a:gd name="T45" fmla="*/ 32 h 735"/>
                                <a:gd name="T46" fmla="*/ 485 w 855"/>
                                <a:gd name="T47" fmla="*/ 7 h 735"/>
                                <a:gd name="T48" fmla="*/ 428 w 855"/>
                                <a:gd name="T49" fmla="*/ 0 h 735"/>
                                <a:gd name="T50" fmla="*/ 541 w 855"/>
                                <a:gd name="T51" fmla="*/ 12 h 735"/>
                                <a:gd name="T52" fmla="*/ 644 w 855"/>
                                <a:gd name="T53" fmla="*/ 49 h 735"/>
                                <a:gd name="T54" fmla="*/ 730 w 855"/>
                                <a:gd name="T55" fmla="*/ 107 h 735"/>
                                <a:gd name="T56" fmla="*/ 796 w 855"/>
                                <a:gd name="T57" fmla="*/ 182 h 735"/>
                                <a:gd name="T58" fmla="*/ 840 w 855"/>
                                <a:gd name="T59" fmla="*/ 269 h 735"/>
                                <a:gd name="T60" fmla="*/ 855 w 855"/>
                                <a:gd name="T61" fmla="*/ 367 h 735"/>
                                <a:gd name="T62" fmla="*/ 840 w 855"/>
                                <a:gd name="T63" fmla="*/ 466 h 735"/>
                                <a:gd name="T64" fmla="*/ 796 w 855"/>
                                <a:gd name="T65" fmla="*/ 553 h 735"/>
                                <a:gd name="T66" fmla="*/ 730 w 855"/>
                                <a:gd name="T67" fmla="*/ 627 h 735"/>
                                <a:gd name="T68" fmla="*/ 644 w 855"/>
                                <a:gd name="T69" fmla="*/ 685 h 735"/>
                                <a:gd name="T70" fmla="*/ 541 w 855"/>
                                <a:gd name="T71" fmla="*/ 722 h 735"/>
                                <a:gd name="T72" fmla="*/ 428 w 855"/>
                                <a:gd name="T73" fmla="*/ 735 h 735"/>
                                <a:gd name="T74" fmla="*/ 314 w 855"/>
                                <a:gd name="T75" fmla="*/ 722 h 735"/>
                                <a:gd name="T76" fmla="*/ 211 w 855"/>
                                <a:gd name="T77" fmla="*/ 685 h 735"/>
                                <a:gd name="T78" fmla="*/ 125 w 855"/>
                                <a:gd name="T79" fmla="*/ 627 h 735"/>
                                <a:gd name="T80" fmla="*/ 59 w 855"/>
                                <a:gd name="T81" fmla="*/ 553 h 735"/>
                                <a:gd name="T82" fmla="*/ 15 w 855"/>
                                <a:gd name="T83" fmla="*/ 466 h 735"/>
                                <a:gd name="T84" fmla="*/ 0 w 855"/>
                                <a:gd name="T85" fmla="*/ 367 h 735"/>
                                <a:gd name="T86" fmla="*/ 15 w 855"/>
                                <a:gd name="T87" fmla="*/ 269 h 735"/>
                                <a:gd name="T88" fmla="*/ 59 w 855"/>
                                <a:gd name="T89" fmla="*/ 182 h 735"/>
                                <a:gd name="T90" fmla="*/ 125 w 855"/>
                                <a:gd name="T91" fmla="*/ 107 h 735"/>
                                <a:gd name="T92" fmla="*/ 211 w 855"/>
                                <a:gd name="T93" fmla="*/ 49 h 735"/>
                                <a:gd name="T94" fmla="*/ 314 w 855"/>
                                <a:gd name="T95" fmla="*/ 12 h 735"/>
                                <a:gd name="T96" fmla="*/ 428 w 855"/>
                                <a:gd name="T97"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55" h="735">
                                  <a:moveTo>
                                    <a:pt x="428" y="3"/>
                                  </a:moveTo>
                                  <a:lnTo>
                                    <a:pt x="371" y="7"/>
                                  </a:lnTo>
                                  <a:lnTo>
                                    <a:pt x="316" y="17"/>
                                  </a:lnTo>
                                  <a:lnTo>
                                    <a:pt x="264" y="32"/>
                                  </a:lnTo>
                                  <a:lnTo>
                                    <a:pt x="214" y="53"/>
                                  </a:lnTo>
                                  <a:lnTo>
                                    <a:pt x="169" y="80"/>
                                  </a:lnTo>
                                  <a:lnTo>
                                    <a:pt x="130" y="110"/>
                                  </a:lnTo>
                                  <a:lnTo>
                                    <a:pt x="93" y="145"/>
                                  </a:lnTo>
                                  <a:lnTo>
                                    <a:pt x="63" y="184"/>
                                  </a:lnTo>
                                  <a:lnTo>
                                    <a:pt x="38" y="225"/>
                                  </a:lnTo>
                                  <a:lnTo>
                                    <a:pt x="21" y="270"/>
                                  </a:lnTo>
                                  <a:lnTo>
                                    <a:pt x="10" y="318"/>
                                  </a:lnTo>
                                  <a:lnTo>
                                    <a:pt x="6" y="367"/>
                                  </a:lnTo>
                                  <a:lnTo>
                                    <a:pt x="10" y="417"/>
                                  </a:lnTo>
                                  <a:lnTo>
                                    <a:pt x="21" y="465"/>
                                  </a:lnTo>
                                  <a:lnTo>
                                    <a:pt x="38" y="509"/>
                                  </a:lnTo>
                                  <a:lnTo>
                                    <a:pt x="63" y="551"/>
                                  </a:lnTo>
                                  <a:lnTo>
                                    <a:pt x="93" y="590"/>
                                  </a:lnTo>
                                  <a:lnTo>
                                    <a:pt x="130" y="625"/>
                                  </a:lnTo>
                                  <a:lnTo>
                                    <a:pt x="169" y="655"/>
                                  </a:lnTo>
                                  <a:lnTo>
                                    <a:pt x="214" y="682"/>
                                  </a:lnTo>
                                  <a:lnTo>
                                    <a:pt x="264" y="702"/>
                                  </a:lnTo>
                                  <a:lnTo>
                                    <a:pt x="316" y="718"/>
                                  </a:lnTo>
                                  <a:lnTo>
                                    <a:pt x="371" y="728"/>
                                  </a:lnTo>
                                  <a:lnTo>
                                    <a:pt x="428" y="732"/>
                                  </a:lnTo>
                                  <a:lnTo>
                                    <a:pt x="485" y="728"/>
                                  </a:lnTo>
                                  <a:lnTo>
                                    <a:pt x="540" y="718"/>
                                  </a:lnTo>
                                  <a:lnTo>
                                    <a:pt x="592" y="702"/>
                                  </a:lnTo>
                                  <a:lnTo>
                                    <a:pt x="641" y="682"/>
                                  </a:lnTo>
                                  <a:lnTo>
                                    <a:pt x="686" y="655"/>
                                  </a:lnTo>
                                  <a:lnTo>
                                    <a:pt x="726" y="625"/>
                                  </a:lnTo>
                                  <a:lnTo>
                                    <a:pt x="762" y="590"/>
                                  </a:lnTo>
                                  <a:lnTo>
                                    <a:pt x="792" y="551"/>
                                  </a:lnTo>
                                  <a:lnTo>
                                    <a:pt x="817" y="509"/>
                                  </a:lnTo>
                                  <a:lnTo>
                                    <a:pt x="834" y="465"/>
                                  </a:lnTo>
                                  <a:lnTo>
                                    <a:pt x="846" y="417"/>
                                  </a:lnTo>
                                  <a:lnTo>
                                    <a:pt x="850" y="367"/>
                                  </a:lnTo>
                                  <a:lnTo>
                                    <a:pt x="846" y="318"/>
                                  </a:lnTo>
                                  <a:lnTo>
                                    <a:pt x="834" y="270"/>
                                  </a:lnTo>
                                  <a:lnTo>
                                    <a:pt x="817" y="225"/>
                                  </a:lnTo>
                                  <a:lnTo>
                                    <a:pt x="792" y="184"/>
                                  </a:lnTo>
                                  <a:lnTo>
                                    <a:pt x="762" y="145"/>
                                  </a:lnTo>
                                  <a:lnTo>
                                    <a:pt x="726" y="110"/>
                                  </a:lnTo>
                                  <a:lnTo>
                                    <a:pt x="686" y="80"/>
                                  </a:lnTo>
                                  <a:lnTo>
                                    <a:pt x="641" y="53"/>
                                  </a:lnTo>
                                  <a:lnTo>
                                    <a:pt x="592" y="32"/>
                                  </a:lnTo>
                                  <a:lnTo>
                                    <a:pt x="540" y="17"/>
                                  </a:lnTo>
                                  <a:lnTo>
                                    <a:pt x="485" y="7"/>
                                  </a:lnTo>
                                  <a:lnTo>
                                    <a:pt x="428" y="3"/>
                                  </a:lnTo>
                                  <a:close/>
                                  <a:moveTo>
                                    <a:pt x="428" y="0"/>
                                  </a:moveTo>
                                  <a:lnTo>
                                    <a:pt x="486" y="2"/>
                                  </a:lnTo>
                                  <a:lnTo>
                                    <a:pt x="541" y="12"/>
                                  </a:lnTo>
                                  <a:lnTo>
                                    <a:pt x="595" y="28"/>
                                  </a:lnTo>
                                  <a:lnTo>
                                    <a:pt x="644" y="49"/>
                                  </a:lnTo>
                                  <a:lnTo>
                                    <a:pt x="689" y="76"/>
                                  </a:lnTo>
                                  <a:lnTo>
                                    <a:pt x="730" y="107"/>
                                  </a:lnTo>
                                  <a:lnTo>
                                    <a:pt x="767" y="143"/>
                                  </a:lnTo>
                                  <a:lnTo>
                                    <a:pt x="796" y="182"/>
                                  </a:lnTo>
                                  <a:lnTo>
                                    <a:pt x="822" y="224"/>
                                  </a:lnTo>
                                  <a:lnTo>
                                    <a:pt x="840" y="269"/>
                                  </a:lnTo>
                                  <a:lnTo>
                                    <a:pt x="851" y="318"/>
                                  </a:lnTo>
                                  <a:lnTo>
                                    <a:pt x="855" y="367"/>
                                  </a:lnTo>
                                  <a:lnTo>
                                    <a:pt x="851" y="417"/>
                                  </a:lnTo>
                                  <a:lnTo>
                                    <a:pt x="840" y="466"/>
                                  </a:lnTo>
                                  <a:lnTo>
                                    <a:pt x="822" y="511"/>
                                  </a:lnTo>
                                  <a:lnTo>
                                    <a:pt x="796" y="553"/>
                                  </a:lnTo>
                                  <a:lnTo>
                                    <a:pt x="767" y="592"/>
                                  </a:lnTo>
                                  <a:lnTo>
                                    <a:pt x="730" y="627"/>
                                  </a:lnTo>
                                  <a:lnTo>
                                    <a:pt x="689" y="659"/>
                                  </a:lnTo>
                                  <a:lnTo>
                                    <a:pt x="644" y="685"/>
                                  </a:lnTo>
                                  <a:lnTo>
                                    <a:pt x="595" y="706"/>
                                  </a:lnTo>
                                  <a:lnTo>
                                    <a:pt x="541" y="722"/>
                                  </a:lnTo>
                                  <a:lnTo>
                                    <a:pt x="486" y="732"/>
                                  </a:lnTo>
                                  <a:lnTo>
                                    <a:pt x="428" y="735"/>
                                  </a:lnTo>
                                  <a:lnTo>
                                    <a:pt x="369" y="732"/>
                                  </a:lnTo>
                                  <a:lnTo>
                                    <a:pt x="314" y="722"/>
                                  </a:lnTo>
                                  <a:lnTo>
                                    <a:pt x="261" y="706"/>
                                  </a:lnTo>
                                  <a:lnTo>
                                    <a:pt x="211" y="685"/>
                                  </a:lnTo>
                                  <a:lnTo>
                                    <a:pt x="166" y="659"/>
                                  </a:lnTo>
                                  <a:lnTo>
                                    <a:pt x="125" y="627"/>
                                  </a:lnTo>
                                  <a:lnTo>
                                    <a:pt x="89" y="592"/>
                                  </a:lnTo>
                                  <a:lnTo>
                                    <a:pt x="59" y="553"/>
                                  </a:lnTo>
                                  <a:lnTo>
                                    <a:pt x="34" y="511"/>
                                  </a:lnTo>
                                  <a:lnTo>
                                    <a:pt x="15" y="466"/>
                                  </a:lnTo>
                                  <a:lnTo>
                                    <a:pt x="4" y="417"/>
                                  </a:lnTo>
                                  <a:lnTo>
                                    <a:pt x="0" y="367"/>
                                  </a:lnTo>
                                  <a:lnTo>
                                    <a:pt x="4" y="318"/>
                                  </a:lnTo>
                                  <a:lnTo>
                                    <a:pt x="15" y="269"/>
                                  </a:lnTo>
                                  <a:lnTo>
                                    <a:pt x="34" y="224"/>
                                  </a:lnTo>
                                  <a:lnTo>
                                    <a:pt x="59" y="182"/>
                                  </a:lnTo>
                                  <a:lnTo>
                                    <a:pt x="89" y="143"/>
                                  </a:lnTo>
                                  <a:lnTo>
                                    <a:pt x="125" y="107"/>
                                  </a:lnTo>
                                  <a:lnTo>
                                    <a:pt x="166" y="76"/>
                                  </a:lnTo>
                                  <a:lnTo>
                                    <a:pt x="211" y="49"/>
                                  </a:lnTo>
                                  <a:lnTo>
                                    <a:pt x="261" y="28"/>
                                  </a:lnTo>
                                  <a:lnTo>
                                    <a:pt x="314" y="12"/>
                                  </a:lnTo>
                                  <a:lnTo>
                                    <a:pt x="369" y="2"/>
                                  </a:lnTo>
                                  <a:lnTo>
                                    <a:pt x="428" y="0"/>
                                  </a:lnTo>
                                  <a:close/>
                                </a:path>
                              </a:pathLst>
                            </a:custGeom>
                            <a:solidFill>
                              <a:srgbClr val="FFEFAE"/>
                            </a:solidFill>
                            <a:ln>
                              <a:noFill/>
                            </a:ln>
                            <a:extLst>
                              <a:ext uri="{91240B29-F687-4F45-9708-019B960494DF}">
                                <a14:hiddenLine xmlns:a14="http://schemas.microsoft.com/office/drawing/2010/main" w="0">
                                  <a:solidFill>
                                    <a:srgbClr val="FFEFAE"/>
                                  </a:solidFill>
                                  <a:prstDash val="solid"/>
                                  <a:round/>
                                  <a:headEnd/>
                                  <a:tailEnd/>
                                </a14:hiddenLine>
                              </a:ext>
                            </a:extLst>
                          </wps:spPr>
                          <wps:bodyPr rot="0" vert="horz" wrap="square" lIns="91440" tIns="45720" rIns="91440" bIns="45720" anchor="t" anchorCtr="0" upright="1">
                            <a:noAutofit/>
                          </wps:bodyPr>
                        </wps:wsp>
                        <wps:wsp>
                          <wps:cNvPr id="727" name="Freeform 440"/>
                          <wps:cNvSpPr>
                            <a:spLocks noEditPoints="1"/>
                          </wps:cNvSpPr>
                          <wps:spPr bwMode="auto">
                            <a:xfrm>
                              <a:off x="1443" y="386"/>
                              <a:ext cx="433" cy="373"/>
                            </a:xfrm>
                            <a:custGeom>
                              <a:avLst/>
                              <a:gdLst>
                                <a:gd name="T0" fmla="*/ 375 w 867"/>
                                <a:gd name="T1" fmla="*/ 7 h 745"/>
                                <a:gd name="T2" fmla="*/ 267 w 867"/>
                                <a:gd name="T3" fmla="*/ 33 h 745"/>
                                <a:gd name="T4" fmla="*/ 172 w 867"/>
                                <a:gd name="T5" fmla="*/ 81 h 745"/>
                                <a:gd name="T6" fmla="*/ 95 w 867"/>
                                <a:gd name="T7" fmla="*/ 148 h 745"/>
                                <a:gd name="T8" fmla="*/ 40 w 867"/>
                                <a:gd name="T9" fmla="*/ 229 h 745"/>
                                <a:gd name="T10" fmla="*/ 10 w 867"/>
                                <a:gd name="T11" fmla="*/ 323 h 745"/>
                                <a:gd name="T12" fmla="*/ 10 w 867"/>
                                <a:gd name="T13" fmla="*/ 422 h 745"/>
                                <a:gd name="T14" fmla="*/ 40 w 867"/>
                                <a:gd name="T15" fmla="*/ 516 h 745"/>
                                <a:gd name="T16" fmla="*/ 95 w 867"/>
                                <a:gd name="T17" fmla="*/ 597 h 745"/>
                                <a:gd name="T18" fmla="*/ 172 w 867"/>
                                <a:gd name="T19" fmla="*/ 664 h 745"/>
                                <a:gd name="T20" fmla="*/ 267 w 867"/>
                                <a:gd name="T21" fmla="*/ 711 h 745"/>
                                <a:gd name="T22" fmla="*/ 375 w 867"/>
                                <a:gd name="T23" fmla="*/ 737 h 745"/>
                                <a:gd name="T24" fmla="*/ 492 w 867"/>
                                <a:gd name="T25" fmla="*/ 737 h 745"/>
                                <a:gd name="T26" fmla="*/ 601 w 867"/>
                                <a:gd name="T27" fmla="*/ 711 h 745"/>
                                <a:gd name="T28" fmla="*/ 695 w 867"/>
                                <a:gd name="T29" fmla="*/ 664 h 745"/>
                                <a:gd name="T30" fmla="*/ 773 w 867"/>
                                <a:gd name="T31" fmla="*/ 597 h 745"/>
                                <a:gd name="T32" fmla="*/ 828 w 867"/>
                                <a:gd name="T33" fmla="*/ 516 h 745"/>
                                <a:gd name="T34" fmla="*/ 857 w 867"/>
                                <a:gd name="T35" fmla="*/ 422 h 745"/>
                                <a:gd name="T36" fmla="*/ 857 w 867"/>
                                <a:gd name="T37" fmla="*/ 323 h 745"/>
                                <a:gd name="T38" fmla="*/ 828 w 867"/>
                                <a:gd name="T39" fmla="*/ 229 h 745"/>
                                <a:gd name="T40" fmla="*/ 773 w 867"/>
                                <a:gd name="T41" fmla="*/ 148 h 745"/>
                                <a:gd name="T42" fmla="*/ 695 w 867"/>
                                <a:gd name="T43" fmla="*/ 81 h 745"/>
                                <a:gd name="T44" fmla="*/ 601 w 867"/>
                                <a:gd name="T45" fmla="*/ 33 h 745"/>
                                <a:gd name="T46" fmla="*/ 492 w 867"/>
                                <a:gd name="T47" fmla="*/ 7 h 745"/>
                                <a:gd name="T48" fmla="*/ 434 w 867"/>
                                <a:gd name="T49" fmla="*/ 0 h 745"/>
                                <a:gd name="T50" fmla="*/ 549 w 867"/>
                                <a:gd name="T51" fmla="*/ 13 h 745"/>
                                <a:gd name="T52" fmla="*/ 651 w 867"/>
                                <a:gd name="T53" fmla="*/ 51 h 745"/>
                                <a:gd name="T54" fmla="*/ 740 w 867"/>
                                <a:gd name="T55" fmla="*/ 109 h 745"/>
                                <a:gd name="T56" fmla="*/ 808 w 867"/>
                                <a:gd name="T57" fmla="*/ 184 h 745"/>
                                <a:gd name="T58" fmla="*/ 852 w 867"/>
                                <a:gd name="T59" fmla="*/ 273 h 745"/>
                                <a:gd name="T60" fmla="*/ 867 w 867"/>
                                <a:gd name="T61" fmla="*/ 372 h 745"/>
                                <a:gd name="T62" fmla="*/ 852 w 867"/>
                                <a:gd name="T63" fmla="*/ 472 h 745"/>
                                <a:gd name="T64" fmla="*/ 808 w 867"/>
                                <a:gd name="T65" fmla="*/ 561 h 745"/>
                                <a:gd name="T66" fmla="*/ 740 w 867"/>
                                <a:gd name="T67" fmla="*/ 636 h 745"/>
                                <a:gd name="T68" fmla="*/ 651 w 867"/>
                                <a:gd name="T69" fmla="*/ 694 h 745"/>
                                <a:gd name="T70" fmla="*/ 549 w 867"/>
                                <a:gd name="T71" fmla="*/ 732 h 745"/>
                                <a:gd name="T72" fmla="*/ 434 w 867"/>
                                <a:gd name="T73" fmla="*/ 745 h 745"/>
                                <a:gd name="T74" fmla="*/ 319 w 867"/>
                                <a:gd name="T75" fmla="*/ 732 h 745"/>
                                <a:gd name="T76" fmla="*/ 216 w 867"/>
                                <a:gd name="T77" fmla="*/ 694 h 745"/>
                                <a:gd name="T78" fmla="*/ 127 w 867"/>
                                <a:gd name="T79" fmla="*/ 636 h 745"/>
                                <a:gd name="T80" fmla="*/ 59 w 867"/>
                                <a:gd name="T81" fmla="*/ 561 h 745"/>
                                <a:gd name="T82" fmla="*/ 16 w 867"/>
                                <a:gd name="T83" fmla="*/ 472 h 745"/>
                                <a:gd name="T84" fmla="*/ 0 w 867"/>
                                <a:gd name="T85" fmla="*/ 372 h 745"/>
                                <a:gd name="T86" fmla="*/ 16 w 867"/>
                                <a:gd name="T87" fmla="*/ 273 h 745"/>
                                <a:gd name="T88" fmla="*/ 59 w 867"/>
                                <a:gd name="T89" fmla="*/ 184 h 745"/>
                                <a:gd name="T90" fmla="*/ 127 w 867"/>
                                <a:gd name="T91" fmla="*/ 109 h 745"/>
                                <a:gd name="T92" fmla="*/ 216 w 867"/>
                                <a:gd name="T93" fmla="*/ 51 h 745"/>
                                <a:gd name="T94" fmla="*/ 319 w 867"/>
                                <a:gd name="T95" fmla="*/ 13 h 745"/>
                                <a:gd name="T96" fmla="*/ 434 w 867"/>
                                <a:gd name="T97" fmla="*/ 0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67" h="745">
                                  <a:moveTo>
                                    <a:pt x="434" y="5"/>
                                  </a:moveTo>
                                  <a:lnTo>
                                    <a:pt x="375" y="7"/>
                                  </a:lnTo>
                                  <a:lnTo>
                                    <a:pt x="320" y="17"/>
                                  </a:lnTo>
                                  <a:lnTo>
                                    <a:pt x="267" y="33"/>
                                  </a:lnTo>
                                  <a:lnTo>
                                    <a:pt x="217" y="54"/>
                                  </a:lnTo>
                                  <a:lnTo>
                                    <a:pt x="172" y="81"/>
                                  </a:lnTo>
                                  <a:lnTo>
                                    <a:pt x="131" y="112"/>
                                  </a:lnTo>
                                  <a:lnTo>
                                    <a:pt x="95" y="148"/>
                                  </a:lnTo>
                                  <a:lnTo>
                                    <a:pt x="65" y="187"/>
                                  </a:lnTo>
                                  <a:lnTo>
                                    <a:pt x="40" y="229"/>
                                  </a:lnTo>
                                  <a:lnTo>
                                    <a:pt x="21" y="274"/>
                                  </a:lnTo>
                                  <a:lnTo>
                                    <a:pt x="10" y="323"/>
                                  </a:lnTo>
                                  <a:lnTo>
                                    <a:pt x="6" y="372"/>
                                  </a:lnTo>
                                  <a:lnTo>
                                    <a:pt x="10" y="422"/>
                                  </a:lnTo>
                                  <a:lnTo>
                                    <a:pt x="21" y="471"/>
                                  </a:lnTo>
                                  <a:lnTo>
                                    <a:pt x="40" y="516"/>
                                  </a:lnTo>
                                  <a:lnTo>
                                    <a:pt x="65" y="558"/>
                                  </a:lnTo>
                                  <a:lnTo>
                                    <a:pt x="95" y="597"/>
                                  </a:lnTo>
                                  <a:lnTo>
                                    <a:pt x="131" y="632"/>
                                  </a:lnTo>
                                  <a:lnTo>
                                    <a:pt x="172" y="664"/>
                                  </a:lnTo>
                                  <a:lnTo>
                                    <a:pt x="217" y="690"/>
                                  </a:lnTo>
                                  <a:lnTo>
                                    <a:pt x="267" y="711"/>
                                  </a:lnTo>
                                  <a:lnTo>
                                    <a:pt x="320" y="727"/>
                                  </a:lnTo>
                                  <a:lnTo>
                                    <a:pt x="375" y="737"/>
                                  </a:lnTo>
                                  <a:lnTo>
                                    <a:pt x="434" y="740"/>
                                  </a:lnTo>
                                  <a:lnTo>
                                    <a:pt x="492" y="737"/>
                                  </a:lnTo>
                                  <a:lnTo>
                                    <a:pt x="547" y="727"/>
                                  </a:lnTo>
                                  <a:lnTo>
                                    <a:pt x="601" y="711"/>
                                  </a:lnTo>
                                  <a:lnTo>
                                    <a:pt x="650" y="690"/>
                                  </a:lnTo>
                                  <a:lnTo>
                                    <a:pt x="695" y="664"/>
                                  </a:lnTo>
                                  <a:lnTo>
                                    <a:pt x="736" y="632"/>
                                  </a:lnTo>
                                  <a:lnTo>
                                    <a:pt x="773" y="597"/>
                                  </a:lnTo>
                                  <a:lnTo>
                                    <a:pt x="802" y="558"/>
                                  </a:lnTo>
                                  <a:lnTo>
                                    <a:pt x="828" y="516"/>
                                  </a:lnTo>
                                  <a:lnTo>
                                    <a:pt x="846" y="471"/>
                                  </a:lnTo>
                                  <a:lnTo>
                                    <a:pt x="857" y="422"/>
                                  </a:lnTo>
                                  <a:lnTo>
                                    <a:pt x="861" y="372"/>
                                  </a:lnTo>
                                  <a:lnTo>
                                    <a:pt x="857" y="323"/>
                                  </a:lnTo>
                                  <a:lnTo>
                                    <a:pt x="846" y="274"/>
                                  </a:lnTo>
                                  <a:lnTo>
                                    <a:pt x="828" y="229"/>
                                  </a:lnTo>
                                  <a:lnTo>
                                    <a:pt x="802" y="187"/>
                                  </a:lnTo>
                                  <a:lnTo>
                                    <a:pt x="773" y="148"/>
                                  </a:lnTo>
                                  <a:lnTo>
                                    <a:pt x="736" y="112"/>
                                  </a:lnTo>
                                  <a:lnTo>
                                    <a:pt x="695" y="81"/>
                                  </a:lnTo>
                                  <a:lnTo>
                                    <a:pt x="650" y="54"/>
                                  </a:lnTo>
                                  <a:lnTo>
                                    <a:pt x="601" y="33"/>
                                  </a:lnTo>
                                  <a:lnTo>
                                    <a:pt x="547" y="17"/>
                                  </a:lnTo>
                                  <a:lnTo>
                                    <a:pt x="492" y="7"/>
                                  </a:lnTo>
                                  <a:lnTo>
                                    <a:pt x="434" y="5"/>
                                  </a:lnTo>
                                  <a:close/>
                                  <a:moveTo>
                                    <a:pt x="434" y="0"/>
                                  </a:moveTo>
                                  <a:lnTo>
                                    <a:pt x="492" y="4"/>
                                  </a:lnTo>
                                  <a:lnTo>
                                    <a:pt x="549" y="13"/>
                                  </a:lnTo>
                                  <a:lnTo>
                                    <a:pt x="602" y="29"/>
                                  </a:lnTo>
                                  <a:lnTo>
                                    <a:pt x="651" y="51"/>
                                  </a:lnTo>
                                  <a:lnTo>
                                    <a:pt x="698" y="78"/>
                                  </a:lnTo>
                                  <a:lnTo>
                                    <a:pt x="740" y="109"/>
                                  </a:lnTo>
                                  <a:lnTo>
                                    <a:pt x="777" y="144"/>
                                  </a:lnTo>
                                  <a:lnTo>
                                    <a:pt x="808" y="184"/>
                                  </a:lnTo>
                                  <a:lnTo>
                                    <a:pt x="832" y="227"/>
                                  </a:lnTo>
                                  <a:lnTo>
                                    <a:pt x="852" y="273"/>
                                  </a:lnTo>
                                  <a:lnTo>
                                    <a:pt x="863" y="321"/>
                                  </a:lnTo>
                                  <a:lnTo>
                                    <a:pt x="867" y="372"/>
                                  </a:lnTo>
                                  <a:lnTo>
                                    <a:pt x="863" y="423"/>
                                  </a:lnTo>
                                  <a:lnTo>
                                    <a:pt x="852" y="472"/>
                                  </a:lnTo>
                                  <a:lnTo>
                                    <a:pt x="832" y="517"/>
                                  </a:lnTo>
                                  <a:lnTo>
                                    <a:pt x="808" y="561"/>
                                  </a:lnTo>
                                  <a:lnTo>
                                    <a:pt x="777" y="601"/>
                                  </a:lnTo>
                                  <a:lnTo>
                                    <a:pt x="740" y="636"/>
                                  </a:lnTo>
                                  <a:lnTo>
                                    <a:pt x="698" y="667"/>
                                  </a:lnTo>
                                  <a:lnTo>
                                    <a:pt x="651" y="694"/>
                                  </a:lnTo>
                                  <a:lnTo>
                                    <a:pt x="602" y="716"/>
                                  </a:lnTo>
                                  <a:lnTo>
                                    <a:pt x="549" y="732"/>
                                  </a:lnTo>
                                  <a:lnTo>
                                    <a:pt x="492" y="741"/>
                                  </a:lnTo>
                                  <a:lnTo>
                                    <a:pt x="434" y="745"/>
                                  </a:lnTo>
                                  <a:lnTo>
                                    <a:pt x="375" y="741"/>
                                  </a:lnTo>
                                  <a:lnTo>
                                    <a:pt x="319" y="732"/>
                                  </a:lnTo>
                                  <a:lnTo>
                                    <a:pt x="265" y="716"/>
                                  </a:lnTo>
                                  <a:lnTo>
                                    <a:pt x="216" y="694"/>
                                  </a:lnTo>
                                  <a:lnTo>
                                    <a:pt x="169" y="667"/>
                                  </a:lnTo>
                                  <a:lnTo>
                                    <a:pt x="127" y="636"/>
                                  </a:lnTo>
                                  <a:lnTo>
                                    <a:pt x="90" y="601"/>
                                  </a:lnTo>
                                  <a:lnTo>
                                    <a:pt x="59" y="561"/>
                                  </a:lnTo>
                                  <a:lnTo>
                                    <a:pt x="36" y="517"/>
                                  </a:lnTo>
                                  <a:lnTo>
                                    <a:pt x="16" y="472"/>
                                  </a:lnTo>
                                  <a:lnTo>
                                    <a:pt x="5" y="423"/>
                                  </a:lnTo>
                                  <a:lnTo>
                                    <a:pt x="0" y="372"/>
                                  </a:lnTo>
                                  <a:lnTo>
                                    <a:pt x="5" y="321"/>
                                  </a:lnTo>
                                  <a:lnTo>
                                    <a:pt x="16" y="273"/>
                                  </a:lnTo>
                                  <a:lnTo>
                                    <a:pt x="36" y="227"/>
                                  </a:lnTo>
                                  <a:lnTo>
                                    <a:pt x="59" y="184"/>
                                  </a:lnTo>
                                  <a:lnTo>
                                    <a:pt x="90" y="144"/>
                                  </a:lnTo>
                                  <a:lnTo>
                                    <a:pt x="127" y="109"/>
                                  </a:lnTo>
                                  <a:lnTo>
                                    <a:pt x="169" y="78"/>
                                  </a:lnTo>
                                  <a:lnTo>
                                    <a:pt x="216" y="51"/>
                                  </a:lnTo>
                                  <a:lnTo>
                                    <a:pt x="265" y="29"/>
                                  </a:lnTo>
                                  <a:lnTo>
                                    <a:pt x="319" y="13"/>
                                  </a:lnTo>
                                  <a:lnTo>
                                    <a:pt x="375" y="4"/>
                                  </a:lnTo>
                                  <a:lnTo>
                                    <a:pt x="434" y="0"/>
                                  </a:lnTo>
                                  <a:close/>
                                </a:path>
                              </a:pathLst>
                            </a:custGeom>
                            <a:solidFill>
                              <a:srgbClr val="FFEFAD"/>
                            </a:solidFill>
                            <a:ln>
                              <a:noFill/>
                            </a:ln>
                            <a:extLst>
                              <a:ext uri="{91240B29-F687-4F45-9708-019B960494DF}">
                                <a14:hiddenLine xmlns:a14="http://schemas.microsoft.com/office/drawing/2010/main" w="0">
                                  <a:solidFill>
                                    <a:srgbClr val="FFEFAD"/>
                                  </a:solidFill>
                                  <a:prstDash val="solid"/>
                                  <a:round/>
                                  <a:headEnd/>
                                  <a:tailEnd/>
                                </a14:hiddenLine>
                              </a:ext>
                            </a:extLst>
                          </wps:spPr>
                          <wps:bodyPr rot="0" vert="horz" wrap="square" lIns="91440" tIns="45720" rIns="91440" bIns="45720" anchor="t" anchorCtr="0" upright="1">
                            <a:noAutofit/>
                          </wps:bodyPr>
                        </wps:wsp>
                        <wps:wsp>
                          <wps:cNvPr id="728" name="Freeform 441"/>
                          <wps:cNvSpPr>
                            <a:spLocks noEditPoints="1"/>
                          </wps:cNvSpPr>
                          <wps:spPr bwMode="auto">
                            <a:xfrm>
                              <a:off x="1441" y="384"/>
                              <a:ext cx="437" cy="377"/>
                            </a:xfrm>
                            <a:custGeom>
                              <a:avLst/>
                              <a:gdLst>
                                <a:gd name="T0" fmla="*/ 379 w 875"/>
                                <a:gd name="T1" fmla="*/ 9 h 755"/>
                                <a:gd name="T2" fmla="*/ 269 w 875"/>
                                <a:gd name="T3" fmla="*/ 34 h 755"/>
                                <a:gd name="T4" fmla="*/ 173 w 875"/>
                                <a:gd name="T5" fmla="*/ 83 h 755"/>
                                <a:gd name="T6" fmla="*/ 94 w 875"/>
                                <a:gd name="T7" fmla="*/ 149 h 755"/>
                                <a:gd name="T8" fmla="*/ 40 w 875"/>
                                <a:gd name="T9" fmla="*/ 232 h 755"/>
                                <a:gd name="T10" fmla="*/ 9 w 875"/>
                                <a:gd name="T11" fmla="*/ 326 h 755"/>
                                <a:gd name="T12" fmla="*/ 9 w 875"/>
                                <a:gd name="T13" fmla="*/ 428 h 755"/>
                                <a:gd name="T14" fmla="*/ 40 w 875"/>
                                <a:gd name="T15" fmla="*/ 522 h 755"/>
                                <a:gd name="T16" fmla="*/ 94 w 875"/>
                                <a:gd name="T17" fmla="*/ 606 h 755"/>
                                <a:gd name="T18" fmla="*/ 173 w 875"/>
                                <a:gd name="T19" fmla="*/ 672 h 755"/>
                                <a:gd name="T20" fmla="*/ 269 w 875"/>
                                <a:gd name="T21" fmla="*/ 721 h 755"/>
                                <a:gd name="T22" fmla="*/ 379 w 875"/>
                                <a:gd name="T23" fmla="*/ 746 h 755"/>
                                <a:gd name="T24" fmla="*/ 496 w 875"/>
                                <a:gd name="T25" fmla="*/ 746 h 755"/>
                                <a:gd name="T26" fmla="*/ 606 w 875"/>
                                <a:gd name="T27" fmla="*/ 721 h 755"/>
                                <a:gd name="T28" fmla="*/ 702 w 875"/>
                                <a:gd name="T29" fmla="*/ 672 h 755"/>
                                <a:gd name="T30" fmla="*/ 781 w 875"/>
                                <a:gd name="T31" fmla="*/ 606 h 755"/>
                                <a:gd name="T32" fmla="*/ 836 w 875"/>
                                <a:gd name="T33" fmla="*/ 522 h 755"/>
                                <a:gd name="T34" fmla="*/ 867 w 875"/>
                                <a:gd name="T35" fmla="*/ 428 h 755"/>
                                <a:gd name="T36" fmla="*/ 867 w 875"/>
                                <a:gd name="T37" fmla="*/ 326 h 755"/>
                                <a:gd name="T38" fmla="*/ 836 w 875"/>
                                <a:gd name="T39" fmla="*/ 232 h 755"/>
                                <a:gd name="T40" fmla="*/ 781 w 875"/>
                                <a:gd name="T41" fmla="*/ 149 h 755"/>
                                <a:gd name="T42" fmla="*/ 702 w 875"/>
                                <a:gd name="T43" fmla="*/ 83 h 755"/>
                                <a:gd name="T44" fmla="*/ 606 w 875"/>
                                <a:gd name="T45" fmla="*/ 34 h 755"/>
                                <a:gd name="T46" fmla="*/ 496 w 875"/>
                                <a:gd name="T47" fmla="*/ 9 h 755"/>
                                <a:gd name="T48" fmla="*/ 438 w 875"/>
                                <a:gd name="T49" fmla="*/ 0 h 755"/>
                                <a:gd name="T50" fmla="*/ 554 w 875"/>
                                <a:gd name="T51" fmla="*/ 13 h 755"/>
                                <a:gd name="T52" fmla="*/ 658 w 875"/>
                                <a:gd name="T53" fmla="*/ 52 h 755"/>
                                <a:gd name="T54" fmla="*/ 747 w 875"/>
                                <a:gd name="T55" fmla="*/ 110 h 755"/>
                                <a:gd name="T56" fmla="*/ 816 w 875"/>
                                <a:gd name="T57" fmla="*/ 187 h 755"/>
                                <a:gd name="T58" fmla="*/ 860 w 875"/>
                                <a:gd name="T59" fmla="*/ 277 h 755"/>
                                <a:gd name="T60" fmla="*/ 875 w 875"/>
                                <a:gd name="T61" fmla="*/ 377 h 755"/>
                                <a:gd name="T62" fmla="*/ 860 w 875"/>
                                <a:gd name="T63" fmla="*/ 478 h 755"/>
                                <a:gd name="T64" fmla="*/ 816 w 875"/>
                                <a:gd name="T65" fmla="*/ 568 h 755"/>
                                <a:gd name="T66" fmla="*/ 747 w 875"/>
                                <a:gd name="T67" fmla="*/ 644 h 755"/>
                                <a:gd name="T68" fmla="*/ 658 w 875"/>
                                <a:gd name="T69" fmla="*/ 703 h 755"/>
                                <a:gd name="T70" fmla="*/ 554 w 875"/>
                                <a:gd name="T71" fmla="*/ 740 h 755"/>
                                <a:gd name="T72" fmla="*/ 438 w 875"/>
                                <a:gd name="T73" fmla="*/ 755 h 755"/>
                                <a:gd name="T74" fmla="*/ 321 w 875"/>
                                <a:gd name="T75" fmla="*/ 740 h 755"/>
                                <a:gd name="T76" fmla="*/ 217 w 875"/>
                                <a:gd name="T77" fmla="*/ 703 h 755"/>
                                <a:gd name="T78" fmla="*/ 128 w 875"/>
                                <a:gd name="T79" fmla="*/ 644 h 755"/>
                                <a:gd name="T80" fmla="*/ 59 w 875"/>
                                <a:gd name="T81" fmla="*/ 568 h 755"/>
                                <a:gd name="T82" fmla="*/ 16 w 875"/>
                                <a:gd name="T83" fmla="*/ 478 h 755"/>
                                <a:gd name="T84" fmla="*/ 0 w 875"/>
                                <a:gd name="T85" fmla="*/ 377 h 755"/>
                                <a:gd name="T86" fmla="*/ 16 w 875"/>
                                <a:gd name="T87" fmla="*/ 277 h 755"/>
                                <a:gd name="T88" fmla="*/ 59 w 875"/>
                                <a:gd name="T89" fmla="*/ 187 h 755"/>
                                <a:gd name="T90" fmla="*/ 128 w 875"/>
                                <a:gd name="T91" fmla="*/ 110 h 755"/>
                                <a:gd name="T92" fmla="*/ 217 w 875"/>
                                <a:gd name="T93" fmla="*/ 52 h 755"/>
                                <a:gd name="T94" fmla="*/ 321 w 875"/>
                                <a:gd name="T95" fmla="*/ 13 h 755"/>
                                <a:gd name="T96" fmla="*/ 438 w 875"/>
                                <a:gd name="T97" fmla="*/ 0 h 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75" h="755">
                                  <a:moveTo>
                                    <a:pt x="438" y="5"/>
                                  </a:moveTo>
                                  <a:lnTo>
                                    <a:pt x="379" y="9"/>
                                  </a:lnTo>
                                  <a:lnTo>
                                    <a:pt x="323" y="18"/>
                                  </a:lnTo>
                                  <a:lnTo>
                                    <a:pt x="269" y="34"/>
                                  </a:lnTo>
                                  <a:lnTo>
                                    <a:pt x="220" y="56"/>
                                  </a:lnTo>
                                  <a:lnTo>
                                    <a:pt x="173" y="83"/>
                                  </a:lnTo>
                                  <a:lnTo>
                                    <a:pt x="131" y="114"/>
                                  </a:lnTo>
                                  <a:lnTo>
                                    <a:pt x="94" y="149"/>
                                  </a:lnTo>
                                  <a:lnTo>
                                    <a:pt x="63" y="189"/>
                                  </a:lnTo>
                                  <a:lnTo>
                                    <a:pt x="40" y="232"/>
                                  </a:lnTo>
                                  <a:lnTo>
                                    <a:pt x="20" y="278"/>
                                  </a:lnTo>
                                  <a:lnTo>
                                    <a:pt x="9" y="326"/>
                                  </a:lnTo>
                                  <a:lnTo>
                                    <a:pt x="4" y="377"/>
                                  </a:lnTo>
                                  <a:lnTo>
                                    <a:pt x="9" y="428"/>
                                  </a:lnTo>
                                  <a:lnTo>
                                    <a:pt x="20" y="477"/>
                                  </a:lnTo>
                                  <a:lnTo>
                                    <a:pt x="40" y="522"/>
                                  </a:lnTo>
                                  <a:lnTo>
                                    <a:pt x="63" y="566"/>
                                  </a:lnTo>
                                  <a:lnTo>
                                    <a:pt x="94" y="606"/>
                                  </a:lnTo>
                                  <a:lnTo>
                                    <a:pt x="131" y="641"/>
                                  </a:lnTo>
                                  <a:lnTo>
                                    <a:pt x="173" y="672"/>
                                  </a:lnTo>
                                  <a:lnTo>
                                    <a:pt x="220" y="699"/>
                                  </a:lnTo>
                                  <a:lnTo>
                                    <a:pt x="269" y="721"/>
                                  </a:lnTo>
                                  <a:lnTo>
                                    <a:pt x="323" y="737"/>
                                  </a:lnTo>
                                  <a:lnTo>
                                    <a:pt x="379" y="746"/>
                                  </a:lnTo>
                                  <a:lnTo>
                                    <a:pt x="438" y="750"/>
                                  </a:lnTo>
                                  <a:lnTo>
                                    <a:pt x="496" y="746"/>
                                  </a:lnTo>
                                  <a:lnTo>
                                    <a:pt x="553" y="737"/>
                                  </a:lnTo>
                                  <a:lnTo>
                                    <a:pt x="606" y="721"/>
                                  </a:lnTo>
                                  <a:lnTo>
                                    <a:pt x="655" y="699"/>
                                  </a:lnTo>
                                  <a:lnTo>
                                    <a:pt x="702" y="672"/>
                                  </a:lnTo>
                                  <a:lnTo>
                                    <a:pt x="744" y="641"/>
                                  </a:lnTo>
                                  <a:lnTo>
                                    <a:pt x="781" y="606"/>
                                  </a:lnTo>
                                  <a:lnTo>
                                    <a:pt x="812" y="566"/>
                                  </a:lnTo>
                                  <a:lnTo>
                                    <a:pt x="836" y="522"/>
                                  </a:lnTo>
                                  <a:lnTo>
                                    <a:pt x="856" y="477"/>
                                  </a:lnTo>
                                  <a:lnTo>
                                    <a:pt x="867" y="428"/>
                                  </a:lnTo>
                                  <a:lnTo>
                                    <a:pt x="871" y="377"/>
                                  </a:lnTo>
                                  <a:lnTo>
                                    <a:pt x="867" y="326"/>
                                  </a:lnTo>
                                  <a:lnTo>
                                    <a:pt x="856" y="278"/>
                                  </a:lnTo>
                                  <a:lnTo>
                                    <a:pt x="836" y="232"/>
                                  </a:lnTo>
                                  <a:lnTo>
                                    <a:pt x="812" y="189"/>
                                  </a:lnTo>
                                  <a:lnTo>
                                    <a:pt x="781" y="149"/>
                                  </a:lnTo>
                                  <a:lnTo>
                                    <a:pt x="744" y="114"/>
                                  </a:lnTo>
                                  <a:lnTo>
                                    <a:pt x="702" y="83"/>
                                  </a:lnTo>
                                  <a:lnTo>
                                    <a:pt x="655" y="56"/>
                                  </a:lnTo>
                                  <a:lnTo>
                                    <a:pt x="606" y="34"/>
                                  </a:lnTo>
                                  <a:lnTo>
                                    <a:pt x="553" y="18"/>
                                  </a:lnTo>
                                  <a:lnTo>
                                    <a:pt x="496" y="9"/>
                                  </a:lnTo>
                                  <a:lnTo>
                                    <a:pt x="438" y="5"/>
                                  </a:lnTo>
                                  <a:close/>
                                  <a:moveTo>
                                    <a:pt x="438" y="0"/>
                                  </a:moveTo>
                                  <a:lnTo>
                                    <a:pt x="498" y="4"/>
                                  </a:lnTo>
                                  <a:lnTo>
                                    <a:pt x="554" y="13"/>
                                  </a:lnTo>
                                  <a:lnTo>
                                    <a:pt x="608" y="30"/>
                                  </a:lnTo>
                                  <a:lnTo>
                                    <a:pt x="658" y="52"/>
                                  </a:lnTo>
                                  <a:lnTo>
                                    <a:pt x="705" y="79"/>
                                  </a:lnTo>
                                  <a:lnTo>
                                    <a:pt x="747" y="110"/>
                                  </a:lnTo>
                                  <a:lnTo>
                                    <a:pt x="784" y="147"/>
                                  </a:lnTo>
                                  <a:lnTo>
                                    <a:pt x="816" y="187"/>
                                  </a:lnTo>
                                  <a:lnTo>
                                    <a:pt x="842" y="231"/>
                                  </a:lnTo>
                                  <a:lnTo>
                                    <a:pt x="860" y="277"/>
                                  </a:lnTo>
                                  <a:lnTo>
                                    <a:pt x="871" y="326"/>
                                  </a:lnTo>
                                  <a:lnTo>
                                    <a:pt x="875" y="377"/>
                                  </a:lnTo>
                                  <a:lnTo>
                                    <a:pt x="871" y="428"/>
                                  </a:lnTo>
                                  <a:lnTo>
                                    <a:pt x="860" y="478"/>
                                  </a:lnTo>
                                  <a:lnTo>
                                    <a:pt x="842" y="524"/>
                                  </a:lnTo>
                                  <a:lnTo>
                                    <a:pt x="816" y="568"/>
                                  </a:lnTo>
                                  <a:lnTo>
                                    <a:pt x="784" y="608"/>
                                  </a:lnTo>
                                  <a:lnTo>
                                    <a:pt x="747" y="644"/>
                                  </a:lnTo>
                                  <a:lnTo>
                                    <a:pt x="705" y="676"/>
                                  </a:lnTo>
                                  <a:lnTo>
                                    <a:pt x="658" y="703"/>
                                  </a:lnTo>
                                  <a:lnTo>
                                    <a:pt x="608" y="725"/>
                                  </a:lnTo>
                                  <a:lnTo>
                                    <a:pt x="554" y="740"/>
                                  </a:lnTo>
                                  <a:lnTo>
                                    <a:pt x="498" y="751"/>
                                  </a:lnTo>
                                  <a:lnTo>
                                    <a:pt x="438" y="755"/>
                                  </a:lnTo>
                                  <a:lnTo>
                                    <a:pt x="378" y="751"/>
                                  </a:lnTo>
                                  <a:lnTo>
                                    <a:pt x="321" y="740"/>
                                  </a:lnTo>
                                  <a:lnTo>
                                    <a:pt x="268" y="725"/>
                                  </a:lnTo>
                                  <a:lnTo>
                                    <a:pt x="217" y="703"/>
                                  </a:lnTo>
                                  <a:lnTo>
                                    <a:pt x="171" y="676"/>
                                  </a:lnTo>
                                  <a:lnTo>
                                    <a:pt x="128" y="644"/>
                                  </a:lnTo>
                                  <a:lnTo>
                                    <a:pt x="92" y="608"/>
                                  </a:lnTo>
                                  <a:lnTo>
                                    <a:pt x="59" y="568"/>
                                  </a:lnTo>
                                  <a:lnTo>
                                    <a:pt x="34" y="524"/>
                                  </a:lnTo>
                                  <a:lnTo>
                                    <a:pt x="16" y="478"/>
                                  </a:lnTo>
                                  <a:lnTo>
                                    <a:pt x="4" y="428"/>
                                  </a:lnTo>
                                  <a:lnTo>
                                    <a:pt x="0" y="377"/>
                                  </a:lnTo>
                                  <a:lnTo>
                                    <a:pt x="4" y="326"/>
                                  </a:lnTo>
                                  <a:lnTo>
                                    <a:pt x="16" y="277"/>
                                  </a:lnTo>
                                  <a:lnTo>
                                    <a:pt x="34" y="231"/>
                                  </a:lnTo>
                                  <a:lnTo>
                                    <a:pt x="59" y="187"/>
                                  </a:lnTo>
                                  <a:lnTo>
                                    <a:pt x="92" y="147"/>
                                  </a:lnTo>
                                  <a:lnTo>
                                    <a:pt x="128" y="110"/>
                                  </a:lnTo>
                                  <a:lnTo>
                                    <a:pt x="171" y="79"/>
                                  </a:lnTo>
                                  <a:lnTo>
                                    <a:pt x="217" y="52"/>
                                  </a:lnTo>
                                  <a:lnTo>
                                    <a:pt x="268" y="30"/>
                                  </a:lnTo>
                                  <a:lnTo>
                                    <a:pt x="321" y="13"/>
                                  </a:lnTo>
                                  <a:lnTo>
                                    <a:pt x="378" y="4"/>
                                  </a:lnTo>
                                  <a:lnTo>
                                    <a:pt x="438" y="0"/>
                                  </a:lnTo>
                                  <a:close/>
                                </a:path>
                              </a:pathLst>
                            </a:custGeom>
                            <a:solidFill>
                              <a:srgbClr val="FFEFAC"/>
                            </a:solidFill>
                            <a:ln>
                              <a:noFill/>
                            </a:ln>
                            <a:extLst>
                              <a:ext uri="{91240B29-F687-4F45-9708-019B960494DF}">
                                <a14:hiddenLine xmlns:a14="http://schemas.microsoft.com/office/drawing/2010/main" w="0">
                                  <a:solidFill>
                                    <a:srgbClr val="FFEFAC"/>
                                  </a:solidFill>
                                  <a:prstDash val="solid"/>
                                  <a:round/>
                                  <a:headEnd/>
                                  <a:tailEnd/>
                                </a14:hiddenLine>
                              </a:ext>
                            </a:extLst>
                          </wps:spPr>
                          <wps:bodyPr rot="0" vert="horz" wrap="square" lIns="91440" tIns="45720" rIns="91440" bIns="45720" anchor="t" anchorCtr="0" upright="1">
                            <a:noAutofit/>
                          </wps:bodyPr>
                        </wps:wsp>
                        <wps:wsp>
                          <wps:cNvPr id="729" name="Freeform 442"/>
                          <wps:cNvSpPr>
                            <a:spLocks noEditPoints="1"/>
                          </wps:cNvSpPr>
                          <wps:spPr bwMode="auto">
                            <a:xfrm>
                              <a:off x="1438" y="382"/>
                              <a:ext cx="443" cy="381"/>
                            </a:xfrm>
                            <a:custGeom>
                              <a:avLst/>
                              <a:gdLst>
                                <a:gd name="T0" fmla="*/ 384 w 887"/>
                                <a:gd name="T1" fmla="*/ 8 h 763"/>
                                <a:gd name="T2" fmla="*/ 274 w 887"/>
                                <a:gd name="T3" fmla="*/ 34 h 763"/>
                                <a:gd name="T4" fmla="*/ 177 w 887"/>
                                <a:gd name="T5" fmla="*/ 83 h 763"/>
                                <a:gd name="T6" fmla="*/ 98 w 887"/>
                                <a:gd name="T7" fmla="*/ 151 h 763"/>
                                <a:gd name="T8" fmla="*/ 40 w 887"/>
                                <a:gd name="T9" fmla="*/ 235 h 763"/>
                                <a:gd name="T10" fmla="*/ 10 w 887"/>
                                <a:gd name="T11" fmla="*/ 330 h 763"/>
                                <a:gd name="T12" fmla="*/ 10 w 887"/>
                                <a:gd name="T13" fmla="*/ 432 h 763"/>
                                <a:gd name="T14" fmla="*/ 40 w 887"/>
                                <a:gd name="T15" fmla="*/ 528 h 763"/>
                                <a:gd name="T16" fmla="*/ 98 w 887"/>
                                <a:gd name="T17" fmla="*/ 612 h 763"/>
                                <a:gd name="T18" fmla="*/ 177 w 887"/>
                                <a:gd name="T19" fmla="*/ 680 h 763"/>
                                <a:gd name="T20" fmla="*/ 274 w 887"/>
                                <a:gd name="T21" fmla="*/ 729 h 763"/>
                                <a:gd name="T22" fmla="*/ 384 w 887"/>
                                <a:gd name="T23" fmla="*/ 755 h 763"/>
                                <a:gd name="T24" fmla="*/ 504 w 887"/>
                                <a:gd name="T25" fmla="*/ 755 h 763"/>
                                <a:gd name="T26" fmla="*/ 614 w 887"/>
                                <a:gd name="T27" fmla="*/ 729 h 763"/>
                                <a:gd name="T28" fmla="*/ 711 w 887"/>
                                <a:gd name="T29" fmla="*/ 680 h 763"/>
                                <a:gd name="T30" fmla="*/ 790 w 887"/>
                                <a:gd name="T31" fmla="*/ 612 h 763"/>
                                <a:gd name="T32" fmla="*/ 848 w 887"/>
                                <a:gd name="T33" fmla="*/ 528 h 763"/>
                                <a:gd name="T34" fmla="*/ 877 w 887"/>
                                <a:gd name="T35" fmla="*/ 432 h 763"/>
                                <a:gd name="T36" fmla="*/ 877 w 887"/>
                                <a:gd name="T37" fmla="*/ 330 h 763"/>
                                <a:gd name="T38" fmla="*/ 848 w 887"/>
                                <a:gd name="T39" fmla="*/ 235 h 763"/>
                                <a:gd name="T40" fmla="*/ 790 w 887"/>
                                <a:gd name="T41" fmla="*/ 151 h 763"/>
                                <a:gd name="T42" fmla="*/ 711 w 887"/>
                                <a:gd name="T43" fmla="*/ 83 h 763"/>
                                <a:gd name="T44" fmla="*/ 614 w 887"/>
                                <a:gd name="T45" fmla="*/ 34 h 763"/>
                                <a:gd name="T46" fmla="*/ 504 w 887"/>
                                <a:gd name="T47" fmla="*/ 8 h 763"/>
                                <a:gd name="T48" fmla="*/ 444 w 887"/>
                                <a:gd name="T49" fmla="*/ 0 h 763"/>
                                <a:gd name="T50" fmla="*/ 561 w 887"/>
                                <a:gd name="T51" fmla="*/ 14 h 763"/>
                                <a:gd name="T52" fmla="*/ 667 w 887"/>
                                <a:gd name="T53" fmla="*/ 53 h 763"/>
                                <a:gd name="T54" fmla="*/ 757 w 887"/>
                                <a:gd name="T55" fmla="*/ 112 h 763"/>
                                <a:gd name="T56" fmla="*/ 826 w 887"/>
                                <a:gd name="T57" fmla="*/ 188 h 763"/>
                                <a:gd name="T58" fmla="*/ 871 w 887"/>
                                <a:gd name="T59" fmla="*/ 280 h 763"/>
                                <a:gd name="T60" fmla="*/ 887 w 887"/>
                                <a:gd name="T61" fmla="*/ 381 h 763"/>
                                <a:gd name="T62" fmla="*/ 871 w 887"/>
                                <a:gd name="T63" fmla="*/ 482 h 763"/>
                                <a:gd name="T64" fmla="*/ 826 w 887"/>
                                <a:gd name="T65" fmla="*/ 574 h 763"/>
                                <a:gd name="T66" fmla="*/ 757 w 887"/>
                                <a:gd name="T67" fmla="*/ 651 h 763"/>
                                <a:gd name="T68" fmla="*/ 667 w 887"/>
                                <a:gd name="T69" fmla="*/ 710 h 763"/>
                                <a:gd name="T70" fmla="*/ 561 w 887"/>
                                <a:gd name="T71" fmla="*/ 749 h 763"/>
                                <a:gd name="T72" fmla="*/ 444 w 887"/>
                                <a:gd name="T73" fmla="*/ 763 h 763"/>
                                <a:gd name="T74" fmla="*/ 326 w 887"/>
                                <a:gd name="T75" fmla="*/ 749 h 763"/>
                                <a:gd name="T76" fmla="*/ 220 w 887"/>
                                <a:gd name="T77" fmla="*/ 710 h 763"/>
                                <a:gd name="T78" fmla="*/ 130 w 887"/>
                                <a:gd name="T79" fmla="*/ 651 h 763"/>
                                <a:gd name="T80" fmla="*/ 61 w 887"/>
                                <a:gd name="T81" fmla="*/ 574 h 763"/>
                                <a:gd name="T82" fmla="*/ 16 w 887"/>
                                <a:gd name="T83" fmla="*/ 482 h 763"/>
                                <a:gd name="T84" fmla="*/ 0 w 887"/>
                                <a:gd name="T85" fmla="*/ 381 h 763"/>
                                <a:gd name="T86" fmla="*/ 16 w 887"/>
                                <a:gd name="T87" fmla="*/ 280 h 763"/>
                                <a:gd name="T88" fmla="*/ 61 w 887"/>
                                <a:gd name="T89" fmla="*/ 188 h 763"/>
                                <a:gd name="T90" fmla="*/ 130 w 887"/>
                                <a:gd name="T91" fmla="*/ 112 h 763"/>
                                <a:gd name="T92" fmla="*/ 220 w 887"/>
                                <a:gd name="T93" fmla="*/ 53 h 763"/>
                                <a:gd name="T94" fmla="*/ 326 w 887"/>
                                <a:gd name="T95" fmla="*/ 14 h 763"/>
                                <a:gd name="T96" fmla="*/ 444 w 887"/>
                                <a:gd name="T97" fmla="*/ 0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87" h="763">
                                  <a:moveTo>
                                    <a:pt x="444" y="4"/>
                                  </a:moveTo>
                                  <a:lnTo>
                                    <a:pt x="384" y="8"/>
                                  </a:lnTo>
                                  <a:lnTo>
                                    <a:pt x="327" y="17"/>
                                  </a:lnTo>
                                  <a:lnTo>
                                    <a:pt x="274" y="34"/>
                                  </a:lnTo>
                                  <a:lnTo>
                                    <a:pt x="223" y="56"/>
                                  </a:lnTo>
                                  <a:lnTo>
                                    <a:pt x="177" y="83"/>
                                  </a:lnTo>
                                  <a:lnTo>
                                    <a:pt x="134" y="114"/>
                                  </a:lnTo>
                                  <a:lnTo>
                                    <a:pt x="98" y="151"/>
                                  </a:lnTo>
                                  <a:lnTo>
                                    <a:pt x="65" y="191"/>
                                  </a:lnTo>
                                  <a:lnTo>
                                    <a:pt x="40" y="235"/>
                                  </a:lnTo>
                                  <a:lnTo>
                                    <a:pt x="22" y="281"/>
                                  </a:lnTo>
                                  <a:lnTo>
                                    <a:pt x="10" y="330"/>
                                  </a:lnTo>
                                  <a:lnTo>
                                    <a:pt x="6" y="381"/>
                                  </a:lnTo>
                                  <a:lnTo>
                                    <a:pt x="10" y="432"/>
                                  </a:lnTo>
                                  <a:lnTo>
                                    <a:pt x="22" y="482"/>
                                  </a:lnTo>
                                  <a:lnTo>
                                    <a:pt x="40" y="528"/>
                                  </a:lnTo>
                                  <a:lnTo>
                                    <a:pt x="65" y="572"/>
                                  </a:lnTo>
                                  <a:lnTo>
                                    <a:pt x="98" y="612"/>
                                  </a:lnTo>
                                  <a:lnTo>
                                    <a:pt x="134" y="648"/>
                                  </a:lnTo>
                                  <a:lnTo>
                                    <a:pt x="177" y="680"/>
                                  </a:lnTo>
                                  <a:lnTo>
                                    <a:pt x="223" y="707"/>
                                  </a:lnTo>
                                  <a:lnTo>
                                    <a:pt x="274" y="729"/>
                                  </a:lnTo>
                                  <a:lnTo>
                                    <a:pt x="327" y="744"/>
                                  </a:lnTo>
                                  <a:lnTo>
                                    <a:pt x="384" y="755"/>
                                  </a:lnTo>
                                  <a:lnTo>
                                    <a:pt x="444" y="759"/>
                                  </a:lnTo>
                                  <a:lnTo>
                                    <a:pt x="504" y="755"/>
                                  </a:lnTo>
                                  <a:lnTo>
                                    <a:pt x="560" y="744"/>
                                  </a:lnTo>
                                  <a:lnTo>
                                    <a:pt x="614" y="729"/>
                                  </a:lnTo>
                                  <a:lnTo>
                                    <a:pt x="664" y="707"/>
                                  </a:lnTo>
                                  <a:lnTo>
                                    <a:pt x="711" y="680"/>
                                  </a:lnTo>
                                  <a:lnTo>
                                    <a:pt x="753" y="648"/>
                                  </a:lnTo>
                                  <a:lnTo>
                                    <a:pt x="790" y="612"/>
                                  </a:lnTo>
                                  <a:lnTo>
                                    <a:pt x="822" y="572"/>
                                  </a:lnTo>
                                  <a:lnTo>
                                    <a:pt x="848" y="528"/>
                                  </a:lnTo>
                                  <a:lnTo>
                                    <a:pt x="866" y="482"/>
                                  </a:lnTo>
                                  <a:lnTo>
                                    <a:pt x="877" y="432"/>
                                  </a:lnTo>
                                  <a:lnTo>
                                    <a:pt x="881" y="381"/>
                                  </a:lnTo>
                                  <a:lnTo>
                                    <a:pt x="877" y="330"/>
                                  </a:lnTo>
                                  <a:lnTo>
                                    <a:pt x="866" y="281"/>
                                  </a:lnTo>
                                  <a:lnTo>
                                    <a:pt x="848" y="235"/>
                                  </a:lnTo>
                                  <a:lnTo>
                                    <a:pt x="822" y="191"/>
                                  </a:lnTo>
                                  <a:lnTo>
                                    <a:pt x="790" y="151"/>
                                  </a:lnTo>
                                  <a:lnTo>
                                    <a:pt x="753" y="114"/>
                                  </a:lnTo>
                                  <a:lnTo>
                                    <a:pt x="711" y="83"/>
                                  </a:lnTo>
                                  <a:lnTo>
                                    <a:pt x="664" y="56"/>
                                  </a:lnTo>
                                  <a:lnTo>
                                    <a:pt x="614" y="34"/>
                                  </a:lnTo>
                                  <a:lnTo>
                                    <a:pt x="560" y="17"/>
                                  </a:lnTo>
                                  <a:lnTo>
                                    <a:pt x="504" y="8"/>
                                  </a:lnTo>
                                  <a:lnTo>
                                    <a:pt x="444" y="4"/>
                                  </a:lnTo>
                                  <a:close/>
                                  <a:moveTo>
                                    <a:pt x="444" y="0"/>
                                  </a:moveTo>
                                  <a:lnTo>
                                    <a:pt x="504" y="3"/>
                                  </a:lnTo>
                                  <a:lnTo>
                                    <a:pt x="561" y="14"/>
                                  </a:lnTo>
                                  <a:lnTo>
                                    <a:pt x="616" y="30"/>
                                  </a:lnTo>
                                  <a:lnTo>
                                    <a:pt x="667" y="53"/>
                                  </a:lnTo>
                                  <a:lnTo>
                                    <a:pt x="715" y="79"/>
                                  </a:lnTo>
                                  <a:lnTo>
                                    <a:pt x="757" y="112"/>
                                  </a:lnTo>
                                  <a:lnTo>
                                    <a:pt x="794" y="148"/>
                                  </a:lnTo>
                                  <a:lnTo>
                                    <a:pt x="826" y="188"/>
                                  </a:lnTo>
                                  <a:lnTo>
                                    <a:pt x="852" y="233"/>
                                  </a:lnTo>
                                  <a:lnTo>
                                    <a:pt x="871" y="280"/>
                                  </a:lnTo>
                                  <a:lnTo>
                                    <a:pt x="883" y="329"/>
                                  </a:lnTo>
                                  <a:lnTo>
                                    <a:pt x="887" y="381"/>
                                  </a:lnTo>
                                  <a:lnTo>
                                    <a:pt x="883" y="434"/>
                                  </a:lnTo>
                                  <a:lnTo>
                                    <a:pt x="871" y="482"/>
                                  </a:lnTo>
                                  <a:lnTo>
                                    <a:pt x="852" y="530"/>
                                  </a:lnTo>
                                  <a:lnTo>
                                    <a:pt x="826" y="574"/>
                                  </a:lnTo>
                                  <a:lnTo>
                                    <a:pt x="794" y="614"/>
                                  </a:lnTo>
                                  <a:lnTo>
                                    <a:pt x="757" y="651"/>
                                  </a:lnTo>
                                  <a:lnTo>
                                    <a:pt x="715" y="684"/>
                                  </a:lnTo>
                                  <a:lnTo>
                                    <a:pt x="667" y="710"/>
                                  </a:lnTo>
                                  <a:lnTo>
                                    <a:pt x="616" y="733"/>
                                  </a:lnTo>
                                  <a:lnTo>
                                    <a:pt x="561" y="749"/>
                                  </a:lnTo>
                                  <a:lnTo>
                                    <a:pt x="504" y="759"/>
                                  </a:lnTo>
                                  <a:lnTo>
                                    <a:pt x="444" y="763"/>
                                  </a:lnTo>
                                  <a:lnTo>
                                    <a:pt x="384" y="759"/>
                                  </a:lnTo>
                                  <a:lnTo>
                                    <a:pt x="326" y="749"/>
                                  </a:lnTo>
                                  <a:lnTo>
                                    <a:pt x="271" y="733"/>
                                  </a:lnTo>
                                  <a:lnTo>
                                    <a:pt x="220" y="710"/>
                                  </a:lnTo>
                                  <a:lnTo>
                                    <a:pt x="172" y="684"/>
                                  </a:lnTo>
                                  <a:lnTo>
                                    <a:pt x="130" y="651"/>
                                  </a:lnTo>
                                  <a:lnTo>
                                    <a:pt x="93" y="614"/>
                                  </a:lnTo>
                                  <a:lnTo>
                                    <a:pt x="61" y="574"/>
                                  </a:lnTo>
                                  <a:lnTo>
                                    <a:pt x="36" y="530"/>
                                  </a:lnTo>
                                  <a:lnTo>
                                    <a:pt x="16" y="482"/>
                                  </a:lnTo>
                                  <a:lnTo>
                                    <a:pt x="5" y="434"/>
                                  </a:lnTo>
                                  <a:lnTo>
                                    <a:pt x="0" y="381"/>
                                  </a:lnTo>
                                  <a:lnTo>
                                    <a:pt x="5" y="329"/>
                                  </a:lnTo>
                                  <a:lnTo>
                                    <a:pt x="16" y="280"/>
                                  </a:lnTo>
                                  <a:lnTo>
                                    <a:pt x="36" y="233"/>
                                  </a:lnTo>
                                  <a:lnTo>
                                    <a:pt x="61" y="188"/>
                                  </a:lnTo>
                                  <a:lnTo>
                                    <a:pt x="93" y="148"/>
                                  </a:lnTo>
                                  <a:lnTo>
                                    <a:pt x="130" y="112"/>
                                  </a:lnTo>
                                  <a:lnTo>
                                    <a:pt x="172" y="79"/>
                                  </a:lnTo>
                                  <a:lnTo>
                                    <a:pt x="220" y="53"/>
                                  </a:lnTo>
                                  <a:lnTo>
                                    <a:pt x="271" y="30"/>
                                  </a:lnTo>
                                  <a:lnTo>
                                    <a:pt x="326" y="14"/>
                                  </a:lnTo>
                                  <a:lnTo>
                                    <a:pt x="384" y="3"/>
                                  </a:lnTo>
                                  <a:lnTo>
                                    <a:pt x="444" y="0"/>
                                  </a:lnTo>
                                  <a:close/>
                                </a:path>
                              </a:pathLst>
                            </a:custGeom>
                            <a:solidFill>
                              <a:srgbClr val="FFEFAB"/>
                            </a:solidFill>
                            <a:ln>
                              <a:noFill/>
                            </a:ln>
                            <a:extLst>
                              <a:ext uri="{91240B29-F687-4F45-9708-019B960494DF}">
                                <a14:hiddenLine xmlns:a14="http://schemas.microsoft.com/office/drawing/2010/main" w="0">
                                  <a:solidFill>
                                    <a:srgbClr val="FFEFAB"/>
                                  </a:solidFill>
                                  <a:prstDash val="solid"/>
                                  <a:round/>
                                  <a:headEnd/>
                                  <a:tailEnd/>
                                </a14:hiddenLine>
                              </a:ext>
                            </a:extLst>
                          </wps:spPr>
                          <wps:bodyPr rot="0" vert="horz" wrap="square" lIns="91440" tIns="45720" rIns="91440" bIns="45720" anchor="t" anchorCtr="0" upright="1">
                            <a:noAutofit/>
                          </wps:bodyPr>
                        </wps:wsp>
                        <wps:wsp>
                          <wps:cNvPr id="730" name="Freeform 443"/>
                          <wps:cNvSpPr>
                            <a:spLocks noEditPoints="1"/>
                          </wps:cNvSpPr>
                          <wps:spPr bwMode="auto">
                            <a:xfrm>
                              <a:off x="1436" y="379"/>
                              <a:ext cx="447" cy="386"/>
                            </a:xfrm>
                            <a:custGeom>
                              <a:avLst/>
                              <a:gdLst>
                                <a:gd name="T0" fmla="*/ 388 w 895"/>
                                <a:gd name="T1" fmla="*/ 7 h 771"/>
                                <a:gd name="T2" fmla="*/ 275 w 895"/>
                                <a:gd name="T3" fmla="*/ 34 h 771"/>
                                <a:gd name="T4" fmla="*/ 176 w 895"/>
                                <a:gd name="T5" fmla="*/ 83 h 771"/>
                                <a:gd name="T6" fmla="*/ 97 w 895"/>
                                <a:gd name="T7" fmla="*/ 152 h 771"/>
                                <a:gd name="T8" fmla="*/ 40 w 895"/>
                                <a:gd name="T9" fmla="*/ 237 h 771"/>
                                <a:gd name="T10" fmla="*/ 9 w 895"/>
                                <a:gd name="T11" fmla="*/ 333 h 771"/>
                                <a:gd name="T12" fmla="*/ 9 w 895"/>
                                <a:gd name="T13" fmla="*/ 438 h 771"/>
                                <a:gd name="T14" fmla="*/ 40 w 895"/>
                                <a:gd name="T15" fmla="*/ 534 h 771"/>
                                <a:gd name="T16" fmla="*/ 97 w 895"/>
                                <a:gd name="T17" fmla="*/ 618 h 771"/>
                                <a:gd name="T18" fmla="*/ 176 w 895"/>
                                <a:gd name="T19" fmla="*/ 688 h 771"/>
                                <a:gd name="T20" fmla="*/ 275 w 895"/>
                                <a:gd name="T21" fmla="*/ 737 h 771"/>
                                <a:gd name="T22" fmla="*/ 388 w 895"/>
                                <a:gd name="T23" fmla="*/ 763 h 771"/>
                                <a:gd name="T24" fmla="*/ 508 w 895"/>
                                <a:gd name="T25" fmla="*/ 763 h 771"/>
                                <a:gd name="T26" fmla="*/ 620 w 895"/>
                                <a:gd name="T27" fmla="*/ 737 h 771"/>
                                <a:gd name="T28" fmla="*/ 719 w 895"/>
                                <a:gd name="T29" fmla="*/ 688 h 771"/>
                                <a:gd name="T30" fmla="*/ 798 w 895"/>
                                <a:gd name="T31" fmla="*/ 618 h 771"/>
                                <a:gd name="T32" fmla="*/ 856 w 895"/>
                                <a:gd name="T33" fmla="*/ 534 h 771"/>
                                <a:gd name="T34" fmla="*/ 887 w 895"/>
                                <a:gd name="T35" fmla="*/ 438 h 771"/>
                                <a:gd name="T36" fmla="*/ 887 w 895"/>
                                <a:gd name="T37" fmla="*/ 333 h 771"/>
                                <a:gd name="T38" fmla="*/ 856 w 895"/>
                                <a:gd name="T39" fmla="*/ 237 h 771"/>
                                <a:gd name="T40" fmla="*/ 798 w 895"/>
                                <a:gd name="T41" fmla="*/ 152 h 771"/>
                                <a:gd name="T42" fmla="*/ 719 w 895"/>
                                <a:gd name="T43" fmla="*/ 83 h 771"/>
                                <a:gd name="T44" fmla="*/ 620 w 895"/>
                                <a:gd name="T45" fmla="*/ 34 h 771"/>
                                <a:gd name="T46" fmla="*/ 508 w 895"/>
                                <a:gd name="T47" fmla="*/ 7 h 771"/>
                                <a:gd name="T48" fmla="*/ 448 w 895"/>
                                <a:gd name="T49" fmla="*/ 0 h 771"/>
                                <a:gd name="T50" fmla="*/ 567 w 895"/>
                                <a:gd name="T51" fmla="*/ 13 h 771"/>
                                <a:gd name="T52" fmla="*/ 674 w 895"/>
                                <a:gd name="T53" fmla="*/ 52 h 771"/>
                                <a:gd name="T54" fmla="*/ 764 w 895"/>
                                <a:gd name="T55" fmla="*/ 112 h 771"/>
                                <a:gd name="T56" fmla="*/ 835 w 895"/>
                                <a:gd name="T57" fmla="*/ 190 h 771"/>
                                <a:gd name="T58" fmla="*/ 880 w 895"/>
                                <a:gd name="T59" fmla="*/ 282 h 771"/>
                                <a:gd name="T60" fmla="*/ 895 w 895"/>
                                <a:gd name="T61" fmla="*/ 385 h 771"/>
                                <a:gd name="T62" fmla="*/ 880 w 895"/>
                                <a:gd name="T63" fmla="*/ 487 h 771"/>
                                <a:gd name="T64" fmla="*/ 835 w 895"/>
                                <a:gd name="T65" fmla="*/ 580 h 771"/>
                                <a:gd name="T66" fmla="*/ 764 w 895"/>
                                <a:gd name="T67" fmla="*/ 659 h 771"/>
                                <a:gd name="T68" fmla="*/ 674 w 895"/>
                                <a:gd name="T69" fmla="*/ 718 h 771"/>
                                <a:gd name="T70" fmla="*/ 567 w 895"/>
                                <a:gd name="T71" fmla="*/ 758 h 771"/>
                                <a:gd name="T72" fmla="*/ 448 w 895"/>
                                <a:gd name="T73" fmla="*/ 771 h 771"/>
                                <a:gd name="T74" fmla="*/ 329 w 895"/>
                                <a:gd name="T75" fmla="*/ 758 h 771"/>
                                <a:gd name="T76" fmla="*/ 221 w 895"/>
                                <a:gd name="T77" fmla="*/ 718 h 771"/>
                                <a:gd name="T78" fmla="*/ 131 w 895"/>
                                <a:gd name="T79" fmla="*/ 659 h 771"/>
                                <a:gd name="T80" fmla="*/ 61 w 895"/>
                                <a:gd name="T81" fmla="*/ 580 h 771"/>
                                <a:gd name="T82" fmla="*/ 16 w 895"/>
                                <a:gd name="T83" fmla="*/ 487 h 771"/>
                                <a:gd name="T84" fmla="*/ 0 w 895"/>
                                <a:gd name="T85" fmla="*/ 385 h 771"/>
                                <a:gd name="T86" fmla="*/ 16 w 895"/>
                                <a:gd name="T87" fmla="*/ 282 h 771"/>
                                <a:gd name="T88" fmla="*/ 61 w 895"/>
                                <a:gd name="T89" fmla="*/ 190 h 771"/>
                                <a:gd name="T90" fmla="*/ 131 w 895"/>
                                <a:gd name="T91" fmla="*/ 112 h 771"/>
                                <a:gd name="T92" fmla="*/ 221 w 895"/>
                                <a:gd name="T93" fmla="*/ 52 h 771"/>
                                <a:gd name="T94" fmla="*/ 329 w 895"/>
                                <a:gd name="T95" fmla="*/ 13 h 771"/>
                                <a:gd name="T96" fmla="*/ 448 w 895"/>
                                <a:gd name="T97" fmla="*/ 0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95" h="771">
                                  <a:moveTo>
                                    <a:pt x="448" y="4"/>
                                  </a:moveTo>
                                  <a:lnTo>
                                    <a:pt x="388" y="7"/>
                                  </a:lnTo>
                                  <a:lnTo>
                                    <a:pt x="330" y="18"/>
                                  </a:lnTo>
                                  <a:lnTo>
                                    <a:pt x="275" y="34"/>
                                  </a:lnTo>
                                  <a:lnTo>
                                    <a:pt x="224" y="57"/>
                                  </a:lnTo>
                                  <a:lnTo>
                                    <a:pt x="176" y="83"/>
                                  </a:lnTo>
                                  <a:lnTo>
                                    <a:pt x="134" y="116"/>
                                  </a:lnTo>
                                  <a:lnTo>
                                    <a:pt x="97" y="152"/>
                                  </a:lnTo>
                                  <a:lnTo>
                                    <a:pt x="65" y="192"/>
                                  </a:lnTo>
                                  <a:lnTo>
                                    <a:pt x="40" y="237"/>
                                  </a:lnTo>
                                  <a:lnTo>
                                    <a:pt x="20" y="284"/>
                                  </a:lnTo>
                                  <a:lnTo>
                                    <a:pt x="9" y="333"/>
                                  </a:lnTo>
                                  <a:lnTo>
                                    <a:pt x="4" y="385"/>
                                  </a:lnTo>
                                  <a:lnTo>
                                    <a:pt x="9" y="438"/>
                                  </a:lnTo>
                                  <a:lnTo>
                                    <a:pt x="20" y="486"/>
                                  </a:lnTo>
                                  <a:lnTo>
                                    <a:pt x="40" y="534"/>
                                  </a:lnTo>
                                  <a:lnTo>
                                    <a:pt x="65" y="578"/>
                                  </a:lnTo>
                                  <a:lnTo>
                                    <a:pt x="97" y="618"/>
                                  </a:lnTo>
                                  <a:lnTo>
                                    <a:pt x="134" y="655"/>
                                  </a:lnTo>
                                  <a:lnTo>
                                    <a:pt x="176" y="688"/>
                                  </a:lnTo>
                                  <a:lnTo>
                                    <a:pt x="224" y="714"/>
                                  </a:lnTo>
                                  <a:lnTo>
                                    <a:pt x="275" y="737"/>
                                  </a:lnTo>
                                  <a:lnTo>
                                    <a:pt x="330" y="753"/>
                                  </a:lnTo>
                                  <a:lnTo>
                                    <a:pt x="388" y="763"/>
                                  </a:lnTo>
                                  <a:lnTo>
                                    <a:pt x="448" y="767"/>
                                  </a:lnTo>
                                  <a:lnTo>
                                    <a:pt x="508" y="763"/>
                                  </a:lnTo>
                                  <a:lnTo>
                                    <a:pt x="565" y="753"/>
                                  </a:lnTo>
                                  <a:lnTo>
                                    <a:pt x="620" y="737"/>
                                  </a:lnTo>
                                  <a:lnTo>
                                    <a:pt x="671" y="714"/>
                                  </a:lnTo>
                                  <a:lnTo>
                                    <a:pt x="719" y="688"/>
                                  </a:lnTo>
                                  <a:lnTo>
                                    <a:pt x="761" y="655"/>
                                  </a:lnTo>
                                  <a:lnTo>
                                    <a:pt x="798" y="618"/>
                                  </a:lnTo>
                                  <a:lnTo>
                                    <a:pt x="830" y="578"/>
                                  </a:lnTo>
                                  <a:lnTo>
                                    <a:pt x="856" y="534"/>
                                  </a:lnTo>
                                  <a:lnTo>
                                    <a:pt x="875" y="486"/>
                                  </a:lnTo>
                                  <a:lnTo>
                                    <a:pt x="887" y="438"/>
                                  </a:lnTo>
                                  <a:lnTo>
                                    <a:pt x="891" y="385"/>
                                  </a:lnTo>
                                  <a:lnTo>
                                    <a:pt x="887" y="333"/>
                                  </a:lnTo>
                                  <a:lnTo>
                                    <a:pt x="875" y="284"/>
                                  </a:lnTo>
                                  <a:lnTo>
                                    <a:pt x="856" y="237"/>
                                  </a:lnTo>
                                  <a:lnTo>
                                    <a:pt x="830" y="192"/>
                                  </a:lnTo>
                                  <a:lnTo>
                                    <a:pt x="798" y="152"/>
                                  </a:lnTo>
                                  <a:lnTo>
                                    <a:pt x="761" y="116"/>
                                  </a:lnTo>
                                  <a:lnTo>
                                    <a:pt x="719" y="83"/>
                                  </a:lnTo>
                                  <a:lnTo>
                                    <a:pt x="671" y="57"/>
                                  </a:lnTo>
                                  <a:lnTo>
                                    <a:pt x="620" y="34"/>
                                  </a:lnTo>
                                  <a:lnTo>
                                    <a:pt x="565" y="18"/>
                                  </a:lnTo>
                                  <a:lnTo>
                                    <a:pt x="508" y="7"/>
                                  </a:lnTo>
                                  <a:lnTo>
                                    <a:pt x="448" y="4"/>
                                  </a:lnTo>
                                  <a:close/>
                                  <a:moveTo>
                                    <a:pt x="448" y="0"/>
                                  </a:moveTo>
                                  <a:lnTo>
                                    <a:pt x="509" y="3"/>
                                  </a:lnTo>
                                  <a:lnTo>
                                    <a:pt x="567" y="13"/>
                                  </a:lnTo>
                                  <a:lnTo>
                                    <a:pt x="622" y="30"/>
                                  </a:lnTo>
                                  <a:lnTo>
                                    <a:pt x="674" y="52"/>
                                  </a:lnTo>
                                  <a:lnTo>
                                    <a:pt x="722" y="80"/>
                                  </a:lnTo>
                                  <a:lnTo>
                                    <a:pt x="764" y="112"/>
                                  </a:lnTo>
                                  <a:lnTo>
                                    <a:pt x="802" y="150"/>
                                  </a:lnTo>
                                  <a:lnTo>
                                    <a:pt x="835" y="190"/>
                                  </a:lnTo>
                                  <a:lnTo>
                                    <a:pt x="860" y="235"/>
                                  </a:lnTo>
                                  <a:lnTo>
                                    <a:pt x="880" y="282"/>
                                  </a:lnTo>
                                  <a:lnTo>
                                    <a:pt x="892" y="333"/>
                                  </a:lnTo>
                                  <a:lnTo>
                                    <a:pt x="895" y="385"/>
                                  </a:lnTo>
                                  <a:lnTo>
                                    <a:pt x="892" y="438"/>
                                  </a:lnTo>
                                  <a:lnTo>
                                    <a:pt x="880" y="487"/>
                                  </a:lnTo>
                                  <a:lnTo>
                                    <a:pt x="860" y="536"/>
                                  </a:lnTo>
                                  <a:lnTo>
                                    <a:pt x="835" y="580"/>
                                  </a:lnTo>
                                  <a:lnTo>
                                    <a:pt x="802" y="621"/>
                                  </a:lnTo>
                                  <a:lnTo>
                                    <a:pt x="764" y="659"/>
                                  </a:lnTo>
                                  <a:lnTo>
                                    <a:pt x="722" y="691"/>
                                  </a:lnTo>
                                  <a:lnTo>
                                    <a:pt x="674" y="718"/>
                                  </a:lnTo>
                                  <a:lnTo>
                                    <a:pt x="622" y="741"/>
                                  </a:lnTo>
                                  <a:lnTo>
                                    <a:pt x="567" y="758"/>
                                  </a:lnTo>
                                  <a:lnTo>
                                    <a:pt x="509" y="768"/>
                                  </a:lnTo>
                                  <a:lnTo>
                                    <a:pt x="448" y="771"/>
                                  </a:lnTo>
                                  <a:lnTo>
                                    <a:pt x="386" y="768"/>
                                  </a:lnTo>
                                  <a:lnTo>
                                    <a:pt x="329" y="758"/>
                                  </a:lnTo>
                                  <a:lnTo>
                                    <a:pt x="274" y="741"/>
                                  </a:lnTo>
                                  <a:lnTo>
                                    <a:pt x="221" y="718"/>
                                  </a:lnTo>
                                  <a:lnTo>
                                    <a:pt x="174" y="691"/>
                                  </a:lnTo>
                                  <a:lnTo>
                                    <a:pt x="131" y="659"/>
                                  </a:lnTo>
                                  <a:lnTo>
                                    <a:pt x="93" y="621"/>
                                  </a:lnTo>
                                  <a:lnTo>
                                    <a:pt x="61" y="580"/>
                                  </a:lnTo>
                                  <a:lnTo>
                                    <a:pt x="35" y="536"/>
                                  </a:lnTo>
                                  <a:lnTo>
                                    <a:pt x="16" y="487"/>
                                  </a:lnTo>
                                  <a:lnTo>
                                    <a:pt x="3" y="438"/>
                                  </a:lnTo>
                                  <a:lnTo>
                                    <a:pt x="0" y="385"/>
                                  </a:lnTo>
                                  <a:lnTo>
                                    <a:pt x="3" y="333"/>
                                  </a:lnTo>
                                  <a:lnTo>
                                    <a:pt x="16" y="282"/>
                                  </a:lnTo>
                                  <a:lnTo>
                                    <a:pt x="35" y="235"/>
                                  </a:lnTo>
                                  <a:lnTo>
                                    <a:pt x="61" y="190"/>
                                  </a:lnTo>
                                  <a:lnTo>
                                    <a:pt x="93" y="150"/>
                                  </a:lnTo>
                                  <a:lnTo>
                                    <a:pt x="131" y="112"/>
                                  </a:lnTo>
                                  <a:lnTo>
                                    <a:pt x="174" y="80"/>
                                  </a:lnTo>
                                  <a:lnTo>
                                    <a:pt x="221" y="52"/>
                                  </a:lnTo>
                                  <a:lnTo>
                                    <a:pt x="274" y="30"/>
                                  </a:lnTo>
                                  <a:lnTo>
                                    <a:pt x="329" y="13"/>
                                  </a:lnTo>
                                  <a:lnTo>
                                    <a:pt x="386" y="3"/>
                                  </a:lnTo>
                                  <a:lnTo>
                                    <a:pt x="448" y="0"/>
                                  </a:lnTo>
                                  <a:close/>
                                </a:path>
                              </a:pathLst>
                            </a:custGeom>
                            <a:solidFill>
                              <a:srgbClr val="FFEEAA"/>
                            </a:solidFill>
                            <a:ln>
                              <a:noFill/>
                            </a:ln>
                            <a:extLst>
                              <a:ext uri="{91240B29-F687-4F45-9708-019B960494DF}">
                                <a14:hiddenLine xmlns:a14="http://schemas.microsoft.com/office/drawing/2010/main" w="0">
                                  <a:solidFill>
                                    <a:srgbClr val="FFEEAA"/>
                                  </a:solidFill>
                                  <a:prstDash val="solid"/>
                                  <a:round/>
                                  <a:headEnd/>
                                  <a:tailEnd/>
                                </a14:hiddenLine>
                              </a:ext>
                            </a:extLst>
                          </wps:spPr>
                          <wps:bodyPr rot="0" vert="horz" wrap="square" lIns="91440" tIns="45720" rIns="91440" bIns="45720" anchor="t" anchorCtr="0" upright="1">
                            <a:noAutofit/>
                          </wps:bodyPr>
                        </wps:wsp>
                        <wps:wsp>
                          <wps:cNvPr id="731" name="Freeform 444"/>
                          <wps:cNvSpPr>
                            <a:spLocks noEditPoints="1"/>
                          </wps:cNvSpPr>
                          <wps:spPr bwMode="auto">
                            <a:xfrm>
                              <a:off x="1433" y="377"/>
                              <a:ext cx="453" cy="391"/>
                            </a:xfrm>
                            <a:custGeom>
                              <a:avLst/>
                              <a:gdLst>
                                <a:gd name="T0" fmla="*/ 391 w 906"/>
                                <a:gd name="T1" fmla="*/ 8 h 781"/>
                                <a:gd name="T2" fmla="*/ 279 w 906"/>
                                <a:gd name="T3" fmla="*/ 35 h 781"/>
                                <a:gd name="T4" fmla="*/ 179 w 906"/>
                                <a:gd name="T5" fmla="*/ 85 h 781"/>
                                <a:gd name="T6" fmla="*/ 98 w 906"/>
                                <a:gd name="T7" fmla="*/ 155 h 781"/>
                                <a:gd name="T8" fmla="*/ 40 w 906"/>
                                <a:gd name="T9" fmla="*/ 240 h 781"/>
                                <a:gd name="T10" fmla="*/ 8 w 906"/>
                                <a:gd name="T11" fmla="*/ 338 h 781"/>
                                <a:gd name="T12" fmla="*/ 8 w 906"/>
                                <a:gd name="T13" fmla="*/ 443 h 781"/>
                                <a:gd name="T14" fmla="*/ 40 w 906"/>
                                <a:gd name="T15" fmla="*/ 541 h 781"/>
                                <a:gd name="T16" fmla="*/ 98 w 906"/>
                                <a:gd name="T17" fmla="*/ 626 h 781"/>
                                <a:gd name="T18" fmla="*/ 179 w 906"/>
                                <a:gd name="T19" fmla="*/ 696 h 781"/>
                                <a:gd name="T20" fmla="*/ 279 w 906"/>
                                <a:gd name="T21" fmla="*/ 746 h 781"/>
                                <a:gd name="T22" fmla="*/ 391 w 906"/>
                                <a:gd name="T23" fmla="*/ 773 h 781"/>
                                <a:gd name="T24" fmla="*/ 514 w 906"/>
                                <a:gd name="T25" fmla="*/ 773 h 781"/>
                                <a:gd name="T26" fmla="*/ 627 w 906"/>
                                <a:gd name="T27" fmla="*/ 746 h 781"/>
                                <a:gd name="T28" fmla="*/ 727 w 906"/>
                                <a:gd name="T29" fmla="*/ 696 h 781"/>
                                <a:gd name="T30" fmla="*/ 807 w 906"/>
                                <a:gd name="T31" fmla="*/ 626 h 781"/>
                                <a:gd name="T32" fmla="*/ 865 w 906"/>
                                <a:gd name="T33" fmla="*/ 541 h 781"/>
                                <a:gd name="T34" fmla="*/ 897 w 906"/>
                                <a:gd name="T35" fmla="*/ 443 h 781"/>
                                <a:gd name="T36" fmla="*/ 897 w 906"/>
                                <a:gd name="T37" fmla="*/ 338 h 781"/>
                                <a:gd name="T38" fmla="*/ 865 w 906"/>
                                <a:gd name="T39" fmla="*/ 240 h 781"/>
                                <a:gd name="T40" fmla="*/ 807 w 906"/>
                                <a:gd name="T41" fmla="*/ 155 h 781"/>
                                <a:gd name="T42" fmla="*/ 727 w 906"/>
                                <a:gd name="T43" fmla="*/ 85 h 781"/>
                                <a:gd name="T44" fmla="*/ 627 w 906"/>
                                <a:gd name="T45" fmla="*/ 35 h 781"/>
                                <a:gd name="T46" fmla="*/ 514 w 906"/>
                                <a:gd name="T47" fmla="*/ 8 h 781"/>
                                <a:gd name="T48" fmla="*/ 453 w 906"/>
                                <a:gd name="T49" fmla="*/ 0 h 781"/>
                                <a:gd name="T50" fmla="*/ 573 w 906"/>
                                <a:gd name="T51" fmla="*/ 14 h 781"/>
                                <a:gd name="T52" fmla="*/ 682 w 906"/>
                                <a:gd name="T53" fmla="*/ 53 h 781"/>
                                <a:gd name="T54" fmla="*/ 773 w 906"/>
                                <a:gd name="T55" fmla="*/ 114 h 781"/>
                                <a:gd name="T56" fmla="*/ 844 w 906"/>
                                <a:gd name="T57" fmla="*/ 194 h 781"/>
                                <a:gd name="T58" fmla="*/ 890 w 906"/>
                                <a:gd name="T59" fmla="*/ 286 h 781"/>
                                <a:gd name="T60" fmla="*/ 906 w 906"/>
                                <a:gd name="T61" fmla="*/ 390 h 781"/>
                                <a:gd name="T62" fmla="*/ 890 w 906"/>
                                <a:gd name="T63" fmla="*/ 494 h 781"/>
                                <a:gd name="T64" fmla="*/ 844 w 906"/>
                                <a:gd name="T65" fmla="*/ 587 h 781"/>
                                <a:gd name="T66" fmla="*/ 773 w 906"/>
                                <a:gd name="T67" fmla="*/ 666 h 781"/>
                                <a:gd name="T68" fmla="*/ 682 w 906"/>
                                <a:gd name="T69" fmla="*/ 728 h 781"/>
                                <a:gd name="T70" fmla="*/ 573 w 906"/>
                                <a:gd name="T71" fmla="*/ 767 h 781"/>
                                <a:gd name="T72" fmla="*/ 453 w 906"/>
                                <a:gd name="T73" fmla="*/ 781 h 781"/>
                                <a:gd name="T74" fmla="*/ 332 w 906"/>
                                <a:gd name="T75" fmla="*/ 767 h 781"/>
                                <a:gd name="T76" fmla="*/ 224 w 906"/>
                                <a:gd name="T77" fmla="*/ 728 h 781"/>
                                <a:gd name="T78" fmla="*/ 132 w 906"/>
                                <a:gd name="T79" fmla="*/ 666 h 781"/>
                                <a:gd name="T80" fmla="*/ 62 w 906"/>
                                <a:gd name="T81" fmla="*/ 587 h 781"/>
                                <a:gd name="T82" fmla="*/ 15 w 906"/>
                                <a:gd name="T83" fmla="*/ 494 h 781"/>
                                <a:gd name="T84" fmla="*/ 0 w 906"/>
                                <a:gd name="T85" fmla="*/ 390 h 781"/>
                                <a:gd name="T86" fmla="*/ 15 w 906"/>
                                <a:gd name="T87" fmla="*/ 286 h 781"/>
                                <a:gd name="T88" fmla="*/ 62 w 906"/>
                                <a:gd name="T89" fmla="*/ 194 h 781"/>
                                <a:gd name="T90" fmla="*/ 132 w 906"/>
                                <a:gd name="T91" fmla="*/ 114 h 781"/>
                                <a:gd name="T92" fmla="*/ 224 w 906"/>
                                <a:gd name="T93" fmla="*/ 53 h 781"/>
                                <a:gd name="T94" fmla="*/ 332 w 906"/>
                                <a:gd name="T95" fmla="*/ 14 h 781"/>
                                <a:gd name="T96" fmla="*/ 453 w 906"/>
                                <a:gd name="T97" fmla="*/ 0 h 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06" h="781">
                                  <a:moveTo>
                                    <a:pt x="453" y="5"/>
                                  </a:moveTo>
                                  <a:lnTo>
                                    <a:pt x="391" y="8"/>
                                  </a:lnTo>
                                  <a:lnTo>
                                    <a:pt x="334" y="18"/>
                                  </a:lnTo>
                                  <a:lnTo>
                                    <a:pt x="279" y="35"/>
                                  </a:lnTo>
                                  <a:lnTo>
                                    <a:pt x="226" y="57"/>
                                  </a:lnTo>
                                  <a:lnTo>
                                    <a:pt x="179" y="85"/>
                                  </a:lnTo>
                                  <a:lnTo>
                                    <a:pt x="136" y="117"/>
                                  </a:lnTo>
                                  <a:lnTo>
                                    <a:pt x="98" y="155"/>
                                  </a:lnTo>
                                  <a:lnTo>
                                    <a:pt x="66" y="195"/>
                                  </a:lnTo>
                                  <a:lnTo>
                                    <a:pt x="40" y="240"/>
                                  </a:lnTo>
                                  <a:lnTo>
                                    <a:pt x="21" y="287"/>
                                  </a:lnTo>
                                  <a:lnTo>
                                    <a:pt x="8" y="338"/>
                                  </a:lnTo>
                                  <a:lnTo>
                                    <a:pt x="5" y="390"/>
                                  </a:lnTo>
                                  <a:lnTo>
                                    <a:pt x="8" y="443"/>
                                  </a:lnTo>
                                  <a:lnTo>
                                    <a:pt x="21" y="492"/>
                                  </a:lnTo>
                                  <a:lnTo>
                                    <a:pt x="40" y="541"/>
                                  </a:lnTo>
                                  <a:lnTo>
                                    <a:pt x="66" y="585"/>
                                  </a:lnTo>
                                  <a:lnTo>
                                    <a:pt x="98" y="626"/>
                                  </a:lnTo>
                                  <a:lnTo>
                                    <a:pt x="136" y="664"/>
                                  </a:lnTo>
                                  <a:lnTo>
                                    <a:pt x="179" y="696"/>
                                  </a:lnTo>
                                  <a:lnTo>
                                    <a:pt x="226" y="723"/>
                                  </a:lnTo>
                                  <a:lnTo>
                                    <a:pt x="279" y="746"/>
                                  </a:lnTo>
                                  <a:lnTo>
                                    <a:pt x="334" y="763"/>
                                  </a:lnTo>
                                  <a:lnTo>
                                    <a:pt x="391" y="773"/>
                                  </a:lnTo>
                                  <a:lnTo>
                                    <a:pt x="453" y="776"/>
                                  </a:lnTo>
                                  <a:lnTo>
                                    <a:pt x="514" y="773"/>
                                  </a:lnTo>
                                  <a:lnTo>
                                    <a:pt x="572" y="763"/>
                                  </a:lnTo>
                                  <a:lnTo>
                                    <a:pt x="627" y="746"/>
                                  </a:lnTo>
                                  <a:lnTo>
                                    <a:pt x="679" y="723"/>
                                  </a:lnTo>
                                  <a:lnTo>
                                    <a:pt x="727" y="696"/>
                                  </a:lnTo>
                                  <a:lnTo>
                                    <a:pt x="769" y="664"/>
                                  </a:lnTo>
                                  <a:lnTo>
                                    <a:pt x="807" y="626"/>
                                  </a:lnTo>
                                  <a:lnTo>
                                    <a:pt x="840" y="585"/>
                                  </a:lnTo>
                                  <a:lnTo>
                                    <a:pt x="865" y="541"/>
                                  </a:lnTo>
                                  <a:lnTo>
                                    <a:pt x="885" y="492"/>
                                  </a:lnTo>
                                  <a:lnTo>
                                    <a:pt x="897" y="443"/>
                                  </a:lnTo>
                                  <a:lnTo>
                                    <a:pt x="900" y="390"/>
                                  </a:lnTo>
                                  <a:lnTo>
                                    <a:pt x="897" y="338"/>
                                  </a:lnTo>
                                  <a:lnTo>
                                    <a:pt x="885" y="287"/>
                                  </a:lnTo>
                                  <a:lnTo>
                                    <a:pt x="865" y="240"/>
                                  </a:lnTo>
                                  <a:lnTo>
                                    <a:pt x="840" y="195"/>
                                  </a:lnTo>
                                  <a:lnTo>
                                    <a:pt x="807" y="155"/>
                                  </a:lnTo>
                                  <a:lnTo>
                                    <a:pt x="769" y="117"/>
                                  </a:lnTo>
                                  <a:lnTo>
                                    <a:pt x="727" y="85"/>
                                  </a:lnTo>
                                  <a:lnTo>
                                    <a:pt x="679" y="57"/>
                                  </a:lnTo>
                                  <a:lnTo>
                                    <a:pt x="627" y="35"/>
                                  </a:lnTo>
                                  <a:lnTo>
                                    <a:pt x="572" y="18"/>
                                  </a:lnTo>
                                  <a:lnTo>
                                    <a:pt x="514" y="8"/>
                                  </a:lnTo>
                                  <a:lnTo>
                                    <a:pt x="453" y="5"/>
                                  </a:lnTo>
                                  <a:close/>
                                  <a:moveTo>
                                    <a:pt x="453" y="0"/>
                                  </a:moveTo>
                                  <a:lnTo>
                                    <a:pt x="514" y="3"/>
                                  </a:lnTo>
                                  <a:lnTo>
                                    <a:pt x="573" y="14"/>
                                  </a:lnTo>
                                  <a:lnTo>
                                    <a:pt x="630" y="31"/>
                                  </a:lnTo>
                                  <a:lnTo>
                                    <a:pt x="682" y="53"/>
                                  </a:lnTo>
                                  <a:lnTo>
                                    <a:pt x="730" y="81"/>
                                  </a:lnTo>
                                  <a:lnTo>
                                    <a:pt x="773" y="114"/>
                                  </a:lnTo>
                                  <a:lnTo>
                                    <a:pt x="811" y="151"/>
                                  </a:lnTo>
                                  <a:lnTo>
                                    <a:pt x="844" y="194"/>
                                  </a:lnTo>
                                  <a:lnTo>
                                    <a:pt x="871" y="239"/>
                                  </a:lnTo>
                                  <a:lnTo>
                                    <a:pt x="890" y="286"/>
                                  </a:lnTo>
                                  <a:lnTo>
                                    <a:pt x="902" y="337"/>
                                  </a:lnTo>
                                  <a:lnTo>
                                    <a:pt x="906" y="390"/>
                                  </a:lnTo>
                                  <a:lnTo>
                                    <a:pt x="902" y="444"/>
                                  </a:lnTo>
                                  <a:lnTo>
                                    <a:pt x="890" y="494"/>
                                  </a:lnTo>
                                  <a:lnTo>
                                    <a:pt x="871" y="542"/>
                                  </a:lnTo>
                                  <a:lnTo>
                                    <a:pt x="844" y="587"/>
                                  </a:lnTo>
                                  <a:lnTo>
                                    <a:pt x="811" y="628"/>
                                  </a:lnTo>
                                  <a:lnTo>
                                    <a:pt x="773" y="666"/>
                                  </a:lnTo>
                                  <a:lnTo>
                                    <a:pt x="730" y="700"/>
                                  </a:lnTo>
                                  <a:lnTo>
                                    <a:pt x="682" y="728"/>
                                  </a:lnTo>
                                  <a:lnTo>
                                    <a:pt x="630" y="750"/>
                                  </a:lnTo>
                                  <a:lnTo>
                                    <a:pt x="573" y="767"/>
                                  </a:lnTo>
                                  <a:lnTo>
                                    <a:pt x="514" y="778"/>
                                  </a:lnTo>
                                  <a:lnTo>
                                    <a:pt x="453" y="781"/>
                                  </a:lnTo>
                                  <a:lnTo>
                                    <a:pt x="391" y="778"/>
                                  </a:lnTo>
                                  <a:lnTo>
                                    <a:pt x="332" y="767"/>
                                  </a:lnTo>
                                  <a:lnTo>
                                    <a:pt x="276" y="750"/>
                                  </a:lnTo>
                                  <a:lnTo>
                                    <a:pt x="224" y="728"/>
                                  </a:lnTo>
                                  <a:lnTo>
                                    <a:pt x="176" y="700"/>
                                  </a:lnTo>
                                  <a:lnTo>
                                    <a:pt x="132" y="666"/>
                                  </a:lnTo>
                                  <a:lnTo>
                                    <a:pt x="94" y="628"/>
                                  </a:lnTo>
                                  <a:lnTo>
                                    <a:pt x="62" y="587"/>
                                  </a:lnTo>
                                  <a:lnTo>
                                    <a:pt x="35" y="542"/>
                                  </a:lnTo>
                                  <a:lnTo>
                                    <a:pt x="15" y="494"/>
                                  </a:lnTo>
                                  <a:lnTo>
                                    <a:pt x="4" y="444"/>
                                  </a:lnTo>
                                  <a:lnTo>
                                    <a:pt x="0" y="390"/>
                                  </a:lnTo>
                                  <a:lnTo>
                                    <a:pt x="4" y="337"/>
                                  </a:lnTo>
                                  <a:lnTo>
                                    <a:pt x="15" y="286"/>
                                  </a:lnTo>
                                  <a:lnTo>
                                    <a:pt x="35" y="239"/>
                                  </a:lnTo>
                                  <a:lnTo>
                                    <a:pt x="62" y="194"/>
                                  </a:lnTo>
                                  <a:lnTo>
                                    <a:pt x="94" y="151"/>
                                  </a:lnTo>
                                  <a:lnTo>
                                    <a:pt x="132" y="114"/>
                                  </a:lnTo>
                                  <a:lnTo>
                                    <a:pt x="176" y="81"/>
                                  </a:lnTo>
                                  <a:lnTo>
                                    <a:pt x="224" y="53"/>
                                  </a:lnTo>
                                  <a:lnTo>
                                    <a:pt x="276" y="31"/>
                                  </a:lnTo>
                                  <a:lnTo>
                                    <a:pt x="332" y="14"/>
                                  </a:lnTo>
                                  <a:lnTo>
                                    <a:pt x="391" y="3"/>
                                  </a:lnTo>
                                  <a:lnTo>
                                    <a:pt x="453" y="0"/>
                                  </a:lnTo>
                                  <a:close/>
                                </a:path>
                              </a:pathLst>
                            </a:custGeom>
                            <a:solidFill>
                              <a:srgbClr val="FFEEA9"/>
                            </a:solidFill>
                            <a:ln>
                              <a:noFill/>
                            </a:ln>
                            <a:extLst>
                              <a:ext uri="{91240B29-F687-4F45-9708-019B960494DF}">
                                <a14:hiddenLine xmlns:a14="http://schemas.microsoft.com/office/drawing/2010/main" w="0">
                                  <a:solidFill>
                                    <a:srgbClr val="FFEEA9"/>
                                  </a:solidFill>
                                  <a:prstDash val="solid"/>
                                  <a:round/>
                                  <a:headEnd/>
                                  <a:tailEnd/>
                                </a14:hiddenLine>
                              </a:ext>
                            </a:extLst>
                          </wps:spPr>
                          <wps:bodyPr rot="0" vert="horz" wrap="square" lIns="91440" tIns="45720" rIns="91440" bIns="45720" anchor="t" anchorCtr="0" upright="1">
                            <a:noAutofit/>
                          </wps:bodyPr>
                        </wps:wsp>
                        <wps:wsp>
                          <wps:cNvPr id="732" name="Freeform 445"/>
                          <wps:cNvSpPr>
                            <a:spLocks noEditPoints="1"/>
                          </wps:cNvSpPr>
                          <wps:spPr bwMode="auto">
                            <a:xfrm>
                              <a:off x="1430" y="375"/>
                              <a:ext cx="459" cy="394"/>
                            </a:xfrm>
                            <a:custGeom>
                              <a:avLst/>
                              <a:gdLst>
                                <a:gd name="T0" fmla="*/ 397 w 918"/>
                                <a:gd name="T1" fmla="*/ 7 h 789"/>
                                <a:gd name="T2" fmla="*/ 282 w 918"/>
                                <a:gd name="T3" fmla="*/ 35 h 789"/>
                                <a:gd name="T4" fmla="*/ 182 w 918"/>
                                <a:gd name="T5" fmla="*/ 85 h 789"/>
                                <a:gd name="T6" fmla="*/ 100 w 918"/>
                                <a:gd name="T7" fmla="*/ 155 h 789"/>
                                <a:gd name="T8" fmla="*/ 41 w 918"/>
                                <a:gd name="T9" fmla="*/ 243 h 789"/>
                                <a:gd name="T10" fmla="*/ 10 w 918"/>
                                <a:gd name="T11" fmla="*/ 341 h 789"/>
                                <a:gd name="T12" fmla="*/ 10 w 918"/>
                                <a:gd name="T13" fmla="*/ 448 h 789"/>
                                <a:gd name="T14" fmla="*/ 41 w 918"/>
                                <a:gd name="T15" fmla="*/ 546 h 789"/>
                                <a:gd name="T16" fmla="*/ 100 w 918"/>
                                <a:gd name="T17" fmla="*/ 632 h 789"/>
                                <a:gd name="T18" fmla="*/ 182 w 918"/>
                                <a:gd name="T19" fmla="*/ 704 h 789"/>
                                <a:gd name="T20" fmla="*/ 282 w 918"/>
                                <a:gd name="T21" fmla="*/ 754 h 789"/>
                                <a:gd name="T22" fmla="*/ 397 w 918"/>
                                <a:gd name="T23" fmla="*/ 782 h 789"/>
                                <a:gd name="T24" fmla="*/ 520 w 918"/>
                                <a:gd name="T25" fmla="*/ 782 h 789"/>
                                <a:gd name="T26" fmla="*/ 636 w 918"/>
                                <a:gd name="T27" fmla="*/ 754 h 789"/>
                                <a:gd name="T28" fmla="*/ 736 w 918"/>
                                <a:gd name="T29" fmla="*/ 704 h 789"/>
                                <a:gd name="T30" fmla="*/ 817 w 918"/>
                                <a:gd name="T31" fmla="*/ 632 h 789"/>
                                <a:gd name="T32" fmla="*/ 877 w 918"/>
                                <a:gd name="T33" fmla="*/ 546 h 789"/>
                                <a:gd name="T34" fmla="*/ 908 w 918"/>
                                <a:gd name="T35" fmla="*/ 448 h 789"/>
                                <a:gd name="T36" fmla="*/ 908 w 918"/>
                                <a:gd name="T37" fmla="*/ 341 h 789"/>
                                <a:gd name="T38" fmla="*/ 877 w 918"/>
                                <a:gd name="T39" fmla="*/ 243 h 789"/>
                                <a:gd name="T40" fmla="*/ 817 w 918"/>
                                <a:gd name="T41" fmla="*/ 155 h 789"/>
                                <a:gd name="T42" fmla="*/ 736 w 918"/>
                                <a:gd name="T43" fmla="*/ 85 h 789"/>
                                <a:gd name="T44" fmla="*/ 636 w 918"/>
                                <a:gd name="T45" fmla="*/ 35 h 789"/>
                                <a:gd name="T46" fmla="*/ 520 w 918"/>
                                <a:gd name="T47" fmla="*/ 7 h 789"/>
                                <a:gd name="T48" fmla="*/ 459 w 918"/>
                                <a:gd name="T49" fmla="*/ 0 h 789"/>
                                <a:gd name="T50" fmla="*/ 581 w 918"/>
                                <a:gd name="T51" fmla="*/ 13 h 789"/>
                                <a:gd name="T52" fmla="*/ 691 w 918"/>
                                <a:gd name="T53" fmla="*/ 53 h 789"/>
                                <a:gd name="T54" fmla="*/ 784 w 918"/>
                                <a:gd name="T55" fmla="*/ 115 h 789"/>
                                <a:gd name="T56" fmla="*/ 854 w 918"/>
                                <a:gd name="T57" fmla="*/ 195 h 789"/>
                                <a:gd name="T58" fmla="*/ 901 w 918"/>
                                <a:gd name="T59" fmla="*/ 289 h 789"/>
                                <a:gd name="T60" fmla="*/ 918 w 918"/>
                                <a:gd name="T61" fmla="*/ 394 h 789"/>
                                <a:gd name="T62" fmla="*/ 901 w 918"/>
                                <a:gd name="T63" fmla="*/ 499 h 789"/>
                                <a:gd name="T64" fmla="*/ 854 w 918"/>
                                <a:gd name="T65" fmla="*/ 594 h 789"/>
                                <a:gd name="T66" fmla="*/ 784 w 918"/>
                                <a:gd name="T67" fmla="*/ 674 h 789"/>
                                <a:gd name="T68" fmla="*/ 691 w 918"/>
                                <a:gd name="T69" fmla="*/ 735 h 789"/>
                                <a:gd name="T70" fmla="*/ 581 w 918"/>
                                <a:gd name="T71" fmla="*/ 776 h 789"/>
                                <a:gd name="T72" fmla="*/ 459 w 918"/>
                                <a:gd name="T73" fmla="*/ 789 h 789"/>
                                <a:gd name="T74" fmla="*/ 337 w 918"/>
                                <a:gd name="T75" fmla="*/ 776 h 789"/>
                                <a:gd name="T76" fmla="*/ 227 w 918"/>
                                <a:gd name="T77" fmla="*/ 735 h 789"/>
                                <a:gd name="T78" fmla="*/ 134 w 918"/>
                                <a:gd name="T79" fmla="*/ 674 h 789"/>
                                <a:gd name="T80" fmla="*/ 63 w 918"/>
                                <a:gd name="T81" fmla="*/ 594 h 789"/>
                                <a:gd name="T82" fmla="*/ 17 w 918"/>
                                <a:gd name="T83" fmla="*/ 499 h 789"/>
                                <a:gd name="T84" fmla="*/ 0 w 918"/>
                                <a:gd name="T85" fmla="*/ 394 h 789"/>
                                <a:gd name="T86" fmla="*/ 17 w 918"/>
                                <a:gd name="T87" fmla="*/ 289 h 789"/>
                                <a:gd name="T88" fmla="*/ 63 w 918"/>
                                <a:gd name="T89" fmla="*/ 195 h 789"/>
                                <a:gd name="T90" fmla="*/ 134 w 918"/>
                                <a:gd name="T91" fmla="*/ 115 h 789"/>
                                <a:gd name="T92" fmla="*/ 227 w 918"/>
                                <a:gd name="T93" fmla="*/ 53 h 789"/>
                                <a:gd name="T94" fmla="*/ 337 w 918"/>
                                <a:gd name="T95" fmla="*/ 13 h 789"/>
                                <a:gd name="T96" fmla="*/ 459 w 918"/>
                                <a:gd name="T97" fmla="*/ 0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8" h="789">
                                  <a:moveTo>
                                    <a:pt x="459" y="4"/>
                                  </a:moveTo>
                                  <a:lnTo>
                                    <a:pt x="397" y="7"/>
                                  </a:lnTo>
                                  <a:lnTo>
                                    <a:pt x="338" y="18"/>
                                  </a:lnTo>
                                  <a:lnTo>
                                    <a:pt x="282" y="35"/>
                                  </a:lnTo>
                                  <a:lnTo>
                                    <a:pt x="230" y="57"/>
                                  </a:lnTo>
                                  <a:lnTo>
                                    <a:pt x="182" y="85"/>
                                  </a:lnTo>
                                  <a:lnTo>
                                    <a:pt x="138" y="118"/>
                                  </a:lnTo>
                                  <a:lnTo>
                                    <a:pt x="100" y="155"/>
                                  </a:lnTo>
                                  <a:lnTo>
                                    <a:pt x="68" y="198"/>
                                  </a:lnTo>
                                  <a:lnTo>
                                    <a:pt x="41" y="243"/>
                                  </a:lnTo>
                                  <a:lnTo>
                                    <a:pt x="21" y="290"/>
                                  </a:lnTo>
                                  <a:lnTo>
                                    <a:pt x="10" y="341"/>
                                  </a:lnTo>
                                  <a:lnTo>
                                    <a:pt x="6" y="394"/>
                                  </a:lnTo>
                                  <a:lnTo>
                                    <a:pt x="10" y="448"/>
                                  </a:lnTo>
                                  <a:lnTo>
                                    <a:pt x="21" y="498"/>
                                  </a:lnTo>
                                  <a:lnTo>
                                    <a:pt x="41" y="546"/>
                                  </a:lnTo>
                                  <a:lnTo>
                                    <a:pt x="68" y="591"/>
                                  </a:lnTo>
                                  <a:lnTo>
                                    <a:pt x="100" y="632"/>
                                  </a:lnTo>
                                  <a:lnTo>
                                    <a:pt x="138" y="670"/>
                                  </a:lnTo>
                                  <a:lnTo>
                                    <a:pt x="182" y="704"/>
                                  </a:lnTo>
                                  <a:lnTo>
                                    <a:pt x="230" y="732"/>
                                  </a:lnTo>
                                  <a:lnTo>
                                    <a:pt x="282" y="754"/>
                                  </a:lnTo>
                                  <a:lnTo>
                                    <a:pt x="338" y="771"/>
                                  </a:lnTo>
                                  <a:lnTo>
                                    <a:pt x="397" y="782"/>
                                  </a:lnTo>
                                  <a:lnTo>
                                    <a:pt x="459" y="785"/>
                                  </a:lnTo>
                                  <a:lnTo>
                                    <a:pt x="520" y="782"/>
                                  </a:lnTo>
                                  <a:lnTo>
                                    <a:pt x="579" y="771"/>
                                  </a:lnTo>
                                  <a:lnTo>
                                    <a:pt x="636" y="754"/>
                                  </a:lnTo>
                                  <a:lnTo>
                                    <a:pt x="688" y="732"/>
                                  </a:lnTo>
                                  <a:lnTo>
                                    <a:pt x="736" y="704"/>
                                  </a:lnTo>
                                  <a:lnTo>
                                    <a:pt x="779" y="670"/>
                                  </a:lnTo>
                                  <a:lnTo>
                                    <a:pt x="817" y="632"/>
                                  </a:lnTo>
                                  <a:lnTo>
                                    <a:pt x="850" y="591"/>
                                  </a:lnTo>
                                  <a:lnTo>
                                    <a:pt x="877" y="546"/>
                                  </a:lnTo>
                                  <a:lnTo>
                                    <a:pt x="896" y="498"/>
                                  </a:lnTo>
                                  <a:lnTo>
                                    <a:pt x="908" y="448"/>
                                  </a:lnTo>
                                  <a:lnTo>
                                    <a:pt x="912" y="394"/>
                                  </a:lnTo>
                                  <a:lnTo>
                                    <a:pt x="908" y="341"/>
                                  </a:lnTo>
                                  <a:lnTo>
                                    <a:pt x="896" y="290"/>
                                  </a:lnTo>
                                  <a:lnTo>
                                    <a:pt x="877" y="243"/>
                                  </a:lnTo>
                                  <a:lnTo>
                                    <a:pt x="850" y="198"/>
                                  </a:lnTo>
                                  <a:lnTo>
                                    <a:pt x="817" y="155"/>
                                  </a:lnTo>
                                  <a:lnTo>
                                    <a:pt x="779" y="118"/>
                                  </a:lnTo>
                                  <a:lnTo>
                                    <a:pt x="736" y="85"/>
                                  </a:lnTo>
                                  <a:lnTo>
                                    <a:pt x="688" y="57"/>
                                  </a:lnTo>
                                  <a:lnTo>
                                    <a:pt x="636" y="35"/>
                                  </a:lnTo>
                                  <a:lnTo>
                                    <a:pt x="579" y="18"/>
                                  </a:lnTo>
                                  <a:lnTo>
                                    <a:pt x="520" y="7"/>
                                  </a:lnTo>
                                  <a:lnTo>
                                    <a:pt x="459" y="4"/>
                                  </a:lnTo>
                                  <a:close/>
                                  <a:moveTo>
                                    <a:pt x="459" y="0"/>
                                  </a:moveTo>
                                  <a:lnTo>
                                    <a:pt x="521" y="4"/>
                                  </a:lnTo>
                                  <a:lnTo>
                                    <a:pt x="581" y="13"/>
                                  </a:lnTo>
                                  <a:lnTo>
                                    <a:pt x="637" y="30"/>
                                  </a:lnTo>
                                  <a:lnTo>
                                    <a:pt x="691" y="53"/>
                                  </a:lnTo>
                                  <a:lnTo>
                                    <a:pt x="738" y="81"/>
                                  </a:lnTo>
                                  <a:lnTo>
                                    <a:pt x="784" y="115"/>
                                  </a:lnTo>
                                  <a:lnTo>
                                    <a:pt x="822" y="153"/>
                                  </a:lnTo>
                                  <a:lnTo>
                                    <a:pt x="854" y="195"/>
                                  </a:lnTo>
                                  <a:lnTo>
                                    <a:pt x="881" y="240"/>
                                  </a:lnTo>
                                  <a:lnTo>
                                    <a:pt x="901" y="289"/>
                                  </a:lnTo>
                                  <a:lnTo>
                                    <a:pt x="913" y="341"/>
                                  </a:lnTo>
                                  <a:lnTo>
                                    <a:pt x="918" y="394"/>
                                  </a:lnTo>
                                  <a:lnTo>
                                    <a:pt x="913" y="448"/>
                                  </a:lnTo>
                                  <a:lnTo>
                                    <a:pt x="901" y="499"/>
                                  </a:lnTo>
                                  <a:lnTo>
                                    <a:pt x="881" y="549"/>
                                  </a:lnTo>
                                  <a:lnTo>
                                    <a:pt x="854" y="594"/>
                                  </a:lnTo>
                                  <a:lnTo>
                                    <a:pt x="822" y="636"/>
                                  </a:lnTo>
                                  <a:lnTo>
                                    <a:pt x="784" y="674"/>
                                  </a:lnTo>
                                  <a:lnTo>
                                    <a:pt x="738" y="706"/>
                                  </a:lnTo>
                                  <a:lnTo>
                                    <a:pt x="691" y="735"/>
                                  </a:lnTo>
                                  <a:lnTo>
                                    <a:pt x="637" y="759"/>
                                  </a:lnTo>
                                  <a:lnTo>
                                    <a:pt x="581" y="776"/>
                                  </a:lnTo>
                                  <a:lnTo>
                                    <a:pt x="521" y="785"/>
                                  </a:lnTo>
                                  <a:lnTo>
                                    <a:pt x="459" y="789"/>
                                  </a:lnTo>
                                  <a:lnTo>
                                    <a:pt x="396" y="785"/>
                                  </a:lnTo>
                                  <a:lnTo>
                                    <a:pt x="337" y="776"/>
                                  </a:lnTo>
                                  <a:lnTo>
                                    <a:pt x="280" y="759"/>
                                  </a:lnTo>
                                  <a:lnTo>
                                    <a:pt x="227" y="735"/>
                                  </a:lnTo>
                                  <a:lnTo>
                                    <a:pt x="179" y="706"/>
                                  </a:lnTo>
                                  <a:lnTo>
                                    <a:pt x="134" y="674"/>
                                  </a:lnTo>
                                  <a:lnTo>
                                    <a:pt x="96" y="636"/>
                                  </a:lnTo>
                                  <a:lnTo>
                                    <a:pt x="63" y="594"/>
                                  </a:lnTo>
                                  <a:lnTo>
                                    <a:pt x="37" y="549"/>
                                  </a:lnTo>
                                  <a:lnTo>
                                    <a:pt x="17" y="499"/>
                                  </a:lnTo>
                                  <a:lnTo>
                                    <a:pt x="4" y="448"/>
                                  </a:lnTo>
                                  <a:lnTo>
                                    <a:pt x="0" y="394"/>
                                  </a:lnTo>
                                  <a:lnTo>
                                    <a:pt x="4" y="341"/>
                                  </a:lnTo>
                                  <a:lnTo>
                                    <a:pt x="17" y="289"/>
                                  </a:lnTo>
                                  <a:lnTo>
                                    <a:pt x="37" y="240"/>
                                  </a:lnTo>
                                  <a:lnTo>
                                    <a:pt x="63" y="195"/>
                                  </a:lnTo>
                                  <a:lnTo>
                                    <a:pt x="96" y="153"/>
                                  </a:lnTo>
                                  <a:lnTo>
                                    <a:pt x="134" y="115"/>
                                  </a:lnTo>
                                  <a:lnTo>
                                    <a:pt x="179" y="81"/>
                                  </a:lnTo>
                                  <a:lnTo>
                                    <a:pt x="227" y="53"/>
                                  </a:lnTo>
                                  <a:lnTo>
                                    <a:pt x="280" y="30"/>
                                  </a:lnTo>
                                  <a:lnTo>
                                    <a:pt x="337" y="13"/>
                                  </a:lnTo>
                                  <a:lnTo>
                                    <a:pt x="396" y="4"/>
                                  </a:lnTo>
                                  <a:lnTo>
                                    <a:pt x="459" y="0"/>
                                  </a:lnTo>
                                  <a:close/>
                                </a:path>
                              </a:pathLst>
                            </a:custGeom>
                            <a:solidFill>
                              <a:srgbClr val="FFEEA8"/>
                            </a:solidFill>
                            <a:ln>
                              <a:noFill/>
                            </a:ln>
                            <a:extLst>
                              <a:ext uri="{91240B29-F687-4F45-9708-019B960494DF}">
                                <a14:hiddenLine xmlns:a14="http://schemas.microsoft.com/office/drawing/2010/main" w="0">
                                  <a:solidFill>
                                    <a:srgbClr val="FFEEA8"/>
                                  </a:solidFill>
                                  <a:prstDash val="solid"/>
                                  <a:round/>
                                  <a:headEnd/>
                                  <a:tailEnd/>
                                </a14:hiddenLine>
                              </a:ext>
                            </a:extLst>
                          </wps:spPr>
                          <wps:bodyPr rot="0" vert="horz" wrap="square" lIns="91440" tIns="45720" rIns="91440" bIns="45720" anchor="t" anchorCtr="0" upright="1">
                            <a:noAutofit/>
                          </wps:bodyPr>
                        </wps:wsp>
                        <wps:wsp>
                          <wps:cNvPr id="733" name="Freeform 446"/>
                          <wps:cNvSpPr>
                            <a:spLocks noEditPoints="1"/>
                          </wps:cNvSpPr>
                          <wps:spPr bwMode="auto">
                            <a:xfrm>
                              <a:off x="1428" y="373"/>
                              <a:ext cx="463" cy="399"/>
                            </a:xfrm>
                            <a:custGeom>
                              <a:avLst/>
                              <a:gdLst>
                                <a:gd name="T0" fmla="*/ 400 w 926"/>
                                <a:gd name="T1" fmla="*/ 9 h 799"/>
                                <a:gd name="T2" fmla="*/ 284 w 926"/>
                                <a:gd name="T3" fmla="*/ 35 h 799"/>
                                <a:gd name="T4" fmla="*/ 183 w 926"/>
                                <a:gd name="T5" fmla="*/ 86 h 799"/>
                                <a:gd name="T6" fmla="*/ 100 w 926"/>
                                <a:gd name="T7" fmla="*/ 158 h 799"/>
                                <a:gd name="T8" fmla="*/ 41 w 926"/>
                                <a:gd name="T9" fmla="*/ 245 h 799"/>
                                <a:gd name="T10" fmla="*/ 8 w 926"/>
                                <a:gd name="T11" fmla="*/ 346 h 799"/>
                                <a:gd name="T12" fmla="*/ 8 w 926"/>
                                <a:gd name="T13" fmla="*/ 453 h 799"/>
                                <a:gd name="T14" fmla="*/ 41 w 926"/>
                                <a:gd name="T15" fmla="*/ 554 h 799"/>
                                <a:gd name="T16" fmla="*/ 100 w 926"/>
                                <a:gd name="T17" fmla="*/ 641 h 799"/>
                                <a:gd name="T18" fmla="*/ 183 w 926"/>
                                <a:gd name="T19" fmla="*/ 711 h 799"/>
                                <a:gd name="T20" fmla="*/ 284 w 926"/>
                                <a:gd name="T21" fmla="*/ 764 h 799"/>
                                <a:gd name="T22" fmla="*/ 400 w 926"/>
                                <a:gd name="T23" fmla="*/ 790 h 799"/>
                                <a:gd name="T24" fmla="*/ 525 w 926"/>
                                <a:gd name="T25" fmla="*/ 790 h 799"/>
                                <a:gd name="T26" fmla="*/ 641 w 926"/>
                                <a:gd name="T27" fmla="*/ 764 h 799"/>
                                <a:gd name="T28" fmla="*/ 742 w 926"/>
                                <a:gd name="T29" fmla="*/ 711 h 799"/>
                                <a:gd name="T30" fmla="*/ 826 w 926"/>
                                <a:gd name="T31" fmla="*/ 641 h 799"/>
                                <a:gd name="T32" fmla="*/ 885 w 926"/>
                                <a:gd name="T33" fmla="*/ 554 h 799"/>
                                <a:gd name="T34" fmla="*/ 917 w 926"/>
                                <a:gd name="T35" fmla="*/ 453 h 799"/>
                                <a:gd name="T36" fmla="*/ 917 w 926"/>
                                <a:gd name="T37" fmla="*/ 346 h 799"/>
                                <a:gd name="T38" fmla="*/ 885 w 926"/>
                                <a:gd name="T39" fmla="*/ 245 h 799"/>
                                <a:gd name="T40" fmla="*/ 826 w 926"/>
                                <a:gd name="T41" fmla="*/ 158 h 799"/>
                                <a:gd name="T42" fmla="*/ 742 w 926"/>
                                <a:gd name="T43" fmla="*/ 86 h 799"/>
                                <a:gd name="T44" fmla="*/ 641 w 926"/>
                                <a:gd name="T45" fmla="*/ 35 h 799"/>
                                <a:gd name="T46" fmla="*/ 525 w 926"/>
                                <a:gd name="T47" fmla="*/ 9 h 799"/>
                                <a:gd name="T48" fmla="*/ 463 w 926"/>
                                <a:gd name="T49" fmla="*/ 0 h 799"/>
                                <a:gd name="T50" fmla="*/ 586 w 926"/>
                                <a:gd name="T51" fmla="*/ 15 h 799"/>
                                <a:gd name="T52" fmla="*/ 697 w 926"/>
                                <a:gd name="T53" fmla="*/ 55 h 799"/>
                                <a:gd name="T54" fmla="*/ 790 w 926"/>
                                <a:gd name="T55" fmla="*/ 117 h 799"/>
                                <a:gd name="T56" fmla="*/ 864 w 926"/>
                                <a:gd name="T57" fmla="*/ 198 h 799"/>
                                <a:gd name="T58" fmla="*/ 910 w 926"/>
                                <a:gd name="T59" fmla="*/ 293 h 799"/>
                                <a:gd name="T60" fmla="*/ 926 w 926"/>
                                <a:gd name="T61" fmla="*/ 399 h 799"/>
                                <a:gd name="T62" fmla="*/ 910 w 926"/>
                                <a:gd name="T63" fmla="*/ 505 h 799"/>
                                <a:gd name="T64" fmla="*/ 864 w 926"/>
                                <a:gd name="T65" fmla="*/ 601 h 799"/>
                                <a:gd name="T66" fmla="*/ 790 w 926"/>
                                <a:gd name="T67" fmla="*/ 682 h 799"/>
                                <a:gd name="T68" fmla="*/ 697 w 926"/>
                                <a:gd name="T69" fmla="*/ 744 h 799"/>
                                <a:gd name="T70" fmla="*/ 586 w 926"/>
                                <a:gd name="T71" fmla="*/ 784 h 799"/>
                                <a:gd name="T72" fmla="*/ 463 w 926"/>
                                <a:gd name="T73" fmla="*/ 799 h 799"/>
                                <a:gd name="T74" fmla="*/ 339 w 926"/>
                                <a:gd name="T75" fmla="*/ 784 h 799"/>
                                <a:gd name="T76" fmla="*/ 228 w 926"/>
                                <a:gd name="T77" fmla="*/ 744 h 799"/>
                                <a:gd name="T78" fmla="*/ 135 w 926"/>
                                <a:gd name="T79" fmla="*/ 682 h 799"/>
                                <a:gd name="T80" fmla="*/ 62 w 926"/>
                                <a:gd name="T81" fmla="*/ 601 h 799"/>
                                <a:gd name="T82" fmla="*/ 15 w 926"/>
                                <a:gd name="T83" fmla="*/ 505 h 799"/>
                                <a:gd name="T84" fmla="*/ 0 w 926"/>
                                <a:gd name="T85" fmla="*/ 399 h 799"/>
                                <a:gd name="T86" fmla="*/ 15 w 926"/>
                                <a:gd name="T87" fmla="*/ 293 h 799"/>
                                <a:gd name="T88" fmla="*/ 62 w 926"/>
                                <a:gd name="T89" fmla="*/ 198 h 799"/>
                                <a:gd name="T90" fmla="*/ 135 w 926"/>
                                <a:gd name="T91" fmla="*/ 117 h 799"/>
                                <a:gd name="T92" fmla="*/ 228 w 926"/>
                                <a:gd name="T93" fmla="*/ 55 h 799"/>
                                <a:gd name="T94" fmla="*/ 339 w 926"/>
                                <a:gd name="T95" fmla="*/ 15 h 799"/>
                                <a:gd name="T96" fmla="*/ 463 w 926"/>
                                <a:gd name="T97" fmla="*/ 0 h 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26" h="799">
                                  <a:moveTo>
                                    <a:pt x="463" y="5"/>
                                  </a:moveTo>
                                  <a:lnTo>
                                    <a:pt x="400" y="9"/>
                                  </a:lnTo>
                                  <a:lnTo>
                                    <a:pt x="341" y="18"/>
                                  </a:lnTo>
                                  <a:lnTo>
                                    <a:pt x="284" y="35"/>
                                  </a:lnTo>
                                  <a:lnTo>
                                    <a:pt x="231" y="58"/>
                                  </a:lnTo>
                                  <a:lnTo>
                                    <a:pt x="183" y="86"/>
                                  </a:lnTo>
                                  <a:lnTo>
                                    <a:pt x="138" y="120"/>
                                  </a:lnTo>
                                  <a:lnTo>
                                    <a:pt x="100" y="158"/>
                                  </a:lnTo>
                                  <a:lnTo>
                                    <a:pt x="67" y="200"/>
                                  </a:lnTo>
                                  <a:lnTo>
                                    <a:pt x="41" y="245"/>
                                  </a:lnTo>
                                  <a:lnTo>
                                    <a:pt x="21" y="294"/>
                                  </a:lnTo>
                                  <a:lnTo>
                                    <a:pt x="8" y="346"/>
                                  </a:lnTo>
                                  <a:lnTo>
                                    <a:pt x="4" y="399"/>
                                  </a:lnTo>
                                  <a:lnTo>
                                    <a:pt x="8" y="453"/>
                                  </a:lnTo>
                                  <a:lnTo>
                                    <a:pt x="21" y="504"/>
                                  </a:lnTo>
                                  <a:lnTo>
                                    <a:pt x="41" y="554"/>
                                  </a:lnTo>
                                  <a:lnTo>
                                    <a:pt x="67" y="599"/>
                                  </a:lnTo>
                                  <a:lnTo>
                                    <a:pt x="100" y="641"/>
                                  </a:lnTo>
                                  <a:lnTo>
                                    <a:pt x="138" y="679"/>
                                  </a:lnTo>
                                  <a:lnTo>
                                    <a:pt x="183" y="711"/>
                                  </a:lnTo>
                                  <a:lnTo>
                                    <a:pt x="231" y="740"/>
                                  </a:lnTo>
                                  <a:lnTo>
                                    <a:pt x="284" y="764"/>
                                  </a:lnTo>
                                  <a:lnTo>
                                    <a:pt x="341" y="781"/>
                                  </a:lnTo>
                                  <a:lnTo>
                                    <a:pt x="400" y="790"/>
                                  </a:lnTo>
                                  <a:lnTo>
                                    <a:pt x="463" y="794"/>
                                  </a:lnTo>
                                  <a:lnTo>
                                    <a:pt x="525" y="790"/>
                                  </a:lnTo>
                                  <a:lnTo>
                                    <a:pt x="585" y="781"/>
                                  </a:lnTo>
                                  <a:lnTo>
                                    <a:pt x="641" y="764"/>
                                  </a:lnTo>
                                  <a:lnTo>
                                    <a:pt x="695" y="740"/>
                                  </a:lnTo>
                                  <a:lnTo>
                                    <a:pt x="742" y="711"/>
                                  </a:lnTo>
                                  <a:lnTo>
                                    <a:pt x="788" y="679"/>
                                  </a:lnTo>
                                  <a:lnTo>
                                    <a:pt x="826" y="641"/>
                                  </a:lnTo>
                                  <a:lnTo>
                                    <a:pt x="858" y="599"/>
                                  </a:lnTo>
                                  <a:lnTo>
                                    <a:pt x="885" y="554"/>
                                  </a:lnTo>
                                  <a:lnTo>
                                    <a:pt x="905" y="504"/>
                                  </a:lnTo>
                                  <a:lnTo>
                                    <a:pt x="917" y="453"/>
                                  </a:lnTo>
                                  <a:lnTo>
                                    <a:pt x="922" y="399"/>
                                  </a:lnTo>
                                  <a:lnTo>
                                    <a:pt x="917" y="346"/>
                                  </a:lnTo>
                                  <a:lnTo>
                                    <a:pt x="905" y="294"/>
                                  </a:lnTo>
                                  <a:lnTo>
                                    <a:pt x="885" y="245"/>
                                  </a:lnTo>
                                  <a:lnTo>
                                    <a:pt x="858" y="200"/>
                                  </a:lnTo>
                                  <a:lnTo>
                                    <a:pt x="826" y="158"/>
                                  </a:lnTo>
                                  <a:lnTo>
                                    <a:pt x="788" y="120"/>
                                  </a:lnTo>
                                  <a:lnTo>
                                    <a:pt x="742" y="86"/>
                                  </a:lnTo>
                                  <a:lnTo>
                                    <a:pt x="695" y="58"/>
                                  </a:lnTo>
                                  <a:lnTo>
                                    <a:pt x="641" y="35"/>
                                  </a:lnTo>
                                  <a:lnTo>
                                    <a:pt x="585" y="18"/>
                                  </a:lnTo>
                                  <a:lnTo>
                                    <a:pt x="525" y="9"/>
                                  </a:lnTo>
                                  <a:lnTo>
                                    <a:pt x="463" y="5"/>
                                  </a:lnTo>
                                  <a:close/>
                                  <a:moveTo>
                                    <a:pt x="463" y="0"/>
                                  </a:moveTo>
                                  <a:lnTo>
                                    <a:pt x="525" y="4"/>
                                  </a:lnTo>
                                  <a:lnTo>
                                    <a:pt x="586" y="15"/>
                                  </a:lnTo>
                                  <a:lnTo>
                                    <a:pt x="644" y="32"/>
                                  </a:lnTo>
                                  <a:lnTo>
                                    <a:pt x="697" y="55"/>
                                  </a:lnTo>
                                  <a:lnTo>
                                    <a:pt x="747" y="84"/>
                                  </a:lnTo>
                                  <a:lnTo>
                                    <a:pt x="790" y="117"/>
                                  </a:lnTo>
                                  <a:lnTo>
                                    <a:pt x="830" y="156"/>
                                  </a:lnTo>
                                  <a:lnTo>
                                    <a:pt x="864" y="198"/>
                                  </a:lnTo>
                                  <a:lnTo>
                                    <a:pt x="890" y="244"/>
                                  </a:lnTo>
                                  <a:lnTo>
                                    <a:pt x="910" y="293"/>
                                  </a:lnTo>
                                  <a:lnTo>
                                    <a:pt x="922" y="345"/>
                                  </a:lnTo>
                                  <a:lnTo>
                                    <a:pt x="926" y="399"/>
                                  </a:lnTo>
                                  <a:lnTo>
                                    <a:pt x="922" y="454"/>
                                  </a:lnTo>
                                  <a:lnTo>
                                    <a:pt x="910" y="505"/>
                                  </a:lnTo>
                                  <a:lnTo>
                                    <a:pt x="890" y="555"/>
                                  </a:lnTo>
                                  <a:lnTo>
                                    <a:pt x="864" y="601"/>
                                  </a:lnTo>
                                  <a:lnTo>
                                    <a:pt x="830" y="643"/>
                                  </a:lnTo>
                                  <a:lnTo>
                                    <a:pt x="790" y="682"/>
                                  </a:lnTo>
                                  <a:lnTo>
                                    <a:pt x="747" y="715"/>
                                  </a:lnTo>
                                  <a:lnTo>
                                    <a:pt x="697" y="744"/>
                                  </a:lnTo>
                                  <a:lnTo>
                                    <a:pt x="644" y="767"/>
                                  </a:lnTo>
                                  <a:lnTo>
                                    <a:pt x="586" y="784"/>
                                  </a:lnTo>
                                  <a:lnTo>
                                    <a:pt x="525" y="795"/>
                                  </a:lnTo>
                                  <a:lnTo>
                                    <a:pt x="463" y="799"/>
                                  </a:lnTo>
                                  <a:lnTo>
                                    <a:pt x="400" y="795"/>
                                  </a:lnTo>
                                  <a:lnTo>
                                    <a:pt x="339" y="784"/>
                                  </a:lnTo>
                                  <a:lnTo>
                                    <a:pt x="282" y="767"/>
                                  </a:lnTo>
                                  <a:lnTo>
                                    <a:pt x="228" y="744"/>
                                  </a:lnTo>
                                  <a:lnTo>
                                    <a:pt x="179" y="715"/>
                                  </a:lnTo>
                                  <a:lnTo>
                                    <a:pt x="135" y="682"/>
                                  </a:lnTo>
                                  <a:lnTo>
                                    <a:pt x="96" y="643"/>
                                  </a:lnTo>
                                  <a:lnTo>
                                    <a:pt x="62" y="601"/>
                                  </a:lnTo>
                                  <a:lnTo>
                                    <a:pt x="35" y="555"/>
                                  </a:lnTo>
                                  <a:lnTo>
                                    <a:pt x="15" y="505"/>
                                  </a:lnTo>
                                  <a:lnTo>
                                    <a:pt x="4" y="454"/>
                                  </a:lnTo>
                                  <a:lnTo>
                                    <a:pt x="0" y="399"/>
                                  </a:lnTo>
                                  <a:lnTo>
                                    <a:pt x="4" y="345"/>
                                  </a:lnTo>
                                  <a:lnTo>
                                    <a:pt x="15" y="293"/>
                                  </a:lnTo>
                                  <a:lnTo>
                                    <a:pt x="35" y="244"/>
                                  </a:lnTo>
                                  <a:lnTo>
                                    <a:pt x="62" y="198"/>
                                  </a:lnTo>
                                  <a:lnTo>
                                    <a:pt x="96" y="156"/>
                                  </a:lnTo>
                                  <a:lnTo>
                                    <a:pt x="135" y="117"/>
                                  </a:lnTo>
                                  <a:lnTo>
                                    <a:pt x="179" y="84"/>
                                  </a:lnTo>
                                  <a:lnTo>
                                    <a:pt x="228" y="55"/>
                                  </a:lnTo>
                                  <a:lnTo>
                                    <a:pt x="282" y="32"/>
                                  </a:lnTo>
                                  <a:lnTo>
                                    <a:pt x="339" y="15"/>
                                  </a:lnTo>
                                  <a:lnTo>
                                    <a:pt x="400" y="4"/>
                                  </a:lnTo>
                                  <a:lnTo>
                                    <a:pt x="463" y="0"/>
                                  </a:lnTo>
                                  <a:close/>
                                </a:path>
                              </a:pathLst>
                            </a:custGeom>
                            <a:solidFill>
                              <a:srgbClr val="FFEEA7"/>
                            </a:solidFill>
                            <a:ln>
                              <a:noFill/>
                            </a:ln>
                            <a:extLst>
                              <a:ext uri="{91240B29-F687-4F45-9708-019B960494DF}">
                                <a14:hiddenLine xmlns:a14="http://schemas.microsoft.com/office/drawing/2010/main" w="0">
                                  <a:solidFill>
                                    <a:srgbClr val="FFEEA7"/>
                                  </a:solidFill>
                                  <a:prstDash val="solid"/>
                                  <a:round/>
                                  <a:headEnd/>
                                  <a:tailEnd/>
                                </a14:hiddenLine>
                              </a:ext>
                            </a:extLst>
                          </wps:spPr>
                          <wps:bodyPr rot="0" vert="horz" wrap="square" lIns="91440" tIns="45720" rIns="91440" bIns="45720" anchor="t" anchorCtr="0" upright="1">
                            <a:noAutofit/>
                          </wps:bodyPr>
                        </wps:wsp>
                        <wps:wsp>
                          <wps:cNvPr id="734" name="Freeform 447"/>
                          <wps:cNvSpPr>
                            <a:spLocks noEditPoints="1"/>
                          </wps:cNvSpPr>
                          <wps:spPr bwMode="auto">
                            <a:xfrm>
                              <a:off x="1425" y="370"/>
                              <a:ext cx="469" cy="404"/>
                            </a:xfrm>
                            <a:custGeom>
                              <a:avLst/>
                              <a:gdLst>
                                <a:gd name="T0" fmla="*/ 406 w 937"/>
                                <a:gd name="T1" fmla="*/ 9 h 809"/>
                                <a:gd name="T2" fmla="*/ 288 w 937"/>
                                <a:gd name="T3" fmla="*/ 37 h 809"/>
                                <a:gd name="T4" fmla="*/ 185 w 937"/>
                                <a:gd name="T5" fmla="*/ 89 h 809"/>
                                <a:gd name="T6" fmla="*/ 102 w 937"/>
                                <a:gd name="T7" fmla="*/ 161 h 809"/>
                                <a:gd name="T8" fmla="*/ 41 w 937"/>
                                <a:gd name="T9" fmla="*/ 249 h 809"/>
                                <a:gd name="T10" fmla="*/ 10 w 937"/>
                                <a:gd name="T11" fmla="*/ 350 h 809"/>
                                <a:gd name="T12" fmla="*/ 10 w 937"/>
                                <a:gd name="T13" fmla="*/ 459 h 809"/>
                                <a:gd name="T14" fmla="*/ 41 w 937"/>
                                <a:gd name="T15" fmla="*/ 560 h 809"/>
                                <a:gd name="T16" fmla="*/ 102 w 937"/>
                                <a:gd name="T17" fmla="*/ 648 h 809"/>
                                <a:gd name="T18" fmla="*/ 185 w 937"/>
                                <a:gd name="T19" fmla="*/ 720 h 809"/>
                                <a:gd name="T20" fmla="*/ 288 w 937"/>
                                <a:gd name="T21" fmla="*/ 772 h 809"/>
                                <a:gd name="T22" fmla="*/ 406 w 937"/>
                                <a:gd name="T23" fmla="*/ 800 h 809"/>
                                <a:gd name="T24" fmla="*/ 531 w 937"/>
                                <a:gd name="T25" fmla="*/ 800 h 809"/>
                                <a:gd name="T26" fmla="*/ 650 w 937"/>
                                <a:gd name="T27" fmla="*/ 772 h 809"/>
                                <a:gd name="T28" fmla="*/ 753 w 937"/>
                                <a:gd name="T29" fmla="*/ 720 h 809"/>
                                <a:gd name="T30" fmla="*/ 836 w 937"/>
                                <a:gd name="T31" fmla="*/ 648 h 809"/>
                                <a:gd name="T32" fmla="*/ 896 w 937"/>
                                <a:gd name="T33" fmla="*/ 560 h 809"/>
                                <a:gd name="T34" fmla="*/ 928 w 937"/>
                                <a:gd name="T35" fmla="*/ 459 h 809"/>
                                <a:gd name="T36" fmla="*/ 928 w 937"/>
                                <a:gd name="T37" fmla="*/ 350 h 809"/>
                                <a:gd name="T38" fmla="*/ 896 w 937"/>
                                <a:gd name="T39" fmla="*/ 249 h 809"/>
                                <a:gd name="T40" fmla="*/ 836 w 937"/>
                                <a:gd name="T41" fmla="*/ 161 h 809"/>
                                <a:gd name="T42" fmla="*/ 753 w 937"/>
                                <a:gd name="T43" fmla="*/ 89 h 809"/>
                                <a:gd name="T44" fmla="*/ 650 w 937"/>
                                <a:gd name="T45" fmla="*/ 37 h 809"/>
                                <a:gd name="T46" fmla="*/ 531 w 937"/>
                                <a:gd name="T47" fmla="*/ 9 h 809"/>
                                <a:gd name="T48" fmla="*/ 469 w 937"/>
                                <a:gd name="T49" fmla="*/ 0 h 809"/>
                                <a:gd name="T50" fmla="*/ 593 w 937"/>
                                <a:gd name="T51" fmla="*/ 15 h 809"/>
                                <a:gd name="T52" fmla="*/ 705 w 937"/>
                                <a:gd name="T53" fmla="*/ 56 h 809"/>
                                <a:gd name="T54" fmla="*/ 801 w 937"/>
                                <a:gd name="T55" fmla="*/ 119 h 809"/>
                                <a:gd name="T56" fmla="*/ 874 w 937"/>
                                <a:gd name="T57" fmla="*/ 201 h 809"/>
                                <a:gd name="T58" fmla="*/ 920 w 937"/>
                                <a:gd name="T59" fmla="*/ 298 h 809"/>
                                <a:gd name="T60" fmla="*/ 937 w 937"/>
                                <a:gd name="T61" fmla="*/ 404 h 809"/>
                                <a:gd name="T62" fmla="*/ 920 w 937"/>
                                <a:gd name="T63" fmla="*/ 511 h 809"/>
                                <a:gd name="T64" fmla="*/ 874 w 937"/>
                                <a:gd name="T65" fmla="*/ 608 h 809"/>
                                <a:gd name="T66" fmla="*/ 801 w 937"/>
                                <a:gd name="T67" fmla="*/ 690 h 809"/>
                                <a:gd name="T68" fmla="*/ 705 w 937"/>
                                <a:gd name="T69" fmla="*/ 753 h 809"/>
                                <a:gd name="T70" fmla="*/ 593 w 937"/>
                                <a:gd name="T71" fmla="*/ 794 h 809"/>
                                <a:gd name="T72" fmla="*/ 469 w 937"/>
                                <a:gd name="T73" fmla="*/ 809 h 809"/>
                                <a:gd name="T74" fmla="*/ 344 w 937"/>
                                <a:gd name="T75" fmla="*/ 794 h 809"/>
                                <a:gd name="T76" fmla="*/ 233 w 937"/>
                                <a:gd name="T77" fmla="*/ 753 h 809"/>
                                <a:gd name="T78" fmla="*/ 137 w 937"/>
                                <a:gd name="T79" fmla="*/ 690 h 809"/>
                                <a:gd name="T80" fmla="*/ 63 w 937"/>
                                <a:gd name="T81" fmla="*/ 608 h 809"/>
                                <a:gd name="T82" fmla="*/ 17 w 937"/>
                                <a:gd name="T83" fmla="*/ 511 h 809"/>
                                <a:gd name="T84" fmla="*/ 0 w 937"/>
                                <a:gd name="T85" fmla="*/ 404 h 809"/>
                                <a:gd name="T86" fmla="*/ 17 w 937"/>
                                <a:gd name="T87" fmla="*/ 298 h 809"/>
                                <a:gd name="T88" fmla="*/ 63 w 937"/>
                                <a:gd name="T89" fmla="*/ 201 h 809"/>
                                <a:gd name="T90" fmla="*/ 137 w 937"/>
                                <a:gd name="T91" fmla="*/ 119 h 809"/>
                                <a:gd name="T92" fmla="*/ 233 w 937"/>
                                <a:gd name="T93" fmla="*/ 56 h 809"/>
                                <a:gd name="T94" fmla="*/ 344 w 937"/>
                                <a:gd name="T95" fmla="*/ 15 h 809"/>
                                <a:gd name="T96" fmla="*/ 469 w 937"/>
                                <a:gd name="T97" fmla="*/ 0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37" h="809">
                                  <a:moveTo>
                                    <a:pt x="469" y="5"/>
                                  </a:moveTo>
                                  <a:lnTo>
                                    <a:pt x="406" y="9"/>
                                  </a:lnTo>
                                  <a:lnTo>
                                    <a:pt x="345" y="20"/>
                                  </a:lnTo>
                                  <a:lnTo>
                                    <a:pt x="288" y="37"/>
                                  </a:lnTo>
                                  <a:lnTo>
                                    <a:pt x="234" y="60"/>
                                  </a:lnTo>
                                  <a:lnTo>
                                    <a:pt x="185" y="89"/>
                                  </a:lnTo>
                                  <a:lnTo>
                                    <a:pt x="141" y="122"/>
                                  </a:lnTo>
                                  <a:lnTo>
                                    <a:pt x="102" y="161"/>
                                  </a:lnTo>
                                  <a:lnTo>
                                    <a:pt x="68" y="203"/>
                                  </a:lnTo>
                                  <a:lnTo>
                                    <a:pt x="41" y="249"/>
                                  </a:lnTo>
                                  <a:lnTo>
                                    <a:pt x="21" y="298"/>
                                  </a:lnTo>
                                  <a:lnTo>
                                    <a:pt x="10" y="350"/>
                                  </a:lnTo>
                                  <a:lnTo>
                                    <a:pt x="6" y="404"/>
                                  </a:lnTo>
                                  <a:lnTo>
                                    <a:pt x="10" y="459"/>
                                  </a:lnTo>
                                  <a:lnTo>
                                    <a:pt x="21" y="510"/>
                                  </a:lnTo>
                                  <a:lnTo>
                                    <a:pt x="41" y="560"/>
                                  </a:lnTo>
                                  <a:lnTo>
                                    <a:pt x="68" y="606"/>
                                  </a:lnTo>
                                  <a:lnTo>
                                    <a:pt x="102" y="648"/>
                                  </a:lnTo>
                                  <a:lnTo>
                                    <a:pt x="141" y="687"/>
                                  </a:lnTo>
                                  <a:lnTo>
                                    <a:pt x="185" y="720"/>
                                  </a:lnTo>
                                  <a:lnTo>
                                    <a:pt x="234" y="749"/>
                                  </a:lnTo>
                                  <a:lnTo>
                                    <a:pt x="288" y="772"/>
                                  </a:lnTo>
                                  <a:lnTo>
                                    <a:pt x="345" y="789"/>
                                  </a:lnTo>
                                  <a:lnTo>
                                    <a:pt x="406" y="800"/>
                                  </a:lnTo>
                                  <a:lnTo>
                                    <a:pt x="469" y="804"/>
                                  </a:lnTo>
                                  <a:lnTo>
                                    <a:pt x="531" y="800"/>
                                  </a:lnTo>
                                  <a:lnTo>
                                    <a:pt x="592" y="789"/>
                                  </a:lnTo>
                                  <a:lnTo>
                                    <a:pt x="650" y="772"/>
                                  </a:lnTo>
                                  <a:lnTo>
                                    <a:pt x="703" y="749"/>
                                  </a:lnTo>
                                  <a:lnTo>
                                    <a:pt x="753" y="720"/>
                                  </a:lnTo>
                                  <a:lnTo>
                                    <a:pt x="796" y="687"/>
                                  </a:lnTo>
                                  <a:lnTo>
                                    <a:pt x="836" y="648"/>
                                  </a:lnTo>
                                  <a:lnTo>
                                    <a:pt x="870" y="606"/>
                                  </a:lnTo>
                                  <a:lnTo>
                                    <a:pt x="896" y="560"/>
                                  </a:lnTo>
                                  <a:lnTo>
                                    <a:pt x="916" y="510"/>
                                  </a:lnTo>
                                  <a:lnTo>
                                    <a:pt x="928" y="459"/>
                                  </a:lnTo>
                                  <a:lnTo>
                                    <a:pt x="932" y="404"/>
                                  </a:lnTo>
                                  <a:lnTo>
                                    <a:pt x="928" y="350"/>
                                  </a:lnTo>
                                  <a:lnTo>
                                    <a:pt x="916" y="298"/>
                                  </a:lnTo>
                                  <a:lnTo>
                                    <a:pt x="896" y="249"/>
                                  </a:lnTo>
                                  <a:lnTo>
                                    <a:pt x="870" y="203"/>
                                  </a:lnTo>
                                  <a:lnTo>
                                    <a:pt x="836" y="161"/>
                                  </a:lnTo>
                                  <a:lnTo>
                                    <a:pt x="796" y="122"/>
                                  </a:lnTo>
                                  <a:lnTo>
                                    <a:pt x="753" y="89"/>
                                  </a:lnTo>
                                  <a:lnTo>
                                    <a:pt x="703" y="60"/>
                                  </a:lnTo>
                                  <a:lnTo>
                                    <a:pt x="650" y="37"/>
                                  </a:lnTo>
                                  <a:lnTo>
                                    <a:pt x="592" y="20"/>
                                  </a:lnTo>
                                  <a:lnTo>
                                    <a:pt x="531" y="9"/>
                                  </a:lnTo>
                                  <a:lnTo>
                                    <a:pt x="469" y="5"/>
                                  </a:lnTo>
                                  <a:close/>
                                  <a:moveTo>
                                    <a:pt x="469" y="0"/>
                                  </a:moveTo>
                                  <a:lnTo>
                                    <a:pt x="533" y="4"/>
                                  </a:lnTo>
                                  <a:lnTo>
                                    <a:pt x="593" y="15"/>
                                  </a:lnTo>
                                  <a:lnTo>
                                    <a:pt x="651" y="32"/>
                                  </a:lnTo>
                                  <a:lnTo>
                                    <a:pt x="705" y="56"/>
                                  </a:lnTo>
                                  <a:lnTo>
                                    <a:pt x="756" y="85"/>
                                  </a:lnTo>
                                  <a:lnTo>
                                    <a:pt x="801" y="119"/>
                                  </a:lnTo>
                                  <a:lnTo>
                                    <a:pt x="840" y="158"/>
                                  </a:lnTo>
                                  <a:lnTo>
                                    <a:pt x="874" y="201"/>
                                  </a:lnTo>
                                  <a:lnTo>
                                    <a:pt x="901" y="247"/>
                                  </a:lnTo>
                                  <a:lnTo>
                                    <a:pt x="920" y="298"/>
                                  </a:lnTo>
                                  <a:lnTo>
                                    <a:pt x="933" y="350"/>
                                  </a:lnTo>
                                  <a:lnTo>
                                    <a:pt x="937" y="404"/>
                                  </a:lnTo>
                                  <a:lnTo>
                                    <a:pt x="933" y="459"/>
                                  </a:lnTo>
                                  <a:lnTo>
                                    <a:pt x="920" y="511"/>
                                  </a:lnTo>
                                  <a:lnTo>
                                    <a:pt x="901" y="561"/>
                                  </a:lnTo>
                                  <a:lnTo>
                                    <a:pt x="874" y="608"/>
                                  </a:lnTo>
                                  <a:lnTo>
                                    <a:pt x="840" y="651"/>
                                  </a:lnTo>
                                  <a:lnTo>
                                    <a:pt x="801" y="690"/>
                                  </a:lnTo>
                                  <a:lnTo>
                                    <a:pt x="756" y="724"/>
                                  </a:lnTo>
                                  <a:lnTo>
                                    <a:pt x="705" y="753"/>
                                  </a:lnTo>
                                  <a:lnTo>
                                    <a:pt x="651" y="776"/>
                                  </a:lnTo>
                                  <a:lnTo>
                                    <a:pt x="593" y="794"/>
                                  </a:lnTo>
                                  <a:lnTo>
                                    <a:pt x="533" y="804"/>
                                  </a:lnTo>
                                  <a:lnTo>
                                    <a:pt x="469" y="809"/>
                                  </a:lnTo>
                                  <a:lnTo>
                                    <a:pt x="405" y="804"/>
                                  </a:lnTo>
                                  <a:lnTo>
                                    <a:pt x="344" y="794"/>
                                  </a:lnTo>
                                  <a:lnTo>
                                    <a:pt x="286" y="776"/>
                                  </a:lnTo>
                                  <a:lnTo>
                                    <a:pt x="233" y="753"/>
                                  </a:lnTo>
                                  <a:lnTo>
                                    <a:pt x="182" y="724"/>
                                  </a:lnTo>
                                  <a:lnTo>
                                    <a:pt x="137" y="690"/>
                                  </a:lnTo>
                                  <a:lnTo>
                                    <a:pt x="97" y="651"/>
                                  </a:lnTo>
                                  <a:lnTo>
                                    <a:pt x="63" y="608"/>
                                  </a:lnTo>
                                  <a:lnTo>
                                    <a:pt x="37" y="561"/>
                                  </a:lnTo>
                                  <a:lnTo>
                                    <a:pt x="17" y="511"/>
                                  </a:lnTo>
                                  <a:lnTo>
                                    <a:pt x="4" y="459"/>
                                  </a:lnTo>
                                  <a:lnTo>
                                    <a:pt x="0" y="404"/>
                                  </a:lnTo>
                                  <a:lnTo>
                                    <a:pt x="4" y="350"/>
                                  </a:lnTo>
                                  <a:lnTo>
                                    <a:pt x="17" y="298"/>
                                  </a:lnTo>
                                  <a:lnTo>
                                    <a:pt x="37" y="247"/>
                                  </a:lnTo>
                                  <a:lnTo>
                                    <a:pt x="63" y="201"/>
                                  </a:lnTo>
                                  <a:lnTo>
                                    <a:pt x="97" y="158"/>
                                  </a:lnTo>
                                  <a:lnTo>
                                    <a:pt x="137" y="119"/>
                                  </a:lnTo>
                                  <a:lnTo>
                                    <a:pt x="182" y="85"/>
                                  </a:lnTo>
                                  <a:lnTo>
                                    <a:pt x="233" y="56"/>
                                  </a:lnTo>
                                  <a:lnTo>
                                    <a:pt x="286" y="32"/>
                                  </a:lnTo>
                                  <a:lnTo>
                                    <a:pt x="344" y="15"/>
                                  </a:lnTo>
                                  <a:lnTo>
                                    <a:pt x="405" y="4"/>
                                  </a:lnTo>
                                  <a:lnTo>
                                    <a:pt x="469" y="0"/>
                                  </a:lnTo>
                                  <a:close/>
                                </a:path>
                              </a:pathLst>
                            </a:custGeom>
                            <a:solidFill>
                              <a:srgbClr val="FFEDA6"/>
                            </a:solidFill>
                            <a:ln>
                              <a:noFill/>
                            </a:ln>
                            <a:extLst>
                              <a:ext uri="{91240B29-F687-4F45-9708-019B960494DF}">
                                <a14:hiddenLine xmlns:a14="http://schemas.microsoft.com/office/drawing/2010/main" w="0">
                                  <a:solidFill>
                                    <a:srgbClr val="FFEDA6"/>
                                  </a:solidFill>
                                  <a:prstDash val="solid"/>
                                  <a:round/>
                                  <a:headEnd/>
                                  <a:tailEnd/>
                                </a14:hiddenLine>
                              </a:ext>
                            </a:extLst>
                          </wps:spPr>
                          <wps:bodyPr rot="0" vert="horz" wrap="square" lIns="91440" tIns="45720" rIns="91440" bIns="45720" anchor="t" anchorCtr="0" upright="1">
                            <a:noAutofit/>
                          </wps:bodyPr>
                        </wps:wsp>
                        <wps:wsp>
                          <wps:cNvPr id="735" name="Freeform 448"/>
                          <wps:cNvSpPr>
                            <a:spLocks noEditPoints="1"/>
                          </wps:cNvSpPr>
                          <wps:spPr bwMode="auto">
                            <a:xfrm>
                              <a:off x="1422" y="368"/>
                              <a:ext cx="475" cy="408"/>
                            </a:xfrm>
                            <a:custGeom>
                              <a:avLst/>
                              <a:gdLst>
                                <a:gd name="T0" fmla="*/ 411 w 949"/>
                                <a:gd name="T1" fmla="*/ 7 h 815"/>
                                <a:gd name="T2" fmla="*/ 292 w 949"/>
                                <a:gd name="T3" fmla="*/ 35 h 815"/>
                                <a:gd name="T4" fmla="*/ 188 w 949"/>
                                <a:gd name="T5" fmla="*/ 88 h 815"/>
                                <a:gd name="T6" fmla="*/ 103 w 949"/>
                                <a:gd name="T7" fmla="*/ 161 h 815"/>
                                <a:gd name="T8" fmla="*/ 43 w 949"/>
                                <a:gd name="T9" fmla="*/ 250 h 815"/>
                                <a:gd name="T10" fmla="*/ 10 w 949"/>
                                <a:gd name="T11" fmla="*/ 353 h 815"/>
                                <a:gd name="T12" fmla="*/ 10 w 949"/>
                                <a:gd name="T13" fmla="*/ 462 h 815"/>
                                <a:gd name="T14" fmla="*/ 43 w 949"/>
                                <a:gd name="T15" fmla="*/ 564 h 815"/>
                                <a:gd name="T16" fmla="*/ 103 w 949"/>
                                <a:gd name="T17" fmla="*/ 654 h 815"/>
                                <a:gd name="T18" fmla="*/ 188 w 949"/>
                                <a:gd name="T19" fmla="*/ 727 h 815"/>
                                <a:gd name="T20" fmla="*/ 292 w 949"/>
                                <a:gd name="T21" fmla="*/ 779 h 815"/>
                                <a:gd name="T22" fmla="*/ 411 w 949"/>
                                <a:gd name="T23" fmla="*/ 807 h 815"/>
                                <a:gd name="T24" fmla="*/ 539 w 949"/>
                                <a:gd name="T25" fmla="*/ 807 h 815"/>
                                <a:gd name="T26" fmla="*/ 657 w 949"/>
                                <a:gd name="T27" fmla="*/ 779 h 815"/>
                                <a:gd name="T28" fmla="*/ 762 w 949"/>
                                <a:gd name="T29" fmla="*/ 727 h 815"/>
                                <a:gd name="T30" fmla="*/ 846 w 949"/>
                                <a:gd name="T31" fmla="*/ 654 h 815"/>
                                <a:gd name="T32" fmla="*/ 907 w 949"/>
                                <a:gd name="T33" fmla="*/ 564 h 815"/>
                                <a:gd name="T34" fmla="*/ 939 w 949"/>
                                <a:gd name="T35" fmla="*/ 462 h 815"/>
                                <a:gd name="T36" fmla="*/ 939 w 949"/>
                                <a:gd name="T37" fmla="*/ 353 h 815"/>
                                <a:gd name="T38" fmla="*/ 907 w 949"/>
                                <a:gd name="T39" fmla="*/ 250 h 815"/>
                                <a:gd name="T40" fmla="*/ 846 w 949"/>
                                <a:gd name="T41" fmla="*/ 161 h 815"/>
                                <a:gd name="T42" fmla="*/ 762 w 949"/>
                                <a:gd name="T43" fmla="*/ 88 h 815"/>
                                <a:gd name="T44" fmla="*/ 657 w 949"/>
                                <a:gd name="T45" fmla="*/ 35 h 815"/>
                                <a:gd name="T46" fmla="*/ 539 w 949"/>
                                <a:gd name="T47" fmla="*/ 7 h 815"/>
                                <a:gd name="T48" fmla="*/ 475 w 949"/>
                                <a:gd name="T49" fmla="*/ 0 h 815"/>
                                <a:gd name="T50" fmla="*/ 601 w 949"/>
                                <a:gd name="T51" fmla="*/ 14 h 815"/>
                                <a:gd name="T52" fmla="*/ 714 w 949"/>
                                <a:gd name="T53" fmla="*/ 56 h 815"/>
                                <a:gd name="T54" fmla="*/ 809 w 949"/>
                                <a:gd name="T55" fmla="*/ 119 h 815"/>
                                <a:gd name="T56" fmla="*/ 884 w 949"/>
                                <a:gd name="T57" fmla="*/ 201 h 815"/>
                                <a:gd name="T58" fmla="*/ 932 w 949"/>
                                <a:gd name="T59" fmla="*/ 299 h 815"/>
                                <a:gd name="T60" fmla="*/ 949 w 949"/>
                                <a:gd name="T61" fmla="*/ 407 h 815"/>
                                <a:gd name="T62" fmla="*/ 932 w 949"/>
                                <a:gd name="T63" fmla="*/ 515 h 815"/>
                                <a:gd name="T64" fmla="*/ 884 w 949"/>
                                <a:gd name="T65" fmla="*/ 614 h 815"/>
                                <a:gd name="T66" fmla="*/ 809 w 949"/>
                                <a:gd name="T67" fmla="*/ 696 h 815"/>
                                <a:gd name="T68" fmla="*/ 714 w 949"/>
                                <a:gd name="T69" fmla="*/ 759 h 815"/>
                                <a:gd name="T70" fmla="*/ 601 w 949"/>
                                <a:gd name="T71" fmla="*/ 801 h 815"/>
                                <a:gd name="T72" fmla="*/ 475 w 949"/>
                                <a:gd name="T73" fmla="*/ 815 h 815"/>
                                <a:gd name="T74" fmla="*/ 349 w 949"/>
                                <a:gd name="T75" fmla="*/ 801 h 815"/>
                                <a:gd name="T76" fmla="*/ 236 w 949"/>
                                <a:gd name="T77" fmla="*/ 759 h 815"/>
                                <a:gd name="T78" fmla="*/ 140 w 949"/>
                                <a:gd name="T79" fmla="*/ 696 h 815"/>
                                <a:gd name="T80" fmla="*/ 65 w 949"/>
                                <a:gd name="T81" fmla="*/ 614 h 815"/>
                                <a:gd name="T82" fmla="*/ 17 w 949"/>
                                <a:gd name="T83" fmla="*/ 515 h 815"/>
                                <a:gd name="T84" fmla="*/ 0 w 949"/>
                                <a:gd name="T85" fmla="*/ 407 h 815"/>
                                <a:gd name="T86" fmla="*/ 17 w 949"/>
                                <a:gd name="T87" fmla="*/ 299 h 815"/>
                                <a:gd name="T88" fmla="*/ 65 w 949"/>
                                <a:gd name="T89" fmla="*/ 201 h 815"/>
                                <a:gd name="T90" fmla="*/ 140 w 949"/>
                                <a:gd name="T91" fmla="*/ 119 h 815"/>
                                <a:gd name="T92" fmla="*/ 236 w 949"/>
                                <a:gd name="T93" fmla="*/ 56 h 815"/>
                                <a:gd name="T94" fmla="*/ 349 w 949"/>
                                <a:gd name="T95" fmla="*/ 14 h 815"/>
                                <a:gd name="T96" fmla="*/ 475 w 949"/>
                                <a:gd name="T97" fmla="*/ 0 h 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49" h="815">
                                  <a:moveTo>
                                    <a:pt x="475" y="3"/>
                                  </a:moveTo>
                                  <a:lnTo>
                                    <a:pt x="411" y="7"/>
                                  </a:lnTo>
                                  <a:lnTo>
                                    <a:pt x="350" y="18"/>
                                  </a:lnTo>
                                  <a:lnTo>
                                    <a:pt x="292" y="35"/>
                                  </a:lnTo>
                                  <a:lnTo>
                                    <a:pt x="239" y="59"/>
                                  </a:lnTo>
                                  <a:lnTo>
                                    <a:pt x="188" y="88"/>
                                  </a:lnTo>
                                  <a:lnTo>
                                    <a:pt x="143" y="122"/>
                                  </a:lnTo>
                                  <a:lnTo>
                                    <a:pt x="103" y="161"/>
                                  </a:lnTo>
                                  <a:lnTo>
                                    <a:pt x="69" y="204"/>
                                  </a:lnTo>
                                  <a:lnTo>
                                    <a:pt x="43" y="250"/>
                                  </a:lnTo>
                                  <a:lnTo>
                                    <a:pt x="23" y="301"/>
                                  </a:lnTo>
                                  <a:lnTo>
                                    <a:pt x="10" y="353"/>
                                  </a:lnTo>
                                  <a:lnTo>
                                    <a:pt x="6" y="407"/>
                                  </a:lnTo>
                                  <a:lnTo>
                                    <a:pt x="10" y="462"/>
                                  </a:lnTo>
                                  <a:lnTo>
                                    <a:pt x="23" y="514"/>
                                  </a:lnTo>
                                  <a:lnTo>
                                    <a:pt x="43" y="564"/>
                                  </a:lnTo>
                                  <a:lnTo>
                                    <a:pt x="69" y="611"/>
                                  </a:lnTo>
                                  <a:lnTo>
                                    <a:pt x="103" y="654"/>
                                  </a:lnTo>
                                  <a:lnTo>
                                    <a:pt x="143" y="693"/>
                                  </a:lnTo>
                                  <a:lnTo>
                                    <a:pt x="188" y="727"/>
                                  </a:lnTo>
                                  <a:lnTo>
                                    <a:pt x="239" y="756"/>
                                  </a:lnTo>
                                  <a:lnTo>
                                    <a:pt x="292" y="779"/>
                                  </a:lnTo>
                                  <a:lnTo>
                                    <a:pt x="350" y="797"/>
                                  </a:lnTo>
                                  <a:lnTo>
                                    <a:pt x="411" y="807"/>
                                  </a:lnTo>
                                  <a:lnTo>
                                    <a:pt x="475" y="812"/>
                                  </a:lnTo>
                                  <a:lnTo>
                                    <a:pt x="539" y="807"/>
                                  </a:lnTo>
                                  <a:lnTo>
                                    <a:pt x="599" y="797"/>
                                  </a:lnTo>
                                  <a:lnTo>
                                    <a:pt x="657" y="779"/>
                                  </a:lnTo>
                                  <a:lnTo>
                                    <a:pt x="711" y="756"/>
                                  </a:lnTo>
                                  <a:lnTo>
                                    <a:pt x="762" y="727"/>
                                  </a:lnTo>
                                  <a:lnTo>
                                    <a:pt x="807" y="693"/>
                                  </a:lnTo>
                                  <a:lnTo>
                                    <a:pt x="846" y="654"/>
                                  </a:lnTo>
                                  <a:lnTo>
                                    <a:pt x="880" y="611"/>
                                  </a:lnTo>
                                  <a:lnTo>
                                    <a:pt x="907" y="564"/>
                                  </a:lnTo>
                                  <a:lnTo>
                                    <a:pt x="926" y="514"/>
                                  </a:lnTo>
                                  <a:lnTo>
                                    <a:pt x="939" y="462"/>
                                  </a:lnTo>
                                  <a:lnTo>
                                    <a:pt x="943" y="407"/>
                                  </a:lnTo>
                                  <a:lnTo>
                                    <a:pt x="939" y="353"/>
                                  </a:lnTo>
                                  <a:lnTo>
                                    <a:pt x="926" y="301"/>
                                  </a:lnTo>
                                  <a:lnTo>
                                    <a:pt x="907" y="250"/>
                                  </a:lnTo>
                                  <a:lnTo>
                                    <a:pt x="880" y="204"/>
                                  </a:lnTo>
                                  <a:lnTo>
                                    <a:pt x="846" y="161"/>
                                  </a:lnTo>
                                  <a:lnTo>
                                    <a:pt x="807" y="122"/>
                                  </a:lnTo>
                                  <a:lnTo>
                                    <a:pt x="762" y="88"/>
                                  </a:lnTo>
                                  <a:lnTo>
                                    <a:pt x="711" y="59"/>
                                  </a:lnTo>
                                  <a:lnTo>
                                    <a:pt x="657" y="35"/>
                                  </a:lnTo>
                                  <a:lnTo>
                                    <a:pt x="599" y="18"/>
                                  </a:lnTo>
                                  <a:lnTo>
                                    <a:pt x="539" y="7"/>
                                  </a:lnTo>
                                  <a:lnTo>
                                    <a:pt x="475" y="3"/>
                                  </a:lnTo>
                                  <a:close/>
                                  <a:moveTo>
                                    <a:pt x="475" y="0"/>
                                  </a:moveTo>
                                  <a:lnTo>
                                    <a:pt x="539" y="3"/>
                                  </a:lnTo>
                                  <a:lnTo>
                                    <a:pt x="601" y="14"/>
                                  </a:lnTo>
                                  <a:lnTo>
                                    <a:pt x="659" y="31"/>
                                  </a:lnTo>
                                  <a:lnTo>
                                    <a:pt x="714" y="56"/>
                                  </a:lnTo>
                                  <a:lnTo>
                                    <a:pt x="764" y="85"/>
                                  </a:lnTo>
                                  <a:lnTo>
                                    <a:pt x="809" y="119"/>
                                  </a:lnTo>
                                  <a:lnTo>
                                    <a:pt x="850" y="157"/>
                                  </a:lnTo>
                                  <a:lnTo>
                                    <a:pt x="884" y="201"/>
                                  </a:lnTo>
                                  <a:lnTo>
                                    <a:pt x="911" y="248"/>
                                  </a:lnTo>
                                  <a:lnTo>
                                    <a:pt x="932" y="299"/>
                                  </a:lnTo>
                                  <a:lnTo>
                                    <a:pt x="945" y="352"/>
                                  </a:lnTo>
                                  <a:lnTo>
                                    <a:pt x="949" y="407"/>
                                  </a:lnTo>
                                  <a:lnTo>
                                    <a:pt x="945" y="463"/>
                                  </a:lnTo>
                                  <a:lnTo>
                                    <a:pt x="932" y="515"/>
                                  </a:lnTo>
                                  <a:lnTo>
                                    <a:pt x="911" y="566"/>
                                  </a:lnTo>
                                  <a:lnTo>
                                    <a:pt x="884" y="614"/>
                                  </a:lnTo>
                                  <a:lnTo>
                                    <a:pt x="850" y="656"/>
                                  </a:lnTo>
                                  <a:lnTo>
                                    <a:pt x="809" y="696"/>
                                  </a:lnTo>
                                  <a:lnTo>
                                    <a:pt x="764" y="730"/>
                                  </a:lnTo>
                                  <a:lnTo>
                                    <a:pt x="714" y="759"/>
                                  </a:lnTo>
                                  <a:lnTo>
                                    <a:pt x="659" y="784"/>
                                  </a:lnTo>
                                  <a:lnTo>
                                    <a:pt x="601" y="801"/>
                                  </a:lnTo>
                                  <a:lnTo>
                                    <a:pt x="539" y="812"/>
                                  </a:lnTo>
                                  <a:lnTo>
                                    <a:pt x="475" y="815"/>
                                  </a:lnTo>
                                  <a:lnTo>
                                    <a:pt x="411" y="812"/>
                                  </a:lnTo>
                                  <a:lnTo>
                                    <a:pt x="349" y="801"/>
                                  </a:lnTo>
                                  <a:lnTo>
                                    <a:pt x="291" y="784"/>
                                  </a:lnTo>
                                  <a:lnTo>
                                    <a:pt x="236" y="759"/>
                                  </a:lnTo>
                                  <a:lnTo>
                                    <a:pt x="185" y="730"/>
                                  </a:lnTo>
                                  <a:lnTo>
                                    <a:pt x="140" y="696"/>
                                  </a:lnTo>
                                  <a:lnTo>
                                    <a:pt x="99" y="656"/>
                                  </a:lnTo>
                                  <a:lnTo>
                                    <a:pt x="65" y="614"/>
                                  </a:lnTo>
                                  <a:lnTo>
                                    <a:pt x="38" y="566"/>
                                  </a:lnTo>
                                  <a:lnTo>
                                    <a:pt x="17" y="515"/>
                                  </a:lnTo>
                                  <a:lnTo>
                                    <a:pt x="5" y="463"/>
                                  </a:lnTo>
                                  <a:lnTo>
                                    <a:pt x="0" y="407"/>
                                  </a:lnTo>
                                  <a:lnTo>
                                    <a:pt x="5" y="352"/>
                                  </a:lnTo>
                                  <a:lnTo>
                                    <a:pt x="17" y="299"/>
                                  </a:lnTo>
                                  <a:lnTo>
                                    <a:pt x="38" y="248"/>
                                  </a:lnTo>
                                  <a:lnTo>
                                    <a:pt x="65" y="201"/>
                                  </a:lnTo>
                                  <a:lnTo>
                                    <a:pt x="99" y="157"/>
                                  </a:lnTo>
                                  <a:lnTo>
                                    <a:pt x="140" y="119"/>
                                  </a:lnTo>
                                  <a:lnTo>
                                    <a:pt x="185" y="85"/>
                                  </a:lnTo>
                                  <a:lnTo>
                                    <a:pt x="236" y="56"/>
                                  </a:lnTo>
                                  <a:lnTo>
                                    <a:pt x="291" y="31"/>
                                  </a:lnTo>
                                  <a:lnTo>
                                    <a:pt x="349" y="14"/>
                                  </a:lnTo>
                                  <a:lnTo>
                                    <a:pt x="411" y="3"/>
                                  </a:lnTo>
                                  <a:lnTo>
                                    <a:pt x="475" y="0"/>
                                  </a:lnTo>
                                  <a:close/>
                                </a:path>
                              </a:pathLst>
                            </a:custGeom>
                            <a:solidFill>
                              <a:srgbClr val="FFEDA5"/>
                            </a:solidFill>
                            <a:ln>
                              <a:noFill/>
                            </a:ln>
                            <a:extLst>
                              <a:ext uri="{91240B29-F687-4F45-9708-019B960494DF}">
                                <a14:hiddenLine xmlns:a14="http://schemas.microsoft.com/office/drawing/2010/main" w="0">
                                  <a:solidFill>
                                    <a:srgbClr val="FFEDA5"/>
                                  </a:solidFill>
                                  <a:prstDash val="solid"/>
                                  <a:round/>
                                  <a:headEnd/>
                                  <a:tailEnd/>
                                </a14:hiddenLine>
                              </a:ext>
                            </a:extLst>
                          </wps:spPr>
                          <wps:bodyPr rot="0" vert="horz" wrap="square" lIns="91440" tIns="45720" rIns="91440" bIns="45720" anchor="t" anchorCtr="0" upright="1">
                            <a:noAutofit/>
                          </wps:bodyPr>
                        </wps:wsp>
                        <wps:wsp>
                          <wps:cNvPr id="736" name="Freeform 449"/>
                          <wps:cNvSpPr>
                            <a:spLocks noEditPoints="1"/>
                          </wps:cNvSpPr>
                          <wps:spPr bwMode="auto">
                            <a:xfrm>
                              <a:off x="1420" y="366"/>
                              <a:ext cx="479" cy="413"/>
                            </a:xfrm>
                            <a:custGeom>
                              <a:avLst/>
                              <a:gdLst>
                                <a:gd name="T0" fmla="*/ 415 w 957"/>
                                <a:gd name="T1" fmla="*/ 8 h 825"/>
                                <a:gd name="T2" fmla="*/ 295 w 957"/>
                                <a:gd name="T3" fmla="*/ 36 h 825"/>
                                <a:gd name="T4" fmla="*/ 189 w 957"/>
                                <a:gd name="T5" fmla="*/ 90 h 825"/>
                                <a:gd name="T6" fmla="*/ 103 w 957"/>
                                <a:gd name="T7" fmla="*/ 162 h 825"/>
                                <a:gd name="T8" fmla="*/ 42 w 957"/>
                                <a:gd name="T9" fmla="*/ 253 h 825"/>
                                <a:gd name="T10" fmla="*/ 9 w 957"/>
                                <a:gd name="T11" fmla="*/ 357 h 825"/>
                                <a:gd name="T12" fmla="*/ 9 w 957"/>
                                <a:gd name="T13" fmla="*/ 468 h 825"/>
                                <a:gd name="T14" fmla="*/ 42 w 957"/>
                                <a:gd name="T15" fmla="*/ 571 h 825"/>
                                <a:gd name="T16" fmla="*/ 103 w 957"/>
                                <a:gd name="T17" fmla="*/ 661 h 825"/>
                                <a:gd name="T18" fmla="*/ 189 w 957"/>
                                <a:gd name="T19" fmla="*/ 735 h 825"/>
                                <a:gd name="T20" fmla="*/ 295 w 957"/>
                                <a:gd name="T21" fmla="*/ 789 h 825"/>
                                <a:gd name="T22" fmla="*/ 415 w 957"/>
                                <a:gd name="T23" fmla="*/ 817 h 825"/>
                                <a:gd name="T24" fmla="*/ 543 w 957"/>
                                <a:gd name="T25" fmla="*/ 817 h 825"/>
                                <a:gd name="T26" fmla="*/ 663 w 957"/>
                                <a:gd name="T27" fmla="*/ 789 h 825"/>
                                <a:gd name="T28" fmla="*/ 768 w 957"/>
                                <a:gd name="T29" fmla="*/ 735 h 825"/>
                                <a:gd name="T30" fmla="*/ 854 w 957"/>
                                <a:gd name="T31" fmla="*/ 661 h 825"/>
                                <a:gd name="T32" fmla="*/ 915 w 957"/>
                                <a:gd name="T33" fmla="*/ 571 h 825"/>
                                <a:gd name="T34" fmla="*/ 949 w 957"/>
                                <a:gd name="T35" fmla="*/ 468 h 825"/>
                                <a:gd name="T36" fmla="*/ 949 w 957"/>
                                <a:gd name="T37" fmla="*/ 357 h 825"/>
                                <a:gd name="T38" fmla="*/ 915 w 957"/>
                                <a:gd name="T39" fmla="*/ 253 h 825"/>
                                <a:gd name="T40" fmla="*/ 854 w 957"/>
                                <a:gd name="T41" fmla="*/ 162 h 825"/>
                                <a:gd name="T42" fmla="*/ 768 w 957"/>
                                <a:gd name="T43" fmla="*/ 90 h 825"/>
                                <a:gd name="T44" fmla="*/ 663 w 957"/>
                                <a:gd name="T45" fmla="*/ 36 h 825"/>
                                <a:gd name="T46" fmla="*/ 543 w 957"/>
                                <a:gd name="T47" fmla="*/ 8 h 825"/>
                                <a:gd name="T48" fmla="*/ 479 w 957"/>
                                <a:gd name="T49" fmla="*/ 0 h 825"/>
                                <a:gd name="T50" fmla="*/ 606 w 957"/>
                                <a:gd name="T51" fmla="*/ 14 h 825"/>
                                <a:gd name="T52" fmla="*/ 720 w 957"/>
                                <a:gd name="T53" fmla="*/ 56 h 825"/>
                                <a:gd name="T54" fmla="*/ 818 w 957"/>
                                <a:gd name="T55" fmla="*/ 121 h 825"/>
                                <a:gd name="T56" fmla="*/ 892 w 957"/>
                                <a:gd name="T57" fmla="*/ 204 h 825"/>
                                <a:gd name="T58" fmla="*/ 940 w 957"/>
                                <a:gd name="T59" fmla="*/ 303 h 825"/>
                                <a:gd name="T60" fmla="*/ 957 w 957"/>
                                <a:gd name="T61" fmla="*/ 412 h 825"/>
                                <a:gd name="T62" fmla="*/ 940 w 957"/>
                                <a:gd name="T63" fmla="*/ 522 h 825"/>
                                <a:gd name="T64" fmla="*/ 892 w 957"/>
                                <a:gd name="T65" fmla="*/ 620 h 825"/>
                                <a:gd name="T66" fmla="*/ 818 w 957"/>
                                <a:gd name="T67" fmla="*/ 704 h 825"/>
                                <a:gd name="T68" fmla="*/ 720 w 957"/>
                                <a:gd name="T69" fmla="*/ 768 h 825"/>
                                <a:gd name="T70" fmla="*/ 606 w 957"/>
                                <a:gd name="T71" fmla="*/ 811 h 825"/>
                                <a:gd name="T72" fmla="*/ 479 w 957"/>
                                <a:gd name="T73" fmla="*/ 825 h 825"/>
                                <a:gd name="T74" fmla="*/ 351 w 957"/>
                                <a:gd name="T75" fmla="*/ 811 h 825"/>
                                <a:gd name="T76" fmla="*/ 237 w 957"/>
                                <a:gd name="T77" fmla="*/ 768 h 825"/>
                                <a:gd name="T78" fmla="*/ 140 w 957"/>
                                <a:gd name="T79" fmla="*/ 704 h 825"/>
                                <a:gd name="T80" fmla="*/ 65 w 957"/>
                                <a:gd name="T81" fmla="*/ 620 h 825"/>
                                <a:gd name="T82" fmla="*/ 17 w 957"/>
                                <a:gd name="T83" fmla="*/ 522 h 825"/>
                                <a:gd name="T84" fmla="*/ 0 w 957"/>
                                <a:gd name="T85" fmla="*/ 412 h 825"/>
                                <a:gd name="T86" fmla="*/ 17 w 957"/>
                                <a:gd name="T87" fmla="*/ 303 h 825"/>
                                <a:gd name="T88" fmla="*/ 65 w 957"/>
                                <a:gd name="T89" fmla="*/ 204 h 825"/>
                                <a:gd name="T90" fmla="*/ 140 w 957"/>
                                <a:gd name="T91" fmla="*/ 121 h 825"/>
                                <a:gd name="T92" fmla="*/ 237 w 957"/>
                                <a:gd name="T93" fmla="*/ 56 h 825"/>
                                <a:gd name="T94" fmla="*/ 351 w 957"/>
                                <a:gd name="T95" fmla="*/ 14 h 825"/>
                                <a:gd name="T96" fmla="*/ 479 w 957"/>
                                <a:gd name="T97" fmla="*/ 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57" h="825">
                                  <a:moveTo>
                                    <a:pt x="479" y="5"/>
                                  </a:moveTo>
                                  <a:lnTo>
                                    <a:pt x="415" y="8"/>
                                  </a:lnTo>
                                  <a:lnTo>
                                    <a:pt x="353" y="19"/>
                                  </a:lnTo>
                                  <a:lnTo>
                                    <a:pt x="295" y="36"/>
                                  </a:lnTo>
                                  <a:lnTo>
                                    <a:pt x="240" y="61"/>
                                  </a:lnTo>
                                  <a:lnTo>
                                    <a:pt x="189" y="90"/>
                                  </a:lnTo>
                                  <a:lnTo>
                                    <a:pt x="144" y="124"/>
                                  </a:lnTo>
                                  <a:lnTo>
                                    <a:pt x="103" y="162"/>
                                  </a:lnTo>
                                  <a:lnTo>
                                    <a:pt x="69" y="206"/>
                                  </a:lnTo>
                                  <a:lnTo>
                                    <a:pt x="42" y="253"/>
                                  </a:lnTo>
                                  <a:lnTo>
                                    <a:pt x="21" y="304"/>
                                  </a:lnTo>
                                  <a:lnTo>
                                    <a:pt x="9" y="357"/>
                                  </a:lnTo>
                                  <a:lnTo>
                                    <a:pt x="4" y="412"/>
                                  </a:lnTo>
                                  <a:lnTo>
                                    <a:pt x="9" y="468"/>
                                  </a:lnTo>
                                  <a:lnTo>
                                    <a:pt x="21" y="520"/>
                                  </a:lnTo>
                                  <a:lnTo>
                                    <a:pt x="42" y="571"/>
                                  </a:lnTo>
                                  <a:lnTo>
                                    <a:pt x="69" y="619"/>
                                  </a:lnTo>
                                  <a:lnTo>
                                    <a:pt x="103" y="661"/>
                                  </a:lnTo>
                                  <a:lnTo>
                                    <a:pt x="144" y="701"/>
                                  </a:lnTo>
                                  <a:lnTo>
                                    <a:pt x="189" y="735"/>
                                  </a:lnTo>
                                  <a:lnTo>
                                    <a:pt x="240" y="764"/>
                                  </a:lnTo>
                                  <a:lnTo>
                                    <a:pt x="295" y="789"/>
                                  </a:lnTo>
                                  <a:lnTo>
                                    <a:pt x="353" y="806"/>
                                  </a:lnTo>
                                  <a:lnTo>
                                    <a:pt x="415" y="817"/>
                                  </a:lnTo>
                                  <a:lnTo>
                                    <a:pt x="479" y="820"/>
                                  </a:lnTo>
                                  <a:lnTo>
                                    <a:pt x="543" y="817"/>
                                  </a:lnTo>
                                  <a:lnTo>
                                    <a:pt x="605" y="806"/>
                                  </a:lnTo>
                                  <a:lnTo>
                                    <a:pt x="663" y="789"/>
                                  </a:lnTo>
                                  <a:lnTo>
                                    <a:pt x="718" y="764"/>
                                  </a:lnTo>
                                  <a:lnTo>
                                    <a:pt x="768" y="735"/>
                                  </a:lnTo>
                                  <a:lnTo>
                                    <a:pt x="813" y="701"/>
                                  </a:lnTo>
                                  <a:lnTo>
                                    <a:pt x="854" y="661"/>
                                  </a:lnTo>
                                  <a:lnTo>
                                    <a:pt x="888" y="619"/>
                                  </a:lnTo>
                                  <a:lnTo>
                                    <a:pt x="915" y="571"/>
                                  </a:lnTo>
                                  <a:lnTo>
                                    <a:pt x="936" y="520"/>
                                  </a:lnTo>
                                  <a:lnTo>
                                    <a:pt x="949" y="468"/>
                                  </a:lnTo>
                                  <a:lnTo>
                                    <a:pt x="953" y="412"/>
                                  </a:lnTo>
                                  <a:lnTo>
                                    <a:pt x="949" y="357"/>
                                  </a:lnTo>
                                  <a:lnTo>
                                    <a:pt x="936" y="304"/>
                                  </a:lnTo>
                                  <a:lnTo>
                                    <a:pt x="915" y="253"/>
                                  </a:lnTo>
                                  <a:lnTo>
                                    <a:pt x="888" y="206"/>
                                  </a:lnTo>
                                  <a:lnTo>
                                    <a:pt x="854" y="162"/>
                                  </a:lnTo>
                                  <a:lnTo>
                                    <a:pt x="813" y="124"/>
                                  </a:lnTo>
                                  <a:lnTo>
                                    <a:pt x="768" y="90"/>
                                  </a:lnTo>
                                  <a:lnTo>
                                    <a:pt x="718" y="61"/>
                                  </a:lnTo>
                                  <a:lnTo>
                                    <a:pt x="663" y="36"/>
                                  </a:lnTo>
                                  <a:lnTo>
                                    <a:pt x="605" y="19"/>
                                  </a:lnTo>
                                  <a:lnTo>
                                    <a:pt x="543" y="8"/>
                                  </a:lnTo>
                                  <a:lnTo>
                                    <a:pt x="479" y="5"/>
                                  </a:lnTo>
                                  <a:close/>
                                  <a:moveTo>
                                    <a:pt x="479" y="0"/>
                                  </a:moveTo>
                                  <a:lnTo>
                                    <a:pt x="544" y="3"/>
                                  </a:lnTo>
                                  <a:lnTo>
                                    <a:pt x="606" y="14"/>
                                  </a:lnTo>
                                  <a:lnTo>
                                    <a:pt x="665" y="33"/>
                                  </a:lnTo>
                                  <a:lnTo>
                                    <a:pt x="720" y="56"/>
                                  </a:lnTo>
                                  <a:lnTo>
                                    <a:pt x="771" y="86"/>
                                  </a:lnTo>
                                  <a:lnTo>
                                    <a:pt x="818" y="121"/>
                                  </a:lnTo>
                                  <a:lnTo>
                                    <a:pt x="859" y="160"/>
                                  </a:lnTo>
                                  <a:lnTo>
                                    <a:pt x="892" y="204"/>
                                  </a:lnTo>
                                  <a:lnTo>
                                    <a:pt x="921" y="252"/>
                                  </a:lnTo>
                                  <a:lnTo>
                                    <a:pt x="940" y="303"/>
                                  </a:lnTo>
                                  <a:lnTo>
                                    <a:pt x="953" y="357"/>
                                  </a:lnTo>
                                  <a:lnTo>
                                    <a:pt x="957" y="412"/>
                                  </a:lnTo>
                                  <a:lnTo>
                                    <a:pt x="953" y="468"/>
                                  </a:lnTo>
                                  <a:lnTo>
                                    <a:pt x="940" y="522"/>
                                  </a:lnTo>
                                  <a:lnTo>
                                    <a:pt x="921" y="573"/>
                                  </a:lnTo>
                                  <a:lnTo>
                                    <a:pt x="892" y="620"/>
                                  </a:lnTo>
                                  <a:lnTo>
                                    <a:pt x="859" y="665"/>
                                  </a:lnTo>
                                  <a:lnTo>
                                    <a:pt x="818" y="704"/>
                                  </a:lnTo>
                                  <a:lnTo>
                                    <a:pt x="771" y="739"/>
                                  </a:lnTo>
                                  <a:lnTo>
                                    <a:pt x="720" y="768"/>
                                  </a:lnTo>
                                  <a:lnTo>
                                    <a:pt x="665" y="792"/>
                                  </a:lnTo>
                                  <a:lnTo>
                                    <a:pt x="606" y="811"/>
                                  </a:lnTo>
                                  <a:lnTo>
                                    <a:pt x="544" y="821"/>
                                  </a:lnTo>
                                  <a:lnTo>
                                    <a:pt x="479" y="825"/>
                                  </a:lnTo>
                                  <a:lnTo>
                                    <a:pt x="413" y="821"/>
                                  </a:lnTo>
                                  <a:lnTo>
                                    <a:pt x="351" y="811"/>
                                  </a:lnTo>
                                  <a:lnTo>
                                    <a:pt x="292" y="792"/>
                                  </a:lnTo>
                                  <a:lnTo>
                                    <a:pt x="237" y="768"/>
                                  </a:lnTo>
                                  <a:lnTo>
                                    <a:pt x="186" y="739"/>
                                  </a:lnTo>
                                  <a:lnTo>
                                    <a:pt x="140" y="704"/>
                                  </a:lnTo>
                                  <a:lnTo>
                                    <a:pt x="99" y="665"/>
                                  </a:lnTo>
                                  <a:lnTo>
                                    <a:pt x="65" y="620"/>
                                  </a:lnTo>
                                  <a:lnTo>
                                    <a:pt x="37" y="573"/>
                                  </a:lnTo>
                                  <a:lnTo>
                                    <a:pt x="17" y="522"/>
                                  </a:lnTo>
                                  <a:lnTo>
                                    <a:pt x="4" y="468"/>
                                  </a:lnTo>
                                  <a:lnTo>
                                    <a:pt x="0" y="412"/>
                                  </a:lnTo>
                                  <a:lnTo>
                                    <a:pt x="4" y="357"/>
                                  </a:lnTo>
                                  <a:lnTo>
                                    <a:pt x="17" y="303"/>
                                  </a:lnTo>
                                  <a:lnTo>
                                    <a:pt x="37" y="252"/>
                                  </a:lnTo>
                                  <a:lnTo>
                                    <a:pt x="65" y="204"/>
                                  </a:lnTo>
                                  <a:lnTo>
                                    <a:pt x="99" y="160"/>
                                  </a:lnTo>
                                  <a:lnTo>
                                    <a:pt x="140" y="121"/>
                                  </a:lnTo>
                                  <a:lnTo>
                                    <a:pt x="186" y="86"/>
                                  </a:lnTo>
                                  <a:lnTo>
                                    <a:pt x="237" y="56"/>
                                  </a:lnTo>
                                  <a:lnTo>
                                    <a:pt x="292" y="33"/>
                                  </a:lnTo>
                                  <a:lnTo>
                                    <a:pt x="351" y="14"/>
                                  </a:lnTo>
                                  <a:lnTo>
                                    <a:pt x="413" y="3"/>
                                  </a:lnTo>
                                  <a:lnTo>
                                    <a:pt x="479" y="0"/>
                                  </a:lnTo>
                                  <a:close/>
                                </a:path>
                              </a:pathLst>
                            </a:custGeom>
                            <a:solidFill>
                              <a:srgbClr val="FFEDA4"/>
                            </a:solidFill>
                            <a:ln>
                              <a:noFill/>
                            </a:ln>
                            <a:extLst>
                              <a:ext uri="{91240B29-F687-4F45-9708-019B960494DF}">
                                <a14:hiddenLine xmlns:a14="http://schemas.microsoft.com/office/drawing/2010/main" w="0">
                                  <a:solidFill>
                                    <a:srgbClr val="FFEDA4"/>
                                  </a:solidFill>
                                  <a:prstDash val="solid"/>
                                  <a:round/>
                                  <a:headEnd/>
                                  <a:tailEnd/>
                                </a14:hiddenLine>
                              </a:ext>
                            </a:extLst>
                          </wps:spPr>
                          <wps:bodyPr rot="0" vert="horz" wrap="square" lIns="91440" tIns="45720" rIns="91440" bIns="45720" anchor="t" anchorCtr="0" upright="1">
                            <a:noAutofit/>
                          </wps:bodyPr>
                        </wps:wsp>
                        <wps:wsp>
                          <wps:cNvPr id="737" name="Freeform 450"/>
                          <wps:cNvSpPr>
                            <a:spLocks noEditPoints="1"/>
                          </wps:cNvSpPr>
                          <wps:spPr bwMode="auto">
                            <a:xfrm>
                              <a:off x="1417" y="363"/>
                              <a:ext cx="484" cy="417"/>
                            </a:xfrm>
                            <a:custGeom>
                              <a:avLst/>
                              <a:gdLst>
                                <a:gd name="T0" fmla="*/ 418 w 968"/>
                                <a:gd name="T1" fmla="*/ 8 h 834"/>
                                <a:gd name="T2" fmla="*/ 297 w 968"/>
                                <a:gd name="T3" fmla="*/ 38 h 834"/>
                                <a:gd name="T4" fmla="*/ 191 w 968"/>
                                <a:gd name="T5" fmla="*/ 91 h 834"/>
                                <a:gd name="T6" fmla="*/ 104 w 968"/>
                                <a:gd name="T7" fmla="*/ 165 h 834"/>
                                <a:gd name="T8" fmla="*/ 42 w 968"/>
                                <a:gd name="T9" fmla="*/ 257 h 834"/>
                                <a:gd name="T10" fmla="*/ 9 w 968"/>
                                <a:gd name="T11" fmla="*/ 362 h 834"/>
                                <a:gd name="T12" fmla="*/ 9 w 968"/>
                                <a:gd name="T13" fmla="*/ 473 h 834"/>
                                <a:gd name="T14" fmla="*/ 42 w 968"/>
                                <a:gd name="T15" fmla="*/ 578 h 834"/>
                                <a:gd name="T16" fmla="*/ 104 w 968"/>
                                <a:gd name="T17" fmla="*/ 670 h 834"/>
                                <a:gd name="T18" fmla="*/ 191 w 968"/>
                                <a:gd name="T19" fmla="*/ 744 h 834"/>
                                <a:gd name="T20" fmla="*/ 297 w 968"/>
                                <a:gd name="T21" fmla="*/ 797 h 834"/>
                                <a:gd name="T22" fmla="*/ 418 w 968"/>
                                <a:gd name="T23" fmla="*/ 826 h 834"/>
                                <a:gd name="T24" fmla="*/ 549 w 968"/>
                                <a:gd name="T25" fmla="*/ 826 h 834"/>
                                <a:gd name="T26" fmla="*/ 670 w 968"/>
                                <a:gd name="T27" fmla="*/ 797 h 834"/>
                                <a:gd name="T28" fmla="*/ 776 w 968"/>
                                <a:gd name="T29" fmla="*/ 744 h 834"/>
                                <a:gd name="T30" fmla="*/ 864 w 968"/>
                                <a:gd name="T31" fmla="*/ 670 h 834"/>
                                <a:gd name="T32" fmla="*/ 926 w 968"/>
                                <a:gd name="T33" fmla="*/ 578 h 834"/>
                                <a:gd name="T34" fmla="*/ 958 w 968"/>
                                <a:gd name="T35" fmla="*/ 473 h 834"/>
                                <a:gd name="T36" fmla="*/ 958 w 968"/>
                                <a:gd name="T37" fmla="*/ 362 h 834"/>
                                <a:gd name="T38" fmla="*/ 926 w 968"/>
                                <a:gd name="T39" fmla="*/ 257 h 834"/>
                                <a:gd name="T40" fmla="*/ 864 w 968"/>
                                <a:gd name="T41" fmla="*/ 165 h 834"/>
                                <a:gd name="T42" fmla="*/ 776 w 968"/>
                                <a:gd name="T43" fmla="*/ 91 h 834"/>
                                <a:gd name="T44" fmla="*/ 670 w 968"/>
                                <a:gd name="T45" fmla="*/ 38 h 834"/>
                                <a:gd name="T46" fmla="*/ 549 w 968"/>
                                <a:gd name="T47" fmla="*/ 8 h 834"/>
                                <a:gd name="T48" fmla="*/ 484 w 968"/>
                                <a:gd name="T49" fmla="*/ 0 h 834"/>
                                <a:gd name="T50" fmla="*/ 613 w 968"/>
                                <a:gd name="T51" fmla="*/ 16 h 834"/>
                                <a:gd name="T52" fmla="*/ 728 w 968"/>
                                <a:gd name="T53" fmla="*/ 57 h 834"/>
                                <a:gd name="T54" fmla="*/ 826 w 968"/>
                                <a:gd name="T55" fmla="*/ 123 h 834"/>
                                <a:gd name="T56" fmla="*/ 902 w 968"/>
                                <a:gd name="T57" fmla="*/ 208 h 834"/>
                                <a:gd name="T58" fmla="*/ 951 w 968"/>
                                <a:gd name="T59" fmla="*/ 307 h 834"/>
                                <a:gd name="T60" fmla="*/ 968 w 968"/>
                                <a:gd name="T61" fmla="*/ 417 h 834"/>
                                <a:gd name="T62" fmla="*/ 951 w 968"/>
                                <a:gd name="T63" fmla="*/ 528 h 834"/>
                                <a:gd name="T64" fmla="*/ 902 w 968"/>
                                <a:gd name="T65" fmla="*/ 627 h 834"/>
                                <a:gd name="T66" fmla="*/ 826 w 968"/>
                                <a:gd name="T67" fmla="*/ 712 h 834"/>
                                <a:gd name="T68" fmla="*/ 728 w 968"/>
                                <a:gd name="T69" fmla="*/ 778 h 834"/>
                                <a:gd name="T70" fmla="*/ 613 w 968"/>
                                <a:gd name="T71" fmla="*/ 819 h 834"/>
                                <a:gd name="T72" fmla="*/ 484 w 968"/>
                                <a:gd name="T73" fmla="*/ 834 h 834"/>
                                <a:gd name="T74" fmla="*/ 355 w 968"/>
                                <a:gd name="T75" fmla="*/ 819 h 834"/>
                                <a:gd name="T76" fmla="*/ 239 w 968"/>
                                <a:gd name="T77" fmla="*/ 778 h 834"/>
                                <a:gd name="T78" fmla="*/ 142 w 968"/>
                                <a:gd name="T79" fmla="*/ 712 h 834"/>
                                <a:gd name="T80" fmla="*/ 66 w 968"/>
                                <a:gd name="T81" fmla="*/ 627 h 834"/>
                                <a:gd name="T82" fmla="*/ 16 w 968"/>
                                <a:gd name="T83" fmla="*/ 528 h 834"/>
                                <a:gd name="T84" fmla="*/ 0 w 968"/>
                                <a:gd name="T85" fmla="*/ 417 h 834"/>
                                <a:gd name="T86" fmla="*/ 16 w 968"/>
                                <a:gd name="T87" fmla="*/ 307 h 834"/>
                                <a:gd name="T88" fmla="*/ 66 w 968"/>
                                <a:gd name="T89" fmla="*/ 208 h 834"/>
                                <a:gd name="T90" fmla="*/ 142 w 968"/>
                                <a:gd name="T91" fmla="*/ 123 h 834"/>
                                <a:gd name="T92" fmla="*/ 239 w 968"/>
                                <a:gd name="T93" fmla="*/ 57 h 834"/>
                                <a:gd name="T94" fmla="*/ 355 w 968"/>
                                <a:gd name="T95" fmla="*/ 16 h 834"/>
                                <a:gd name="T96" fmla="*/ 484 w 968"/>
                                <a:gd name="T97" fmla="*/ 0 h 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68" h="834">
                                  <a:moveTo>
                                    <a:pt x="484" y="5"/>
                                  </a:moveTo>
                                  <a:lnTo>
                                    <a:pt x="418" y="8"/>
                                  </a:lnTo>
                                  <a:lnTo>
                                    <a:pt x="356" y="19"/>
                                  </a:lnTo>
                                  <a:lnTo>
                                    <a:pt x="297" y="38"/>
                                  </a:lnTo>
                                  <a:lnTo>
                                    <a:pt x="242" y="61"/>
                                  </a:lnTo>
                                  <a:lnTo>
                                    <a:pt x="191" y="91"/>
                                  </a:lnTo>
                                  <a:lnTo>
                                    <a:pt x="145" y="126"/>
                                  </a:lnTo>
                                  <a:lnTo>
                                    <a:pt x="104" y="165"/>
                                  </a:lnTo>
                                  <a:lnTo>
                                    <a:pt x="70" y="209"/>
                                  </a:lnTo>
                                  <a:lnTo>
                                    <a:pt x="42" y="257"/>
                                  </a:lnTo>
                                  <a:lnTo>
                                    <a:pt x="22" y="308"/>
                                  </a:lnTo>
                                  <a:lnTo>
                                    <a:pt x="9" y="362"/>
                                  </a:lnTo>
                                  <a:lnTo>
                                    <a:pt x="5" y="417"/>
                                  </a:lnTo>
                                  <a:lnTo>
                                    <a:pt x="9" y="473"/>
                                  </a:lnTo>
                                  <a:lnTo>
                                    <a:pt x="22" y="527"/>
                                  </a:lnTo>
                                  <a:lnTo>
                                    <a:pt x="42" y="578"/>
                                  </a:lnTo>
                                  <a:lnTo>
                                    <a:pt x="70" y="625"/>
                                  </a:lnTo>
                                  <a:lnTo>
                                    <a:pt x="104" y="670"/>
                                  </a:lnTo>
                                  <a:lnTo>
                                    <a:pt x="145" y="709"/>
                                  </a:lnTo>
                                  <a:lnTo>
                                    <a:pt x="191" y="744"/>
                                  </a:lnTo>
                                  <a:lnTo>
                                    <a:pt x="242" y="773"/>
                                  </a:lnTo>
                                  <a:lnTo>
                                    <a:pt x="297" y="797"/>
                                  </a:lnTo>
                                  <a:lnTo>
                                    <a:pt x="356" y="816"/>
                                  </a:lnTo>
                                  <a:lnTo>
                                    <a:pt x="418" y="826"/>
                                  </a:lnTo>
                                  <a:lnTo>
                                    <a:pt x="484" y="830"/>
                                  </a:lnTo>
                                  <a:lnTo>
                                    <a:pt x="549" y="826"/>
                                  </a:lnTo>
                                  <a:lnTo>
                                    <a:pt x="611" y="816"/>
                                  </a:lnTo>
                                  <a:lnTo>
                                    <a:pt x="670" y="797"/>
                                  </a:lnTo>
                                  <a:lnTo>
                                    <a:pt x="725" y="773"/>
                                  </a:lnTo>
                                  <a:lnTo>
                                    <a:pt x="776" y="744"/>
                                  </a:lnTo>
                                  <a:lnTo>
                                    <a:pt x="823" y="709"/>
                                  </a:lnTo>
                                  <a:lnTo>
                                    <a:pt x="864" y="670"/>
                                  </a:lnTo>
                                  <a:lnTo>
                                    <a:pt x="897" y="625"/>
                                  </a:lnTo>
                                  <a:lnTo>
                                    <a:pt x="926" y="578"/>
                                  </a:lnTo>
                                  <a:lnTo>
                                    <a:pt x="945" y="527"/>
                                  </a:lnTo>
                                  <a:lnTo>
                                    <a:pt x="958" y="473"/>
                                  </a:lnTo>
                                  <a:lnTo>
                                    <a:pt x="962" y="417"/>
                                  </a:lnTo>
                                  <a:lnTo>
                                    <a:pt x="958" y="362"/>
                                  </a:lnTo>
                                  <a:lnTo>
                                    <a:pt x="945" y="308"/>
                                  </a:lnTo>
                                  <a:lnTo>
                                    <a:pt x="926" y="257"/>
                                  </a:lnTo>
                                  <a:lnTo>
                                    <a:pt x="897" y="209"/>
                                  </a:lnTo>
                                  <a:lnTo>
                                    <a:pt x="864" y="165"/>
                                  </a:lnTo>
                                  <a:lnTo>
                                    <a:pt x="823" y="126"/>
                                  </a:lnTo>
                                  <a:lnTo>
                                    <a:pt x="776" y="91"/>
                                  </a:lnTo>
                                  <a:lnTo>
                                    <a:pt x="725" y="61"/>
                                  </a:lnTo>
                                  <a:lnTo>
                                    <a:pt x="670" y="38"/>
                                  </a:lnTo>
                                  <a:lnTo>
                                    <a:pt x="611" y="19"/>
                                  </a:lnTo>
                                  <a:lnTo>
                                    <a:pt x="549" y="8"/>
                                  </a:lnTo>
                                  <a:lnTo>
                                    <a:pt x="484" y="5"/>
                                  </a:lnTo>
                                  <a:close/>
                                  <a:moveTo>
                                    <a:pt x="484" y="0"/>
                                  </a:moveTo>
                                  <a:lnTo>
                                    <a:pt x="549" y="5"/>
                                  </a:lnTo>
                                  <a:lnTo>
                                    <a:pt x="613" y="16"/>
                                  </a:lnTo>
                                  <a:lnTo>
                                    <a:pt x="672" y="33"/>
                                  </a:lnTo>
                                  <a:lnTo>
                                    <a:pt x="728" y="57"/>
                                  </a:lnTo>
                                  <a:lnTo>
                                    <a:pt x="779" y="87"/>
                                  </a:lnTo>
                                  <a:lnTo>
                                    <a:pt x="826" y="123"/>
                                  </a:lnTo>
                                  <a:lnTo>
                                    <a:pt x="866" y="163"/>
                                  </a:lnTo>
                                  <a:lnTo>
                                    <a:pt x="902" y="208"/>
                                  </a:lnTo>
                                  <a:lnTo>
                                    <a:pt x="930" y="255"/>
                                  </a:lnTo>
                                  <a:lnTo>
                                    <a:pt x="951" y="307"/>
                                  </a:lnTo>
                                  <a:lnTo>
                                    <a:pt x="964" y="360"/>
                                  </a:lnTo>
                                  <a:lnTo>
                                    <a:pt x="968" y="417"/>
                                  </a:lnTo>
                                  <a:lnTo>
                                    <a:pt x="964" y="475"/>
                                  </a:lnTo>
                                  <a:lnTo>
                                    <a:pt x="951" y="528"/>
                                  </a:lnTo>
                                  <a:lnTo>
                                    <a:pt x="930" y="580"/>
                                  </a:lnTo>
                                  <a:lnTo>
                                    <a:pt x="902" y="627"/>
                                  </a:lnTo>
                                  <a:lnTo>
                                    <a:pt x="866" y="672"/>
                                  </a:lnTo>
                                  <a:lnTo>
                                    <a:pt x="826" y="712"/>
                                  </a:lnTo>
                                  <a:lnTo>
                                    <a:pt x="779" y="748"/>
                                  </a:lnTo>
                                  <a:lnTo>
                                    <a:pt x="728" y="778"/>
                                  </a:lnTo>
                                  <a:lnTo>
                                    <a:pt x="672" y="801"/>
                                  </a:lnTo>
                                  <a:lnTo>
                                    <a:pt x="613" y="819"/>
                                  </a:lnTo>
                                  <a:lnTo>
                                    <a:pt x="549" y="830"/>
                                  </a:lnTo>
                                  <a:lnTo>
                                    <a:pt x="484" y="834"/>
                                  </a:lnTo>
                                  <a:lnTo>
                                    <a:pt x="418" y="830"/>
                                  </a:lnTo>
                                  <a:lnTo>
                                    <a:pt x="355" y="819"/>
                                  </a:lnTo>
                                  <a:lnTo>
                                    <a:pt x="296" y="801"/>
                                  </a:lnTo>
                                  <a:lnTo>
                                    <a:pt x="239" y="778"/>
                                  </a:lnTo>
                                  <a:lnTo>
                                    <a:pt x="188" y="748"/>
                                  </a:lnTo>
                                  <a:lnTo>
                                    <a:pt x="142" y="712"/>
                                  </a:lnTo>
                                  <a:lnTo>
                                    <a:pt x="101" y="672"/>
                                  </a:lnTo>
                                  <a:lnTo>
                                    <a:pt x="66" y="627"/>
                                  </a:lnTo>
                                  <a:lnTo>
                                    <a:pt x="38" y="580"/>
                                  </a:lnTo>
                                  <a:lnTo>
                                    <a:pt x="16" y="528"/>
                                  </a:lnTo>
                                  <a:lnTo>
                                    <a:pt x="4" y="475"/>
                                  </a:lnTo>
                                  <a:lnTo>
                                    <a:pt x="0" y="417"/>
                                  </a:lnTo>
                                  <a:lnTo>
                                    <a:pt x="4" y="360"/>
                                  </a:lnTo>
                                  <a:lnTo>
                                    <a:pt x="16" y="307"/>
                                  </a:lnTo>
                                  <a:lnTo>
                                    <a:pt x="38" y="255"/>
                                  </a:lnTo>
                                  <a:lnTo>
                                    <a:pt x="66" y="208"/>
                                  </a:lnTo>
                                  <a:lnTo>
                                    <a:pt x="101" y="163"/>
                                  </a:lnTo>
                                  <a:lnTo>
                                    <a:pt x="142" y="123"/>
                                  </a:lnTo>
                                  <a:lnTo>
                                    <a:pt x="188" y="87"/>
                                  </a:lnTo>
                                  <a:lnTo>
                                    <a:pt x="239" y="57"/>
                                  </a:lnTo>
                                  <a:lnTo>
                                    <a:pt x="296" y="33"/>
                                  </a:lnTo>
                                  <a:lnTo>
                                    <a:pt x="355" y="16"/>
                                  </a:lnTo>
                                  <a:lnTo>
                                    <a:pt x="418" y="5"/>
                                  </a:lnTo>
                                  <a:lnTo>
                                    <a:pt x="484" y="0"/>
                                  </a:lnTo>
                                  <a:close/>
                                </a:path>
                              </a:pathLst>
                            </a:custGeom>
                            <a:solidFill>
                              <a:srgbClr val="FFEDA3"/>
                            </a:solidFill>
                            <a:ln>
                              <a:noFill/>
                            </a:ln>
                            <a:extLst>
                              <a:ext uri="{91240B29-F687-4F45-9708-019B960494DF}">
                                <a14:hiddenLine xmlns:a14="http://schemas.microsoft.com/office/drawing/2010/main" w="0">
                                  <a:solidFill>
                                    <a:srgbClr val="FFEDA3"/>
                                  </a:solidFill>
                                  <a:prstDash val="solid"/>
                                  <a:round/>
                                  <a:headEnd/>
                                  <a:tailEnd/>
                                </a14:hiddenLine>
                              </a:ext>
                            </a:extLst>
                          </wps:spPr>
                          <wps:bodyPr rot="0" vert="horz" wrap="square" lIns="91440" tIns="45720" rIns="91440" bIns="45720" anchor="t" anchorCtr="0" upright="1">
                            <a:noAutofit/>
                          </wps:bodyPr>
                        </wps:wsp>
                        <wps:wsp>
                          <wps:cNvPr id="738" name="Freeform 451"/>
                          <wps:cNvSpPr>
                            <a:spLocks noEditPoints="1"/>
                          </wps:cNvSpPr>
                          <wps:spPr bwMode="auto">
                            <a:xfrm>
                              <a:off x="1414" y="362"/>
                              <a:ext cx="490" cy="421"/>
                            </a:xfrm>
                            <a:custGeom>
                              <a:avLst/>
                              <a:gdLst>
                                <a:gd name="T0" fmla="*/ 424 w 980"/>
                                <a:gd name="T1" fmla="*/ 9 h 843"/>
                                <a:gd name="T2" fmla="*/ 302 w 980"/>
                                <a:gd name="T3" fmla="*/ 37 h 843"/>
                                <a:gd name="T4" fmla="*/ 194 w 980"/>
                                <a:gd name="T5" fmla="*/ 91 h 843"/>
                                <a:gd name="T6" fmla="*/ 107 w 980"/>
                                <a:gd name="T7" fmla="*/ 167 h 843"/>
                                <a:gd name="T8" fmla="*/ 44 w 980"/>
                                <a:gd name="T9" fmla="*/ 259 h 843"/>
                                <a:gd name="T10" fmla="*/ 10 w 980"/>
                                <a:gd name="T11" fmla="*/ 364 h 843"/>
                                <a:gd name="T12" fmla="*/ 10 w 980"/>
                                <a:gd name="T13" fmla="*/ 479 h 843"/>
                                <a:gd name="T14" fmla="*/ 44 w 980"/>
                                <a:gd name="T15" fmla="*/ 584 h 843"/>
                                <a:gd name="T16" fmla="*/ 107 w 980"/>
                                <a:gd name="T17" fmla="*/ 676 h 843"/>
                                <a:gd name="T18" fmla="*/ 194 w 980"/>
                                <a:gd name="T19" fmla="*/ 752 h 843"/>
                                <a:gd name="T20" fmla="*/ 302 w 980"/>
                                <a:gd name="T21" fmla="*/ 805 h 843"/>
                                <a:gd name="T22" fmla="*/ 424 w 980"/>
                                <a:gd name="T23" fmla="*/ 834 h 843"/>
                                <a:gd name="T24" fmla="*/ 555 w 980"/>
                                <a:gd name="T25" fmla="*/ 834 h 843"/>
                                <a:gd name="T26" fmla="*/ 678 w 980"/>
                                <a:gd name="T27" fmla="*/ 805 h 843"/>
                                <a:gd name="T28" fmla="*/ 785 w 980"/>
                                <a:gd name="T29" fmla="*/ 752 h 843"/>
                                <a:gd name="T30" fmla="*/ 872 w 980"/>
                                <a:gd name="T31" fmla="*/ 676 h 843"/>
                                <a:gd name="T32" fmla="*/ 936 w 980"/>
                                <a:gd name="T33" fmla="*/ 584 h 843"/>
                                <a:gd name="T34" fmla="*/ 970 w 980"/>
                                <a:gd name="T35" fmla="*/ 479 h 843"/>
                                <a:gd name="T36" fmla="*/ 970 w 980"/>
                                <a:gd name="T37" fmla="*/ 364 h 843"/>
                                <a:gd name="T38" fmla="*/ 936 w 980"/>
                                <a:gd name="T39" fmla="*/ 259 h 843"/>
                                <a:gd name="T40" fmla="*/ 872 w 980"/>
                                <a:gd name="T41" fmla="*/ 167 h 843"/>
                                <a:gd name="T42" fmla="*/ 785 w 980"/>
                                <a:gd name="T43" fmla="*/ 91 h 843"/>
                                <a:gd name="T44" fmla="*/ 678 w 980"/>
                                <a:gd name="T45" fmla="*/ 37 h 843"/>
                                <a:gd name="T46" fmla="*/ 555 w 980"/>
                                <a:gd name="T47" fmla="*/ 9 h 843"/>
                                <a:gd name="T48" fmla="*/ 490 w 980"/>
                                <a:gd name="T49" fmla="*/ 0 h 843"/>
                                <a:gd name="T50" fmla="*/ 620 w 980"/>
                                <a:gd name="T51" fmla="*/ 15 h 843"/>
                                <a:gd name="T52" fmla="*/ 737 w 980"/>
                                <a:gd name="T53" fmla="*/ 57 h 843"/>
                                <a:gd name="T54" fmla="*/ 836 w 980"/>
                                <a:gd name="T55" fmla="*/ 123 h 843"/>
                                <a:gd name="T56" fmla="*/ 912 w 980"/>
                                <a:gd name="T57" fmla="*/ 209 h 843"/>
                                <a:gd name="T58" fmla="*/ 961 w 980"/>
                                <a:gd name="T59" fmla="*/ 310 h 843"/>
                                <a:gd name="T60" fmla="*/ 980 w 980"/>
                                <a:gd name="T61" fmla="*/ 421 h 843"/>
                                <a:gd name="T62" fmla="*/ 961 w 980"/>
                                <a:gd name="T63" fmla="*/ 533 h 843"/>
                                <a:gd name="T64" fmla="*/ 912 w 980"/>
                                <a:gd name="T65" fmla="*/ 634 h 843"/>
                                <a:gd name="T66" fmla="*/ 836 w 980"/>
                                <a:gd name="T67" fmla="*/ 719 h 843"/>
                                <a:gd name="T68" fmla="*/ 737 w 980"/>
                                <a:gd name="T69" fmla="*/ 786 h 843"/>
                                <a:gd name="T70" fmla="*/ 620 w 980"/>
                                <a:gd name="T71" fmla="*/ 828 h 843"/>
                                <a:gd name="T72" fmla="*/ 490 w 980"/>
                                <a:gd name="T73" fmla="*/ 843 h 843"/>
                                <a:gd name="T74" fmla="*/ 359 w 980"/>
                                <a:gd name="T75" fmla="*/ 828 h 843"/>
                                <a:gd name="T76" fmla="*/ 242 w 980"/>
                                <a:gd name="T77" fmla="*/ 786 h 843"/>
                                <a:gd name="T78" fmla="*/ 144 w 980"/>
                                <a:gd name="T79" fmla="*/ 719 h 843"/>
                                <a:gd name="T80" fmla="*/ 68 w 980"/>
                                <a:gd name="T81" fmla="*/ 634 h 843"/>
                                <a:gd name="T82" fmla="*/ 18 w 980"/>
                                <a:gd name="T83" fmla="*/ 533 h 843"/>
                                <a:gd name="T84" fmla="*/ 0 w 980"/>
                                <a:gd name="T85" fmla="*/ 421 h 843"/>
                                <a:gd name="T86" fmla="*/ 18 w 980"/>
                                <a:gd name="T87" fmla="*/ 310 h 843"/>
                                <a:gd name="T88" fmla="*/ 68 w 980"/>
                                <a:gd name="T89" fmla="*/ 209 h 843"/>
                                <a:gd name="T90" fmla="*/ 144 w 980"/>
                                <a:gd name="T91" fmla="*/ 123 h 843"/>
                                <a:gd name="T92" fmla="*/ 242 w 980"/>
                                <a:gd name="T93" fmla="*/ 57 h 843"/>
                                <a:gd name="T94" fmla="*/ 359 w 980"/>
                                <a:gd name="T95" fmla="*/ 15 h 843"/>
                                <a:gd name="T96" fmla="*/ 490 w 980"/>
                                <a:gd name="T97" fmla="*/ 0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80" h="843">
                                  <a:moveTo>
                                    <a:pt x="490" y="4"/>
                                  </a:moveTo>
                                  <a:lnTo>
                                    <a:pt x="424" y="9"/>
                                  </a:lnTo>
                                  <a:lnTo>
                                    <a:pt x="361" y="20"/>
                                  </a:lnTo>
                                  <a:lnTo>
                                    <a:pt x="302" y="37"/>
                                  </a:lnTo>
                                  <a:lnTo>
                                    <a:pt x="245" y="61"/>
                                  </a:lnTo>
                                  <a:lnTo>
                                    <a:pt x="194" y="91"/>
                                  </a:lnTo>
                                  <a:lnTo>
                                    <a:pt x="148" y="127"/>
                                  </a:lnTo>
                                  <a:lnTo>
                                    <a:pt x="107" y="167"/>
                                  </a:lnTo>
                                  <a:lnTo>
                                    <a:pt x="72" y="212"/>
                                  </a:lnTo>
                                  <a:lnTo>
                                    <a:pt x="44" y="259"/>
                                  </a:lnTo>
                                  <a:lnTo>
                                    <a:pt x="22" y="311"/>
                                  </a:lnTo>
                                  <a:lnTo>
                                    <a:pt x="10" y="364"/>
                                  </a:lnTo>
                                  <a:lnTo>
                                    <a:pt x="6" y="421"/>
                                  </a:lnTo>
                                  <a:lnTo>
                                    <a:pt x="10" y="479"/>
                                  </a:lnTo>
                                  <a:lnTo>
                                    <a:pt x="22" y="532"/>
                                  </a:lnTo>
                                  <a:lnTo>
                                    <a:pt x="44" y="584"/>
                                  </a:lnTo>
                                  <a:lnTo>
                                    <a:pt x="72" y="631"/>
                                  </a:lnTo>
                                  <a:lnTo>
                                    <a:pt x="107" y="676"/>
                                  </a:lnTo>
                                  <a:lnTo>
                                    <a:pt x="148" y="716"/>
                                  </a:lnTo>
                                  <a:lnTo>
                                    <a:pt x="194" y="752"/>
                                  </a:lnTo>
                                  <a:lnTo>
                                    <a:pt x="245" y="782"/>
                                  </a:lnTo>
                                  <a:lnTo>
                                    <a:pt x="302" y="805"/>
                                  </a:lnTo>
                                  <a:lnTo>
                                    <a:pt x="361" y="823"/>
                                  </a:lnTo>
                                  <a:lnTo>
                                    <a:pt x="424" y="834"/>
                                  </a:lnTo>
                                  <a:lnTo>
                                    <a:pt x="490" y="838"/>
                                  </a:lnTo>
                                  <a:lnTo>
                                    <a:pt x="555" y="834"/>
                                  </a:lnTo>
                                  <a:lnTo>
                                    <a:pt x="619" y="823"/>
                                  </a:lnTo>
                                  <a:lnTo>
                                    <a:pt x="678" y="805"/>
                                  </a:lnTo>
                                  <a:lnTo>
                                    <a:pt x="734" y="782"/>
                                  </a:lnTo>
                                  <a:lnTo>
                                    <a:pt x="785" y="752"/>
                                  </a:lnTo>
                                  <a:lnTo>
                                    <a:pt x="832" y="716"/>
                                  </a:lnTo>
                                  <a:lnTo>
                                    <a:pt x="872" y="676"/>
                                  </a:lnTo>
                                  <a:lnTo>
                                    <a:pt x="908" y="631"/>
                                  </a:lnTo>
                                  <a:lnTo>
                                    <a:pt x="936" y="584"/>
                                  </a:lnTo>
                                  <a:lnTo>
                                    <a:pt x="957" y="532"/>
                                  </a:lnTo>
                                  <a:lnTo>
                                    <a:pt x="970" y="479"/>
                                  </a:lnTo>
                                  <a:lnTo>
                                    <a:pt x="974" y="421"/>
                                  </a:lnTo>
                                  <a:lnTo>
                                    <a:pt x="970" y="364"/>
                                  </a:lnTo>
                                  <a:lnTo>
                                    <a:pt x="957" y="311"/>
                                  </a:lnTo>
                                  <a:lnTo>
                                    <a:pt x="936" y="259"/>
                                  </a:lnTo>
                                  <a:lnTo>
                                    <a:pt x="908" y="212"/>
                                  </a:lnTo>
                                  <a:lnTo>
                                    <a:pt x="872" y="167"/>
                                  </a:lnTo>
                                  <a:lnTo>
                                    <a:pt x="832" y="127"/>
                                  </a:lnTo>
                                  <a:lnTo>
                                    <a:pt x="785" y="91"/>
                                  </a:lnTo>
                                  <a:lnTo>
                                    <a:pt x="734" y="61"/>
                                  </a:lnTo>
                                  <a:lnTo>
                                    <a:pt x="678" y="37"/>
                                  </a:lnTo>
                                  <a:lnTo>
                                    <a:pt x="619" y="20"/>
                                  </a:lnTo>
                                  <a:lnTo>
                                    <a:pt x="555" y="9"/>
                                  </a:lnTo>
                                  <a:lnTo>
                                    <a:pt x="490" y="4"/>
                                  </a:lnTo>
                                  <a:close/>
                                  <a:moveTo>
                                    <a:pt x="490" y="0"/>
                                  </a:moveTo>
                                  <a:lnTo>
                                    <a:pt x="557" y="4"/>
                                  </a:lnTo>
                                  <a:lnTo>
                                    <a:pt x="620" y="15"/>
                                  </a:lnTo>
                                  <a:lnTo>
                                    <a:pt x="681" y="33"/>
                                  </a:lnTo>
                                  <a:lnTo>
                                    <a:pt x="737" y="57"/>
                                  </a:lnTo>
                                  <a:lnTo>
                                    <a:pt x="789" y="88"/>
                                  </a:lnTo>
                                  <a:lnTo>
                                    <a:pt x="836" y="123"/>
                                  </a:lnTo>
                                  <a:lnTo>
                                    <a:pt x="877" y="164"/>
                                  </a:lnTo>
                                  <a:lnTo>
                                    <a:pt x="912" y="209"/>
                                  </a:lnTo>
                                  <a:lnTo>
                                    <a:pt x="940" y="258"/>
                                  </a:lnTo>
                                  <a:lnTo>
                                    <a:pt x="961" y="310"/>
                                  </a:lnTo>
                                  <a:lnTo>
                                    <a:pt x="975" y="364"/>
                                  </a:lnTo>
                                  <a:lnTo>
                                    <a:pt x="980" y="421"/>
                                  </a:lnTo>
                                  <a:lnTo>
                                    <a:pt x="975" y="479"/>
                                  </a:lnTo>
                                  <a:lnTo>
                                    <a:pt x="961" y="533"/>
                                  </a:lnTo>
                                  <a:lnTo>
                                    <a:pt x="940" y="585"/>
                                  </a:lnTo>
                                  <a:lnTo>
                                    <a:pt x="912" y="634"/>
                                  </a:lnTo>
                                  <a:lnTo>
                                    <a:pt x="877" y="679"/>
                                  </a:lnTo>
                                  <a:lnTo>
                                    <a:pt x="836" y="719"/>
                                  </a:lnTo>
                                  <a:lnTo>
                                    <a:pt x="789" y="755"/>
                                  </a:lnTo>
                                  <a:lnTo>
                                    <a:pt x="737" y="786"/>
                                  </a:lnTo>
                                  <a:lnTo>
                                    <a:pt x="681" y="810"/>
                                  </a:lnTo>
                                  <a:lnTo>
                                    <a:pt x="620" y="828"/>
                                  </a:lnTo>
                                  <a:lnTo>
                                    <a:pt x="557" y="839"/>
                                  </a:lnTo>
                                  <a:lnTo>
                                    <a:pt x="490" y="843"/>
                                  </a:lnTo>
                                  <a:lnTo>
                                    <a:pt x="423" y="839"/>
                                  </a:lnTo>
                                  <a:lnTo>
                                    <a:pt x="359" y="828"/>
                                  </a:lnTo>
                                  <a:lnTo>
                                    <a:pt x="299" y="810"/>
                                  </a:lnTo>
                                  <a:lnTo>
                                    <a:pt x="242" y="786"/>
                                  </a:lnTo>
                                  <a:lnTo>
                                    <a:pt x="190" y="755"/>
                                  </a:lnTo>
                                  <a:lnTo>
                                    <a:pt x="144" y="719"/>
                                  </a:lnTo>
                                  <a:lnTo>
                                    <a:pt x="103" y="679"/>
                                  </a:lnTo>
                                  <a:lnTo>
                                    <a:pt x="68" y="634"/>
                                  </a:lnTo>
                                  <a:lnTo>
                                    <a:pt x="39" y="585"/>
                                  </a:lnTo>
                                  <a:lnTo>
                                    <a:pt x="18" y="533"/>
                                  </a:lnTo>
                                  <a:lnTo>
                                    <a:pt x="4" y="479"/>
                                  </a:lnTo>
                                  <a:lnTo>
                                    <a:pt x="0" y="421"/>
                                  </a:lnTo>
                                  <a:lnTo>
                                    <a:pt x="4" y="364"/>
                                  </a:lnTo>
                                  <a:lnTo>
                                    <a:pt x="18" y="310"/>
                                  </a:lnTo>
                                  <a:lnTo>
                                    <a:pt x="39" y="258"/>
                                  </a:lnTo>
                                  <a:lnTo>
                                    <a:pt x="68" y="209"/>
                                  </a:lnTo>
                                  <a:lnTo>
                                    <a:pt x="103" y="164"/>
                                  </a:lnTo>
                                  <a:lnTo>
                                    <a:pt x="144" y="123"/>
                                  </a:lnTo>
                                  <a:lnTo>
                                    <a:pt x="190" y="88"/>
                                  </a:lnTo>
                                  <a:lnTo>
                                    <a:pt x="242" y="57"/>
                                  </a:lnTo>
                                  <a:lnTo>
                                    <a:pt x="299" y="33"/>
                                  </a:lnTo>
                                  <a:lnTo>
                                    <a:pt x="359" y="15"/>
                                  </a:lnTo>
                                  <a:lnTo>
                                    <a:pt x="423" y="4"/>
                                  </a:lnTo>
                                  <a:lnTo>
                                    <a:pt x="490" y="0"/>
                                  </a:lnTo>
                                  <a:close/>
                                </a:path>
                              </a:pathLst>
                            </a:custGeom>
                            <a:solidFill>
                              <a:srgbClr val="FFEDA2"/>
                            </a:solidFill>
                            <a:ln>
                              <a:noFill/>
                            </a:ln>
                            <a:extLst>
                              <a:ext uri="{91240B29-F687-4F45-9708-019B960494DF}">
                                <a14:hiddenLine xmlns:a14="http://schemas.microsoft.com/office/drawing/2010/main" w="0">
                                  <a:solidFill>
                                    <a:srgbClr val="FFEDA2"/>
                                  </a:solidFill>
                                  <a:prstDash val="solid"/>
                                  <a:round/>
                                  <a:headEnd/>
                                  <a:tailEnd/>
                                </a14:hiddenLine>
                              </a:ext>
                            </a:extLst>
                          </wps:spPr>
                          <wps:bodyPr rot="0" vert="horz" wrap="square" lIns="91440" tIns="45720" rIns="91440" bIns="45720" anchor="t" anchorCtr="0" upright="1">
                            <a:noAutofit/>
                          </wps:bodyPr>
                        </wps:wsp>
                        <wps:wsp>
                          <wps:cNvPr id="739" name="Freeform 452"/>
                          <wps:cNvSpPr>
                            <a:spLocks noEditPoints="1"/>
                          </wps:cNvSpPr>
                          <wps:spPr bwMode="auto">
                            <a:xfrm>
                              <a:off x="1412" y="359"/>
                              <a:ext cx="494" cy="426"/>
                            </a:xfrm>
                            <a:custGeom>
                              <a:avLst/>
                              <a:gdLst>
                                <a:gd name="T0" fmla="*/ 427 w 988"/>
                                <a:gd name="T1" fmla="*/ 9 h 852"/>
                                <a:gd name="T2" fmla="*/ 303 w 988"/>
                                <a:gd name="T3" fmla="*/ 38 h 852"/>
                                <a:gd name="T4" fmla="*/ 194 w 988"/>
                                <a:gd name="T5" fmla="*/ 93 h 852"/>
                                <a:gd name="T6" fmla="*/ 107 w 988"/>
                                <a:gd name="T7" fmla="*/ 169 h 852"/>
                                <a:gd name="T8" fmla="*/ 43 w 988"/>
                                <a:gd name="T9" fmla="*/ 263 h 852"/>
                                <a:gd name="T10" fmla="*/ 8 w 988"/>
                                <a:gd name="T11" fmla="*/ 369 h 852"/>
                                <a:gd name="T12" fmla="*/ 8 w 988"/>
                                <a:gd name="T13" fmla="*/ 484 h 852"/>
                                <a:gd name="T14" fmla="*/ 43 w 988"/>
                                <a:gd name="T15" fmla="*/ 590 h 852"/>
                                <a:gd name="T16" fmla="*/ 107 w 988"/>
                                <a:gd name="T17" fmla="*/ 684 h 852"/>
                                <a:gd name="T18" fmla="*/ 194 w 988"/>
                                <a:gd name="T19" fmla="*/ 760 h 852"/>
                                <a:gd name="T20" fmla="*/ 303 w 988"/>
                                <a:gd name="T21" fmla="*/ 815 h 852"/>
                                <a:gd name="T22" fmla="*/ 427 w 988"/>
                                <a:gd name="T23" fmla="*/ 844 h 852"/>
                                <a:gd name="T24" fmla="*/ 561 w 988"/>
                                <a:gd name="T25" fmla="*/ 844 h 852"/>
                                <a:gd name="T26" fmla="*/ 685 w 988"/>
                                <a:gd name="T27" fmla="*/ 815 h 852"/>
                                <a:gd name="T28" fmla="*/ 793 w 988"/>
                                <a:gd name="T29" fmla="*/ 760 h 852"/>
                                <a:gd name="T30" fmla="*/ 881 w 988"/>
                                <a:gd name="T31" fmla="*/ 684 h 852"/>
                                <a:gd name="T32" fmla="*/ 944 w 988"/>
                                <a:gd name="T33" fmla="*/ 590 h 852"/>
                                <a:gd name="T34" fmla="*/ 979 w 988"/>
                                <a:gd name="T35" fmla="*/ 484 h 852"/>
                                <a:gd name="T36" fmla="*/ 979 w 988"/>
                                <a:gd name="T37" fmla="*/ 369 h 852"/>
                                <a:gd name="T38" fmla="*/ 944 w 988"/>
                                <a:gd name="T39" fmla="*/ 263 h 852"/>
                                <a:gd name="T40" fmla="*/ 881 w 988"/>
                                <a:gd name="T41" fmla="*/ 169 h 852"/>
                                <a:gd name="T42" fmla="*/ 793 w 988"/>
                                <a:gd name="T43" fmla="*/ 93 h 852"/>
                                <a:gd name="T44" fmla="*/ 685 w 988"/>
                                <a:gd name="T45" fmla="*/ 38 h 852"/>
                                <a:gd name="T46" fmla="*/ 561 w 988"/>
                                <a:gd name="T47" fmla="*/ 9 h 852"/>
                                <a:gd name="T48" fmla="*/ 494 w 988"/>
                                <a:gd name="T49" fmla="*/ 0 h 852"/>
                                <a:gd name="T50" fmla="*/ 616 w 988"/>
                                <a:gd name="T51" fmla="*/ 14 h 852"/>
                                <a:gd name="T52" fmla="*/ 726 w 988"/>
                                <a:gd name="T53" fmla="*/ 50 h 852"/>
                                <a:gd name="T54" fmla="*/ 823 w 988"/>
                                <a:gd name="T55" fmla="*/ 108 h 852"/>
                                <a:gd name="T56" fmla="*/ 899 w 988"/>
                                <a:gd name="T57" fmla="*/ 183 h 852"/>
                                <a:gd name="T58" fmla="*/ 955 w 988"/>
                                <a:gd name="T59" fmla="*/ 272 h 852"/>
                                <a:gd name="T60" fmla="*/ 985 w 988"/>
                                <a:gd name="T61" fmla="*/ 373 h 852"/>
                                <a:gd name="T62" fmla="*/ 985 w 988"/>
                                <a:gd name="T63" fmla="*/ 480 h 852"/>
                                <a:gd name="T64" fmla="*/ 955 w 988"/>
                                <a:gd name="T65" fmla="*/ 581 h 852"/>
                                <a:gd name="T66" fmla="*/ 899 w 988"/>
                                <a:gd name="T67" fmla="*/ 669 h 852"/>
                                <a:gd name="T68" fmla="*/ 823 w 988"/>
                                <a:gd name="T69" fmla="*/ 744 h 852"/>
                                <a:gd name="T70" fmla="*/ 726 w 988"/>
                                <a:gd name="T71" fmla="*/ 803 h 852"/>
                                <a:gd name="T72" fmla="*/ 616 w 988"/>
                                <a:gd name="T73" fmla="*/ 839 h 852"/>
                                <a:gd name="T74" fmla="*/ 494 w 988"/>
                                <a:gd name="T75" fmla="*/ 852 h 852"/>
                                <a:gd name="T76" fmla="*/ 372 w 988"/>
                                <a:gd name="T77" fmla="*/ 839 h 852"/>
                                <a:gd name="T78" fmla="*/ 262 w 988"/>
                                <a:gd name="T79" fmla="*/ 803 h 852"/>
                                <a:gd name="T80" fmla="*/ 165 w 988"/>
                                <a:gd name="T81" fmla="*/ 744 h 852"/>
                                <a:gd name="T82" fmla="*/ 88 w 988"/>
                                <a:gd name="T83" fmla="*/ 669 h 852"/>
                                <a:gd name="T84" fmla="*/ 32 w 988"/>
                                <a:gd name="T85" fmla="*/ 581 h 852"/>
                                <a:gd name="T86" fmla="*/ 2 w 988"/>
                                <a:gd name="T87" fmla="*/ 480 h 852"/>
                                <a:gd name="T88" fmla="*/ 2 w 988"/>
                                <a:gd name="T89" fmla="*/ 373 h 852"/>
                                <a:gd name="T90" fmla="*/ 32 w 988"/>
                                <a:gd name="T91" fmla="*/ 272 h 852"/>
                                <a:gd name="T92" fmla="*/ 88 w 988"/>
                                <a:gd name="T93" fmla="*/ 183 h 852"/>
                                <a:gd name="T94" fmla="*/ 165 w 988"/>
                                <a:gd name="T95" fmla="*/ 108 h 852"/>
                                <a:gd name="T96" fmla="*/ 262 w 988"/>
                                <a:gd name="T97" fmla="*/ 50 h 852"/>
                                <a:gd name="T98" fmla="*/ 372 w 988"/>
                                <a:gd name="T99" fmla="*/ 14 h 852"/>
                                <a:gd name="T100" fmla="*/ 494 w 988"/>
                                <a:gd name="T101" fmla="*/ 0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88" h="852">
                                  <a:moveTo>
                                    <a:pt x="494" y="5"/>
                                  </a:moveTo>
                                  <a:lnTo>
                                    <a:pt x="427" y="9"/>
                                  </a:lnTo>
                                  <a:lnTo>
                                    <a:pt x="363" y="20"/>
                                  </a:lnTo>
                                  <a:lnTo>
                                    <a:pt x="303" y="38"/>
                                  </a:lnTo>
                                  <a:lnTo>
                                    <a:pt x="246" y="62"/>
                                  </a:lnTo>
                                  <a:lnTo>
                                    <a:pt x="194" y="93"/>
                                  </a:lnTo>
                                  <a:lnTo>
                                    <a:pt x="148" y="128"/>
                                  </a:lnTo>
                                  <a:lnTo>
                                    <a:pt x="107" y="169"/>
                                  </a:lnTo>
                                  <a:lnTo>
                                    <a:pt x="72" y="214"/>
                                  </a:lnTo>
                                  <a:lnTo>
                                    <a:pt x="43" y="263"/>
                                  </a:lnTo>
                                  <a:lnTo>
                                    <a:pt x="22" y="315"/>
                                  </a:lnTo>
                                  <a:lnTo>
                                    <a:pt x="8" y="369"/>
                                  </a:lnTo>
                                  <a:lnTo>
                                    <a:pt x="4" y="426"/>
                                  </a:lnTo>
                                  <a:lnTo>
                                    <a:pt x="8" y="484"/>
                                  </a:lnTo>
                                  <a:lnTo>
                                    <a:pt x="22" y="538"/>
                                  </a:lnTo>
                                  <a:lnTo>
                                    <a:pt x="43" y="590"/>
                                  </a:lnTo>
                                  <a:lnTo>
                                    <a:pt x="72" y="639"/>
                                  </a:lnTo>
                                  <a:lnTo>
                                    <a:pt x="107" y="684"/>
                                  </a:lnTo>
                                  <a:lnTo>
                                    <a:pt x="148" y="724"/>
                                  </a:lnTo>
                                  <a:lnTo>
                                    <a:pt x="194" y="760"/>
                                  </a:lnTo>
                                  <a:lnTo>
                                    <a:pt x="246" y="791"/>
                                  </a:lnTo>
                                  <a:lnTo>
                                    <a:pt x="303" y="815"/>
                                  </a:lnTo>
                                  <a:lnTo>
                                    <a:pt x="363" y="833"/>
                                  </a:lnTo>
                                  <a:lnTo>
                                    <a:pt x="427" y="844"/>
                                  </a:lnTo>
                                  <a:lnTo>
                                    <a:pt x="494" y="848"/>
                                  </a:lnTo>
                                  <a:lnTo>
                                    <a:pt x="561" y="844"/>
                                  </a:lnTo>
                                  <a:lnTo>
                                    <a:pt x="624" y="833"/>
                                  </a:lnTo>
                                  <a:lnTo>
                                    <a:pt x="685" y="815"/>
                                  </a:lnTo>
                                  <a:lnTo>
                                    <a:pt x="741" y="791"/>
                                  </a:lnTo>
                                  <a:lnTo>
                                    <a:pt x="793" y="760"/>
                                  </a:lnTo>
                                  <a:lnTo>
                                    <a:pt x="840" y="724"/>
                                  </a:lnTo>
                                  <a:lnTo>
                                    <a:pt x="881" y="684"/>
                                  </a:lnTo>
                                  <a:lnTo>
                                    <a:pt x="916" y="639"/>
                                  </a:lnTo>
                                  <a:lnTo>
                                    <a:pt x="944" y="590"/>
                                  </a:lnTo>
                                  <a:lnTo>
                                    <a:pt x="965" y="538"/>
                                  </a:lnTo>
                                  <a:lnTo>
                                    <a:pt x="979" y="484"/>
                                  </a:lnTo>
                                  <a:lnTo>
                                    <a:pt x="984" y="426"/>
                                  </a:lnTo>
                                  <a:lnTo>
                                    <a:pt x="979" y="369"/>
                                  </a:lnTo>
                                  <a:lnTo>
                                    <a:pt x="965" y="315"/>
                                  </a:lnTo>
                                  <a:lnTo>
                                    <a:pt x="944" y="263"/>
                                  </a:lnTo>
                                  <a:lnTo>
                                    <a:pt x="916" y="214"/>
                                  </a:lnTo>
                                  <a:lnTo>
                                    <a:pt x="881" y="169"/>
                                  </a:lnTo>
                                  <a:lnTo>
                                    <a:pt x="840" y="128"/>
                                  </a:lnTo>
                                  <a:lnTo>
                                    <a:pt x="793" y="93"/>
                                  </a:lnTo>
                                  <a:lnTo>
                                    <a:pt x="741" y="62"/>
                                  </a:lnTo>
                                  <a:lnTo>
                                    <a:pt x="685" y="38"/>
                                  </a:lnTo>
                                  <a:lnTo>
                                    <a:pt x="624" y="20"/>
                                  </a:lnTo>
                                  <a:lnTo>
                                    <a:pt x="561" y="9"/>
                                  </a:lnTo>
                                  <a:lnTo>
                                    <a:pt x="494" y="5"/>
                                  </a:lnTo>
                                  <a:close/>
                                  <a:moveTo>
                                    <a:pt x="494" y="0"/>
                                  </a:moveTo>
                                  <a:lnTo>
                                    <a:pt x="556" y="4"/>
                                  </a:lnTo>
                                  <a:lnTo>
                                    <a:pt x="616" y="14"/>
                                  </a:lnTo>
                                  <a:lnTo>
                                    <a:pt x="672" y="30"/>
                                  </a:lnTo>
                                  <a:lnTo>
                                    <a:pt x="726" y="50"/>
                                  </a:lnTo>
                                  <a:lnTo>
                                    <a:pt x="776" y="77"/>
                                  </a:lnTo>
                                  <a:lnTo>
                                    <a:pt x="823" y="108"/>
                                  </a:lnTo>
                                  <a:lnTo>
                                    <a:pt x="864" y="144"/>
                                  </a:lnTo>
                                  <a:lnTo>
                                    <a:pt x="899" y="183"/>
                                  </a:lnTo>
                                  <a:lnTo>
                                    <a:pt x="930" y="226"/>
                                  </a:lnTo>
                                  <a:lnTo>
                                    <a:pt x="955" y="272"/>
                                  </a:lnTo>
                                  <a:lnTo>
                                    <a:pt x="974" y="322"/>
                                  </a:lnTo>
                                  <a:lnTo>
                                    <a:pt x="985" y="373"/>
                                  </a:lnTo>
                                  <a:lnTo>
                                    <a:pt x="988" y="426"/>
                                  </a:lnTo>
                                  <a:lnTo>
                                    <a:pt x="985" y="480"/>
                                  </a:lnTo>
                                  <a:lnTo>
                                    <a:pt x="974" y="531"/>
                                  </a:lnTo>
                                  <a:lnTo>
                                    <a:pt x="955" y="581"/>
                                  </a:lnTo>
                                  <a:lnTo>
                                    <a:pt x="930" y="627"/>
                                  </a:lnTo>
                                  <a:lnTo>
                                    <a:pt x="899" y="669"/>
                                  </a:lnTo>
                                  <a:lnTo>
                                    <a:pt x="864" y="709"/>
                                  </a:lnTo>
                                  <a:lnTo>
                                    <a:pt x="823" y="744"/>
                                  </a:lnTo>
                                  <a:lnTo>
                                    <a:pt x="776" y="776"/>
                                  </a:lnTo>
                                  <a:lnTo>
                                    <a:pt x="726" y="803"/>
                                  </a:lnTo>
                                  <a:lnTo>
                                    <a:pt x="672" y="823"/>
                                  </a:lnTo>
                                  <a:lnTo>
                                    <a:pt x="616" y="839"/>
                                  </a:lnTo>
                                  <a:lnTo>
                                    <a:pt x="556" y="849"/>
                                  </a:lnTo>
                                  <a:lnTo>
                                    <a:pt x="494" y="852"/>
                                  </a:lnTo>
                                  <a:lnTo>
                                    <a:pt x="431" y="849"/>
                                  </a:lnTo>
                                  <a:lnTo>
                                    <a:pt x="372" y="839"/>
                                  </a:lnTo>
                                  <a:lnTo>
                                    <a:pt x="315" y="823"/>
                                  </a:lnTo>
                                  <a:lnTo>
                                    <a:pt x="262" y="803"/>
                                  </a:lnTo>
                                  <a:lnTo>
                                    <a:pt x="211" y="776"/>
                                  </a:lnTo>
                                  <a:lnTo>
                                    <a:pt x="165" y="744"/>
                                  </a:lnTo>
                                  <a:lnTo>
                                    <a:pt x="124" y="709"/>
                                  </a:lnTo>
                                  <a:lnTo>
                                    <a:pt x="88" y="669"/>
                                  </a:lnTo>
                                  <a:lnTo>
                                    <a:pt x="57" y="627"/>
                                  </a:lnTo>
                                  <a:lnTo>
                                    <a:pt x="32" y="581"/>
                                  </a:lnTo>
                                  <a:lnTo>
                                    <a:pt x="14" y="531"/>
                                  </a:lnTo>
                                  <a:lnTo>
                                    <a:pt x="2" y="480"/>
                                  </a:lnTo>
                                  <a:lnTo>
                                    <a:pt x="0" y="426"/>
                                  </a:lnTo>
                                  <a:lnTo>
                                    <a:pt x="2" y="373"/>
                                  </a:lnTo>
                                  <a:lnTo>
                                    <a:pt x="14" y="322"/>
                                  </a:lnTo>
                                  <a:lnTo>
                                    <a:pt x="32" y="272"/>
                                  </a:lnTo>
                                  <a:lnTo>
                                    <a:pt x="57" y="226"/>
                                  </a:lnTo>
                                  <a:lnTo>
                                    <a:pt x="88" y="183"/>
                                  </a:lnTo>
                                  <a:lnTo>
                                    <a:pt x="124" y="144"/>
                                  </a:lnTo>
                                  <a:lnTo>
                                    <a:pt x="165" y="108"/>
                                  </a:lnTo>
                                  <a:lnTo>
                                    <a:pt x="211" y="77"/>
                                  </a:lnTo>
                                  <a:lnTo>
                                    <a:pt x="262" y="50"/>
                                  </a:lnTo>
                                  <a:lnTo>
                                    <a:pt x="315" y="30"/>
                                  </a:lnTo>
                                  <a:lnTo>
                                    <a:pt x="372" y="14"/>
                                  </a:lnTo>
                                  <a:lnTo>
                                    <a:pt x="431" y="4"/>
                                  </a:lnTo>
                                  <a:lnTo>
                                    <a:pt x="494" y="0"/>
                                  </a:lnTo>
                                  <a:close/>
                                </a:path>
                              </a:pathLst>
                            </a:custGeom>
                            <a:solidFill>
                              <a:srgbClr val="FFEDA1"/>
                            </a:solidFill>
                            <a:ln>
                              <a:noFill/>
                            </a:ln>
                            <a:extLst>
                              <a:ext uri="{91240B29-F687-4F45-9708-019B960494DF}">
                                <a14:hiddenLine xmlns:a14="http://schemas.microsoft.com/office/drawing/2010/main" w="0">
                                  <a:solidFill>
                                    <a:srgbClr val="FFEDA1"/>
                                  </a:solidFill>
                                  <a:prstDash val="solid"/>
                                  <a:round/>
                                  <a:headEnd/>
                                  <a:tailEnd/>
                                </a14:hiddenLine>
                              </a:ext>
                            </a:extLst>
                          </wps:spPr>
                          <wps:bodyPr rot="0" vert="horz" wrap="square" lIns="91440" tIns="45720" rIns="91440" bIns="45720" anchor="t" anchorCtr="0" upright="1">
                            <a:noAutofit/>
                          </wps:bodyPr>
                        </wps:wsp>
                        <wps:wsp>
                          <wps:cNvPr id="740" name="Freeform 453"/>
                          <wps:cNvSpPr>
                            <a:spLocks noEditPoints="1"/>
                          </wps:cNvSpPr>
                          <wps:spPr bwMode="auto">
                            <a:xfrm>
                              <a:off x="1410" y="357"/>
                              <a:ext cx="499" cy="430"/>
                            </a:xfrm>
                            <a:custGeom>
                              <a:avLst/>
                              <a:gdLst>
                                <a:gd name="T0" fmla="*/ 437 w 999"/>
                                <a:gd name="T1" fmla="*/ 8 h 860"/>
                                <a:gd name="T2" fmla="*/ 321 w 999"/>
                                <a:gd name="T3" fmla="*/ 34 h 860"/>
                                <a:gd name="T4" fmla="*/ 217 w 999"/>
                                <a:gd name="T5" fmla="*/ 81 h 860"/>
                                <a:gd name="T6" fmla="*/ 130 w 999"/>
                                <a:gd name="T7" fmla="*/ 148 h 860"/>
                                <a:gd name="T8" fmla="*/ 63 w 999"/>
                                <a:gd name="T9" fmla="*/ 230 h 860"/>
                                <a:gd name="T10" fmla="*/ 20 w 999"/>
                                <a:gd name="T11" fmla="*/ 326 h 860"/>
                                <a:gd name="T12" fmla="*/ 6 w 999"/>
                                <a:gd name="T13" fmla="*/ 430 h 860"/>
                                <a:gd name="T14" fmla="*/ 20 w 999"/>
                                <a:gd name="T15" fmla="*/ 535 h 860"/>
                                <a:gd name="T16" fmla="*/ 63 w 999"/>
                                <a:gd name="T17" fmla="*/ 631 h 860"/>
                                <a:gd name="T18" fmla="*/ 130 w 999"/>
                                <a:gd name="T19" fmla="*/ 713 h 860"/>
                                <a:gd name="T20" fmla="*/ 217 w 999"/>
                                <a:gd name="T21" fmla="*/ 780 h 860"/>
                                <a:gd name="T22" fmla="*/ 321 w 999"/>
                                <a:gd name="T23" fmla="*/ 827 h 860"/>
                                <a:gd name="T24" fmla="*/ 437 w 999"/>
                                <a:gd name="T25" fmla="*/ 853 h 860"/>
                                <a:gd name="T26" fmla="*/ 562 w 999"/>
                                <a:gd name="T27" fmla="*/ 853 h 860"/>
                                <a:gd name="T28" fmla="*/ 678 w 999"/>
                                <a:gd name="T29" fmla="*/ 827 h 860"/>
                                <a:gd name="T30" fmla="*/ 782 w 999"/>
                                <a:gd name="T31" fmla="*/ 780 h 860"/>
                                <a:gd name="T32" fmla="*/ 870 w 999"/>
                                <a:gd name="T33" fmla="*/ 713 h 860"/>
                                <a:gd name="T34" fmla="*/ 936 w 999"/>
                                <a:gd name="T35" fmla="*/ 631 h 860"/>
                                <a:gd name="T36" fmla="*/ 980 w 999"/>
                                <a:gd name="T37" fmla="*/ 535 h 860"/>
                                <a:gd name="T38" fmla="*/ 994 w 999"/>
                                <a:gd name="T39" fmla="*/ 430 h 860"/>
                                <a:gd name="T40" fmla="*/ 980 w 999"/>
                                <a:gd name="T41" fmla="*/ 326 h 860"/>
                                <a:gd name="T42" fmla="*/ 936 w 999"/>
                                <a:gd name="T43" fmla="*/ 230 h 860"/>
                                <a:gd name="T44" fmla="*/ 870 w 999"/>
                                <a:gd name="T45" fmla="*/ 148 h 860"/>
                                <a:gd name="T46" fmla="*/ 782 w 999"/>
                                <a:gd name="T47" fmla="*/ 81 h 860"/>
                                <a:gd name="T48" fmla="*/ 678 w 999"/>
                                <a:gd name="T49" fmla="*/ 34 h 860"/>
                                <a:gd name="T50" fmla="*/ 562 w 999"/>
                                <a:gd name="T51" fmla="*/ 8 h 860"/>
                                <a:gd name="T52" fmla="*/ 500 w 999"/>
                                <a:gd name="T53" fmla="*/ 0 h 860"/>
                                <a:gd name="T54" fmla="*/ 623 w 999"/>
                                <a:gd name="T55" fmla="*/ 13 h 860"/>
                                <a:gd name="T56" fmla="*/ 734 w 999"/>
                                <a:gd name="T57" fmla="*/ 51 h 860"/>
                                <a:gd name="T58" fmla="*/ 832 w 999"/>
                                <a:gd name="T59" fmla="*/ 109 h 860"/>
                                <a:gd name="T60" fmla="*/ 909 w 999"/>
                                <a:gd name="T61" fmla="*/ 184 h 860"/>
                                <a:gd name="T62" fmla="*/ 966 w 999"/>
                                <a:gd name="T63" fmla="*/ 275 h 860"/>
                                <a:gd name="T64" fmla="*/ 995 w 999"/>
                                <a:gd name="T65" fmla="*/ 376 h 860"/>
                                <a:gd name="T66" fmla="*/ 995 w 999"/>
                                <a:gd name="T67" fmla="*/ 484 h 860"/>
                                <a:gd name="T68" fmla="*/ 966 w 999"/>
                                <a:gd name="T69" fmla="*/ 586 h 860"/>
                                <a:gd name="T70" fmla="*/ 909 w 999"/>
                                <a:gd name="T71" fmla="*/ 676 h 860"/>
                                <a:gd name="T72" fmla="*/ 832 w 999"/>
                                <a:gd name="T73" fmla="*/ 752 h 860"/>
                                <a:gd name="T74" fmla="*/ 734 w 999"/>
                                <a:gd name="T75" fmla="*/ 810 h 860"/>
                                <a:gd name="T76" fmla="*/ 623 w 999"/>
                                <a:gd name="T77" fmla="*/ 848 h 860"/>
                                <a:gd name="T78" fmla="*/ 500 w 999"/>
                                <a:gd name="T79" fmla="*/ 860 h 860"/>
                                <a:gd name="T80" fmla="*/ 376 w 999"/>
                                <a:gd name="T81" fmla="*/ 848 h 860"/>
                                <a:gd name="T82" fmla="*/ 265 w 999"/>
                                <a:gd name="T83" fmla="*/ 810 h 860"/>
                                <a:gd name="T84" fmla="*/ 168 w 999"/>
                                <a:gd name="T85" fmla="*/ 752 h 860"/>
                                <a:gd name="T86" fmla="*/ 90 w 999"/>
                                <a:gd name="T87" fmla="*/ 676 h 860"/>
                                <a:gd name="T88" fmla="*/ 34 w 999"/>
                                <a:gd name="T89" fmla="*/ 586 h 860"/>
                                <a:gd name="T90" fmla="*/ 4 w 999"/>
                                <a:gd name="T91" fmla="*/ 484 h 860"/>
                                <a:gd name="T92" fmla="*/ 4 w 999"/>
                                <a:gd name="T93" fmla="*/ 376 h 860"/>
                                <a:gd name="T94" fmla="*/ 34 w 999"/>
                                <a:gd name="T95" fmla="*/ 275 h 860"/>
                                <a:gd name="T96" fmla="*/ 90 w 999"/>
                                <a:gd name="T97" fmla="*/ 184 h 860"/>
                                <a:gd name="T98" fmla="*/ 168 w 999"/>
                                <a:gd name="T99" fmla="*/ 109 h 860"/>
                                <a:gd name="T100" fmla="*/ 265 w 999"/>
                                <a:gd name="T101" fmla="*/ 51 h 860"/>
                                <a:gd name="T102" fmla="*/ 376 w 999"/>
                                <a:gd name="T103" fmla="*/ 13 h 860"/>
                                <a:gd name="T104" fmla="*/ 500 w 999"/>
                                <a:gd name="T105" fmla="*/ 0 h 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99" h="860">
                                  <a:moveTo>
                                    <a:pt x="500" y="4"/>
                                  </a:moveTo>
                                  <a:lnTo>
                                    <a:pt x="437" y="8"/>
                                  </a:lnTo>
                                  <a:lnTo>
                                    <a:pt x="378" y="18"/>
                                  </a:lnTo>
                                  <a:lnTo>
                                    <a:pt x="321" y="34"/>
                                  </a:lnTo>
                                  <a:lnTo>
                                    <a:pt x="268" y="54"/>
                                  </a:lnTo>
                                  <a:lnTo>
                                    <a:pt x="217" y="81"/>
                                  </a:lnTo>
                                  <a:lnTo>
                                    <a:pt x="171" y="112"/>
                                  </a:lnTo>
                                  <a:lnTo>
                                    <a:pt x="130" y="148"/>
                                  </a:lnTo>
                                  <a:lnTo>
                                    <a:pt x="94" y="187"/>
                                  </a:lnTo>
                                  <a:lnTo>
                                    <a:pt x="63" y="230"/>
                                  </a:lnTo>
                                  <a:lnTo>
                                    <a:pt x="38" y="276"/>
                                  </a:lnTo>
                                  <a:lnTo>
                                    <a:pt x="20" y="326"/>
                                  </a:lnTo>
                                  <a:lnTo>
                                    <a:pt x="8" y="377"/>
                                  </a:lnTo>
                                  <a:lnTo>
                                    <a:pt x="6" y="430"/>
                                  </a:lnTo>
                                  <a:lnTo>
                                    <a:pt x="8" y="484"/>
                                  </a:lnTo>
                                  <a:lnTo>
                                    <a:pt x="20" y="535"/>
                                  </a:lnTo>
                                  <a:lnTo>
                                    <a:pt x="38" y="585"/>
                                  </a:lnTo>
                                  <a:lnTo>
                                    <a:pt x="63" y="631"/>
                                  </a:lnTo>
                                  <a:lnTo>
                                    <a:pt x="94" y="673"/>
                                  </a:lnTo>
                                  <a:lnTo>
                                    <a:pt x="130" y="713"/>
                                  </a:lnTo>
                                  <a:lnTo>
                                    <a:pt x="171" y="748"/>
                                  </a:lnTo>
                                  <a:lnTo>
                                    <a:pt x="217" y="780"/>
                                  </a:lnTo>
                                  <a:lnTo>
                                    <a:pt x="268" y="807"/>
                                  </a:lnTo>
                                  <a:lnTo>
                                    <a:pt x="321" y="827"/>
                                  </a:lnTo>
                                  <a:lnTo>
                                    <a:pt x="378" y="843"/>
                                  </a:lnTo>
                                  <a:lnTo>
                                    <a:pt x="437" y="853"/>
                                  </a:lnTo>
                                  <a:lnTo>
                                    <a:pt x="500" y="856"/>
                                  </a:lnTo>
                                  <a:lnTo>
                                    <a:pt x="562" y="853"/>
                                  </a:lnTo>
                                  <a:lnTo>
                                    <a:pt x="622" y="843"/>
                                  </a:lnTo>
                                  <a:lnTo>
                                    <a:pt x="678" y="827"/>
                                  </a:lnTo>
                                  <a:lnTo>
                                    <a:pt x="732" y="807"/>
                                  </a:lnTo>
                                  <a:lnTo>
                                    <a:pt x="782" y="780"/>
                                  </a:lnTo>
                                  <a:lnTo>
                                    <a:pt x="829" y="748"/>
                                  </a:lnTo>
                                  <a:lnTo>
                                    <a:pt x="870" y="713"/>
                                  </a:lnTo>
                                  <a:lnTo>
                                    <a:pt x="905" y="673"/>
                                  </a:lnTo>
                                  <a:lnTo>
                                    <a:pt x="936" y="631"/>
                                  </a:lnTo>
                                  <a:lnTo>
                                    <a:pt x="961" y="585"/>
                                  </a:lnTo>
                                  <a:lnTo>
                                    <a:pt x="980" y="535"/>
                                  </a:lnTo>
                                  <a:lnTo>
                                    <a:pt x="991" y="484"/>
                                  </a:lnTo>
                                  <a:lnTo>
                                    <a:pt x="994" y="430"/>
                                  </a:lnTo>
                                  <a:lnTo>
                                    <a:pt x="991" y="377"/>
                                  </a:lnTo>
                                  <a:lnTo>
                                    <a:pt x="980" y="326"/>
                                  </a:lnTo>
                                  <a:lnTo>
                                    <a:pt x="961" y="276"/>
                                  </a:lnTo>
                                  <a:lnTo>
                                    <a:pt x="936" y="230"/>
                                  </a:lnTo>
                                  <a:lnTo>
                                    <a:pt x="905" y="187"/>
                                  </a:lnTo>
                                  <a:lnTo>
                                    <a:pt x="870" y="148"/>
                                  </a:lnTo>
                                  <a:lnTo>
                                    <a:pt x="829" y="112"/>
                                  </a:lnTo>
                                  <a:lnTo>
                                    <a:pt x="782" y="81"/>
                                  </a:lnTo>
                                  <a:lnTo>
                                    <a:pt x="732" y="54"/>
                                  </a:lnTo>
                                  <a:lnTo>
                                    <a:pt x="678" y="34"/>
                                  </a:lnTo>
                                  <a:lnTo>
                                    <a:pt x="622" y="18"/>
                                  </a:lnTo>
                                  <a:lnTo>
                                    <a:pt x="562" y="8"/>
                                  </a:lnTo>
                                  <a:lnTo>
                                    <a:pt x="500" y="4"/>
                                  </a:lnTo>
                                  <a:close/>
                                  <a:moveTo>
                                    <a:pt x="500" y="0"/>
                                  </a:moveTo>
                                  <a:lnTo>
                                    <a:pt x="562" y="3"/>
                                  </a:lnTo>
                                  <a:lnTo>
                                    <a:pt x="623" y="13"/>
                                  </a:lnTo>
                                  <a:lnTo>
                                    <a:pt x="681" y="29"/>
                                  </a:lnTo>
                                  <a:lnTo>
                                    <a:pt x="734" y="51"/>
                                  </a:lnTo>
                                  <a:lnTo>
                                    <a:pt x="785" y="77"/>
                                  </a:lnTo>
                                  <a:lnTo>
                                    <a:pt x="832" y="109"/>
                                  </a:lnTo>
                                  <a:lnTo>
                                    <a:pt x="874" y="144"/>
                                  </a:lnTo>
                                  <a:lnTo>
                                    <a:pt x="909" y="184"/>
                                  </a:lnTo>
                                  <a:lnTo>
                                    <a:pt x="940" y="228"/>
                                  </a:lnTo>
                                  <a:lnTo>
                                    <a:pt x="966" y="275"/>
                                  </a:lnTo>
                                  <a:lnTo>
                                    <a:pt x="984" y="325"/>
                                  </a:lnTo>
                                  <a:lnTo>
                                    <a:pt x="995" y="376"/>
                                  </a:lnTo>
                                  <a:lnTo>
                                    <a:pt x="999" y="430"/>
                                  </a:lnTo>
                                  <a:lnTo>
                                    <a:pt x="995" y="484"/>
                                  </a:lnTo>
                                  <a:lnTo>
                                    <a:pt x="984" y="536"/>
                                  </a:lnTo>
                                  <a:lnTo>
                                    <a:pt x="966" y="586"/>
                                  </a:lnTo>
                                  <a:lnTo>
                                    <a:pt x="940" y="633"/>
                                  </a:lnTo>
                                  <a:lnTo>
                                    <a:pt x="909" y="676"/>
                                  </a:lnTo>
                                  <a:lnTo>
                                    <a:pt x="874" y="716"/>
                                  </a:lnTo>
                                  <a:lnTo>
                                    <a:pt x="832" y="752"/>
                                  </a:lnTo>
                                  <a:lnTo>
                                    <a:pt x="785" y="784"/>
                                  </a:lnTo>
                                  <a:lnTo>
                                    <a:pt x="734" y="810"/>
                                  </a:lnTo>
                                  <a:lnTo>
                                    <a:pt x="681" y="832"/>
                                  </a:lnTo>
                                  <a:lnTo>
                                    <a:pt x="623" y="848"/>
                                  </a:lnTo>
                                  <a:lnTo>
                                    <a:pt x="562" y="858"/>
                                  </a:lnTo>
                                  <a:lnTo>
                                    <a:pt x="500" y="860"/>
                                  </a:lnTo>
                                  <a:lnTo>
                                    <a:pt x="437" y="858"/>
                                  </a:lnTo>
                                  <a:lnTo>
                                    <a:pt x="376" y="848"/>
                                  </a:lnTo>
                                  <a:lnTo>
                                    <a:pt x="319" y="832"/>
                                  </a:lnTo>
                                  <a:lnTo>
                                    <a:pt x="265" y="810"/>
                                  </a:lnTo>
                                  <a:lnTo>
                                    <a:pt x="214" y="784"/>
                                  </a:lnTo>
                                  <a:lnTo>
                                    <a:pt x="168" y="752"/>
                                  </a:lnTo>
                                  <a:lnTo>
                                    <a:pt x="125" y="716"/>
                                  </a:lnTo>
                                  <a:lnTo>
                                    <a:pt x="90" y="676"/>
                                  </a:lnTo>
                                  <a:lnTo>
                                    <a:pt x="59" y="633"/>
                                  </a:lnTo>
                                  <a:lnTo>
                                    <a:pt x="34" y="586"/>
                                  </a:lnTo>
                                  <a:lnTo>
                                    <a:pt x="16" y="536"/>
                                  </a:lnTo>
                                  <a:lnTo>
                                    <a:pt x="4" y="484"/>
                                  </a:lnTo>
                                  <a:lnTo>
                                    <a:pt x="0" y="430"/>
                                  </a:lnTo>
                                  <a:lnTo>
                                    <a:pt x="4" y="376"/>
                                  </a:lnTo>
                                  <a:lnTo>
                                    <a:pt x="16" y="325"/>
                                  </a:lnTo>
                                  <a:lnTo>
                                    <a:pt x="34" y="275"/>
                                  </a:lnTo>
                                  <a:lnTo>
                                    <a:pt x="59" y="228"/>
                                  </a:lnTo>
                                  <a:lnTo>
                                    <a:pt x="90" y="184"/>
                                  </a:lnTo>
                                  <a:lnTo>
                                    <a:pt x="125" y="144"/>
                                  </a:lnTo>
                                  <a:lnTo>
                                    <a:pt x="168" y="109"/>
                                  </a:lnTo>
                                  <a:lnTo>
                                    <a:pt x="214" y="77"/>
                                  </a:lnTo>
                                  <a:lnTo>
                                    <a:pt x="265" y="51"/>
                                  </a:lnTo>
                                  <a:lnTo>
                                    <a:pt x="319" y="29"/>
                                  </a:lnTo>
                                  <a:lnTo>
                                    <a:pt x="376" y="13"/>
                                  </a:lnTo>
                                  <a:lnTo>
                                    <a:pt x="437" y="3"/>
                                  </a:lnTo>
                                  <a:lnTo>
                                    <a:pt x="500" y="0"/>
                                  </a:lnTo>
                                  <a:close/>
                                </a:path>
                              </a:pathLst>
                            </a:custGeom>
                            <a:solidFill>
                              <a:srgbClr val="FFEDA0"/>
                            </a:solidFill>
                            <a:ln>
                              <a:noFill/>
                            </a:ln>
                            <a:extLst>
                              <a:ext uri="{91240B29-F687-4F45-9708-019B960494DF}">
                                <a14:hiddenLine xmlns:a14="http://schemas.microsoft.com/office/drawing/2010/main" w="0">
                                  <a:solidFill>
                                    <a:srgbClr val="FFEDA0"/>
                                  </a:solidFill>
                                  <a:prstDash val="solid"/>
                                  <a:round/>
                                  <a:headEnd/>
                                  <a:tailEnd/>
                                </a14:hiddenLine>
                              </a:ext>
                            </a:extLst>
                          </wps:spPr>
                          <wps:bodyPr rot="0" vert="horz" wrap="square" lIns="91440" tIns="45720" rIns="91440" bIns="45720" anchor="t" anchorCtr="0" upright="1">
                            <a:noAutofit/>
                          </wps:bodyPr>
                        </wps:wsp>
                        <wps:wsp>
                          <wps:cNvPr id="741" name="Freeform 454"/>
                          <wps:cNvSpPr>
                            <a:spLocks noEditPoints="1"/>
                          </wps:cNvSpPr>
                          <wps:spPr bwMode="auto">
                            <a:xfrm>
                              <a:off x="1407" y="355"/>
                              <a:ext cx="505" cy="434"/>
                            </a:xfrm>
                            <a:custGeom>
                              <a:avLst/>
                              <a:gdLst>
                                <a:gd name="T0" fmla="*/ 443 w 1011"/>
                                <a:gd name="T1" fmla="*/ 7 h 869"/>
                                <a:gd name="T2" fmla="*/ 325 w 1011"/>
                                <a:gd name="T3" fmla="*/ 33 h 869"/>
                                <a:gd name="T4" fmla="*/ 220 w 1011"/>
                                <a:gd name="T5" fmla="*/ 81 h 869"/>
                                <a:gd name="T6" fmla="*/ 131 w 1011"/>
                                <a:gd name="T7" fmla="*/ 148 h 869"/>
                                <a:gd name="T8" fmla="*/ 65 w 1011"/>
                                <a:gd name="T9" fmla="*/ 232 h 869"/>
                                <a:gd name="T10" fmla="*/ 22 w 1011"/>
                                <a:gd name="T11" fmla="*/ 329 h 869"/>
                                <a:gd name="T12" fmla="*/ 6 w 1011"/>
                                <a:gd name="T13" fmla="*/ 434 h 869"/>
                                <a:gd name="T14" fmla="*/ 22 w 1011"/>
                                <a:gd name="T15" fmla="*/ 540 h 869"/>
                                <a:gd name="T16" fmla="*/ 65 w 1011"/>
                                <a:gd name="T17" fmla="*/ 637 h 869"/>
                                <a:gd name="T18" fmla="*/ 131 w 1011"/>
                                <a:gd name="T19" fmla="*/ 720 h 869"/>
                                <a:gd name="T20" fmla="*/ 220 w 1011"/>
                                <a:gd name="T21" fmla="*/ 788 h 869"/>
                                <a:gd name="T22" fmla="*/ 325 w 1011"/>
                                <a:gd name="T23" fmla="*/ 836 h 869"/>
                                <a:gd name="T24" fmla="*/ 443 w 1011"/>
                                <a:gd name="T25" fmla="*/ 862 h 869"/>
                                <a:gd name="T26" fmla="*/ 568 w 1011"/>
                                <a:gd name="T27" fmla="*/ 862 h 869"/>
                                <a:gd name="T28" fmla="*/ 687 w 1011"/>
                                <a:gd name="T29" fmla="*/ 836 h 869"/>
                                <a:gd name="T30" fmla="*/ 791 w 1011"/>
                                <a:gd name="T31" fmla="*/ 788 h 869"/>
                                <a:gd name="T32" fmla="*/ 880 w 1011"/>
                                <a:gd name="T33" fmla="*/ 720 h 869"/>
                                <a:gd name="T34" fmla="*/ 946 w 1011"/>
                                <a:gd name="T35" fmla="*/ 637 h 869"/>
                                <a:gd name="T36" fmla="*/ 990 w 1011"/>
                                <a:gd name="T37" fmla="*/ 540 h 869"/>
                                <a:gd name="T38" fmla="*/ 1005 w 1011"/>
                                <a:gd name="T39" fmla="*/ 434 h 869"/>
                                <a:gd name="T40" fmla="*/ 990 w 1011"/>
                                <a:gd name="T41" fmla="*/ 329 h 869"/>
                                <a:gd name="T42" fmla="*/ 946 w 1011"/>
                                <a:gd name="T43" fmla="*/ 232 h 869"/>
                                <a:gd name="T44" fmla="*/ 880 w 1011"/>
                                <a:gd name="T45" fmla="*/ 148 h 869"/>
                                <a:gd name="T46" fmla="*/ 791 w 1011"/>
                                <a:gd name="T47" fmla="*/ 81 h 869"/>
                                <a:gd name="T48" fmla="*/ 687 w 1011"/>
                                <a:gd name="T49" fmla="*/ 33 h 869"/>
                                <a:gd name="T50" fmla="*/ 568 w 1011"/>
                                <a:gd name="T51" fmla="*/ 7 h 869"/>
                                <a:gd name="T52" fmla="*/ 506 w 1011"/>
                                <a:gd name="T53" fmla="*/ 0 h 869"/>
                                <a:gd name="T54" fmla="*/ 630 w 1011"/>
                                <a:gd name="T55" fmla="*/ 13 h 869"/>
                                <a:gd name="T56" fmla="*/ 743 w 1011"/>
                                <a:gd name="T57" fmla="*/ 51 h 869"/>
                                <a:gd name="T58" fmla="*/ 840 w 1011"/>
                                <a:gd name="T59" fmla="*/ 109 h 869"/>
                                <a:gd name="T60" fmla="*/ 919 w 1011"/>
                                <a:gd name="T61" fmla="*/ 186 h 869"/>
                                <a:gd name="T62" fmla="*/ 977 w 1011"/>
                                <a:gd name="T63" fmla="*/ 277 h 869"/>
                                <a:gd name="T64" fmla="*/ 1007 w 1011"/>
                                <a:gd name="T65" fmla="*/ 380 h 869"/>
                                <a:gd name="T66" fmla="*/ 1007 w 1011"/>
                                <a:gd name="T67" fmla="*/ 489 h 869"/>
                                <a:gd name="T68" fmla="*/ 977 w 1011"/>
                                <a:gd name="T69" fmla="*/ 591 h 869"/>
                                <a:gd name="T70" fmla="*/ 919 w 1011"/>
                                <a:gd name="T71" fmla="*/ 683 h 869"/>
                                <a:gd name="T72" fmla="*/ 840 w 1011"/>
                                <a:gd name="T73" fmla="*/ 760 h 869"/>
                                <a:gd name="T74" fmla="*/ 743 w 1011"/>
                                <a:gd name="T75" fmla="*/ 818 h 869"/>
                                <a:gd name="T76" fmla="*/ 630 w 1011"/>
                                <a:gd name="T77" fmla="*/ 856 h 869"/>
                                <a:gd name="T78" fmla="*/ 506 w 1011"/>
                                <a:gd name="T79" fmla="*/ 869 h 869"/>
                                <a:gd name="T80" fmla="*/ 381 w 1011"/>
                                <a:gd name="T81" fmla="*/ 856 h 869"/>
                                <a:gd name="T82" fmla="*/ 268 w 1011"/>
                                <a:gd name="T83" fmla="*/ 818 h 869"/>
                                <a:gd name="T84" fmla="*/ 171 w 1011"/>
                                <a:gd name="T85" fmla="*/ 760 h 869"/>
                                <a:gd name="T86" fmla="*/ 92 w 1011"/>
                                <a:gd name="T87" fmla="*/ 683 h 869"/>
                                <a:gd name="T88" fmla="*/ 34 w 1011"/>
                                <a:gd name="T89" fmla="*/ 591 h 869"/>
                                <a:gd name="T90" fmla="*/ 5 w 1011"/>
                                <a:gd name="T91" fmla="*/ 489 h 869"/>
                                <a:gd name="T92" fmla="*/ 5 w 1011"/>
                                <a:gd name="T93" fmla="*/ 380 h 869"/>
                                <a:gd name="T94" fmla="*/ 34 w 1011"/>
                                <a:gd name="T95" fmla="*/ 277 h 869"/>
                                <a:gd name="T96" fmla="*/ 92 w 1011"/>
                                <a:gd name="T97" fmla="*/ 186 h 869"/>
                                <a:gd name="T98" fmla="*/ 171 w 1011"/>
                                <a:gd name="T99" fmla="*/ 109 h 869"/>
                                <a:gd name="T100" fmla="*/ 268 w 1011"/>
                                <a:gd name="T101" fmla="*/ 51 h 869"/>
                                <a:gd name="T102" fmla="*/ 381 w 1011"/>
                                <a:gd name="T103" fmla="*/ 13 h 869"/>
                                <a:gd name="T104" fmla="*/ 506 w 1011"/>
                                <a:gd name="T105" fmla="*/ 0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11" h="869">
                                  <a:moveTo>
                                    <a:pt x="506" y="4"/>
                                  </a:moveTo>
                                  <a:lnTo>
                                    <a:pt x="443" y="7"/>
                                  </a:lnTo>
                                  <a:lnTo>
                                    <a:pt x="382" y="17"/>
                                  </a:lnTo>
                                  <a:lnTo>
                                    <a:pt x="325" y="33"/>
                                  </a:lnTo>
                                  <a:lnTo>
                                    <a:pt x="271" y="55"/>
                                  </a:lnTo>
                                  <a:lnTo>
                                    <a:pt x="220" y="81"/>
                                  </a:lnTo>
                                  <a:lnTo>
                                    <a:pt x="174" y="113"/>
                                  </a:lnTo>
                                  <a:lnTo>
                                    <a:pt x="131" y="148"/>
                                  </a:lnTo>
                                  <a:lnTo>
                                    <a:pt x="96" y="188"/>
                                  </a:lnTo>
                                  <a:lnTo>
                                    <a:pt x="65" y="232"/>
                                  </a:lnTo>
                                  <a:lnTo>
                                    <a:pt x="40" y="279"/>
                                  </a:lnTo>
                                  <a:lnTo>
                                    <a:pt x="22" y="329"/>
                                  </a:lnTo>
                                  <a:lnTo>
                                    <a:pt x="10" y="380"/>
                                  </a:lnTo>
                                  <a:lnTo>
                                    <a:pt x="6" y="434"/>
                                  </a:lnTo>
                                  <a:lnTo>
                                    <a:pt x="10" y="488"/>
                                  </a:lnTo>
                                  <a:lnTo>
                                    <a:pt x="22" y="540"/>
                                  </a:lnTo>
                                  <a:lnTo>
                                    <a:pt x="40" y="590"/>
                                  </a:lnTo>
                                  <a:lnTo>
                                    <a:pt x="65" y="637"/>
                                  </a:lnTo>
                                  <a:lnTo>
                                    <a:pt x="96" y="680"/>
                                  </a:lnTo>
                                  <a:lnTo>
                                    <a:pt x="131" y="720"/>
                                  </a:lnTo>
                                  <a:lnTo>
                                    <a:pt x="174" y="756"/>
                                  </a:lnTo>
                                  <a:lnTo>
                                    <a:pt x="220" y="788"/>
                                  </a:lnTo>
                                  <a:lnTo>
                                    <a:pt x="271" y="814"/>
                                  </a:lnTo>
                                  <a:lnTo>
                                    <a:pt x="325" y="836"/>
                                  </a:lnTo>
                                  <a:lnTo>
                                    <a:pt x="382" y="852"/>
                                  </a:lnTo>
                                  <a:lnTo>
                                    <a:pt x="443" y="862"/>
                                  </a:lnTo>
                                  <a:lnTo>
                                    <a:pt x="506" y="864"/>
                                  </a:lnTo>
                                  <a:lnTo>
                                    <a:pt x="568" y="862"/>
                                  </a:lnTo>
                                  <a:lnTo>
                                    <a:pt x="629" y="852"/>
                                  </a:lnTo>
                                  <a:lnTo>
                                    <a:pt x="687" y="836"/>
                                  </a:lnTo>
                                  <a:lnTo>
                                    <a:pt x="740" y="814"/>
                                  </a:lnTo>
                                  <a:lnTo>
                                    <a:pt x="791" y="788"/>
                                  </a:lnTo>
                                  <a:lnTo>
                                    <a:pt x="838" y="756"/>
                                  </a:lnTo>
                                  <a:lnTo>
                                    <a:pt x="880" y="720"/>
                                  </a:lnTo>
                                  <a:lnTo>
                                    <a:pt x="915" y="680"/>
                                  </a:lnTo>
                                  <a:lnTo>
                                    <a:pt x="946" y="637"/>
                                  </a:lnTo>
                                  <a:lnTo>
                                    <a:pt x="972" y="590"/>
                                  </a:lnTo>
                                  <a:lnTo>
                                    <a:pt x="990" y="540"/>
                                  </a:lnTo>
                                  <a:lnTo>
                                    <a:pt x="1001" y="488"/>
                                  </a:lnTo>
                                  <a:lnTo>
                                    <a:pt x="1005" y="434"/>
                                  </a:lnTo>
                                  <a:lnTo>
                                    <a:pt x="1001" y="380"/>
                                  </a:lnTo>
                                  <a:lnTo>
                                    <a:pt x="990" y="329"/>
                                  </a:lnTo>
                                  <a:lnTo>
                                    <a:pt x="972" y="279"/>
                                  </a:lnTo>
                                  <a:lnTo>
                                    <a:pt x="946" y="232"/>
                                  </a:lnTo>
                                  <a:lnTo>
                                    <a:pt x="915" y="188"/>
                                  </a:lnTo>
                                  <a:lnTo>
                                    <a:pt x="880" y="148"/>
                                  </a:lnTo>
                                  <a:lnTo>
                                    <a:pt x="838" y="113"/>
                                  </a:lnTo>
                                  <a:lnTo>
                                    <a:pt x="791" y="81"/>
                                  </a:lnTo>
                                  <a:lnTo>
                                    <a:pt x="740" y="55"/>
                                  </a:lnTo>
                                  <a:lnTo>
                                    <a:pt x="687" y="33"/>
                                  </a:lnTo>
                                  <a:lnTo>
                                    <a:pt x="629" y="17"/>
                                  </a:lnTo>
                                  <a:lnTo>
                                    <a:pt x="568" y="7"/>
                                  </a:lnTo>
                                  <a:lnTo>
                                    <a:pt x="506" y="4"/>
                                  </a:lnTo>
                                  <a:close/>
                                  <a:moveTo>
                                    <a:pt x="506" y="0"/>
                                  </a:moveTo>
                                  <a:lnTo>
                                    <a:pt x="568" y="4"/>
                                  </a:lnTo>
                                  <a:lnTo>
                                    <a:pt x="630" y="13"/>
                                  </a:lnTo>
                                  <a:lnTo>
                                    <a:pt x="688" y="29"/>
                                  </a:lnTo>
                                  <a:lnTo>
                                    <a:pt x="743" y="51"/>
                                  </a:lnTo>
                                  <a:lnTo>
                                    <a:pt x="794" y="78"/>
                                  </a:lnTo>
                                  <a:lnTo>
                                    <a:pt x="840" y="109"/>
                                  </a:lnTo>
                                  <a:lnTo>
                                    <a:pt x="883" y="146"/>
                                  </a:lnTo>
                                  <a:lnTo>
                                    <a:pt x="919" y="186"/>
                                  </a:lnTo>
                                  <a:lnTo>
                                    <a:pt x="952" y="231"/>
                                  </a:lnTo>
                                  <a:lnTo>
                                    <a:pt x="977" y="277"/>
                                  </a:lnTo>
                                  <a:lnTo>
                                    <a:pt x="996" y="328"/>
                                  </a:lnTo>
                                  <a:lnTo>
                                    <a:pt x="1007" y="380"/>
                                  </a:lnTo>
                                  <a:lnTo>
                                    <a:pt x="1011" y="434"/>
                                  </a:lnTo>
                                  <a:lnTo>
                                    <a:pt x="1007" y="489"/>
                                  </a:lnTo>
                                  <a:lnTo>
                                    <a:pt x="996" y="541"/>
                                  </a:lnTo>
                                  <a:lnTo>
                                    <a:pt x="977" y="591"/>
                                  </a:lnTo>
                                  <a:lnTo>
                                    <a:pt x="952" y="638"/>
                                  </a:lnTo>
                                  <a:lnTo>
                                    <a:pt x="919" y="683"/>
                                  </a:lnTo>
                                  <a:lnTo>
                                    <a:pt x="883" y="723"/>
                                  </a:lnTo>
                                  <a:lnTo>
                                    <a:pt x="840" y="760"/>
                                  </a:lnTo>
                                  <a:lnTo>
                                    <a:pt x="794" y="791"/>
                                  </a:lnTo>
                                  <a:lnTo>
                                    <a:pt x="743" y="818"/>
                                  </a:lnTo>
                                  <a:lnTo>
                                    <a:pt x="688" y="840"/>
                                  </a:lnTo>
                                  <a:lnTo>
                                    <a:pt x="630" y="856"/>
                                  </a:lnTo>
                                  <a:lnTo>
                                    <a:pt x="568" y="865"/>
                                  </a:lnTo>
                                  <a:lnTo>
                                    <a:pt x="506" y="869"/>
                                  </a:lnTo>
                                  <a:lnTo>
                                    <a:pt x="443" y="865"/>
                                  </a:lnTo>
                                  <a:lnTo>
                                    <a:pt x="381" y="856"/>
                                  </a:lnTo>
                                  <a:lnTo>
                                    <a:pt x="323" y="840"/>
                                  </a:lnTo>
                                  <a:lnTo>
                                    <a:pt x="268" y="818"/>
                                  </a:lnTo>
                                  <a:lnTo>
                                    <a:pt x="217" y="791"/>
                                  </a:lnTo>
                                  <a:lnTo>
                                    <a:pt x="171" y="760"/>
                                  </a:lnTo>
                                  <a:lnTo>
                                    <a:pt x="129" y="723"/>
                                  </a:lnTo>
                                  <a:lnTo>
                                    <a:pt x="92" y="683"/>
                                  </a:lnTo>
                                  <a:lnTo>
                                    <a:pt x="60" y="638"/>
                                  </a:lnTo>
                                  <a:lnTo>
                                    <a:pt x="34" y="591"/>
                                  </a:lnTo>
                                  <a:lnTo>
                                    <a:pt x="16" y="541"/>
                                  </a:lnTo>
                                  <a:lnTo>
                                    <a:pt x="5" y="489"/>
                                  </a:lnTo>
                                  <a:lnTo>
                                    <a:pt x="0" y="434"/>
                                  </a:lnTo>
                                  <a:lnTo>
                                    <a:pt x="5" y="380"/>
                                  </a:lnTo>
                                  <a:lnTo>
                                    <a:pt x="16" y="328"/>
                                  </a:lnTo>
                                  <a:lnTo>
                                    <a:pt x="34" y="277"/>
                                  </a:lnTo>
                                  <a:lnTo>
                                    <a:pt x="60" y="231"/>
                                  </a:lnTo>
                                  <a:lnTo>
                                    <a:pt x="92" y="186"/>
                                  </a:lnTo>
                                  <a:lnTo>
                                    <a:pt x="129" y="146"/>
                                  </a:lnTo>
                                  <a:lnTo>
                                    <a:pt x="171" y="109"/>
                                  </a:lnTo>
                                  <a:lnTo>
                                    <a:pt x="217" y="78"/>
                                  </a:lnTo>
                                  <a:lnTo>
                                    <a:pt x="268" y="51"/>
                                  </a:lnTo>
                                  <a:lnTo>
                                    <a:pt x="323" y="29"/>
                                  </a:lnTo>
                                  <a:lnTo>
                                    <a:pt x="381" y="13"/>
                                  </a:lnTo>
                                  <a:lnTo>
                                    <a:pt x="443" y="4"/>
                                  </a:lnTo>
                                  <a:lnTo>
                                    <a:pt x="506" y="0"/>
                                  </a:lnTo>
                                  <a:close/>
                                </a:path>
                              </a:pathLst>
                            </a:custGeom>
                            <a:solidFill>
                              <a:srgbClr val="FFED9F"/>
                            </a:solidFill>
                            <a:ln>
                              <a:noFill/>
                            </a:ln>
                            <a:extLst>
                              <a:ext uri="{91240B29-F687-4F45-9708-019B960494DF}">
                                <a14:hiddenLine xmlns:a14="http://schemas.microsoft.com/office/drawing/2010/main" w="0">
                                  <a:solidFill>
                                    <a:srgbClr val="FFED9F"/>
                                  </a:solidFill>
                                  <a:prstDash val="solid"/>
                                  <a:round/>
                                  <a:headEnd/>
                                  <a:tailEnd/>
                                </a14:hiddenLine>
                              </a:ext>
                            </a:extLst>
                          </wps:spPr>
                          <wps:bodyPr rot="0" vert="horz" wrap="square" lIns="91440" tIns="45720" rIns="91440" bIns="45720" anchor="t" anchorCtr="0" upright="1">
                            <a:noAutofit/>
                          </wps:bodyPr>
                        </wps:wsp>
                        <wps:wsp>
                          <wps:cNvPr id="742" name="Freeform 455"/>
                          <wps:cNvSpPr>
                            <a:spLocks noEditPoints="1"/>
                          </wps:cNvSpPr>
                          <wps:spPr bwMode="auto">
                            <a:xfrm>
                              <a:off x="1405" y="353"/>
                              <a:ext cx="509" cy="439"/>
                            </a:xfrm>
                            <a:custGeom>
                              <a:avLst/>
                              <a:gdLst>
                                <a:gd name="T0" fmla="*/ 447 w 1019"/>
                                <a:gd name="T1" fmla="*/ 9 h 879"/>
                                <a:gd name="T2" fmla="*/ 327 w 1019"/>
                                <a:gd name="T3" fmla="*/ 34 h 879"/>
                                <a:gd name="T4" fmla="*/ 221 w 1019"/>
                                <a:gd name="T5" fmla="*/ 83 h 879"/>
                                <a:gd name="T6" fmla="*/ 133 w 1019"/>
                                <a:gd name="T7" fmla="*/ 151 h 879"/>
                                <a:gd name="T8" fmla="*/ 64 w 1019"/>
                                <a:gd name="T9" fmla="*/ 236 h 879"/>
                                <a:gd name="T10" fmla="*/ 20 w 1019"/>
                                <a:gd name="T11" fmla="*/ 333 h 879"/>
                                <a:gd name="T12" fmla="*/ 4 w 1019"/>
                                <a:gd name="T13" fmla="*/ 439 h 879"/>
                                <a:gd name="T14" fmla="*/ 20 w 1019"/>
                                <a:gd name="T15" fmla="*/ 546 h 879"/>
                                <a:gd name="T16" fmla="*/ 64 w 1019"/>
                                <a:gd name="T17" fmla="*/ 643 h 879"/>
                                <a:gd name="T18" fmla="*/ 133 w 1019"/>
                                <a:gd name="T19" fmla="*/ 728 h 879"/>
                                <a:gd name="T20" fmla="*/ 221 w 1019"/>
                                <a:gd name="T21" fmla="*/ 796 h 879"/>
                                <a:gd name="T22" fmla="*/ 327 w 1019"/>
                                <a:gd name="T23" fmla="*/ 845 h 879"/>
                                <a:gd name="T24" fmla="*/ 447 w 1019"/>
                                <a:gd name="T25" fmla="*/ 870 h 879"/>
                                <a:gd name="T26" fmla="*/ 572 w 1019"/>
                                <a:gd name="T27" fmla="*/ 870 h 879"/>
                                <a:gd name="T28" fmla="*/ 692 w 1019"/>
                                <a:gd name="T29" fmla="*/ 845 h 879"/>
                                <a:gd name="T30" fmla="*/ 798 w 1019"/>
                                <a:gd name="T31" fmla="*/ 796 h 879"/>
                                <a:gd name="T32" fmla="*/ 887 w 1019"/>
                                <a:gd name="T33" fmla="*/ 728 h 879"/>
                                <a:gd name="T34" fmla="*/ 956 w 1019"/>
                                <a:gd name="T35" fmla="*/ 643 h 879"/>
                                <a:gd name="T36" fmla="*/ 1000 w 1019"/>
                                <a:gd name="T37" fmla="*/ 546 h 879"/>
                                <a:gd name="T38" fmla="*/ 1015 w 1019"/>
                                <a:gd name="T39" fmla="*/ 439 h 879"/>
                                <a:gd name="T40" fmla="*/ 1000 w 1019"/>
                                <a:gd name="T41" fmla="*/ 333 h 879"/>
                                <a:gd name="T42" fmla="*/ 956 w 1019"/>
                                <a:gd name="T43" fmla="*/ 236 h 879"/>
                                <a:gd name="T44" fmla="*/ 887 w 1019"/>
                                <a:gd name="T45" fmla="*/ 151 h 879"/>
                                <a:gd name="T46" fmla="*/ 798 w 1019"/>
                                <a:gd name="T47" fmla="*/ 83 h 879"/>
                                <a:gd name="T48" fmla="*/ 692 w 1019"/>
                                <a:gd name="T49" fmla="*/ 34 h 879"/>
                                <a:gd name="T50" fmla="*/ 572 w 1019"/>
                                <a:gd name="T51" fmla="*/ 9 h 879"/>
                                <a:gd name="T52" fmla="*/ 510 w 1019"/>
                                <a:gd name="T53" fmla="*/ 0 h 879"/>
                                <a:gd name="T54" fmla="*/ 636 w 1019"/>
                                <a:gd name="T55" fmla="*/ 13 h 879"/>
                                <a:gd name="T56" fmla="*/ 750 w 1019"/>
                                <a:gd name="T57" fmla="*/ 51 h 879"/>
                                <a:gd name="T58" fmla="*/ 849 w 1019"/>
                                <a:gd name="T59" fmla="*/ 111 h 879"/>
                                <a:gd name="T60" fmla="*/ 928 w 1019"/>
                                <a:gd name="T61" fmla="*/ 188 h 879"/>
                                <a:gd name="T62" fmla="*/ 985 w 1019"/>
                                <a:gd name="T63" fmla="*/ 280 h 879"/>
                                <a:gd name="T64" fmla="*/ 1016 w 1019"/>
                                <a:gd name="T65" fmla="*/ 385 h 879"/>
                                <a:gd name="T66" fmla="*/ 1016 w 1019"/>
                                <a:gd name="T67" fmla="*/ 494 h 879"/>
                                <a:gd name="T68" fmla="*/ 985 w 1019"/>
                                <a:gd name="T69" fmla="*/ 598 h 879"/>
                                <a:gd name="T70" fmla="*/ 928 w 1019"/>
                                <a:gd name="T71" fmla="*/ 691 h 879"/>
                                <a:gd name="T72" fmla="*/ 849 w 1019"/>
                                <a:gd name="T73" fmla="*/ 767 h 879"/>
                                <a:gd name="T74" fmla="*/ 750 w 1019"/>
                                <a:gd name="T75" fmla="*/ 827 h 879"/>
                                <a:gd name="T76" fmla="*/ 636 w 1019"/>
                                <a:gd name="T77" fmla="*/ 865 h 879"/>
                                <a:gd name="T78" fmla="*/ 510 w 1019"/>
                                <a:gd name="T79" fmla="*/ 879 h 879"/>
                                <a:gd name="T80" fmla="*/ 384 w 1019"/>
                                <a:gd name="T81" fmla="*/ 865 h 879"/>
                                <a:gd name="T82" fmla="*/ 269 w 1019"/>
                                <a:gd name="T83" fmla="*/ 827 h 879"/>
                                <a:gd name="T84" fmla="*/ 171 w 1019"/>
                                <a:gd name="T85" fmla="*/ 767 h 879"/>
                                <a:gd name="T86" fmla="*/ 92 w 1019"/>
                                <a:gd name="T87" fmla="*/ 691 h 879"/>
                                <a:gd name="T88" fmla="*/ 34 w 1019"/>
                                <a:gd name="T89" fmla="*/ 598 h 879"/>
                                <a:gd name="T90" fmla="*/ 3 w 1019"/>
                                <a:gd name="T91" fmla="*/ 494 h 879"/>
                                <a:gd name="T92" fmla="*/ 3 w 1019"/>
                                <a:gd name="T93" fmla="*/ 385 h 879"/>
                                <a:gd name="T94" fmla="*/ 34 w 1019"/>
                                <a:gd name="T95" fmla="*/ 280 h 879"/>
                                <a:gd name="T96" fmla="*/ 92 w 1019"/>
                                <a:gd name="T97" fmla="*/ 188 h 879"/>
                                <a:gd name="T98" fmla="*/ 171 w 1019"/>
                                <a:gd name="T99" fmla="*/ 111 h 879"/>
                                <a:gd name="T100" fmla="*/ 269 w 1019"/>
                                <a:gd name="T101" fmla="*/ 51 h 879"/>
                                <a:gd name="T102" fmla="*/ 384 w 1019"/>
                                <a:gd name="T103" fmla="*/ 13 h 879"/>
                                <a:gd name="T104" fmla="*/ 510 w 1019"/>
                                <a:gd name="T105" fmla="*/ 0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19" h="879">
                                  <a:moveTo>
                                    <a:pt x="510" y="5"/>
                                  </a:moveTo>
                                  <a:lnTo>
                                    <a:pt x="447" y="9"/>
                                  </a:lnTo>
                                  <a:lnTo>
                                    <a:pt x="385" y="18"/>
                                  </a:lnTo>
                                  <a:lnTo>
                                    <a:pt x="327" y="34"/>
                                  </a:lnTo>
                                  <a:lnTo>
                                    <a:pt x="272" y="56"/>
                                  </a:lnTo>
                                  <a:lnTo>
                                    <a:pt x="221" y="83"/>
                                  </a:lnTo>
                                  <a:lnTo>
                                    <a:pt x="175" y="114"/>
                                  </a:lnTo>
                                  <a:lnTo>
                                    <a:pt x="133" y="151"/>
                                  </a:lnTo>
                                  <a:lnTo>
                                    <a:pt x="96" y="191"/>
                                  </a:lnTo>
                                  <a:lnTo>
                                    <a:pt x="64" y="236"/>
                                  </a:lnTo>
                                  <a:lnTo>
                                    <a:pt x="38" y="282"/>
                                  </a:lnTo>
                                  <a:lnTo>
                                    <a:pt x="20" y="333"/>
                                  </a:lnTo>
                                  <a:lnTo>
                                    <a:pt x="9" y="385"/>
                                  </a:lnTo>
                                  <a:lnTo>
                                    <a:pt x="4" y="439"/>
                                  </a:lnTo>
                                  <a:lnTo>
                                    <a:pt x="9" y="494"/>
                                  </a:lnTo>
                                  <a:lnTo>
                                    <a:pt x="20" y="546"/>
                                  </a:lnTo>
                                  <a:lnTo>
                                    <a:pt x="38" y="596"/>
                                  </a:lnTo>
                                  <a:lnTo>
                                    <a:pt x="64" y="643"/>
                                  </a:lnTo>
                                  <a:lnTo>
                                    <a:pt x="96" y="688"/>
                                  </a:lnTo>
                                  <a:lnTo>
                                    <a:pt x="133" y="728"/>
                                  </a:lnTo>
                                  <a:lnTo>
                                    <a:pt x="175" y="765"/>
                                  </a:lnTo>
                                  <a:lnTo>
                                    <a:pt x="221" y="796"/>
                                  </a:lnTo>
                                  <a:lnTo>
                                    <a:pt x="272" y="823"/>
                                  </a:lnTo>
                                  <a:lnTo>
                                    <a:pt x="327" y="845"/>
                                  </a:lnTo>
                                  <a:lnTo>
                                    <a:pt x="385" y="861"/>
                                  </a:lnTo>
                                  <a:lnTo>
                                    <a:pt x="447" y="870"/>
                                  </a:lnTo>
                                  <a:lnTo>
                                    <a:pt x="510" y="874"/>
                                  </a:lnTo>
                                  <a:lnTo>
                                    <a:pt x="572" y="870"/>
                                  </a:lnTo>
                                  <a:lnTo>
                                    <a:pt x="634" y="861"/>
                                  </a:lnTo>
                                  <a:lnTo>
                                    <a:pt x="692" y="845"/>
                                  </a:lnTo>
                                  <a:lnTo>
                                    <a:pt x="747" y="823"/>
                                  </a:lnTo>
                                  <a:lnTo>
                                    <a:pt x="798" y="796"/>
                                  </a:lnTo>
                                  <a:lnTo>
                                    <a:pt x="844" y="765"/>
                                  </a:lnTo>
                                  <a:lnTo>
                                    <a:pt x="887" y="728"/>
                                  </a:lnTo>
                                  <a:lnTo>
                                    <a:pt x="923" y="688"/>
                                  </a:lnTo>
                                  <a:lnTo>
                                    <a:pt x="956" y="643"/>
                                  </a:lnTo>
                                  <a:lnTo>
                                    <a:pt x="981" y="596"/>
                                  </a:lnTo>
                                  <a:lnTo>
                                    <a:pt x="1000" y="546"/>
                                  </a:lnTo>
                                  <a:lnTo>
                                    <a:pt x="1011" y="494"/>
                                  </a:lnTo>
                                  <a:lnTo>
                                    <a:pt x="1015" y="439"/>
                                  </a:lnTo>
                                  <a:lnTo>
                                    <a:pt x="1011" y="385"/>
                                  </a:lnTo>
                                  <a:lnTo>
                                    <a:pt x="1000" y="333"/>
                                  </a:lnTo>
                                  <a:lnTo>
                                    <a:pt x="981" y="282"/>
                                  </a:lnTo>
                                  <a:lnTo>
                                    <a:pt x="956" y="236"/>
                                  </a:lnTo>
                                  <a:lnTo>
                                    <a:pt x="923" y="191"/>
                                  </a:lnTo>
                                  <a:lnTo>
                                    <a:pt x="887" y="151"/>
                                  </a:lnTo>
                                  <a:lnTo>
                                    <a:pt x="844" y="114"/>
                                  </a:lnTo>
                                  <a:lnTo>
                                    <a:pt x="798" y="83"/>
                                  </a:lnTo>
                                  <a:lnTo>
                                    <a:pt x="747" y="56"/>
                                  </a:lnTo>
                                  <a:lnTo>
                                    <a:pt x="692" y="34"/>
                                  </a:lnTo>
                                  <a:lnTo>
                                    <a:pt x="634" y="18"/>
                                  </a:lnTo>
                                  <a:lnTo>
                                    <a:pt x="572" y="9"/>
                                  </a:lnTo>
                                  <a:lnTo>
                                    <a:pt x="510" y="5"/>
                                  </a:lnTo>
                                  <a:close/>
                                  <a:moveTo>
                                    <a:pt x="510" y="0"/>
                                  </a:moveTo>
                                  <a:lnTo>
                                    <a:pt x="574" y="4"/>
                                  </a:lnTo>
                                  <a:lnTo>
                                    <a:pt x="636" y="13"/>
                                  </a:lnTo>
                                  <a:lnTo>
                                    <a:pt x="694" y="29"/>
                                  </a:lnTo>
                                  <a:lnTo>
                                    <a:pt x="750" y="51"/>
                                  </a:lnTo>
                                  <a:lnTo>
                                    <a:pt x="801" y="79"/>
                                  </a:lnTo>
                                  <a:lnTo>
                                    <a:pt x="849" y="111"/>
                                  </a:lnTo>
                                  <a:lnTo>
                                    <a:pt x="891" y="148"/>
                                  </a:lnTo>
                                  <a:lnTo>
                                    <a:pt x="928" y="188"/>
                                  </a:lnTo>
                                  <a:lnTo>
                                    <a:pt x="960" y="233"/>
                                  </a:lnTo>
                                  <a:lnTo>
                                    <a:pt x="985" y="280"/>
                                  </a:lnTo>
                                  <a:lnTo>
                                    <a:pt x="1004" y="331"/>
                                  </a:lnTo>
                                  <a:lnTo>
                                    <a:pt x="1016" y="385"/>
                                  </a:lnTo>
                                  <a:lnTo>
                                    <a:pt x="1019" y="439"/>
                                  </a:lnTo>
                                  <a:lnTo>
                                    <a:pt x="1016" y="494"/>
                                  </a:lnTo>
                                  <a:lnTo>
                                    <a:pt x="1004" y="547"/>
                                  </a:lnTo>
                                  <a:lnTo>
                                    <a:pt x="985" y="598"/>
                                  </a:lnTo>
                                  <a:lnTo>
                                    <a:pt x="960" y="646"/>
                                  </a:lnTo>
                                  <a:lnTo>
                                    <a:pt x="928" y="691"/>
                                  </a:lnTo>
                                  <a:lnTo>
                                    <a:pt x="891" y="731"/>
                                  </a:lnTo>
                                  <a:lnTo>
                                    <a:pt x="849" y="767"/>
                                  </a:lnTo>
                                  <a:lnTo>
                                    <a:pt x="801" y="800"/>
                                  </a:lnTo>
                                  <a:lnTo>
                                    <a:pt x="750" y="827"/>
                                  </a:lnTo>
                                  <a:lnTo>
                                    <a:pt x="694" y="848"/>
                                  </a:lnTo>
                                  <a:lnTo>
                                    <a:pt x="636" y="865"/>
                                  </a:lnTo>
                                  <a:lnTo>
                                    <a:pt x="574" y="875"/>
                                  </a:lnTo>
                                  <a:lnTo>
                                    <a:pt x="510" y="879"/>
                                  </a:lnTo>
                                  <a:lnTo>
                                    <a:pt x="446" y="875"/>
                                  </a:lnTo>
                                  <a:lnTo>
                                    <a:pt x="384" y="865"/>
                                  </a:lnTo>
                                  <a:lnTo>
                                    <a:pt x="326" y="848"/>
                                  </a:lnTo>
                                  <a:lnTo>
                                    <a:pt x="269" y="827"/>
                                  </a:lnTo>
                                  <a:lnTo>
                                    <a:pt x="219" y="800"/>
                                  </a:lnTo>
                                  <a:lnTo>
                                    <a:pt x="171" y="767"/>
                                  </a:lnTo>
                                  <a:lnTo>
                                    <a:pt x="128" y="731"/>
                                  </a:lnTo>
                                  <a:lnTo>
                                    <a:pt x="92" y="691"/>
                                  </a:lnTo>
                                  <a:lnTo>
                                    <a:pt x="59" y="646"/>
                                  </a:lnTo>
                                  <a:lnTo>
                                    <a:pt x="34" y="598"/>
                                  </a:lnTo>
                                  <a:lnTo>
                                    <a:pt x="16" y="547"/>
                                  </a:lnTo>
                                  <a:lnTo>
                                    <a:pt x="3" y="494"/>
                                  </a:lnTo>
                                  <a:lnTo>
                                    <a:pt x="0" y="439"/>
                                  </a:lnTo>
                                  <a:lnTo>
                                    <a:pt x="3" y="385"/>
                                  </a:lnTo>
                                  <a:lnTo>
                                    <a:pt x="16" y="331"/>
                                  </a:lnTo>
                                  <a:lnTo>
                                    <a:pt x="34" y="280"/>
                                  </a:lnTo>
                                  <a:lnTo>
                                    <a:pt x="59" y="233"/>
                                  </a:lnTo>
                                  <a:lnTo>
                                    <a:pt x="92" y="188"/>
                                  </a:lnTo>
                                  <a:lnTo>
                                    <a:pt x="128" y="148"/>
                                  </a:lnTo>
                                  <a:lnTo>
                                    <a:pt x="171" y="111"/>
                                  </a:lnTo>
                                  <a:lnTo>
                                    <a:pt x="219" y="79"/>
                                  </a:lnTo>
                                  <a:lnTo>
                                    <a:pt x="269" y="51"/>
                                  </a:lnTo>
                                  <a:lnTo>
                                    <a:pt x="326" y="29"/>
                                  </a:lnTo>
                                  <a:lnTo>
                                    <a:pt x="384" y="13"/>
                                  </a:lnTo>
                                  <a:lnTo>
                                    <a:pt x="446" y="4"/>
                                  </a:lnTo>
                                  <a:lnTo>
                                    <a:pt x="510" y="0"/>
                                  </a:lnTo>
                                  <a:close/>
                                </a:path>
                              </a:pathLst>
                            </a:custGeom>
                            <a:solidFill>
                              <a:srgbClr val="FFEC9E"/>
                            </a:solidFill>
                            <a:ln>
                              <a:noFill/>
                            </a:ln>
                            <a:extLst>
                              <a:ext uri="{91240B29-F687-4F45-9708-019B960494DF}">
                                <a14:hiddenLine xmlns:a14="http://schemas.microsoft.com/office/drawing/2010/main" w="0">
                                  <a:solidFill>
                                    <a:srgbClr val="FFEC9E"/>
                                  </a:solidFill>
                                  <a:prstDash val="solid"/>
                                  <a:round/>
                                  <a:headEnd/>
                                  <a:tailEnd/>
                                </a14:hiddenLine>
                              </a:ext>
                            </a:extLst>
                          </wps:spPr>
                          <wps:bodyPr rot="0" vert="horz" wrap="square" lIns="91440" tIns="45720" rIns="91440" bIns="45720" anchor="t" anchorCtr="0" upright="1">
                            <a:noAutofit/>
                          </wps:bodyPr>
                        </wps:wsp>
                        <wps:wsp>
                          <wps:cNvPr id="743" name="Freeform 456"/>
                          <wps:cNvSpPr>
                            <a:spLocks noEditPoints="1"/>
                          </wps:cNvSpPr>
                          <wps:spPr bwMode="auto">
                            <a:xfrm>
                              <a:off x="1402" y="350"/>
                              <a:ext cx="515" cy="444"/>
                            </a:xfrm>
                            <a:custGeom>
                              <a:avLst/>
                              <a:gdLst>
                                <a:gd name="T0" fmla="*/ 451 w 1030"/>
                                <a:gd name="T1" fmla="*/ 9 h 887"/>
                                <a:gd name="T2" fmla="*/ 331 w 1030"/>
                                <a:gd name="T3" fmla="*/ 34 h 887"/>
                                <a:gd name="T4" fmla="*/ 224 w 1030"/>
                                <a:gd name="T5" fmla="*/ 84 h 887"/>
                                <a:gd name="T6" fmla="*/ 133 w 1030"/>
                                <a:gd name="T7" fmla="*/ 153 h 887"/>
                                <a:gd name="T8" fmla="*/ 64 w 1030"/>
                                <a:gd name="T9" fmla="*/ 238 h 887"/>
                                <a:gd name="T10" fmla="*/ 21 w 1030"/>
                                <a:gd name="T11" fmla="*/ 336 h 887"/>
                                <a:gd name="T12" fmla="*/ 5 w 1030"/>
                                <a:gd name="T13" fmla="*/ 444 h 887"/>
                                <a:gd name="T14" fmla="*/ 21 w 1030"/>
                                <a:gd name="T15" fmla="*/ 552 h 887"/>
                                <a:gd name="T16" fmla="*/ 64 w 1030"/>
                                <a:gd name="T17" fmla="*/ 651 h 887"/>
                                <a:gd name="T18" fmla="*/ 133 w 1030"/>
                                <a:gd name="T19" fmla="*/ 736 h 887"/>
                                <a:gd name="T20" fmla="*/ 224 w 1030"/>
                                <a:gd name="T21" fmla="*/ 805 h 887"/>
                                <a:gd name="T22" fmla="*/ 331 w 1030"/>
                                <a:gd name="T23" fmla="*/ 853 h 887"/>
                                <a:gd name="T24" fmla="*/ 451 w 1030"/>
                                <a:gd name="T25" fmla="*/ 880 h 887"/>
                                <a:gd name="T26" fmla="*/ 579 w 1030"/>
                                <a:gd name="T27" fmla="*/ 880 h 887"/>
                                <a:gd name="T28" fmla="*/ 699 w 1030"/>
                                <a:gd name="T29" fmla="*/ 853 h 887"/>
                                <a:gd name="T30" fmla="*/ 806 w 1030"/>
                                <a:gd name="T31" fmla="*/ 805 h 887"/>
                                <a:gd name="T32" fmla="*/ 896 w 1030"/>
                                <a:gd name="T33" fmla="*/ 736 h 887"/>
                                <a:gd name="T34" fmla="*/ 965 w 1030"/>
                                <a:gd name="T35" fmla="*/ 651 h 887"/>
                                <a:gd name="T36" fmla="*/ 1009 w 1030"/>
                                <a:gd name="T37" fmla="*/ 552 h 887"/>
                                <a:gd name="T38" fmla="*/ 1024 w 1030"/>
                                <a:gd name="T39" fmla="*/ 444 h 887"/>
                                <a:gd name="T40" fmla="*/ 1009 w 1030"/>
                                <a:gd name="T41" fmla="*/ 336 h 887"/>
                                <a:gd name="T42" fmla="*/ 965 w 1030"/>
                                <a:gd name="T43" fmla="*/ 238 h 887"/>
                                <a:gd name="T44" fmla="*/ 896 w 1030"/>
                                <a:gd name="T45" fmla="*/ 153 h 887"/>
                                <a:gd name="T46" fmla="*/ 806 w 1030"/>
                                <a:gd name="T47" fmla="*/ 84 h 887"/>
                                <a:gd name="T48" fmla="*/ 699 w 1030"/>
                                <a:gd name="T49" fmla="*/ 34 h 887"/>
                                <a:gd name="T50" fmla="*/ 579 w 1030"/>
                                <a:gd name="T51" fmla="*/ 9 h 887"/>
                                <a:gd name="T52" fmla="*/ 515 w 1030"/>
                                <a:gd name="T53" fmla="*/ 0 h 887"/>
                                <a:gd name="T54" fmla="*/ 641 w 1030"/>
                                <a:gd name="T55" fmla="*/ 15 h 887"/>
                                <a:gd name="T56" fmla="*/ 756 w 1030"/>
                                <a:gd name="T57" fmla="*/ 52 h 887"/>
                                <a:gd name="T58" fmla="*/ 857 w 1030"/>
                                <a:gd name="T59" fmla="*/ 113 h 887"/>
                                <a:gd name="T60" fmla="*/ 937 w 1030"/>
                                <a:gd name="T61" fmla="*/ 191 h 887"/>
                                <a:gd name="T62" fmla="*/ 995 w 1030"/>
                                <a:gd name="T63" fmla="*/ 284 h 887"/>
                                <a:gd name="T64" fmla="*/ 1026 w 1030"/>
                                <a:gd name="T65" fmla="*/ 389 h 887"/>
                                <a:gd name="T66" fmla="*/ 1026 w 1030"/>
                                <a:gd name="T67" fmla="*/ 500 h 887"/>
                                <a:gd name="T68" fmla="*/ 995 w 1030"/>
                                <a:gd name="T69" fmla="*/ 605 h 887"/>
                                <a:gd name="T70" fmla="*/ 937 w 1030"/>
                                <a:gd name="T71" fmla="*/ 698 h 887"/>
                                <a:gd name="T72" fmla="*/ 857 w 1030"/>
                                <a:gd name="T73" fmla="*/ 776 h 887"/>
                                <a:gd name="T74" fmla="*/ 756 w 1030"/>
                                <a:gd name="T75" fmla="*/ 836 h 887"/>
                                <a:gd name="T76" fmla="*/ 641 w 1030"/>
                                <a:gd name="T77" fmla="*/ 874 h 887"/>
                                <a:gd name="T78" fmla="*/ 515 w 1030"/>
                                <a:gd name="T79" fmla="*/ 887 h 887"/>
                                <a:gd name="T80" fmla="*/ 389 w 1030"/>
                                <a:gd name="T81" fmla="*/ 874 h 887"/>
                                <a:gd name="T82" fmla="*/ 273 w 1030"/>
                                <a:gd name="T83" fmla="*/ 836 h 887"/>
                                <a:gd name="T84" fmla="*/ 173 w 1030"/>
                                <a:gd name="T85" fmla="*/ 776 h 887"/>
                                <a:gd name="T86" fmla="*/ 93 w 1030"/>
                                <a:gd name="T87" fmla="*/ 698 h 887"/>
                                <a:gd name="T88" fmla="*/ 35 w 1030"/>
                                <a:gd name="T89" fmla="*/ 605 h 887"/>
                                <a:gd name="T90" fmla="*/ 4 w 1030"/>
                                <a:gd name="T91" fmla="*/ 500 h 887"/>
                                <a:gd name="T92" fmla="*/ 4 w 1030"/>
                                <a:gd name="T93" fmla="*/ 389 h 887"/>
                                <a:gd name="T94" fmla="*/ 35 w 1030"/>
                                <a:gd name="T95" fmla="*/ 284 h 887"/>
                                <a:gd name="T96" fmla="*/ 93 w 1030"/>
                                <a:gd name="T97" fmla="*/ 191 h 887"/>
                                <a:gd name="T98" fmla="*/ 173 w 1030"/>
                                <a:gd name="T99" fmla="*/ 113 h 887"/>
                                <a:gd name="T100" fmla="*/ 273 w 1030"/>
                                <a:gd name="T101" fmla="*/ 52 h 887"/>
                                <a:gd name="T102" fmla="*/ 389 w 1030"/>
                                <a:gd name="T103" fmla="*/ 15 h 887"/>
                                <a:gd name="T104" fmla="*/ 515 w 1030"/>
                                <a:gd name="T105" fmla="*/ 0 h 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30" h="887">
                                  <a:moveTo>
                                    <a:pt x="515" y="5"/>
                                  </a:moveTo>
                                  <a:lnTo>
                                    <a:pt x="451" y="9"/>
                                  </a:lnTo>
                                  <a:lnTo>
                                    <a:pt x="389" y="18"/>
                                  </a:lnTo>
                                  <a:lnTo>
                                    <a:pt x="331" y="34"/>
                                  </a:lnTo>
                                  <a:lnTo>
                                    <a:pt x="274" y="56"/>
                                  </a:lnTo>
                                  <a:lnTo>
                                    <a:pt x="224" y="84"/>
                                  </a:lnTo>
                                  <a:lnTo>
                                    <a:pt x="176" y="116"/>
                                  </a:lnTo>
                                  <a:lnTo>
                                    <a:pt x="133" y="153"/>
                                  </a:lnTo>
                                  <a:lnTo>
                                    <a:pt x="97" y="193"/>
                                  </a:lnTo>
                                  <a:lnTo>
                                    <a:pt x="64" y="238"/>
                                  </a:lnTo>
                                  <a:lnTo>
                                    <a:pt x="39" y="285"/>
                                  </a:lnTo>
                                  <a:lnTo>
                                    <a:pt x="21" y="336"/>
                                  </a:lnTo>
                                  <a:lnTo>
                                    <a:pt x="8" y="390"/>
                                  </a:lnTo>
                                  <a:lnTo>
                                    <a:pt x="5" y="444"/>
                                  </a:lnTo>
                                  <a:lnTo>
                                    <a:pt x="8" y="499"/>
                                  </a:lnTo>
                                  <a:lnTo>
                                    <a:pt x="21" y="552"/>
                                  </a:lnTo>
                                  <a:lnTo>
                                    <a:pt x="39" y="603"/>
                                  </a:lnTo>
                                  <a:lnTo>
                                    <a:pt x="64" y="651"/>
                                  </a:lnTo>
                                  <a:lnTo>
                                    <a:pt x="97" y="696"/>
                                  </a:lnTo>
                                  <a:lnTo>
                                    <a:pt x="133" y="736"/>
                                  </a:lnTo>
                                  <a:lnTo>
                                    <a:pt x="176" y="772"/>
                                  </a:lnTo>
                                  <a:lnTo>
                                    <a:pt x="224" y="805"/>
                                  </a:lnTo>
                                  <a:lnTo>
                                    <a:pt x="274" y="832"/>
                                  </a:lnTo>
                                  <a:lnTo>
                                    <a:pt x="331" y="853"/>
                                  </a:lnTo>
                                  <a:lnTo>
                                    <a:pt x="389" y="870"/>
                                  </a:lnTo>
                                  <a:lnTo>
                                    <a:pt x="451" y="880"/>
                                  </a:lnTo>
                                  <a:lnTo>
                                    <a:pt x="515" y="884"/>
                                  </a:lnTo>
                                  <a:lnTo>
                                    <a:pt x="579" y="880"/>
                                  </a:lnTo>
                                  <a:lnTo>
                                    <a:pt x="641" y="870"/>
                                  </a:lnTo>
                                  <a:lnTo>
                                    <a:pt x="699" y="853"/>
                                  </a:lnTo>
                                  <a:lnTo>
                                    <a:pt x="755" y="832"/>
                                  </a:lnTo>
                                  <a:lnTo>
                                    <a:pt x="806" y="805"/>
                                  </a:lnTo>
                                  <a:lnTo>
                                    <a:pt x="854" y="772"/>
                                  </a:lnTo>
                                  <a:lnTo>
                                    <a:pt x="896" y="736"/>
                                  </a:lnTo>
                                  <a:lnTo>
                                    <a:pt x="933" y="696"/>
                                  </a:lnTo>
                                  <a:lnTo>
                                    <a:pt x="965" y="651"/>
                                  </a:lnTo>
                                  <a:lnTo>
                                    <a:pt x="990" y="603"/>
                                  </a:lnTo>
                                  <a:lnTo>
                                    <a:pt x="1009" y="552"/>
                                  </a:lnTo>
                                  <a:lnTo>
                                    <a:pt x="1021" y="499"/>
                                  </a:lnTo>
                                  <a:lnTo>
                                    <a:pt x="1024" y="444"/>
                                  </a:lnTo>
                                  <a:lnTo>
                                    <a:pt x="1021" y="390"/>
                                  </a:lnTo>
                                  <a:lnTo>
                                    <a:pt x="1009" y="336"/>
                                  </a:lnTo>
                                  <a:lnTo>
                                    <a:pt x="990" y="285"/>
                                  </a:lnTo>
                                  <a:lnTo>
                                    <a:pt x="965" y="238"/>
                                  </a:lnTo>
                                  <a:lnTo>
                                    <a:pt x="933" y="193"/>
                                  </a:lnTo>
                                  <a:lnTo>
                                    <a:pt x="896" y="153"/>
                                  </a:lnTo>
                                  <a:lnTo>
                                    <a:pt x="854" y="116"/>
                                  </a:lnTo>
                                  <a:lnTo>
                                    <a:pt x="806" y="84"/>
                                  </a:lnTo>
                                  <a:lnTo>
                                    <a:pt x="755" y="56"/>
                                  </a:lnTo>
                                  <a:lnTo>
                                    <a:pt x="699" y="34"/>
                                  </a:lnTo>
                                  <a:lnTo>
                                    <a:pt x="641" y="18"/>
                                  </a:lnTo>
                                  <a:lnTo>
                                    <a:pt x="579" y="9"/>
                                  </a:lnTo>
                                  <a:lnTo>
                                    <a:pt x="515" y="5"/>
                                  </a:lnTo>
                                  <a:close/>
                                  <a:moveTo>
                                    <a:pt x="515" y="0"/>
                                  </a:moveTo>
                                  <a:lnTo>
                                    <a:pt x="579" y="4"/>
                                  </a:lnTo>
                                  <a:lnTo>
                                    <a:pt x="641" y="15"/>
                                  </a:lnTo>
                                  <a:lnTo>
                                    <a:pt x="701" y="31"/>
                                  </a:lnTo>
                                  <a:lnTo>
                                    <a:pt x="756" y="52"/>
                                  </a:lnTo>
                                  <a:lnTo>
                                    <a:pt x="809" y="80"/>
                                  </a:lnTo>
                                  <a:lnTo>
                                    <a:pt x="857" y="113"/>
                                  </a:lnTo>
                                  <a:lnTo>
                                    <a:pt x="900" y="150"/>
                                  </a:lnTo>
                                  <a:lnTo>
                                    <a:pt x="937" y="191"/>
                                  </a:lnTo>
                                  <a:lnTo>
                                    <a:pt x="969" y="236"/>
                                  </a:lnTo>
                                  <a:lnTo>
                                    <a:pt x="995" y="284"/>
                                  </a:lnTo>
                                  <a:lnTo>
                                    <a:pt x="1014" y="335"/>
                                  </a:lnTo>
                                  <a:lnTo>
                                    <a:pt x="1026" y="389"/>
                                  </a:lnTo>
                                  <a:lnTo>
                                    <a:pt x="1030" y="444"/>
                                  </a:lnTo>
                                  <a:lnTo>
                                    <a:pt x="1026" y="500"/>
                                  </a:lnTo>
                                  <a:lnTo>
                                    <a:pt x="1014" y="554"/>
                                  </a:lnTo>
                                  <a:lnTo>
                                    <a:pt x="995" y="605"/>
                                  </a:lnTo>
                                  <a:lnTo>
                                    <a:pt x="969" y="653"/>
                                  </a:lnTo>
                                  <a:lnTo>
                                    <a:pt x="937" y="698"/>
                                  </a:lnTo>
                                  <a:lnTo>
                                    <a:pt x="900" y="739"/>
                                  </a:lnTo>
                                  <a:lnTo>
                                    <a:pt x="857" y="776"/>
                                  </a:lnTo>
                                  <a:lnTo>
                                    <a:pt x="809" y="809"/>
                                  </a:lnTo>
                                  <a:lnTo>
                                    <a:pt x="756" y="836"/>
                                  </a:lnTo>
                                  <a:lnTo>
                                    <a:pt x="701" y="858"/>
                                  </a:lnTo>
                                  <a:lnTo>
                                    <a:pt x="641" y="874"/>
                                  </a:lnTo>
                                  <a:lnTo>
                                    <a:pt x="579" y="885"/>
                                  </a:lnTo>
                                  <a:lnTo>
                                    <a:pt x="515" y="887"/>
                                  </a:lnTo>
                                  <a:lnTo>
                                    <a:pt x="451" y="885"/>
                                  </a:lnTo>
                                  <a:lnTo>
                                    <a:pt x="389" y="874"/>
                                  </a:lnTo>
                                  <a:lnTo>
                                    <a:pt x="328" y="858"/>
                                  </a:lnTo>
                                  <a:lnTo>
                                    <a:pt x="273" y="836"/>
                                  </a:lnTo>
                                  <a:lnTo>
                                    <a:pt x="221" y="809"/>
                                  </a:lnTo>
                                  <a:lnTo>
                                    <a:pt x="173" y="776"/>
                                  </a:lnTo>
                                  <a:lnTo>
                                    <a:pt x="129" y="739"/>
                                  </a:lnTo>
                                  <a:lnTo>
                                    <a:pt x="93" y="698"/>
                                  </a:lnTo>
                                  <a:lnTo>
                                    <a:pt x="60" y="653"/>
                                  </a:lnTo>
                                  <a:lnTo>
                                    <a:pt x="35" y="605"/>
                                  </a:lnTo>
                                  <a:lnTo>
                                    <a:pt x="15" y="554"/>
                                  </a:lnTo>
                                  <a:lnTo>
                                    <a:pt x="4" y="500"/>
                                  </a:lnTo>
                                  <a:lnTo>
                                    <a:pt x="0" y="444"/>
                                  </a:lnTo>
                                  <a:lnTo>
                                    <a:pt x="4" y="389"/>
                                  </a:lnTo>
                                  <a:lnTo>
                                    <a:pt x="15" y="335"/>
                                  </a:lnTo>
                                  <a:lnTo>
                                    <a:pt x="35" y="284"/>
                                  </a:lnTo>
                                  <a:lnTo>
                                    <a:pt x="60" y="236"/>
                                  </a:lnTo>
                                  <a:lnTo>
                                    <a:pt x="93" y="191"/>
                                  </a:lnTo>
                                  <a:lnTo>
                                    <a:pt x="129" y="150"/>
                                  </a:lnTo>
                                  <a:lnTo>
                                    <a:pt x="173" y="113"/>
                                  </a:lnTo>
                                  <a:lnTo>
                                    <a:pt x="221" y="80"/>
                                  </a:lnTo>
                                  <a:lnTo>
                                    <a:pt x="273" y="52"/>
                                  </a:lnTo>
                                  <a:lnTo>
                                    <a:pt x="328" y="31"/>
                                  </a:lnTo>
                                  <a:lnTo>
                                    <a:pt x="389" y="15"/>
                                  </a:lnTo>
                                  <a:lnTo>
                                    <a:pt x="451" y="4"/>
                                  </a:lnTo>
                                  <a:lnTo>
                                    <a:pt x="515" y="0"/>
                                  </a:lnTo>
                                  <a:close/>
                                </a:path>
                              </a:pathLst>
                            </a:custGeom>
                            <a:solidFill>
                              <a:srgbClr val="FFEC9D"/>
                            </a:solidFill>
                            <a:ln>
                              <a:noFill/>
                            </a:ln>
                            <a:extLst>
                              <a:ext uri="{91240B29-F687-4F45-9708-019B960494DF}">
                                <a14:hiddenLine xmlns:a14="http://schemas.microsoft.com/office/drawing/2010/main" w="0">
                                  <a:solidFill>
                                    <a:srgbClr val="FFEC9D"/>
                                  </a:solidFill>
                                  <a:prstDash val="solid"/>
                                  <a:round/>
                                  <a:headEnd/>
                                  <a:tailEnd/>
                                </a14:hiddenLine>
                              </a:ext>
                            </a:extLst>
                          </wps:spPr>
                          <wps:bodyPr rot="0" vert="horz" wrap="square" lIns="91440" tIns="45720" rIns="91440" bIns="45720" anchor="t" anchorCtr="0" upright="1">
                            <a:noAutofit/>
                          </wps:bodyPr>
                        </wps:wsp>
                        <wps:wsp>
                          <wps:cNvPr id="744" name="Freeform 457"/>
                          <wps:cNvSpPr>
                            <a:spLocks noEditPoints="1"/>
                          </wps:cNvSpPr>
                          <wps:spPr bwMode="auto">
                            <a:xfrm>
                              <a:off x="1399" y="348"/>
                              <a:ext cx="521" cy="448"/>
                            </a:xfrm>
                            <a:custGeom>
                              <a:avLst/>
                              <a:gdLst>
                                <a:gd name="T0" fmla="*/ 457 w 1042"/>
                                <a:gd name="T1" fmla="*/ 7 h 895"/>
                                <a:gd name="T2" fmla="*/ 334 w 1042"/>
                                <a:gd name="T3" fmla="*/ 34 h 895"/>
                                <a:gd name="T4" fmla="*/ 227 w 1042"/>
                                <a:gd name="T5" fmla="*/ 83 h 895"/>
                                <a:gd name="T6" fmla="*/ 135 w 1042"/>
                                <a:gd name="T7" fmla="*/ 153 h 895"/>
                                <a:gd name="T8" fmla="*/ 66 w 1042"/>
                                <a:gd name="T9" fmla="*/ 239 h 895"/>
                                <a:gd name="T10" fmla="*/ 21 w 1042"/>
                                <a:gd name="T11" fmla="*/ 338 h 895"/>
                                <a:gd name="T12" fmla="*/ 6 w 1042"/>
                                <a:gd name="T13" fmla="*/ 447 h 895"/>
                                <a:gd name="T14" fmla="*/ 21 w 1042"/>
                                <a:gd name="T15" fmla="*/ 557 h 895"/>
                                <a:gd name="T16" fmla="*/ 66 w 1042"/>
                                <a:gd name="T17" fmla="*/ 656 h 895"/>
                                <a:gd name="T18" fmla="*/ 135 w 1042"/>
                                <a:gd name="T19" fmla="*/ 742 h 895"/>
                                <a:gd name="T20" fmla="*/ 227 w 1042"/>
                                <a:gd name="T21" fmla="*/ 812 h 895"/>
                                <a:gd name="T22" fmla="*/ 334 w 1042"/>
                                <a:gd name="T23" fmla="*/ 861 h 895"/>
                                <a:gd name="T24" fmla="*/ 457 w 1042"/>
                                <a:gd name="T25" fmla="*/ 888 h 895"/>
                                <a:gd name="T26" fmla="*/ 585 w 1042"/>
                                <a:gd name="T27" fmla="*/ 888 h 895"/>
                                <a:gd name="T28" fmla="*/ 707 w 1042"/>
                                <a:gd name="T29" fmla="*/ 861 h 895"/>
                                <a:gd name="T30" fmla="*/ 815 w 1042"/>
                                <a:gd name="T31" fmla="*/ 812 h 895"/>
                                <a:gd name="T32" fmla="*/ 906 w 1042"/>
                                <a:gd name="T33" fmla="*/ 742 h 895"/>
                                <a:gd name="T34" fmla="*/ 975 w 1042"/>
                                <a:gd name="T35" fmla="*/ 656 h 895"/>
                                <a:gd name="T36" fmla="*/ 1020 w 1042"/>
                                <a:gd name="T37" fmla="*/ 557 h 895"/>
                                <a:gd name="T38" fmla="*/ 1036 w 1042"/>
                                <a:gd name="T39" fmla="*/ 447 h 895"/>
                                <a:gd name="T40" fmla="*/ 1020 w 1042"/>
                                <a:gd name="T41" fmla="*/ 338 h 895"/>
                                <a:gd name="T42" fmla="*/ 975 w 1042"/>
                                <a:gd name="T43" fmla="*/ 239 h 895"/>
                                <a:gd name="T44" fmla="*/ 906 w 1042"/>
                                <a:gd name="T45" fmla="*/ 153 h 895"/>
                                <a:gd name="T46" fmla="*/ 815 w 1042"/>
                                <a:gd name="T47" fmla="*/ 83 h 895"/>
                                <a:gd name="T48" fmla="*/ 707 w 1042"/>
                                <a:gd name="T49" fmla="*/ 34 h 895"/>
                                <a:gd name="T50" fmla="*/ 585 w 1042"/>
                                <a:gd name="T51" fmla="*/ 7 h 895"/>
                                <a:gd name="T52" fmla="*/ 521 w 1042"/>
                                <a:gd name="T53" fmla="*/ 0 h 895"/>
                                <a:gd name="T54" fmla="*/ 648 w 1042"/>
                                <a:gd name="T55" fmla="*/ 13 h 895"/>
                                <a:gd name="T56" fmla="*/ 765 w 1042"/>
                                <a:gd name="T57" fmla="*/ 52 h 895"/>
                                <a:gd name="T58" fmla="*/ 867 w 1042"/>
                                <a:gd name="T59" fmla="*/ 112 h 895"/>
                                <a:gd name="T60" fmla="*/ 947 w 1042"/>
                                <a:gd name="T61" fmla="*/ 191 h 895"/>
                                <a:gd name="T62" fmla="*/ 1006 w 1042"/>
                                <a:gd name="T63" fmla="*/ 286 h 895"/>
                                <a:gd name="T64" fmla="*/ 1037 w 1042"/>
                                <a:gd name="T65" fmla="*/ 392 h 895"/>
                                <a:gd name="T66" fmla="*/ 1037 w 1042"/>
                                <a:gd name="T67" fmla="*/ 503 h 895"/>
                                <a:gd name="T68" fmla="*/ 1006 w 1042"/>
                                <a:gd name="T69" fmla="*/ 609 h 895"/>
                                <a:gd name="T70" fmla="*/ 947 w 1042"/>
                                <a:gd name="T71" fmla="*/ 704 h 895"/>
                                <a:gd name="T72" fmla="*/ 867 w 1042"/>
                                <a:gd name="T73" fmla="*/ 782 h 895"/>
                                <a:gd name="T74" fmla="*/ 765 w 1042"/>
                                <a:gd name="T75" fmla="*/ 843 h 895"/>
                                <a:gd name="T76" fmla="*/ 648 w 1042"/>
                                <a:gd name="T77" fmla="*/ 882 h 895"/>
                                <a:gd name="T78" fmla="*/ 521 w 1042"/>
                                <a:gd name="T79" fmla="*/ 895 h 895"/>
                                <a:gd name="T80" fmla="*/ 393 w 1042"/>
                                <a:gd name="T81" fmla="*/ 882 h 895"/>
                                <a:gd name="T82" fmla="*/ 276 w 1042"/>
                                <a:gd name="T83" fmla="*/ 843 h 895"/>
                                <a:gd name="T84" fmla="*/ 175 w 1042"/>
                                <a:gd name="T85" fmla="*/ 782 h 895"/>
                                <a:gd name="T86" fmla="*/ 94 w 1042"/>
                                <a:gd name="T87" fmla="*/ 704 h 895"/>
                                <a:gd name="T88" fmla="*/ 35 w 1042"/>
                                <a:gd name="T89" fmla="*/ 609 h 895"/>
                                <a:gd name="T90" fmla="*/ 4 w 1042"/>
                                <a:gd name="T91" fmla="*/ 503 h 895"/>
                                <a:gd name="T92" fmla="*/ 4 w 1042"/>
                                <a:gd name="T93" fmla="*/ 392 h 895"/>
                                <a:gd name="T94" fmla="*/ 35 w 1042"/>
                                <a:gd name="T95" fmla="*/ 286 h 895"/>
                                <a:gd name="T96" fmla="*/ 94 w 1042"/>
                                <a:gd name="T97" fmla="*/ 191 h 895"/>
                                <a:gd name="T98" fmla="*/ 175 w 1042"/>
                                <a:gd name="T99" fmla="*/ 112 h 895"/>
                                <a:gd name="T100" fmla="*/ 276 w 1042"/>
                                <a:gd name="T101" fmla="*/ 52 h 895"/>
                                <a:gd name="T102" fmla="*/ 393 w 1042"/>
                                <a:gd name="T103" fmla="*/ 13 h 895"/>
                                <a:gd name="T104" fmla="*/ 521 w 1042"/>
                                <a:gd name="T105" fmla="*/ 0 h 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42" h="895">
                                  <a:moveTo>
                                    <a:pt x="521" y="3"/>
                                  </a:moveTo>
                                  <a:lnTo>
                                    <a:pt x="457" y="7"/>
                                  </a:lnTo>
                                  <a:lnTo>
                                    <a:pt x="395" y="18"/>
                                  </a:lnTo>
                                  <a:lnTo>
                                    <a:pt x="334" y="34"/>
                                  </a:lnTo>
                                  <a:lnTo>
                                    <a:pt x="279" y="55"/>
                                  </a:lnTo>
                                  <a:lnTo>
                                    <a:pt x="227" y="83"/>
                                  </a:lnTo>
                                  <a:lnTo>
                                    <a:pt x="179" y="116"/>
                                  </a:lnTo>
                                  <a:lnTo>
                                    <a:pt x="135" y="153"/>
                                  </a:lnTo>
                                  <a:lnTo>
                                    <a:pt x="99" y="194"/>
                                  </a:lnTo>
                                  <a:lnTo>
                                    <a:pt x="66" y="239"/>
                                  </a:lnTo>
                                  <a:lnTo>
                                    <a:pt x="41" y="287"/>
                                  </a:lnTo>
                                  <a:lnTo>
                                    <a:pt x="21" y="338"/>
                                  </a:lnTo>
                                  <a:lnTo>
                                    <a:pt x="10" y="392"/>
                                  </a:lnTo>
                                  <a:lnTo>
                                    <a:pt x="6" y="447"/>
                                  </a:lnTo>
                                  <a:lnTo>
                                    <a:pt x="10" y="503"/>
                                  </a:lnTo>
                                  <a:lnTo>
                                    <a:pt x="21" y="557"/>
                                  </a:lnTo>
                                  <a:lnTo>
                                    <a:pt x="41" y="608"/>
                                  </a:lnTo>
                                  <a:lnTo>
                                    <a:pt x="66" y="656"/>
                                  </a:lnTo>
                                  <a:lnTo>
                                    <a:pt x="99" y="701"/>
                                  </a:lnTo>
                                  <a:lnTo>
                                    <a:pt x="135" y="742"/>
                                  </a:lnTo>
                                  <a:lnTo>
                                    <a:pt x="179" y="779"/>
                                  </a:lnTo>
                                  <a:lnTo>
                                    <a:pt x="227" y="812"/>
                                  </a:lnTo>
                                  <a:lnTo>
                                    <a:pt x="279" y="839"/>
                                  </a:lnTo>
                                  <a:lnTo>
                                    <a:pt x="334" y="861"/>
                                  </a:lnTo>
                                  <a:lnTo>
                                    <a:pt x="395" y="877"/>
                                  </a:lnTo>
                                  <a:lnTo>
                                    <a:pt x="457" y="888"/>
                                  </a:lnTo>
                                  <a:lnTo>
                                    <a:pt x="521" y="890"/>
                                  </a:lnTo>
                                  <a:lnTo>
                                    <a:pt x="585" y="888"/>
                                  </a:lnTo>
                                  <a:lnTo>
                                    <a:pt x="647" y="877"/>
                                  </a:lnTo>
                                  <a:lnTo>
                                    <a:pt x="707" y="861"/>
                                  </a:lnTo>
                                  <a:lnTo>
                                    <a:pt x="762" y="839"/>
                                  </a:lnTo>
                                  <a:lnTo>
                                    <a:pt x="815" y="812"/>
                                  </a:lnTo>
                                  <a:lnTo>
                                    <a:pt x="863" y="779"/>
                                  </a:lnTo>
                                  <a:lnTo>
                                    <a:pt x="906" y="742"/>
                                  </a:lnTo>
                                  <a:lnTo>
                                    <a:pt x="943" y="701"/>
                                  </a:lnTo>
                                  <a:lnTo>
                                    <a:pt x="975" y="656"/>
                                  </a:lnTo>
                                  <a:lnTo>
                                    <a:pt x="1001" y="608"/>
                                  </a:lnTo>
                                  <a:lnTo>
                                    <a:pt x="1020" y="557"/>
                                  </a:lnTo>
                                  <a:lnTo>
                                    <a:pt x="1032" y="503"/>
                                  </a:lnTo>
                                  <a:lnTo>
                                    <a:pt x="1036" y="447"/>
                                  </a:lnTo>
                                  <a:lnTo>
                                    <a:pt x="1032" y="392"/>
                                  </a:lnTo>
                                  <a:lnTo>
                                    <a:pt x="1020" y="338"/>
                                  </a:lnTo>
                                  <a:lnTo>
                                    <a:pt x="1001" y="287"/>
                                  </a:lnTo>
                                  <a:lnTo>
                                    <a:pt x="975" y="239"/>
                                  </a:lnTo>
                                  <a:lnTo>
                                    <a:pt x="943" y="194"/>
                                  </a:lnTo>
                                  <a:lnTo>
                                    <a:pt x="906" y="153"/>
                                  </a:lnTo>
                                  <a:lnTo>
                                    <a:pt x="863" y="116"/>
                                  </a:lnTo>
                                  <a:lnTo>
                                    <a:pt x="815" y="83"/>
                                  </a:lnTo>
                                  <a:lnTo>
                                    <a:pt x="762" y="55"/>
                                  </a:lnTo>
                                  <a:lnTo>
                                    <a:pt x="707" y="34"/>
                                  </a:lnTo>
                                  <a:lnTo>
                                    <a:pt x="647" y="18"/>
                                  </a:lnTo>
                                  <a:lnTo>
                                    <a:pt x="585" y="7"/>
                                  </a:lnTo>
                                  <a:lnTo>
                                    <a:pt x="521" y="3"/>
                                  </a:lnTo>
                                  <a:close/>
                                  <a:moveTo>
                                    <a:pt x="521" y="0"/>
                                  </a:moveTo>
                                  <a:lnTo>
                                    <a:pt x="586" y="3"/>
                                  </a:lnTo>
                                  <a:lnTo>
                                    <a:pt x="648" y="13"/>
                                  </a:lnTo>
                                  <a:lnTo>
                                    <a:pt x="709" y="30"/>
                                  </a:lnTo>
                                  <a:lnTo>
                                    <a:pt x="765" y="52"/>
                                  </a:lnTo>
                                  <a:lnTo>
                                    <a:pt x="817" y="80"/>
                                  </a:lnTo>
                                  <a:lnTo>
                                    <a:pt x="867" y="112"/>
                                  </a:lnTo>
                                  <a:lnTo>
                                    <a:pt x="909" y="150"/>
                                  </a:lnTo>
                                  <a:lnTo>
                                    <a:pt x="947" y="191"/>
                                  </a:lnTo>
                                  <a:lnTo>
                                    <a:pt x="980" y="236"/>
                                  </a:lnTo>
                                  <a:lnTo>
                                    <a:pt x="1006" y="286"/>
                                  </a:lnTo>
                                  <a:lnTo>
                                    <a:pt x="1025" y="337"/>
                                  </a:lnTo>
                                  <a:lnTo>
                                    <a:pt x="1037" y="392"/>
                                  </a:lnTo>
                                  <a:lnTo>
                                    <a:pt x="1042" y="447"/>
                                  </a:lnTo>
                                  <a:lnTo>
                                    <a:pt x="1037" y="503"/>
                                  </a:lnTo>
                                  <a:lnTo>
                                    <a:pt x="1025" y="558"/>
                                  </a:lnTo>
                                  <a:lnTo>
                                    <a:pt x="1006" y="609"/>
                                  </a:lnTo>
                                  <a:lnTo>
                                    <a:pt x="980" y="657"/>
                                  </a:lnTo>
                                  <a:lnTo>
                                    <a:pt x="947" y="704"/>
                                  </a:lnTo>
                                  <a:lnTo>
                                    <a:pt x="909" y="745"/>
                                  </a:lnTo>
                                  <a:lnTo>
                                    <a:pt x="867" y="782"/>
                                  </a:lnTo>
                                  <a:lnTo>
                                    <a:pt x="817" y="815"/>
                                  </a:lnTo>
                                  <a:lnTo>
                                    <a:pt x="765" y="843"/>
                                  </a:lnTo>
                                  <a:lnTo>
                                    <a:pt x="709" y="865"/>
                                  </a:lnTo>
                                  <a:lnTo>
                                    <a:pt x="648" y="882"/>
                                  </a:lnTo>
                                  <a:lnTo>
                                    <a:pt x="586" y="892"/>
                                  </a:lnTo>
                                  <a:lnTo>
                                    <a:pt x="521" y="895"/>
                                  </a:lnTo>
                                  <a:lnTo>
                                    <a:pt x="455" y="892"/>
                                  </a:lnTo>
                                  <a:lnTo>
                                    <a:pt x="393" y="882"/>
                                  </a:lnTo>
                                  <a:lnTo>
                                    <a:pt x="333" y="865"/>
                                  </a:lnTo>
                                  <a:lnTo>
                                    <a:pt x="276" y="843"/>
                                  </a:lnTo>
                                  <a:lnTo>
                                    <a:pt x="224" y="815"/>
                                  </a:lnTo>
                                  <a:lnTo>
                                    <a:pt x="175" y="782"/>
                                  </a:lnTo>
                                  <a:lnTo>
                                    <a:pt x="132" y="745"/>
                                  </a:lnTo>
                                  <a:lnTo>
                                    <a:pt x="94" y="704"/>
                                  </a:lnTo>
                                  <a:lnTo>
                                    <a:pt x="62" y="657"/>
                                  </a:lnTo>
                                  <a:lnTo>
                                    <a:pt x="35" y="609"/>
                                  </a:lnTo>
                                  <a:lnTo>
                                    <a:pt x="17" y="558"/>
                                  </a:lnTo>
                                  <a:lnTo>
                                    <a:pt x="4" y="503"/>
                                  </a:lnTo>
                                  <a:lnTo>
                                    <a:pt x="0" y="447"/>
                                  </a:lnTo>
                                  <a:lnTo>
                                    <a:pt x="4" y="392"/>
                                  </a:lnTo>
                                  <a:lnTo>
                                    <a:pt x="17" y="337"/>
                                  </a:lnTo>
                                  <a:lnTo>
                                    <a:pt x="35" y="286"/>
                                  </a:lnTo>
                                  <a:lnTo>
                                    <a:pt x="62" y="236"/>
                                  </a:lnTo>
                                  <a:lnTo>
                                    <a:pt x="94" y="191"/>
                                  </a:lnTo>
                                  <a:lnTo>
                                    <a:pt x="132" y="150"/>
                                  </a:lnTo>
                                  <a:lnTo>
                                    <a:pt x="175" y="112"/>
                                  </a:lnTo>
                                  <a:lnTo>
                                    <a:pt x="224" y="80"/>
                                  </a:lnTo>
                                  <a:lnTo>
                                    <a:pt x="276" y="52"/>
                                  </a:lnTo>
                                  <a:lnTo>
                                    <a:pt x="333" y="30"/>
                                  </a:lnTo>
                                  <a:lnTo>
                                    <a:pt x="393" y="13"/>
                                  </a:lnTo>
                                  <a:lnTo>
                                    <a:pt x="455" y="3"/>
                                  </a:lnTo>
                                  <a:lnTo>
                                    <a:pt x="521" y="0"/>
                                  </a:lnTo>
                                  <a:close/>
                                </a:path>
                              </a:pathLst>
                            </a:custGeom>
                            <a:solidFill>
                              <a:srgbClr val="FFEC9C"/>
                            </a:solidFill>
                            <a:ln>
                              <a:noFill/>
                            </a:ln>
                            <a:extLst>
                              <a:ext uri="{91240B29-F687-4F45-9708-019B960494DF}">
                                <a14:hiddenLine xmlns:a14="http://schemas.microsoft.com/office/drawing/2010/main" w="0">
                                  <a:solidFill>
                                    <a:srgbClr val="FFEC9C"/>
                                  </a:solidFill>
                                  <a:prstDash val="solid"/>
                                  <a:round/>
                                  <a:headEnd/>
                                  <a:tailEnd/>
                                </a14:hiddenLine>
                              </a:ext>
                            </a:extLst>
                          </wps:spPr>
                          <wps:bodyPr rot="0" vert="horz" wrap="square" lIns="91440" tIns="45720" rIns="91440" bIns="45720" anchor="t" anchorCtr="0" upright="1">
                            <a:noAutofit/>
                          </wps:bodyPr>
                        </wps:wsp>
                        <wps:wsp>
                          <wps:cNvPr id="745" name="Freeform 458"/>
                          <wps:cNvSpPr>
                            <a:spLocks noEditPoints="1"/>
                          </wps:cNvSpPr>
                          <wps:spPr bwMode="auto">
                            <a:xfrm>
                              <a:off x="1397" y="346"/>
                              <a:ext cx="525" cy="453"/>
                            </a:xfrm>
                            <a:custGeom>
                              <a:avLst/>
                              <a:gdLst>
                                <a:gd name="T0" fmla="*/ 459 w 1050"/>
                                <a:gd name="T1" fmla="*/ 8 h 905"/>
                                <a:gd name="T2" fmla="*/ 337 w 1050"/>
                                <a:gd name="T3" fmla="*/ 35 h 905"/>
                                <a:gd name="T4" fmla="*/ 228 w 1050"/>
                                <a:gd name="T5" fmla="*/ 85 h 905"/>
                                <a:gd name="T6" fmla="*/ 136 w 1050"/>
                                <a:gd name="T7" fmla="*/ 155 h 905"/>
                                <a:gd name="T8" fmla="*/ 66 w 1050"/>
                                <a:gd name="T9" fmla="*/ 241 h 905"/>
                                <a:gd name="T10" fmla="*/ 21 w 1050"/>
                                <a:gd name="T11" fmla="*/ 342 h 905"/>
                                <a:gd name="T12" fmla="*/ 4 w 1050"/>
                                <a:gd name="T13" fmla="*/ 452 h 905"/>
                                <a:gd name="T14" fmla="*/ 21 w 1050"/>
                                <a:gd name="T15" fmla="*/ 563 h 905"/>
                                <a:gd name="T16" fmla="*/ 66 w 1050"/>
                                <a:gd name="T17" fmla="*/ 662 h 905"/>
                                <a:gd name="T18" fmla="*/ 136 w 1050"/>
                                <a:gd name="T19" fmla="*/ 750 h 905"/>
                                <a:gd name="T20" fmla="*/ 228 w 1050"/>
                                <a:gd name="T21" fmla="*/ 820 h 905"/>
                                <a:gd name="T22" fmla="*/ 337 w 1050"/>
                                <a:gd name="T23" fmla="*/ 870 h 905"/>
                                <a:gd name="T24" fmla="*/ 459 w 1050"/>
                                <a:gd name="T25" fmla="*/ 897 h 905"/>
                                <a:gd name="T26" fmla="*/ 590 w 1050"/>
                                <a:gd name="T27" fmla="*/ 897 h 905"/>
                                <a:gd name="T28" fmla="*/ 713 w 1050"/>
                                <a:gd name="T29" fmla="*/ 870 h 905"/>
                                <a:gd name="T30" fmla="*/ 821 w 1050"/>
                                <a:gd name="T31" fmla="*/ 820 h 905"/>
                                <a:gd name="T32" fmla="*/ 913 w 1050"/>
                                <a:gd name="T33" fmla="*/ 750 h 905"/>
                                <a:gd name="T34" fmla="*/ 984 w 1050"/>
                                <a:gd name="T35" fmla="*/ 662 h 905"/>
                                <a:gd name="T36" fmla="*/ 1029 w 1050"/>
                                <a:gd name="T37" fmla="*/ 563 h 905"/>
                                <a:gd name="T38" fmla="*/ 1046 w 1050"/>
                                <a:gd name="T39" fmla="*/ 452 h 905"/>
                                <a:gd name="T40" fmla="*/ 1029 w 1050"/>
                                <a:gd name="T41" fmla="*/ 342 h 905"/>
                                <a:gd name="T42" fmla="*/ 984 w 1050"/>
                                <a:gd name="T43" fmla="*/ 241 h 905"/>
                                <a:gd name="T44" fmla="*/ 913 w 1050"/>
                                <a:gd name="T45" fmla="*/ 155 h 905"/>
                                <a:gd name="T46" fmla="*/ 821 w 1050"/>
                                <a:gd name="T47" fmla="*/ 85 h 905"/>
                                <a:gd name="T48" fmla="*/ 713 w 1050"/>
                                <a:gd name="T49" fmla="*/ 35 h 905"/>
                                <a:gd name="T50" fmla="*/ 590 w 1050"/>
                                <a:gd name="T51" fmla="*/ 8 h 905"/>
                                <a:gd name="T52" fmla="*/ 525 w 1050"/>
                                <a:gd name="T53" fmla="*/ 0 h 905"/>
                                <a:gd name="T54" fmla="*/ 654 w 1050"/>
                                <a:gd name="T55" fmla="*/ 14 h 905"/>
                                <a:gd name="T56" fmla="*/ 772 w 1050"/>
                                <a:gd name="T57" fmla="*/ 53 h 905"/>
                                <a:gd name="T58" fmla="*/ 874 w 1050"/>
                                <a:gd name="T59" fmla="*/ 114 h 905"/>
                                <a:gd name="T60" fmla="*/ 955 w 1050"/>
                                <a:gd name="T61" fmla="*/ 194 h 905"/>
                                <a:gd name="T62" fmla="*/ 1015 w 1050"/>
                                <a:gd name="T63" fmla="*/ 289 h 905"/>
                                <a:gd name="T64" fmla="*/ 1046 w 1050"/>
                                <a:gd name="T65" fmla="*/ 395 h 905"/>
                                <a:gd name="T66" fmla="*/ 1046 w 1050"/>
                                <a:gd name="T67" fmla="*/ 510 h 905"/>
                                <a:gd name="T68" fmla="*/ 1015 w 1050"/>
                                <a:gd name="T69" fmla="*/ 616 h 905"/>
                                <a:gd name="T70" fmla="*/ 955 w 1050"/>
                                <a:gd name="T71" fmla="*/ 711 h 905"/>
                                <a:gd name="T72" fmla="*/ 874 w 1050"/>
                                <a:gd name="T73" fmla="*/ 791 h 905"/>
                                <a:gd name="T74" fmla="*/ 772 w 1050"/>
                                <a:gd name="T75" fmla="*/ 852 h 905"/>
                                <a:gd name="T76" fmla="*/ 654 w 1050"/>
                                <a:gd name="T77" fmla="*/ 891 h 905"/>
                                <a:gd name="T78" fmla="*/ 525 w 1050"/>
                                <a:gd name="T79" fmla="*/ 905 h 905"/>
                                <a:gd name="T80" fmla="*/ 396 w 1050"/>
                                <a:gd name="T81" fmla="*/ 891 h 905"/>
                                <a:gd name="T82" fmla="*/ 277 w 1050"/>
                                <a:gd name="T83" fmla="*/ 852 h 905"/>
                                <a:gd name="T84" fmla="*/ 176 w 1050"/>
                                <a:gd name="T85" fmla="*/ 791 h 905"/>
                                <a:gd name="T86" fmla="*/ 94 w 1050"/>
                                <a:gd name="T87" fmla="*/ 711 h 905"/>
                                <a:gd name="T88" fmla="*/ 35 w 1050"/>
                                <a:gd name="T89" fmla="*/ 616 h 905"/>
                                <a:gd name="T90" fmla="*/ 4 w 1050"/>
                                <a:gd name="T91" fmla="*/ 510 h 905"/>
                                <a:gd name="T92" fmla="*/ 4 w 1050"/>
                                <a:gd name="T93" fmla="*/ 395 h 905"/>
                                <a:gd name="T94" fmla="*/ 35 w 1050"/>
                                <a:gd name="T95" fmla="*/ 289 h 905"/>
                                <a:gd name="T96" fmla="*/ 94 w 1050"/>
                                <a:gd name="T97" fmla="*/ 194 h 905"/>
                                <a:gd name="T98" fmla="*/ 176 w 1050"/>
                                <a:gd name="T99" fmla="*/ 114 h 905"/>
                                <a:gd name="T100" fmla="*/ 277 w 1050"/>
                                <a:gd name="T101" fmla="*/ 53 h 905"/>
                                <a:gd name="T102" fmla="*/ 396 w 1050"/>
                                <a:gd name="T103" fmla="*/ 14 h 905"/>
                                <a:gd name="T104" fmla="*/ 525 w 1050"/>
                                <a:gd name="T105" fmla="*/ 0 h 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50" h="905">
                                  <a:moveTo>
                                    <a:pt x="525" y="5"/>
                                  </a:moveTo>
                                  <a:lnTo>
                                    <a:pt x="459" y="8"/>
                                  </a:lnTo>
                                  <a:lnTo>
                                    <a:pt x="397" y="18"/>
                                  </a:lnTo>
                                  <a:lnTo>
                                    <a:pt x="337" y="35"/>
                                  </a:lnTo>
                                  <a:lnTo>
                                    <a:pt x="280" y="57"/>
                                  </a:lnTo>
                                  <a:lnTo>
                                    <a:pt x="228" y="85"/>
                                  </a:lnTo>
                                  <a:lnTo>
                                    <a:pt x="179" y="117"/>
                                  </a:lnTo>
                                  <a:lnTo>
                                    <a:pt x="136" y="155"/>
                                  </a:lnTo>
                                  <a:lnTo>
                                    <a:pt x="98" y="196"/>
                                  </a:lnTo>
                                  <a:lnTo>
                                    <a:pt x="66" y="241"/>
                                  </a:lnTo>
                                  <a:lnTo>
                                    <a:pt x="39" y="291"/>
                                  </a:lnTo>
                                  <a:lnTo>
                                    <a:pt x="21" y="342"/>
                                  </a:lnTo>
                                  <a:lnTo>
                                    <a:pt x="8" y="397"/>
                                  </a:lnTo>
                                  <a:lnTo>
                                    <a:pt x="4" y="452"/>
                                  </a:lnTo>
                                  <a:lnTo>
                                    <a:pt x="8" y="508"/>
                                  </a:lnTo>
                                  <a:lnTo>
                                    <a:pt x="21" y="563"/>
                                  </a:lnTo>
                                  <a:lnTo>
                                    <a:pt x="39" y="614"/>
                                  </a:lnTo>
                                  <a:lnTo>
                                    <a:pt x="66" y="662"/>
                                  </a:lnTo>
                                  <a:lnTo>
                                    <a:pt x="98" y="709"/>
                                  </a:lnTo>
                                  <a:lnTo>
                                    <a:pt x="136" y="750"/>
                                  </a:lnTo>
                                  <a:lnTo>
                                    <a:pt x="179" y="787"/>
                                  </a:lnTo>
                                  <a:lnTo>
                                    <a:pt x="228" y="820"/>
                                  </a:lnTo>
                                  <a:lnTo>
                                    <a:pt x="280" y="848"/>
                                  </a:lnTo>
                                  <a:lnTo>
                                    <a:pt x="337" y="870"/>
                                  </a:lnTo>
                                  <a:lnTo>
                                    <a:pt x="397" y="887"/>
                                  </a:lnTo>
                                  <a:lnTo>
                                    <a:pt x="459" y="897"/>
                                  </a:lnTo>
                                  <a:lnTo>
                                    <a:pt x="525" y="900"/>
                                  </a:lnTo>
                                  <a:lnTo>
                                    <a:pt x="590" y="897"/>
                                  </a:lnTo>
                                  <a:lnTo>
                                    <a:pt x="652" y="887"/>
                                  </a:lnTo>
                                  <a:lnTo>
                                    <a:pt x="713" y="870"/>
                                  </a:lnTo>
                                  <a:lnTo>
                                    <a:pt x="769" y="848"/>
                                  </a:lnTo>
                                  <a:lnTo>
                                    <a:pt x="821" y="820"/>
                                  </a:lnTo>
                                  <a:lnTo>
                                    <a:pt x="871" y="787"/>
                                  </a:lnTo>
                                  <a:lnTo>
                                    <a:pt x="913" y="750"/>
                                  </a:lnTo>
                                  <a:lnTo>
                                    <a:pt x="951" y="709"/>
                                  </a:lnTo>
                                  <a:lnTo>
                                    <a:pt x="984" y="662"/>
                                  </a:lnTo>
                                  <a:lnTo>
                                    <a:pt x="1010" y="614"/>
                                  </a:lnTo>
                                  <a:lnTo>
                                    <a:pt x="1029" y="563"/>
                                  </a:lnTo>
                                  <a:lnTo>
                                    <a:pt x="1041" y="508"/>
                                  </a:lnTo>
                                  <a:lnTo>
                                    <a:pt x="1046" y="452"/>
                                  </a:lnTo>
                                  <a:lnTo>
                                    <a:pt x="1041" y="397"/>
                                  </a:lnTo>
                                  <a:lnTo>
                                    <a:pt x="1029" y="342"/>
                                  </a:lnTo>
                                  <a:lnTo>
                                    <a:pt x="1010" y="291"/>
                                  </a:lnTo>
                                  <a:lnTo>
                                    <a:pt x="984" y="241"/>
                                  </a:lnTo>
                                  <a:lnTo>
                                    <a:pt x="951" y="196"/>
                                  </a:lnTo>
                                  <a:lnTo>
                                    <a:pt x="913" y="155"/>
                                  </a:lnTo>
                                  <a:lnTo>
                                    <a:pt x="871" y="117"/>
                                  </a:lnTo>
                                  <a:lnTo>
                                    <a:pt x="821" y="85"/>
                                  </a:lnTo>
                                  <a:lnTo>
                                    <a:pt x="769" y="57"/>
                                  </a:lnTo>
                                  <a:lnTo>
                                    <a:pt x="713" y="35"/>
                                  </a:lnTo>
                                  <a:lnTo>
                                    <a:pt x="652" y="18"/>
                                  </a:lnTo>
                                  <a:lnTo>
                                    <a:pt x="590" y="8"/>
                                  </a:lnTo>
                                  <a:lnTo>
                                    <a:pt x="525" y="5"/>
                                  </a:lnTo>
                                  <a:close/>
                                  <a:moveTo>
                                    <a:pt x="525" y="0"/>
                                  </a:moveTo>
                                  <a:lnTo>
                                    <a:pt x="590" y="3"/>
                                  </a:lnTo>
                                  <a:lnTo>
                                    <a:pt x="654" y="14"/>
                                  </a:lnTo>
                                  <a:lnTo>
                                    <a:pt x="714" y="30"/>
                                  </a:lnTo>
                                  <a:lnTo>
                                    <a:pt x="772" y="53"/>
                                  </a:lnTo>
                                  <a:lnTo>
                                    <a:pt x="824" y="81"/>
                                  </a:lnTo>
                                  <a:lnTo>
                                    <a:pt x="874" y="114"/>
                                  </a:lnTo>
                                  <a:lnTo>
                                    <a:pt x="917" y="151"/>
                                  </a:lnTo>
                                  <a:lnTo>
                                    <a:pt x="955" y="194"/>
                                  </a:lnTo>
                                  <a:lnTo>
                                    <a:pt x="989" y="240"/>
                                  </a:lnTo>
                                  <a:lnTo>
                                    <a:pt x="1015" y="289"/>
                                  </a:lnTo>
                                  <a:lnTo>
                                    <a:pt x="1034" y="341"/>
                                  </a:lnTo>
                                  <a:lnTo>
                                    <a:pt x="1046" y="395"/>
                                  </a:lnTo>
                                  <a:lnTo>
                                    <a:pt x="1050" y="452"/>
                                  </a:lnTo>
                                  <a:lnTo>
                                    <a:pt x="1046" y="510"/>
                                  </a:lnTo>
                                  <a:lnTo>
                                    <a:pt x="1034" y="564"/>
                                  </a:lnTo>
                                  <a:lnTo>
                                    <a:pt x="1015" y="616"/>
                                  </a:lnTo>
                                  <a:lnTo>
                                    <a:pt x="989" y="665"/>
                                  </a:lnTo>
                                  <a:lnTo>
                                    <a:pt x="955" y="711"/>
                                  </a:lnTo>
                                  <a:lnTo>
                                    <a:pt x="917" y="753"/>
                                  </a:lnTo>
                                  <a:lnTo>
                                    <a:pt x="874" y="791"/>
                                  </a:lnTo>
                                  <a:lnTo>
                                    <a:pt x="824" y="824"/>
                                  </a:lnTo>
                                  <a:lnTo>
                                    <a:pt x="772" y="852"/>
                                  </a:lnTo>
                                  <a:lnTo>
                                    <a:pt x="714" y="875"/>
                                  </a:lnTo>
                                  <a:lnTo>
                                    <a:pt x="654" y="891"/>
                                  </a:lnTo>
                                  <a:lnTo>
                                    <a:pt x="590" y="902"/>
                                  </a:lnTo>
                                  <a:lnTo>
                                    <a:pt x="525" y="905"/>
                                  </a:lnTo>
                                  <a:lnTo>
                                    <a:pt x="459" y="902"/>
                                  </a:lnTo>
                                  <a:lnTo>
                                    <a:pt x="396" y="891"/>
                                  </a:lnTo>
                                  <a:lnTo>
                                    <a:pt x="335" y="875"/>
                                  </a:lnTo>
                                  <a:lnTo>
                                    <a:pt x="277" y="852"/>
                                  </a:lnTo>
                                  <a:lnTo>
                                    <a:pt x="225" y="824"/>
                                  </a:lnTo>
                                  <a:lnTo>
                                    <a:pt x="176" y="791"/>
                                  </a:lnTo>
                                  <a:lnTo>
                                    <a:pt x="132" y="753"/>
                                  </a:lnTo>
                                  <a:lnTo>
                                    <a:pt x="94" y="711"/>
                                  </a:lnTo>
                                  <a:lnTo>
                                    <a:pt x="60" y="665"/>
                                  </a:lnTo>
                                  <a:lnTo>
                                    <a:pt x="35" y="616"/>
                                  </a:lnTo>
                                  <a:lnTo>
                                    <a:pt x="15" y="564"/>
                                  </a:lnTo>
                                  <a:lnTo>
                                    <a:pt x="4" y="510"/>
                                  </a:lnTo>
                                  <a:lnTo>
                                    <a:pt x="0" y="452"/>
                                  </a:lnTo>
                                  <a:lnTo>
                                    <a:pt x="4" y="395"/>
                                  </a:lnTo>
                                  <a:lnTo>
                                    <a:pt x="15" y="341"/>
                                  </a:lnTo>
                                  <a:lnTo>
                                    <a:pt x="35" y="289"/>
                                  </a:lnTo>
                                  <a:lnTo>
                                    <a:pt x="60" y="240"/>
                                  </a:lnTo>
                                  <a:lnTo>
                                    <a:pt x="94" y="194"/>
                                  </a:lnTo>
                                  <a:lnTo>
                                    <a:pt x="132" y="151"/>
                                  </a:lnTo>
                                  <a:lnTo>
                                    <a:pt x="176" y="114"/>
                                  </a:lnTo>
                                  <a:lnTo>
                                    <a:pt x="225" y="81"/>
                                  </a:lnTo>
                                  <a:lnTo>
                                    <a:pt x="277" y="53"/>
                                  </a:lnTo>
                                  <a:lnTo>
                                    <a:pt x="335" y="30"/>
                                  </a:lnTo>
                                  <a:lnTo>
                                    <a:pt x="396" y="14"/>
                                  </a:lnTo>
                                  <a:lnTo>
                                    <a:pt x="459" y="3"/>
                                  </a:lnTo>
                                  <a:lnTo>
                                    <a:pt x="525" y="0"/>
                                  </a:lnTo>
                                  <a:close/>
                                </a:path>
                              </a:pathLst>
                            </a:custGeom>
                            <a:solidFill>
                              <a:srgbClr val="FFEC9B"/>
                            </a:solidFill>
                            <a:ln>
                              <a:noFill/>
                            </a:ln>
                            <a:extLst>
                              <a:ext uri="{91240B29-F687-4F45-9708-019B960494DF}">
                                <a14:hiddenLine xmlns:a14="http://schemas.microsoft.com/office/drawing/2010/main" w="0">
                                  <a:solidFill>
                                    <a:srgbClr val="FFEC9B"/>
                                  </a:solidFill>
                                  <a:prstDash val="solid"/>
                                  <a:round/>
                                  <a:headEnd/>
                                  <a:tailEnd/>
                                </a14:hiddenLine>
                              </a:ext>
                            </a:extLst>
                          </wps:spPr>
                          <wps:bodyPr rot="0" vert="horz" wrap="square" lIns="91440" tIns="45720" rIns="91440" bIns="45720" anchor="t" anchorCtr="0" upright="1">
                            <a:noAutofit/>
                          </wps:bodyPr>
                        </wps:wsp>
                        <wps:wsp>
                          <wps:cNvPr id="746" name="Freeform 459"/>
                          <wps:cNvSpPr>
                            <a:spLocks noEditPoints="1"/>
                          </wps:cNvSpPr>
                          <wps:spPr bwMode="auto">
                            <a:xfrm>
                              <a:off x="1394" y="343"/>
                              <a:ext cx="531" cy="457"/>
                            </a:xfrm>
                            <a:custGeom>
                              <a:avLst/>
                              <a:gdLst>
                                <a:gd name="T0" fmla="*/ 465 w 1061"/>
                                <a:gd name="T1" fmla="*/ 8 h 914"/>
                                <a:gd name="T2" fmla="*/ 341 w 1061"/>
                                <a:gd name="T3" fmla="*/ 35 h 914"/>
                                <a:gd name="T4" fmla="*/ 231 w 1061"/>
                                <a:gd name="T5" fmla="*/ 86 h 914"/>
                                <a:gd name="T6" fmla="*/ 138 w 1061"/>
                                <a:gd name="T7" fmla="*/ 156 h 914"/>
                                <a:gd name="T8" fmla="*/ 66 w 1061"/>
                                <a:gd name="T9" fmla="*/ 245 h 914"/>
                                <a:gd name="T10" fmla="*/ 21 w 1061"/>
                                <a:gd name="T11" fmla="*/ 346 h 914"/>
                                <a:gd name="T12" fmla="*/ 6 w 1061"/>
                                <a:gd name="T13" fmla="*/ 457 h 914"/>
                                <a:gd name="T14" fmla="*/ 21 w 1061"/>
                                <a:gd name="T15" fmla="*/ 569 h 914"/>
                                <a:gd name="T16" fmla="*/ 66 w 1061"/>
                                <a:gd name="T17" fmla="*/ 670 h 914"/>
                                <a:gd name="T18" fmla="*/ 138 w 1061"/>
                                <a:gd name="T19" fmla="*/ 758 h 914"/>
                                <a:gd name="T20" fmla="*/ 231 w 1061"/>
                                <a:gd name="T21" fmla="*/ 829 h 914"/>
                                <a:gd name="T22" fmla="*/ 341 w 1061"/>
                                <a:gd name="T23" fmla="*/ 880 h 914"/>
                                <a:gd name="T24" fmla="*/ 465 w 1061"/>
                                <a:gd name="T25" fmla="*/ 907 h 914"/>
                                <a:gd name="T26" fmla="*/ 596 w 1061"/>
                                <a:gd name="T27" fmla="*/ 907 h 914"/>
                                <a:gd name="T28" fmla="*/ 720 w 1061"/>
                                <a:gd name="T29" fmla="*/ 880 h 914"/>
                                <a:gd name="T30" fmla="*/ 830 w 1061"/>
                                <a:gd name="T31" fmla="*/ 829 h 914"/>
                                <a:gd name="T32" fmla="*/ 923 w 1061"/>
                                <a:gd name="T33" fmla="*/ 758 h 914"/>
                                <a:gd name="T34" fmla="*/ 995 w 1061"/>
                                <a:gd name="T35" fmla="*/ 670 h 914"/>
                                <a:gd name="T36" fmla="*/ 1040 w 1061"/>
                                <a:gd name="T37" fmla="*/ 569 h 914"/>
                                <a:gd name="T38" fmla="*/ 1056 w 1061"/>
                                <a:gd name="T39" fmla="*/ 457 h 914"/>
                                <a:gd name="T40" fmla="*/ 1040 w 1061"/>
                                <a:gd name="T41" fmla="*/ 346 h 914"/>
                                <a:gd name="T42" fmla="*/ 995 w 1061"/>
                                <a:gd name="T43" fmla="*/ 245 h 914"/>
                                <a:gd name="T44" fmla="*/ 923 w 1061"/>
                                <a:gd name="T45" fmla="*/ 156 h 914"/>
                                <a:gd name="T46" fmla="*/ 830 w 1061"/>
                                <a:gd name="T47" fmla="*/ 86 h 914"/>
                                <a:gd name="T48" fmla="*/ 720 w 1061"/>
                                <a:gd name="T49" fmla="*/ 35 h 914"/>
                                <a:gd name="T50" fmla="*/ 596 w 1061"/>
                                <a:gd name="T51" fmla="*/ 8 h 914"/>
                                <a:gd name="T52" fmla="*/ 531 w 1061"/>
                                <a:gd name="T53" fmla="*/ 0 h 914"/>
                                <a:gd name="T54" fmla="*/ 661 w 1061"/>
                                <a:gd name="T55" fmla="*/ 14 h 914"/>
                                <a:gd name="T56" fmla="*/ 779 w 1061"/>
                                <a:gd name="T57" fmla="*/ 55 h 914"/>
                                <a:gd name="T58" fmla="*/ 884 w 1061"/>
                                <a:gd name="T59" fmla="*/ 115 h 914"/>
                                <a:gd name="T60" fmla="*/ 966 w 1061"/>
                                <a:gd name="T61" fmla="*/ 197 h 914"/>
                                <a:gd name="T62" fmla="*/ 1026 w 1061"/>
                                <a:gd name="T63" fmla="*/ 292 h 914"/>
                                <a:gd name="T64" fmla="*/ 1057 w 1061"/>
                                <a:gd name="T65" fmla="*/ 400 h 914"/>
                                <a:gd name="T66" fmla="*/ 1057 w 1061"/>
                                <a:gd name="T67" fmla="*/ 515 h 914"/>
                                <a:gd name="T68" fmla="*/ 1026 w 1061"/>
                                <a:gd name="T69" fmla="*/ 623 h 914"/>
                                <a:gd name="T70" fmla="*/ 966 w 1061"/>
                                <a:gd name="T71" fmla="*/ 718 h 914"/>
                                <a:gd name="T72" fmla="*/ 884 w 1061"/>
                                <a:gd name="T73" fmla="*/ 798 h 914"/>
                                <a:gd name="T74" fmla="*/ 779 w 1061"/>
                                <a:gd name="T75" fmla="*/ 860 h 914"/>
                                <a:gd name="T76" fmla="*/ 661 w 1061"/>
                                <a:gd name="T77" fmla="*/ 900 h 914"/>
                                <a:gd name="T78" fmla="*/ 531 w 1061"/>
                                <a:gd name="T79" fmla="*/ 914 h 914"/>
                                <a:gd name="T80" fmla="*/ 400 w 1061"/>
                                <a:gd name="T81" fmla="*/ 900 h 914"/>
                                <a:gd name="T82" fmla="*/ 282 w 1061"/>
                                <a:gd name="T83" fmla="*/ 860 h 914"/>
                                <a:gd name="T84" fmla="*/ 178 w 1061"/>
                                <a:gd name="T85" fmla="*/ 798 h 914"/>
                                <a:gd name="T86" fmla="*/ 96 w 1061"/>
                                <a:gd name="T87" fmla="*/ 718 h 914"/>
                                <a:gd name="T88" fmla="*/ 35 w 1061"/>
                                <a:gd name="T89" fmla="*/ 623 h 914"/>
                                <a:gd name="T90" fmla="*/ 4 w 1061"/>
                                <a:gd name="T91" fmla="*/ 515 h 914"/>
                                <a:gd name="T92" fmla="*/ 4 w 1061"/>
                                <a:gd name="T93" fmla="*/ 400 h 914"/>
                                <a:gd name="T94" fmla="*/ 35 w 1061"/>
                                <a:gd name="T95" fmla="*/ 292 h 914"/>
                                <a:gd name="T96" fmla="*/ 96 w 1061"/>
                                <a:gd name="T97" fmla="*/ 197 h 914"/>
                                <a:gd name="T98" fmla="*/ 178 w 1061"/>
                                <a:gd name="T99" fmla="*/ 115 h 914"/>
                                <a:gd name="T100" fmla="*/ 282 w 1061"/>
                                <a:gd name="T101" fmla="*/ 55 h 914"/>
                                <a:gd name="T102" fmla="*/ 400 w 1061"/>
                                <a:gd name="T103" fmla="*/ 14 h 914"/>
                                <a:gd name="T104" fmla="*/ 531 w 1061"/>
                                <a:gd name="T105" fmla="*/ 0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61" h="914">
                                  <a:moveTo>
                                    <a:pt x="531" y="5"/>
                                  </a:moveTo>
                                  <a:lnTo>
                                    <a:pt x="465" y="8"/>
                                  </a:lnTo>
                                  <a:lnTo>
                                    <a:pt x="402" y="19"/>
                                  </a:lnTo>
                                  <a:lnTo>
                                    <a:pt x="341" y="35"/>
                                  </a:lnTo>
                                  <a:lnTo>
                                    <a:pt x="283" y="58"/>
                                  </a:lnTo>
                                  <a:lnTo>
                                    <a:pt x="231" y="86"/>
                                  </a:lnTo>
                                  <a:lnTo>
                                    <a:pt x="182" y="119"/>
                                  </a:lnTo>
                                  <a:lnTo>
                                    <a:pt x="138" y="156"/>
                                  </a:lnTo>
                                  <a:lnTo>
                                    <a:pt x="100" y="199"/>
                                  </a:lnTo>
                                  <a:lnTo>
                                    <a:pt x="66" y="245"/>
                                  </a:lnTo>
                                  <a:lnTo>
                                    <a:pt x="41" y="294"/>
                                  </a:lnTo>
                                  <a:lnTo>
                                    <a:pt x="21" y="346"/>
                                  </a:lnTo>
                                  <a:lnTo>
                                    <a:pt x="10" y="400"/>
                                  </a:lnTo>
                                  <a:lnTo>
                                    <a:pt x="6" y="457"/>
                                  </a:lnTo>
                                  <a:lnTo>
                                    <a:pt x="10" y="515"/>
                                  </a:lnTo>
                                  <a:lnTo>
                                    <a:pt x="21" y="569"/>
                                  </a:lnTo>
                                  <a:lnTo>
                                    <a:pt x="41" y="621"/>
                                  </a:lnTo>
                                  <a:lnTo>
                                    <a:pt x="66" y="670"/>
                                  </a:lnTo>
                                  <a:lnTo>
                                    <a:pt x="100" y="716"/>
                                  </a:lnTo>
                                  <a:lnTo>
                                    <a:pt x="138" y="758"/>
                                  </a:lnTo>
                                  <a:lnTo>
                                    <a:pt x="182" y="796"/>
                                  </a:lnTo>
                                  <a:lnTo>
                                    <a:pt x="231" y="829"/>
                                  </a:lnTo>
                                  <a:lnTo>
                                    <a:pt x="283" y="857"/>
                                  </a:lnTo>
                                  <a:lnTo>
                                    <a:pt x="341" y="880"/>
                                  </a:lnTo>
                                  <a:lnTo>
                                    <a:pt x="402" y="896"/>
                                  </a:lnTo>
                                  <a:lnTo>
                                    <a:pt x="465" y="907"/>
                                  </a:lnTo>
                                  <a:lnTo>
                                    <a:pt x="531" y="910"/>
                                  </a:lnTo>
                                  <a:lnTo>
                                    <a:pt x="596" y="907"/>
                                  </a:lnTo>
                                  <a:lnTo>
                                    <a:pt x="660" y="896"/>
                                  </a:lnTo>
                                  <a:lnTo>
                                    <a:pt x="720" y="880"/>
                                  </a:lnTo>
                                  <a:lnTo>
                                    <a:pt x="778" y="857"/>
                                  </a:lnTo>
                                  <a:lnTo>
                                    <a:pt x="830" y="829"/>
                                  </a:lnTo>
                                  <a:lnTo>
                                    <a:pt x="880" y="796"/>
                                  </a:lnTo>
                                  <a:lnTo>
                                    <a:pt x="923" y="758"/>
                                  </a:lnTo>
                                  <a:lnTo>
                                    <a:pt x="961" y="716"/>
                                  </a:lnTo>
                                  <a:lnTo>
                                    <a:pt x="995" y="670"/>
                                  </a:lnTo>
                                  <a:lnTo>
                                    <a:pt x="1021" y="621"/>
                                  </a:lnTo>
                                  <a:lnTo>
                                    <a:pt x="1040" y="569"/>
                                  </a:lnTo>
                                  <a:lnTo>
                                    <a:pt x="1052" y="515"/>
                                  </a:lnTo>
                                  <a:lnTo>
                                    <a:pt x="1056" y="457"/>
                                  </a:lnTo>
                                  <a:lnTo>
                                    <a:pt x="1052" y="400"/>
                                  </a:lnTo>
                                  <a:lnTo>
                                    <a:pt x="1040" y="346"/>
                                  </a:lnTo>
                                  <a:lnTo>
                                    <a:pt x="1021" y="294"/>
                                  </a:lnTo>
                                  <a:lnTo>
                                    <a:pt x="995" y="245"/>
                                  </a:lnTo>
                                  <a:lnTo>
                                    <a:pt x="961" y="199"/>
                                  </a:lnTo>
                                  <a:lnTo>
                                    <a:pt x="923" y="156"/>
                                  </a:lnTo>
                                  <a:lnTo>
                                    <a:pt x="880" y="119"/>
                                  </a:lnTo>
                                  <a:lnTo>
                                    <a:pt x="830" y="86"/>
                                  </a:lnTo>
                                  <a:lnTo>
                                    <a:pt x="778" y="58"/>
                                  </a:lnTo>
                                  <a:lnTo>
                                    <a:pt x="720" y="35"/>
                                  </a:lnTo>
                                  <a:lnTo>
                                    <a:pt x="660" y="19"/>
                                  </a:lnTo>
                                  <a:lnTo>
                                    <a:pt x="596" y="8"/>
                                  </a:lnTo>
                                  <a:lnTo>
                                    <a:pt x="531" y="5"/>
                                  </a:lnTo>
                                  <a:close/>
                                  <a:moveTo>
                                    <a:pt x="531" y="0"/>
                                  </a:moveTo>
                                  <a:lnTo>
                                    <a:pt x="598" y="4"/>
                                  </a:lnTo>
                                  <a:lnTo>
                                    <a:pt x="661" y="14"/>
                                  </a:lnTo>
                                  <a:lnTo>
                                    <a:pt x="723" y="31"/>
                                  </a:lnTo>
                                  <a:lnTo>
                                    <a:pt x="779" y="55"/>
                                  </a:lnTo>
                                  <a:lnTo>
                                    <a:pt x="834" y="82"/>
                                  </a:lnTo>
                                  <a:lnTo>
                                    <a:pt x="884" y="115"/>
                                  </a:lnTo>
                                  <a:lnTo>
                                    <a:pt x="927" y="154"/>
                                  </a:lnTo>
                                  <a:lnTo>
                                    <a:pt x="966" y="197"/>
                                  </a:lnTo>
                                  <a:lnTo>
                                    <a:pt x="999" y="243"/>
                                  </a:lnTo>
                                  <a:lnTo>
                                    <a:pt x="1026" y="292"/>
                                  </a:lnTo>
                                  <a:lnTo>
                                    <a:pt x="1044" y="345"/>
                                  </a:lnTo>
                                  <a:lnTo>
                                    <a:pt x="1057" y="400"/>
                                  </a:lnTo>
                                  <a:lnTo>
                                    <a:pt x="1061" y="457"/>
                                  </a:lnTo>
                                  <a:lnTo>
                                    <a:pt x="1057" y="515"/>
                                  </a:lnTo>
                                  <a:lnTo>
                                    <a:pt x="1044" y="570"/>
                                  </a:lnTo>
                                  <a:lnTo>
                                    <a:pt x="1026" y="623"/>
                                  </a:lnTo>
                                  <a:lnTo>
                                    <a:pt x="999" y="672"/>
                                  </a:lnTo>
                                  <a:lnTo>
                                    <a:pt x="966" y="718"/>
                                  </a:lnTo>
                                  <a:lnTo>
                                    <a:pt x="927" y="761"/>
                                  </a:lnTo>
                                  <a:lnTo>
                                    <a:pt x="884" y="798"/>
                                  </a:lnTo>
                                  <a:lnTo>
                                    <a:pt x="834" y="832"/>
                                  </a:lnTo>
                                  <a:lnTo>
                                    <a:pt x="779" y="860"/>
                                  </a:lnTo>
                                  <a:lnTo>
                                    <a:pt x="723" y="883"/>
                                  </a:lnTo>
                                  <a:lnTo>
                                    <a:pt x="661" y="900"/>
                                  </a:lnTo>
                                  <a:lnTo>
                                    <a:pt x="598" y="910"/>
                                  </a:lnTo>
                                  <a:lnTo>
                                    <a:pt x="531" y="914"/>
                                  </a:lnTo>
                                  <a:lnTo>
                                    <a:pt x="464" y="910"/>
                                  </a:lnTo>
                                  <a:lnTo>
                                    <a:pt x="400" y="900"/>
                                  </a:lnTo>
                                  <a:lnTo>
                                    <a:pt x="338" y="883"/>
                                  </a:lnTo>
                                  <a:lnTo>
                                    <a:pt x="282" y="860"/>
                                  </a:lnTo>
                                  <a:lnTo>
                                    <a:pt x="227" y="832"/>
                                  </a:lnTo>
                                  <a:lnTo>
                                    <a:pt x="178" y="798"/>
                                  </a:lnTo>
                                  <a:lnTo>
                                    <a:pt x="134" y="761"/>
                                  </a:lnTo>
                                  <a:lnTo>
                                    <a:pt x="96" y="718"/>
                                  </a:lnTo>
                                  <a:lnTo>
                                    <a:pt x="62" y="672"/>
                                  </a:lnTo>
                                  <a:lnTo>
                                    <a:pt x="35" y="623"/>
                                  </a:lnTo>
                                  <a:lnTo>
                                    <a:pt x="17" y="570"/>
                                  </a:lnTo>
                                  <a:lnTo>
                                    <a:pt x="4" y="515"/>
                                  </a:lnTo>
                                  <a:lnTo>
                                    <a:pt x="0" y="457"/>
                                  </a:lnTo>
                                  <a:lnTo>
                                    <a:pt x="4" y="400"/>
                                  </a:lnTo>
                                  <a:lnTo>
                                    <a:pt x="17" y="345"/>
                                  </a:lnTo>
                                  <a:lnTo>
                                    <a:pt x="35" y="292"/>
                                  </a:lnTo>
                                  <a:lnTo>
                                    <a:pt x="62" y="243"/>
                                  </a:lnTo>
                                  <a:lnTo>
                                    <a:pt x="96" y="197"/>
                                  </a:lnTo>
                                  <a:lnTo>
                                    <a:pt x="134" y="154"/>
                                  </a:lnTo>
                                  <a:lnTo>
                                    <a:pt x="178" y="115"/>
                                  </a:lnTo>
                                  <a:lnTo>
                                    <a:pt x="227" y="82"/>
                                  </a:lnTo>
                                  <a:lnTo>
                                    <a:pt x="282" y="55"/>
                                  </a:lnTo>
                                  <a:lnTo>
                                    <a:pt x="338" y="31"/>
                                  </a:lnTo>
                                  <a:lnTo>
                                    <a:pt x="400" y="14"/>
                                  </a:lnTo>
                                  <a:lnTo>
                                    <a:pt x="464" y="4"/>
                                  </a:lnTo>
                                  <a:lnTo>
                                    <a:pt x="531" y="0"/>
                                  </a:lnTo>
                                  <a:close/>
                                </a:path>
                              </a:pathLst>
                            </a:custGeom>
                            <a:solidFill>
                              <a:srgbClr val="FFEB9A"/>
                            </a:solidFill>
                            <a:ln>
                              <a:noFill/>
                            </a:ln>
                            <a:extLst>
                              <a:ext uri="{91240B29-F687-4F45-9708-019B960494DF}">
                                <a14:hiddenLine xmlns:a14="http://schemas.microsoft.com/office/drawing/2010/main" w="0">
                                  <a:solidFill>
                                    <a:srgbClr val="FFEB9A"/>
                                  </a:solidFill>
                                  <a:prstDash val="solid"/>
                                  <a:round/>
                                  <a:headEnd/>
                                  <a:tailEnd/>
                                </a14:hiddenLine>
                              </a:ext>
                            </a:extLst>
                          </wps:spPr>
                          <wps:bodyPr rot="0" vert="horz" wrap="square" lIns="91440" tIns="45720" rIns="91440" bIns="45720" anchor="t" anchorCtr="0" upright="1">
                            <a:noAutofit/>
                          </wps:bodyPr>
                        </wps:wsp>
                        <wps:wsp>
                          <wps:cNvPr id="747" name="Freeform 460"/>
                          <wps:cNvSpPr>
                            <a:spLocks noEditPoints="1"/>
                          </wps:cNvSpPr>
                          <wps:spPr bwMode="auto">
                            <a:xfrm>
                              <a:off x="1391" y="342"/>
                              <a:ext cx="537" cy="461"/>
                            </a:xfrm>
                            <a:custGeom>
                              <a:avLst/>
                              <a:gdLst>
                                <a:gd name="T0" fmla="*/ 470 w 1073"/>
                                <a:gd name="T1" fmla="*/ 8 h 923"/>
                                <a:gd name="T2" fmla="*/ 344 w 1073"/>
                                <a:gd name="T3" fmla="*/ 35 h 923"/>
                                <a:gd name="T4" fmla="*/ 233 w 1073"/>
                                <a:gd name="T5" fmla="*/ 86 h 923"/>
                                <a:gd name="T6" fmla="*/ 140 w 1073"/>
                                <a:gd name="T7" fmla="*/ 158 h 923"/>
                                <a:gd name="T8" fmla="*/ 68 w 1073"/>
                                <a:gd name="T9" fmla="*/ 247 h 923"/>
                                <a:gd name="T10" fmla="*/ 23 w 1073"/>
                                <a:gd name="T11" fmla="*/ 349 h 923"/>
                                <a:gd name="T12" fmla="*/ 6 w 1073"/>
                                <a:gd name="T13" fmla="*/ 461 h 923"/>
                                <a:gd name="T14" fmla="*/ 23 w 1073"/>
                                <a:gd name="T15" fmla="*/ 574 h 923"/>
                                <a:gd name="T16" fmla="*/ 68 w 1073"/>
                                <a:gd name="T17" fmla="*/ 676 h 923"/>
                                <a:gd name="T18" fmla="*/ 140 w 1073"/>
                                <a:gd name="T19" fmla="*/ 765 h 923"/>
                                <a:gd name="T20" fmla="*/ 233 w 1073"/>
                                <a:gd name="T21" fmla="*/ 836 h 923"/>
                                <a:gd name="T22" fmla="*/ 344 w 1073"/>
                                <a:gd name="T23" fmla="*/ 887 h 923"/>
                                <a:gd name="T24" fmla="*/ 470 w 1073"/>
                                <a:gd name="T25" fmla="*/ 914 h 923"/>
                                <a:gd name="T26" fmla="*/ 604 w 1073"/>
                                <a:gd name="T27" fmla="*/ 914 h 923"/>
                                <a:gd name="T28" fmla="*/ 729 w 1073"/>
                                <a:gd name="T29" fmla="*/ 887 h 923"/>
                                <a:gd name="T30" fmla="*/ 840 w 1073"/>
                                <a:gd name="T31" fmla="*/ 836 h 923"/>
                                <a:gd name="T32" fmla="*/ 933 w 1073"/>
                                <a:gd name="T33" fmla="*/ 765 h 923"/>
                                <a:gd name="T34" fmla="*/ 1005 w 1073"/>
                                <a:gd name="T35" fmla="*/ 676 h 923"/>
                                <a:gd name="T36" fmla="*/ 1050 w 1073"/>
                                <a:gd name="T37" fmla="*/ 574 h 923"/>
                                <a:gd name="T38" fmla="*/ 1067 w 1073"/>
                                <a:gd name="T39" fmla="*/ 461 h 923"/>
                                <a:gd name="T40" fmla="*/ 1050 w 1073"/>
                                <a:gd name="T41" fmla="*/ 349 h 923"/>
                                <a:gd name="T42" fmla="*/ 1005 w 1073"/>
                                <a:gd name="T43" fmla="*/ 247 h 923"/>
                                <a:gd name="T44" fmla="*/ 933 w 1073"/>
                                <a:gd name="T45" fmla="*/ 158 h 923"/>
                                <a:gd name="T46" fmla="*/ 840 w 1073"/>
                                <a:gd name="T47" fmla="*/ 86 h 923"/>
                                <a:gd name="T48" fmla="*/ 729 w 1073"/>
                                <a:gd name="T49" fmla="*/ 35 h 923"/>
                                <a:gd name="T50" fmla="*/ 604 w 1073"/>
                                <a:gd name="T51" fmla="*/ 8 h 923"/>
                                <a:gd name="T52" fmla="*/ 537 w 1073"/>
                                <a:gd name="T53" fmla="*/ 0 h 923"/>
                                <a:gd name="T54" fmla="*/ 669 w 1073"/>
                                <a:gd name="T55" fmla="*/ 14 h 923"/>
                                <a:gd name="T56" fmla="*/ 788 w 1073"/>
                                <a:gd name="T57" fmla="*/ 54 h 923"/>
                                <a:gd name="T58" fmla="*/ 893 w 1073"/>
                                <a:gd name="T59" fmla="*/ 117 h 923"/>
                                <a:gd name="T60" fmla="*/ 976 w 1073"/>
                                <a:gd name="T61" fmla="*/ 198 h 923"/>
                                <a:gd name="T62" fmla="*/ 1036 w 1073"/>
                                <a:gd name="T63" fmla="*/ 295 h 923"/>
                                <a:gd name="T64" fmla="*/ 1069 w 1073"/>
                                <a:gd name="T65" fmla="*/ 403 h 923"/>
                                <a:gd name="T66" fmla="*/ 1069 w 1073"/>
                                <a:gd name="T67" fmla="*/ 520 h 923"/>
                                <a:gd name="T68" fmla="*/ 1036 w 1073"/>
                                <a:gd name="T69" fmla="*/ 628 h 923"/>
                                <a:gd name="T70" fmla="*/ 976 w 1073"/>
                                <a:gd name="T71" fmla="*/ 725 h 923"/>
                                <a:gd name="T72" fmla="*/ 893 w 1073"/>
                                <a:gd name="T73" fmla="*/ 806 h 923"/>
                                <a:gd name="T74" fmla="*/ 788 w 1073"/>
                                <a:gd name="T75" fmla="*/ 868 h 923"/>
                                <a:gd name="T76" fmla="*/ 669 w 1073"/>
                                <a:gd name="T77" fmla="*/ 908 h 923"/>
                                <a:gd name="T78" fmla="*/ 537 w 1073"/>
                                <a:gd name="T79" fmla="*/ 923 h 923"/>
                                <a:gd name="T80" fmla="*/ 405 w 1073"/>
                                <a:gd name="T81" fmla="*/ 908 h 923"/>
                                <a:gd name="T82" fmla="*/ 285 w 1073"/>
                                <a:gd name="T83" fmla="*/ 868 h 923"/>
                                <a:gd name="T84" fmla="*/ 181 w 1073"/>
                                <a:gd name="T85" fmla="*/ 806 h 923"/>
                                <a:gd name="T86" fmla="*/ 98 w 1073"/>
                                <a:gd name="T87" fmla="*/ 725 h 923"/>
                                <a:gd name="T88" fmla="*/ 37 w 1073"/>
                                <a:gd name="T89" fmla="*/ 628 h 923"/>
                                <a:gd name="T90" fmla="*/ 5 w 1073"/>
                                <a:gd name="T91" fmla="*/ 520 h 923"/>
                                <a:gd name="T92" fmla="*/ 5 w 1073"/>
                                <a:gd name="T93" fmla="*/ 403 h 923"/>
                                <a:gd name="T94" fmla="*/ 37 w 1073"/>
                                <a:gd name="T95" fmla="*/ 295 h 923"/>
                                <a:gd name="T96" fmla="*/ 98 w 1073"/>
                                <a:gd name="T97" fmla="*/ 198 h 923"/>
                                <a:gd name="T98" fmla="*/ 181 w 1073"/>
                                <a:gd name="T99" fmla="*/ 117 h 923"/>
                                <a:gd name="T100" fmla="*/ 285 w 1073"/>
                                <a:gd name="T101" fmla="*/ 54 h 923"/>
                                <a:gd name="T102" fmla="*/ 405 w 1073"/>
                                <a:gd name="T103" fmla="*/ 14 h 923"/>
                                <a:gd name="T104" fmla="*/ 537 w 1073"/>
                                <a:gd name="T105" fmla="*/ 0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73" h="923">
                                  <a:moveTo>
                                    <a:pt x="537" y="4"/>
                                  </a:moveTo>
                                  <a:lnTo>
                                    <a:pt x="470" y="8"/>
                                  </a:lnTo>
                                  <a:lnTo>
                                    <a:pt x="406" y="18"/>
                                  </a:lnTo>
                                  <a:lnTo>
                                    <a:pt x="344" y="35"/>
                                  </a:lnTo>
                                  <a:lnTo>
                                    <a:pt x="288" y="59"/>
                                  </a:lnTo>
                                  <a:lnTo>
                                    <a:pt x="233" y="86"/>
                                  </a:lnTo>
                                  <a:lnTo>
                                    <a:pt x="184" y="119"/>
                                  </a:lnTo>
                                  <a:lnTo>
                                    <a:pt x="140" y="158"/>
                                  </a:lnTo>
                                  <a:lnTo>
                                    <a:pt x="102" y="201"/>
                                  </a:lnTo>
                                  <a:lnTo>
                                    <a:pt x="68" y="247"/>
                                  </a:lnTo>
                                  <a:lnTo>
                                    <a:pt x="41" y="296"/>
                                  </a:lnTo>
                                  <a:lnTo>
                                    <a:pt x="23" y="349"/>
                                  </a:lnTo>
                                  <a:lnTo>
                                    <a:pt x="10" y="404"/>
                                  </a:lnTo>
                                  <a:lnTo>
                                    <a:pt x="6" y="461"/>
                                  </a:lnTo>
                                  <a:lnTo>
                                    <a:pt x="10" y="519"/>
                                  </a:lnTo>
                                  <a:lnTo>
                                    <a:pt x="23" y="574"/>
                                  </a:lnTo>
                                  <a:lnTo>
                                    <a:pt x="41" y="627"/>
                                  </a:lnTo>
                                  <a:lnTo>
                                    <a:pt x="68" y="676"/>
                                  </a:lnTo>
                                  <a:lnTo>
                                    <a:pt x="102" y="722"/>
                                  </a:lnTo>
                                  <a:lnTo>
                                    <a:pt x="140" y="765"/>
                                  </a:lnTo>
                                  <a:lnTo>
                                    <a:pt x="184" y="802"/>
                                  </a:lnTo>
                                  <a:lnTo>
                                    <a:pt x="233" y="836"/>
                                  </a:lnTo>
                                  <a:lnTo>
                                    <a:pt x="288" y="864"/>
                                  </a:lnTo>
                                  <a:lnTo>
                                    <a:pt x="344" y="887"/>
                                  </a:lnTo>
                                  <a:lnTo>
                                    <a:pt x="406" y="904"/>
                                  </a:lnTo>
                                  <a:lnTo>
                                    <a:pt x="470" y="914"/>
                                  </a:lnTo>
                                  <a:lnTo>
                                    <a:pt x="537" y="918"/>
                                  </a:lnTo>
                                  <a:lnTo>
                                    <a:pt x="604" y="914"/>
                                  </a:lnTo>
                                  <a:lnTo>
                                    <a:pt x="667" y="904"/>
                                  </a:lnTo>
                                  <a:lnTo>
                                    <a:pt x="729" y="887"/>
                                  </a:lnTo>
                                  <a:lnTo>
                                    <a:pt x="785" y="864"/>
                                  </a:lnTo>
                                  <a:lnTo>
                                    <a:pt x="840" y="836"/>
                                  </a:lnTo>
                                  <a:lnTo>
                                    <a:pt x="890" y="802"/>
                                  </a:lnTo>
                                  <a:lnTo>
                                    <a:pt x="933" y="765"/>
                                  </a:lnTo>
                                  <a:lnTo>
                                    <a:pt x="972" y="722"/>
                                  </a:lnTo>
                                  <a:lnTo>
                                    <a:pt x="1005" y="676"/>
                                  </a:lnTo>
                                  <a:lnTo>
                                    <a:pt x="1032" y="627"/>
                                  </a:lnTo>
                                  <a:lnTo>
                                    <a:pt x="1050" y="574"/>
                                  </a:lnTo>
                                  <a:lnTo>
                                    <a:pt x="1063" y="519"/>
                                  </a:lnTo>
                                  <a:lnTo>
                                    <a:pt x="1067" y="461"/>
                                  </a:lnTo>
                                  <a:lnTo>
                                    <a:pt x="1063" y="404"/>
                                  </a:lnTo>
                                  <a:lnTo>
                                    <a:pt x="1050" y="349"/>
                                  </a:lnTo>
                                  <a:lnTo>
                                    <a:pt x="1032" y="296"/>
                                  </a:lnTo>
                                  <a:lnTo>
                                    <a:pt x="1005" y="247"/>
                                  </a:lnTo>
                                  <a:lnTo>
                                    <a:pt x="972" y="201"/>
                                  </a:lnTo>
                                  <a:lnTo>
                                    <a:pt x="933" y="158"/>
                                  </a:lnTo>
                                  <a:lnTo>
                                    <a:pt x="890" y="119"/>
                                  </a:lnTo>
                                  <a:lnTo>
                                    <a:pt x="840" y="86"/>
                                  </a:lnTo>
                                  <a:lnTo>
                                    <a:pt x="785" y="59"/>
                                  </a:lnTo>
                                  <a:lnTo>
                                    <a:pt x="729" y="35"/>
                                  </a:lnTo>
                                  <a:lnTo>
                                    <a:pt x="667" y="18"/>
                                  </a:lnTo>
                                  <a:lnTo>
                                    <a:pt x="604" y="8"/>
                                  </a:lnTo>
                                  <a:lnTo>
                                    <a:pt x="537" y="4"/>
                                  </a:lnTo>
                                  <a:close/>
                                  <a:moveTo>
                                    <a:pt x="537" y="0"/>
                                  </a:moveTo>
                                  <a:lnTo>
                                    <a:pt x="604" y="4"/>
                                  </a:lnTo>
                                  <a:lnTo>
                                    <a:pt x="669" y="14"/>
                                  </a:lnTo>
                                  <a:lnTo>
                                    <a:pt x="731" y="31"/>
                                  </a:lnTo>
                                  <a:lnTo>
                                    <a:pt x="788" y="54"/>
                                  </a:lnTo>
                                  <a:lnTo>
                                    <a:pt x="843" y="83"/>
                                  </a:lnTo>
                                  <a:lnTo>
                                    <a:pt x="893" y="117"/>
                                  </a:lnTo>
                                  <a:lnTo>
                                    <a:pt x="938" y="154"/>
                                  </a:lnTo>
                                  <a:lnTo>
                                    <a:pt x="976" y="198"/>
                                  </a:lnTo>
                                  <a:lnTo>
                                    <a:pt x="1010" y="244"/>
                                  </a:lnTo>
                                  <a:lnTo>
                                    <a:pt x="1036" y="295"/>
                                  </a:lnTo>
                                  <a:lnTo>
                                    <a:pt x="1056" y="347"/>
                                  </a:lnTo>
                                  <a:lnTo>
                                    <a:pt x="1069" y="403"/>
                                  </a:lnTo>
                                  <a:lnTo>
                                    <a:pt x="1073" y="461"/>
                                  </a:lnTo>
                                  <a:lnTo>
                                    <a:pt x="1069" y="520"/>
                                  </a:lnTo>
                                  <a:lnTo>
                                    <a:pt x="1056" y="576"/>
                                  </a:lnTo>
                                  <a:lnTo>
                                    <a:pt x="1036" y="628"/>
                                  </a:lnTo>
                                  <a:lnTo>
                                    <a:pt x="1010" y="679"/>
                                  </a:lnTo>
                                  <a:lnTo>
                                    <a:pt x="976" y="725"/>
                                  </a:lnTo>
                                  <a:lnTo>
                                    <a:pt x="938" y="767"/>
                                  </a:lnTo>
                                  <a:lnTo>
                                    <a:pt x="893" y="806"/>
                                  </a:lnTo>
                                  <a:lnTo>
                                    <a:pt x="843" y="840"/>
                                  </a:lnTo>
                                  <a:lnTo>
                                    <a:pt x="788" y="868"/>
                                  </a:lnTo>
                                  <a:lnTo>
                                    <a:pt x="731" y="891"/>
                                  </a:lnTo>
                                  <a:lnTo>
                                    <a:pt x="669" y="908"/>
                                  </a:lnTo>
                                  <a:lnTo>
                                    <a:pt x="604" y="919"/>
                                  </a:lnTo>
                                  <a:lnTo>
                                    <a:pt x="537" y="923"/>
                                  </a:lnTo>
                                  <a:lnTo>
                                    <a:pt x="470" y="919"/>
                                  </a:lnTo>
                                  <a:lnTo>
                                    <a:pt x="405" y="908"/>
                                  </a:lnTo>
                                  <a:lnTo>
                                    <a:pt x="343" y="891"/>
                                  </a:lnTo>
                                  <a:lnTo>
                                    <a:pt x="285" y="868"/>
                                  </a:lnTo>
                                  <a:lnTo>
                                    <a:pt x="230" y="840"/>
                                  </a:lnTo>
                                  <a:lnTo>
                                    <a:pt x="181" y="806"/>
                                  </a:lnTo>
                                  <a:lnTo>
                                    <a:pt x="136" y="767"/>
                                  </a:lnTo>
                                  <a:lnTo>
                                    <a:pt x="98" y="725"/>
                                  </a:lnTo>
                                  <a:lnTo>
                                    <a:pt x="64" y="679"/>
                                  </a:lnTo>
                                  <a:lnTo>
                                    <a:pt x="37" y="628"/>
                                  </a:lnTo>
                                  <a:lnTo>
                                    <a:pt x="17" y="576"/>
                                  </a:lnTo>
                                  <a:lnTo>
                                    <a:pt x="5" y="520"/>
                                  </a:lnTo>
                                  <a:lnTo>
                                    <a:pt x="0" y="461"/>
                                  </a:lnTo>
                                  <a:lnTo>
                                    <a:pt x="5" y="403"/>
                                  </a:lnTo>
                                  <a:lnTo>
                                    <a:pt x="17" y="347"/>
                                  </a:lnTo>
                                  <a:lnTo>
                                    <a:pt x="37" y="295"/>
                                  </a:lnTo>
                                  <a:lnTo>
                                    <a:pt x="64" y="244"/>
                                  </a:lnTo>
                                  <a:lnTo>
                                    <a:pt x="98" y="198"/>
                                  </a:lnTo>
                                  <a:lnTo>
                                    <a:pt x="136" y="154"/>
                                  </a:lnTo>
                                  <a:lnTo>
                                    <a:pt x="181" y="117"/>
                                  </a:lnTo>
                                  <a:lnTo>
                                    <a:pt x="230" y="83"/>
                                  </a:lnTo>
                                  <a:lnTo>
                                    <a:pt x="285" y="54"/>
                                  </a:lnTo>
                                  <a:lnTo>
                                    <a:pt x="343" y="31"/>
                                  </a:lnTo>
                                  <a:lnTo>
                                    <a:pt x="405" y="14"/>
                                  </a:lnTo>
                                  <a:lnTo>
                                    <a:pt x="470" y="4"/>
                                  </a:lnTo>
                                  <a:lnTo>
                                    <a:pt x="537" y="0"/>
                                  </a:lnTo>
                                  <a:close/>
                                </a:path>
                              </a:pathLst>
                            </a:custGeom>
                            <a:solidFill>
                              <a:srgbClr val="FFEB99"/>
                            </a:solidFill>
                            <a:ln>
                              <a:noFill/>
                            </a:ln>
                            <a:extLst>
                              <a:ext uri="{91240B29-F687-4F45-9708-019B960494DF}">
                                <a14:hiddenLine xmlns:a14="http://schemas.microsoft.com/office/drawing/2010/main" w="0">
                                  <a:solidFill>
                                    <a:srgbClr val="FFEB99"/>
                                  </a:solidFill>
                                  <a:prstDash val="solid"/>
                                  <a:round/>
                                  <a:headEnd/>
                                  <a:tailEnd/>
                                </a14:hiddenLine>
                              </a:ext>
                            </a:extLst>
                          </wps:spPr>
                          <wps:bodyPr rot="0" vert="horz" wrap="square" lIns="91440" tIns="45720" rIns="91440" bIns="45720" anchor="t" anchorCtr="0" upright="1">
                            <a:noAutofit/>
                          </wps:bodyPr>
                        </wps:wsp>
                        <wps:wsp>
                          <wps:cNvPr id="748" name="Freeform 461"/>
                          <wps:cNvSpPr>
                            <a:spLocks noEditPoints="1"/>
                          </wps:cNvSpPr>
                          <wps:spPr bwMode="auto">
                            <a:xfrm>
                              <a:off x="1389" y="339"/>
                              <a:ext cx="541" cy="466"/>
                            </a:xfrm>
                            <a:custGeom>
                              <a:avLst/>
                              <a:gdLst>
                                <a:gd name="T0" fmla="*/ 474 w 1081"/>
                                <a:gd name="T1" fmla="*/ 9 h 933"/>
                                <a:gd name="T2" fmla="*/ 347 w 1081"/>
                                <a:gd name="T3" fmla="*/ 36 h 933"/>
                                <a:gd name="T4" fmla="*/ 234 w 1081"/>
                                <a:gd name="T5" fmla="*/ 88 h 933"/>
                                <a:gd name="T6" fmla="*/ 140 w 1081"/>
                                <a:gd name="T7" fmla="*/ 159 h 933"/>
                                <a:gd name="T8" fmla="*/ 68 w 1081"/>
                                <a:gd name="T9" fmla="*/ 249 h 933"/>
                                <a:gd name="T10" fmla="*/ 21 w 1081"/>
                                <a:gd name="T11" fmla="*/ 352 h 933"/>
                                <a:gd name="T12" fmla="*/ 4 w 1081"/>
                                <a:gd name="T13" fmla="*/ 466 h 933"/>
                                <a:gd name="T14" fmla="*/ 21 w 1081"/>
                                <a:gd name="T15" fmla="*/ 581 h 933"/>
                                <a:gd name="T16" fmla="*/ 68 w 1081"/>
                                <a:gd name="T17" fmla="*/ 684 h 933"/>
                                <a:gd name="T18" fmla="*/ 140 w 1081"/>
                                <a:gd name="T19" fmla="*/ 772 h 933"/>
                                <a:gd name="T20" fmla="*/ 234 w 1081"/>
                                <a:gd name="T21" fmla="*/ 845 h 933"/>
                                <a:gd name="T22" fmla="*/ 347 w 1081"/>
                                <a:gd name="T23" fmla="*/ 896 h 933"/>
                                <a:gd name="T24" fmla="*/ 474 w 1081"/>
                                <a:gd name="T25" fmla="*/ 924 h 933"/>
                                <a:gd name="T26" fmla="*/ 608 w 1081"/>
                                <a:gd name="T27" fmla="*/ 924 h 933"/>
                                <a:gd name="T28" fmla="*/ 735 w 1081"/>
                                <a:gd name="T29" fmla="*/ 896 h 933"/>
                                <a:gd name="T30" fmla="*/ 847 w 1081"/>
                                <a:gd name="T31" fmla="*/ 845 h 933"/>
                                <a:gd name="T32" fmla="*/ 942 w 1081"/>
                                <a:gd name="T33" fmla="*/ 772 h 933"/>
                                <a:gd name="T34" fmla="*/ 1014 w 1081"/>
                                <a:gd name="T35" fmla="*/ 684 h 933"/>
                                <a:gd name="T36" fmla="*/ 1060 w 1081"/>
                                <a:gd name="T37" fmla="*/ 581 h 933"/>
                                <a:gd name="T38" fmla="*/ 1077 w 1081"/>
                                <a:gd name="T39" fmla="*/ 466 h 933"/>
                                <a:gd name="T40" fmla="*/ 1060 w 1081"/>
                                <a:gd name="T41" fmla="*/ 352 h 933"/>
                                <a:gd name="T42" fmla="*/ 1014 w 1081"/>
                                <a:gd name="T43" fmla="*/ 249 h 933"/>
                                <a:gd name="T44" fmla="*/ 942 w 1081"/>
                                <a:gd name="T45" fmla="*/ 159 h 933"/>
                                <a:gd name="T46" fmla="*/ 847 w 1081"/>
                                <a:gd name="T47" fmla="*/ 88 h 933"/>
                                <a:gd name="T48" fmla="*/ 735 w 1081"/>
                                <a:gd name="T49" fmla="*/ 36 h 933"/>
                                <a:gd name="T50" fmla="*/ 608 w 1081"/>
                                <a:gd name="T51" fmla="*/ 9 h 933"/>
                                <a:gd name="T52" fmla="*/ 541 w 1081"/>
                                <a:gd name="T53" fmla="*/ 0 h 933"/>
                                <a:gd name="T54" fmla="*/ 674 w 1081"/>
                                <a:gd name="T55" fmla="*/ 15 h 933"/>
                                <a:gd name="T56" fmla="*/ 795 w 1081"/>
                                <a:gd name="T57" fmla="*/ 55 h 933"/>
                                <a:gd name="T58" fmla="*/ 899 w 1081"/>
                                <a:gd name="T59" fmla="*/ 118 h 933"/>
                                <a:gd name="T60" fmla="*/ 984 w 1081"/>
                                <a:gd name="T61" fmla="*/ 201 h 933"/>
                                <a:gd name="T62" fmla="*/ 1045 w 1081"/>
                                <a:gd name="T63" fmla="*/ 298 h 933"/>
                                <a:gd name="T64" fmla="*/ 1077 w 1081"/>
                                <a:gd name="T65" fmla="*/ 408 h 933"/>
                                <a:gd name="T66" fmla="*/ 1077 w 1081"/>
                                <a:gd name="T67" fmla="*/ 525 h 933"/>
                                <a:gd name="T68" fmla="*/ 1045 w 1081"/>
                                <a:gd name="T69" fmla="*/ 635 h 933"/>
                                <a:gd name="T70" fmla="*/ 984 w 1081"/>
                                <a:gd name="T71" fmla="*/ 732 h 933"/>
                                <a:gd name="T72" fmla="*/ 899 w 1081"/>
                                <a:gd name="T73" fmla="*/ 815 h 933"/>
                                <a:gd name="T74" fmla="*/ 795 w 1081"/>
                                <a:gd name="T75" fmla="*/ 878 h 933"/>
                                <a:gd name="T76" fmla="*/ 674 w 1081"/>
                                <a:gd name="T77" fmla="*/ 918 h 933"/>
                                <a:gd name="T78" fmla="*/ 541 w 1081"/>
                                <a:gd name="T79" fmla="*/ 933 h 933"/>
                                <a:gd name="T80" fmla="*/ 408 w 1081"/>
                                <a:gd name="T81" fmla="*/ 918 h 933"/>
                                <a:gd name="T82" fmla="*/ 286 w 1081"/>
                                <a:gd name="T83" fmla="*/ 878 h 933"/>
                                <a:gd name="T84" fmla="*/ 182 w 1081"/>
                                <a:gd name="T85" fmla="*/ 815 h 933"/>
                                <a:gd name="T86" fmla="*/ 97 w 1081"/>
                                <a:gd name="T87" fmla="*/ 732 h 933"/>
                                <a:gd name="T88" fmla="*/ 37 w 1081"/>
                                <a:gd name="T89" fmla="*/ 635 h 933"/>
                                <a:gd name="T90" fmla="*/ 4 w 1081"/>
                                <a:gd name="T91" fmla="*/ 525 h 933"/>
                                <a:gd name="T92" fmla="*/ 4 w 1081"/>
                                <a:gd name="T93" fmla="*/ 408 h 933"/>
                                <a:gd name="T94" fmla="*/ 37 w 1081"/>
                                <a:gd name="T95" fmla="*/ 298 h 933"/>
                                <a:gd name="T96" fmla="*/ 97 w 1081"/>
                                <a:gd name="T97" fmla="*/ 201 h 933"/>
                                <a:gd name="T98" fmla="*/ 182 w 1081"/>
                                <a:gd name="T99" fmla="*/ 118 h 933"/>
                                <a:gd name="T100" fmla="*/ 286 w 1081"/>
                                <a:gd name="T101" fmla="*/ 55 h 933"/>
                                <a:gd name="T102" fmla="*/ 408 w 1081"/>
                                <a:gd name="T103" fmla="*/ 15 h 933"/>
                                <a:gd name="T104" fmla="*/ 541 w 1081"/>
                                <a:gd name="T105" fmla="*/ 0 h 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81" h="933">
                                  <a:moveTo>
                                    <a:pt x="541" y="5"/>
                                  </a:moveTo>
                                  <a:lnTo>
                                    <a:pt x="474" y="9"/>
                                  </a:lnTo>
                                  <a:lnTo>
                                    <a:pt x="409" y="19"/>
                                  </a:lnTo>
                                  <a:lnTo>
                                    <a:pt x="347" y="36"/>
                                  </a:lnTo>
                                  <a:lnTo>
                                    <a:pt x="289" y="59"/>
                                  </a:lnTo>
                                  <a:lnTo>
                                    <a:pt x="234" y="88"/>
                                  </a:lnTo>
                                  <a:lnTo>
                                    <a:pt x="185" y="122"/>
                                  </a:lnTo>
                                  <a:lnTo>
                                    <a:pt x="140" y="159"/>
                                  </a:lnTo>
                                  <a:lnTo>
                                    <a:pt x="102" y="203"/>
                                  </a:lnTo>
                                  <a:lnTo>
                                    <a:pt x="68" y="249"/>
                                  </a:lnTo>
                                  <a:lnTo>
                                    <a:pt x="41" y="300"/>
                                  </a:lnTo>
                                  <a:lnTo>
                                    <a:pt x="21" y="352"/>
                                  </a:lnTo>
                                  <a:lnTo>
                                    <a:pt x="9" y="408"/>
                                  </a:lnTo>
                                  <a:lnTo>
                                    <a:pt x="4" y="466"/>
                                  </a:lnTo>
                                  <a:lnTo>
                                    <a:pt x="9" y="525"/>
                                  </a:lnTo>
                                  <a:lnTo>
                                    <a:pt x="21" y="581"/>
                                  </a:lnTo>
                                  <a:lnTo>
                                    <a:pt x="41" y="633"/>
                                  </a:lnTo>
                                  <a:lnTo>
                                    <a:pt x="68" y="684"/>
                                  </a:lnTo>
                                  <a:lnTo>
                                    <a:pt x="102" y="730"/>
                                  </a:lnTo>
                                  <a:lnTo>
                                    <a:pt x="140" y="772"/>
                                  </a:lnTo>
                                  <a:lnTo>
                                    <a:pt x="185" y="811"/>
                                  </a:lnTo>
                                  <a:lnTo>
                                    <a:pt x="234" y="845"/>
                                  </a:lnTo>
                                  <a:lnTo>
                                    <a:pt x="289" y="873"/>
                                  </a:lnTo>
                                  <a:lnTo>
                                    <a:pt x="347" y="896"/>
                                  </a:lnTo>
                                  <a:lnTo>
                                    <a:pt x="409" y="913"/>
                                  </a:lnTo>
                                  <a:lnTo>
                                    <a:pt x="474" y="924"/>
                                  </a:lnTo>
                                  <a:lnTo>
                                    <a:pt x="541" y="928"/>
                                  </a:lnTo>
                                  <a:lnTo>
                                    <a:pt x="608" y="924"/>
                                  </a:lnTo>
                                  <a:lnTo>
                                    <a:pt x="673" y="913"/>
                                  </a:lnTo>
                                  <a:lnTo>
                                    <a:pt x="735" y="896"/>
                                  </a:lnTo>
                                  <a:lnTo>
                                    <a:pt x="792" y="873"/>
                                  </a:lnTo>
                                  <a:lnTo>
                                    <a:pt x="847" y="845"/>
                                  </a:lnTo>
                                  <a:lnTo>
                                    <a:pt x="897" y="811"/>
                                  </a:lnTo>
                                  <a:lnTo>
                                    <a:pt x="942" y="772"/>
                                  </a:lnTo>
                                  <a:lnTo>
                                    <a:pt x="980" y="730"/>
                                  </a:lnTo>
                                  <a:lnTo>
                                    <a:pt x="1014" y="684"/>
                                  </a:lnTo>
                                  <a:lnTo>
                                    <a:pt x="1040" y="633"/>
                                  </a:lnTo>
                                  <a:lnTo>
                                    <a:pt x="1060" y="581"/>
                                  </a:lnTo>
                                  <a:lnTo>
                                    <a:pt x="1073" y="525"/>
                                  </a:lnTo>
                                  <a:lnTo>
                                    <a:pt x="1077" y="466"/>
                                  </a:lnTo>
                                  <a:lnTo>
                                    <a:pt x="1073" y="408"/>
                                  </a:lnTo>
                                  <a:lnTo>
                                    <a:pt x="1060" y="352"/>
                                  </a:lnTo>
                                  <a:lnTo>
                                    <a:pt x="1040" y="300"/>
                                  </a:lnTo>
                                  <a:lnTo>
                                    <a:pt x="1014" y="249"/>
                                  </a:lnTo>
                                  <a:lnTo>
                                    <a:pt x="980" y="203"/>
                                  </a:lnTo>
                                  <a:lnTo>
                                    <a:pt x="942" y="159"/>
                                  </a:lnTo>
                                  <a:lnTo>
                                    <a:pt x="897" y="122"/>
                                  </a:lnTo>
                                  <a:lnTo>
                                    <a:pt x="847" y="88"/>
                                  </a:lnTo>
                                  <a:lnTo>
                                    <a:pt x="792" y="59"/>
                                  </a:lnTo>
                                  <a:lnTo>
                                    <a:pt x="735" y="36"/>
                                  </a:lnTo>
                                  <a:lnTo>
                                    <a:pt x="673" y="19"/>
                                  </a:lnTo>
                                  <a:lnTo>
                                    <a:pt x="608" y="9"/>
                                  </a:lnTo>
                                  <a:lnTo>
                                    <a:pt x="541" y="5"/>
                                  </a:lnTo>
                                  <a:close/>
                                  <a:moveTo>
                                    <a:pt x="541" y="0"/>
                                  </a:moveTo>
                                  <a:lnTo>
                                    <a:pt x="609" y="4"/>
                                  </a:lnTo>
                                  <a:lnTo>
                                    <a:pt x="674" y="15"/>
                                  </a:lnTo>
                                  <a:lnTo>
                                    <a:pt x="736" y="32"/>
                                  </a:lnTo>
                                  <a:lnTo>
                                    <a:pt x="795" y="55"/>
                                  </a:lnTo>
                                  <a:lnTo>
                                    <a:pt x="850" y="84"/>
                                  </a:lnTo>
                                  <a:lnTo>
                                    <a:pt x="899" y="118"/>
                                  </a:lnTo>
                                  <a:lnTo>
                                    <a:pt x="945" y="157"/>
                                  </a:lnTo>
                                  <a:lnTo>
                                    <a:pt x="984" y="201"/>
                                  </a:lnTo>
                                  <a:lnTo>
                                    <a:pt x="1018" y="248"/>
                                  </a:lnTo>
                                  <a:lnTo>
                                    <a:pt x="1045" y="298"/>
                                  </a:lnTo>
                                  <a:lnTo>
                                    <a:pt x="1066" y="351"/>
                                  </a:lnTo>
                                  <a:lnTo>
                                    <a:pt x="1077" y="408"/>
                                  </a:lnTo>
                                  <a:lnTo>
                                    <a:pt x="1081" y="466"/>
                                  </a:lnTo>
                                  <a:lnTo>
                                    <a:pt x="1077" y="525"/>
                                  </a:lnTo>
                                  <a:lnTo>
                                    <a:pt x="1066" y="581"/>
                                  </a:lnTo>
                                  <a:lnTo>
                                    <a:pt x="1045" y="635"/>
                                  </a:lnTo>
                                  <a:lnTo>
                                    <a:pt x="1018" y="685"/>
                                  </a:lnTo>
                                  <a:lnTo>
                                    <a:pt x="984" y="732"/>
                                  </a:lnTo>
                                  <a:lnTo>
                                    <a:pt x="945" y="776"/>
                                  </a:lnTo>
                                  <a:lnTo>
                                    <a:pt x="899" y="815"/>
                                  </a:lnTo>
                                  <a:lnTo>
                                    <a:pt x="850" y="849"/>
                                  </a:lnTo>
                                  <a:lnTo>
                                    <a:pt x="795" y="878"/>
                                  </a:lnTo>
                                  <a:lnTo>
                                    <a:pt x="736" y="901"/>
                                  </a:lnTo>
                                  <a:lnTo>
                                    <a:pt x="674" y="918"/>
                                  </a:lnTo>
                                  <a:lnTo>
                                    <a:pt x="609" y="929"/>
                                  </a:lnTo>
                                  <a:lnTo>
                                    <a:pt x="541" y="933"/>
                                  </a:lnTo>
                                  <a:lnTo>
                                    <a:pt x="472" y="929"/>
                                  </a:lnTo>
                                  <a:lnTo>
                                    <a:pt x="408" y="918"/>
                                  </a:lnTo>
                                  <a:lnTo>
                                    <a:pt x="345" y="901"/>
                                  </a:lnTo>
                                  <a:lnTo>
                                    <a:pt x="286" y="878"/>
                                  </a:lnTo>
                                  <a:lnTo>
                                    <a:pt x="231" y="849"/>
                                  </a:lnTo>
                                  <a:lnTo>
                                    <a:pt x="182" y="815"/>
                                  </a:lnTo>
                                  <a:lnTo>
                                    <a:pt x="137" y="776"/>
                                  </a:lnTo>
                                  <a:lnTo>
                                    <a:pt x="97" y="732"/>
                                  </a:lnTo>
                                  <a:lnTo>
                                    <a:pt x="64" y="685"/>
                                  </a:lnTo>
                                  <a:lnTo>
                                    <a:pt x="37" y="635"/>
                                  </a:lnTo>
                                  <a:lnTo>
                                    <a:pt x="16" y="581"/>
                                  </a:lnTo>
                                  <a:lnTo>
                                    <a:pt x="4" y="525"/>
                                  </a:lnTo>
                                  <a:lnTo>
                                    <a:pt x="0" y="466"/>
                                  </a:lnTo>
                                  <a:lnTo>
                                    <a:pt x="4" y="408"/>
                                  </a:lnTo>
                                  <a:lnTo>
                                    <a:pt x="16" y="351"/>
                                  </a:lnTo>
                                  <a:lnTo>
                                    <a:pt x="37" y="298"/>
                                  </a:lnTo>
                                  <a:lnTo>
                                    <a:pt x="64" y="248"/>
                                  </a:lnTo>
                                  <a:lnTo>
                                    <a:pt x="97" y="201"/>
                                  </a:lnTo>
                                  <a:lnTo>
                                    <a:pt x="137" y="157"/>
                                  </a:lnTo>
                                  <a:lnTo>
                                    <a:pt x="182" y="118"/>
                                  </a:lnTo>
                                  <a:lnTo>
                                    <a:pt x="231" y="84"/>
                                  </a:lnTo>
                                  <a:lnTo>
                                    <a:pt x="286" y="55"/>
                                  </a:lnTo>
                                  <a:lnTo>
                                    <a:pt x="345" y="32"/>
                                  </a:lnTo>
                                  <a:lnTo>
                                    <a:pt x="408" y="15"/>
                                  </a:lnTo>
                                  <a:lnTo>
                                    <a:pt x="472" y="4"/>
                                  </a:lnTo>
                                  <a:lnTo>
                                    <a:pt x="541" y="0"/>
                                  </a:lnTo>
                                  <a:close/>
                                </a:path>
                              </a:pathLst>
                            </a:custGeom>
                            <a:solidFill>
                              <a:srgbClr val="FFEB98"/>
                            </a:solidFill>
                            <a:ln>
                              <a:noFill/>
                            </a:ln>
                            <a:extLst>
                              <a:ext uri="{91240B29-F687-4F45-9708-019B960494DF}">
                                <a14:hiddenLine xmlns:a14="http://schemas.microsoft.com/office/drawing/2010/main" w="0">
                                  <a:solidFill>
                                    <a:srgbClr val="FFEB98"/>
                                  </a:solidFill>
                                  <a:prstDash val="solid"/>
                                  <a:round/>
                                  <a:headEnd/>
                                  <a:tailEnd/>
                                </a14:hiddenLine>
                              </a:ext>
                            </a:extLst>
                          </wps:spPr>
                          <wps:bodyPr rot="0" vert="horz" wrap="square" lIns="91440" tIns="45720" rIns="91440" bIns="45720" anchor="t" anchorCtr="0" upright="1">
                            <a:noAutofit/>
                          </wps:bodyPr>
                        </wps:wsp>
                        <wps:wsp>
                          <wps:cNvPr id="749" name="Freeform 462"/>
                          <wps:cNvSpPr>
                            <a:spLocks noEditPoints="1"/>
                          </wps:cNvSpPr>
                          <wps:spPr bwMode="auto">
                            <a:xfrm>
                              <a:off x="1386" y="337"/>
                              <a:ext cx="546" cy="470"/>
                            </a:xfrm>
                            <a:custGeom>
                              <a:avLst/>
                              <a:gdLst>
                                <a:gd name="T0" fmla="*/ 477 w 1092"/>
                                <a:gd name="T1" fmla="*/ 7 h 939"/>
                                <a:gd name="T2" fmla="*/ 350 w 1092"/>
                                <a:gd name="T3" fmla="*/ 35 h 939"/>
                                <a:gd name="T4" fmla="*/ 236 w 1092"/>
                                <a:gd name="T5" fmla="*/ 87 h 939"/>
                                <a:gd name="T6" fmla="*/ 142 w 1092"/>
                                <a:gd name="T7" fmla="*/ 160 h 939"/>
                                <a:gd name="T8" fmla="*/ 69 w 1092"/>
                                <a:gd name="T9" fmla="*/ 251 h 939"/>
                                <a:gd name="T10" fmla="*/ 21 w 1092"/>
                                <a:gd name="T11" fmla="*/ 354 h 939"/>
                                <a:gd name="T12" fmla="*/ 5 w 1092"/>
                                <a:gd name="T13" fmla="*/ 469 h 939"/>
                                <a:gd name="T14" fmla="*/ 21 w 1092"/>
                                <a:gd name="T15" fmla="*/ 584 h 939"/>
                                <a:gd name="T16" fmla="*/ 69 w 1092"/>
                                <a:gd name="T17" fmla="*/ 688 h 939"/>
                                <a:gd name="T18" fmla="*/ 142 w 1092"/>
                                <a:gd name="T19" fmla="*/ 779 h 939"/>
                                <a:gd name="T20" fmla="*/ 236 w 1092"/>
                                <a:gd name="T21" fmla="*/ 852 h 939"/>
                                <a:gd name="T22" fmla="*/ 350 w 1092"/>
                                <a:gd name="T23" fmla="*/ 904 h 939"/>
                                <a:gd name="T24" fmla="*/ 477 w 1092"/>
                                <a:gd name="T25" fmla="*/ 932 h 939"/>
                                <a:gd name="T26" fmla="*/ 614 w 1092"/>
                                <a:gd name="T27" fmla="*/ 932 h 939"/>
                                <a:gd name="T28" fmla="*/ 741 w 1092"/>
                                <a:gd name="T29" fmla="*/ 904 h 939"/>
                                <a:gd name="T30" fmla="*/ 855 w 1092"/>
                                <a:gd name="T31" fmla="*/ 852 h 939"/>
                                <a:gd name="T32" fmla="*/ 950 w 1092"/>
                                <a:gd name="T33" fmla="*/ 779 h 939"/>
                                <a:gd name="T34" fmla="*/ 1023 w 1092"/>
                                <a:gd name="T35" fmla="*/ 688 h 939"/>
                                <a:gd name="T36" fmla="*/ 1071 w 1092"/>
                                <a:gd name="T37" fmla="*/ 584 h 939"/>
                                <a:gd name="T38" fmla="*/ 1086 w 1092"/>
                                <a:gd name="T39" fmla="*/ 469 h 939"/>
                                <a:gd name="T40" fmla="*/ 1071 w 1092"/>
                                <a:gd name="T41" fmla="*/ 354 h 939"/>
                                <a:gd name="T42" fmla="*/ 1023 w 1092"/>
                                <a:gd name="T43" fmla="*/ 251 h 939"/>
                                <a:gd name="T44" fmla="*/ 950 w 1092"/>
                                <a:gd name="T45" fmla="*/ 160 h 939"/>
                                <a:gd name="T46" fmla="*/ 855 w 1092"/>
                                <a:gd name="T47" fmla="*/ 87 h 939"/>
                                <a:gd name="T48" fmla="*/ 741 w 1092"/>
                                <a:gd name="T49" fmla="*/ 35 h 939"/>
                                <a:gd name="T50" fmla="*/ 614 w 1092"/>
                                <a:gd name="T51" fmla="*/ 7 h 939"/>
                                <a:gd name="T52" fmla="*/ 546 w 1092"/>
                                <a:gd name="T53" fmla="*/ 0 h 939"/>
                                <a:gd name="T54" fmla="*/ 680 w 1092"/>
                                <a:gd name="T55" fmla="*/ 13 h 939"/>
                                <a:gd name="T56" fmla="*/ 803 w 1092"/>
                                <a:gd name="T57" fmla="*/ 54 h 939"/>
                                <a:gd name="T58" fmla="*/ 909 w 1092"/>
                                <a:gd name="T59" fmla="*/ 118 h 939"/>
                                <a:gd name="T60" fmla="*/ 993 w 1092"/>
                                <a:gd name="T61" fmla="*/ 201 h 939"/>
                                <a:gd name="T62" fmla="*/ 1055 w 1092"/>
                                <a:gd name="T63" fmla="*/ 300 h 939"/>
                                <a:gd name="T64" fmla="*/ 1088 w 1092"/>
                                <a:gd name="T65" fmla="*/ 410 h 939"/>
                                <a:gd name="T66" fmla="*/ 1088 w 1092"/>
                                <a:gd name="T67" fmla="*/ 529 h 939"/>
                                <a:gd name="T68" fmla="*/ 1055 w 1092"/>
                                <a:gd name="T69" fmla="*/ 639 h 939"/>
                                <a:gd name="T70" fmla="*/ 993 w 1092"/>
                                <a:gd name="T71" fmla="*/ 738 h 939"/>
                                <a:gd name="T72" fmla="*/ 909 w 1092"/>
                                <a:gd name="T73" fmla="*/ 821 h 939"/>
                                <a:gd name="T74" fmla="*/ 803 w 1092"/>
                                <a:gd name="T75" fmla="*/ 885 h 939"/>
                                <a:gd name="T76" fmla="*/ 680 w 1092"/>
                                <a:gd name="T77" fmla="*/ 925 h 939"/>
                                <a:gd name="T78" fmla="*/ 546 w 1092"/>
                                <a:gd name="T79" fmla="*/ 939 h 939"/>
                                <a:gd name="T80" fmla="*/ 411 w 1092"/>
                                <a:gd name="T81" fmla="*/ 925 h 939"/>
                                <a:gd name="T82" fmla="*/ 288 w 1092"/>
                                <a:gd name="T83" fmla="*/ 885 h 939"/>
                                <a:gd name="T84" fmla="*/ 183 w 1092"/>
                                <a:gd name="T85" fmla="*/ 821 h 939"/>
                                <a:gd name="T86" fmla="*/ 98 w 1092"/>
                                <a:gd name="T87" fmla="*/ 738 h 939"/>
                                <a:gd name="T88" fmla="*/ 36 w 1092"/>
                                <a:gd name="T89" fmla="*/ 639 h 939"/>
                                <a:gd name="T90" fmla="*/ 4 w 1092"/>
                                <a:gd name="T91" fmla="*/ 529 h 939"/>
                                <a:gd name="T92" fmla="*/ 4 w 1092"/>
                                <a:gd name="T93" fmla="*/ 410 h 939"/>
                                <a:gd name="T94" fmla="*/ 36 w 1092"/>
                                <a:gd name="T95" fmla="*/ 300 h 939"/>
                                <a:gd name="T96" fmla="*/ 98 w 1092"/>
                                <a:gd name="T97" fmla="*/ 201 h 939"/>
                                <a:gd name="T98" fmla="*/ 183 w 1092"/>
                                <a:gd name="T99" fmla="*/ 118 h 939"/>
                                <a:gd name="T100" fmla="*/ 288 w 1092"/>
                                <a:gd name="T101" fmla="*/ 54 h 939"/>
                                <a:gd name="T102" fmla="*/ 411 w 1092"/>
                                <a:gd name="T103" fmla="*/ 13 h 939"/>
                                <a:gd name="T104" fmla="*/ 546 w 1092"/>
                                <a:gd name="T105" fmla="*/ 0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92" h="939">
                                  <a:moveTo>
                                    <a:pt x="546" y="3"/>
                                  </a:moveTo>
                                  <a:lnTo>
                                    <a:pt x="477" y="7"/>
                                  </a:lnTo>
                                  <a:lnTo>
                                    <a:pt x="413" y="18"/>
                                  </a:lnTo>
                                  <a:lnTo>
                                    <a:pt x="350" y="35"/>
                                  </a:lnTo>
                                  <a:lnTo>
                                    <a:pt x="291" y="58"/>
                                  </a:lnTo>
                                  <a:lnTo>
                                    <a:pt x="236" y="87"/>
                                  </a:lnTo>
                                  <a:lnTo>
                                    <a:pt x="187" y="121"/>
                                  </a:lnTo>
                                  <a:lnTo>
                                    <a:pt x="142" y="160"/>
                                  </a:lnTo>
                                  <a:lnTo>
                                    <a:pt x="102" y="204"/>
                                  </a:lnTo>
                                  <a:lnTo>
                                    <a:pt x="69" y="251"/>
                                  </a:lnTo>
                                  <a:lnTo>
                                    <a:pt x="42" y="301"/>
                                  </a:lnTo>
                                  <a:lnTo>
                                    <a:pt x="21" y="354"/>
                                  </a:lnTo>
                                  <a:lnTo>
                                    <a:pt x="9" y="411"/>
                                  </a:lnTo>
                                  <a:lnTo>
                                    <a:pt x="5" y="469"/>
                                  </a:lnTo>
                                  <a:lnTo>
                                    <a:pt x="9" y="528"/>
                                  </a:lnTo>
                                  <a:lnTo>
                                    <a:pt x="21" y="584"/>
                                  </a:lnTo>
                                  <a:lnTo>
                                    <a:pt x="42" y="638"/>
                                  </a:lnTo>
                                  <a:lnTo>
                                    <a:pt x="69" y="688"/>
                                  </a:lnTo>
                                  <a:lnTo>
                                    <a:pt x="102" y="735"/>
                                  </a:lnTo>
                                  <a:lnTo>
                                    <a:pt x="142" y="779"/>
                                  </a:lnTo>
                                  <a:lnTo>
                                    <a:pt x="187" y="818"/>
                                  </a:lnTo>
                                  <a:lnTo>
                                    <a:pt x="236" y="852"/>
                                  </a:lnTo>
                                  <a:lnTo>
                                    <a:pt x="291" y="881"/>
                                  </a:lnTo>
                                  <a:lnTo>
                                    <a:pt x="350" y="904"/>
                                  </a:lnTo>
                                  <a:lnTo>
                                    <a:pt x="413" y="921"/>
                                  </a:lnTo>
                                  <a:lnTo>
                                    <a:pt x="477" y="932"/>
                                  </a:lnTo>
                                  <a:lnTo>
                                    <a:pt x="546" y="936"/>
                                  </a:lnTo>
                                  <a:lnTo>
                                    <a:pt x="614" y="932"/>
                                  </a:lnTo>
                                  <a:lnTo>
                                    <a:pt x="679" y="921"/>
                                  </a:lnTo>
                                  <a:lnTo>
                                    <a:pt x="741" y="904"/>
                                  </a:lnTo>
                                  <a:lnTo>
                                    <a:pt x="800" y="881"/>
                                  </a:lnTo>
                                  <a:lnTo>
                                    <a:pt x="855" y="852"/>
                                  </a:lnTo>
                                  <a:lnTo>
                                    <a:pt x="904" y="818"/>
                                  </a:lnTo>
                                  <a:lnTo>
                                    <a:pt x="950" y="779"/>
                                  </a:lnTo>
                                  <a:lnTo>
                                    <a:pt x="989" y="735"/>
                                  </a:lnTo>
                                  <a:lnTo>
                                    <a:pt x="1023" y="688"/>
                                  </a:lnTo>
                                  <a:lnTo>
                                    <a:pt x="1050" y="638"/>
                                  </a:lnTo>
                                  <a:lnTo>
                                    <a:pt x="1071" y="584"/>
                                  </a:lnTo>
                                  <a:lnTo>
                                    <a:pt x="1082" y="528"/>
                                  </a:lnTo>
                                  <a:lnTo>
                                    <a:pt x="1086" y="469"/>
                                  </a:lnTo>
                                  <a:lnTo>
                                    <a:pt x="1082" y="411"/>
                                  </a:lnTo>
                                  <a:lnTo>
                                    <a:pt x="1071" y="354"/>
                                  </a:lnTo>
                                  <a:lnTo>
                                    <a:pt x="1050" y="301"/>
                                  </a:lnTo>
                                  <a:lnTo>
                                    <a:pt x="1023" y="251"/>
                                  </a:lnTo>
                                  <a:lnTo>
                                    <a:pt x="989" y="204"/>
                                  </a:lnTo>
                                  <a:lnTo>
                                    <a:pt x="950" y="160"/>
                                  </a:lnTo>
                                  <a:lnTo>
                                    <a:pt x="904" y="121"/>
                                  </a:lnTo>
                                  <a:lnTo>
                                    <a:pt x="855" y="87"/>
                                  </a:lnTo>
                                  <a:lnTo>
                                    <a:pt x="800" y="58"/>
                                  </a:lnTo>
                                  <a:lnTo>
                                    <a:pt x="741" y="35"/>
                                  </a:lnTo>
                                  <a:lnTo>
                                    <a:pt x="679" y="18"/>
                                  </a:lnTo>
                                  <a:lnTo>
                                    <a:pt x="614" y="7"/>
                                  </a:lnTo>
                                  <a:lnTo>
                                    <a:pt x="546" y="3"/>
                                  </a:lnTo>
                                  <a:close/>
                                  <a:moveTo>
                                    <a:pt x="546" y="0"/>
                                  </a:moveTo>
                                  <a:lnTo>
                                    <a:pt x="614" y="3"/>
                                  </a:lnTo>
                                  <a:lnTo>
                                    <a:pt x="680" y="13"/>
                                  </a:lnTo>
                                  <a:lnTo>
                                    <a:pt x="744" y="31"/>
                                  </a:lnTo>
                                  <a:lnTo>
                                    <a:pt x="803" y="54"/>
                                  </a:lnTo>
                                  <a:lnTo>
                                    <a:pt x="858" y="84"/>
                                  </a:lnTo>
                                  <a:lnTo>
                                    <a:pt x="909" y="118"/>
                                  </a:lnTo>
                                  <a:lnTo>
                                    <a:pt x="954" y="158"/>
                                  </a:lnTo>
                                  <a:lnTo>
                                    <a:pt x="993" y="201"/>
                                  </a:lnTo>
                                  <a:lnTo>
                                    <a:pt x="1028" y="249"/>
                                  </a:lnTo>
                                  <a:lnTo>
                                    <a:pt x="1055" y="300"/>
                                  </a:lnTo>
                                  <a:lnTo>
                                    <a:pt x="1075" y="354"/>
                                  </a:lnTo>
                                  <a:lnTo>
                                    <a:pt x="1088" y="410"/>
                                  </a:lnTo>
                                  <a:lnTo>
                                    <a:pt x="1092" y="469"/>
                                  </a:lnTo>
                                  <a:lnTo>
                                    <a:pt x="1088" y="529"/>
                                  </a:lnTo>
                                  <a:lnTo>
                                    <a:pt x="1075" y="585"/>
                                  </a:lnTo>
                                  <a:lnTo>
                                    <a:pt x="1055" y="639"/>
                                  </a:lnTo>
                                  <a:lnTo>
                                    <a:pt x="1028" y="690"/>
                                  </a:lnTo>
                                  <a:lnTo>
                                    <a:pt x="993" y="738"/>
                                  </a:lnTo>
                                  <a:lnTo>
                                    <a:pt x="954" y="781"/>
                                  </a:lnTo>
                                  <a:lnTo>
                                    <a:pt x="909" y="821"/>
                                  </a:lnTo>
                                  <a:lnTo>
                                    <a:pt x="858" y="855"/>
                                  </a:lnTo>
                                  <a:lnTo>
                                    <a:pt x="803" y="885"/>
                                  </a:lnTo>
                                  <a:lnTo>
                                    <a:pt x="744" y="908"/>
                                  </a:lnTo>
                                  <a:lnTo>
                                    <a:pt x="680" y="925"/>
                                  </a:lnTo>
                                  <a:lnTo>
                                    <a:pt x="614" y="936"/>
                                  </a:lnTo>
                                  <a:lnTo>
                                    <a:pt x="546" y="939"/>
                                  </a:lnTo>
                                  <a:lnTo>
                                    <a:pt x="477" y="936"/>
                                  </a:lnTo>
                                  <a:lnTo>
                                    <a:pt x="411" y="925"/>
                                  </a:lnTo>
                                  <a:lnTo>
                                    <a:pt x="348" y="908"/>
                                  </a:lnTo>
                                  <a:lnTo>
                                    <a:pt x="288" y="885"/>
                                  </a:lnTo>
                                  <a:lnTo>
                                    <a:pt x="234" y="855"/>
                                  </a:lnTo>
                                  <a:lnTo>
                                    <a:pt x="183" y="821"/>
                                  </a:lnTo>
                                  <a:lnTo>
                                    <a:pt x="138" y="781"/>
                                  </a:lnTo>
                                  <a:lnTo>
                                    <a:pt x="98" y="738"/>
                                  </a:lnTo>
                                  <a:lnTo>
                                    <a:pt x="63" y="690"/>
                                  </a:lnTo>
                                  <a:lnTo>
                                    <a:pt x="36" y="639"/>
                                  </a:lnTo>
                                  <a:lnTo>
                                    <a:pt x="16" y="585"/>
                                  </a:lnTo>
                                  <a:lnTo>
                                    <a:pt x="4" y="529"/>
                                  </a:lnTo>
                                  <a:lnTo>
                                    <a:pt x="0" y="469"/>
                                  </a:lnTo>
                                  <a:lnTo>
                                    <a:pt x="4" y="410"/>
                                  </a:lnTo>
                                  <a:lnTo>
                                    <a:pt x="16" y="354"/>
                                  </a:lnTo>
                                  <a:lnTo>
                                    <a:pt x="36" y="300"/>
                                  </a:lnTo>
                                  <a:lnTo>
                                    <a:pt x="63" y="249"/>
                                  </a:lnTo>
                                  <a:lnTo>
                                    <a:pt x="98" y="201"/>
                                  </a:lnTo>
                                  <a:lnTo>
                                    <a:pt x="138" y="158"/>
                                  </a:lnTo>
                                  <a:lnTo>
                                    <a:pt x="183" y="118"/>
                                  </a:lnTo>
                                  <a:lnTo>
                                    <a:pt x="234" y="84"/>
                                  </a:lnTo>
                                  <a:lnTo>
                                    <a:pt x="288" y="54"/>
                                  </a:lnTo>
                                  <a:lnTo>
                                    <a:pt x="348" y="31"/>
                                  </a:lnTo>
                                  <a:lnTo>
                                    <a:pt x="411" y="13"/>
                                  </a:lnTo>
                                  <a:lnTo>
                                    <a:pt x="477" y="3"/>
                                  </a:lnTo>
                                  <a:lnTo>
                                    <a:pt x="546" y="0"/>
                                  </a:lnTo>
                                  <a:close/>
                                </a:path>
                              </a:pathLst>
                            </a:custGeom>
                            <a:solidFill>
                              <a:srgbClr val="FFEB97"/>
                            </a:solidFill>
                            <a:ln>
                              <a:noFill/>
                            </a:ln>
                            <a:extLst>
                              <a:ext uri="{91240B29-F687-4F45-9708-019B960494DF}">
                                <a14:hiddenLine xmlns:a14="http://schemas.microsoft.com/office/drawing/2010/main" w="0">
                                  <a:solidFill>
                                    <a:srgbClr val="FFEB97"/>
                                  </a:solidFill>
                                  <a:prstDash val="solid"/>
                                  <a:round/>
                                  <a:headEnd/>
                                  <a:tailEnd/>
                                </a14:hiddenLine>
                              </a:ext>
                            </a:extLst>
                          </wps:spPr>
                          <wps:bodyPr rot="0" vert="horz" wrap="square" lIns="91440" tIns="45720" rIns="91440" bIns="45720" anchor="t" anchorCtr="0" upright="1">
                            <a:noAutofit/>
                          </wps:bodyPr>
                        </wps:wsp>
                        <wps:wsp>
                          <wps:cNvPr id="750" name="Freeform 463"/>
                          <wps:cNvSpPr>
                            <a:spLocks noEditPoints="1"/>
                          </wps:cNvSpPr>
                          <wps:spPr bwMode="auto">
                            <a:xfrm>
                              <a:off x="1383" y="335"/>
                              <a:ext cx="552" cy="474"/>
                            </a:xfrm>
                            <a:custGeom>
                              <a:avLst/>
                              <a:gdLst>
                                <a:gd name="T0" fmla="*/ 483 w 1104"/>
                                <a:gd name="T1" fmla="*/ 8 h 949"/>
                                <a:gd name="T2" fmla="*/ 354 w 1104"/>
                                <a:gd name="T3" fmla="*/ 36 h 949"/>
                                <a:gd name="T4" fmla="*/ 240 w 1104"/>
                                <a:gd name="T5" fmla="*/ 89 h 949"/>
                                <a:gd name="T6" fmla="*/ 144 w 1104"/>
                                <a:gd name="T7" fmla="*/ 163 h 949"/>
                                <a:gd name="T8" fmla="*/ 69 w 1104"/>
                                <a:gd name="T9" fmla="*/ 254 h 949"/>
                                <a:gd name="T10" fmla="*/ 22 w 1104"/>
                                <a:gd name="T11" fmla="*/ 359 h 949"/>
                                <a:gd name="T12" fmla="*/ 6 w 1104"/>
                                <a:gd name="T13" fmla="*/ 474 h 949"/>
                                <a:gd name="T14" fmla="*/ 22 w 1104"/>
                                <a:gd name="T15" fmla="*/ 590 h 949"/>
                                <a:gd name="T16" fmla="*/ 69 w 1104"/>
                                <a:gd name="T17" fmla="*/ 695 h 949"/>
                                <a:gd name="T18" fmla="*/ 144 w 1104"/>
                                <a:gd name="T19" fmla="*/ 786 h 949"/>
                                <a:gd name="T20" fmla="*/ 240 w 1104"/>
                                <a:gd name="T21" fmla="*/ 860 h 949"/>
                                <a:gd name="T22" fmla="*/ 354 w 1104"/>
                                <a:gd name="T23" fmla="*/ 913 h 949"/>
                                <a:gd name="T24" fmla="*/ 483 w 1104"/>
                                <a:gd name="T25" fmla="*/ 941 h 949"/>
                                <a:gd name="T26" fmla="*/ 620 w 1104"/>
                                <a:gd name="T27" fmla="*/ 941 h 949"/>
                                <a:gd name="T28" fmla="*/ 750 w 1104"/>
                                <a:gd name="T29" fmla="*/ 913 h 949"/>
                                <a:gd name="T30" fmla="*/ 864 w 1104"/>
                                <a:gd name="T31" fmla="*/ 860 h 949"/>
                                <a:gd name="T32" fmla="*/ 960 w 1104"/>
                                <a:gd name="T33" fmla="*/ 786 h 949"/>
                                <a:gd name="T34" fmla="*/ 1034 w 1104"/>
                                <a:gd name="T35" fmla="*/ 695 h 949"/>
                                <a:gd name="T36" fmla="*/ 1081 w 1104"/>
                                <a:gd name="T37" fmla="*/ 590 h 949"/>
                                <a:gd name="T38" fmla="*/ 1098 w 1104"/>
                                <a:gd name="T39" fmla="*/ 474 h 949"/>
                                <a:gd name="T40" fmla="*/ 1081 w 1104"/>
                                <a:gd name="T41" fmla="*/ 359 h 949"/>
                                <a:gd name="T42" fmla="*/ 1034 w 1104"/>
                                <a:gd name="T43" fmla="*/ 254 h 949"/>
                                <a:gd name="T44" fmla="*/ 960 w 1104"/>
                                <a:gd name="T45" fmla="*/ 163 h 949"/>
                                <a:gd name="T46" fmla="*/ 864 w 1104"/>
                                <a:gd name="T47" fmla="*/ 89 h 949"/>
                                <a:gd name="T48" fmla="*/ 750 w 1104"/>
                                <a:gd name="T49" fmla="*/ 36 h 949"/>
                                <a:gd name="T50" fmla="*/ 620 w 1104"/>
                                <a:gd name="T51" fmla="*/ 8 h 949"/>
                                <a:gd name="T52" fmla="*/ 552 w 1104"/>
                                <a:gd name="T53" fmla="*/ 0 h 949"/>
                                <a:gd name="T54" fmla="*/ 688 w 1104"/>
                                <a:gd name="T55" fmla="*/ 14 h 949"/>
                                <a:gd name="T56" fmla="*/ 810 w 1104"/>
                                <a:gd name="T57" fmla="*/ 56 h 949"/>
                                <a:gd name="T58" fmla="*/ 917 w 1104"/>
                                <a:gd name="T59" fmla="*/ 120 h 949"/>
                                <a:gd name="T60" fmla="*/ 1003 w 1104"/>
                                <a:gd name="T61" fmla="*/ 203 h 949"/>
                                <a:gd name="T62" fmla="*/ 1065 w 1104"/>
                                <a:gd name="T63" fmla="*/ 303 h 949"/>
                                <a:gd name="T64" fmla="*/ 1099 w 1104"/>
                                <a:gd name="T65" fmla="*/ 415 h 949"/>
                                <a:gd name="T66" fmla="*/ 1099 w 1104"/>
                                <a:gd name="T67" fmla="*/ 534 h 949"/>
                                <a:gd name="T68" fmla="*/ 1065 w 1104"/>
                                <a:gd name="T69" fmla="*/ 646 h 949"/>
                                <a:gd name="T70" fmla="*/ 1003 w 1104"/>
                                <a:gd name="T71" fmla="*/ 745 h 949"/>
                                <a:gd name="T72" fmla="*/ 917 w 1104"/>
                                <a:gd name="T73" fmla="*/ 829 h 949"/>
                                <a:gd name="T74" fmla="*/ 810 w 1104"/>
                                <a:gd name="T75" fmla="*/ 893 h 949"/>
                                <a:gd name="T76" fmla="*/ 688 w 1104"/>
                                <a:gd name="T77" fmla="*/ 934 h 949"/>
                                <a:gd name="T78" fmla="*/ 552 w 1104"/>
                                <a:gd name="T79" fmla="*/ 949 h 949"/>
                                <a:gd name="T80" fmla="*/ 416 w 1104"/>
                                <a:gd name="T81" fmla="*/ 934 h 949"/>
                                <a:gd name="T82" fmla="*/ 293 w 1104"/>
                                <a:gd name="T83" fmla="*/ 893 h 949"/>
                                <a:gd name="T84" fmla="*/ 186 w 1104"/>
                                <a:gd name="T85" fmla="*/ 829 h 949"/>
                                <a:gd name="T86" fmla="*/ 100 w 1104"/>
                                <a:gd name="T87" fmla="*/ 745 h 949"/>
                                <a:gd name="T88" fmla="*/ 38 w 1104"/>
                                <a:gd name="T89" fmla="*/ 646 h 949"/>
                                <a:gd name="T90" fmla="*/ 4 w 1104"/>
                                <a:gd name="T91" fmla="*/ 534 h 949"/>
                                <a:gd name="T92" fmla="*/ 4 w 1104"/>
                                <a:gd name="T93" fmla="*/ 415 h 949"/>
                                <a:gd name="T94" fmla="*/ 38 w 1104"/>
                                <a:gd name="T95" fmla="*/ 303 h 949"/>
                                <a:gd name="T96" fmla="*/ 100 w 1104"/>
                                <a:gd name="T97" fmla="*/ 203 h 949"/>
                                <a:gd name="T98" fmla="*/ 186 w 1104"/>
                                <a:gd name="T99" fmla="*/ 120 h 949"/>
                                <a:gd name="T100" fmla="*/ 293 w 1104"/>
                                <a:gd name="T101" fmla="*/ 56 h 949"/>
                                <a:gd name="T102" fmla="*/ 416 w 1104"/>
                                <a:gd name="T103" fmla="*/ 14 h 949"/>
                                <a:gd name="T104" fmla="*/ 552 w 1104"/>
                                <a:gd name="T105" fmla="*/ 0 h 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04" h="949">
                                  <a:moveTo>
                                    <a:pt x="552" y="5"/>
                                  </a:moveTo>
                                  <a:lnTo>
                                    <a:pt x="483" y="8"/>
                                  </a:lnTo>
                                  <a:lnTo>
                                    <a:pt x="417" y="18"/>
                                  </a:lnTo>
                                  <a:lnTo>
                                    <a:pt x="354" y="36"/>
                                  </a:lnTo>
                                  <a:lnTo>
                                    <a:pt x="294" y="59"/>
                                  </a:lnTo>
                                  <a:lnTo>
                                    <a:pt x="240" y="89"/>
                                  </a:lnTo>
                                  <a:lnTo>
                                    <a:pt x="189" y="123"/>
                                  </a:lnTo>
                                  <a:lnTo>
                                    <a:pt x="144" y="163"/>
                                  </a:lnTo>
                                  <a:lnTo>
                                    <a:pt x="104" y="206"/>
                                  </a:lnTo>
                                  <a:lnTo>
                                    <a:pt x="69" y="254"/>
                                  </a:lnTo>
                                  <a:lnTo>
                                    <a:pt x="42" y="305"/>
                                  </a:lnTo>
                                  <a:lnTo>
                                    <a:pt x="22" y="359"/>
                                  </a:lnTo>
                                  <a:lnTo>
                                    <a:pt x="10" y="415"/>
                                  </a:lnTo>
                                  <a:lnTo>
                                    <a:pt x="6" y="474"/>
                                  </a:lnTo>
                                  <a:lnTo>
                                    <a:pt x="10" y="534"/>
                                  </a:lnTo>
                                  <a:lnTo>
                                    <a:pt x="22" y="590"/>
                                  </a:lnTo>
                                  <a:lnTo>
                                    <a:pt x="42" y="644"/>
                                  </a:lnTo>
                                  <a:lnTo>
                                    <a:pt x="69" y="695"/>
                                  </a:lnTo>
                                  <a:lnTo>
                                    <a:pt x="104" y="743"/>
                                  </a:lnTo>
                                  <a:lnTo>
                                    <a:pt x="144" y="786"/>
                                  </a:lnTo>
                                  <a:lnTo>
                                    <a:pt x="189" y="826"/>
                                  </a:lnTo>
                                  <a:lnTo>
                                    <a:pt x="240" y="860"/>
                                  </a:lnTo>
                                  <a:lnTo>
                                    <a:pt x="294" y="890"/>
                                  </a:lnTo>
                                  <a:lnTo>
                                    <a:pt x="354" y="913"/>
                                  </a:lnTo>
                                  <a:lnTo>
                                    <a:pt x="417" y="930"/>
                                  </a:lnTo>
                                  <a:lnTo>
                                    <a:pt x="483" y="941"/>
                                  </a:lnTo>
                                  <a:lnTo>
                                    <a:pt x="552" y="944"/>
                                  </a:lnTo>
                                  <a:lnTo>
                                    <a:pt x="620" y="941"/>
                                  </a:lnTo>
                                  <a:lnTo>
                                    <a:pt x="686" y="930"/>
                                  </a:lnTo>
                                  <a:lnTo>
                                    <a:pt x="750" y="913"/>
                                  </a:lnTo>
                                  <a:lnTo>
                                    <a:pt x="809" y="890"/>
                                  </a:lnTo>
                                  <a:lnTo>
                                    <a:pt x="864" y="860"/>
                                  </a:lnTo>
                                  <a:lnTo>
                                    <a:pt x="915" y="826"/>
                                  </a:lnTo>
                                  <a:lnTo>
                                    <a:pt x="960" y="786"/>
                                  </a:lnTo>
                                  <a:lnTo>
                                    <a:pt x="999" y="743"/>
                                  </a:lnTo>
                                  <a:lnTo>
                                    <a:pt x="1034" y="695"/>
                                  </a:lnTo>
                                  <a:lnTo>
                                    <a:pt x="1061" y="644"/>
                                  </a:lnTo>
                                  <a:lnTo>
                                    <a:pt x="1081" y="590"/>
                                  </a:lnTo>
                                  <a:lnTo>
                                    <a:pt x="1094" y="534"/>
                                  </a:lnTo>
                                  <a:lnTo>
                                    <a:pt x="1098" y="474"/>
                                  </a:lnTo>
                                  <a:lnTo>
                                    <a:pt x="1094" y="415"/>
                                  </a:lnTo>
                                  <a:lnTo>
                                    <a:pt x="1081" y="359"/>
                                  </a:lnTo>
                                  <a:lnTo>
                                    <a:pt x="1061" y="305"/>
                                  </a:lnTo>
                                  <a:lnTo>
                                    <a:pt x="1034" y="254"/>
                                  </a:lnTo>
                                  <a:lnTo>
                                    <a:pt x="999" y="206"/>
                                  </a:lnTo>
                                  <a:lnTo>
                                    <a:pt x="960" y="163"/>
                                  </a:lnTo>
                                  <a:lnTo>
                                    <a:pt x="915" y="123"/>
                                  </a:lnTo>
                                  <a:lnTo>
                                    <a:pt x="864" y="89"/>
                                  </a:lnTo>
                                  <a:lnTo>
                                    <a:pt x="809" y="59"/>
                                  </a:lnTo>
                                  <a:lnTo>
                                    <a:pt x="750" y="36"/>
                                  </a:lnTo>
                                  <a:lnTo>
                                    <a:pt x="686" y="18"/>
                                  </a:lnTo>
                                  <a:lnTo>
                                    <a:pt x="620" y="8"/>
                                  </a:lnTo>
                                  <a:lnTo>
                                    <a:pt x="552" y="5"/>
                                  </a:lnTo>
                                  <a:close/>
                                  <a:moveTo>
                                    <a:pt x="552" y="0"/>
                                  </a:moveTo>
                                  <a:lnTo>
                                    <a:pt x="621" y="4"/>
                                  </a:lnTo>
                                  <a:lnTo>
                                    <a:pt x="688" y="14"/>
                                  </a:lnTo>
                                  <a:lnTo>
                                    <a:pt x="751" y="31"/>
                                  </a:lnTo>
                                  <a:lnTo>
                                    <a:pt x="810" y="56"/>
                                  </a:lnTo>
                                  <a:lnTo>
                                    <a:pt x="867" y="85"/>
                                  </a:lnTo>
                                  <a:lnTo>
                                    <a:pt x="917" y="120"/>
                                  </a:lnTo>
                                  <a:lnTo>
                                    <a:pt x="964" y="159"/>
                                  </a:lnTo>
                                  <a:lnTo>
                                    <a:pt x="1003" y="203"/>
                                  </a:lnTo>
                                  <a:lnTo>
                                    <a:pt x="1039" y="251"/>
                                  </a:lnTo>
                                  <a:lnTo>
                                    <a:pt x="1065" y="303"/>
                                  </a:lnTo>
                                  <a:lnTo>
                                    <a:pt x="1087" y="358"/>
                                  </a:lnTo>
                                  <a:lnTo>
                                    <a:pt x="1099" y="415"/>
                                  </a:lnTo>
                                  <a:lnTo>
                                    <a:pt x="1104" y="474"/>
                                  </a:lnTo>
                                  <a:lnTo>
                                    <a:pt x="1099" y="534"/>
                                  </a:lnTo>
                                  <a:lnTo>
                                    <a:pt x="1087" y="591"/>
                                  </a:lnTo>
                                  <a:lnTo>
                                    <a:pt x="1065" y="646"/>
                                  </a:lnTo>
                                  <a:lnTo>
                                    <a:pt x="1039" y="698"/>
                                  </a:lnTo>
                                  <a:lnTo>
                                    <a:pt x="1003" y="745"/>
                                  </a:lnTo>
                                  <a:lnTo>
                                    <a:pt x="964" y="790"/>
                                  </a:lnTo>
                                  <a:lnTo>
                                    <a:pt x="917" y="829"/>
                                  </a:lnTo>
                                  <a:lnTo>
                                    <a:pt x="867" y="864"/>
                                  </a:lnTo>
                                  <a:lnTo>
                                    <a:pt x="810" y="893"/>
                                  </a:lnTo>
                                  <a:lnTo>
                                    <a:pt x="751" y="917"/>
                                  </a:lnTo>
                                  <a:lnTo>
                                    <a:pt x="688" y="934"/>
                                  </a:lnTo>
                                  <a:lnTo>
                                    <a:pt x="621" y="945"/>
                                  </a:lnTo>
                                  <a:lnTo>
                                    <a:pt x="552" y="949"/>
                                  </a:lnTo>
                                  <a:lnTo>
                                    <a:pt x="482" y="945"/>
                                  </a:lnTo>
                                  <a:lnTo>
                                    <a:pt x="416" y="934"/>
                                  </a:lnTo>
                                  <a:lnTo>
                                    <a:pt x="352" y="917"/>
                                  </a:lnTo>
                                  <a:lnTo>
                                    <a:pt x="293" y="893"/>
                                  </a:lnTo>
                                  <a:lnTo>
                                    <a:pt x="237" y="864"/>
                                  </a:lnTo>
                                  <a:lnTo>
                                    <a:pt x="186" y="829"/>
                                  </a:lnTo>
                                  <a:lnTo>
                                    <a:pt x="139" y="790"/>
                                  </a:lnTo>
                                  <a:lnTo>
                                    <a:pt x="100" y="745"/>
                                  </a:lnTo>
                                  <a:lnTo>
                                    <a:pt x="65" y="698"/>
                                  </a:lnTo>
                                  <a:lnTo>
                                    <a:pt x="38" y="646"/>
                                  </a:lnTo>
                                  <a:lnTo>
                                    <a:pt x="17" y="591"/>
                                  </a:lnTo>
                                  <a:lnTo>
                                    <a:pt x="4" y="534"/>
                                  </a:lnTo>
                                  <a:lnTo>
                                    <a:pt x="0" y="474"/>
                                  </a:lnTo>
                                  <a:lnTo>
                                    <a:pt x="4" y="415"/>
                                  </a:lnTo>
                                  <a:lnTo>
                                    <a:pt x="17" y="358"/>
                                  </a:lnTo>
                                  <a:lnTo>
                                    <a:pt x="38" y="303"/>
                                  </a:lnTo>
                                  <a:lnTo>
                                    <a:pt x="65" y="251"/>
                                  </a:lnTo>
                                  <a:lnTo>
                                    <a:pt x="100" y="203"/>
                                  </a:lnTo>
                                  <a:lnTo>
                                    <a:pt x="139" y="159"/>
                                  </a:lnTo>
                                  <a:lnTo>
                                    <a:pt x="186" y="120"/>
                                  </a:lnTo>
                                  <a:lnTo>
                                    <a:pt x="237" y="85"/>
                                  </a:lnTo>
                                  <a:lnTo>
                                    <a:pt x="293" y="56"/>
                                  </a:lnTo>
                                  <a:lnTo>
                                    <a:pt x="352" y="31"/>
                                  </a:lnTo>
                                  <a:lnTo>
                                    <a:pt x="416" y="14"/>
                                  </a:lnTo>
                                  <a:lnTo>
                                    <a:pt x="482" y="4"/>
                                  </a:lnTo>
                                  <a:lnTo>
                                    <a:pt x="552" y="0"/>
                                  </a:lnTo>
                                  <a:close/>
                                </a:path>
                              </a:pathLst>
                            </a:custGeom>
                            <a:solidFill>
                              <a:srgbClr val="FFEA96"/>
                            </a:solidFill>
                            <a:ln>
                              <a:noFill/>
                            </a:ln>
                            <a:extLst>
                              <a:ext uri="{91240B29-F687-4F45-9708-019B960494DF}">
                                <a14:hiddenLine xmlns:a14="http://schemas.microsoft.com/office/drawing/2010/main" w="0">
                                  <a:solidFill>
                                    <a:srgbClr val="FFEA96"/>
                                  </a:solidFill>
                                  <a:prstDash val="solid"/>
                                  <a:round/>
                                  <a:headEnd/>
                                  <a:tailEnd/>
                                </a14:hiddenLine>
                              </a:ext>
                            </a:extLst>
                          </wps:spPr>
                          <wps:bodyPr rot="0" vert="horz" wrap="square" lIns="91440" tIns="45720" rIns="91440" bIns="45720" anchor="t" anchorCtr="0" upright="1">
                            <a:noAutofit/>
                          </wps:bodyPr>
                        </wps:wsp>
                        <wps:wsp>
                          <wps:cNvPr id="751" name="Freeform 464"/>
                          <wps:cNvSpPr>
                            <a:spLocks noEditPoints="1"/>
                          </wps:cNvSpPr>
                          <wps:spPr bwMode="auto">
                            <a:xfrm>
                              <a:off x="1381" y="333"/>
                              <a:ext cx="556" cy="479"/>
                            </a:xfrm>
                            <a:custGeom>
                              <a:avLst/>
                              <a:gdLst>
                                <a:gd name="T0" fmla="*/ 486 w 1112"/>
                                <a:gd name="T1" fmla="*/ 9 h 959"/>
                                <a:gd name="T2" fmla="*/ 356 w 1112"/>
                                <a:gd name="T3" fmla="*/ 36 h 959"/>
                                <a:gd name="T4" fmla="*/ 241 w 1112"/>
                                <a:gd name="T5" fmla="*/ 90 h 959"/>
                                <a:gd name="T6" fmla="*/ 143 w 1112"/>
                                <a:gd name="T7" fmla="*/ 164 h 959"/>
                                <a:gd name="T8" fmla="*/ 69 w 1112"/>
                                <a:gd name="T9" fmla="*/ 256 h 959"/>
                                <a:gd name="T10" fmla="*/ 21 w 1112"/>
                                <a:gd name="T11" fmla="*/ 363 h 959"/>
                                <a:gd name="T12" fmla="*/ 4 w 1112"/>
                                <a:gd name="T13" fmla="*/ 479 h 959"/>
                                <a:gd name="T14" fmla="*/ 21 w 1112"/>
                                <a:gd name="T15" fmla="*/ 596 h 959"/>
                                <a:gd name="T16" fmla="*/ 69 w 1112"/>
                                <a:gd name="T17" fmla="*/ 703 h 959"/>
                                <a:gd name="T18" fmla="*/ 143 w 1112"/>
                                <a:gd name="T19" fmla="*/ 795 h 959"/>
                                <a:gd name="T20" fmla="*/ 241 w 1112"/>
                                <a:gd name="T21" fmla="*/ 869 h 959"/>
                                <a:gd name="T22" fmla="*/ 356 w 1112"/>
                                <a:gd name="T23" fmla="*/ 922 h 959"/>
                                <a:gd name="T24" fmla="*/ 486 w 1112"/>
                                <a:gd name="T25" fmla="*/ 950 h 959"/>
                                <a:gd name="T26" fmla="*/ 625 w 1112"/>
                                <a:gd name="T27" fmla="*/ 950 h 959"/>
                                <a:gd name="T28" fmla="*/ 755 w 1112"/>
                                <a:gd name="T29" fmla="*/ 922 h 959"/>
                                <a:gd name="T30" fmla="*/ 871 w 1112"/>
                                <a:gd name="T31" fmla="*/ 869 h 959"/>
                                <a:gd name="T32" fmla="*/ 968 w 1112"/>
                                <a:gd name="T33" fmla="*/ 795 h 959"/>
                                <a:gd name="T34" fmla="*/ 1043 w 1112"/>
                                <a:gd name="T35" fmla="*/ 703 h 959"/>
                                <a:gd name="T36" fmla="*/ 1091 w 1112"/>
                                <a:gd name="T37" fmla="*/ 596 h 959"/>
                                <a:gd name="T38" fmla="*/ 1108 w 1112"/>
                                <a:gd name="T39" fmla="*/ 479 h 959"/>
                                <a:gd name="T40" fmla="*/ 1091 w 1112"/>
                                <a:gd name="T41" fmla="*/ 363 h 959"/>
                                <a:gd name="T42" fmla="*/ 1043 w 1112"/>
                                <a:gd name="T43" fmla="*/ 256 h 959"/>
                                <a:gd name="T44" fmla="*/ 968 w 1112"/>
                                <a:gd name="T45" fmla="*/ 164 h 959"/>
                                <a:gd name="T46" fmla="*/ 871 w 1112"/>
                                <a:gd name="T47" fmla="*/ 90 h 959"/>
                                <a:gd name="T48" fmla="*/ 755 w 1112"/>
                                <a:gd name="T49" fmla="*/ 36 h 959"/>
                                <a:gd name="T50" fmla="*/ 625 w 1112"/>
                                <a:gd name="T51" fmla="*/ 9 h 959"/>
                                <a:gd name="T52" fmla="*/ 556 w 1112"/>
                                <a:gd name="T53" fmla="*/ 0 h 959"/>
                                <a:gd name="T54" fmla="*/ 693 w 1112"/>
                                <a:gd name="T55" fmla="*/ 15 h 959"/>
                                <a:gd name="T56" fmla="*/ 817 w 1112"/>
                                <a:gd name="T57" fmla="*/ 56 h 959"/>
                                <a:gd name="T58" fmla="*/ 926 w 1112"/>
                                <a:gd name="T59" fmla="*/ 121 h 959"/>
                                <a:gd name="T60" fmla="*/ 1012 w 1112"/>
                                <a:gd name="T61" fmla="*/ 205 h 959"/>
                                <a:gd name="T62" fmla="*/ 1075 w 1112"/>
                                <a:gd name="T63" fmla="*/ 306 h 959"/>
                                <a:gd name="T64" fmla="*/ 1108 w 1112"/>
                                <a:gd name="T65" fmla="*/ 419 h 959"/>
                                <a:gd name="T66" fmla="*/ 1108 w 1112"/>
                                <a:gd name="T67" fmla="*/ 539 h 959"/>
                                <a:gd name="T68" fmla="*/ 1075 w 1112"/>
                                <a:gd name="T69" fmla="*/ 653 h 959"/>
                                <a:gd name="T70" fmla="*/ 1012 w 1112"/>
                                <a:gd name="T71" fmla="*/ 753 h 959"/>
                                <a:gd name="T72" fmla="*/ 926 w 1112"/>
                                <a:gd name="T73" fmla="*/ 837 h 959"/>
                                <a:gd name="T74" fmla="*/ 817 w 1112"/>
                                <a:gd name="T75" fmla="*/ 902 h 959"/>
                                <a:gd name="T76" fmla="*/ 693 w 1112"/>
                                <a:gd name="T77" fmla="*/ 944 h 959"/>
                                <a:gd name="T78" fmla="*/ 556 w 1112"/>
                                <a:gd name="T79" fmla="*/ 959 h 959"/>
                                <a:gd name="T80" fmla="*/ 418 w 1112"/>
                                <a:gd name="T81" fmla="*/ 944 h 959"/>
                                <a:gd name="T82" fmla="*/ 294 w 1112"/>
                                <a:gd name="T83" fmla="*/ 902 h 959"/>
                                <a:gd name="T84" fmla="*/ 186 w 1112"/>
                                <a:gd name="T85" fmla="*/ 837 h 959"/>
                                <a:gd name="T86" fmla="*/ 100 w 1112"/>
                                <a:gd name="T87" fmla="*/ 753 h 959"/>
                                <a:gd name="T88" fmla="*/ 36 w 1112"/>
                                <a:gd name="T89" fmla="*/ 653 h 959"/>
                                <a:gd name="T90" fmla="*/ 4 w 1112"/>
                                <a:gd name="T91" fmla="*/ 539 h 959"/>
                                <a:gd name="T92" fmla="*/ 4 w 1112"/>
                                <a:gd name="T93" fmla="*/ 419 h 959"/>
                                <a:gd name="T94" fmla="*/ 36 w 1112"/>
                                <a:gd name="T95" fmla="*/ 306 h 959"/>
                                <a:gd name="T96" fmla="*/ 100 w 1112"/>
                                <a:gd name="T97" fmla="*/ 205 h 959"/>
                                <a:gd name="T98" fmla="*/ 186 w 1112"/>
                                <a:gd name="T99" fmla="*/ 121 h 959"/>
                                <a:gd name="T100" fmla="*/ 294 w 1112"/>
                                <a:gd name="T101" fmla="*/ 56 h 959"/>
                                <a:gd name="T102" fmla="*/ 418 w 1112"/>
                                <a:gd name="T103" fmla="*/ 15 h 959"/>
                                <a:gd name="T104" fmla="*/ 556 w 1112"/>
                                <a:gd name="T105" fmla="*/ 0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12" h="959">
                                  <a:moveTo>
                                    <a:pt x="556" y="5"/>
                                  </a:moveTo>
                                  <a:lnTo>
                                    <a:pt x="486" y="9"/>
                                  </a:lnTo>
                                  <a:lnTo>
                                    <a:pt x="420" y="19"/>
                                  </a:lnTo>
                                  <a:lnTo>
                                    <a:pt x="356" y="36"/>
                                  </a:lnTo>
                                  <a:lnTo>
                                    <a:pt x="297" y="61"/>
                                  </a:lnTo>
                                  <a:lnTo>
                                    <a:pt x="241" y="90"/>
                                  </a:lnTo>
                                  <a:lnTo>
                                    <a:pt x="190" y="125"/>
                                  </a:lnTo>
                                  <a:lnTo>
                                    <a:pt x="143" y="164"/>
                                  </a:lnTo>
                                  <a:lnTo>
                                    <a:pt x="104" y="208"/>
                                  </a:lnTo>
                                  <a:lnTo>
                                    <a:pt x="69" y="256"/>
                                  </a:lnTo>
                                  <a:lnTo>
                                    <a:pt x="42" y="308"/>
                                  </a:lnTo>
                                  <a:lnTo>
                                    <a:pt x="21" y="363"/>
                                  </a:lnTo>
                                  <a:lnTo>
                                    <a:pt x="8" y="420"/>
                                  </a:lnTo>
                                  <a:lnTo>
                                    <a:pt x="4" y="479"/>
                                  </a:lnTo>
                                  <a:lnTo>
                                    <a:pt x="8" y="539"/>
                                  </a:lnTo>
                                  <a:lnTo>
                                    <a:pt x="21" y="596"/>
                                  </a:lnTo>
                                  <a:lnTo>
                                    <a:pt x="42" y="651"/>
                                  </a:lnTo>
                                  <a:lnTo>
                                    <a:pt x="69" y="703"/>
                                  </a:lnTo>
                                  <a:lnTo>
                                    <a:pt x="104" y="750"/>
                                  </a:lnTo>
                                  <a:lnTo>
                                    <a:pt x="143" y="795"/>
                                  </a:lnTo>
                                  <a:lnTo>
                                    <a:pt x="190" y="834"/>
                                  </a:lnTo>
                                  <a:lnTo>
                                    <a:pt x="241" y="869"/>
                                  </a:lnTo>
                                  <a:lnTo>
                                    <a:pt x="297" y="898"/>
                                  </a:lnTo>
                                  <a:lnTo>
                                    <a:pt x="356" y="922"/>
                                  </a:lnTo>
                                  <a:lnTo>
                                    <a:pt x="420" y="939"/>
                                  </a:lnTo>
                                  <a:lnTo>
                                    <a:pt x="486" y="950"/>
                                  </a:lnTo>
                                  <a:lnTo>
                                    <a:pt x="556" y="954"/>
                                  </a:lnTo>
                                  <a:lnTo>
                                    <a:pt x="625" y="950"/>
                                  </a:lnTo>
                                  <a:lnTo>
                                    <a:pt x="692" y="939"/>
                                  </a:lnTo>
                                  <a:lnTo>
                                    <a:pt x="755" y="922"/>
                                  </a:lnTo>
                                  <a:lnTo>
                                    <a:pt x="814" y="898"/>
                                  </a:lnTo>
                                  <a:lnTo>
                                    <a:pt x="871" y="869"/>
                                  </a:lnTo>
                                  <a:lnTo>
                                    <a:pt x="921" y="834"/>
                                  </a:lnTo>
                                  <a:lnTo>
                                    <a:pt x="968" y="795"/>
                                  </a:lnTo>
                                  <a:lnTo>
                                    <a:pt x="1007" y="750"/>
                                  </a:lnTo>
                                  <a:lnTo>
                                    <a:pt x="1043" y="703"/>
                                  </a:lnTo>
                                  <a:lnTo>
                                    <a:pt x="1069" y="651"/>
                                  </a:lnTo>
                                  <a:lnTo>
                                    <a:pt x="1091" y="596"/>
                                  </a:lnTo>
                                  <a:lnTo>
                                    <a:pt x="1103" y="539"/>
                                  </a:lnTo>
                                  <a:lnTo>
                                    <a:pt x="1108" y="479"/>
                                  </a:lnTo>
                                  <a:lnTo>
                                    <a:pt x="1103" y="420"/>
                                  </a:lnTo>
                                  <a:lnTo>
                                    <a:pt x="1091" y="363"/>
                                  </a:lnTo>
                                  <a:lnTo>
                                    <a:pt x="1069" y="308"/>
                                  </a:lnTo>
                                  <a:lnTo>
                                    <a:pt x="1043" y="256"/>
                                  </a:lnTo>
                                  <a:lnTo>
                                    <a:pt x="1007" y="208"/>
                                  </a:lnTo>
                                  <a:lnTo>
                                    <a:pt x="968" y="164"/>
                                  </a:lnTo>
                                  <a:lnTo>
                                    <a:pt x="921" y="125"/>
                                  </a:lnTo>
                                  <a:lnTo>
                                    <a:pt x="871" y="90"/>
                                  </a:lnTo>
                                  <a:lnTo>
                                    <a:pt x="814" y="61"/>
                                  </a:lnTo>
                                  <a:lnTo>
                                    <a:pt x="755" y="36"/>
                                  </a:lnTo>
                                  <a:lnTo>
                                    <a:pt x="692" y="19"/>
                                  </a:lnTo>
                                  <a:lnTo>
                                    <a:pt x="625" y="9"/>
                                  </a:lnTo>
                                  <a:lnTo>
                                    <a:pt x="556" y="5"/>
                                  </a:lnTo>
                                  <a:close/>
                                  <a:moveTo>
                                    <a:pt x="556" y="0"/>
                                  </a:moveTo>
                                  <a:lnTo>
                                    <a:pt x="625" y="4"/>
                                  </a:lnTo>
                                  <a:lnTo>
                                    <a:pt x="693" y="15"/>
                                  </a:lnTo>
                                  <a:lnTo>
                                    <a:pt x="757" y="33"/>
                                  </a:lnTo>
                                  <a:lnTo>
                                    <a:pt x="817" y="56"/>
                                  </a:lnTo>
                                  <a:lnTo>
                                    <a:pt x="874" y="86"/>
                                  </a:lnTo>
                                  <a:lnTo>
                                    <a:pt x="926" y="121"/>
                                  </a:lnTo>
                                  <a:lnTo>
                                    <a:pt x="972" y="161"/>
                                  </a:lnTo>
                                  <a:lnTo>
                                    <a:pt x="1012" y="205"/>
                                  </a:lnTo>
                                  <a:lnTo>
                                    <a:pt x="1047" y="254"/>
                                  </a:lnTo>
                                  <a:lnTo>
                                    <a:pt x="1075" y="306"/>
                                  </a:lnTo>
                                  <a:lnTo>
                                    <a:pt x="1095" y="362"/>
                                  </a:lnTo>
                                  <a:lnTo>
                                    <a:pt x="1108" y="419"/>
                                  </a:lnTo>
                                  <a:lnTo>
                                    <a:pt x="1112" y="479"/>
                                  </a:lnTo>
                                  <a:lnTo>
                                    <a:pt x="1108" y="539"/>
                                  </a:lnTo>
                                  <a:lnTo>
                                    <a:pt x="1095" y="597"/>
                                  </a:lnTo>
                                  <a:lnTo>
                                    <a:pt x="1075" y="653"/>
                                  </a:lnTo>
                                  <a:lnTo>
                                    <a:pt x="1047" y="704"/>
                                  </a:lnTo>
                                  <a:lnTo>
                                    <a:pt x="1012" y="753"/>
                                  </a:lnTo>
                                  <a:lnTo>
                                    <a:pt x="972" y="797"/>
                                  </a:lnTo>
                                  <a:lnTo>
                                    <a:pt x="926" y="837"/>
                                  </a:lnTo>
                                  <a:lnTo>
                                    <a:pt x="874" y="873"/>
                                  </a:lnTo>
                                  <a:lnTo>
                                    <a:pt x="817" y="902"/>
                                  </a:lnTo>
                                  <a:lnTo>
                                    <a:pt x="757" y="926"/>
                                  </a:lnTo>
                                  <a:lnTo>
                                    <a:pt x="693" y="944"/>
                                  </a:lnTo>
                                  <a:lnTo>
                                    <a:pt x="625" y="955"/>
                                  </a:lnTo>
                                  <a:lnTo>
                                    <a:pt x="556" y="959"/>
                                  </a:lnTo>
                                  <a:lnTo>
                                    <a:pt x="486" y="955"/>
                                  </a:lnTo>
                                  <a:lnTo>
                                    <a:pt x="418" y="944"/>
                                  </a:lnTo>
                                  <a:lnTo>
                                    <a:pt x="355" y="926"/>
                                  </a:lnTo>
                                  <a:lnTo>
                                    <a:pt x="294" y="902"/>
                                  </a:lnTo>
                                  <a:lnTo>
                                    <a:pt x="238" y="873"/>
                                  </a:lnTo>
                                  <a:lnTo>
                                    <a:pt x="186" y="837"/>
                                  </a:lnTo>
                                  <a:lnTo>
                                    <a:pt x="139" y="797"/>
                                  </a:lnTo>
                                  <a:lnTo>
                                    <a:pt x="100" y="753"/>
                                  </a:lnTo>
                                  <a:lnTo>
                                    <a:pt x="64" y="704"/>
                                  </a:lnTo>
                                  <a:lnTo>
                                    <a:pt x="36" y="653"/>
                                  </a:lnTo>
                                  <a:lnTo>
                                    <a:pt x="17" y="597"/>
                                  </a:lnTo>
                                  <a:lnTo>
                                    <a:pt x="4" y="539"/>
                                  </a:lnTo>
                                  <a:lnTo>
                                    <a:pt x="0" y="479"/>
                                  </a:lnTo>
                                  <a:lnTo>
                                    <a:pt x="4" y="419"/>
                                  </a:lnTo>
                                  <a:lnTo>
                                    <a:pt x="17" y="362"/>
                                  </a:lnTo>
                                  <a:lnTo>
                                    <a:pt x="36" y="306"/>
                                  </a:lnTo>
                                  <a:lnTo>
                                    <a:pt x="64" y="254"/>
                                  </a:lnTo>
                                  <a:lnTo>
                                    <a:pt x="100" y="205"/>
                                  </a:lnTo>
                                  <a:lnTo>
                                    <a:pt x="139" y="161"/>
                                  </a:lnTo>
                                  <a:lnTo>
                                    <a:pt x="186" y="121"/>
                                  </a:lnTo>
                                  <a:lnTo>
                                    <a:pt x="238" y="86"/>
                                  </a:lnTo>
                                  <a:lnTo>
                                    <a:pt x="294" y="56"/>
                                  </a:lnTo>
                                  <a:lnTo>
                                    <a:pt x="355" y="33"/>
                                  </a:lnTo>
                                  <a:lnTo>
                                    <a:pt x="418" y="15"/>
                                  </a:lnTo>
                                  <a:lnTo>
                                    <a:pt x="486" y="4"/>
                                  </a:lnTo>
                                  <a:lnTo>
                                    <a:pt x="556" y="0"/>
                                  </a:lnTo>
                                  <a:close/>
                                </a:path>
                              </a:pathLst>
                            </a:custGeom>
                            <a:solidFill>
                              <a:srgbClr val="FFEA95"/>
                            </a:solidFill>
                            <a:ln>
                              <a:noFill/>
                            </a:ln>
                            <a:extLst>
                              <a:ext uri="{91240B29-F687-4F45-9708-019B960494DF}">
                                <a14:hiddenLine xmlns:a14="http://schemas.microsoft.com/office/drawing/2010/main" w="0">
                                  <a:solidFill>
                                    <a:srgbClr val="FFEA95"/>
                                  </a:solidFill>
                                  <a:prstDash val="solid"/>
                                  <a:round/>
                                  <a:headEnd/>
                                  <a:tailEnd/>
                                </a14:hiddenLine>
                              </a:ext>
                            </a:extLst>
                          </wps:spPr>
                          <wps:bodyPr rot="0" vert="horz" wrap="square" lIns="91440" tIns="45720" rIns="91440" bIns="45720" anchor="t" anchorCtr="0" upright="1">
                            <a:noAutofit/>
                          </wps:bodyPr>
                        </wps:wsp>
                        <wps:wsp>
                          <wps:cNvPr id="752" name="Freeform 465"/>
                          <wps:cNvSpPr>
                            <a:spLocks noEditPoints="1"/>
                          </wps:cNvSpPr>
                          <wps:spPr bwMode="auto">
                            <a:xfrm>
                              <a:off x="1379" y="331"/>
                              <a:ext cx="561" cy="483"/>
                            </a:xfrm>
                            <a:custGeom>
                              <a:avLst/>
                              <a:gdLst>
                                <a:gd name="T0" fmla="*/ 492 w 1123"/>
                                <a:gd name="T1" fmla="*/ 8 h 966"/>
                                <a:gd name="T2" fmla="*/ 361 w 1123"/>
                                <a:gd name="T3" fmla="*/ 37 h 966"/>
                                <a:gd name="T4" fmla="*/ 244 w 1123"/>
                                <a:gd name="T5" fmla="*/ 90 h 966"/>
                                <a:gd name="T6" fmla="*/ 145 w 1123"/>
                                <a:gd name="T7" fmla="*/ 165 h 966"/>
                                <a:gd name="T8" fmla="*/ 70 w 1123"/>
                                <a:gd name="T9" fmla="*/ 258 h 966"/>
                                <a:gd name="T10" fmla="*/ 23 w 1123"/>
                                <a:gd name="T11" fmla="*/ 366 h 966"/>
                                <a:gd name="T12" fmla="*/ 6 w 1123"/>
                                <a:gd name="T13" fmla="*/ 483 h 966"/>
                                <a:gd name="T14" fmla="*/ 23 w 1123"/>
                                <a:gd name="T15" fmla="*/ 601 h 966"/>
                                <a:gd name="T16" fmla="*/ 70 w 1123"/>
                                <a:gd name="T17" fmla="*/ 708 h 966"/>
                                <a:gd name="T18" fmla="*/ 145 w 1123"/>
                                <a:gd name="T19" fmla="*/ 801 h 966"/>
                                <a:gd name="T20" fmla="*/ 244 w 1123"/>
                                <a:gd name="T21" fmla="*/ 877 h 966"/>
                                <a:gd name="T22" fmla="*/ 361 w 1123"/>
                                <a:gd name="T23" fmla="*/ 930 h 966"/>
                                <a:gd name="T24" fmla="*/ 492 w 1123"/>
                                <a:gd name="T25" fmla="*/ 959 h 966"/>
                                <a:gd name="T26" fmla="*/ 631 w 1123"/>
                                <a:gd name="T27" fmla="*/ 959 h 966"/>
                                <a:gd name="T28" fmla="*/ 763 w 1123"/>
                                <a:gd name="T29" fmla="*/ 930 h 966"/>
                                <a:gd name="T30" fmla="*/ 880 w 1123"/>
                                <a:gd name="T31" fmla="*/ 877 h 966"/>
                                <a:gd name="T32" fmla="*/ 978 w 1123"/>
                                <a:gd name="T33" fmla="*/ 801 h 966"/>
                                <a:gd name="T34" fmla="*/ 1053 w 1123"/>
                                <a:gd name="T35" fmla="*/ 708 h 966"/>
                                <a:gd name="T36" fmla="*/ 1101 w 1123"/>
                                <a:gd name="T37" fmla="*/ 601 h 966"/>
                                <a:gd name="T38" fmla="*/ 1118 w 1123"/>
                                <a:gd name="T39" fmla="*/ 483 h 966"/>
                                <a:gd name="T40" fmla="*/ 1101 w 1123"/>
                                <a:gd name="T41" fmla="*/ 366 h 966"/>
                                <a:gd name="T42" fmla="*/ 1053 w 1123"/>
                                <a:gd name="T43" fmla="*/ 258 h 966"/>
                                <a:gd name="T44" fmla="*/ 978 w 1123"/>
                                <a:gd name="T45" fmla="*/ 165 h 966"/>
                                <a:gd name="T46" fmla="*/ 880 w 1123"/>
                                <a:gd name="T47" fmla="*/ 90 h 966"/>
                                <a:gd name="T48" fmla="*/ 763 w 1123"/>
                                <a:gd name="T49" fmla="*/ 37 h 966"/>
                                <a:gd name="T50" fmla="*/ 631 w 1123"/>
                                <a:gd name="T51" fmla="*/ 8 h 966"/>
                                <a:gd name="T52" fmla="*/ 562 w 1123"/>
                                <a:gd name="T53" fmla="*/ 0 h 966"/>
                                <a:gd name="T54" fmla="*/ 701 w 1123"/>
                                <a:gd name="T55" fmla="*/ 15 h 966"/>
                                <a:gd name="T56" fmla="*/ 826 w 1123"/>
                                <a:gd name="T57" fmla="*/ 56 h 966"/>
                                <a:gd name="T58" fmla="*/ 935 w 1123"/>
                                <a:gd name="T59" fmla="*/ 122 h 966"/>
                                <a:gd name="T60" fmla="*/ 1022 w 1123"/>
                                <a:gd name="T61" fmla="*/ 207 h 966"/>
                                <a:gd name="T62" fmla="*/ 1085 w 1123"/>
                                <a:gd name="T63" fmla="*/ 309 h 966"/>
                                <a:gd name="T64" fmla="*/ 1119 w 1123"/>
                                <a:gd name="T65" fmla="*/ 423 h 966"/>
                                <a:gd name="T66" fmla="*/ 1119 w 1123"/>
                                <a:gd name="T67" fmla="*/ 544 h 966"/>
                                <a:gd name="T68" fmla="*/ 1085 w 1123"/>
                                <a:gd name="T69" fmla="*/ 658 h 966"/>
                                <a:gd name="T70" fmla="*/ 1022 w 1123"/>
                                <a:gd name="T71" fmla="*/ 760 h 966"/>
                                <a:gd name="T72" fmla="*/ 935 w 1123"/>
                                <a:gd name="T73" fmla="*/ 845 h 966"/>
                                <a:gd name="T74" fmla="*/ 826 w 1123"/>
                                <a:gd name="T75" fmla="*/ 911 h 966"/>
                                <a:gd name="T76" fmla="*/ 701 w 1123"/>
                                <a:gd name="T77" fmla="*/ 952 h 966"/>
                                <a:gd name="T78" fmla="*/ 562 w 1123"/>
                                <a:gd name="T79" fmla="*/ 966 h 966"/>
                                <a:gd name="T80" fmla="*/ 423 w 1123"/>
                                <a:gd name="T81" fmla="*/ 952 h 966"/>
                                <a:gd name="T82" fmla="*/ 297 w 1123"/>
                                <a:gd name="T83" fmla="*/ 911 h 966"/>
                                <a:gd name="T84" fmla="*/ 189 w 1123"/>
                                <a:gd name="T85" fmla="*/ 845 h 966"/>
                                <a:gd name="T86" fmla="*/ 102 w 1123"/>
                                <a:gd name="T87" fmla="*/ 760 h 966"/>
                                <a:gd name="T88" fmla="*/ 38 w 1123"/>
                                <a:gd name="T89" fmla="*/ 658 h 966"/>
                                <a:gd name="T90" fmla="*/ 4 w 1123"/>
                                <a:gd name="T91" fmla="*/ 544 h 966"/>
                                <a:gd name="T92" fmla="*/ 4 w 1123"/>
                                <a:gd name="T93" fmla="*/ 423 h 966"/>
                                <a:gd name="T94" fmla="*/ 38 w 1123"/>
                                <a:gd name="T95" fmla="*/ 309 h 966"/>
                                <a:gd name="T96" fmla="*/ 102 w 1123"/>
                                <a:gd name="T97" fmla="*/ 207 h 966"/>
                                <a:gd name="T98" fmla="*/ 189 w 1123"/>
                                <a:gd name="T99" fmla="*/ 122 h 966"/>
                                <a:gd name="T100" fmla="*/ 297 w 1123"/>
                                <a:gd name="T101" fmla="*/ 56 h 966"/>
                                <a:gd name="T102" fmla="*/ 423 w 1123"/>
                                <a:gd name="T103" fmla="*/ 15 h 966"/>
                                <a:gd name="T104" fmla="*/ 562 w 1123"/>
                                <a:gd name="T105" fmla="*/ 0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23" h="966">
                                  <a:moveTo>
                                    <a:pt x="562" y="4"/>
                                  </a:moveTo>
                                  <a:lnTo>
                                    <a:pt x="492" y="8"/>
                                  </a:lnTo>
                                  <a:lnTo>
                                    <a:pt x="424" y="19"/>
                                  </a:lnTo>
                                  <a:lnTo>
                                    <a:pt x="361" y="37"/>
                                  </a:lnTo>
                                  <a:lnTo>
                                    <a:pt x="300" y="60"/>
                                  </a:lnTo>
                                  <a:lnTo>
                                    <a:pt x="244" y="90"/>
                                  </a:lnTo>
                                  <a:lnTo>
                                    <a:pt x="192" y="125"/>
                                  </a:lnTo>
                                  <a:lnTo>
                                    <a:pt x="145" y="165"/>
                                  </a:lnTo>
                                  <a:lnTo>
                                    <a:pt x="106" y="209"/>
                                  </a:lnTo>
                                  <a:lnTo>
                                    <a:pt x="70" y="258"/>
                                  </a:lnTo>
                                  <a:lnTo>
                                    <a:pt x="42" y="310"/>
                                  </a:lnTo>
                                  <a:lnTo>
                                    <a:pt x="23" y="366"/>
                                  </a:lnTo>
                                  <a:lnTo>
                                    <a:pt x="10" y="423"/>
                                  </a:lnTo>
                                  <a:lnTo>
                                    <a:pt x="6" y="483"/>
                                  </a:lnTo>
                                  <a:lnTo>
                                    <a:pt x="10" y="543"/>
                                  </a:lnTo>
                                  <a:lnTo>
                                    <a:pt x="23" y="601"/>
                                  </a:lnTo>
                                  <a:lnTo>
                                    <a:pt x="42" y="657"/>
                                  </a:lnTo>
                                  <a:lnTo>
                                    <a:pt x="70" y="708"/>
                                  </a:lnTo>
                                  <a:lnTo>
                                    <a:pt x="106" y="757"/>
                                  </a:lnTo>
                                  <a:lnTo>
                                    <a:pt x="145" y="801"/>
                                  </a:lnTo>
                                  <a:lnTo>
                                    <a:pt x="192" y="841"/>
                                  </a:lnTo>
                                  <a:lnTo>
                                    <a:pt x="244" y="877"/>
                                  </a:lnTo>
                                  <a:lnTo>
                                    <a:pt x="300" y="906"/>
                                  </a:lnTo>
                                  <a:lnTo>
                                    <a:pt x="361" y="930"/>
                                  </a:lnTo>
                                  <a:lnTo>
                                    <a:pt x="424" y="948"/>
                                  </a:lnTo>
                                  <a:lnTo>
                                    <a:pt x="492" y="959"/>
                                  </a:lnTo>
                                  <a:lnTo>
                                    <a:pt x="562" y="963"/>
                                  </a:lnTo>
                                  <a:lnTo>
                                    <a:pt x="631" y="959"/>
                                  </a:lnTo>
                                  <a:lnTo>
                                    <a:pt x="699" y="948"/>
                                  </a:lnTo>
                                  <a:lnTo>
                                    <a:pt x="763" y="930"/>
                                  </a:lnTo>
                                  <a:lnTo>
                                    <a:pt x="823" y="906"/>
                                  </a:lnTo>
                                  <a:lnTo>
                                    <a:pt x="880" y="877"/>
                                  </a:lnTo>
                                  <a:lnTo>
                                    <a:pt x="932" y="841"/>
                                  </a:lnTo>
                                  <a:lnTo>
                                    <a:pt x="978" y="801"/>
                                  </a:lnTo>
                                  <a:lnTo>
                                    <a:pt x="1018" y="757"/>
                                  </a:lnTo>
                                  <a:lnTo>
                                    <a:pt x="1053" y="708"/>
                                  </a:lnTo>
                                  <a:lnTo>
                                    <a:pt x="1081" y="657"/>
                                  </a:lnTo>
                                  <a:lnTo>
                                    <a:pt x="1101" y="601"/>
                                  </a:lnTo>
                                  <a:lnTo>
                                    <a:pt x="1114" y="543"/>
                                  </a:lnTo>
                                  <a:lnTo>
                                    <a:pt x="1118" y="483"/>
                                  </a:lnTo>
                                  <a:lnTo>
                                    <a:pt x="1114" y="423"/>
                                  </a:lnTo>
                                  <a:lnTo>
                                    <a:pt x="1101" y="366"/>
                                  </a:lnTo>
                                  <a:lnTo>
                                    <a:pt x="1081" y="310"/>
                                  </a:lnTo>
                                  <a:lnTo>
                                    <a:pt x="1053" y="258"/>
                                  </a:lnTo>
                                  <a:lnTo>
                                    <a:pt x="1018" y="209"/>
                                  </a:lnTo>
                                  <a:lnTo>
                                    <a:pt x="978" y="165"/>
                                  </a:lnTo>
                                  <a:lnTo>
                                    <a:pt x="932" y="125"/>
                                  </a:lnTo>
                                  <a:lnTo>
                                    <a:pt x="880" y="90"/>
                                  </a:lnTo>
                                  <a:lnTo>
                                    <a:pt x="823" y="60"/>
                                  </a:lnTo>
                                  <a:lnTo>
                                    <a:pt x="763" y="37"/>
                                  </a:lnTo>
                                  <a:lnTo>
                                    <a:pt x="699" y="19"/>
                                  </a:lnTo>
                                  <a:lnTo>
                                    <a:pt x="631" y="8"/>
                                  </a:lnTo>
                                  <a:lnTo>
                                    <a:pt x="562" y="4"/>
                                  </a:lnTo>
                                  <a:close/>
                                  <a:moveTo>
                                    <a:pt x="562" y="0"/>
                                  </a:moveTo>
                                  <a:lnTo>
                                    <a:pt x="631" y="4"/>
                                  </a:lnTo>
                                  <a:lnTo>
                                    <a:pt x="701" y="15"/>
                                  </a:lnTo>
                                  <a:lnTo>
                                    <a:pt x="764" y="32"/>
                                  </a:lnTo>
                                  <a:lnTo>
                                    <a:pt x="826" y="56"/>
                                  </a:lnTo>
                                  <a:lnTo>
                                    <a:pt x="882" y="87"/>
                                  </a:lnTo>
                                  <a:lnTo>
                                    <a:pt x="935" y="122"/>
                                  </a:lnTo>
                                  <a:lnTo>
                                    <a:pt x="981" y="162"/>
                                  </a:lnTo>
                                  <a:lnTo>
                                    <a:pt x="1022" y="207"/>
                                  </a:lnTo>
                                  <a:lnTo>
                                    <a:pt x="1057" y="257"/>
                                  </a:lnTo>
                                  <a:lnTo>
                                    <a:pt x="1085" y="309"/>
                                  </a:lnTo>
                                  <a:lnTo>
                                    <a:pt x="1106" y="365"/>
                                  </a:lnTo>
                                  <a:lnTo>
                                    <a:pt x="1119" y="423"/>
                                  </a:lnTo>
                                  <a:lnTo>
                                    <a:pt x="1123" y="483"/>
                                  </a:lnTo>
                                  <a:lnTo>
                                    <a:pt x="1119" y="544"/>
                                  </a:lnTo>
                                  <a:lnTo>
                                    <a:pt x="1106" y="602"/>
                                  </a:lnTo>
                                  <a:lnTo>
                                    <a:pt x="1085" y="658"/>
                                  </a:lnTo>
                                  <a:lnTo>
                                    <a:pt x="1057" y="710"/>
                                  </a:lnTo>
                                  <a:lnTo>
                                    <a:pt x="1022" y="760"/>
                                  </a:lnTo>
                                  <a:lnTo>
                                    <a:pt x="981" y="804"/>
                                  </a:lnTo>
                                  <a:lnTo>
                                    <a:pt x="935" y="845"/>
                                  </a:lnTo>
                                  <a:lnTo>
                                    <a:pt x="882" y="880"/>
                                  </a:lnTo>
                                  <a:lnTo>
                                    <a:pt x="826" y="911"/>
                                  </a:lnTo>
                                  <a:lnTo>
                                    <a:pt x="764" y="934"/>
                                  </a:lnTo>
                                  <a:lnTo>
                                    <a:pt x="701" y="952"/>
                                  </a:lnTo>
                                  <a:lnTo>
                                    <a:pt x="631" y="963"/>
                                  </a:lnTo>
                                  <a:lnTo>
                                    <a:pt x="562" y="966"/>
                                  </a:lnTo>
                                  <a:lnTo>
                                    <a:pt x="492" y="963"/>
                                  </a:lnTo>
                                  <a:lnTo>
                                    <a:pt x="423" y="952"/>
                                  </a:lnTo>
                                  <a:lnTo>
                                    <a:pt x="359" y="934"/>
                                  </a:lnTo>
                                  <a:lnTo>
                                    <a:pt x="297" y="911"/>
                                  </a:lnTo>
                                  <a:lnTo>
                                    <a:pt x="241" y="880"/>
                                  </a:lnTo>
                                  <a:lnTo>
                                    <a:pt x="189" y="845"/>
                                  </a:lnTo>
                                  <a:lnTo>
                                    <a:pt x="142" y="804"/>
                                  </a:lnTo>
                                  <a:lnTo>
                                    <a:pt x="102" y="760"/>
                                  </a:lnTo>
                                  <a:lnTo>
                                    <a:pt x="66" y="710"/>
                                  </a:lnTo>
                                  <a:lnTo>
                                    <a:pt x="38" y="658"/>
                                  </a:lnTo>
                                  <a:lnTo>
                                    <a:pt x="17" y="602"/>
                                  </a:lnTo>
                                  <a:lnTo>
                                    <a:pt x="4" y="544"/>
                                  </a:lnTo>
                                  <a:lnTo>
                                    <a:pt x="0" y="483"/>
                                  </a:lnTo>
                                  <a:lnTo>
                                    <a:pt x="4" y="423"/>
                                  </a:lnTo>
                                  <a:lnTo>
                                    <a:pt x="17" y="365"/>
                                  </a:lnTo>
                                  <a:lnTo>
                                    <a:pt x="38" y="309"/>
                                  </a:lnTo>
                                  <a:lnTo>
                                    <a:pt x="66" y="257"/>
                                  </a:lnTo>
                                  <a:lnTo>
                                    <a:pt x="102" y="207"/>
                                  </a:lnTo>
                                  <a:lnTo>
                                    <a:pt x="142" y="162"/>
                                  </a:lnTo>
                                  <a:lnTo>
                                    <a:pt x="189" y="122"/>
                                  </a:lnTo>
                                  <a:lnTo>
                                    <a:pt x="241" y="87"/>
                                  </a:lnTo>
                                  <a:lnTo>
                                    <a:pt x="297" y="56"/>
                                  </a:lnTo>
                                  <a:lnTo>
                                    <a:pt x="359" y="32"/>
                                  </a:lnTo>
                                  <a:lnTo>
                                    <a:pt x="423" y="15"/>
                                  </a:lnTo>
                                  <a:lnTo>
                                    <a:pt x="492" y="4"/>
                                  </a:lnTo>
                                  <a:lnTo>
                                    <a:pt x="562" y="0"/>
                                  </a:lnTo>
                                  <a:close/>
                                </a:path>
                              </a:pathLst>
                            </a:custGeom>
                            <a:solidFill>
                              <a:srgbClr val="FFEA94"/>
                            </a:solidFill>
                            <a:ln>
                              <a:noFill/>
                            </a:ln>
                            <a:extLst>
                              <a:ext uri="{91240B29-F687-4F45-9708-019B960494DF}">
                                <a14:hiddenLine xmlns:a14="http://schemas.microsoft.com/office/drawing/2010/main" w="0">
                                  <a:solidFill>
                                    <a:srgbClr val="FFEA94"/>
                                  </a:solidFill>
                                  <a:prstDash val="solid"/>
                                  <a:round/>
                                  <a:headEnd/>
                                  <a:tailEnd/>
                                </a14:hiddenLine>
                              </a:ext>
                            </a:extLst>
                          </wps:spPr>
                          <wps:bodyPr rot="0" vert="horz" wrap="square" lIns="91440" tIns="45720" rIns="91440" bIns="45720" anchor="t" anchorCtr="0" upright="1">
                            <a:noAutofit/>
                          </wps:bodyPr>
                        </wps:wsp>
                        <wps:wsp>
                          <wps:cNvPr id="753" name="Freeform 466"/>
                          <wps:cNvSpPr>
                            <a:spLocks noEditPoints="1"/>
                          </wps:cNvSpPr>
                          <wps:spPr bwMode="auto">
                            <a:xfrm>
                              <a:off x="1376" y="328"/>
                              <a:ext cx="567" cy="488"/>
                            </a:xfrm>
                            <a:custGeom>
                              <a:avLst/>
                              <a:gdLst>
                                <a:gd name="T0" fmla="*/ 498 w 1135"/>
                                <a:gd name="T1" fmla="*/ 8 h 975"/>
                                <a:gd name="T2" fmla="*/ 365 w 1135"/>
                                <a:gd name="T3" fmla="*/ 36 h 975"/>
                                <a:gd name="T4" fmla="*/ 247 w 1135"/>
                                <a:gd name="T5" fmla="*/ 91 h 975"/>
                                <a:gd name="T6" fmla="*/ 148 w 1135"/>
                                <a:gd name="T7" fmla="*/ 166 h 975"/>
                                <a:gd name="T8" fmla="*/ 72 w 1135"/>
                                <a:gd name="T9" fmla="*/ 261 h 975"/>
                                <a:gd name="T10" fmla="*/ 23 w 1135"/>
                                <a:gd name="T11" fmla="*/ 369 h 975"/>
                                <a:gd name="T12" fmla="*/ 6 w 1135"/>
                                <a:gd name="T13" fmla="*/ 487 h 975"/>
                                <a:gd name="T14" fmla="*/ 23 w 1135"/>
                                <a:gd name="T15" fmla="*/ 606 h 975"/>
                                <a:gd name="T16" fmla="*/ 72 w 1135"/>
                                <a:gd name="T17" fmla="*/ 714 h 975"/>
                                <a:gd name="T18" fmla="*/ 148 w 1135"/>
                                <a:gd name="T19" fmla="*/ 808 h 975"/>
                                <a:gd name="T20" fmla="*/ 247 w 1135"/>
                                <a:gd name="T21" fmla="*/ 884 h 975"/>
                                <a:gd name="T22" fmla="*/ 365 w 1135"/>
                                <a:gd name="T23" fmla="*/ 938 h 975"/>
                                <a:gd name="T24" fmla="*/ 498 w 1135"/>
                                <a:gd name="T25" fmla="*/ 967 h 975"/>
                                <a:gd name="T26" fmla="*/ 637 w 1135"/>
                                <a:gd name="T27" fmla="*/ 967 h 975"/>
                                <a:gd name="T28" fmla="*/ 770 w 1135"/>
                                <a:gd name="T29" fmla="*/ 938 h 975"/>
                                <a:gd name="T30" fmla="*/ 888 w 1135"/>
                                <a:gd name="T31" fmla="*/ 884 h 975"/>
                                <a:gd name="T32" fmla="*/ 987 w 1135"/>
                                <a:gd name="T33" fmla="*/ 808 h 975"/>
                                <a:gd name="T34" fmla="*/ 1063 w 1135"/>
                                <a:gd name="T35" fmla="*/ 714 h 975"/>
                                <a:gd name="T36" fmla="*/ 1112 w 1135"/>
                                <a:gd name="T37" fmla="*/ 606 h 975"/>
                                <a:gd name="T38" fmla="*/ 1129 w 1135"/>
                                <a:gd name="T39" fmla="*/ 487 h 975"/>
                                <a:gd name="T40" fmla="*/ 1112 w 1135"/>
                                <a:gd name="T41" fmla="*/ 369 h 975"/>
                                <a:gd name="T42" fmla="*/ 1063 w 1135"/>
                                <a:gd name="T43" fmla="*/ 261 h 975"/>
                                <a:gd name="T44" fmla="*/ 987 w 1135"/>
                                <a:gd name="T45" fmla="*/ 166 h 975"/>
                                <a:gd name="T46" fmla="*/ 888 w 1135"/>
                                <a:gd name="T47" fmla="*/ 91 h 975"/>
                                <a:gd name="T48" fmla="*/ 770 w 1135"/>
                                <a:gd name="T49" fmla="*/ 36 h 975"/>
                                <a:gd name="T50" fmla="*/ 637 w 1135"/>
                                <a:gd name="T51" fmla="*/ 8 h 975"/>
                                <a:gd name="T52" fmla="*/ 568 w 1135"/>
                                <a:gd name="T53" fmla="*/ 0 h 975"/>
                                <a:gd name="T54" fmla="*/ 707 w 1135"/>
                                <a:gd name="T55" fmla="*/ 14 h 975"/>
                                <a:gd name="T56" fmla="*/ 833 w 1135"/>
                                <a:gd name="T57" fmla="*/ 57 h 975"/>
                                <a:gd name="T58" fmla="*/ 945 w 1135"/>
                                <a:gd name="T59" fmla="*/ 122 h 975"/>
                                <a:gd name="T60" fmla="*/ 1032 w 1135"/>
                                <a:gd name="T61" fmla="*/ 208 h 975"/>
                                <a:gd name="T62" fmla="*/ 1096 w 1135"/>
                                <a:gd name="T63" fmla="*/ 311 h 975"/>
                                <a:gd name="T64" fmla="*/ 1129 w 1135"/>
                                <a:gd name="T65" fmla="*/ 426 h 975"/>
                                <a:gd name="T66" fmla="*/ 1129 w 1135"/>
                                <a:gd name="T67" fmla="*/ 548 h 975"/>
                                <a:gd name="T68" fmla="*/ 1096 w 1135"/>
                                <a:gd name="T69" fmla="*/ 663 h 975"/>
                                <a:gd name="T70" fmla="*/ 1032 w 1135"/>
                                <a:gd name="T71" fmla="*/ 767 h 975"/>
                                <a:gd name="T72" fmla="*/ 945 w 1135"/>
                                <a:gd name="T73" fmla="*/ 852 h 975"/>
                                <a:gd name="T74" fmla="*/ 833 w 1135"/>
                                <a:gd name="T75" fmla="*/ 918 h 975"/>
                                <a:gd name="T76" fmla="*/ 707 w 1135"/>
                                <a:gd name="T77" fmla="*/ 961 h 975"/>
                                <a:gd name="T78" fmla="*/ 568 w 1135"/>
                                <a:gd name="T79" fmla="*/ 975 h 975"/>
                                <a:gd name="T80" fmla="*/ 429 w 1135"/>
                                <a:gd name="T81" fmla="*/ 961 h 975"/>
                                <a:gd name="T82" fmla="*/ 302 w 1135"/>
                                <a:gd name="T83" fmla="*/ 918 h 975"/>
                                <a:gd name="T84" fmla="*/ 191 w 1135"/>
                                <a:gd name="T85" fmla="*/ 852 h 975"/>
                                <a:gd name="T86" fmla="*/ 103 w 1135"/>
                                <a:gd name="T87" fmla="*/ 767 h 975"/>
                                <a:gd name="T88" fmla="*/ 40 w 1135"/>
                                <a:gd name="T89" fmla="*/ 663 h 975"/>
                                <a:gd name="T90" fmla="*/ 6 w 1135"/>
                                <a:gd name="T91" fmla="*/ 548 h 975"/>
                                <a:gd name="T92" fmla="*/ 6 w 1135"/>
                                <a:gd name="T93" fmla="*/ 426 h 975"/>
                                <a:gd name="T94" fmla="*/ 40 w 1135"/>
                                <a:gd name="T95" fmla="*/ 311 h 975"/>
                                <a:gd name="T96" fmla="*/ 103 w 1135"/>
                                <a:gd name="T97" fmla="*/ 208 h 975"/>
                                <a:gd name="T98" fmla="*/ 191 w 1135"/>
                                <a:gd name="T99" fmla="*/ 122 h 975"/>
                                <a:gd name="T100" fmla="*/ 302 w 1135"/>
                                <a:gd name="T101" fmla="*/ 57 h 975"/>
                                <a:gd name="T102" fmla="*/ 429 w 1135"/>
                                <a:gd name="T103" fmla="*/ 14 h 975"/>
                                <a:gd name="T104" fmla="*/ 568 w 1135"/>
                                <a:gd name="T105" fmla="*/ 0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35" h="975">
                                  <a:moveTo>
                                    <a:pt x="568" y="4"/>
                                  </a:moveTo>
                                  <a:lnTo>
                                    <a:pt x="498" y="8"/>
                                  </a:lnTo>
                                  <a:lnTo>
                                    <a:pt x="429" y="19"/>
                                  </a:lnTo>
                                  <a:lnTo>
                                    <a:pt x="365" y="36"/>
                                  </a:lnTo>
                                  <a:lnTo>
                                    <a:pt x="303" y="60"/>
                                  </a:lnTo>
                                  <a:lnTo>
                                    <a:pt x="247" y="91"/>
                                  </a:lnTo>
                                  <a:lnTo>
                                    <a:pt x="195" y="126"/>
                                  </a:lnTo>
                                  <a:lnTo>
                                    <a:pt x="148" y="166"/>
                                  </a:lnTo>
                                  <a:lnTo>
                                    <a:pt x="108" y="211"/>
                                  </a:lnTo>
                                  <a:lnTo>
                                    <a:pt x="72" y="261"/>
                                  </a:lnTo>
                                  <a:lnTo>
                                    <a:pt x="44" y="313"/>
                                  </a:lnTo>
                                  <a:lnTo>
                                    <a:pt x="23" y="369"/>
                                  </a:lnTo>
                                  <a:lnTo>
                                    <a:pt x="10" y="427"/>
                                  </a:lnTo>
                                  <a:lnTo>
                                    <a:pt x="6" y="487"/>
                                  </a:lnTo>
                                  <a:lnTo>
                                    <a:pt x="10" y="548"/>
                                  </a:lnTo>
                                  <a:lnTo>
                                    <a:pt x="23" y="606"/>
                                  </a:lnTo>
                                  <a:lnTo>
                                    <a:pt x="44" y="662"/>
                                  </a:lnTo>
                                  <a:lnTo>
                                    <a:pt x="72" y="714"/>
                                  </a:lnTo>
                                  <a:lnTo>
                                    <a:pt x="108" y="764"/>
                                  </a:lnTo>
                                  <a:lnTo>
                                    <a:pt x="148" y="808"/>
                                  </a:lnTo>
                                  <a:lnTo>
                                    <a:pt x="195" y="849"/>
                                  </a:lnTo>
                                  <a:lnTo>
                                    <a:pt x="247" y="884"/>
                                  </a:lnTo>
                                  <a:lnTo>
                                    <a:pt x="303" y="915"/>
                                  </a:lnTo>
                                  <a:lnTo>
                                    <a:pt x="365" y="938"/>
                                  </a:lnTo>
                                  <a:lnTo>
                                    <a:pt x="429" y="956"/>
                                  </a:lnTo>
                                  <a:lnTo>
                                    <a:pt x="498" y="967"/>
                                  </a:lnTo>
                                  <a:lnTo>
                                    <a:pt x="568" y="970"/>
                                  </a:lnTo>
                                  <a:lnTo>
                                    <a:pt x="637" y="967"/>
                                  </a:lnTo>
                                  <a:lnTo>
                                    <a:pt x="707" y="956"/>
                                  </a:lnTo>
                                  <a:lnTo>
                                    <a:pt x="770" y="938"/>
                                  </a:lnTo>
                                  <a:lnTo>
                                    <a:pt x="832" y="915"/>
                                  </a:lnTo>
                                  <a:lnTo>
                                    <a:pt x="888" y="884"/>
                                  </a:lnTo>
                                  <a:lnTo>
                                    <a:pt x="941" y="849"/>
                                  </a:lnTo>
                                  <a:lnTo>
                                    <a:pt x="987" y="808"/>
                                  </a:lnTo>
                                  <a:lnTo>
                                    <a:pt x="1028" y="764"/>
                                  </a:lnTo>
                                  <a:lnTo>
                                    <a:pt x="1063" y="714"/>
                                  </a:lnTo>
                                  <a:lnTo>
                                    <a:pt x="1091" y="662"/>
                                  </a:lnTo>
                                  <a:lnTo>
                                    <a:pt x="1112" y="606"/>
                                  </a:lnTo>
                                  <a:lnTo>
                                    <a:pt x="1125" y="548"/>
                                  </a:lnTo>
                                  <a:lnTo>
                                    <a:pt x="1129" y="487"/>
                                  </a:lnTo>
                                  <a:lnTo>
                                    <a:pt x="1125" y="427"/>
                                  </a:lnTo>
                                  <a:lnTo>
                                    <a:pt x="1112" y="369"/>
                                  </a:lnTo>
                                  <a:lnTo>
                                    <a:pt x="1091" y="313"/>
                                  </a:lnTo>
                                  <a:lnTo>
                                    <a:pt x="1063" y="261"/>
                                  </a:lnTo>
                                  <a:lnTo>
                                    <a:pt x="1028" y="211"/>
                                  </a:lnTo>
                                  <a:lnTo>
                                    <a:pt x="987" y="166"/>
                                  </a:lnTo>
                                  <a:lnTo>
                                    <a:pt x="941" y="126"/>
                                  </a:lnTo>
                                  <a:lnTo>
                                    <a:pt x="888" y="91"/>
                                  </a:lnTo>
                                  <a:lnTo>
                                    <a:pt x="832" y="60"/>
                                  </a:lnTo>
                                  <a:lnTo>
                                    <a:pt x="770" y="36"/>
                                  </a:lnTo>
                                  <a:lnTo>
                                    <a:pt x="707" y="19"/>
                                  </a:lnTo>
                                  <a:lnTo>
                                    <a:pt x="637" y="8"/>
                                  </a:lnTo>
                                  <a:lnTo>
                                    <a:pt x="568" y="4"/>
                                  </a:lnTo>
                                  <a:close/>
                                  <a:moveTo>
                                    <a:pt x="568" y="0"/>
                                  </a:moveTo>
                                  <a:lnTo>
                                    <a:pt x="639" y="3"/>
                                  </a:lnTo>
                                  <a:lnTo>
                                    <a:pt x="707" y="14"/>
                                  </a:lnTo>
                                  <a:lnTo>
                                    <a:pt x="773" y="32"/>
                                  </a:lnTo>
                                  <a:lnTo>
                                    <a:pt x="833" y="57"/>
                                  </a:lnTo>
                                  <a:lnTo>
                                    <a:pt x="891" y="87"/>
                                  </a:lnTo>
                                  <a:lnTo>
                                    <a:pt x="945" y="122"/>
                                  </a:lnTo>
                                  <a:lnTo>
                                    <a:pt x="991" y="163"/>
                                  </a:lnTo>
                                  <a:lnTo>
                                    <a:pt x="1032" y="208"/>
                                  </a:lnTo>
                                  <a:lnTo>
                                    <a:pt x="1067" y="258"/>
                                  </a:lnTo>
                                  <a:lnTo>
                                    <a:pt x="1096" y="311"/>
                                  </a:lnTo>
                                  <a:lnTo>
                                    <a:pt x="1117" y="367"/>
                                  </a:lnTo>
                                  <a:lnTo>
                                    <a:pt x="1129" y="426"/>
                                  </a:lnTo>
                                  <a:lnTo>
                                    <a:pt x="1135" y="487"/>
                                  </a:lnTo>
                                  <a:lnTo>
                                    <a:pt x="1129" y="548"/>
                                  </a:lnTo>
                                  <a:lnTo>
                                    <a:pt x="1117" y="608"/>
                                  </a:lnTo>
                                  <a:lnTo>
                                    <a:pt x="1096" y="663"/>
                                  </a:lnTo>
                                  <a:lnTo>
                                    <a:pt x="1067" y="717"/>
                                  </a:lnTo>
                                  <a:lnTo>
                                    <a:pt x="1032" y="767"/>
                                  </a:lnTo>
                                  <a:lnTo>
                                    <a:pt x="991" y="812"/>
                                  </a:lnTo>
                                  <a:lnTo>
                                    <a:pt x="945" y="852"/>
                                  </a:lnTo>
                                  <a:lnTo>
                                    <a:pt x="891" y="888"/>
                                  </a:lnTo>
                                  <a:lnTo>
                                    <a:pt x="833" y="918"/>
                                  </a:lnTo>
                                  <a:lnTo>
                                    <a:pt x="773" y="943"/>
                                  </a:lnTo>
                                  <a:lnTo>
                                    <a:pt x="707" y="961"/>
                                  </a:lnTo>
                                  <a:lnTo>
                                    <a:pt x="639" y="972"/>
                                  </a:lnTo>
                                  <a:lnTo>
                                    <a:pt x="568" y="975"/>
                                  </a:lnTo>
                                  <a:lnTo>
                                    <a:pt x="497" y="972"/>
                                  </a:lnTo>
                                  <a:lnTo>
                                    <a:pt x="429" y="961"/>
                                  </a:lnTo>
                                  <a:lnTo>
                                    <a:pt x="363" y="943"/>
                                  </a:lnTo>
                                  <a:lnTo>
                                    <a:pt x="302" y="918"/>
                                  </a:lnTo>
                                  <a:lnTo>
                                    <a:pt x="244" y="888"/>
                                  </a:lnTo>
                                  <a:lnTo>
                                    <a:pt x="191" y="852"/>
                                  </a:lnTo>
                                  <a:lnTo>
                                    <a:pt x="144" y="812"/>
                                  </a:lnTo>
                                  <a:lnTo>
                                    <a:pt x="103" y="767"/>
                                  </a:lnTo>
                                  <a:lnTo>
                                    <a:pt x="68" y="717"/>
                                  </a:lnTo>
                                  <a:lnTo>
                                    <a:pt x="40" y="663"/>
                                  </a:lnTo>
                                  <a:lnTo>
                                    <a:pt x="19" y="608"/>
                                  </a:lnTo>
                                  <a:lnTo>
                                    <a:pt x="6" y="548"/>
                                  </a:lnTo>
                                  <a:lnTo>
                                    <a:pt x="0" y="487"/>
                                  </a:lnTo>
                                  <a:lnTo>
                                    <a:pt x="6" y="426"/>
                                  </a:lnTo>
                                  <a:lnTo>
                                    <a:pt x="19" y="367"/>
                                  </a:lnTo>
                                  <a:lnTo>
                                    <a:pt x="40" y="311"/>
                                  </a:lnTo>
                                  <a:lnTo>
                                    <a:pt x="68" y="258"/>
                                  </a:lnTo>
                                  <a:lnTo>
                                    <a:pt x="103" y="208"/>
                                  </a:lnTo>
                                  <a:lnTo>
                                    <a:pt x="144" y="163"/>
                                  </a:lnTo>
                                  <a:lnTo>
                                    <a:pt x="191" y="122"/>
                                  </a:lnTo>
                                  <a:lnTo>
                                    <a:pt x="244" y="87"/>
                                  </a:lnTo>
                                  <a:lnTo>
                                    <a:pt x="302" y="57"/>
                                  </a:lnTo>
                                  <a:lnTo>
                                    <a:pt x="363" y="32"/>
                                  </a:lnTo>
                                  <a:lnTo>
                                    <a:pt x="429" y="14"/>
                                  </a:lnTo>
                                  <a:lnTo>
                                    <a:pt x="497" y="3"/>
                                  </a:lnTo>
                                  <a:lnTo>
                                    <a:pt x="568" y="0"/>
                                  </a:lnTo>
                                  <a:close/>
                                </a:path>
                              </a:pathLst>
                            </a:custGeom>
                            <a:solidFill>
                              <a:srgbClr val="FFEA93"/>
                            </a:solidFill>
                            <a:ln>
                              <a:noFill/>
                            </a:ln>
                            <a:extLst>
                              <a:ext uri="{91240B29-F687-4F45-9708-019B960494DF}">
                                <a14:hiddenLine xmlns:a14="http://schemas.microsoft.com/office/drawing/2010/main" w="0">
                                  <a:solidFill>
                                    <a:srgbClr val="FFEA93"/>
                                  </a:solidFill>
                                  <a:prstDash val="solid"/>
                                  <a:round/>
                                  <a:headEnd/>
                                  <a:tailEnd/>
                                </a14:hiddenLine>
                              </a:ext>
                            </a:extLst>
                          </wps:spPr>
                          <wps:bodyPr rot="0" vert="horz" wrap="square" lIns="91440" tIns="45720" rIns="91440" bIns="45720" anchor="t" anchorCtr="0" upright="1">
                            <a:noAutofit/>
                          </wps:bodyPr>
                        </wps:wsp>
                        <wps:wsp>
                          <wps:cNvPr id="754" name="Freeform 467"/>
                          <wps:cNvSpPr>
                            <a:spLocks noEditPoints="1"/>
                          </wps:cNvSpPr>
                          <wps:spPr bwMode="auto">
                            <a:xfrm>
                              <a:off x="1374" y="326"/>
                              <a:ext cx="571" cy="493"/>
                            </a:xfrm>
                            <a:custGeom>
                              <a:avLst/>
                              <a:gdLst>
                                <a:gd name="T0" fmla="*/ 501 w 1143"/>
                                <a:gd name="T1" fmla="*/ 8 h 985"/>
                                <a:gd name="T2" fmla="*/ 367 w 1143"/>
                                <a:gd name="T3" fmla="*/ 37 h 985"/>
                                <a:gd name="T4" fmla="*/ 248 w 1143"/>
                                <a:gd name="T5" fmla="*/ 92 h 985"/>
                                <a:gd name="T6" fmla="*/ 148 w 1143"/>
                                <a:gd name="T7" fmla="*/ 168 h 985"/>
                                <a:gd name="T8" fmla="*/ 72 w 1143"/>
                                <a:gd name="T9" fmla="*/ 263 h 985"/>
                                <a:gd name="T10" fmla="*/ 23 w 1143"/>
                                <a:gd name="T11" fmla="*/ 372 h 985"/>
                                <a:gd name="T12" fmla="*/ 4 w 1143"/>
                                <a:gd name="T13" fmla="*/ 492 h 985"/>
                                <a:gd name="T14" fmla="*/ 23 w 1143"/>
                                <a:gd name="T15" fmla="*/ 613 h 985"/>
                                <a:gd name="T16" fmla="*/ 72 w 1143"/>
                                <a:gd name="T17" fmla="*/ 722 h 985"/>
                                <a:gd name="T18" fmla="*/ 148 w 1143"/>
                                <a:gd name="T19" fmla="*/ 817 h 985"/>
                                <a:gd name="T20" fmla="*/ 248 w 1143"/>
                                <a:gd name="T21" fmla="*/ 893 h 985"/>
                                <a:gd name="T22" fmla="*/ 367 w 1143"/>
                                <a:gd name="T23" fmla="*/ 948 h 985"/>
                                <a:gd name="T24" fmla="*/ 501 w 1143"/>
                                <a:gd name="T25" fmla="*/ 977 h 985"/>
                                <a:gd name="T26" fmla="*/ 643 w 1143"/>
                                <a:gd name="T27" fmla="*/ 977 h 985"/>
                                <a:gd name="T28" fmla="*/ 777 w 1143"/>
                                <a:gd name="T29" fmla="*/ 948 h 985"/>
                                <a:gd name="T30" fmla="*/ 895 w 1143"/>
                                <a:gd name="T31" fmla="*/ 893 h 985"/>
                                <a:gd name="T32" fmla="*/ 995 w 1143"/>
                                <a:gd name="T33" fmla="*/ 817 h 985"/>
                                <a:gd name="T34" fmla="*/ 1071 w 1143"/>
                                <a:gd name="T35" fmla="*/ 722 h 985"/>
                                <a:gd name="T36" fmla="*/ 1121 w 1143"/>
                                <a:gd name="T37" fmla="*/ 613 h 985"/>
                                <a:gd name="T38" fmla="*/ 1139 w 1143"/>
                                <a:gd name="T39" fmla="*/ 492 h 985"/>
                                <a:gd name="T40" fmla="*/ 1121 w 1143"/>
                                <a:gd name="T41" fmla="*/ 372 h 985"/>
                                <a:gd name="T42" fmla="*/ 1071 w 1143"/>
                                <a:gd name="T43" fmla="*/ 263 h 985"/>
                                <a:gd name="T44" fmla="*/ 995 w 1143"/>
                                <a:gd name="T45" fmla="*/ 168 h 985"/>
                                <a:gd name="T46" fmla="*/ 895 w 1143"/>
                                <a:gd name="T47" fmla="*/ 92 h 985"/>
                                <a:gd name="T48" fmla="*/ 777 w 1143"/>
                                <a:gd name="T49" fmla="*/ 37 h 985"/>
                                <a:gd name="T50" fmla="*/ 643 w 1143"/>
                                <a:gd name="T51" fmla="*/ 8 h 985"/>
                                <a:gd name="T52" fmla="*/ 572 w 1143"/>
                                <a:gd name="T53" fmla="*/ 0 h 985"/>
                                <a:gd name="T54" fmla="*/ 712 w 1143"/>
                                <a:gd name="T55" fmla="*/ 16 h 985"/>
                                <a:gd name="T56" fmla="*/ 840 w 1143"/>
                                <a:gd name="T57" fmla="*/ 58 h 985"/>
                                <a:gd name="T58" fmla="*/ 952 w 1143"/>
                                <a:gd name="T59" fmla="*/ 125 h 985"/>
                                <a:gd name="T60" fmla="*/ 1040 w 1143"/>
                                <a:gd name="T61" fmla="*/ 211 h 985"/>
                                <a:gd name="T62" fmla="*/ 1105 w 1143"/>
                                <a:gd name="T63" fmla="*/ 314 h 985"/>
                                <a:gd name="T64" fmla="*/ 1139 w 1143"/>
                                <a:gd name="T65" fmla="*/ 431 h 985"/>
                                <a:gd name="T66" fmla="*/ 1139 w 1143"/>
                                <a:gd name="T67" fmla="*/ 554 h 985"/>
                                <a:gd name="T68" fmla="*/ 1105 w 1143"/>
                                <a:gd name="T69" fmla="*/ 671 h 985"/>
                                <a:gd name="T70" fmla="*/ 1040 w 1143"/>
                                <a:gd name="T71" fmla="*/ 774 h 985"/>
                                <a:gd name="T72" fmla="*/ 952 w 1143"/>
                                <a:gd name="T73" fmla="*/ 860 h 985"/>
                                <a:gd name="T74" fmla="*/ 840 w 1143"/>
                                <a:gd name="T75" fmla="*/ 927 h 985"/>
                                <a:gd name="T76" fmla="*/ 712 w 1143"/>
                                <a:gd name="T77" fmla="*/ 969 h 985"/>
                                <a:gd name="T78" fmla="*/ 572 w 1143"/>
                                <a:gd name="T79" fmla="*/ 985 h 985"/>
                                <a:gd name="T80" fmla="*/ 431 w 1143"/>
                                <a:gd name="T81" fmla="*/ 969 h 985"/>
                                <a:gd name="T82" fmla="*/ 303 w 1143"/>
                                <a:gd name="T83" fmla="*/ 927 h 985"/>
                                <a:gd name="T84" fmla="*/ 192 w 1143"/>
                                <a:gd name="T85" fmla="*/ 860 h 985"/>
                                <a:gd name="T86" fmla="*/ 103 w 1143"/>
                                <a:gd name="T87" fmla="*/ 774 h 985"/>
                                <a:gd name="T88" fmla="*/ 38 w 1143"/>
                                <a:gd name="T89" fmla="*/ 671 h 985"/>
                                <a:gd name="T90" fmla="*/ 4 w 1143"/>
                                <a:gd name="T91" fmla="*/ 554 h 985"/>
                                <a:gd name="T92" fmla="*/ 4 w 1143"/>
                                <a:gd name="T93" fmla="*/ 431 h 985"/>
                                <a:gd name="T94" fmla="*/ 38 w 1143"/>
                                <a:gd name="T95" fmla="*/ 314 h 985"/>
                                <a:gd name="T96" fmla="*/ 103 w 1143"/>
                                <a:gd name="T97" fmla="*/ 211 h 985"/>
                                <a:gd name="T98" fmla="*/ 192 w 1143"/>
                                <a:gd name="T99" fmla="*/ 125 h 985"/>
                                <a:gd name="T100" fmla="*/ 303 w 1143"/>
                                <a:gd name="T101" fmla="*/ 58 h 985"/>
                                <a:gd name="T102" fmla="*/ 431 w 1143"/>
                                <a:gd name="T103" fmla="*/ 16 h 985"/>
                                <a:gd name="T104" fmla="*/ 572 w 1143"/>
                                <a:gd name="T105" fmla="*/ 0 h 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43" h="985">
                                  <a:moveTo>
                                    <a:pt x="572" y="5"/>
                                  </a:moveTo>
                                  <a:lnTo>
                                    <a:pt x="501" y="8"/>
                                  </a:lnTo>
                                  <a:lnTo>
                                    <a:pt x="433" y="19"/>
                                  </a:lnTo>
                                  <a:lnTo>
                                    <a:pt x="367" y="37"/>
                                  </a:lnTo>
                                  <a:lnTo>
                                    <a:pt x="306" y="62"/>
                                  </a:lnTo>
                                  <a:lnTo>
                                    <a:pt x="248" y="92"/>
                                  </a:lnTo>
                                  <a:lnTo>
                                    <a:pt x="195" y="127"/>
                                  </a:lnTo>
                                  <a:lnTo>
                                    <a:pt x="148" y="168"/>
                                  </a:lnTo>
                                  <a:lnTo>
                                    <a:pt x="107" y="213"/>
                                  </a:lnTo>
                                  <a:lnTo>
                                    <a:pt x="72" y="263"/>
                                  </a:lnTo>
                                  <a:lnTo>
                                    <a:pt x="44" y="316"/>
                                  </a:lnTo>
                                  <a:lnTo>
                                    <a:pt x="23" y="372"/>
                                  </a:lnTo>
                                  <a:lnTo>
                                    <a:pt x="10" y="431"/>
                                  </a:lnTo>
                                  <a:lnTo>
                                    <a:pt x="4" y="492"/>
                                  </a:lnTo>
                                  <a:lnTo>
                                    <a:pt x="10" y="553"/>
                                  </a:lnTo>
                                  <a:lnTo>
                                    <a:pt x="23" y="613"/>
                                  </a:lnTo>
                                  <a:lnTo>
                                    <a:pt x="44" y="668"/>
                                  </a:lnTo>
                                  <a:lnTo>
                                    <a:pt x="72" y="722"/>
                                  </a:lnTo>
                                  <a:lnTo>
                                    <a:pt x="107" y="772"/>
                                  </a:lnTo>
                                  <a:lnTo>
                                    <a:pt x="148" y="817"/>
                                  </a:lnTo>
                                  <a:lnTo>
                                    <a:pt x="195" y="857"/>
                                  </a:lnTo>
                                  <a:lnTo>
                                    <a:pt x="248" y="893"/>
                                  </a:lnTo>
                                  <a:lnTo>
                                    <a:pt x="306" y="923"/>
                                  </a:lnTo>
                                  <a:lnTo>
                                    <a:pt x="367" y="948"/>
                                  </a:lnTo>
                                  <a:lnTo>
                                    <a:pt x="433" y="966"/>
                                  </a:lnTo>
                                  <a:lnTo>
                                    <a:pt x="501" y="977"/>
                                  </a:lnTo>
                                  <a:lnTo>
                                    <a:pt x="572" y="980"/>
                                  </a:lnTo>
                                  <a:lnTo>
                                    <a:pt x="643" y="977"/>
                                  </a:lnTo>
                                  <a:lnTo>
                                    <a:pt x="711" y="966"/>
                                  </a:lnTo>
                                  <a:lnTo>
                                    <a:pt x="777" y="948"/>
                                  </a:lnTo>
                                  <a:lnTo>
                                    <a:pt x="837" y="923"/>
                                  </a:lnTo>
                                  <a:lnTo>
                                    <a:pt x="895" y="893"/>
                                  </a:lnTo>
                                  <a:lnTo>
                                    <a:pt x="949" y="857"/>
                                  </a:lnTo>
                                  <a:lnTo>
                                    <a:pt x="995" y="817"/>
                                  </a:lnTo>
                                  <a:lnTo>
                                    <a:pt x="1036" y="772"/>
                                  </a:lnTo>
                                  <a:lnTo>
                                    <a:pt x="1071" y="722"/>
                                  </a:lnTo>
                                  <a:lnTo>
                                    <a:pt x="1100" y="668"/>
                                  </a:lnTo>
                                  <a:lnTo>
                                    <a:pt x="1121" y="613"/>
                                  </a:lnTo>
                                  <a:lnTo>
                                    <a:pt x="1133" y="553"/>
                                  </a:lnTo>
                                  <a:lnTo>
                                    <a:pt x="1139" y="492"/>
                                  </a:lnTo>
                                  <a:lnTo>
                                    <a:pt x="1133" y="431"/>
                                  </a:lnTo>
                                  <a:lnTo>
                                    <a:pt x="1121" y="372"/>
                                  </a:lnTo>
                                  <a:lnTo>
                                    <a:pt x="1100" y="316"/>
                                  </a:lnTo>
                                  <a:lnTo>
                                    <a:pt x="1071" y="263"/>
                                  </a:lnTo>
                                  <a:lnTo>
                                    <a:pt x="1036" y="213"/>
                                  </a:lnTo>
                                  <a:lnTo>
                                    <a:pt x="995" y="168"/>
                                  </a:lnTo>
                                  <a:lnTo>
                                    <a:pt x="949" y="127"/>
                                  </a:lnTo>
                                  <a:lnTo>
                                    <a:pt x="895" y="92"/>
                                  </a:lnTo>
                                  <a:lnTo>
                                    <a:pt x="837" y="62"/>
                                  </a:lnTo>
                                  <a:lnTo>
                                    <a:pt x="777" y="37"/>
                                  </a:lnTo>
                                  <a:lnTo>
                                    <a:pt x="711" y="19"/>
                                  </a:lnTo>
                                  <a:lnTo>
                                    <a:pt x="643" y="8"/>
                                  </a:lnTo>
                                  <a:lnTo>
                                    <a:pt x="572" y="5"/>
                                  </a:lnTo>
                                  <a:close/>
                                  <a:moveTo>
                                    <a:pt x="572" y="0"/>
                                  </a:moveTo>
                                  <a:lnTo>
                                    <a:pt x="643" y="3"/>
                                  </a:lnTo>
                                  <a:lnTo>
                                    <a:pt x="712" y="16"/>
                                  </a:lnTo>
                                  <a:lnTo>
                                    <a:pt x="778" y="34"/>
                                  </a:lnTo>
                                  <a:lnTo>
                                    <a:pt x="840" y="58"/>
                                  </a:lnTo>
                                  <a:lnTo>
                                    <a:pt x="898" y="88"/>
                                  </a:lnTo>
                                  <a:lnTo>
                                    <a:pt x="952" y="125"/>
                                  </a:lnTo>
                                  <a:lnTo>
                                    <a:pt x="999" y="165"/>
                                  </a:lnTo>
                                  <a:lnTo>
                                    <a:pt x="1040" y="211"/>
                                  </a:lnTo>
                                  <a:lnTo>
                                    <a:pt x="1077" y="261"/>
                                  </a:lnTo>
                                  <a:lnTo>
                                    <a:pt x="1105" y="314"/>
                                  </a:lnTo>
                                  <a:lnTo>
                                    <a:pt x="1126" y="371"/>
                                  </a:lnTo>
                                  <a:lnTo>
                                    <a:pt x="1139" y="431"/>
                                  </a:lnTo>
                                  <a:lnTo>
                                    <a:pt x="1143" y="492"/>
                                  </a:lnTo>
                                  <a:lnTo>
                                    <a:pt x="1139" y="554"/>
                                  </a:lnTo>
                                  <a:lnTo>
                                    <a:pt x="1126" y="614"/>
                                  </a:lnTo>
                                  <a:lnTo>
                                    <a:pt x="1105" y="671"/>
                                  </a:lnTo>
                                  <a:lnTo>
                                    <a:pt x="1077" y="724"/>
                                  </a:lnTo>
                                  <a:lnTo>
                                    <a:pt x="1040" y="774"/>
                                  </a:lnTo>
                                  <a:lnTo>
                                    <a:pt x="999" y="819"/>
                                  </a:lnTo>
                                  <a:lnTo>
                                    <a:pt x="952" y="860"/>
                                  </a:lnTo>
                                  <a:lnTo>
                                    <a:pt x="898" y="897"/>
                                  </a:lnTo>
                                  <a:lnTo>
                                    <a:pt x="840" y="927"/>
                                  </a:lnTo>
                                  <a:lnTo>
                                    <a:pt x="778" y="951"/>
                                  </a:lnTo>
                                  <a:lnTo>
                                    <a:pt x="712" y="969"/>
                                  </a:lnTo>
                                  <a:lnTo>
                                    <a:pt x="643" y="980"/>
                                  </a:lnTo>
                                  <a:lnTo>
                                    <a:pt x="572" y="985"/>
                                  </a:lnTo>
                                  <a:lnTo>
                                    <a:pt x="501" y="980"/>
                                  </a:lnTo>
                                  <a:lnTo>
                                    <a:pt x="431" y="969"/>
                                  </a:lnTo>
                                  <a:lnTo>
                                    <a:pt x="365" y="951"/>
                                  </a:lnTo>
                                  <a:lnTo>
                                    <a:pt x="303" y="927"/>
                                  </a:lnTo>
                                  <a:lnTo>
                                    <a:pt x="245" y="897"/>
                                  </a:lnTo>
                                  <a:lnTo>
                                    <a:pt x="192" y="860"/>
                                  </a:lnTo>
                                  <a:lnTo>
                                    <a:pt x="144" y="819"/>
                                  </a:lnTo>
                                  <a:lnTo>
                                    <a:pt x="103" y="774"/>
                                  </a:lnTo>
                                  <a:lnTo>
                                    <a:pt x="66" y="724"/>
                                  </a:lnTo>
                                  <a:lnTo>
                                    <a:pt x="38" y="671"/>
                                  </a:lnTo>
                                  <a:lnTo>
                                    <a:pt x="17" y="614"/>
                                  </a:lnTo>
                                  <a:lnTo>
                                    <a:pt x="4" y="554"/>
                                  </a:lnTo>
                                  <a:lnTo>
                                    <a:pt x="0" y="492"/>
                                  </a:lnTo>
                                  <a:lnTo>
                                    <a:pt x="4" y="431"/>
                                  </a:lnTo>
                                  <a:lnTo>
                                    <a:pt x="17" y="371"/>
                                  </a:lnTo>
                                  <a:lnTo>
                                    <a:pt x="38" y="314"/>
                                  </a:lnTo>
                                  <a:lnTo>
                                    <a:pt x="66" y="261"/>
                                  </a:lnTo>
                                  <a:lnTo>
                                    <a:pt x="103" y="211"/>
                                  </a:lnTo>
                                  <a:lnTo>
                                    <a:pt x="144" y="165"/>
                                  </a:lnTo>
                                  <a:lnTo>
                                    <a:pt x="192" y="125"/>
                                  </a:lnTo>
                                  <a:lnTo>
                                    <a:pt x="245" y="88"/>
                                  </a:lnTo>
                                  <a:lnTo>
                                    <a:pt x="303" y="58"/>
                                  </a:lnTo>
                                  <a:lnTo>
                                    <a:pt x="365" y="34"/>
                                  </a:lnTo>
                                  <a:lnTo>
                                    <a:pt x="431" y="16"/>
                                  </a:lnTo>
                                  <a:lnTo>
                                    <a:pt x="501" y="3"/>
                                  </a:lnTo>
                                  <a:lnTo>
                                    <a:pt x="572" y="0"/>
                                  </a:lnTo>
                                  <a:close/>
                                </a:path>
                              </a:pathLst>
                            </a:custGeom>
                            <a:solidFill>
                              <a:srgbClr val="FFE992"/>
                            </a:solidFill>
                            <a:ln>
                              <a:noFill/>
                            </a:ln>
                            <a:extLst>
                              <a:ext uri="{91240B29-F687-4F45-9708-019B960494DF}">
                                <a14:hiddenLine xmlns:a14="http://schemas.microsoft.com/office/drawing/2010/main" w="0">
                                  <a:solidFill>
                                    <a:srgbClr val="FFE992"/>
                                  </a:solidFill>
                                  <a:prstDash val="solid"/>
                                  <a:round/>
                                  <a:headEnd/>
                                  <a:tailEnd/>
                                </a14:hiddenLine>
                              </a:ext>
                            </a:extLst>
                          </wps:spPr>
                          <wps:bodyPr rot="0" vert="horz" wrap="square" lIns="91440" tIns="45720" rIns="91440" bIns="45720" anchor="t" anchorCtr="0" upright="1">
                            <a:noAutofit/>
                          </wps:bodyPr>
                        </wps:wsp>
                        <wps:wsp>
                          <wps:cNvPr id="755" name="Freeform 468"/>
                          <wps:cNvSpPr>
                            <a:spLocks noEditPoints="1"/>
                          </wps:cNvSpPr>
                          <wps:spPr bwMode="auto">
                            <a:xfrm>
                              <a:off x="1371" y="324"/>
                              <a:ext cx="577" cy="496"/>
                            </a:xfrm>
                            <a:custGeom>
                              <a:avLst/>
                              <a:gdLst>
                                <a:gd name="T0" fmla="*/ 506 w 1154"/>
                                <a:gd name="T1" fmla="*/ 7 h 993"/>
                                <a:gd name="T2" fmla="*/ 370 w 1154"/>
                                <a:gd name="T3" fmla="*/ 38 h 993"/>
                                <a:gd name="T4" fmla="*/ 250 w 1154"/>
                                <a:gd name="T5" fmla="*/ 92 h 993"/>
                                <a:gd name="T6" fmla="*/ 149 w 1154"/>
                                <a:gd name="T7" fmla="*/ 169 h 993"/>
                                <a:gd name="T8" fmla="*/ 71 w 1154"/>
                                <a:gd name="T9" fmla="*/ 265 h 993"/>
                                <a:gd name="T10" fmla="*/ 22 w 1154"/>
                                <a:gd name="T11" fmla="*/ 375 h 993"/>
                                <a:gd name="T12" fmla="*/ 5 w 1154"/>
                                <a:gd name="T13" fmla="*/ 496 h 993"/>
                                <a:gd name="T14" fmla="*/ 22 w 1154"/>
                                <a:gd name="T15" fmla="*/ 618 h 993"/>
                                <a:gd name="T16" fmla="*/ 71 w 1154"/>
                                <a:gd name="T17" fmla="*/ 728 h 993"/>
                                <a:gd name="T18" fmla="*/ 149 w 1154"/>
                                <a:gd name="T19" fmla="*/ 823 h 993"/>
                                <a:gd name="T20" fmla="*/ 250 w 1154"/>
                                <a:gd name="T21" fmla="*/ 901 h 993"/>
                                <a:gd name="T22" fmla="*/ 370 w 1154"/>
                                <a:gd name="T23" fmla="*/ 955 h 993"/>
                                <a:gd name="T24" fmla="*/ 506 w 1154"/>
                                <a:gd name="T25" fmla="*/ 984 h 993"/>
                                <a:gd name="T26" fmla="*/ 648 w 1154"/>
                                <a:gd name="T27" fmla="*/ 984 h 993"/>
                                <a:gd name="T28" fmla="*/ 783 w 1154"/>
                                <a:gd name="T29" fmla="*/ 955 h 993"/>
                                <a:gd name="T30" fmla="*/ 903 w 1154"/>
                                <a:gd name="T31" fmla="*/ 901 h 993"/>
                                <a:gd name="T32" fmla="*/ 1004 w 1154"/>
                                <a:gd name="T33" fmla="*/ 823 h 993"/>
                                <a:gd name="T34" fmla="*/ 1082 w 1154"/>
                                <a:gd name="T35" fmla="*/ 728 h 993"/>
                                <a:gd name="T36" fmla="*/ 1131 w 1154"/>
                                <a:gd name="T37" fmla="*/ 618 h 993"/>
                                <a:gd name="T38" fmla="*/ 1148 w 1154"/>
                                <a:gd name="T39" fmla="*/ 496 h 993"/>
                                <a:gd name="T40" fmla="*/ 1131 w 1154"/>
                                <a:gd name="T41" fmla="*/ 375 h 993"/>
                                <a:gd name="T42" fmla="*/ 1082 w 1154"/>
                                <a:gd name="T43" fmla="*/ 265 h 993"/>
                                <a:gd name="T44" fmla="*/ 1004 w 1154"/>
                                <a:gd name="T45" fmla="*/ 169 h 993"/>
                                <a:gd name="T46" fmla="*/ 903 w 1154"/>
                                <a:gd name="T47" fmla="*/ 92 h 993"/>
                                <a:gd name="T48" fmla="*/ 783 w 1154"/>
                                <a:gd name="T49" fmla="*/ 38 h 993"/>
                                <a:gd name="T50" fmla="*/ 648 w 1154"/>
                                <a:gd name="T51" fmla="*/ 7 h 993"/>
                                <a:gd name="T52" fmla="*/ 577 w 1154"/>
                                <a:gd name="T53" fmla="*/ 0 h 993"/>
                                <a:gd name="T54" fmla="*/ 709 w 1154"/>
                                <a:gd name="T55" fmla="*/ 12 h 993"/>
                                <a:gd name="T56" fmla="*/ 831 w 1154"/>
                                <a:gd name="T57" fmla="*/ 50 h 993"/>
                                <a:gd name="T58" fmla="*/ 938 w 1154"/>
                                <a:gd name="T59" fmla="*/ 109 h 993"/>
                                <a:gd name="T60" fmla="*/ 1027 w 1154"/>
                                <a:gd name="T61" fmla="*/ 186 h 993"/>
                                <a:gd name="T62" fmla="*/ 1095 w 1154"/>
                                <a:gd name="T63" fmla="*/ 278 h 993"/>
                                <a:gd name="T64" fmla="*/ 1138 w 1154"/>
                                <a:gd name="T65" fmla="*/ 382 h 993"/>
                                <a:gd name="T66" fmla="*/ 1154 w 1154"/>
                                <a:gd name="T67" fmla="*/ 496 h 993"/>
                                <a:gd name="T68" fmla="*/ 1138 w 1154"/>
                                <a:gd name="T69" fmla="*/ 611 h 993"/>
                                <a:gd name="T70" fmla="*/ 1095 w 1154"/>
                                <a:gd name="T71" fmla="*/ 715 h 993"/>
                                <a:gd name="T72" fmla="*/ 1027 w 1154"/>
                                <a:gd name="T73" fmla="*/ 807 h 993"/>
                                <a:gd name="T74" fmla="*/ 938 w 1154"/>
                                <a:gd name="T75" fmla="*/ 884 h 993"/>
                                <a:gd name="T76" fmla="*/ 831 w 1154"/>
                                <a:gd name="T77" fmla="*/ 943 h 993"/>
                                <a:gd name="T78" fmla="*/ 709 w 1154"/>
                                <a:gd name="T79" fmla="*/ 979 h 993"/>
                                <a:gd name="T80" fmla="*/ 577 w 1154"/>
                                <a:gd name="T81" fmla="*/ 993 h 993"/>
                                <a:gd name="T82" fmla="*/ 445 w 1154"/>
                                <a:gd name="T83" fmla="*/ 979 h 993"/>
                                <a:gd name="T84" fmla="*/ 322 w 1154"/>
                                <a:gd name="T85" fmla="*/ 943 h 993"/>
                                <a:gd name="T86" fmla="*/ 215 w 1154"/>
                                <a:gd name="T87" fmla="*/ 884 h 993"/>
                                <a:gd name="T88" fmla="*/ 126 w 1154"/>
                                <a:gd name="T89" fmla="*/ 807 h 993"/>
                                <a:gd name="T90" fmla="*/ 59 w 1154"/>
                                <a:gd name="T91" fmla="*/ 715 h 993"/>
                                <a:gd name="T92" fmla="*/ 15 w 1154"/>
                                <a:gd name="T93" fmla="*/ 611 h 993"/>
                                <a:gd name="T94" fmla="*/ 0 w 1154"/>
                                <a:gd name="T95" fmla="*/ 496 h 993"/>
                                <a:gd name="T96" fmla="*/ 15 w 1154"/>
                                <a:gd name="T97" fmla="*/ 382 h 993"/>
                                <a:gd name="T98" fmla="*/ 59 w 1154"/>
                                <a:gd name="T99" fmla="*/ 278 h 993"/>
                                <a:gd name="T100" fmla="*/ 126 w 1154"/>
                                <a:gd name="T101" fmla="*/ 186 h 993"/>
                                <a:gd name="T102" fmla="*/ 215 w 1154"/>
                                <a:gd name="T103" fmla="*/ 109 h 993"/>
                                <a:gd name="T104" fmla="*/ 322 w 1154"/>
                                <a:gd name="T105" fmla="*/ 50 h 993"/>
                                <a:gd name="T106" fmla="*/ 445 w 1154"/>
                                <a:gd name="T107" fmla="*/ 12 h 993"/>
                                <a:gd name="T108" fmla="*/ 577 w 1154"/>
                                <a:gd name="T109" fmla="*/ 0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54" h="993">
                                  <a:moveTo>
                                    <a:pt x="577" y="4"/>
                                  </a:moveTo>
                                  <a:lnTo>
                                    <a:pt x="506" y="7"/>
                                  </a:lnTo>
                                  <a:lnTo>
                                    <a:pt x="436" y="20"/>
                                  </a:lnTo>
                                  <a:lnTo>
                                    <a:pt x="370" y="38"/>
                                  </a:lnTo>
                                  <a:lnTo>
                                    <a:pt x="308" y="62"/>
                                  </a:lnTo>
                                  <a:lnTo>
                                    <a:pt x="250" y="92"/>
                                  </a:lnTo>
                                  <a:lnTo>
                                    <a:pt x="197" y="129"/>
                                  </a:lnTo>
                                  <a:lnTo>
                                    <a:pt x="149" y="169"/>
                                  </a:lnTo>
                                  <a:lnTo>
                                    <a:pt x="108" y="215"/>
                                  </a:lnTo>
                                  <a:lnTo>
                                    <a:pt x="71" y="265"/>
                                  </a:lnTo>
                                  <a:lnTo>
                                    <a:pt x="43" y="318"/>
                                  </a:lnTo>
                                  <a:lnTo>
                                    <a:pt x="22" y="375"/>
                                  </a:lnTo>
                                  <a:lnTo>
                                    <a:pt x="9" y="435"/>
                                  </a:lnTo>
                                  <a:lnTo>
                                    <a:pt x="5" y="496"/>
                                  </a:lnTo>
                                  <a:lnTo>
                                    <a:pt x="9" y="558"/>
                                  </a:lnTo>
                                  <a:lnTo>
                                    <a:pt x="22" y="618"/>
                                  </a:lnTo>
                                  <a:lnTo>
                                    <a:pt x="43" y="675"/>
                                  </a:lnTo>
                                  <a:lnTo>
                                    <a:pt x="71" y="728"/>
                                  </a:lnTo>
                                  <a:lnTo>
                                    <a:pt x="108" y="778"/>
                                  </a:lnTo>
                                  <a:lnTo>
                                    <a:pt x="149" y="823"/>
                                  </a:lnTo>
                                  <a:lnTo>
                                    <a:pt x="197" y="864"/>
                                  </a:lnTo>
                                  <a:lnTo>
                                    <a:pt x="250" y="901"/>
                                  </a:lnTo>
                                  <a:lnTo>
                                    <a:pt x="308" y="931"/>
                                  </a:lnTo>
                                  <a:lnTo>
                                    <a:pt x="370" y="955"/>
                                  </a:lnTo>
                                  <a:lnTo>
                                    <a:pt x="436" y="973"/>
                                  </a:lnTo>
                                  <a:lnTo>
                                    <a:pt x="506" y="984"/>
                                  </a:lnTo>
                                  <a:lnTo>
                                    <a:pt x="577" y="989"/>
                                  </a:lnTo>
                                  <a:lnTo>
                                    <a:pt x="648" y="984"/>
                                  </a:lnTo>
                                  <a:lnTo>
                                    <a:pt x="717" y="973"/>
                                  </a:lnTo>
                                  <a:lnTo>
                                    <a:pt x="783" y="955"/>
                                  </a:lnTo>
                                  <a:lnTo>
                                    <a:pt x="845" y="931"/>
                                  </a:lnTo>
                                  <a:lnTo>
                                    <a:pt x="903" y="901"/>
                                  </a:lnTo>
                                  <a:lnTo>
                                    <a:pt x="957" y="864"/>
                                  </a:lnTo>
                                  <a:lnTo>
                                    <a:pt x="1004" y="823"/>
                                  </a:lnTo>
                                  <a:lnTo>
                                    <a:pt x="1045" y="778"/>
                                  </a:lnTo>
                                  <a:lnTo>
                                    <a:pt x="1082" y="728"/>
                                  </a:lnTo>
                                  <a:lnTo>
                                    <a:pt x="1110" y="675"/>
                                  </a:lnTo>
                                  <a:lnTo>
                                    <a:pt x="1131" y="618"/>
                                  </a:lnTo>
                                  <a:lnTo>
                                    <a:pt x="1144" y="558"/>
                                  </a:lnTo>
                                  <a:lnTo>
                                    <a:pt x="1148" y="496"/>
                                  </a:lnTo>
                                  <a:lnTo>
                                    <a:pt x="1144" y="435"/>
                                  </a:lnTo>
                                  <a:lnTo>
                                    <a:pt x="1131" y="375"/>
                                  </a:lnTo>
                                  <a:lnTo>
                                    <a:pt x="1110" y="318"/>
                                  </a:lnTo>
                                  <a:lnTo>
                                    <a:pt x="1082" y="265"/>
                                  </a:lnTo>
                                  <a:lnTo>
                                    <a:pt x="1045" y="215"/>
                                  </a:lnTo>
                                  <a:lnTo>
                                    <a:pt x="1004" y="169"/>
                                  </a:lnTo>
                                  <a:lnTo>
                                    <a:pt x="957" y="129"/>
                                  </a:lnTo>
                                  <a:lnTo>
                                    <a:pt x="903" y="92"/>
                                  </a:lnTo>
                                  <a:lnTo>
                                    <a:pt x="845" y="62"/>
                                  </a:lnTo>
                                  <a:lnTo>
                                    <a:pt x="783" y="38"/>
                                  </a:lnTo>
                                  <a:lnTo>
                                    <a:pt x="717" y="20"/>
                                  </a:lnTo>
                                  <a:lnTo>
                                    <a:pt x="648" y="7"/>
                                  </a:lnTo>
                                  <a:lnTo>
                                    <a:pt x="577" y="4"/>
                                  </a:lnTo>
                                  <a:close/>
                                  <a:moveTo>
                                    <a:pt x="577" y="0"/>
                                  </a:moveTo>
                                  <a:lnTo>
                                    <a:pt x="644" y="3"/>
                                  </a:lnTo>
                                  <a:lnTo>
                                    <a:pt x="709" y="12"/>
                                  </a:lnTo>
                                  <a:lnTo>
                                    <a:pt x="772" y="28"/>
                                  </a:lnTo>
                                  <a:lnTo>
                                    <a:pt x="831" y="50"/>
                                  </a:lnTo>
                                  <a:lnTo>
                                    <a:pt x="886" y="77"/>
                                  </a:lnTo>
                                  <a:lnTo>
                                    <a:pt x="938" y="109"/>
                                  </a:lnTo>
                                  <a:lnTo>
                                    <a:pt x="985" y="145"/>
                                  </a:lnTo>
                                  <a:lnTo>
                                    <a:pt x="1027" y="186"/>
                                  </a:lnTo>
                                  <a:lnTo>
                                    <a:pt x="1064" y="229"/>
                                  </a:lnTo>
                                  <a:lnTo>
                                    <a:pt x="1095" y="278"/>
                                  </a:lnTo>
                                  <a:lnTo>
                                    <a:pt x="1120" y="329"/>
                                  </a:lnTo>
                                  <a:lnTo>
                                    <a:pt x="1138" y="382"/>
                                  </a:lnTo>
                                  <a:lnTo>
                                    <a:pt x="1150" y="438"/>
                                  </a:lnTo>
                                  <a:lnTo>
                                    <a:pt x="1154" y="496"/>
                                  </a:lnTo>
                                  <a:lnTo>
                                    <a:pt x="1150" y="555"/>
                                  </a:lnTo>
                                  <a:lnTo>
                                    <a:pt x="1138" y="611"/>
                                  </a:lnTo>
                                  <a:lnTo>
                                    <a:pt x="1120" y="664"/>
                                  </a:lnTo>
                                  <a:lnTo>
                                    <a:pt x="1095" y="715"/>
                                  </a:lnTo>
                                  <a:lnTo>
                                    <a:pt x="1064" y="762"/>
                                  </a:lnTo>
                                  <a:lnTo>
                                    <a:pt x="1027" y="807"/>
                                  </a:lnTo>
                                  <a:lnTo>
                                    <a:pt x="985" y="847"/>
                                  </a:lnTo>
                                  <a:lnTo>
                                    <a:pt x="938" y="884"/>
                                  </a:lnTo>
                                  <a:lnTo>
                                    <a:pt x="886" y="916"/>
                                  </a:lnTo>
                                  <a:lnTo>
                                    <a:pt x="831" y="943"/>
                                  </a:lnTo>
                                  <a:lnTo>
                                    <a:pt x="772" y="964"/>
                                  </a:lnTo>
                                  <a:lnTo>
                                    <a:pt x="709" y="979"/>
                                  </a:lnTo>
                                  <a:lnTo>
                                    <a:pt x="644" y="990"/>
                                  </a:lnTo>
                                  <a:lnTo>
                                    <a:pt x="577" y="993"/>
                                  </a:lnTo>
                                  <a:lnTo>
                                    <a:pt x="510" y="990"/>
                                  </a:lnTo>
                                  <a:lnTo>
                                    <a:pt x="445" y="979"/>
                                  </a:lnTo>
                                  <a:lnTo>
                                    <a:pt x="381" y="964"/>
                                  </a:lnTo>
                                  <a:lnTo>
                                    <a:pt x="322" y="943"/>
                                  </a:lnTo>
                                  <a:lnTo>
                                    <a:pt x="267" y="916"/>
                                  </a:lnTo>
                                  <a:lnTo>
                                    <a:pt x="215" y="884"/>
                                  </a:lnTo>
                                  <a:lnTo>
                                    <a:pt x="169" y="847"/>
                                  </a:lnTo>
                                  <a:lnTo>
                                    <a:pt x="126" y="807"/>
                                  </a:lnTo>
                                  <a:lnTo>
                                    <a:pt x="90" y="762"/>
                                  </a:lnTo>
                                  <a:lnTo>
                                    <a:pt x="59" y="715"/>
                                  </a:lnTo>
                                  <a:lnTo>
                                    <a:pt x="33" y="664"/>
                                  </a:lnTo>
                                  <a:lnTo>
                                    <a:pt x="15" y="611"/>
                                  </a:lnTo>
                                  <a:lnTo>
                                    <a:pt x="4" y="555"/>
                                  </a:lnTo>
                                  <a:lnTo>
                                    <a:pt x="0" y="496"/>
                                  </a:lnTo>
                                  <a:lnTo>
                                    <a:pt x="4" y="438"/>
                                  </a:lnTo>
                                  <a:lnTo>
                                    <a:pt x="15" y="382"/>
                                  </a:lnTo>
                                  <a:lnTo>
                                    <a:pt x="33" y="329"/>
                                  </a:lnTo>
                                  <a:lnTo>
                                    <a:pt x="59" y="278"/>
                                  </a:lnTo>
                                  <a:lnTo>
                                    <a:pt x="90" y="229"/>
                                  </a:lnTo>
                                  <a:lnTo>
                                    <a:pt x="126" y="186"/>
                                  </a:lnTo>
                                  <a:lnTo>
                                    <a:pt x="169" y="145"/>
                                  </a:lnTo>
                                  <a:lnTo>
                                    <a:pt x="215" y="109"/>
                                  </a:lnTo>
                                  <a:lnTo>
                                    <a:pt x="267" y="77"/>
                                  </a:lnTo>
                                  <a:lnTo>
                                    <a:pt x="322" y="50"/>
                                  </a:lnTo>
                                  <a:lnTo>
                                    <a:pt x="381" y="28"/>
                                  </a:lnTo>
                                  <a:lnTo>
                                    <a:pt x="445" y="12"/>
                                  </a:lnTo>
                                  <a:lnTo>
                                    <a:pt x="510" y="3"/>
                                  </a:lnTo>
                                  <a:lnTo>
                                    <a:pt x="577" y="0"/>
                                  </a:lnTo>
                                  <a:close/>
                                </a:path>
                              </a:pathLst>
                            </a:custGeom>
                            <a:solidFill>
                              <a:srgbClr val="FFE991"/>
                            </a:solidFill>
                            <a:ln>
                              <a:noFill/>
                            </a:ln>
                            <a:extLst>
                              <a:ext uri="{91240B29-F687-4F45-9708-019B960494DF}">
                                <a14:hiddenLine xmlns:a14="http://schemas.microsoft.com/office/drawing/2010/main" w="0">
                                  <a:solidFill>
                                    <a:srgbClr val="FFE991"/>
                                  </a:solidFill>
                                  <a:prstDash val="solid"/>
                                  <a:round/>
                                  <a:headEnd/>
                                  <a:tailEnd/>
                                </a14:hiddenLine>
                              </a:ext>
                            </a:extLst>
                          </wps:spPr>
                          <wps:bodyPr rot="0" vert="horz" wrap="square" lIns="91440" tIns="45720" rIns="91440" bIns="45720" anchor="t" anchorCtr="0" upright="1">
                            <a:noAutofit/>
                          </wps:bodyPr>
                        </wps:wsp>
                        <wps:wsp>
                          <wps:cNvPr id="756" name="Freeform 469"/>
                          <wps:cNvSpPr>
                            <a:spLocks noEditPoints="1"/>
                          </wps:cNvSpPr>
                          <wps:spPr bwMode="auto">
                            <a:xfrm>
                              <a:off x="1369" y="322"/>
                              <a:ext cx="581" cy="501"/>
                            </a:xfrm>
                            <a:custGeom>
                              <a:avLst/>
                              <a:gdLst>
                                <a:gd name="T0" fmla="*/ 515 w 1163"/>
                                <a:gd name="T1" fmla="*/ 8 h 1003"/>
                                <a:gd name="T2" fmla="*/ 386 w 1163"/>
                                <a:gd name="T3" fmla="*/ 33 h 1003"/>
                                <a:gd name="T4" fmla="*/ 272 w 1163"/>
                                <a:gd name="T5" fmla="*/ 82 h 1003"/>
                                <a:gd name="T6" fmla="*/ 174 w 1163"/>
                                <a:gd name="T7" fmla="*/ 150 h 1003"/>
                                <a:gd name="T8" fmla="*/ 95 w 1163"/>
                                <a:gd name="T9" fmla="*/ 234 h 1003"/>
                                <a:gd name="T10" fmla="*/ 38 w 1163"/>
                                <a:gd name="T11" fmla="*/ 334 h 1003"/>
                                <a:gd name="T12" fmla="*/ 9 w 1163"/>
                                <a:gd name="T13" fmla="*/ 443 h 1003"/>
                                <a:gd name="T14" fmla="*/ 9 w 1163"/>
                                <a:gd name="T15" fmla="*/ 560 h 1003"/>
                                <a:gd name="T16" fmla="*/ 38 w 1163"/>
                                <a:gd name="T17" fmla="*/ 669 h 1003"/>
                                <a:gd name="T18" fmla="*/ 95 w 1163"/>
                                <a:gd name="T19" fmla="*/ 767 h 1003"/>
                                <a:gd name="T20" fmla="*/ 174 w 1163"/>
                                <a:gd name="T21" fmla="*/ 852 h 1003"/>
                                <a:gd name="T22" fmla="*/ 272 w 1163"/>
                                <a:gd name="T23" fmla="*/ 921 h 1003"/>
                                <a:gd name="T24" fmla="*/ 386 w 1163"/>
                                <a:gd name="T25" fmla="*/ 969 h 1003"/>
                                <a:gd name="T26" fmla="*/ 515 w 1163"/>
                                <a:gd name="T27" fmla="*/ 995 h 1003"/>
                                <a:gd name="T28" fmla="*/ 649 w 1163"/>
                                <a:gd name="T29" fmla="*/ 995 h 1003"/>
                                <a:gd name="T30" fmla="*/ 777 w 1163"/>
                                <a:gd name="T31" fmla="*/ 969 h 1003"/>
                                <a:gd name="T32" fmla="*/ 891 w 1163"/>
                                <a:gd name="T33" fmla="*/ 921 h 1003"/>
                                <a:gd name="T34" fmla="*/ 990 w 1163"/>
                                <a:gd name="T35" fmla="*/ 852 h 1003"/>
                                <a:gd name="T36" fmla="*/ 1069 w 1163"/>
                                <a:gd name="T37" fmla="*/ 767 h 1003"/>
                                <a:gd name="T38" fmla="*/ 1125 w 1163"/>
                                <a:gd name="T39" fmla="*/ 669 h 1003"/>
                                <a:gd name="T40" fmla="*/ 1155 w 1163"/>
                                <a:gd name="T41" fmla="*/ 560 h 1003"/>
                                <a:gd name="T42" fmla="*/ 1155 w 1163"/>
                                <a:gd name="T43" fmla="*/ 443 h 1003"/>
                                <a:gd name="T44" fmla="*/ 1125 w 1163"/>
                                <a:gd name="T45" fmla="*/ 334 h 1003"/>
                                <a:gd name="T46" fmla="*/ 1069 w 1163"/>
                                <a:gd name="T47" fmla="*/ 234 h 1003"/>
                                <a:gd name="T48" fmla="*/ 990 w 1163"/>
                                <a:gd name="T49" fmla="*/ 150 h 1003"/>
                                <a:gd name="T50" fmla="*/ 891 w 1163"/>
                                <a:gd name="T51" fmla="*/ 82 h 1003"/>
                                <a:gd name="T52" fmla="*/ 777 w 1163"/>
                                <a:gd name="T53" fmla="*/ 33 h 1003"/>
                                <a:gd name="T54" fmla="*/ 649 w 1163"/>
                                <a:gd name="T55" fmla="*/ 8 h 1003"/>
                                <a:gd name="T56" fmla="*/ 582 w 1163"/>
                                <a:gd name="T57" fmla="*/ 0 h 1003"/>
                                <a:gd name="T58" fmla="*/ 715 w 1163"/>
                                <a:gd name="T59" fmla="*/ 14 h 1003"/>
                                <a:gd name="T60" fmla="*/ 838 w 1163"/>
                                <a:gd name="T61" fmla="*/ 51 h 1003"/>
                                <a:gd name="T62" fmla="*/ 946 w 1163"/>
                                <a:gd name="T63" fmla="*/ 111 h 1003"/>
                                <a:gd name="T64" fmla="*/ 1036 w 1163"/>
                                <a:gd name="T65" fmla="*/ 188 h 1003"/>
                                <a:gd name="T66" fmla="*/ 1105 w 1163"/>
                                <a:gd name="T67" fmla="*/ 281 h 1003"/>
                                <a:gd name="T68" fmla="*/ 1149 w 1163"/>
                                <a:gd name="T69" fmla="*/ 386 h 1003"/>
                                <a:gd name="T70" fmla="*/ 1163 w 1163"/>
                                <a:gd name="T71" fmla="*/ 501 h 1003"/>
                                <a:gd name="T72" fmla="*/ 1149 w 1163"/>
                                <a:gd name="T73" fmla="*/ 617 h 1003"/>
                                <a:gd name="T74" fmla="*/ 1105 w 1163"/>
                                <a:gd name="T75" fmla="*/ 722 h 1003"/>
                                <a:gd name="T76" fmla="*/ 1036 w 1163"/>
                                <a:gd name="T77" fmla="*/ 815 h 1003"/>
                                <a:gd name="T78" fmla="*/ 946 w 1163"/>
                                <a:gd name="T79" fmla="*/ 892 h 1003"/>
                                <a:gd name="T80" fmla="*/ 838 w 1163"/>
                                <a:gd name="T81" fmla="*/ 952 h 1003"/>
                                <a:gd name="T82" fmla="*/ 715 w 1163"/>
                                <a:gd name="T83" fmla="*/ 989 h 1003"/>
                                <a:gd name="T84" fmla="*/ 582 w 1163"/>
                                <a:gd name="T85" fmla="*/ 1003 h 1003"/>
                                <a:gd name="T86" fmla="*/ 449 w 1163"/>
                                <a:gd name="T87" fmla="*/ 989 h 1003"/>
                                <a:gd name="T88" fmla="*/ 326 w 1163"/>
                                <a:gd name="T89" fmla="*/ 952 h 1003"/>
                                <a:gd name="T90" fmla="*/ 217 w 1163"/>
                                <a:gd name="T91" fmla="*/ 892 h 1003"/>
                                <a:gd name="T92" fmla="*/ 127 w 1163"/>
                                <a:gd name="T93" fmla="*/ 815 h 1003"/>
                                <a:gd name="T94" fmla="*/ 58 w 1163"/>
                                <a:gd name="T95" fmla="*/ 722 h 1003"/>
                                <a:gd name="T96" fmla="*/ 14 w 1163"/>
                                <a:gd name="T97" fmla="*/ 617 h 1003"/>
                                <a:gd name="T98" fmla="*/ 0 w 1163"/>
                                <a:gd name="T99" fmla="*/ 501 h 1003"/>
                                <a:gd name="T100" fmla="*/ 14 w 1163"/>
                                <a:gd name="T101" fmla="*/ 386 h 1003"/>
                                <a:gd name="T102" fmla="*/ 58 w 1163"/>
                                <a:gd name="T103" fmla="*/ 281 h 1003"/>
                                <a:gd name="T104" fmla="*/ 127 w 1163"/>
                                <a:gd name="T105" fmla="*/ 188 h 1003"/>
                                <a:gd name="T106" fmla="*/ 217 w 1163"/>
                                <a:gd name="T107" fmla="*/ 111 h 1003"/>
                                <a:gd name="T108" fmla="*/ 326 w 1163"/>
                                <a:gd name="T109" fmla="*/ 51 h 1003"/>
                                <a:gd name="T110" fmla="*/ 449 w 1163"/>
                                <a:gd name="T111" fmla="*/ 14 h 1003"/>
                                <a:gd name="T112" fmla="*/ 582 w 1163"/>
                                <a:gd name="T113" fmla="*/ 0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63" h="1003">
                                  <a:moveTo>
                                    <a:pt x="582" y="5"/>
                                  </a:moveTo>
                                  <a:lnTo>
                                    <a:pt x="515" y="8"/>
                                  </a:lnTo>
                                  <a:lnTo>
                                    <a:pt x="450" y="17"/>
                                  </a:lnTo>
                                  <a:lnTo>
                                    <a:pt x="386" y="33"/>
                                  </a:lnTo>
                                  <a:lnTo>
                                    <a:pt x="327" y="55"/>
                                  </a:lnTo>
                                  <a:lnTo>
                                    <a:pt x="272" y="82"/>
                                  </a:lnTo>
                                  <a:lnTo>
                                    <a:pt x="220" y="114"/>
                                  </a:lnTo>
                                  <a:lnTo>
                                    <a:pt x="174" y="150"/>
                                  </a:lnTo>
                                  <a:lnTo>
                                    <a:pt x="131" y="191"/>
                                  </a:lnTo>
                                  <a:lnTo>
                                    <a:pt x="95" y="234"/>
                                  </a:lnTo>
                                  <a:lnTo>
                                    <a:pt x="64" y="283"/>
                                  </a:lnTo>
                                  <a:lnTo>
                                    <a:pt x="38" y="334"/>
                                  </a:lnTo>
                                  <a:lnTo>
                                    <a:pt x="20" y="387"/>
                                  </a:lnTo>
                                  <a:lnTo>
                                    <a:pt x="9" y="443"/>
                                  </a:lnTo>
                                  <a:lnTo>
                                    <a:pt x="5" y="501"/>
                                  </a:lnTo>
                                  <a:lnTo>
                                    <a:pt x="9" y="560"/>
                                  </a:lnTo>
                                  <a:lnTo>
                                    <a:pt x="20" y="616"/>
                                  </a:lnTo>
                                  <a:lnTo>
                                    <a:pt x="38" y="669"/>
                                  </a:lnTo>
                                  <a:lnTo>
                                    <a:pt x="64" y="720"/>
                                  </a:lnTo>
                                  <a:lnTo>
                                    <a:pt x="95" y="767"/>
                                  </a:lnTo>
                                  <a:lnTo>
                                    <a:pt x="131" y="812"/>
                                  </a:lnTo>
                                  <a:lnTo>
                                    <a:pt x="174" y="852"/>
                                  </a:lnTo>
                                  <a:lnTo>
                                    <a:pt x="220" y="889"/>
                                  </a:lnTo>
                                  <a:lnTo>
                                    <a:pt x="272" y="921"/>
                                  </a:lnTo>
                                  <a:lnTo>
                                    <a:pt x="327" y="948"/>
                                  </a:lnTo>
                                  <a:lnTo>
                                    <a:pt x="386" y="969"/>
                                  </a:lnTo>
                                  <a:lnTo>
                                    <a:pt x="450" y="984"/>
                                  </a:lnTo>
                                  <a:lnTo>
                                    <a:pt x="515" y="995"/>
                                  </a:lnTo>
                                  <a:lnTo>
                                    <a:pt x="582" y="998"/>
                                  </a:lnTo>
                                  <a:lnTo>
                                    <a:pt x="649" y="995"/>
                                  </a:lnTo>
                                  <a:lnTo>
                                    <a:pt x="714" y="984"/>
                                  </a:lnTo>
                                  <a:lnTo>
                                    <a:pt x="777" y="969"/>
                                  </a:lnTo>
                                  <a:lnTo>
                                    <a:pt x="836" y="948"/>
                                  </a:lnTo>
                                  <a:lnTo>
                                    <a:pt x="891" y="921"/>
                                  </a:lnTo>
                                  <a:lnTo>
                                    <a:pt x="943" y="889"/>
                                  </a:lnTo>
                                  <a:lnTo>
                                    <a:pt x="990" y="852"/>
                                  </a:lnTo>
                                  <a:lnTo>
                                    <a:pt x="1032" y="812"/>
                                  </a:lnTo>
                                  <a:lnTo>
                                    <a:pt x="1069" y="767"/>
                                  </a:lnTo>
                                  <a:lnTo>
                                    <a:pt x="1100" y="720"/>
                                  </a:lnTo>
                                  <a:lnTo>
                                    <a:pt x="1125" y="669"/>
                                  </a:lnTo>
                                  <a:lnTo>
                                    <a:pt x="1143" y="616"/>
                                  </a:lnTo>
                                  <a:lnTo>
                                    <a:pt x="1155" y="560"/>
                                  </a:lnTo>
                                  <a:lnTo>
                                    <a:pt x="1159" y="501"/>
                                  </a:lnTo>
                                  <a:lnTo>
                                    <a:pt x="1155" y="443"/>
                                  </a:lnTo>
                                  <a:lnTo>
                                    <a:pt x="1143" y="387"/>
                                  </a:lnTo>
                                  <a:lnTo>
                                    <a:pt x="1125" y="334"/>
                                  </a:lnTo>
                                  <a:lnTo>
                                    <a:pt x="1100" y="283"/>
                                  </a:lnTo>
                                  <a:lnTo>
                                    <a:pt x="1069" y="234"/>
                                  </a:lnTo>
                                  <a:lnTo>
                                    <a:pt x="1032" y="191"/>
                                  </a:lnTo>
                                  <a:lnTo>
                                    <a:pt x="990" y="150"/>
                                  </a:lnTo>
                                  <a:lnTo>
                                    <a:pt x="943" y="114"/>
                                  </a:lnTo>
                                  <a:lnTo>
                                    <a:pt x="891" y="82"/>
                                  </a:lnTo>
                                  <a:lnTo>
                                    <a:pt x="836" y="55"/>
                                  </a:lnTo>
                                  <a:lnTo>
                                    <a:pt x="777" y="33"/>
                                  </a:lnTo>
                                  <a:lnTo>
                                    <a:pt x="714" y="17"/>
                                  </a:lnTo>
                                  <a:lnTo>
                                    <a:pt x="649" y="8"/>
                                  </a:lnTo>
                                  <a:lnTo>
                                    <a:pt x="582" y="5"/>
                                  </a:lnTo>
                                  <a:close/>
                                  <a:moveTo>
                                    <a:pt x="582" y="0"/>
                                  </a:moveTo>
                                  <a:lnTo>
                                    <a:pt x="650" y="4"/>
                                  </a:lnTo>
                                  <a:lnTo>
                                    <a:pt x="715" y="14"/>
                                  </a:lnTo>
                                  <a:lnTo>
                                    <a:pt x="778" y="29"/>
                                  </a:lnTo>
                                  <a:lnTo>
                                    <a:pt x="838" y="51"/>
                                  </a:lnTo>
                                  <a:lnTo>
                                    <a:pt x="894" y="78"/>
                                  </a:lnTo>
                                  <a:lnTo>
                                    <a:pt x="946" y="111"/>
                                  </a:lnTo>
                                  <a:lnTo>
                                    <a:pt x="994" y="147"/>
                                  </a:lnTo>
                                  <a:lnTo>
                                    <a:pt x="1036" y="188"/>
                                  </a:lnTo>
                                  <a:lnTo>
                                    <a:pt x="1073" y="233"/>
                                  </a:lnTo>
                                  <a:lnTo>
                                    <a:pt x="1105" y="281"/>
                                  </a:lnTo>
                                  <a:lnTo>
                                    <a:pt x="1129" y="333"/>
                                  </a:lnTo>
                                  <a:lnTo>
                                    <a:pt x="1149" y="386"/>
                                  </a:lnTo>
                                  <a:lnTo>
                                    <a:pt x="1160" y="443"/>
                                  </a:lnTo>
                                  <a:lnTo>
                                    <a:pt x="1163" y="501"/>
                                  </a:lnTo>
                                  <a:lnTo>
                                    <a:pt x="1160" y="560"/>
                                  </a:lnTo>
                                  <a:lnTo>
                                    <a:pt x="1149" y="617"/>
                                  </a:lnTo>
                                  <a:lnTo>
                                    <a:pt x="1129" y="670"/>
                                  </a:lnTo>
                                  <a:lnTo>
                                    <a:pt x="1105" y="722"/>
                                  </a:lnTo>
                                  <a:lnTo>
                                    <a:pt x="1073" y="770"/>
                                  </a:lnTo>
                                  <a:lnTo>
                                    <a:pt x="1036" y="815"/>
                                  </a:lnTo>
                                  <a:lnTo>
                                    <a:pt x="994" y="856"/>
                                  </a:lnTo>
                                  <a:lnTo>
                                    <a:pt x="946" y="892"/>
                                  </a:lnTo>
                                  <a:lnTo>
                                    <a:pt x="894" y="925"/>
                                  </a:lnTo>
                                  <a:lnTo>
                                    <a:pt x="838" y="952"/>
                                  </a:lnTo>
                                  <a:lnTo>
                                    <a:pt x="778" y="974"/>
                                  </a:lnTo>
                                  <a:lnTo>
                                    <a:pt x="715" y="989"/>
                                  </a:lnTo>
                                  <a:lnTo>
                                    <a:pt x="650" y="999"/>
                                  </a:lnTo>
                                  <a:lnTo>
                                    <a:pt x="582" y="1003"/>
                                  </a:lnTo>
                                  <a:lnTo>
                                    <a:pt x="513" y="999"/>
                                  </a:lnTo>
                                  <a:lnTo>
                                    <a:pt x="449" y="989"/>
                                  </a:lnTo>
                                  <a:lnTo>
                                    <a:pt x="385" y="974"/>
                                  </a:lnTo>
                                  <a:lnTo>
                                    <a:pt x="326" y="952"/>
                                  </a:lnTo>
                                  <a:lnTo>
                                    <a:pt x="270" y="925"/>
                                  </a:lnTo>
                                  <a:lnTo>
                                    <a:pt x="217" y="892"/>
                                  </a:lnTo>
                                  <a:lnTo>
                                    <a:pt x="169" y="856"/>
                                  </a:lnTo>
                                  <a:lnTo>
                                    <a:pt x="127" y="815"/>
                                  </a:lnTo>
                                  <a:lnTo>
                                    <a:pt x="90" y="770"/>
                                  </a:lnTo>
                                  <a:lnTo>
                                    <a:pt x="58" y="722"/>
                                  </a:lnTo>
                                  <a:lnTo>
                                    <a:pt x="34" y="670"/>
                                  </a:lnTo>
                                  <a:lnTo>
                                    <a:pt x="14" y="617"/>
                                  </a:lnTo>
                                  <a:lnTo>
                                    <a:pt x="3" y="560"/>
                                  </a:lnTo>
                                  <a:lnTo>
                                    <a:pt x="0" y="501"/>
                                  </a:lnTo>
                                  <a:lnTo>
                                    <a:pt x="3" y="443"/>
                                  </a:lnTo>
                                  <a:lnTo>
                                    <a:pt x="14" y="386"/>
                                  </a:lnTo>
                                  <a:lnTo>
                                    <a:pt x="34" y="333"/>
                                  </a:lnTo>
                                  <a:lnTo>
                                    <a:pt x="58" y="281"/>
                                  </a:lnTo>
                                  <a:lnTo>
                                    <a:pt x="90" y="233"/>
                                  </a:lnTo>
                                  <a:lnTo>
                                    <a:pt x="127" y="188"/>
                                  </a:lnTo>
                                  <a:lnTo>
                                    <a:pt x="169" y="147"/>
                                  </a:lnTo>
                                  <a:lnTo>
                                    <a:pt x="217" y="111"/>
                                  </a:lnTo>
                                  <a:lnTo>
                                    <a:pt x="270" y="78"/>
                                  </a:lnTo>
                                  <a:lnTo>
                                    <a:pt x="326" y="51"/>
                                  </a:lnTo>
                                  <a:lnTo>
                                    <a:pt x="385" y="29"/>
                                  </a:lnTo>
                                  <a:lnTo>
                                    <a:pt x="449" y="14"/>
                                  </a:lnTo>
                                  <a:lnTo>
                                    <a:pt x="513" y="4"/>
                                  </a:lnTo>
                                  <a:lnTo>
                                    <a:pt x="582" y="0"/>
                                  </a:lnTo>
                                  <a:close/>
                                </a:path>
                              </a:pathLst>
                            </a:custGeom>
                            <a:solidFill>
                              <a:srgbClr val="FFE990"/>
                            </a:solidFill>
                            <a:ln>
                              <a:noFill/>
                            </a:ln>
                            <a:extLst>
                              <a:ext uri="{91240B29-F687-4F45-9708-019B960494DF}">
                                <a14:hiddenLine xmlns:a14="http://schemas.microsoft.com/office/drawing/2010/main" w="0">
                                  <a:solidFill>
                                    <a:srgbClr val="FFE990"/>
                                  </a:solidFill>
                                  <a:prstDash val="solid"/>
                                  <a:round/>
                                  <a:headEnd/>
                                  <a:tailEnd/>
                                </a14:hiddenLine>
                              </a:ext>
                            </a:extLst>
                          </wps:spPr>
                          <wps:bodyPr rot="0" vert="horz" wrap="square" lIns="91440" tIns="45720" rIns="91440" bIns="45720" anchor="t" anchorCtr="0" upright="1">
                            <a:noAutofit/>
                          </wps:bodyPr>
                        </wps:wsp>
                        <wps:wsp>
                          <wps:cNvPr id="757" name="Freeform 470"/>
                          <wps:cNvSpPr>
                            <a:spLocks noEditPoints="1"/>
                          </wps:cNvSpPr>
                          <wps:spPr bwMode="auto">
                            <a:xfrm>
                              <a:off x="1366" y="319"/>
                              <a:ext cx="587" cy="506"/>
                            </a:xfrm>
                            <a:custGeom>
                              <a:avLst/>
                              <a:gdLst>
                                <a:gd name="T0" fmla="*/ 518 w 1174"/>
                                <a:gd name="T1" fmla="*/ 9 h 1013"/>
                                <a:gd name="T2" fmla="*/ 390 w 1174"/>
                                <a:gd name="T3" fmla="*/ 34 h 1013"/>
                                <a:gd name="T4" fmla="*/ 275 w 1174"/>
                                <a:gd name="T5" fmla="*/ 83 h 1013"/>
                                <a:gd name="T6" fmla="*/ 174 w 1174"/>
                                <a:gd name="T7" fmla="*/ 152 h 1013"/>
                                <a:gd name="T8" fmla="*/ 95 w 1174"/>
                                <a:gd name="T9" fmla="*/ 238 h 1013"/>
                                <a:gd name="T10" fmla="*/ 39 w 1174"/>
                                <a:gd name="T11" fmla="*/ 338 h 1013"/>
                                <a:gd name="T12" fmla="*/ 8 w 1174"/>
                                <a:gd name="T13" fmla="*/ 448 h 1013"/>
                                <a:gd name="T14" fmla="*/ 8 w 1174"/>
                                <a:gd name="T15" fmla="*/ 565 h 1013"/>
                                <a:gd name="T16" fmla="*/ 39 w 1174"/>
                                <a:gd name="T17" fmla="*/ 675 h 1013"/>
                                <a:gd name="T18" fmla="*/ 95 w 1174"/>
                                <a:gd name="T19" fmla="*/ 775 h 1013"/>
                                <a:gd name="T20" fmla="*/ 174 w 1174"/>
                                <a:gd name="T21" fmla="*/ 861 h 1013"/>
                                <a:gd name="T22" fmla="*/ 275 w 1174"/>
                                <a:gd name="T23" fmla="*/ 930 h 1013"/>
                                <a:gd name="T24" fmla="*/ 390 w 1174"/>
                                <a:gd name="T25" fmla="*/ 979 h 1013"/>
                                <a:gd name="T26" fmla="*/ 518 w 1174"/>
                                <a:gd name="T27" fmla="*/ 1004 h 1013"/>
                                <a:gd name="T28" fmla="*/ 655 w 1174"/>
                                <a:gd name="T29" fmla="*/ 1004 h 1013"/>
                                <a:gd name="T30" fmla="*/ 783 w 1174"/>
                                <a:gd name="T31" fmla="*/ 979 h 1013"/>
                                <a:gd name="T32" fmla="*/ 899 w 1174"/>
                                <a:gd name="T33" fmla="*/ 930 h 1013"/>
                                <a:gd name="T34" fmla="*/ 999 w 1174"/>
                                <a:gd name="T35" fmla="*/ 861 h 1013"/>
                                <a:gd name="T36" fmla="*/ 1078 w 1174"/>
                                <a:gd name="T37" fmla="*/ 775 h 1013"/>
                                <a:gd name="T38" fmla="*/ 1134 w 1174"/>
                                <a:gd name="T39" fmla="*/ 675 h 1013"/>
                                <a:gd name="T40" fmla="*/ 1165 w 1174"/>
                                <a:gd name="T41" fmla="*/ 565 h 1013"/>
                                <a:gd name="T42" fmla="*/ 1165 w 1174"/>
                                <a:gd name="T43" fmla="*/ 448 h 1013"/>
                                <a:gd name="T44" fmla="*/ 1134 w 1174"/>
                                <a:gd name="T45" fmla="*/ 338 h 1013"/>
                                <a:gd name="T46" fmla="*/ 1078 w 1174"/>
                                <a:gd name="T47" fmla="*/ 238 h 1013"/>
                                <a:gd name="T48" fmla="*/ 999 w 1174"/>
                                <a:gd name="T49" fmla="*/ 152 h 1013"/>
                                <a:gd name="T50" fmla="*/ 899 w 1174"/>
                                <a:gd name="T51" fmla="*/ 83 h 1013"/>
                                <a:gd name="T52" fmla="*/ 783 w 1174"/>
                                <a:gd name="T53" fmla="*/ 34 h 1013"/>
                                <a:gd name="T54" fmla="*/ 655 w 1174"/>
                                <a:gd name="T55" fmla="*/ 9 h 1013"/>
                                <a:gd name="T56" fmla="*/ 587 w 1174"/>
                                <a:gd name="T57" fmla="*/ 0 h 1013"/>
                                <a:gd name="T58" fmla="*/ 721 w 1174"/>
                                <a:gd name="T59" fmla="*/ 14 h 1013"/>
                                <a:gd name="T60" fmla="*/ 845 w 1174"/>
                                <a:gd name="T61" fmla="*/ 53 h 1013"/>
                                <a:gd name="T62" fmla="*/ 954 w 1174"/>
                                <a:gd name="T63" fmla="*/ 112 h 1013"/>
                                <a:gd name="T64" fmla="*/ 1046 w 1174"/>
                                <a:gd name="T65" fmla="*/ 190 h 1013"/>
                                <a:gd name="T66" fmla="*/ 1115 w 1174"/>
                                <a:gd name="T67" fmla="*/ 284 h 1013"/>
                                <a:gd name="T68" fmla="*/ 1158 w 1174"/>
                                <a:gd name="T69" fmla="*/ 390 h 1013"/>
                                <a:gd name="T70" fmla="*/ 1174 w 1174"/>
                                <a:gd name="T71" fmla="*/ 506 h 1013"/>
                                <a:gd name="T72" fmla="*/ 1158 w 1174"/>
                                <a:gd name="T73" fmla="*/ 622 h 1013"/>
                                <a:gd name="T74" fmla="*/ 1115 w 1174"/>
                                <a:gd name="T75" fmla="*/ 729 h 1013"/>
                                <a:gd name="T76" fmla="*/ 1046 w 1174"/>
                                <a:gd name="T77" fmla="*/ 823 h 1013"/>
                                <a:gd name="T78" fmla="*/ 954 w 1174"/>
                                <a:gd name="T79" fmla="*/ 901 h 1013"/>
                                <a:gd name="T80" fmla="*/ 845 w 1174"/>
                                <a:gd name="T81" fmla="*/ 960 h 1013"/>
                                <a:gd name="T82" fmla="*/ 721 w 1174"/>
                                <a:gd name="T83" fmla="*/ 999 h 1013"/>
                                <a:gd name="T84" fmla="*/ 587 w 1174"/>
                                <a:gd name="T85" fmla="*/ 1013 h 1013"/>
                                <a:gd name="T86" fmla="*/ 452 w 1174"/>
                                <a:gd name="T87" fmla="*/ 999 h 1013"/>
                                <a:gd name="T88" fmla="*/ 328 w 1174"/>
                                <a:gd name="T89" fmla="*/ 960 h 1013"/>
                                <a:gd name="T90" fmla="*/ 220 w 1174"/>
                                <a:gd name="T91" fmla="*/ 901 h 1013"/>
                                <a:gd name="T92" fmla="*/ 128 w 1174"/>
                                <a:gd name="T93" fmla="*/ 823 h 1013"/>
                                <a:gd name="T94" fmla="*/ 59 w 1174"/>
                                <a:gd name="T95" fmla="*/ 729 h 1013"/>
                                <a:gd name="T96" fmla="*/ 15 w 1174"/>
                                <a:gd name="T97" fmla="*/ 622 h 1013"/>
                                <a:gd name="T98" fmla="*/ 0 w 1174"/>
                                <a:gd name="T99" fmla="*/ 506 h 1013"/>
                                <a:gd name="T100" fmla="*/ 15 w 1174"/>
                                <a:gd name="T101" fmla="*/ 390 h 1013"/>
                                <a:gd name="T102" fmla="*/ 59 w 1174"/>
                                <a:gd name="T103" fmla="*/ 284 h 1013"/>
                                <a:gd name="T104" fmla="*/ 128 w 1174"/>
                                <a:gd name="T105" fmla="*/ 190 h 1013"/>
                                <a:gd name="T106" fmla="*/ 220 w 1174"/>
                                <a:gd name="T107" fmla="*/ 112 h 1013"/>
                                <a:gd name="T108" fmla="*/ 328 w 1174"/>
                                <a:gd name="T109" fmla="*/ 53 h 1013"/>
                                <a:gd name="T110" fmla="*/ 452 w 1174"/>
                                <a:gd name="T111" fmla="*/ 14 h 1013"/>
                                <a:gd name="T112" fmla="*/ 587 w 1174"/>
                                <a:gd name="T113" fmla="*/ 0 h 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74" h="1013">
                                  <a:moveTo>
                                    <a:pt x="587" y="5"/>
                                  </a:moveTo>
                                  <a:lnTo>
                                    <a:pt x="518" y="9"/>
                                  </a:lnTo>
                                  <a:lnTo>
                                    <a:pt x="454" y="19"/>
                                  </a:lnTo>
                                  <a:lnTo>
                                    <a:pt x="390" y="34"/>
                                  </a:lnTo>
                                  <a:lnTo>
                                    <a:pt x="331" y="56"/>
                                  </a:lnTo>
                                  <a:lnTo>
                                    <a:pt x="275" y="83"/>
                                  </a:lnTo>
                                  <a:lnTo>
                                    <a:pt x="222" y="116"/>
                                  </a:lnTo>
                                  <a:lnTo>
                                    <a:pt x="174" y="152"/>
                                  </a:lnTo>
                                  <a:lnTo>
                                    <a:pt x="132" y="193"/>
                                  </a:lnTo>
                                  <a:lnTo>
                                    <a:pt x="95" y="238"/>
                                  </a:lnTo>
                                  <a:lnTo>
                                    <a:pt x="63" y="286"/>
                                  </a:lnTo>
                                  <a:lnTo>
                                    <a:pt x="39" y="338"/>
                                  </a:lnTo>
                                  <a:lnTo>
                                    <a:pt x="19" y="391"/>
                                  </a:lnTo>
                                  <a:lnTo>
                                    <a:pt x="8" y="448"/>
                                  </a:lnTo>
                                  <a:lnTo>
                                    <a:pt x="5" y="506"/>
                                  </a:lnTo>
                                  <a:lnTo>
                                    <a:pt x="8" y="565"/>
                                  </a:lnTo>
                                  <a:lnTo>
                                    <a:pt x="19" y="622"/>
                                  </a:lnTo>
                                  <a:lnTo>
                                    <a:pt x="39" y="675"/>
                                  </a:lnTo>
                                  <a:lnTo>
                                    <a:pt x="63" y="727"/>
                                  </a:lnTo>
                                  <a:lnTo>
                                    <a:pt x="95" y="775"/>
                                  </a:lnTo>
                                  <a:lnTo>
                                    <a:pt x="132" y="820"/>
                                  </a:lnTo>
                                  <a:lnTo>
                                    <a:pt x="174" y="861"/>
                                  </a:lnTo>
                                  <a:lnTo>
                                    <a:pt x="222" y="897"/>
                                  </a:lnTo>
                                  <a:lnTo>
                                    <a:pt x="275" y="930"/>
                                  </a:lnTo>
                                  <a:lnTo>
                                    <a:pt x="331" y="957"/>
                                  </a:lnTo>
                                  <a:lnTo>
                                    <a:pt x="390" y="979"/>
                                  </a:lnTo>
                                  <a:lnTo>
                                    <a:pt x="454" y="994"/>
                                  </a:lnTo>
                                  <a:lnTo>
                                    <a:pt x="518" y="1004"/>
                                  </a:lnTo>
                                  <a:lnTo>
                                    <a:pt x="587" y="1008"/>
                                  </a:lnTo>
                                  <a:lnTo>
                                    <a:pt x="655" y="1004"/>
                                  </a:lnTo>
                                  <a:lnTo>
                                    <a:pt x="720" y="994"/>
                                  </a:lnTo>
                                  <a:lnTo>
                                    <a:pt x="783" y="979"/>
                                  </a:lnTo>
                                  <a:lnTo>
                                    <a:pt x="843" y="957"/>
                                  </a:lnTo>
                                  <a:lnTo>
                                    <a:pt x="899" y="930"/>
                                  </a:lnTo>
                                  <a:lnTo>
                                    <a:pt x="951" y="897"/>
                                  </a:lnTo>
                                  <a:lnTo>
                                    <a:pt x="999" y="861"/>
                                  </a:lnTo>
                                  <a:lnTo>
                                    <a:pt x="1041" y="820"/>
                                  </a:lnTo>
                                  <a:lnTo>
                                    <a:pt x="1078" y="775"/>
                                  </a:lnTo>
                                  <a:lnTo>
                                    <a:pt x="1110" y="727"/>
                                  </a:lnTo>
                                  <a:lnTo>
                                    <a:pt x="1134" y="675"/>
                                  </a:lnTo>
                                  <a:lnTo>
                                    <a:pt x="1154" y="622"/>
                                  </a:lnTo>
                                  <a:lnTo>
                                    <a:pt x="1165" y="565"/>
                                  </a:lnTo>
                                  <a:lnTo>
                                    <a:pt x="1168" y="506"/>
                                  </a:lnTo>
                                  <a:lnTo>
                                    <a:pt x="1165" y="448"/>
                                  </a:lnTo>
                                  <a:lnTo>
                                    <a:pt x="1154" y="391"/>
                                  </a:lnTo>
                                  <a:lnTo>
                                    <a:pt x="1134" y="338"/>
                                  </a:lnTo>
                                  <a:lnTo>
                                    <a:pt x="1110" y="286"/>
                                  </a:lnTo>
                                  <a:lnTo>
                                    <a:pt x="1078" y="238"/>
                                  </a:lnTo>
                                  <a:lnTo>
                                    <a:pt x="1041" y="193"/>
                                  </a:lnTo>
                                  <a:lnTo>
                                    <a:pt x="999" y="152"/>
                                  </a:lnTo>
                                  <a:lnTo>
                                    <a:pt x="951" y="116"/>
                                  </a:lnTo>
                                  <a:lnTo>
                                    <a:pt x="899" y="83"/>
                                  </a:lnTo>
                                  <a:lnTo>
                                    <a:pt x="843" y="56"/>
                                  </a:lnTo>
                                  <a:lnTo>
                                    <a:pt x="783" y="34"/>
                                  </a:lnTo>
                                  <a:lnTo>
                                    <a:pt x="720" y="19"/>
                                  </a:lnTo>
                                  <a:lnTo>
                                    <a:pt x="655" y="9"/>
                                  </a:lnTo>
                                  <a:lnTo>
                                    <a:pt x="587" y="5"/>
                                  </a:lnTo>
                                  <a:close/>
                                  <a:moveTo>
                                    <a:pt x="587" y="0"/>
                                  </a:moveTo>
                                  <a:lnTo>
                                    <a:pt x="655" y="4"/>
                                  </a:lnTo>
                                  <a:lnTo>
                                    <a:pt x="721" y="14"/>
                                  </a:lnTo>
                                  <a:lnTo>
                                    <a:pt x="785" y="31"/>
                                  </a:lnTo>
                                  <a:lnTo>
                                    <a:pt x="845" y="53"/>
                                  </a:lnTo>
                                  <a:lnTo>
                                    <a:pt x="902" y="79"/>
                                  </a:lnTo>
                                  <a:lnTo>
                                    <a:pt x="954" y="112"/>
                                  </a:lnTo>
                                  <a:lnTo>
                                    <a:pt x="1002" y="148"/>
                                  </a:lnTo>
                                  <a:lnTo>
                                    <a:pt x="1046" y="190"/>
                                  </a:lnTo>
                                  <a:lnTo>
                                    <a:pt x="1082" y="236"/>
                                  </a:lnTo>
                                  <a:lnTo>
                                    <a:pt x="1115" y="284"/>
                                  </a:lnTo>
                                  <a:lnTo>
                                    <a:pt x="1140" y="335"/>
                                  </a:lnTo>
                                  <a:lnTo>
                                    <a:pt x="1158" y="390"/>
                                  </a:lnTo>
                                  <a:lnTo>
                                    <a:pt x="1170" y="447"/>
                                  </a:lnTo>
                                  <a:lnTo>
                                    <a:pt x="1174" y="506"/>
                                  </a:lnTo>
                                  <a:lnTo>
                                    <a:pt x="1170" y="566"/>
                                  </a:lnTo>
                                  <a:lnTo>
                                    <a:pt x="1158" y="622"/>
                                  </a:lnTo>
                                  <a:lnTo>
                                    <a:pt x="1140" y="676"/>
                                  </a:lnTo>
                                  <a:lnTo>
                                    <a:pt x="1115" y="729"/>
                                  </a:lnTo>
                                  <a:lnTo>
                                    <a:pt x="1082" y="777"/>
                                  </a:lnTo>
                                  <a:lnTo>
                                    <a:pt x="1046" y="823"/>
                                  </a:lnTo>
                                  <a:lnTo>
                                    <a:pt x="1002" y="864"/>
                                  </a:lnTo>
                                  <a:lnTo>
                                    <a:pt x="954" y="901"/>
                                  </a:lnTo>
                                  <a:lnTo>
                                    <a:pt x="902" y="934"/>
                                  </a:lnTo>
                                  <a:lnTo>
                                    <a:pt x="845" y="960"/>
                                  </a:lnTo>
                                  <a:lnTo>
                                    <a:pt x="785" y="982"/>
                                  </a:lnTo>
                                  <a:lnTo>
                                    <a:pt x="721" y="999"/>
                                  </a:lnTo>
                                  <a:lnTo>
                                    <a:pt x="655" y="1009"/>
                                  </a:lnTo>
                                  <a:lnTo>
                                    <a:pt x="587" y="1013"/>
                                  </a:lnTo>
                                  <a:lnTo>
                                    <a:pt x="518" y="1009"/>
                                  </a:lnTo>
                                  <a:lnTo>
                                    <a:pt x="452" y="999"/>
                                  </a:lnTo>
                                  <a:lnTo>
                                    <a:pt x="389" y="982"/>
                                  </a:lnTo>
                                  <a:lnTo>
                                    <a:pt x="328" y="960"/>
                                  </a:lnTo>
                                  <a:lnTo>
                                    <a:pt x="272" y="934"/>
                                  </a:lnTo>
                                  <a:lnTo>
                                    <a:pt x="220" y="901"/>
                                  </a:lnTo>
                                  <a:lnTo>
                                    <a:pt x="172" y="864"/>
                                  </a:lnTo>
                                  <a:lnTo>
                                    <a:pt x="128" y="823"/>
                                  </a:lnTo>
                                  <a:lnTo>
                                    <a:pt x="91" y="777"/>
                                  </a:lnTo>
                                  <a:lnTo>
                                    <a:pt x="59" y="729"/>
                                  </a:lnTo>
                                  <a:lnTo>
                                    <a:pt x="33" y="676"/>
                                  </a:lnTo>
                                  <a:lnTo>
                                    <a:pt x="15" y="622"/>
                                  </a:lnTo>
                                  <a:lnTo>
                                    <a:pt x="4" y="566"/>
                                  </a:lnTo>
                                  <a:lnTo>
                                    <a:pt x="0" y="506"/>
                                  </a:lnTo>
                                  <a:lnTo>
                                    <a:pt x="4" y="447"/>
                                  </a:lnTo>
                                  <a:lnTo>
                                    <a:pt x="15" y="390"/>
                                  </a:lnTo>
                                  <a:lnTo>
                                    <a:pt x="33" y="335"/>
                                  </a:lnTo>
                                  <a:lnTo>
                                    <a:pt x="59" y="284"/>
                                  </a:lnTo>
                                  <a:lnTo>
                                    <a:pt x="91" y="236"/>
                                  </a:lnTo>
                                  <a:lnTo>
                                    <a:pt x="128" y="190"/>
                                  </a:lnTo>
                                  <a:lnTo>
                                    <a:pt x="172" y="148"/>
                                  </a:lnTo>
                                  <a:lnTo>
                                    <a:pt x="220" y="112"/>
                                  </a:lnTo>
                                  <a:lnTo>
                                    <a:pt x="272" y="79"/>
                                  </a:lnTo>
                                  <a:lnTo>
                                    <a:pt x="328" y="53"/>
                                  </a:lnTo>
                                  <a:lnTo>
                                    <a:pt x="389" y="31"/>
                                  </a:lnTo>
                                  <a:lnTo>
                                    <a:pt x="452" y="14"/>
                                  </a:lnTo>
                                  <a:lnTo>
                                    <a:pt x="518" y="4"/>
                                  </a:lnTo>
                                  <a:lnTo>
                                    <a:pt x="587" y="0"/>
                                  </a:lnTo>
                                  <a:close/>
                                </a:path>
                              </a:pathLst>
                            </a:custGeom>
                            <a:solidFill>
                              <a:srgbClr val="FFE98F"/>
                            </a:solidFill>
                            <a:ln>
                              <a:noFill/>
                            </a:ln>
                            <a:extLst>
                              <a:ext uri="{91240B29-F687-4F45-9708-019B960494DF}">
                                <a14:hiddenLine xmlns:a14="http://schemas.microsoft.com/office/drawing/2010/main" w="0">
                                  <a:solidFill>
                                    <a:srgbClr val="FFE98F"/>
                                  </a:solidFill>
                                  <a:prstDash val="solid"/>
                                  <a:round/>
                                  <a:headEnd/>
                                  <a:tailEnd/>
                                </a14:hiddenLine>
                              </a:ext>
                            </a:extLst>
                          </wps:spPr>
                          <wps:bodyPr rot="0" vert="horz" wrap="square" lIns="91440" tIns="45720" rIns="91440" bIns="45720" anchor="t" anchorCtr="0" upright="1">
                            <a:noAutofit/>
                          </wps:bodyPr>
                        </wps:wsp>
                        <wps:wsp>
                          <wps:cNvPr id="758" name="Freeform 471"/>
                          <wps:cNvSpPr>
                            <a:spLocks noEditPoints="1"/>
                          </wps:cNvSpPr>
                          <wps:spPr bwMode="auto">
                            <a:xfrm>
                              <a:off x="1363" y="317"/>
                              <a:ext cx="593" cy="510"/>
                            </a:xfrm>
                            <a:custGeom>
                              <a:avLst/>
                              <a:gdLst>
                                <a:gd name="T0" fmla="*/ 524 w 1185"/>
                                <a:gd name="T1" fmla="*/ 7 h 1019"/>
                                <a:gd name="T2" fmla="*/ 395 w 1185"/>
                                <a:gd name="T3" fmla="*/ 34 h 1019"/>
                                <a:gd name="T4" fmla="*/ 278 w 1185"/>
                                <a:gd name="T5" fmla="*/ 82 h 1019"/>
                                <a:gd name="T6" fmla="*/ 178 w 1185"/>
                                <a:gd name="T7" fmla="*/ 151 h 1019"/>
                                <a:gd name="T8" fmla="*/ 97 w 1185"/>
                                <a:gd name="T9" fmla="*/ 239 h 1019"/>
                                <a:gd name="T10" fmla="*/ 39 w 1185"/>
                                <a:gd name="T11" fmla="*/ 338 h 1019"/>
                                <a:gd name="T12" fmla="*/ 10 w 1185"/>
                                <a:gd name="T13" fmla="*/ 450 h 1019"/>
                                <a:gd name="T14" fmla="*/ 10 w 1185"/>
                                <a:gd name="T15" fmla="*/ 569 h 1019"/>
                                <a:gd name="T16" fmla="*/ 39 w 1185"/>
                                <a:gd name="T17" fmla="*/ 679 h 1019"/>
                                <a:gd name="T18" fmla="*/ 97 w 1185"/>
                                <a:gd name="T19" fmla="*/ 780 h 1019"/>
                                <a:gd name="T20" fmla="*/ 178 w 1185"/>
                                <a:gd name="T21" fmla="*/ 867 h 1019"/>
                                <a:gd name="T22" fmla="*/ 278 w 1185"/>
                                <a:gd name="T23" fmla="*/ 937 h 1019"/>
                                <a:gd name="T24" fmla="*/ 395 w 1185"/>
                                <a:gd name="T25" fmla="*/ 985 h 1019"/>
                                <a:gd name="T26" fmla="*/ 524 w 1185"/>
                                <a:gd name="T27" fmla="*/ 1012 h 1019"/>
                                <a:gd name="T28" fmla="*/ 661 w 1185"/>
                                <a:gd name="T29" fmla="*/ 1012 h 1019"/>
                                <a:gd name="T30" fmla="*/ 791 w 1185"/>
                                <a:gd name="T31" fmla="*/ 985 h 1019"/>
                                <a:gd name="T32" fmla="*/ 908 w 1185"/>
                                <a:gd name="T33" fmla="*/ 937 h 1019"/>
                                <a:gd name="T34" fmla="*/ 1008 w 1185"/>
                                <a:gd name="T35" fmla="*/ 867 h 1019"/>
                                <a:gd name="T36" fmla="*/ 1088 w 1185"/>
                                <a:gd name="T37" fmla="*/ 780 h 1019"/>
                                <a:gd name="T38" fmla="*/ 1146 w 1185"/>
                                <a:gd name="T39" fmla="*/ 679 h 1019"/>
                                <a:gd name="T40" fmla="*/ 1176 w 1185"/>
                                <a:gd name="T41" fmla="*/ 569 h 1019"/>
                                <a:gd name="T42" fmla="*/ 1176 w 1185"/>
                                <a:gd name="T43" fmla="*/ 450 h 1019"/>
                                <a:gd name="T44" fmla="*/ 1146 w 1185"/>
                                <a:gd name="T45" fmla="*/ 338 h 1019"/>
                                <a:gd name="T46" fmla="*/ 1088 w 1185"/>
                                <a:gd name="T47" fmla="*/ 239 h 1019"/>
                                <a:gd name="T48" fmla="*/ 1008 w 1185"/>
                                <a:gd name="T49" fmla="*/ 151 h 1019"/>
                                <a:gd name="T50" fmla="*/ 908 w 1185"/>
                                <a:gd name="T51" fmla="*/ 82 h 1019"/>
                                <a:gd name="T52" fmla="*/ 791 w 1185"/>
                                <a:gd name="T53" fmla="*/ 34 h 1019"/>
                                <a:gd name="T54" fmla="*/ 661 w 1185"/>
                                <a:gd name="T55" fmla="*/ 7 h 1019"/>
                                <a:gd name="T56" fmla="*/ 593 w 1185"/>
                                <a:gd name="T57" fmla="*/ 0 h 1019"/>
                                <a:gd name="T58" fmla="*/ 729 w 1185"/>
                                <a:gd name="T59" fmla="*/ 13 h 1019"/>
                                <a:gd name="T60" fmla="*/ 853 w 1185"/>
                                <a:gd name="T61" fmla="*/ 51 h 1019"/>
                                <a:gd name="T62" fmla="*/ 963 w 1185"/>
                                <a:gd name="T63" fmla="*/ 111 h 1019"/>
                                <a:gd name="T64" fmla="*/ 1054 w 1185"/>
                                <a:gd name="T65" fmla="*/ 190 h 1019"/>
                                <a:gd name="T66" fmla="*/ 1125 w 1185"/>
                                <a:gd name="T67" fmla="*/ 285 h 1019"/>
                                <a:gd name="T68" fmla="*/ 1170 w 1185"/>
                                <a:gd name="T69" fmla="*/ 393 h 1019"/>
                                <a:gd name="T70" fmla="*/ 1185 w 1185"/>
                                <a:gd name="T71" fmla="*/ 509 h 1019"/>
                                <a:gd name="T72" fmla="*/ 1170 w 1185"/>
                                <a:gd name="T73" fmla="*/ 626 h 1019"/>
                                <a:gd name="T74" fmla="*/ 1125 w 1185"/>
                                <a:gd name="T75" fmla="*/ 734 h 1019"/>
                                <a:gd name="T76" fmla="*/ 1054 w 1185"/>
                                <a:gd name="T77" fmla="*/ 829 h 1019"/>
                                <a:gd name="T78" fmla="*/ 963 w 1185"/>
                                <a:gd name="T79" fmla="*/ 908 h 1019"/>
                                <a:gd name="T80" fmla="*/ 853 w 1185"/>
                                <a:gd name="T81" fmla="*/ 968 h 1019"/>
                                <a:gd name="T82" fmla="*/ 729 w 1185"/>
                                <a:gd name="T83" fmla="*/ 1006 h 1019"/>
                                <a:gd name="T84" fmla="*/ 593 w 1185"/>
                                <a:gd name="T85" fmla="*/ 1019 h 1019"/>
                                <a:gd name="T86" fmla="*/ 457 w 1185"/>
                                <a:gd name="T87" fmla="*/ 1006 h 1019"/>
                                <a:gd name="T88" fmla="*/ 333 w 1185"/>
                                <a:gd name="T89" fmla="*/ 968 h 1019"/>
                                <a:gd name="T90" fmla="*/ 223 w 1185"/>
                                <a:gd name="T91" fmla="*/ 908 h 1019"/>
                                <a:gd name="T92" fmla="*/ 131 w 1185"/>
                                <a:gd name="T93" fmla="*/ 829 h 1019"/>
                                <a:gd name="T94" fmla="*/ 61 w 1185"/>
                                <a:gd name="T95" fmla="*/ 734 h 1019"/>
                                <a:gd name="T96" fmla="*/ 16 w 1185"/>
                                <a:gd name="T97" fmla="*/ 626 h 1019"/>
                                <a:gd name="T98" fmla="*/ 0 w 1185"/>
                                <a:gd name="T99" fmla="*/ 509 h 1019"/>
                                <a:gd name="T100" fmla="*/ 16 w 1185"/>
                                <a:gd name="T101" fmla="*/ 393 h 1019"/>
                                <a:gd name="T102" fmla="*/ 61 w 1185"/>
                                <a:gd name="T103" fmla="*/ 285 h 1019"/>
                                <a:gd name="T104" fmla="*/ 131 w 1185"/>
                                <a:gd name="T105" fmla="*/ 190 h 1019"/>
                                <a:gd name="T106" fmla="*/ 223 w 1185"/>
                                <a:gd name="T107" fmla="*/ 111 h 1019"/>
                                <a:gd name="T108" fmla="*/ 333 w 1185"/>
                                <a:gd name="T109" fmla="*/ 51 h 1019"/>
                                <a:gd name="T110" fmla="*/ 457 w 1185"/>
                                <a:gd name="T111" fmla="*/ 13 h 1019"/>
                                <a:gd name="T112" fmla="*/ 593 w 1185"/>
                                <a:gd name="T113" fmla="*/ 0 h 1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85" h="1019">
                                  <a:moveTo>
                                    <a:pt x="593" y="3"/>
                                  </a:moveTo>
                                  <a:lnTo>
                                    <a:pt x="524" y="7"/>
                                  </a:lnTo>
                                  <a:lnTo>
                                    <a:pt x="458" y="17"/>
                                  </a:lnTo>
                                  <a:lnTo>
                                    <a:pt x="395" y="34"/>
                                  </a:lnTo>
                                  <a:lnTo>
                                    <a:pt x="334" y="56"/>
                                  </a:lnTo>
                                  <a:lnTo>
                                    <a:pt x="278" y="82"/>
                                  </a:lnTo>
                                  <a:lnTo>
                                    <a:pt x="226" y="115"/>
                                  </a:lnTo>
                                  <a:lnTo>
                                    <a:pt x="178" y="151"/>
                                  </a:lnTo>
                                  <a:lnTo>
                                    <a:pt x="134" y="193"/>
                                  </a:lnTo>
                                  <a:lnTo>
                                    <a:pt x="97" y="239"/>
                                  </a:lnTo>
                                  <a:lnTo>
                                    <a:pt x="65" y="287"/>
                                  </a:lnTo>
                                  <a:lnTo>
                                    <a:pt x="39" y="338"/>
                                  </a:lnTo>
                                  <a:lnTo>
                                    <a:pt x="21" y="393"/>
                                  </a:lnTo>
                                  <a:lnTo>
                                    <a:pt x="10" y="450"/>
                                  </a:lnTo>
                                  <a:lnTo>
                                    <a:pt x="6" y="509"/>
                                  </a:lnTo>
                                  <a:lnTo>
                                    <a:pt x="10" y="569"/>
                                  </a:lnTo>
                                  <a:lnTo>
                                    <a:pt x="21" y="625"/>
                                  </a:lnTo>
                                  <a:lnTo>
                                    <a:pt x="39" y="679"/>
                                  </a:lnTo>
                                  <a:lnTo>
                                    <a:pt x="65" y="732"/>
                                  </a:lnTo>
                                  <a:lnTo>
                                    <a:pt x="97" y="780"/>
                                  </a:lnTo>
                                  <a:lnTo>
                                    <a:pt x="134" y="826"/>
                                  </a:lnTo>
                                  <a:lnTo>
                                    <a:pt x="178" y="867"/>
                                  </a:lnTo>
                                  <a:lnTo>
                                    <a:pt x="226" y="904"/>
                                  </a:lnTo>
                                  <a:lnTo>
                                    <a:pt x="278" y="937"/>
                                  </a:lnTo>
                                  <a:lnTo>
                                    <a:pt x="334" y="963"/>
                                  </a:lnTo>
                                  <a:lnTo>
                                    <a:pt x="395" y="985"/>
                                  </a:lnTo>
                                  <a:lnTo>
                                    <a:pt x="458" y="1002"/>
                                  </a:lnTo>
                                  <a:lnTo>
                                    <a:pt x="524" y="1012"/>
                                  </a:lnTo>
                                  <a:lnTo>
                                    <a:pt x="593" y="1016"/>
                                  </a:lnTo>
                                  <a:lnTo>
                                    <a:pt x="661" y="1012"/>
                                  </a:lnTo>
                                  <a:lnTo>
                                    <a:pt x="727" y="1002"/>
                                  </a:lnTo>
                                  <a:lnTo>
                                    <a:pt x="791" y="985"/>
                                  </a:lnTo>
                                  <a:lnTo>
                                    <a:pt x="851" y="963"/>
                                  </a:lnTo>
                                  <a:lnTo>
                                    <a:pt x="908" y="937"/>
                                  </a:lnTo>
                                  <a:lnTo>
                                    <a:pt x="960" y="904"/>
                                  </a:lnTo>
                                  <a:lnTo>
                                    <a:pt x="1008" y="867"/>
                                  </a:lnTo>
                                  <a:lnTo>
                                    <a:pt x="1052" y="826"/>
                                  </a:lnTo>
                                  <a:lnTo>
                                    <a:pt x="1088" y="780"/>
                                  </a:lnTo>
                                  <a:lnTo>
                                    <a:pt x="1121" y="732"/>
                                  </a:lnTo>
                                  <a:lnTo>
                                    <a:pt x="1146" y="679"/>
                                  </a:lnTo>
                                  <a:lnTo>
                                    <a:pt x="1164" y="625"/>
                                  </a:lnTo>
                                  <a:lnTo>
                                    <a:pt x="1176" y="569"/>
                                  </a:lnTo>
                                  <a:lnTo>
                                    <a:pt x="1180" y="509"/>
                                  </a:lnTo>
                                  <a:lnTo>
                                    <a:pt x="1176" y="450"/>
                                  </a:lnTo>
                                  <a:lnTo>
                                    <a:pt x="1164" y="393"/>
                                  </a:lnTo>
                                  <a:lnTo>
                                    <a:pt x="1146" y="338"/>
                                  </a:lnTo>
                                  <a:lnTo>
                                    <a:pt x="1121" y="287"/>
                                  </a:lnTo>
                                  <a:lnTo>
                                    <a:pt x="1088" y="239"/>
                                  </a:lnTo>
                                  <a:lnTo>
                                    <a:pt x="1052" y="193"/>
                                  </a:lnTo>
                                  <a:lnTo>
                                    <a:pt x="1008" y="151"/>
                                  </a:lnTo>
                                  <a:lnTo>
                                    <a:pt x="960" y="115"/>
                                  </a:lnTo>
                                  <a:lnTo>
                                    <a:pt x="908" y="82"/>
                                  </a:lnTo>
                                  <a:lnTo>
                                    <a:pt x="851" y="56"/>
                                  </a:lnTo>
                                  <a:lnTo>
                                    <a:pt x="791" y="34"/>
                                  </a:lnTo>
                                  <a:lnTo>
                                    <a:pt x="727" y="17"/>
                                  </a:lnTo>
                                  <a:lnTo>
                                    <a:pt x="661" y="7"/>
                                  </a:lnTo>
                                  <a:lnTo>
                                    <a:pt x="593" y="3"/>
                                  </a:lnTo>
                                  <a:close/>
                                  <a:moveTo>
                                    <a:pt x="593" y="0"/>
                                  </a:moveTo>
                                  <a:lnTo>
                                    <a:pt x="662" y="2"/>
                                  </a:lnTo>
                                  <a:lnTo>
                                    <a:pt x="729" y="13"/>
                                  </a:lnTo>
                                  <a:lnTo>
                                    <a:pt x="792" y="29"/>
                                  </a:lnTo>
                                  <a:lnTo>
                                    <a:pt x="853" y="51"/>
                                  </a:lnTo>
                                  <a:lnTo>
                                    <a:pt x="911" y="79"/>
                                  </a:lnTo>
                                  <a:lnTo>
                                    <a:pt x="963" y="111"/>
                                  </a:lnTo>
                                  <a:lnTo>
                                    <a:pt x="1012" y="149"/>
                                  </a:lnTo>
                                  <a:lnTo>
                                    <a:pt x="1054" y="190"/>
                                  </a:lnTo>
                                  <a:lnTo>
                                    <a:pt x="1092" y="236"/>
                                  </a:lnTo>
                                  <a:lnTo>
                                    <a:pt x="1125" y="285"/>
                                  </a:lnTo>
                                  <a:lnTo>
                                    <a:pt x="1150" y="337"/>
                                  </a:lnTo>
                                  <a:lnTo>
                                    <a:pt x="1170" y="393"/>
                                  </a:lnTo>
                                  <a:lnTo>
                                    <a:pt x="1181" y="450"/>
                                  </a:lnTo>
                                  <a:lnTo>
                                    <a:pt x="1185" y="509"/>
                                  </a:lnTo>
                                  <a:lnTo>
                                    <a:pt x="1181" y="569"/>
                                  </a:lnTo>
                                  <a:lnTo>
                                    <a:pt x="1170" y="626"/>
                                  </a:lnTo>
                                  <a:lnTo>
                                    <a:pt x="1150" y="682"/>
                                  </a:lnTo>
                                  <a:lnTo>
                                    <a:pt x="1125" y="734"/>
                                  </a:lnTo>
                                  <a:lnTo>
                                    <a:pt x="1092" y="783"/>
                                  </a:lnTo>
                                  <a:lnTo>
                                    <a:pt x="1054" y="829"/>
                                  </a:lnTo>
                                  <a:lnTo>
                                    <a:pt x="1012" y="870"/>
                                  </a:lnTo>
                                  <a:lnTo>
                                    <a:pt x="963" y="908"/>
                                  </a:lnTo>
                                  <a:lnTo>
                                    <a:pt x="911" y="940"/>
                                  </a:lnTo>
                                  <a:lnTo>
                                    <a:pt x="853" y="968"/>
                                  </a:lnTo>
                                  <a:lnTo>
                                    <a:pt x="792" y="990"/>
                                  </a:lnTo>
                                  <a:lnTo>
                                    <a:pt x="729" y="1006"/>
                                  </a:lnTo>
                                  <a:lnTo>
                                    <a:pt x="662" y="1016"/>
                                  </a:lnTo>
                                  <a:lnTo>
                                    <a:pt x="593" y="1019"/>
                                  </a:lnTo>
                                  <a:lnTo>
                                    <a:pt x="523" y="1016"/>
                                  </a:lnTo>
                                  <a:lnTo>
                                    <a:pt x="457" y="1006"/>
                                  </a:lnTo>
                                  <a:lnTo>
                                    <a:pt x="393" y="990"/>
                                  </a:lnTo>
                                  <a:lnTo>
                                    <a:pt x="333" y="968"/>
                                  </a:lnTo>
                                  <a:lnTo>
                                    <a:pt x="275" y="940"/>
                                  </a:lnTo>
                                  <a:lnTo>
                                    <a:pt x="223" y="908"/>
                                  </a:lnTo>
                                  <a:lnTo>
                                    <a:pt x="173" y="870"/>
                                  </a:lnTo>
                                  <a:lnTo>
                                    <a:pt x="131" y="829"/>
                                  </a:lnTo>
                                  <a:lnTo>
                                    <a:pt x="93" y="783"/>
                                  </a:lnTo>
                                  <a:lnTo>
                                    <a:pt x="61" y="734"/>
                                  </a:lnTo>
                                  <a:lnTo>
                                    <a:pt x="35" y="682"/>
                                  </a:lnTo>
                                  <a:lnTo>
                                    <a:pt x="16" y="626"/>
                                  </a:lnTo>
                                  <a:lnTo>
                                    <a:pt x="4" y="569"/>
                                  </a:lnTo>
                                  <a:lnTo>
                                    <a:pt x="0" y="509"/>
                                  </a:lnTo>
                                  <a:lnTo>
                                    <a:pt x="4" y="450"/>
                                  </a:lnTo>
                                  <a:lnTo>
                                    <a:pt x="16" y="393"/>
                                  </a:lnTo>
                                  <a:lnTo>
                                    <a:pt x="35" y="337"/>
                                  </a:lnTo>
                                  <a:lnTo>
                                    <a:pt x="61" y="285"/>
                                  </a:lnTo>
                                  <a:lnTo>
                                    <a:pt x="93" y="236"/>
                                  </a:lnTo>
                                  <a:lnTo>
                                    <a:pt x="131" y="190"/>
                                  </a:lnTo>
                                  <a:lnTo>
                                    <a:pt x="173" y="149"/>
                                  </a:lnTo>
                                  <a:lnTo>
                                    <a:pt x="223" y="111"/>
                                  </a:lnTo>
                                  <a:lnTo>
                                    <a:pt x="275" y="79"/>
                                  </a:lnTo>
                                  <a:lnTo>
                                    <a:pt x="333" y="51"/>
                                  </a:lnTo>
                                  <a:lnTo>
                                    <a:pt x="393" y="29"/>
                                  </a:lnTo>
                                  <a:lnTo>
                                    <a:pt x="457" y="13"/>
                                  </a:lnTo>
                                  <a:lnTo>
                                    <a:pt x="523" y="2"/>
                                  </a:lnTo>
                                  <a:lnTo>
                                    <a:pt x="593" y="0"/>
                                  </a:lnTo>
                                  <a:close/>
                                </a:path>
                              </a:pathLst>
                            </a:custGeom>
                            <a:solidFill>
                              <a:srgbClr val="FFE98E"/>
                            </a:solidFill>
                            <a:ln>
                              <a:noFill/>
                            </a:ln>
                            <a:extLst>
                              <a:ext uri="{91240B29-F687-4F45-9708-019B960494DF}">
                                <a14:hiddenLine xmlns:a14="http://schemas.microsoft.com/office/drawing/2010/main" w="0">
                                  <a:solidFill>
                                    <a:srgbClr val="FFE98E"/>
                                  </a:solidFill>
                                  <a:prstDash val="solid"/>
                                  <a:round/>
                                  <a:headEnd/>
                                  <a:tailEnd/>
                                </a14:hiddenLine>
                              </a:ext>
                            </a:extLst>
                          </wps:spPr>
                          <wps:bodyPr rot="0" vert="horz" wrap="square" lIns="91440" tIns="45720" rIns="91440" bIns="45720" anchor="t" anchorCtr="0" upright="1">
                            <a:noAutofit/>
                          </wps:bodyPr>
                        </wps:wsp>
                        <wps:wsp>
                          <wps:cNvPr id="759" name="Freeform 472"/>
                          <wps:cNvSpPr>
                            <a:spLocks noEditPoints="1"/>
                          </wps:cNvSpPr>
                          <wps:spPr bwMode="auto">
                            <a:xfrm>
                              <a:off x="1361" y="315"/>
                              <a:ext cx="597" cy="515"/>
                            </a:xfrm>
                            <a:custGeom>
                              <a:avLst/>
                              <a:gdLst>
                                <a:gd name="T0" fmla="*/ 527 w 1194"/>
                                <a:gd name="T1" fmla="*/ 7 h 1029"/>
                                <a:gd name="T2" fmla="*/ 397 w 1194"/>
                                <a:gd name="T3" fmla="*/ 34 h 1029"/>
                                <a:gd name="T4" fmla="*/ 279 w 1194"/>
                                <a:gd name="T5" fmla="*/ 84 h 1029"/>
                                <a:gd name="T6" fmla="*/ 177 w 1194"/>
                                <a:gd name="T7" fmla="*/ 154 h 1029"/>
                                <a:gd name="T8" fmla="*/ 97 w 1194"/>
                                <a:gd name="T9" fmla="*/ 241 h 1029"/>
                                <a:gd name="T10" fmla="*/ 39 w 1194"/>
                                <a:gd name="T11" fmla="*/ 342 h 1029"/>
                                <a:gd name="T12" fmla="*/ 8 w 1194"/>
                                <a:gd name="T13" fmla="*/ 455 h 1029"/>
                                <a:gd name="T14" fmla="*/ 8 w 1194"/>
                                <a:gd name="T15" fmla="*/ 574 h 1029"/>
                                <a:gd name="T16" fmla="*/ 39 w 1194"/>
                                <a:gd name="T17" fmla="*/ 687 h 1029"/>
                                <a:gd name="T18" fmla="*/ 97 w 1194"/>
                                <a:gd name="T19" fmla="*/ 788 h 1029"/>
                                <a:gd name="T20" fmla="*/ 177 w 1194"/>
                                <a:gd name="T21" fmla="*/ 875 h 1029"/>
                                <a:gd name="T22" fmla="*/ 279 w 1194"/>
                                <a:gd name="T23" fmla="*/ 945 h 1029"/>
                                <a:gd name="T24" fmla="*/ 397 w 1194"/>
                                <a:gd name="T25" fmla="*/ 995 h 1029"/>
                                <a:gd name="T26" fmla="*/ 527 w 1194"/>
                                <a:gd name="T27" fmla="*/ 1021 h 1029"/>
                                <a:gd name="T28" fmla="*/ 666 w 1194"/>
                                <a:gd name="T29" fmla="*/ 1021 h 1029"/>
                                <a:gd name="T30" fmla="*/ 796 w 1194"/>
                                <a:gd name="T31" fmla="*/ 995 h 1029"/>
                                <a:gd name="T32" fmla="*/ 915 w 1194"/>
                                <a:gd name="T33" fmla="*/ 945 h 1029"/>
                                <a:gd name="T34" fmla="*/ 1016 w 1194"/>
                                <a:gd name="T35" fmla="*/ 875 h 1029"/>
                                <a:gd name="T36" fmla="*/ 1096 w 1194"/>
                                <a:gd name="T37" fmla="*/ 788 h 1029"/>
                                <a:gd name="T38" fmla="*/ 1154 w 1194"/>
                                <a:gd name="T39" fmla="*/ 687 h 1029"/>
                                <a:gd name="T40" fmla="*/ 1185 w 1194"/>
                                <a:gd name="T41" fmla="*/ 574 h 1029"/>
                                <a:gd name="T42" fmla="*/ 1185 w 1194"/>
                                <a:gd name="T43" fmla="*/ 455 h 1029"/>
                                <a:gd name="T44" fmla="*/ 1154 w 1194"/>
                                <a:gd name="T45" fmla="*/ 342 h 1029"/>
                                <a:gd name="T46" fmla="*/ 1096 w 1194"/>
                                <a:gd name="T47" fmla="*/ 241 h 1029"/>
                                <a:gd name="T48" fmla="*/ 1016 w 1194"/>
                                <a:gd name="T49" fmla="*/ 154 h 1029"/>
                                <a:gd name="T50" fmla="*/ 915 w 1194"/>
                                <a:gd name="T51" fmla="*/ 84 h 1029"/>
                                <a:gd name="T52" fmla="*/ 796 w 1194"/>
                                <a:gd name="T53" fmla="*/ 34 h 1029"/>
                                <a:gd name="T54" fmla="*/ 666 w 1194"/>
                                <a:gd name="T55" fmla="*/ 7 h 1029"/>
                                <a:gd name="T56" fmla="*/ 597 w 1194"/>
                                <a:gd name="T57" fmla="*/ 0 h 1029"/>
                                <a:gd name="T58" fmla="*/ 734 w 1194"/>
                                <a:gd name="T59" fmla="*/ 13 h 1029"/>
                                <a:gd name="T60" fmla="*/ 860 w 1194"/>
                                <a:gd name="T61" fmla="*/ 52 h 1029"/>
                                <a:gd name="T62" fmla="*/ 971 w 1194"/>
                                <a:gd name="T63" fmla="*/ 113 h 1029"/>
                                <a:gd name="T64" fmla="*/ 1063 w 1194"/>
                                <a:gd name="T65" fmla="*/ 193 h 1029"/>
                                <a:gd name="T66" fmla="*/ 1133 w 1194"/>
                                <a:gd name="T67" fmla="*/ 288 h 1029"/>
                                <a:gd name="T68" fmla="*/ 1178 w 1194"/>
                                <a:gd name="T69" fmla="*/ 397 h 1029"/>
                                <a:gd name="T70" fmla="*/ 1194 w 1194"/>
                                <a:gd name="T71" fmla="*/ 514 h 1029"/>
                                <a:gd name="T72" fmla="*/ 1178 w 1194"/>
                                <a:gd name="T73" fmla="*/ 632 h 1029"/>
                                <a:gd name="T74" fmla="*/ 1133 w 1194"/>
                                <a:gd name="T75" fmla="*/ 740 h 1029"/>
                                <a:gd name="T76" fmla="*/ 1063 w 1194"/>
                                <a:gd name="T77" fmla="*/ 836 h 1029"/>
                                <a:gd name="T78" fmla="*/ 971 w 1194"/>
                                <a:gd name="T79" fmla="*/ 916 h 1029"/>
                                <a:gd name="T80" fmla="*/ 860 w 1194"/>
                                <a:gd name="T81" fmla="*/ 977 h 1029"/>
                                <a:gd name="T82" fmla="*/ 734 w 1194"/>
                                <a:gd name="T83" fmla="*/ 1016 h 1029"/>
                                <a:gd name="T84" fmla="*/ 597 w 1194"/>
                                <a:gd name="T85" fmla="*/ 1029 h 1029"/>
                                <a:gd name="T86" fmla="*/ 459 w 1194"/>
                                <a:gd name="T87" fmla="*/ 1016 h 1029"/>
                                <a:gd name="T88" fmla="*/ 334 w 1194"/>
                                <a:gd name="T89" fmla="*/ 977 h 1029"/>
                                <a:gd name="T90" fmla="*/ 222 w 1194"/>
                                <a:gd name="T91" fmla="*/ 916 h 1029"/>
                                <a:gd name="T92" fmla="*/ 131 w 1194"/>
                                <a:gd name="T93" fmla="*/ 836 h 1029"/>
                                <a:gd name="T94" fmla="*/ 60 w 1194"/>
                                <a:gd name="T95" fmla="*/ 740 h 1029"/>
                                <a:gd name="T96" fmla="*/ 15 w 1194"/>
                                <a:gd name="T97" fmla="*/ 632 h 1029"/>
                                <a:gd name="T98" fmla="*/ 0 w 1194"/>
                                <a:gd name="T99" fmla="*/ 514 h 1029"/>
                                <a:gd name="T100" fmla="*/ 15 w 1194"/>
                                <a:gd name="T101" fmla="*/ 397 h 1029"/>
                                <a:gd name="T102" fmla="*/ 60 w 1194"/>
                                <a:gd name="T103" fmla="*/ 288 h 1029"/>
                                <a:gd name="T104" fmla="*/ 131 w 1194"/>
                                <a:gd name="T105" fmla="*/ 193 h 1029"/>
                                <a:gd name="T106" fmla="*/ 222 w 1194"/>
                                <a:gd name="T107" fmla="*/ 113 h 1029"/>
                                <a:gd name="T108" fmla="*/ 334 w 1194"/>
                                <a:gd name="T109" fmla="*/ 52 h 1029"/>
                                <a:gd name="T110" fmla="*/ 459 w 1194"/>
                                <a:gd name="T111" fmla="*/ 13 h 1029"/>
                                <a:gd name="T112" fmla="*/ 597 w 1194"/>
                                <a:gd name="T113" fmla="*/ 0 h 1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94" h="1029">
                                  <a:moveTo>
                                    <a:pt x="597" y="5"/>
                                  </a:moveTo>
                                  <a:lnTo>
                                    <a:pt x="527" y="7"/>
                                  </a:lnTo>
                                  <a:lnTo>
                                    <a:pt x="461" y="18"/>
                                  </a:lnTo>
                                  <a:lnTo>
                                    <a:pt x="397" y="34"/>
                                  </a:lnTo>
                                  <a:lnTo>
                                    <a:pt x="337" y="56"/>
                                  </a:lnTo>
                                  <a:lnTo>
                                    <a:pt x="279" y="84"/>
                                  </a:lnTo>
                                  <a:lnTo>
                                    <a:pt x="227" y="116"/>
                                  </a:lnTo>
                                  <a:lnTo>
                                    <a:pt x="177" y="154"/>
                                  </a:lnTo>
                                  <a:lnTo>
                                    <a:pt x="135" y="195"/>
                                  </a:lnTo>
                                  <a:lnTo>
                                    <a:pt x="97" y="241"/>
                                  </a:lnTo>
                                  <a:lnTo>
                                    <a:pt x="65" y="290"/>
                                  </a:lnTo>
                                  <a:lnTo>
                                    <a:pt x="39" y="342"/>
                                  </a:lnTo>
                                  <a:lnTo>
                                    <a:pt x="20" y="398"/>
                                  </a:lnTo>
                                  <a:lnTo>
                                    <a:pt x="8" y="455"/>
                                  </a:lnTo>
                                  <a:lnTo>
                                    <a:pt x="4" y="514"/>
                                  </a:lnTo>
                                  <a:lnTo>
                                    <a:pt x="8" y="574"/>
                                  </a:lnTo>
                                  <a:lnTo>
                                    <a:pt x="20" y="631"/>
                                  </a:lnTo>
                                  <a:lnTo>
                                    <a:pt x="39" y="687"/>
                                  </a:lnTo>
                                  <a:lnTo>
                                    <a:pt x="65" y="739"/>
                                  </a:lnTo>
                                  <a:lnTo>
                                    <a:pt x="97" y="788"/>
                                  </a:lnTo>
                                  <a:lnTo>
                                    <a:pt x="135" y="834"/>
                                  </a:lnTo>
                                  <a:lnTo>
                                    <a:pt x="177" y="875"/>
                                  </a:lnTo>
                                  <a:lnTo>
                                    <a:pt x="227" y="913"/>
                                  </a:lnTo>
                                  <a:lnTo>
                                    <a:pt x="279" y="945"/>
                                  </a:lnTo>
                                  <a:lnTo>
                                    <a:pt x="337" y="973"/>
                                  </a:lnTo>
                                  <a:lnTo>
                                    <a:pt x="397" y="995"/>
                                  </a:lnTo>
                                  <a:lnTo>
                                    <a:pt x="461" y="1011"/>
                                  </a:lnTo>
                                  <a:lnTo>
                                    <a:pt x="527" y="1021"/>
                                  </a:lnTo>
                                  <a:lnTo>
                                    <a:pt x="597" y="1024"/>
                                  </a:lnTo>
                                  <a:lnTo>
                                    <a:pt x="666" y="1021"/>
                                  </a:lnTo>
                                  <a:lnTo>
                                    <a:pt x="733" y="1011"/>
                                  </a:lnTo>
                                  <a:lnTo>
                                    <a:pt x="796" y="995"/>
                                  </a:lnTo>
                                  <a:lnTo>
                                    <a:pt x="857" y="973"/>
                                  </a:lnTo>
                                  <a:lnTo>
                                    <a:pt x="915" y="945"/>
                                  </a:lnTo>
                                  <a:lnTo>
                                    <a:pt x="967" y="913"/>
                                  </a:lnTo>
                                  <a:lnTo>
                                    <a:pt x="1016" y="875"/>
                                  </a:lnTo>
                                  <a:lnTo>
                                    <a:pt x="1058" y="834"/>
                                  </a:lnTo>
                                  <a:lnTo>
                                    <a:pt x="1096" y="788"/>
                                  </a:lnTo>
                                  <a:lnTo>
                                    <a:pt x="1129" y="739"/>
                                  </a:lnTo>
                                  <a:lnTo>
                                    <a:pt x="1154" y="687"/>
                                  </a:lnTo>
                                  <a:lnTo>
                                    <a:pt x="1174" y="631"/>
                                  </a:lnTo>
                                  <a:lnTo>
                                    <a:pt x="1185" y="574"/>
                                  </a:lnTo>
                                  <a:lnTo>
                                    <a:pt x="1189" y="514"/>
                                  </a:lnTo>
                                  <a:lnTo>
                                    <a:pt x="1185" y="455"/>
                                  </a:lnTo>
                                  <a:lnTo>
                                    <a:pt x="1174" y="398"/>
                                  </a:lnTo>
                                  <a:lnTo>
                                    <a:pt x="1154" y="342"/>
                                  </a:lnTo>
                                  <a:lnTo>
                                    <a:pt x="1129" y="290"/>
                                  </a:lnTo>
                                  <a:lnTo>
                                    <a:pt x="1096" y="241"/>
                                  </a:lnTo>
                                  <a:lnTo>
                                    <a:pt x="1058" y="195"/>
                                  </a:lnTo>
                                  <a:lnTo>
                                    <a:pt x="1016" y="154"/>
                                  </a:lnTo>
                                  <a:lnTo>
                                    <a:pt x="967" y="116"/>
                                  </a:lnTo>
                                  <a:lnTo>
                                    <a:pt x="915" y="84"/>
                                  </a:lnTo>
                                  <a:lnTo>
                                    <a:pt x="857" y="56"/>
                                  </a:lnTo>
                                  <a:lnTo>
                                    <a:pt x="796" y="34"/>
                                  </a:lnTo>
                                  <a:lnTo>
                                    <a:pt x="733" y="18"/>
                                  </a:lnTo>
                                  <a:lnTo>
                                    <a:pt x="666" y="7"/>
                                  </a:lnTo>
                                  <a:lnTo>
                                    <a:pt x="597" y="5"/>
                                  </a:lnTo>
                                  <a:close/>
                                  <a:moveTo>
                                    <a:pt x="597" y="0"/>
                                  </a:moveTo>
                                  <a:lnTo>
                                    <a:pt x="666" y="4"/>
                                  </a:lnTo>
                                  <a:lnTo>
                                    <a:pt x="734" y="13"/>
                                  </a:lnTo>
                                  <a:lnTo>
                                    <a:pt x="798" y="30"/>
                                  </a:lnTo>
                                  <a:lnTo>
                                    <a:pt x="860" y="52"/>
                                  </a:lnTo>
                                  <a:lnTo>
                                    <a:pt x="917" y="80"/>
                                  </a:lnTo>
                                  <a:lnTo>
                                    <a:pt x="971" y="113"/>
                                  </a:lnTo>
                                  <a:lnTo>
                                    <a:pt x="1019" y="150"/>
                                  </a:lnTo>
                                  <a:lnTo>
                                    <a:pt x="1063" y="193"/>
                                  </a:lnTo>
                                  <a:lnTo>
                                    <a:pt x="1101" y="239"/>
                                  </a:lnTo>
                                  <a:lnTo>
                                    <a:pt x="1133" y="288"/>
                                  </a:lnTo>
                                  <a:lnTo>
                                    <a:pt x="1160" y="341"/>
                                  </a:lnTo>
                                  <a:lnTo>
                                    <a:pt x="1178" y="397"/>
                                  </a:lnTo>
                                  <a:lnTo>
                                    <a:pt x="1191" y="454"/>
                                  </a:lnTo>
                                  <a:lnTo>
                                    <a:pt x="1194" y="514"/>
                                  </a:lnTo>
                                  <a:lnTo>
                                    <a:pt x="1191" y="574"/>
                                  </a:lnTo>
                                  <a:lnTo>
                                    <a:pt x="1178" y="632"/>
                                  </a:lnTo>
                                  <a:lnTo>
                                    <a:pt x="1160" y="688"/>
                                  </a:lnTo>
                                  <a:lnTo>
                                    <a:pt x="1133" y="740"/>
                                  </a:lnTo>
                                  <a:lnTo>
                                    <a:pt x="1101" y="790"/>
                                  </a:lnTo>
                                  <a:lnTo>
                                    <a:pt x="1063" y="836"/>
                                  </a:lnTo>
                                  <a:lnTo>
                                    <a:pt x="1019" y="879"/>
                                  </a:lnTo>
                                  <a:lnTo>
                                    <a:pt x="971" y="916"/>
                                  </a:lnTo>
                                  <a:lnTo>
                                    <a:pt x="917" y="949"/>
                                  </a:lnTo>
                                  <a:lnTo>
                                    <a:pt x="860" y="977"/>
                                  </a:lnTo>
                                  <a:lnTo>
                                    <a:pt x="798" y="999"/>
                                  </a:lnTo>
                                  <a:lnTo>
                                    <a:pt x="734" y="1016"/>
                                  </a:lnTo>
                                  <a:lnTo>
                                    <a:pt x="666" y="1025"/>
                                  </a:lnTo>
                                  <a:lnTo>
                                    <a:pt x="597" y="1029"/>
                                  </a:lnTo>
                                  <a:lnTo>
                                    <a:pt x="527" y="1025"/>
                                  </a:lnTo>
                                  <a:lnTo>
                                    <a:pt x="459" y="1016"/>
                                  </a:lnTo>
                                  <a:lnTo>
                                    <a:pt x="396" y="999"/>
                                  </a:lnTo>
                                  <a:lnTo>
                                    <a:pt x="334" y="977"/>
                                  </a:lnTo>
                                  <a:lnTo>
                                    <a:pt x="276" y="949"/>
                                  </a:lnTo>
                                  <a:lnTo>
                                    <a:pt x="222" y="916"/>
                                  </a:lnTo>
                                  <a:lnTo>
                                    <a:pt x="175" y="879"/>
                                  </a:lnTo>
                                  <a:lnTo>
                                    <a:pt x="131" y="836"/>
                                  </a:lnTo>
                                  <a:lnTo>
                                    <a:pt x="93" y="790"/>
                                  </a:lnTo>
                                  <a:lnTo>
                                    <a:pt x="60" y="740"/>
                                  </a:lnTo>
                                  <a:lnTo>
                                    <a:pt x="34" y="688"/>
                                  </a:lnTo>
                                  <a:lnTo>
                                    <a:pt x="15" y="632"/>
                                  </a:lnTo>
                                  <a:lnTo>
                                    <a:pt x="3" y="574"/>
                                  </a:lnTo>
                                  <a:lnTo>
                                    <a:pt x="0" y="514"/>
                                  </a:lnTo>
                                  <a:lnTo>
                                    <a:pt x="3" y="454"/>
                                  </a:lnTo>
                                  <a:lnTo>
                                    <a:pt x="15" y="397"/>
                                  </a:lnTo>
                                  <a:lnTo>
                                    <a:pt x="34" y="341"/>
                                  </a:lnTo>
                                  <a:lnTo>
                                    <a:pt x="60" y="288"/>
                                  </a:lnTo>
                                  <a:lnTo>
                                    <a:pt x="93" y="239"/>
                                  </a:lnTo>
                                  <a:lnTo>
                                    <a:pt x="131" y="193"/>
                                  </a:lnTo>
                                  <a:lnTo>
                                    <a:pt x="175" y="150"/>
                                  </a:lnTo>
                                  <a:lnTo>
                                    <a:pt x="222" y="113"/>
                                  </a:lnTo>
                                  <a:lnTo>
                                    <a:pt x="276" y="80"/>
                                  </a:lnTo>
                                  <a:lnTo>
                                    <a:pt x="334" y="52"/>
                                  </a:lnTo>
                                  <a:lnTo>
                                    <a:pt x="396" y="30"/>
                                  </a:lnTo>
                                  <a:lnTo>
                                    <a:pt x="459" y="13"/>
                                  </a:lnTo>
                                  <a:lnTo>
                                    <a:pt x="527" y="4"/>
                                  </a:lnTo>
                                  <a:lnTo>
                                    <a:pt x="597" y="0"/>
                                  </a:lnTo>
                                  <a:close/>
                                </a:path>
                              </a:pathLst>
                            </a:custGeom>
                            <a:solidFill>
                              <a:srgbClr val="FFE98D"/>
                            </a:solidFill>
                            <a:ln>
                              <a:noFill/>
                            </a:ln>
                            <a:extLst>
                              <a:ext uri="{91240B29-F687-4F45-9708-019B960494DF}">
                                <a14:hiddenLine xmlns:a14="http://schemas.microsoft.com/office/drawing/2010/main" w="0">
                                  <a:solidFill>
                                    <a:srgbClr val="FFE98D"/>
                                  </a:solidFill>
                                  <a:prstDash val="solid"/>
                                  <a:round/>
                                  <a:headEnd/>
                                  <a:tailEnd/>
                                </a14:hiddenLine>
                              </a:ext>
                            </a:extLst>
                          </wps:spPr>
                          <wps:bodyPr rot="0" vert="horz" wrap="square" lIns="91440" tIns="45720" rIns="91440" bIns="45720" anchor="t" anchorCtr="0" upright="1">
                            <a:noAutofit/>
                          </wps:bodyPr>
                        </wps:wsp>
                        <wps:wsp>
                          <wps:cNvPr id="760" name="Freeform 473"/>
                          <wps:cNvSpPr>
                            <a:spLocks noEditPoints="1"/>
                          </wps:cNvSpPr>
                          <wps:spPr bwMode="auto">
                            <a:xfrm>
                              <a:off x="1358" y="313"/>
                              <a:ext cx="603" cy="519"/>
                            </a:xfrm>
                            <a:custGeom>
                              <a:avLst/>
                              <a:gdLst>
                                <a:gd name="T0" fmla="*/ 533 w 1205"/>
                                <a:gd name="T1" fmla="*/ 9 h 1039"/>
                                <a:gd name="T2" fmla="*/ 402 w 1205"/>
                                <a:gd name="T3" fmla="*/ 35 h 1039"/>
                                <a:gd name="T4" fmla="*/ 282 w 1205"/>
                                <a:gd name="T5" fmla="*/ 85 h 1039"/>
                                <a:gd name="T6" fmla="*/ 181 w 1205"/>
                                <a:gd name="T7" fmla="*/ 155 h 1039"/>
                                <a:gd name="T8" fmla="*/ 99 w 1205"/>
                                <a:gd name="T9" fmla="*/ 244 h 1039"/>
                                <a:gd name="T10" fmla="*/ 40 w 1205"/>
                                <a:gd name="T11" fmla="*/ 346 h 1039"/>
                                <a:gd name="T12" fmla="*/ 9 w 1205"/>
                                <a:gd name="T13" fmla="*/ 459 h 1039"/>
                                <a:gd name="T14" fmla="*/ 9 w 1205"/>
                                <a:gd name="T15" fmla="*/ 579 h 1039"/>
                                <a:gd name="T16" fmla="*/ 40 w 1205"/>
                                <a:gd name="T17" fmla="*/ 693 h 1039"/>
                                <a:gd name="T18" fmla="*/ 99 w 1205"/>
                                <a:gd name="T19" fmla="*/ 795 h 1039"/>
                                <a:gd name="T20" fmla="*/ 181 w 1205"/>
                                <a:gd name="T21" fmla="*/ 884 h 1039"/>
                                <a:gd name="T22" fmla="*/ 282 w 1205"/>
                                <a:gd name="T23" fmla="*/ 954 h 1039"/>
                                <a:gd name="T24" fmla="*/ 402 w 1205"/>
                                <a:gd name="T25" fmla="*/ 1004 h 1039"/>
                                <a:gd name="T26" fmla="*/ 533 w 1205"/>
                                <a:gd name="T27" fmla="*/ 1030 h 1039"/>
                                <a:gd name="T28" fmla="*/ 672 w 1205"/>
                                <a:gd name="T29" fmla="*/ 1030 h 1039"/>
                                <a:gd name="T30" fmla="*/ 804 w 1205"/>
                                <a:gd name="T31" fmla="*/ 1004 h 1039"/>
                                <a:gd name="T32" fmla="*/ 923 w 1205"/>
                                <a:gd name="T33" fmla="*/ 954 h 1039"/>
                                <a:gd name="T34" fmla="*/ 1025 w 1205"/>
                                <a:gd name="T35" fmla="*/ 884 h 1039"/>
                                <a:gd name="T36" fmla="*/ 1107 w 1205"/>
                                <a:gd name="T37" fmla="*/ 795 h 1039"/>
                                <a:gd name="T38" fmla="*/ 1166 w 1205"/>
                                <a:gd name="T39" fmla="*/ 693 h 1039"/>
                                <a:gd name="T40" fmla="*/ 1197 w 1205"/>
                                <a:gd name="T41" fmla="*/ 579 h 1039"/>
                                <a:gd name="T42" fmla="*/ 1197 w 1205"/>
                                <a:gd name="T43" fmla="*/ 459 h 1039"/>
                                <a:gd name="T44" fmla="*/ 1166 w 1205"/>
                                <a:gd name="T45" fmla="*/ 346 h 1039"/>
                                <a:gd name="T46" fmla="*/ 1107 w 1205"/>
                                <a:gd name="T47" fmla="*/ 244 h 1039"/>
                                <a:gd name="T48" fmla="*/ 1025 w 1205"/>
                                <a:gd name="T49" fmla="*/ 155 h 1039"/>
                                <a:gd name="T50" fmla="*/ 923 w 1205"/>
                                <a:gd name="T51" fmla="*/ 85 h 1039"/>
                                <a:gd name="T52" fmla="*/ 804 w 1205"/>
                                <a:gd name="T53" fmla="*/ 35 h 1039"/>
                                <a:gd name="T54" fmla="*/ 672 w 1205"/>
                                <a:gd name="T55" fmla="*/ 9 h 1039"/>
                                <a:gd name="T56" fmla="*/ 603 w 1205"/>
                                <a:gd name="T57" fmla="*/ 0 h 1039"/>
                                <a:gd name="T58" fmla="*/ 742 w 1205"/>
                                <a:gd name="T59" fmla="*/ 15 h 1039"/>
                                <a:gd name="T60" fmla="*/ 868 w 1205"/>
                                <a:gd name="T61" fmla="*/ 53 h 1039"/>
                                <a:gd name="T62" fmla="*/ 980 w 1205"/>
                                <a:gd name="T63" fmla="*/ 114 h 1039"/>
                                <a:gd name="T64" fmla="*/ 1073 w 1205"/>
                                <a:gd name="T65" fmla="*/ 194 h 1039"/>
                                <a:gd name="T66" fmla="*/ 1145 w 1205"/>
                                <a:gd name="T67" fmla="*/ 291 h 1039"/>
                                <a:gd name="T68" fmla="*/ 1190 w 1205"/>
                                <a:gd name="T69" fmla="*/ 401 h 1039"/>
                                <a:gd name="T70" fmla="*/ 1205 w 1205"/>
                                <a:gd name="T71" fmla="*/ 519 h 1039"/>
                                <a:gd name="T72" fmla="*/ 1190 w 1205"/>
                                <a:gd name="T73" fmla="*/ 638 h 1039"/>
                                <a:gd name="T74" fmla="*/ 1145 w 1205"/>
                                <a:gd name="T75" fmla="*/ 748 h 1039"/>
                                <a:gd name="T76" fmla="*/ 1073 w 1205"/>
                                <a:gd name="T77" fmla="*/ 844 h 1039"/>
                                <a:gd name="T78" fmla="*/ 980 w 1205"/>
                                <a:gd name="T79" fmla="*/ 925 h 1039"/>
                                <a:gd name="T80" fmla="*/ 868 w 1205"/>
                                <a:gd name="T81" fmla="*/ 986 h 1039"/>
                                <a:gd name="T82" fmla="*/ 742 w 1205"/>
                                <a:gd name="T83" fmla="*/ 1024 h 1039"/>
                                <a:gd name="T84" fmla="*/ 603 w 1205"/>
                                <a:gd name="T85" fmla="*/ 1039 h 1039"/>
                                <a:gd name="T86" fmla="*/ 464 w 1205"/>
                                <a:gd name="T87" fmla="*/ 1024 h 1039"/>
                                <a:gd name="T88" fmla="*/ 337 w 1205"/>
                                <a:gd name="T89" fmla="*/ 986 h 1039"/>
                                <a:gd name="T90" fmla="*/ 226 w 1205"/>
                                <a:gd name="T91" fmla="*/ 925 h 1039"/>
                                <a:gd name="T92" fmla="*/ 133 w 1205"/>
                                <a:gd name="T93" fmla="*/ 844 h 1039"/>
                                <a:gd name="T94" fmla="*/ 61 w 1205"/>
                                <a:gd name="T95" fmla="*/ 748 h 1039"/>
                                <a:gd name="T96" fmla="*/ 16 w 1205"/>
                                <a:gd name="T97" fmla="*/ 638 h 1039"/>
                                <a:gd name="T98" fmla="*/ 0 w 1205"/>
                                <a:gd name="T99" fmla="*/ 519 h 1039"/>
                                <a:gd name="T100" fmla="*/ 16 w 1205"/>
                                <a:gd name="T101" fmla="*/ 401 h 1039"/>
                                <a:gd name="T102" fmla="*/ 61 w 1205"/>
                                <a:gd name="T103" fmla="*/ 291 h 1039"/>
                                <a:gd name="T104" fmla="*/ 133 w 1205"/>
                                <a:gd name="T105" fmla="*/ 194 h 1039"/>
                                <a:gd name="T106" fmla="*/ 226 w 1205"/>
                                <a:gd name="T107" fmla="*/ 114 h 1039"/>
                                <a:gd name="T108" fmla="*/ 337 w 1205"/>
                                <a:gd name="T109" fmla="*/ 53 h 1039"/>
                                <a:gd name="T110" fmla="*/ 464 w 1205"/>
                                <a:gd name="T111" fmla="*/ 15 h 1039"/>
                                <a:gd name="T112" fmla="*/ 603 w 1205"/>
                                <a:gd name="T113" fmla="*/ 0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05" h="1039">
                                  <a:moveTo>
                                    <a:pt x="603" y="5"/>
                                  </a:moveTo>
                                  <a:lnTo>
                                    <a:pt x="533" y="9"/>
                                  </a:lnTo>
                                  <a:lnTo>
                                    <a:pt x="465" y="18"/>
                                  </a:lnTo>
                                  <a:lnTo>
                                    <a:pt x="402" y="35"/>
                                  </a:lnTo>
                                  <a:lnTo>
                                    <a:pt x="340" y="57"/>
                                  </a:lnTo>
                                  <a:lnTo>
                                    <a:pt x="282" y="85"/>
                                  </a:lnTo>
                                  <a:lnTo>
                                    <a:pt x="228" y="118"/>
                                  </a:lnTo>
                                  <a:lnTo>
                                    <a:pt x="181" y="155"/>
                                  </a:lnTo>
                                  <a:lnTo>
                                    <a:pt x="137" y="198"/>
                                  </a:lnTo>
                                  <a:lnTo>
                                    <a:pt x="99" y="244"/>
                                  </a:lnTo>
                                  <a:lnTo>
                                    <a:pt x="66" y="293"/>
                                  </a:lnTo>
                                  <a:lnTo>
                                    <a:pt x="40" y="346"/>
                                  </a:lnTo>
                                  <a:lnTo>
                                    <a:pt x="21" y="402"/>
                                  </a:lnTo>
                                  <a:lnTo>
                                    <a:pt x="9" y="459"/>
                                  </a:lnTo>
                                  <a:lnTo>
                                    <a:pt x="6" y="519"/>
                                  </a:lnTo>
                                  <a:lnTo>
                                    <a:pt x="9" y="579"/>
                                  </a:lnTo>
                                  <a:lnTo>
                                    <a:pt x="21" y="637"/>
                                  </a:lnTo>
                                  <a:lnTo>
                                    <a:pt x="40" y="693"/>
                                  </a:lnTo>
                                  <a:lnTo>
                                    <a:pt x="66" y="745"/>
                                  </a:lnTo>
                                  <a:lnTo>
                                    <a:pt x="99" y="795"/>
                                  </a:lnTo>
                                  <a:lnTo>
                                    <a:pt x="137" y="841"/>
                                  </a:lnTo>
                                  <a:lnTo>
                                    <a:pt x="181" y="884"/>
                                  </a:lnTo>
                                  <a:lnTo>
                                    <a:pt x="228" y="921"/>
                                  </a:lnTo>
                                  <a:lnTo>
                                    <a:pt x="282" y="954"/>
                                  </a:lnTo>
                                  <a:lnTo>
                                    <a:pt x="340" y="982"/>
                                  </a:lnTo>
                                  <a:lnTo>
                                    <a:pt x="402" y="1004"/>
                                  </a:lnTo>
                                  <a:lnTo>
                                    <a:pt x="465" y="1021"/>
                                  </a:lnTo>
                                  <a:lnTo>
                                    <a:pt x="533" y="1030"/>
                                  </a:lnTo>
                                  <a:lnTo>
                                    <a:pt x="603" y="1034"/>
                                  </a:lnTo>
                                  <a:lnTo>
                                    <a:pt x="672" y="1030"/>
                                  </a:lnTo>
                                  <a:lnTo>
                                    <a:pt x="740" y="1021"/>
                                  </a:lnTo>
                                  <a:lnTo>
                                    <a:pt x="804" y="1004"/>
                                  </a:lnTo>
                                  <a:lnTo>
                                    <a:pt x="866" y="982"/>
                                  </a:lnTo>
                                  <a:lnTo>
                                    <a:pt x="923" y="954"/>
                                  </a:lnTo>
                                  <a:lnTo>
                                    <a:pt x="977" y="921"/>
                                  </a:lnTo>
                                  <a:lnTo>
                                    <a:pt x="1025" y="884"/>
                                  </a:lnTo>
                                  <a:lnTo>
                                    <a:pt x="1069" y="841"/>
                                  </a:lnTo>
                                  <a:lnTo>
                                    <a:pt x="1107" y="795"/>
                                  </a:lnTo>
                                  <a:lnTo>
                                    <a:pt x="1139" y="745"/>
                                  </a:lnTo>
                                  <a:lnTo>
                                    <a:pt x="1166" y="693"/>
                                  </a:lnTo>
                                  <a:lnTo>
                                    <a:pt x="1184" y="637"/>
                                  </a:lnTo>
                                  <a:lnTo>
                                    <a:pt x="1197" y="579"/>
                                  </a:lnTo>
                                  <a:lnTo>
                                    <a:pt x="1200" y="519"/>
                                  </a:lnTo>
                                  <a:lnTo>
                                    <a:pt x="1197" y="459"/>
                                  </a:lnTo>
                                  <a:lnTo>
                                    <a:pt x="1184" y="402"/>
                                  </a:lnTo>
                                  <a:lnTo>
                                    <a:pt x="1166" y="346"/>
                                  </a:lnTo>
                                  <a:lnTo>
                                    <a:pt x="1139" y="293"/>
                                  </a:lnTo>
                                  <a:lnTo>
                                    <a:pt x="1107" y="244"/>
                                  </a:lnTo>
                                  <a:lnTo>
                                    <a:pt x="1069" y="198"/>
                                  </a:lnTo>
                                  <a:lnTo>
                                    <a:pt x="1025" y="155"/>
                                  </a:lnTo>
                                  <a:lnTo>
                                    <a:pt x="977" y="118"/>
                                  </a:lnTo>
                                  <a:lnTo>
                                    <a:pt x="923" y="85"/>
                                  </a:lnTo>
                                  <a:lnTo>
                                    <a:pt x="866" y="57"/>
                                  </a:lnTo>
                                  <a:lnTo>
                                    <a:pt x="804" y="35"/>
                                  </a:lnTo>
                                  <a:lnTo>
                                    <a:pt x="740" y="18"/>
                                  </a:lnTo>
                                  <a:lnTo>
                                    <a:pt x="672" y="9"/>
                                  </a:lnTo>
                                  <a:lnTo>
                                    <a:pt x="603" y="5"/>
                                  </a:lnTo>
                                  <a:close/>
                                  <a:moveTo>
                                    <a:pt x="603" y="0"/>
                                  </a:moveTo>
                                  <a:lnTo>
                                    <a:pt x="672" y="4"/>
                                  </a:lnTo>
                                  <a:lnTo>
                                    <a:pt x="742" y="15"/>
                                  </a:lnTo>
                                  <a:lnTo>
                                    <a:pt x="806" y="30"/>
                                  </a:lnTo>
                                  <a:lnTo>
                                    <a:pt x="868" y="53"/>
                                  </a:lnTo>
                                  <a:lnTo>
                                    <a:pt x="926" y="81"/>
                                  </a:lnTo>
                                  <a:lnTo>
                                    <a:pt x="980" y="114"/>
                                  </a:lnTo>
                                  <a:lnTo>
                                    <a:pt x="1029" y="153"/>
                                  </a:lnTo>
                                  <a:lnTo>
                                    <a:pt x="1073" y="194"/>
                                  </a:lnTo>
                                  <a:lnTo>
                                    <a:pt x="1112" y="242"/>
                                  </a:lnTo>
                                  <a:lnTo>
                                    <a:pt x="1145" y="291"/>
                                  </a:lnTo>
                                  <a:lnTo>
                                    <a:pt x="1170" y="345"/>
                                  </a:lnTo>
                                  <a:lnTo>
                                    <a:pt x="1190" y="401"/>
                                  </a:lnTo>
                                  <a:lnTo>
                                    <a:pt x="1201" y="459"/>
                                  </a:lnTo>
                                  <a:lnTo>
                                    <a:pt x="1205" y="519"/>
                                  </a:lnTo>
                                  <a:lnTo>
                                    <a:pt x="1201" y="580"/>
                                  </a:lnTo>
                                  <a:lnTo>
                                    <a:pt x="1190" y="638"/>
                                  </a:lnTo>
                                  <a:lnTo>
                                    <a:pt x="1170" y="694"/>
                                  </a:lnTo>
                                  <a:lnTo>
                                    <a:pt x="1145" y="748"/>
                                  </a:lnTo>
                                  <a:lnTo>
                                    <a:pt x="1112" y="797"/>
                                  </a:lnTo>
                                  <a:lnTo>
                                    <a:pt x="1073" y="844"/>
                                  </a:lnTo>
                                  <a:lnTo>
                                    <a:pt x="1029" y="886"/>
                                  </a:lnTo>
                                  <a:lnTo>
                                    <a:pt x="980" y="925"/>
                                  </a:lnTo>
                                  <a:lnTo>
                                    <a:pt x="926" y="958"/>
                                  </a:lnTo>
                                  <a:lnTo>
                                    <a:pt x="868" y="986"/>
                                  </a:lnTo>
                                  <a:lnTo>
                                    <a:pt x="806" y="1009"/>
                                  </a:lnTo>
                                  <a:lnTo>
                                    <a:pt x="742" y="1024"/>
                                  </a:lnTo>
                                  <a:lnTo>
                                    <a:pt x="672" y="1035"/>
                                  </a:lnTo>
                                  <a:lnTo>
                                    <a:pt x="603" y="1039"/>
                                  </a:lnTo>
                                  <a:lnTo>
                                    <a:pt x="533" y="1035"/>
                                  </a:lnTo>
                                  <a:lnTo>
                                    <a:pt x="464" y="1024"/>
                                  </a:lnTo>
                                  <a:lnTo>
                                    <a:pt x="399" y="1009"/>
                                  </a:lnTo>
                                  <a:lnTo>
                                    <a:pt x="337" y="986"/>
                                  </a:lnTo>
                                  <a:lnTo>
                                    <a:pt x="279" y="958"/>
                                  </a:lnTo>
                                  <a:lnTo>
                                    <a:pt x="226" y="925"/>
                                  </a:lnTo>
                                  <a:lnTo>
                                    <a:pt x="176" y="886"/>
                                  </a:lnTo>
                                  <a:lnTo>
                                    <a:pt x="133" y="844"/>
                                  </a:lnTo>
                                  <a:lnTo>
                                    <a:pt x="93" y="797"/>
                                  </a:lnTo>
                                  <a:lnTo>
                                    <a:pt x="61" y="748"/>
                                  </a:lnTo>
                                  <a:lnTo>
                                    <a:pt x="35" y="694"/>
                                  </a:lnTo>
                                  <a:lnTo>
                                    <a:pt x="16" y="638"/>
                                  </a:lnTo>
                                  <a:lnTo>
                                    <a:pt x="4" y="580"/>
                                  </a:lnTo>
                                  <a:lnTo>
                                    <a:pt x="0" y="519"/>
                                  </a:lnTo>
                                  <a:lnTo>
                                    <a:pt x="4" y="459"/>
                                  </a:lnTo>
                                  <a:lnTo>
                                    <a:pt x="16" y="401"/>
                                  </a:lnTo>
                                  <a:lnTo>
                                    <a:pt x="35" y="345"/>
                                  </a:lnTo>
                                  <a:lnTo>
                                    <a:pt x="61" y="291"/>
                                  </a:lnTo>
                                  <a:lnTo>
                                    <a:pt x="93" y="242"/>
                                  </a:lnTo>
                                  <a:lnTo>
                                    <a:pt x="133" y="194"/>
                                  </a:lnTo>
                                  <a:lnTo>
                                    <a:pt x="176" y="153"/>
                                  </a:lnTo>
                                  <a:lnTo>
                                    <a:pt x="226" y="114"/>
                                  </a:lnTo>
                                  <a:lnTo>
                                    <a:pt x="279" y="81"/>
                                  </a:lnTo>
                                  <a:lnTo>
                                    <a:pt x="337" y="53"/>
                                  </a:lnTo>
                                  <a:lnTo>
                                    <a:pt x="399" y="30"/>
                                  </a:lnTo>
                                  <a:lnTo>
                                    <a:pt x="464" y="15"/>
                                  </a:lnTo>
                                  <a:lnTo>
                                    <a:pt x="533" y="4"/>
                                  </a:lnTo>
                                  <a:lnTo>
                                    <a:pt x="603" y="0"/>
                                  </a:lnTo>
                                  <a:close/>
                                </a:path>
                              </a:pathLst>
                            </a:custGeom>
                            <a:solidFill>
                              <a:srgbClr val="FFE98C"/>
                            </a:solidFill>
                            <a:ln>
                              <a:noFill/>
                            </a:ln>
                            <a:extLst>
                              <a:ext uri="{91240B29-F687-4F45-9708-019B960494DF}">
                                <a14:hiddenLine xmlns:a14="http://schemas.microsoft.com/office/drawing/2010/main" w="0">
                                  <a:solidFill>
                                    <a:srgbClr val="FFE98C"/>
                                  </a:solidFill>
                                  <a:prstDash val="solid"/>
                                  <a:round/>
                                  <a:headEnd/>
                                  <a:tailEnd/>
                                </a14:hiddenLine>
                              </a:ext>
                            </a:extLst>
                          </wps:spPr>
                          <wps:bodyPr rot="0" vert="horz" wrap="square" lIns="91440" tIns="45720" rIns="91440" bIns="45720" anchor="t" anchorCtr="0" upright="1">
                            <a:noAutofit/>
                          </wps:bodyPr>
                        </wps:wsp>
                        <wps:wsp>
                          <wps:cNvPr id="761" name="Freeform 474"/>
                          <wps:cNvSpPr>
                            <a:spLocks noEditPoints="1"/>
                          </wps:cNvSpPr>
                          <wps:spPr bwMode="auto">
                            <a:xfrm>
                              <a:off x="1355" y="311"/>
                              <a:ext cx="608" cy="523"/>
                            </a:xfrm>
                            <a:custGeom>
                              <a:avLst/>
                              <a:gdLst>
                                <a:gd name="T0" fmla="*/ 538 w 1216"/>
                                <a:gd name="T1" fmla="*/ 8 h 1047"/>
                                <a:gd name="T2" fmla="*/ 404 w 1216"/>
                                <a:gd name="T3" fmla="*/ 34 h 1047"/>
                                <a:gd name="T4" fmla="*/ 284 w 1216"/>
                                <a:gd name="T5" fmla="*/ 85 h 1047"/>
                                <a:gd name="T6" fmla="*/ 181 w 1216"/>
                                <a:gd name="T7" fmla="*/ 157 h 1047"/>
                                <a:gd name="T8" fmla="*/ 98 w 1216"/>
                                <a:gd name="T9" fmla="*/ 246 h 1047"/>
                                <a:gd name="T10" fmla="*/ 40 w 1216"/>
                                <a:gd name="T11" fmla="*/ 349 h 1047"/>
                                <a:gd name="T12" fmla="*/ 9 w 1216"/>
                                <a:gd name="T13" fmla="*/ 463 h 1047"/>
                                <a:gd name="T14" fmla="*/ 9 w 1216"/>
                                <a:gd name="T15" fmla="*/ 584 h 1047"/>
                                <a:gd name="T16" fmla="*/ 40 w 1216"/>
                                <a:gd name="T17" fmla="*/ 698 h 1047"/>
                                <a:gd name="T18" fmla="*/ 98 w 1216"/>
                                <a:gd name="T19" fmla="*/ 801 h 1047"/>
                                <a:gd name="T20" fmla="*/ 181 w 1216"/>
                                <a:gd name="T21" fmla="*/ 890 h 1047"/>
                                <a:gd name="T22" fmla="*/ 284 w 1216"/>
                                <a:gd name="T23" fmla="*/ 962 h 1047"/>
                                <a:gd name="T24" fmla="*/ 404 w 1216"/>
                                <a:gd name="T25" fmla="*/ 1013 h 1047"/>
                                <a:gd name="T26" fmla="*/ 538 w 1216"/>
                                <a:gd name="T27" fmla="*/ 1039 h 1047"/>
                                <a:gd name="T28" fmla="*/ 677 w 1216"/>
                                <a:gd name="T29" fmla="*/ 1039 h 1047"/>
                                <a:gd name="T30" fmla="*/ 811 w 1216"/>
                                <a:gd name="T31" fmla="*/ 1013 h 1047"/>
                                <a:gd name="T32" fmla="*/ 931 w 1216"/>
                                <a:gd name="T33" fmla="*/ 962 h 1047"/>
                                <a:gd name="T34" fmla="*/ 1034 w 1216"/>
                                <a:gd name="T35" fmla="*/ 890 h 1047"/>
                                <a:gd name="T36" fmla="*/ 1117 w 1216"/>
                                <a:gd name="T37" fmla="*/ 801 h 1047"/>
                                <a:gd name="T38" fmla="*/ 1175 w 1216"/>
                                <a:gd name="T39" fmla="*/ 698 h 1047"/>
                                <a:gd name="T40" fmla="*/ 1206 w 1216"/>
                                <a:gd name="T41" fmla="*/ 584 h 1047"/>
                                <a:gd name="T42" fmla="*/ 1206 w 1216"/>
                                <a:gd name="T43" fmla="*/ 463 h 1047"/>
                                <a:gd name="T44" fmla="*/ 1175 w 1216"/>
                                <a:gd name="T45" fmla="*/ 349 h 1047"/>
                                <a:gd name="T46" fmla="*/ 1117 w 1216"/>
                                <a:gd name="T47" fmla="*/ 246 h 1047"/>
                                <a:gd name="T48" fmla="*/ 1034 w 1216"/>
                                <a:gd name="T49" fmla="*/ 157 h 1047"/>
                                <a:gd name="T50" fmla="*/ 931 w 1216"/>
                                <a:gd name="T51" fmla="*/ 85 h 1047"/>
                                <a:gd name="T52" fmla="*/ 811 w 1216"/>
                                <a:gd name="T53" fmla="*/ 34 h 1047"/>
                                <a:gd name="T54" fmla="*/ 677 w 1216"/>
                                <a:gd name="T55" fmla="*/ 8 h 1047"/>
                                <a:gd name="T56" fmla="*/ 608 w 1216"/>
                                <a:gd name="T57" fmla="*/ 0 h 1047"/>
                                <a:gd name="T58" fmla="*/ 747 w 1216"/>
                                <a:gd name="T59" fmla="*/ 14 h 1047"/>
                                <a:gd name="T60" fmla="*/ 875 w 1216"/>
                                <a:gd name="T61" fmla="*/ 53 h 1047"/>
                                <a:gd name="T62" fmla="*/ 988 w 1216"/>
                                <a:gd name="T63" fmla="*/ 114 h 1047"/>
                                <a:gd name="T64" fmla="*/ 1082 w 1216"/>
                                <a:gd name="T65" fmla="*/ 196 h 1047"/>
                                <a:gd name="T66" fmla="*/ 1154 w 1216"/>
                                <a:gd name="T67" fmla="*/ 293 h 1047"/>
                                <a:gd name="T68" fmla="*/ 1199 w 1216"/>
                                <a:gd name="T69" fmla="*/ 403 h 1047"/>
                                <a:gd name="T70" fmla="*/ 1216 w 1216"/>
                                <a:gd name="T71" fmla="*/ 523 h 1047"/>
                                <a:gd name="T72" fmla="*/ 1199 w 1216"/>
                                <a:gd name="T73" fmla="*/ 644 h 1047"/>
                                <a:gd name="T74" fmla="*/ 1154 w 1216"/>
                                <a:gd name="T75" fmla="*/ 754 h 1047"/>
                                <a:gd name="T76" fmla="*/ 1082 w 1216"/>
                                <a:gd name="T77" fmla="*/ 851 h 1047"/>
                                <a:gd name="T78" fmla="*/ 988 w 1216"/>
                                <a:gd name="T79" fmla="*/ 931 h 1047"/>
                                <a:gd name="T80" fmla="*/ 875 w 1216"/>
                                <a:gd name="T81" fmla="*/ 993 h 1047"/>
                                <a:gd name="T82" fmla="*/ 747 w 1216"/>
                                <a:gd name="T83" fmla="*/ 1033 h 1047"/>
                                <a:gd name="T84" fmla="*/ 608 w 1216"/>
                                <a:gd name="T85" fmla="*/ 1047 h 1047"/>
                                <a:gd name="T86" fmla="*/ 469 w 1216"/>
                                <a:gd name="T87" fmla="*/ 1033 h 1047"/>
                                <a:gd name="T88" fmla="*/ 341 w 1216"/>
                                <a:gd name="T89" fmla="*/ 993 h 1047"/>
                                <a:gd name="T90" fmla="*/ 228 w 1216"/>
                                <a:gd name="T91" fmla="*/ 931 h 1047"/>
                                <a:gd name="T92" fmla="*/ 133 w 1216"/>
                                <a:gd name="T93" fmla="*/ 851 h 1047"/>
                                <a:gd name="T94" fmla="*/ 62 w 1216"/>
                                <a:gd name="T95" fmla="*/ 754 h 1047"/>
                                <a:gd name="T96" fmla="*/ 16 w 1216"/>
                                <a:gd name="T97" fmla="*/ 644 h 1047"/>
                                <a:gd name="T98" fmla="*/ 0 w 1216"/>
                                <a:gd name="T99" fmla="*/ 523 h 1047"/>
                                <a:gd name="T100" fmla="*/ 16 w 1216"/>
                                <a:gd name="T101" fmla="*/ 403 h 1047"/>
                                <a:gd name="T102" fmla="*/ 62 w 1216"/>
                                <a:gd name="T103" fmla="*/ 293 h 1047"/>
                                <a:gd name="T104" fmla="*/ 133 w 1216"/>
                                <a:gd name="T105" fmla="*/ 196 h 1047"/>
                                <a:gd name="T106" fmla="*/ 228 w 1216"/>
                                <a:gd name="T107" fmla="*/ 114 h 1047"/>
                                <a:gd name="T108" fmla="*/ 341 w 1216"/>
                                <a:gd name="T109" fmla="*/ 53 h 1047"/>
                                <a:gd name="T110" fmla="*/ 469 w 1216"/>
                                <a:gd name="T111" fmla="*/ 14 h 1047"/>
                                <a:gd name="T112" fmla="*/ 608 w 1216"/>
                                <a:gd name="T113" fmla="*/ 0 h 1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16" h="1047">
                                  <a:moveTo>
                                    <a:pt x="608" y="4"/>
                                  </a:moveTo>
                                  <a:lnTo>
                                    <a:pt x="538" y="8"/>
                                  </a:lnTo>
                                  <a:lnTo>
                                    <a:pt x="469" y="19"/>
                                  </a:lnTo>
                                  <a:lnTo>
                                    <a:pt x="404" y="34"/>
                                  </a:lnTo>
                                  <a:lnTo>
                                    <a:pt x="342" y="57"/>
                                  </a:lnTo>
                                  <a:lnTo>
                                    <a:pt x="284" y="85"/>
                                  </a:lnTo>
                                  <a:lnTo>
                                    <a:pt x="231" y="118"/>
                                  </a:lnTo>
                                  <a:lnTo>
                                    <a:pt x="181" y="157"/>
                                  </a:lnTo>
                                  <a:lnTo>
                                    <a:pt x="138" y="198"/>
                                  </a:lnTo>
                                  <a:lnTo>
                                    <a:pt x="98" y="246"/>
                                  </a:lnTo>
                                  <a:lnTo>
                                    <a:pt x="66" y="295"/>
                                  </a:lnTo>
                                  <a:lnTo>
                                    <a:pt x="40" y="349"/>
                                  </a:lnTo>
                                  <a:lnTo>
                                    <a:pt x="21" y="405"/>
                                  </a:lnTo>
                                  <a:lnTo>
                                    <a:pt x="9" y="463"/>
                                  </a:lnTo>
                                  <a:lnTo>
                                    <a:pt x="5" y="523"/>
                                  </a:lnTo>
                                  <a:lnTo>
                                    <a:pt x="9" y="584"/>
                                  </a:lnTo>
                                  <a:lnTo>
                                    <a:pt x="21" y="642"/>
                                  </a:lnTo>
                                  <a:lnTo>
                                    <a:pt x="40" y="698"/>
                                  </a:lnTo>
                                  <a:lnTo>
                                    <a:pt x="66" y="752"/>
                                  </a:lnTo>
                                  <a:lnTo>
                                    <a:pt x="98" y="801"/>
                                  </a:lnTo>
                                  <a:lnTo>
                                    <a:pt x="138" y="848"/>
                                  </a:lnTo>
                                  <a:lnTo>
                                    <a:pt x="181" y="890"/>
                                  </a:lnTo>
                                  <a:lnTo>
                                    <a:pt x="231" y="929"/>
                                  </a:lnTo>
                                  <a:lnTo>
                                    <a:pt x="284" y="962"/>
                                  </a:lnTo>
                                  <a:lnTo>
                                    <a:pt x="342" y="990"/>
                                  </a:lnTo>
                                  <a:lnTo>
                                    <a:pt x="404" y="1013"/>
                                  </a:lnTo>
                                  <a:lnTo>
                                    <a:pt x="469" y="1028"/>
                                  </a:lnTo>
                                  <a:lnTo>
                                    <a:pt x="538" y="1039"/>
                                  </a:lnTo>
                                  <a:lnTo>
                                    <a:pt x="608" y="1043"/>
                                  </a:lnTo>
                                  <a:lnTo>
                                    <a:pt x="677" y="1039"/>
                                  </a:lnTo>
                                  <a:lnTo>
                                    <a:pt x="747" y="1028"/>
                                  </a:lnTo>
                                  <a:lnTo>
                                    <a:pt x="811" y="1013"/>
                                  </a:lnTo>
                                  <a:lnTo>
                                    <a:pt x="873" y="990"/>
                                  </a:lnTo>
                                  <a:lnTo>
                                    <a:pt x="931" y="962"/>
                                  </a:lnTo>
                                  <a:lnTo>
                                    <a:pt x="985" y="929"/>
                                  </a:lnTo>
                                  <a:lnTo>
                                    <a:pt x="1034" y="890"/>
                                  </a:lnTo>
                                  <a:lnTo>
                                    <a:pt x="1078" y="848"/>
                                  </a:lnTo>
                                  <a:lnTo>
                                    <a:pt x="1117" y="801"/>
                                  </a:lnTo>
                                  <a:lnTo>
                                    <a:pt x="1150" y="752"/>
                                  </a:lnTo>
                                  <a:lnTo>
                                    <a:pt x="1175" y="698"/>
                                  </a:lnTo>
                                  <a:lnTo>
                                    <a:pt x="1195" y="642"/>
                                  </a:lnTo>
                                  <a:lnTo>
                                    <a:pt x="1206" y="584"/>
                                  </a:lnTo>
                                  <a:lnTo>
                                    <a:pt x="1210" y="523"/>
                                  </a:lnTo>
                                  <a:lnTo>
                                    <a:pt x="1206" y="463"/>
                                  </a:lnTo>
                                  <a:lnTo>
                                    <a:pt x="1195" y="405"/>
                                  </a:lnTo>
                                  <a:lnTo>
                                    <a:pt x="1175" y="349"/>
                                  </a:lnTo>
                                  <a:lnTo>
                                    <a:pt x="1150" y="295"/>
                                  </a:lnTo>
                                  <a:lnTo>
                                    <a:pt x="1117" y="246"/>
                                  </a:lnTo>
                                  <a:lnTo>
                                    <a:pt x="1078" y="198"/>
                                  </a:lnTo>
                                  <a:lnTo>
                                    <a:pt x="1034" y="157"/>
                                  </a:lnTo>
                                  <a:lnTo>
                                    <a:pt x="985" y="118"/>
                                  </a:lnTo>
                                  <a:lnTo>
                                    <a:pt x="931" y="85"/>
                                  </a:lnTo>
                                  <a:lnTo>
                                    <a:pt x="873" y="57"/>
                                  </a:lnTo>
                                  <a:lnTo>
                                    <a:pt x="811" y="34"/>
                                  </a:lnTo>
                                  <a:lnTo>
                                    <a:pt x="747" y="19"/>
                                  </a:lnTo>
                                  <a:lnTo>
                                    <a:pt x="677" y="8"/>
                                  </a:lnTo>
                                  <a:lnTo>
                                    <a:pt x="608" y="4"/>
                                  </a:lnTo>
                                  <a:close/>
                                  <a:moveTo>
                                    <a:pt x="608" y="0"/>
                                  </a:moveTo>
                                  <a:lnTo>
                                    <a:pt x="679" y="4"/>
                                  </a:lnTo>
                                  <a:lnTo>
                                    <a:pt x="747" y="14"/>
                                  </a:lnTo>
                                  <a:lnTo>
                                    <a:pt x="813" y="31"/>
                                  </a:lnTo>
                                  <a:lnTo>
                                    <a:pt x="875" y="53"/>
                                  </a:lnTo>
                                  <a:lnTo>
                                    <a:pt x="934" y="82"/>
                                  </a:lnTo>
                                  <a:lnTo>
                                    <a:pt x="988" y="114"/>
                                  </a:lnTo>
                                  <a:lnTo>
                                    <a:pt x="1037" y="153"/>
                                  </a:lnTo>
                                  <a:lnTo>
                                    <a:pt x="1082" y="196"/>
                                  </a:lnTo>
                                  <a:lnTo>
                                    <a:pt x="1121" y="243"/>
                                  </a:lnTo>
                                  <a:lnTo>
                                    <a:pt x="1154" y="293"/>
                                  </a:lnTo>
                                  <a:lnTo>
                                    <a:pt x="1181" y="346"/>
                                  </a:lnTo>
                                  <a:lnTo>
                                    <a:pt x="1199" y="403"/>
                                  </a:lnTo>
                                  <a:lnTo>
                                    <a:pt x="1212" y="463"/>
                                  </a:lnTo>
                                  <a:lnTo>
                                    <a:pt x="1216" y="523"/>
                                  </a:lnTo>
                                  <a:lnTo>
                                    <a:pt x="1212" y="584"/>
                                  </a:lnTo>
                                  <a:lnTo>
                                    <a:pt x="1199" y="644"/>
                                  </a:lnTo>
                                  <a:lnTo>
                                    <a:pt x="1181" y="699"/>
                                  </a:lnTo>
                                  <a:lnTo>
                                    <a:pt x="1154" y="754"/>
                                  </a:lnTo>
                                  <a:lnTo>
                                    <a:pt x="1121" y="804"/>
                                  </a:lnTo>
                                  <a:lnTo>
                                    <a:pt x="1082" y="851"/>
                                  </a:lnTo>
                                  <a:lnTo>
                                    <a:pt x="1037" y="894"/>
                                  </a:lnTo>
                                  <a:lnTo>
                                    <a:pt x="988" y="931"/>
                                  </a:lnTo>
                                  <a:lnTo>
                                    <a:pt x="934" y="965"/>
                                  </a:lnTo>
                                  <a:lnTo>
                                    <a:pt x="875" y="993"/>
                                  </a:lnTo>
                                  <a:lnTo>
                                    <a:pt x="813" y="1016"/>
                                  </a:lnTo>
                                  <a:lnTo>
                                    <a:pt x="747" y="1033"/>
                                  </a:lnTo>
                                  <a:lnTo>
                                    <a:pt x="679" y="1043"/>
                                  </a:lnTo>
                                  <a:lnTo>
                                    <a:pt x="608" y="1047"/>
                                  </a:lnTo>
                                  <a:lnTo>
                                    <a:pt x="537" y="1043"/>
                                  </a:lnTo>
                                  <a:lnTo>
                                    <a:pt x="469" y="1033"/>
                                  </a:lnTo>
                                  <a:lnTo>
                                    <a:pt x="403" y="1016"/>
                                  </a:lnTo>
                                  <a:lnTo>
                                    <a:pt x="341" y="993"/>
                                  </a:lnTo>
                                  <a:lnTo>
                                    <a:pt x="281" y="965"/>
                                  </a:lnTo>
                                  <a:lnTo>
                                    <a:pt x="228" y="931"/>
                                  </a:lnTo>
                                  <a:lnTo>
                                    <a:pt x="179" y="894"/>
                                  </a:lnTo>
                                  <a:lnTo>
                                    <a:pt x="133" y="851"/>
                                  </a:lnTo>
                                  <a:lnTo>
                                    <a:pt x="94" y="804"/>
                                  </a:lnTo>
                                  <a:lnTo>
                                    <a:pt x="62" y="754"/>
                                  </a:lnTo>
                                  <a:lnTo>
                                    <a:pt x="35" y="699"/>
                                  </a:lnTo>
                                  <a:lnTo>
                                    <a:pt x="16" y="644"/>
                                  </a:lnTo>
                                  <a:lnTo>
                                    <a:pt x="4" y="584"/>
                                  </a:lnTo>
                                  <a:lnTo>
                                    <a:pt x="0" y="523"/>
                                  </a:lnTo>
                                  <a:lnTo>
                                    <a:pt x="4" y="463"/>
                                  </a:lnTo>
                                  <a:lnTo>
                                    <a:pt x="16" y="403"/>
                                  </a:lnTo>
                                  <a:lnTo>
                                    <a:pt x="35" y="346"/>
                                  </a:lnTo>
                                  <a:lnTo>
                                    <a:pt x="62" y="293"/>
                                  </a:lnTo>
                                  <a:lnTo>
                                    <a:pt x="94" y="243"/>
                                  </a:lnTo>
                                  <a:lnTo>
                                    <a:pt x="133" y="196"/>
                                  </a:lnTo>
                                  <a:lnTo>
                                    <a:pt x="179" y="153"/>
                                  </a:lnTo>
                                  <a:lnTo>
                                    <a:pt x="228" y="114"/>
                                  </a:lnTo>
                                  <a:lnTo>
                                    <a:pt x="281" y="82"/>
                                  </a:lnTo>
                                  <a:lnTo>
                                    <a:pt x="341" y="53"/>
                                  </a:lnTo>
                                  <a:lnTo>
                                    <a:pt x="403" y="31"/>
                                  </a:lnTo>
                                  <a:lnTo>
                                    <a:pt x="469" y="14"/>
                                  </a:lnTo>
                                  <a:lnTo>
                                    <a:pt x="537" y="4"/>
                                  </a:lnTo>
                                  <a:lnTo>
                                    <a:pt x="608" y="0"/>
                                  </a:lnTo>
                                  <a:close/>
                                </a:path>
                              </a:pathLst>
                            </a:custGeom>
                            <a:solidFill>
                              <a:srgbClr val="FFE98B"/>
                            </a:solidFill>
                            <a:ln>
                              <a:noFill/>
                            </a:ln>
                            <a:extLst>
                              <a:ext uri="{91240B29-F687-4F45-9708-019B960494DF}">
                                <a14:hiddenLine xmlns:a14="http://schemas.microsoft.com/office/drawing/2010/main" w="0">
                                  <a:solidFill>
                                    <a:srgbClr val="FFE98B"/>
                                  </a:solidFill>
                                  <a:prstDash val="solid"/>
                                  <a:round/>
                                  <a:headEnd/>
                                  <a:tailEnd/>
                                </a14:hiddenLine>
                              </a:ext>
                            </a:extLst>
                          </wps:spPr>
                          <wps:bodyPr rot="0" vert="horz" wrap="square" lIns="91440" tIns="45720" rIns="91440" bIns="45720" anchor="t" anchorCtr="0" upright="1">
                            <a:noAutofit/>
                          </wps:bodyPr>
                        </wps:wsp>
                        <wps:wsp>
                          <wps:cNvPr id="762" name="Freeform 475"/>
                          <wps:cNvSpPr>
                            <a:spLocks noEditPoints="1"/>
                          </wps:cNvSpPr>
                          <wps:spPr bwMode="auto">
                            <a:xfrm>
                              <a:off x="1353" y="308"/>
                              <a:ext cx="613" cy="528"/>
                            </a:xfrm>
                            <a:custGeom>
                              <a:avLst/>
                              <a:gdLst>
                                <a:gd name="T0" fmla="*/ 542 w 1225"/>
                                <a:gd name="T1" fmla="*/ 8 h 1055"/>
                                <a:gd name="T2" fmla="*/ 408 w 1225"/>
                                <a:gd name="T3" fmla="*/ 35 h 1055"/>
                                <a:gd name="T4" fmla="*/ 286 w 1225"/>
                                <a:gd name="T5" fmla="*/ 86 h 1055"/>
                                <a:gd name="T6" fmla="*/ 184 w 1225"/>
                                <a:gd name="T7" fmla="*/ 157 h 1055"/>
                                <a:gd name="T8" fmla="*/ 99 w 1225"/>
                                <a:gd name="T9" fmla="*/ 247 h 1055"/>
                                <a:gd name="T10" fmla="*/ 40 w 1225"/>
                                <a:gd name="T11" fmla="*/ 350 h 1055"/>
                                <a:gd name="T12" fmla="*/ 9 w 1225"/>
                                <a:gd name="T13" fmla="*/ 467 h 1055"/>
                                <a:gd name="T14" fmla="*/ 9 w 1225"/>
                                <a:gd name="T15" fmla="*/ 588 h 1055"/>
                                <a:gd name="T16" fmla="*/ 40 w 1225"/>
                                <a:gd name="T17" fmla="*/ 703 h 1055"/>
                                <a:gd name="T18" fmla="*/ 99 w 1225"/>
                                <a:gd name="T19" fmla="*/ 808 h 1055"/>
                                <a:gd name="T20" fmla="*/ 184 w 1225"/>
                                <a:gd name="T21" fmla="*/ 898 h 1055"/>
                                <a:gd name="T22" fmla="*/ 286 w 1225"/>
                                <a:gd name="T23" fmla="*/ 969 h 1055"/>
                                <a:gd name="T24" fmla="*/ 408 w 1225"/>
                                <a:gd name="T25" fmla="*/ 1020 h 1055"/>
                                <a:gd name="T26" fmla="*/ 542 w 1225"/>
                                <a:gd name="T27" fmla="*/ 1047 h 1055"/>
                                <a:gd name="T28" fmla="*/ 684 w 1225"/>
                                <a:gd name="T29" fmla="*/ 1047 h 1055"/>
                                <a:gd name="T30" fmla="*/ 818 w 1225"/>
                                <a:gd name="T31" fmla="*/ 1020 h 1055"/>
                                <a:gd name="T32" fmla="*/ 939 w 1225"/>
                                <a:gd name="T33" fmla="*/ 969 h 1055"/>
                                <a:gd name="T34" fmla="*/ 1042 w 1225"/>
                                <a:gd name="T35" fmla="*/ 898 h 1055"/>
                                <a:gd name="T36" fmla="*/ 1126 w 1225"/>
                                <a:gd name="T37" fmla="*/ 808 h 1055"/>
                                <a:gd name="T38" fmla="*/ 1186 w 1225"/>
                                <a:gd name="T39" fmla="*/ 703 h 1055"/>
                                <a:gd name="T40" fmla="*/ 1217 w 1225"/>
                                <a:gd name="T41" fmla="*/ 588 h 1055"/>
                                <a:gd name="T42" fmla="*/ 1217 w 1225"/>
                                <a:gd name="T43" fmla="*/ 467 h 1055"/>
                                <a:gd name="T44" fmla="*/ 1186 w 1225"/>
                                <a:gd name="T45" fmla="*/ 350 h 1055"/>
                                <a:gd name="T46" fmla="*/ 1126 w 1225"/>
                                <a:gd name="T47" fmla="*/ 247 h 1055"/>
                                <a:gd name="T48" fmla="*/ 1042 w 1225"/>
                                <a:gd name="T49" fmla="*/ 157 h 1055"/>
                                <a:gd name="T50" fmla="*/ 939 w 1225"/>
                                <a:gd name="T51" fmla="*/ 86 h 1055"/>
                                <a:gd name="T52" fmla="*/ 818 w 1225"/>
                                <a:gd name="T53" fmla="*/ 35 h 1055"/>
                                <a:gd name="T54" fmla="*/ 684 w 1225"/>
                                <a:gd name="T55" fmla="*/ 8 h 1055"/>
                                <a:gd name="T56" fmla="*/ 613 w 1225"/>
                                <a:gd name="T57" fmla="*/ 0 h 1055"/>
                                <a:gd name="T58" fmla="*/ 753 w 1225"/>
                                <a:gd name="T59" fmla="*/ 13 h 1055"/>
                                <a:gd name="T60" fmla="*/ 883 w 1225"/>
                                <a:gd name="T61" fmla="*/ 53 h 1055"/>
                                <a:gd name="T62" fmla="*/ 997 w 1225"/>
                                <a:gd name="T63" fmla="*/ 116 h 1055"/>
                                <a:gd name="T64" fmla="*/ 1091 w 1225"/>
                                <a:gd name="T65" fmla="*/ 197 h 1055"/>
                                <a:gd name="T66" fmla="*/ 1163 w 1225"/>
                                <a:gd name="T67" fmla="*/ 296 h 1055"/>
                                <a:gd name="T68" fmla="*/ 1210 w 1225"/>
                                <a:gd name="T69" fmla="*/ 406 h 1055"/>
                                <a:gd name="T70" fmla="*/ 1225 w 1225"/>
                                <a:gd name="T71" fmla="*/ 527 h 1055"/>
                                <a:gd name="T72" fmla="*/ 1210 w 1225"/>
                                <a:gd name="T73" fmla="*/ 649 h 1055"/>
                                <a:gd name="T74" fmla="*/ 1163 w 1225"/>
                                <a:gd name="T75" fmla="*/ 759 h 1055"/>
                                <a:gd name="T76" fmla="*/ 1091 w 1225"/>
                                <a:gd name="T77" fmla="*/ 858 h 1055"/>
                                <a:gd name="T78" fmla="*/ 997 w 1225"/>
                                <a:gd name="T79" fmla="*/ 939 h 1055"/>
                                <a:gd name="T80" fmla="*/ 883 w 1225"/>
                                <a:gd name="T81" fmla="*/ 1002 h 1055"/>
                                <a:gd name="T82" fmla="*/ 753 w 1225"/>
                                <a:gd name="T83" fmla="*/ 1041 h 1055"/>
                                <a:gd name="T84" fmla="*/ 613 w 1225"/>
                                <a:gd name="T85" fmla="*/ 1055 h 1055"/>
                                <a:gd name="T86" fmla="*/ 472 w 1225"/>
                                <a:gd name="T87" fmla="*/ 1041 h 1055"/>
                                <a:gd name="T88" fmla="*/ 343 w 1225"/>
                                <a:gd name="T89" fmla="*/ 1002 h 1055"/>
                                <a:gd name="T90" fmla="*/ 229 w 1225"/>
                                <a:gd name="T91" fmla="*/ 939 h 1055"/>
                                <a:gd name="T92" fmla="*/ 134 w 1225"/>
                                <a:gd name="T93" fmla="*/ 858 h 1055"/>
                                <a:gd name="T94" fmla="*/ 62 w 1225"/>
                                <a:gd name="T95" fmla="*/ 759 h 1055"/>
                                <a:gd name="T96" fmla="*/ 16 w 1225"/>
                                <a:gd name="T97" fmla="*/ 649 h 1055"/>
                                <a:gd name="T98" fmla="*/ 0 w 1225"/>
                                <a:gd name="T99" fmla="*/ 527 h 1055"/>
                                <a:gd name="T100" fmla="*/ 16 w 1225"/>
                                <a:gd name="T101" fmla="*/ 406 h 1055"/>
                                <a:gd name="T102" fmla="*/ 62 w 1225"/>
                                <a:gd name="T103" fmla="*/ 296 h 1055"/>
                                <a:gd name="T104" fmla="*/ 134 w 1225"/>
                                <a:gd name="T105" fmla="*/ 197 h 1055"/>
                                <a:gd name="T106" fmla="*/ 229 w 1225"/>
                                <a:gd name="T107" fmla="*/ 116 h 1055"/>
                                <a:gd name="T108" fmla="*/ 343 w 1225"/>
                                <a:gd name="T109" fmla="*/ 53 h 1055"/>
                                <a:gd name="T110" fmla="*/ 472 w 1225"/>
                                <a:gd name="T111" fmla="*/ 13 h 1055"/>
                                <a:gd name="T112" fmla="*/ 613 w 1225"/>
                                <a:gd name="T113" fmla="*/ 0 h 1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25" h="1055">
                                  <a:moveTo>
                                    <a:pt x="613" y="4"/>
                                  </a:moveTo>
                                  <a:lnTo>
                                    <a:pt x="542" y="8"/>
                                  </a:lnTo>
                                  <a:lnTo>
                                    <a:pt x="474" y="18"/>
                                  </a:lnTo>
                                  <a:lnTo>
                                    <a:pt x="408" y="35"/>
                                  </a:lnTo>
                                  <a:lnTo>
                                    <a:pt x="346" y="57"/>
                                  </a:lnTo>
                                  <a:lnTo>
                                    <a:pt x="286" y="86"/>
                                  </a:lnTo>
                                  <a:lnTo>
                                    <a:pt x="233" y="118"/>
                                  </a:lnTo>
                                  <a:lnTo>
                                    <a:pt x="184" y="157"/>
                                  </a:lnTo>
                                  <a:lnTo>
                                    <a:pt x="138" y="200"/>
                                  </a:lnTo>
                                  <a:lnTo>
                                    <a:pt x="99" y="247"/>
                                  </a:lnTo>
                                  <a:lnTo>
                                    <a:pt x="67" y="297"/>
                                  </a:lnTo>
                                  <a:lnTo>
                                    <a:pt x="40" y="350"/>
                                  </a:lnTo>
                                  <a:lnTo>
                                    <a:pt x="21" y="407"/>
                                  </a:lnTo>
                                  <a:lnTo>
                                    <a:pt x="9" y="467"/>
                                  </a:lnTo>
                                  <a:lnTo>
                                    <a:pt x="5" y="527"/>
                                  </a:lnTo>
                                  <a:lnTo>
                                    <a:pt x="9" y="588"/>
                                  </a:lnTo>
                                  <a:lnTo>
                                    <a:pt x="21" y="648"/>
                                  </a:lnTo>
                                  <a:lnTo>
                                    <a:pt x="40" y="703"/>
                                  </a:lnTo>
                                  <a:lnTo>
                                    <a:pt x="67" y="758"/>
                                  </a:lnTo>
                                  <a:lnTo>
                                    <a:pt x="99" y="808"/>
                                  </a:lnTo>
                                  <a:lnTo>
                                    <a:pt x="138" y="855"/>
                                  </a:lnTo>
                                  <a:lnTo>
                                    <a:pt x="184" y="898"/>
                                  </a:lnTo>
                                  <a:lnTo>
                                    <a:pt x="233" y="935"/>
                                  </a:lnTo>
                                  <a:lnTo>
                                    <a:pt x="286" y="969"/>
                                  </a:lnTo>
                                  <a:lnTo>
                                    <a:pt x="346" y="997"/>
                                  </a:lnTo>
                                  <a:lnTo>
                                    <a:pt x="408" y="1020"/>
                                  </a:lnTo>
                                  <a:lnTo>
                                    <a:pt x="474" y="1037"/>
                                  </a:lnTo>
                                  <a:lnTo>
                                    <a:pt x="542" y="1047"/>
                                  </a:lnTo>
                                  <a:lnTo>
                                    <a:pt x="613" y="1051"/>
                                  </a:lnTo>
                                  <a:lnTo>
                                    <a:pt x="684" y="1047"/>
                                  </a:lnTo>
                                  <a:lnTo>
                                    <a:pt x="752" y="1037"/>
                                  </a:lnTo>
                                  <a:lnTo>
                                    <a:pt x="818" y="1020"/>
                                  </a:lnTo>
                                  <a:lnTo>
                                    <a:pt x="880" y="997"/>
                                  </a:lnTo>
                                  <a:lnTo>
                                    <a:pt x="939" y="969"/>
                                  </a:lnTo>
                                  <a:lnTo>
                                    <a:pt x="993" y="935"/>
                                  </a:lnTo>
                                  <a:lnTo>
                                    <a:pt x="1042" y="898"/>
                                  </a:lnTo>
                                  <a:lnTo>
                                    <a:pt x="1087" y="855"/>
                                  </a:lnTo>
                                  <a:lnTo>
                                    <a:pt x="1126" y="808"/>
                                  </a:lnTo>
                                  <a:lnTo>
                                    <a:pt x="1159" y="758"/>
                                  </a:lnTo>
                                  <a:lnTo>
                                    <a:pt x="1186" y="703"/>
                                  </a:lnTo>
                                  <a:lnTo>
                                    <a:pt x="1204" y="648"/>
                                  </a:lnTo>
                                  <a:lnTo>
                                    <a:pt x="1217" y="588"/>
                                  </a:lnTo>
                                  <a:lnTo>
                                    <a:pt x="1221" y="527"/>
                                  </a:lnTo>
                                  <a:lnTo>
                                    <a:pt x="1217" y="467"/>
                                  </a:lnTo>
                                  <a:lnTo>
                                    <a:pt x="1204" y="407"/>
                                  </a:lnTo>
                                  <a:lnTo>
                                    <a:pt x="1186" y="350"/>
                                  </a:lnTo>
                                  <a:lnTo>
                                    <a:pt x="1159" y="297"/>
                                  </a:lnTo>
                                  <a:lnTo>
                                    <a:pt x="1126" y="247"/>
                                  </a:lnTo>
                                  <a:lnTo>
                                    <a:pt x="1087" y="200"/>
                                  </a:lnTo>
                                  <a:lnTo>
                                    <a:pt x="1042" y="157"/>
                                  </a:lnTo>
                                  <a:lnTo>
                                    <a:pt x="993" y="118"/>
                                  </a:lnTo>
                                  <a:lnTo>
                                    <a:pt x="939" y="86"/>
                                  </a:lnTo>
                                  <a:lnTo>
                                    <a:pt x="880" y="57"/>
                                  </a:lnTo>
                                  <a:lnTo>
                                    <a:pt x="818" y="35"/>
                                  </a:lnTo>
                                  <a:lnTo>
                                    <a:pt x="752" y="18"/>
                                  </a:lnTo>
                                  <a:lnTo>
                                    <a:pt x="684" y="8"/>
                                  </a:lnTo>
                                  <a:lnTo>
                                    <a:pt x="613" y="4"/>
                                  </a:lnTo>
                                  <a:close/>
                                  <a:moveTo>
                                    <a:pt x="613" y="0"/>
                                  </a:moveTo>
                                  <a:lnTo>
                                    <a:pt x="684" y="3"/>
                                  </a:lnTo>
                                  <a:lnTo>
                                    <a:pt x="753" y="13"/>
                                  </a:lnTo>
                                  <a:lnTo>
                                    <a:pt x="819" y="30"/>
                                  </a:lnTo>
                                  <a:lnTo>
                                    <a:pt x="883" y="53"/>
                                  </a:lnTo>
                                  <a:lnTo>
                                    <a:pt x="942" y="82"/>
                                  </a:lnTo>
                                  <a:lnTo>
                                    <a:pt x="997" y="116"/>
                                  </a:lnTo>
                                  <a:lnTo>
                                    <a:pt x="1046" y="154"/>
                                  </a:lnTo>
                                  <a:lnTo>
                                    <a:pt x="1091" y="197"/>
                                  </a:lnTo>
                                  <a:lnTo>
                                    <a:pt x="1131" y="245"/>
                                  </a:lnTo>
                                  <a:lnTo>
                                    <a:pt x="1163" y="296"/>
                                  </a:lnTo>
                                  <a:lnTo>
                                    <a:pt x="1190" y="349"/>
                                  </a:lnTo>
                                  <a:lnTo>
                                    <a:pt x="1210" y="406"/>
                                  </a:lnTo>
                                  <a:lnTo>
                                    <a:pt x="1221" y="466"/>
                                  </a:lnTo>
                                  <a:lnTo>
                                    <a:pt x="1225" y="527"/>
                                  </a:lnTo>
                                  <a:lnTo>
                                    <a:pt x="1221" y="589"/>
                                  </a:lnTo>
                                  <a:lnTo>
                                    <a:pt x="1210" y="649"/>
                                  </a:lnTo>
                                  <a:lnTo>
                                    <a:pt x="1190" y="706"/>
                                  </a:lnTo>
                                  <a:lnTo>
                                    <a:pt x="1163" y="759"/>
                                  </a:lnTo>
                                  <a:lnTo>
                                    <a:pt x="1131" y="810"/>
                                  </a:lnTo>
                                  <a:lnTo>
                                    <a:pt x="1091" y="858"/>
                                  </a:lnTo>
                                  <a:lnTo>
                                    <a:pt x="1046" y="900"/>
                                  </a:lnTo>
                                  <a:lnTo>
                                    <a:pt x="997" y="939"/>
                                  </a:lnTo>
                                  <a:lnTo>
                                    <a:pt x="942" y="973"/>
                                  </a:lnTo>
                                  <a:lnTo>
                                    <a:pt x="883" y="1002"/>
                                  </a:lnTo>
                                  <a:lnTo>
                                    <a:pt x="819" y="1024"/>
                                  </a:lnTo>
                                  <a:lnTo>
                                    <a:pt x="753" y="1041"/>
                                  </a:lnTo>
                                  <a:lnTo>
                                    <a:pt x="684" y="1052"/>
                                  </a:lnTo>
                                  <a:lnTo>
                                    <a:pt x="613" y="1055"/>
                                  </a:lnTo>
                                  <a:lnTo>
                                    <a:pt x="542" y="1052"/>
                                  </a:lnTo>
                                  <a:lnTo>
                                    <a:pt x="472" y="1041"/>
                                  </a:lnTo>
                                  <a:lnTo>
                                    <a:pt x="406" y="1024"/>
                                  </a:lnTo>
                                  <a:lnTo>
                                    <a:pt x="343" y="1002"/>
                                  </a:lnTo>
                                  <a:lnTo>
                                    <a:pt x="284" y="973"/>
                                  </a:lnTo>
                                  <a:lnTo>
                                    <a:pt x="229" y="939"/>
                                  </a:lnTo>
                                  <a:lnTo>
                                    <a:pt x="179" y="900"/>
                                  </a:lnTo>
                                  <a:lnTo>
                                    <a:pt x="134" y="858"/>
                                  </a:lnTo>
                                  <a:lnTo>
                                    <a:pt x="95" y="810"/>
                                  </a:lnTo>
                                  <a:lnTo>
                                    <a:pt x="62" y="759"/>
                                  </a:lnTo>
                                  <a:lnTo>
                                    <a:pt x="36" y="706"/>
                                  </a:lnTo>
                                  <a:lnTo>
                                    <a:pt x="16" y="649"/>
                                  </a:lnTo>
                                  <a:lnTo>
                                    <a:pt x="5" y="589"/>
                                  </a:lnTo>
                                  <a:lnTo>
                                    <a:pt x="0" y="527"/>
                                  </a:lnTo>
                                  <a:lnTo>
                                    <a:pt x="5" y="466"/>
                                  </a:lnTo>
                                  <a:lnTo>
                                    <a:pt x="16" y="406"/>
                                  </a:lnTo>
                                  <a:lnTo>
                                    <a:pt x="36" y="349"/>
                                  </a:lnTo>
                                  <a:lnTo>
                                    <a:pt x="62" y="296"/>
                                  </a:lnTo>
                                  <a:lnTo>
                                    <a:pt x="95" y="245"/>
                                  </a:lnTo>
                                  <a:lnTo>
                                    <a:pt x="134" y="197"/>
                                  </a:lnTo>
                                  <a:lnTo>
                                    <a:pt x="179" y="154"/>
                                  </a:lnTo>
                                  <a:lnTo>
                                    <a:pt x="229" y="116"/>
                                  </a:lnTo>
                                  <a:lnTo>
                                    <a:pt x="284" y="82"/>
                                  </a:lnTo>
                                  <a:lnTo>
                                    <a:pt x="343" y="53"/>
                                  </a:lnTo>
                                  <a:lnTo>
                                    <a:pt x="406" y="30"/>
                                  </a:lnTo>
                                  <a:lnTo>
                                    <a:pt x="472" y="13"/>
                                  </a:lnTo>
                                  <a:lnTo>
                                    <a:pt x="542" y="3"/>
                                  </a:lnTo>
                                  <a:lnTo>
                                    <a:pt x="613" y="0"/>
                                  </a:lnTo>
                                  <a:close/>
                                </a:path>
                              </a:pathLst>
                            </a:custGeom>
                            <a:solidFill>
                              <a:srgbClr val="FFE88A"/>
                            </a:solidFill>
                            <a:ln>
                              <a:noFill/>
                            </a:ln>
                            <a:extLst>
                              <a:ext uri="{91240B29-F687-4F45-9708-019B960494DF}">
                                <a14:hiddenLine xmlns:a14="http://schemas.microsoft.com/office/drawing/2010/main" w="0">
                                  <a:solidFill>
                                    <a:srgbClr val="FFE88A"/>
                                  </a:solidFill>
                                  <a:prstDash val="solid"/>
                                  <a:round/>
                                  <a:headEnd/>
                                  <a:tailEnd/>
                                </a14:hiddenLine>
                              </a:ext>
                            </a:extLst>
                          </wps:spPr>
                          <wps:bodyPr rot="0" vert="horz" wrap="square" lIns="91440" tIns="45720" rIns="91440" bIns="45720" anchor="t" anchorCtr="0" upright="1">
                            <a:noAutofit/>
                          </wps:bodyPr>
                        </wps:wsp>
                        <wps:wsp>
                          <wps:cNvPr id="763" name="Freeform 476"/>
                          <wps:cNvSpPr>
                            <a:spLocks noEditPoints="1"/>
                          </wps:cNvSpPr>
                          <wps:spPr bwMode="auto">
                            <a:xfrm>
                              <a:off x="1350" y="306"/>
                              <a:ext cx="618" cy="532"/>
                            </a:xfrm>
                            <a:custGeom>
                              <a:avLst/>
                              <a:gdLst>
                                <a:gd name="T0" fmla="*/ 547 w 1236"/>
                                <a:gd name="T1" fmla="*/ 8 h 1064"/>
                                <a:gd name="T2" fmla="*/ 411 w 1236"/>
                                <a:gd name="T3" fmla="*/ 35 h 1064"/>
                                <a:gd name="T4" fmla="*/ 289 w 1236"/>
                                <a:gd name="T5" fmla="*/ 87 h 1064"/>
                                <a:gd name="T6" fmla="*/ 184 w 1236"/>
                                <a:gd name="T7" fmla="*/ 159 h 1064"/>
                                <a:gd name="T8" fmla="*/ 100 w 1236"/>
                                <a:gd name="T9" fmla="*/ 250 h 1064"/>
                                <a:gd name="T10" fmla="*/ 41 w 1236"/>
                                <a:gd name="T11" fmla="*/ 354 h 1064"/>
                                <a:gd name="T12" fmla="*/ 10 w 1236"/>
                                <a:gd name="T13" fmla="*/ 471 h 1064"/>
                                <a:gd name="T14" fmla="*/ 10 w 1236"/>
                                <a:gd name="T15" fmla="*/ 594 h 1064"/>
                                <a:gd name="T16" fmla="*/ 41 w 1236"/>
                                <a:gd name="T17" fmla="*/ 711 h 1064"/>
                                <a:gd name="T18" fmla="*/ 100 w 1236"/>
                                <a:gd name="T19" fmla="*/ 815 h 1064"/>
                                <a:gd name="T20" fmla="*/ 184 w 1236"/>
                                <a:gd name="T21" fmla="*/ 905 h 1064"/>
                                <a:gd name="T22" fmla="*/ 289 w 1236"/>
                                <a:gd name="T23" fmla="*/ 978 h 1064"/>
                                <a:gd name="T24" fmla="*/ 411 w 1236"/>
                                <a:gd name="T25" fmla="*/ 1029 h 1064"/>
                                <a:gd name="T26" fmla="*/ 547 w 1236"/>
                                <a:gd name="T27" fmla="*/ 1057 h 1064"/>
                                <a:gd name="T28" fmla="*/ 689 w 1236"/>
                                <a:gd name="T29" fmla="*/ 1057 h 1064"/>
                                <a:gd name="T30" fmla="*/ 824 w 1236"/>
                                <a:gd name="T31" fmla="*/ 1029 h 1064"/>
                                <a:gd name="T32" fmla="*/ 947 w 1236"/>
                                <a:gd name="T33" fmla="*/ 978 h 1064"/>
                                <a:gd name="T34" fmla="*/ 1051 w 1236"/>
                                <a:gd name="T35" fmla="*/ 905 h 1064"/>
                                <a:gd name="T36" fmla="*/ 1136 w 1236"/>
                                <a:gd name="T37" fmla="*/ 815 h 1064"/>
                                <a:gd name="T38" fmla="*/ 1195 w 1236"/>
                                <a:gd name="T39" fmla="*/ 711 h 1064"/>
                                <a:gd name="T40" fmla="*/ 1226 w 1236"/>
                                <a:gd name="T41" fmla="*/ 594 h 1064"/>
                                <a:gd name="T42" fmla="*/ 1226 w 1236"/>
                                <a:gd name="T43" fmla="*/ 471 h 1064"/>
                                <a:gd name="T44" fmla="*/ 1195 w 1236"/>
                                <a:gd name="T45" fmla="*/ 354 h 1064"/>
                                <a:gd name="T46" fmla="*/ 1136 w 1236"/>
                                <a:gd name="T47" fmla="*/ 250 h 1064"/>
                                <a:gd name="T48" fmla="*/ 1051 w 1236"/>
                                <a:gd name="T49" fmla="*/ 159 h 1064"/>
                                <a:gd name="T50" fmla="*/ 947 w 1236"/>
                                <a:gd name="T51" fmla="*/ 87 h 1064"/>
                                <a:gd name="T52" fmla="*/ 824 w 1236"/>
                                <a:gd name="T53" fmla="*/ 35 h 1064"/>
                                <a:gd name="T54" fmla="*/ 689 w 1236"/>
                                <a:gd name="T55" fmla="*/ 8 h 1064"/>
                                <a:gd name="T56" fmla="*/ 618 w 1236"/>
                                <a:gd name="T57" fmla="*/ 0 h 1064"/>
                                <a:gd name="T58" fmla="*/ 759 w 1236"/>
                                <a:gd name="T59" fmla="*/ 14 h 1064"/>
                                <a:gd name="T60" fmla="*/ 889 w 1236"/>
                                <a:gd name="T61" fmla="*/ 54 h 1064"/>
                                <a:gd name="T62" fmla="*/ 1005 w 1236"/>
                                <a:gd name="T63" fmla="*/ 117 h 1064"/>
                                <a:gd name="T64" fmla="*/ 1100 w 1236"/>
                                <a:gd name="T65" fmla="*/ 200 h 1064"/>
                                <a:gd name="T66" fmla="*/ 1174 w 1236"/>
                                <a:gd name="T67" fmla="*/ 298 h 1064"/>
                                <a:gd name="T68" fmla="*/ 1219 w 1236"/>
                                <a:gd name="T69" fmla="*/ 410 h 1064"/>
                                <a:gd name="T70" fmla="*/ 1236 w 1236"/>
                                <a:gd name="T71" fmla="*/ 532 h 1064"/>
                                <a:gd name="T72" fmla="*/ 1219 w 1236"/>
                                <a:gd name="T73" fmla="*/ 654 h 1064"/>
                                <a:gd name="T74" fmla="*/ 1174 w 1236"/>
                                <a:gd name="T75" fmla="*/ 767 h 1064"/>
                                <a:gd name="T76" fmla="*/ 1100 w 1236"/>
                                <a:gd name="T77" fmla="*/ 865 h 1064"/>
                                <a:gd name="T78" fmla="*/ 1005 w 1236"/>
                                <a:gd name="T79" fmla="*/ 948 h 1064"/>
                                <a:gd name="T80" fmla="*/ 889 w 1236"/>
                                <a:gd name="T81" fmla="*/ 1011 h 1064"/>
                                <a:gd name="T82" fmla="*/ 759 w 1236"/>
                                <a:gd name="T83" fmla="*/ 1051 h 1064"/>
                                <a:gd name="T84" fmla="*/ 618 w 1236"/>
                                <a:gd name="T85" fmla="*/ 1064 h 1064"/>
                                <a:gd name="T86" fmla="*/ 476 w 1236"/>
                                <a:gd name="T87" fmla="*/ 1051 h 1064"/>
                                <a:gd name="T88" fmla="*/ 346 w 1236"/>
                                <a:gd name="T89" fmla="*/ 1011 h 1064"/>
                                <a:gd name="T90" fmla="*/ 231 w 1236"/>
                                <a:gd name="T91" fmla="*/ 948 h 1064"/>
                                <a:gd name="T92" fmla="*/ 135 w 1236"/>
                                <a:gd name="T93" fmla="*/ 865 h 1064"/>
                                <a:gd name="T94" fmla="*/ 62 w 1236"/>
                                <a:gd name="T95" fmla="*/ 767 h 1064"/>
                                <a:gd name="T96" fmla="*/ 17 w 1236"/>
                                <a:gd name="T97" fmla="*/ 654 h 1064"/>
                                <a:gd name="T98" fmla="*/ 0 w 1236"/>
                                <a:gd name="T99" fmla="*/ 532 h 1064"/>
                                <a:gd name="T100" fmla="*/ 17 w 1236"/>
                                <a:gd name="T101" fmla="*/ 410 h 1064"/>
                                <a:gd name="T102" fmla="*/ 62 w 1236"/>
                                <a:gd name="T103" fmla="*/ 298 h 1064"/>
                                <a:gd name="T104" fmla="*/ 135 w 1236"/>
                                <a:gd name="T105" fmla="*/ 200 h 1064"/>
                                <a:gd name="T106" fmla="*/ 231 w 1236"/>
                                <a:gd name="T107" fmla="*/ 117 h 1064"/>
                                <a:gd name="T108" fmla="*/ 346 w 1236"/>
                                <a:gd name="T109" fmla="*/ 54 h 1064"/>
                                <a:gd name="T110" fmla="*/ 476 w 1236"/>
                                <a:gd name="T111" fmla="*/ 14 h 1064"/>
                                <a:gd name="T112" fmla="*/ 618 w 1236"/>
                                <a:gd name="T113" fmla="*/ 0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6" h="1064">
                                  <a:moveTo>
                                    <a:pt x="618" y="5"/>
                                  </a:moveTo>
                                  <a:lnTo>
                                    <a:pt x="547" y="8"/>
                                  </a:lnTo>
                                  <a:lnTo>
                                    <a:pt x="477" y="18"/>
                                  </a:lnTo>
                                  <a:lnTo>
                                    <a:pt x="411" y="35"/>
                                  </a:lnTo>
                                  <a:lnTo>
                                    <a:pt x="348" y="58"/>
                                  </a:lnTo>
                                  <a:lnTo>
                                    <a:pt x="289" y="87"/>
                                  </a:lnTo>
                                  <a:lnTo>
                                    <a:pt x="234" y="121"/>
                                  </a:lnTo>
                                  <a:lnTo>
                                    <a:pt x="184" y="159"/>
                                  </a:lnTo>
                                  <a:lnTo>
                                    <a:pt x="139" y="202"/>
                                  </a:lnTo>
                                  <a:lnTo>
                                    <a:pt x="100" y="250"/>
                                  </a:lnTo>
                                  <a:lnTo>
                                    <a:pt x="67" y="301"/>
                                  </a:lnTo>
                                  <a:lnTo>
                                    <a:pt x="41" y="354"/>
                                  </a:lnTo>
                                  <a:lnTo>
                                    <a:pt x="21" y="411"/>
                                  </a:lnTo>
                                  <a:lnTo>
                                    <a:pt x="10" y="471"/>
                                  </a:lnTo>
                                  <a:lnTo>
                                    <a:pt x="5" y="532"/>
                                  </a:lnTo>
                                  <a:lnTo>
                                    <a:pt x="10" y="594"/>
                                  </a:lnTo>
                                  <a:lnTo>
                                    <a:pt x="21" y="654"/>
                                  </a:lnTo>
                                  <a:lnTo>
                                    <a:pt x="41" y="711"/>
                                  </a:lnTo>
                                  <a:lnTo>
                                    <a:pt x="67" y="764"/>
                                  </a:lnTo>
                                  <a:lnTo>
                                    <a:pt x="100" y="815"/>
                                  </a:lnTo>
                                  <a:lnTo>
                                    <a:pt x="139" y="863"/>
                                  </a:lnTo>
                                  <a:lnTo>
                                    <a:pt x="184" y="905"/>
                                  </a:lnTo>
                                  <a:lnTo>
                                    <a:pt x="234" y="944"/>
                                  </a:lnTo>
                                  <a:lnTo>
                                    <a:pt x="289" y="978"/>
                                  </a:lnTo>
                                  <a:lnTo>
                                    <a:pt x="348" y="1007"/>
                                  </a:lnTo>
                                  <a:lnTo>
                                    <a:pt x="411" y="1029"/>
                                  </a:lnTo>
                                  <a:lnTo>
                                    <a:pt x="477" y="1046"/>
                                  </a:lnTo>
                                  <a:lnTo>
                                    <a:pt x="547" y="1057"/>
                                  </a:lnTo>
                                  <a:lnTo>
                                    <a:pt x="618" y="1060"/>
                                  </a:lnTo>
                                  <a:lnTo>
                                    <a:pt x="689" y="1057"/>
                                  </a:lnTo>
                                  <a:lnTo>
                                    <a:pt x="758" y="1046"/>
                                  </a:lnTo>
                                  <a:lnTo>
                                    <a:pt x="824" y="1029"/>
                                  </a:lnTo>
                                  <a:lnTo>
                                    <a:pt x="888" y="1007"/>
                                  </a:lnTo>
                                  <a:lnTo>
                                    <a:pt x="947" y="978"/>
                                  </a:lnTo>
                                  <a:lnTo>
                                    <a:pt x="1002" y="944"/>
                                  </a:lnTo>
                                  <a:lnTo>
                                    <a:pt x="1051" y="905"/>
                                  </a:lnTo>
                                  <a:lnTo>
                                    <a:pt x="1096" y="863"/>
                                  </a:lnTo>
                                  <a:lnTo>
                                    <a:pt x="1136" y="815"/>
                                  </a:lnTo>
                                  <a:lnTo>
                                    <a:pt x="1168" y="764"/>
                                  </a:lnTo>
                                  <a:lnTo>
                                    <a:pt x="1195" y="711"/>
                                  </a:lnTo>
                                  <a:lnTo>
                                    <a:pt x="1215" y="654"/>
                                  </a:lnTo>
                                  <a:lnTo>
                                    <a:pt x="1226" y="594"/>
                                  </a:lnTo>
                                  <a:lnTo>
                                    <a:pt x="1230" y="532"/>
                                  </a:lnTo>
                                  <a:lnTo>
                                    <a:pt x="1226" y="471"/>
                                  </a:lnTo>
                                  <a:lnTo>
                                    <a:pt x="1215" y="411"/>
                                  </a:lnTo>
                                  <a:lnTo>
                                    <a:pt x="1195" y="354"/>
                                  </a:lnTo>
                                  <a:lnTo>
                                    <a:pt x="1168" y="301"/>
                                  </a:lnTo>
                                  <a:lnTo>
                                    <a:pt x="1136" y="250"/>
                                  </a:lnTo>
                                  <a:lnTo>
                                    <a:pt x="1096" y="202"/>
                                  </a:lnTo>
                                  <a:lnTo>
                                    <a:pt x="1051" y="159"/>
                                  </a:lnTo>
                                  <a:lnTo>
                                    <a:pt x="1002" y="121"/>
                                  </a:lnTo>
                                  <a:lnTo>
                                    <a:pt x="947" y="87"/>
                                  </a:lnTo>
                                  <a:lnTo>
                                    <a:pt x="888" y="58"/>
                                  </a:lnTo>
                                  <a:lnTo>
                                    <a:pt x="824" y="35"/>
                                  </a:lnTo>
                                  <a:lnTo>
                                    <a:pt x="758" y="18"/>
                                  </a:lnTo>
                                  <a:lnTo>
                                    <a:pt x="689" y="8"/>
                                  </a:lnTo>
                                  <a:lnTo>
                                    <a:pt x="618" y="5"/>
                                  </a:lnTo>
                                  <a:close/>
                                  <a:moveTo>
                                    <a:pt x="618" y="0"/>
                                  </a:moveTo>
                                  <a:lnTo>
                                    <a:pt x="690" y="3"/>
                                  </a:lnTo>
                                  <a:lnTo>
                                    <a:pt x="759" y="14"/>
                                  </a:lnTo>
                                  <a:lnTo>
                                    <a:pt x="826" y="31"/>
                                  </a:lnTo>
                                  <a:lnTo>
                                    <a:pt x="889" y="54"/>
                                  </a:lnTo>
                                  <a:lnTo>
                                    <a:pt x="950" y="83"/>
                                  </a:lnTo>
                                  <a:lnTo>
                                    <a:pt x="1005" y="117"/>
                                  </a:lnTo>
                                  <a:lnTo>
                                    <a:pt x="1055" y="156"/>
                                  </a:lnTo>
                                  <a:lnTo>
                                    <a:pt x="1100" y="200"/>
                                  </a:lnTo>
                                  <a:lnTo>
                                    <a:pt x="1140" y="247"/>
                                  </a:lnTo>
                                  <a:lnTo>
                                    <a:pt x="1174" y="298"/>
                                  </a:lnTo>
                                  <a:lnTo>
                                    <a:pt x="1201" y="353"/>
                                  </a:lnTo>
                                  <a:lnTo>
                                    <a:pt x="1219" y="410"/>
                                  </a:lnTo>
                                  <a:lnTo>
                                    <a:pt x="1232" y="471"/>
                                  </a:lnTo>
                                  <a:lnTo>
                                    <a:pt x="1236" y="532"/>
                                  </a:lnTo>
                                  <a:lnTo>
                                    <a:pt x="1232" y="594"/>
                                  </a:lnTo>
                                  <a:lnTo>
                                    <a:pt x="1219" y="654"/>
                                  </a:lnTo>
                                  <a:lnTo>
                                    <a:pt x="1201" y="712"/>
                                  </a:lnTo>
                                  <a:lnTo>
                                    <a:pt x="1174" y="767"/>
                                  </a:lnTo>
                                  <a:lnTo>
                                    <a:pt x="1140" y="818"/>
                                  </a:lnTo>
                                  <a:lnTo>
                                    <a:pt x="1100" y="865"/>
                                  </a:lnTo>
                                  <a:lnTo>
                                    <a:pt x="1055" y="909"/>
                                  </a:lnTo>
                                  <a:lnTo>
                                    <a:pt x="1005" y="948"/>
                                  </a:lnTo>
                                  <a:lnTo>
                                    <a:pt x="950" y="982"/>
                                  </a:lnTo>
                                  <a:lnTo>
                                    <a:pt x="889" y="1011"/>
                                  </a:lnTo>
                                  <a:lnTo>
                                    <a:pt x="826" y="1034"/>
                                  </a:lnTo>
                                  <a:lnTo>
                                    <a:pt x="759" y="1051"/>
                                  </a:lnTo>
                                  <a:lnTo>
                                    <a:pt x="690" y="1062"/>
                                  </a:lnTo>
                                  <a:lnTo>
                                    <a:pt x="618" y="1064"/>
                                  </a:lnTo>
                                  <a:lnTo>
                                    <a:pt x="545" y="1062"/>
                                  </a:lnTo>
                                  <a:lnTo>
                                    <a:pt x="476" y="1051"/>
                                  </a:lnTo>
                                  <a:lnTo>
                                    <a:pt x="410" y="1034"/>
                                  </a:lnTo>
                                  <a:lnTo>
                                    <a:pt x="346" y="1011"/>
                                  </a:lnTo>
                                  <a:lnTo>
                                    <a:pt x="286" y="982"/>
                                  </a:lnTo>
                                  <a:lnTo>
                                    <a:pt x="231" y="948"/>
                                  </a:lnTo>
                                  <a:lnTo>
                                    <a:pt x="180" y="909"/>
                                  </a:lnTo>
                                  <a:lnTo>
                                    <a:pt x="135" y="865"/>
                                  </a:lnTo>
                                  <a:lnTo>
                                    <a:pt x="95" y="818"/>
                                  </a:lnTo>
                                  <a:lnTo>
                                    <a:pt x="62" y="767"/>
                                  </a:lnTo>
                                  <a:lnTo>
                                    <a:pt x="35" y="712"/>
                                  </a:lnTo>
                                  <a:lnTo>
                                    <a:pt x="17" y="654"/>
                                  </a:lnTo>
                                  <a:lnTo>
                                    <a:pt x="4" y="594"/>
                                  </a:lnTo>
                                  <a:lnTo>
                                    <a:pt x="0" y="532"/>
                                  </a:lnTo>
                                  <a:lnTo>
                                    <a:pt x="4" y="471"/>
                                  </a:lnTo>
                                  <a:lnTo>
                                    <a:pt x="17" y="410"/>
                                  </a:lnTo>
                                  <a:lnTo>
                                    <a:pt x="35" y="353"/>
                                  </a:lnTo>
                                  <a:lnTo>
                                    <a:pt x="62" y="298"/>
                                  </a:lnTo>
                                  <a:lnTo>
                                    <a:pt x="95" y="247"/>
                                  </a:lnTo>
                                  <a:lnTo>
                                    <a:pt x="135" y="200"/>
                                  </a:lnTo>
                                  <a:lnTo>
                                    <a:pt x="180" y="156"/>
                                  </a:lnTo>
                                  <a:lnTo>
                                    <a:pt x="231" y="117"/>
                                  </a:lnTo>
                                  <a:lnTo>
                                    <a:pt x="286" y="83"/>
                                  </a:lnTo>
                                  <a:lnTo>
                                    <a:pt x="346" y="54"/>
                                  </a:lnTo>
                                  <a:lnTo>
                                    <a:pt x="410" y="31"/>
                                  </a:lnTo>
                                  <a:lnTo>
                                    <a:pt x="476" y="14"/>
                                  </a:lnTo>
                                  <a:lnTo>
                                    <a:pt x="545" y="3"/>
                                  </a:lnTo>
                                  <a:lnTo>
                                    <a:pt x="618" y="0"/>
                                  </a:lnTo>
                                  <a:close/>
                                </a:path>
                              </a:pathLst>
                            </a:custGeom>
                            <a:solidFill>
                              <a:srgbClr val="FFE889"/>
                            </a:solidFill>
                            <a:ln>
                              <a:noFill/>
                            </a:ln>
                            <a:extLst>
                              <a:ext uri="{91240B29-F687-4F45-9708-019B960494DF}">
                                <a14:hiddenLine xmlns:a14="http://schemas.microsoft.com/office/drawing/2010/main" w="0">
                                  <a:solidFill>
                                    <a:srgbClr val="FFE889"/>
                                  </a:solidFill>
                                  <a:prstDash val="solid"/>
                                  <a:round/>
                                  <a:headEnd/>
                                  <a:tailEnd/>
                                </a14:hiddenLine>
                              </a:ext>
                            </a:extLst>
                          </wps:spPr>
                          <wps:bodyPr rot="0" vert="horz" wrap="square" lIns="91440" tIns="45720" rIns="91440" bIns="45720" anchor="t" anchorCtr="0" upright="1">
                            <a:noAutofit/>
                          </wps:bodyPr>
                        </wps:wsp>
                        <wps:wsp>
                          <wps:cNvPr id="764" name="Freeform 477"/>
                          <wps:cNvSpPr>
                            <a:spLocks noEditPoints="1"/>
                          </wps:cNvSpPr>
                          <wps:spPr bwMode="auto">
                            <a:xfrm>
                              <a:off x="1347" y="304"/>
                              <a:ext cx="624" cy="536"/>
                            </a:xfrm>
                            <a:custGeom>
                              <a:avLst/>
                              <a:gdLst>
                                <a:gd name="T0" fmla="*/ 551 w 1247"/>
                                <a:gd name="T1" fmla="*/ 7 h 1073"/>
                                <a:gd name="T2" fmla="*/ 416 w 1247"/>
                                <a:gd name="T3" fmla="*/ 35 h 1073"/>
                                <a:gd name="T4" fmla="*/ 292 w 1247"/>
                                <a:gd name="T5" fmla="*/ 87 h 1073"/>
                                <a:gd name="T6" fmla="*/ 186 w 1247"/>
                                <a:gd name="T7" fmla="*/ 160 h 1073"/>
                                <a:gd name="T8" fmla="*/ 101 w 1247"/>
                                <a:gd name="T9" fmla="*/ 251 h 1073"/>
                                <a:gd name="T10" fmla="*/ 41 w 1247"/>
                                <a:gd name="T11" fmla="*/ 357 h 1073"/>
                                <a:gd name="T12" fmla="*/ 10 w 1247"/>
                                <a:gd name="T13" fmla="*/ 475 h 1073"/>
                                <a:gd name="T14" fmla="*/ 10 w 1247"/>
                                <a:gd name="T15" fmla="*/ 598 h 1073"/>
                                <a:gd name="T16" fmla="*/ 41 w 1247"/>
                                <a:gd name="T17" fmla="*/ 716 h 1073"/>
                                <a:gd name="T18" fmla="*/ 101 w 1247"/>
                                <a:gd name="T19" fmla="*/ 822 h 1073"/>
                                <a:gd name="T20" fmla="*/ 186 w 1247"/>
                                <a:gd name="T21" fmla="*/ 913 h 1073"/>
                                <a:gd name="T22" fmla="*/ 292 w 1247"/>
                                <a:gd name="T23" fmla="*/ 986 h 1073"/>
                                <a:gd name="T24" fmla="*/ 416 w 1247"/>
                                <a:gd name="T25" fmla="*/ 1038 h 1073"/>
                                <a:gd name="T26" fmla="*/ 551 w 1247"/>
                                <a:gd name="T27" fmla="*/ 1066 h 1073"/>
                                <a:gd name="T28" fmla="*/ 696 w 1247"/>
                                <a:gd name="T29" fmla="*/ 1066 h 1073"/>
                                <a:gd name="T30" fmla="*/ 832 w 1247"/>
                                <a:gd name="T31" fmla="*/ 1038 h 1073"/>
                                <a:gd name="T32" fmla="*/ 956 w 1247"/>
                                <a:gd name="T33" fmla="*/ 986 h 1073"/>
                                <a:gd name="T34" fmla="*/ 1061 w 1247"/>
                                <a:gd name="T35" fmla="*/ 913 h 1073"/>
                                <a:gd name="T36" fmla="*/ 1146 w 1247"/>
                                <a:gd name="T37" fmla="*/ 822 h 1073"/>
                                <a:gd name="T38" fmla="*/ 1207 w 1247"/>
                                <a:gd name="T39" fmla="*/ 716 h 1073"/>
                                <a:gd name="T40" fmla="*/ 1238 w 1247"/>
                                <a:gd name="T41" fmla="*/ 598 h 1073"/>
                                <a:gd name="T42" fmla="*/ 1238 w 1247"/>
                                <a:gd name="T43" fmla="*/ 475 h 1073"/>
                                <a:gd name="T44" fmla="*/ 1207 w 1247"/>
                                <a:gd name="T45" fmla="*/ 357 h 1073"/>
                                <a:gd name="T46" fmla="*/ 1146 w 1247"/>
                                <a:gd name="T47" fmla="*/ 251 h 1073"/>
                                <a:gd name="T48" fmla="*/ 1061 w 1247"/>
                                <a:gd name="T49" fmla="*/ 160 h 1073"/>
                                <a:gd name="T50" fmla="*/ 956 w 1247"/>
                                <a:gd name="T51" fmla="*/ 87 h 1073"/>
                                <a:gd name="T52" fmla="*/ 832 w 1247"/>
                                <a:gd name="T53" fmla="*/ 35 h 1073"/>
                                <a:gd name="T54" fmla="*/ 696 w 1247"/>
                                <a:gd name="T55" fmla="*/ 7 h 1073"/>
                                <a:gd name="T56" fmla="*/ 624 w 1247"/>
                                <a:gd name="T57" fmla="*/ 0 h 1073"/>
                                <a:gd name="T58" fmla="*/ 767 w 1247"/>
                                <a:gd name="T59" fmla="*/ 13 h 1073"/>
                                <a:gd name="T60" fmla="*/ 898 w 1247"/>
                                <a:gd name="T61" fmla="*/ 55 h 1073"/>
                                <a:gd name="T62" fmla="*/ 1013 w 1247"/>
                                <a:gd name="T63" fmla="*/ 118 h 1073"/>
                                <a:gd name="T64" fmla="*/ 1111 w 1247"/>
                                <a:gd name="T65" fmla="*/ 200 h 1073"/>
                                <a:gd name="T66" fmla="*/ 1184 w 1247"/>
                                <a:gd name="T67" fmla="*/ 300 h 1073"/>
                                <a:gd name="T68" fmla="*/ 1231 w 1247"/>
                                <a:gd name="T69" fmla="*/ 414 h 1073"/>
                                <a:gd name="T70" fmla="*/ 1247 w 1247"/>
                                <a:gd name="T71" fmla="*/ 536 h 1073"/>
                                <a:gd name="T72" fmla="*/ 1231 w 1247"/>
                                <a:gd name="T73" fmla="*/ 659 h 1073"/>
                                <a:gd name="T74" fmla="*/ 1184 w 1247"/>
                                <a:gd name="T75" fmla="*/ 772 h 1073"/>
                                <a:gd name="T76" fmla="*/ 1111 w 1247"/>
                                <a:gd name="T77" fmla="*/ 873 h 1073"/>
                                <a:gd name="T78" fmla="*/ 1013 w 1247"/>
                                <a:gd name="T79" fmla="*/ 955 h 1073"/>
                                <a:gd name="T80" fmla="*/ 898 w 1247"/>
                                <a:gd name="T81" fmla="*/ 1018 h 1073"/>
                                <a:gd name="T82" fmla="*/ 767 w 1247"/>
                                <a:gd name="T83" fmla="*/ 1058 h 1073"/>
                                <a:gd name="T84" fmla="*/ 624 w 1247"/>
                                <a:gd name="T85" fmla="*/ 1073 h 1073"/>
                                <a:gd name="T86" fmla="*/ 481 w 1247"/>
                                <a:gd name="T87" fmla="*/ 1058 h 1073"/>
                                <a:gd name="T88" fmla="*/ 350 w 1247"/>
                                <a:gd name="T89" fmla="*/ 1018 h 1073"/>
                                <a:gd name="T90" fmla="*/ 234 w 1247"/>
                                <a:gd name="T91" fmla="*/ 955 h 1073"/>
                                <a:gd name="T92" fmla="*/ 137 w 1247"/>
                                <a:gd name="T93" fmla="*/ 873 h 1073"/>
                                <a:gd name="T94" fmla="*/ 63 w 1247"/>
                                <a:gd name="T95" fmla="*/ 772 h 1073"/>
                                <a:gd name="T96" fmla="*/ 17 w 1247"/>
                                <a:gd name="T97" fmla="*/ 659 h 1073"/>
                                <a:gd name="T98" fmla="*/ 0 w 1247"/>
                                <a:gd name="T99" fmla="*/ 536 h 1073"/>
                                <a:gd name="T100" fmla="*/ 17 w 1247"/>
                                <a:gd name="T101" fmla="*/ 414 h 1073"/>
                                <a:gd name="T102" fmla="*/ 63 w 1247"/>
                                <a:gd name="T103" fmla="*/ 300 h 1073"/>
                                <a:gd name="T104" fmla="*/ 137 w 1247"/>
                                <a:gd name="T105" fmla="*/ 200 h 1073"/>
                                <a:gd name="T106" fmla="*/ 234 w 1247"/>
                                <a:gd name="T107" fmla="*/ 118 h 1073"/>
                                <a:gd name="T108" fmla="*/ 350 w 1247"/>
                                <a:gd name="T109" fmla="*/ 55 h 1073"/>
                                <a:gd name="T110" fmla="*/ 481 w 1247"/>
                                <a:gd name="T111" fmla="*/ 13 h 1073"/>
                                <a:gd name="T112" fmla="*/ 624 w 1247"/>
                                <a:gd name="T113" fmla="*/ 0 h 1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47" h="1073">
                                  <a:moveTo>
                                    <a:pt x="624" y="4"/>
                                  </a:moveTo>
                                  <a:lnTo>
                                    <a:pt x="551" y="7"/>
                                  </a:lnTo>
                                  <a:lnTo>
                                    <a:pt x="482" y="18"/>
                                  </a:lnTo>
                                  <a:lnTo>
                                    <a:pt x="416" y="35"/>
                                  </a:lnTo>
                                  <a:lnTo>
                                    <a:pt x="352" y="58"/>
                                  </a:lnTo>
                                  <a:lnTo>
                                    <a:pt x="292" y="87"/>
                                  </a:lnTo>
                                  <a:lnTo>
                                    <a:pt x="237" y="121"/>
                                  </a:lnTo>
                                  <a:lnTo>
                                    <a:pt x="186" y="160"/>
                                  </a:lnTo>
                                  <a:lnTo>
                                    <a:pt x="141" y="204"/>
                                  </a:lnTo>
                                  <a:lnTo>
                                    <a:pt x="101" y="251"/>
                                  </a:lnTo>
                                  <a:lnTo>
                                    <a:pt x="68" y="302"/>
                                  </a:lnTo>
                                  <a:lnTo>
                                    <a:pt x="41" y="357"/>
                                  </a:lnTo>
                                  <a:lnTo>
                                    <a:pt x="23" y="414"/>
                                  </a:lnTo>
                                  <a:lnTo>
                                    <a:pt x="10" y="475"/>
                                  </a:lnTo>
                                  <a:lnTo>
                                    <a:pt x="6" y="536"/>
                                  </a:lnTo>
                                  <a:lnTo>
                                    <a:pt x="10" y="598"/>
                                  </a:lnTo>
                                  <a:lnTo>
                                    <a:pt x="23" y="658"/>
                                  </a:lnTo>
                                  <a:lnTo>
                                    <a:pt x="41" y="716"/>
                                  </a:lnTo>
                                  <a:lnTo>
                                    <a:pt x="68" y="771"/>
                                  </a:lnTo>
                                  <a:lnTo>
                                    <a:pt x="101" y="822"/>
                                  </a:lnTo>
                                  <a:lnTo>
                                    <a:pt x="141" y="869"/>
                                  </a:lnTo>
                                  <a:lnTo>
                                    <a:pt x="186" y="913"/>
                                  </a:lnTo>
                                  <a:lnTo>
                                    <a:pt x="237" y="952"/>
                                  </a:lnTo>
                                  <a:lnTo>
                                    <a:pt x="292" y="986"/>
                                  </a:lnTo>
                                  <a:lnTo>
                                    <a:pt x="352" y="1015"/>
                                  </a:lnTo>
                                  <a:lnTo>
                                    <a:pt x="416" y="1038"/>
                                  </a:lnTo>
                                  <a:lnTo>
                                    <a:pt x="482" y="1055"/>
                                  </a:lnTo>
                                  <a:lnTo>
                                    <a:pt x="551" y="1066"/>
                                  </a:lnTo>
                                  <a:lnTo>
                                    <a:pt x="624" y="1068"/>
                                  </a:lnTo>
                                  <a:lnTo>
                                    <a:pt x="696" y="1066"/>
                                  </a:lnTo>
                                  <a:lnTo>
                                    <a:pt x="765" y="1055"/>
                                  </a:lnTo>
                                  <a:lnTo>
                                    <a:pt x="832" y="1038"/>
                                  </a:lnTo>
                                  <a:lnTo>
                                    <a:pt x="895" y="1015"/>
                                  </a:lnTo>
                                  <a:lnTo>
                                    <a:pt x="956" y="986"/>
                                  </a:lnTo>
                                  <a:lnTo>
                                    <a:pt x="1011" y="952"/>
                                  </a:lnTo>
                                  <a:lnTo>
                                    <a:pt x="1061" y="913"/>
                                  </a:lnTo>
                                  <a:lnTo>
                                    <a:pt x="1106" y="869"/>
                                  </a:lnTo>
                                  <a:lnTo>
                                    <a:pt x="1146" y="822"/>
                                  </a:lnTo>
                                  <a:lnTo>
                                    <a:pt x="1180" y="771"/>
                                  </a:lnTo>
                                  <a:lnTo>
                                    <a:pt x="1207" y="716"/>
                                  </a:lnTo>
                                  <a:lnTo>
                                    <a:pt x="1225" y="658"/>
                                  </a:lnTo>
                                  <a:lnTo>
                                    <a:pt x="1238" y="598"/>
                                  </a:lnTo>
                                  <a:lnTo>
                                    <a:pt x="1242" y="536"/>
                                  </a:lnTo>
                                  <a:lnTo>
                                    <a:pt x="1238" y="475"/>
                                  </a:lnTo>
                                  <a:lnTo>
                                    <a:pt x="1225" y="414"/>
                                  </a:lnTo>
                                  <a:lnTo>
                                    <a:pt x="1207" y="357"/>
                                  </a:lnTo>
                                  <a:lnTo>
                                    <a:pt x="1180" y="302"/>
                                  </a:lnTo>
                                  <a:lnTo>
                                    <a:pt x="1146" y="251"/>
                                  </a:lnTo>
                                  <a:lnTo>
                                    <a:pt x="1106" y="204"/>
                                  </a:lnTo>
                                  <a:lnTo>
                                    <a:pt x="1061" y="160"/>
                                  </a:lnTo>
                                  <a:lnTo>
                                    <a:pt x="1011" y="121"/>
                                  </a:lnTo>
                                  <a:lnTo>
                                    <a:pt x="956" y="87"/>
                                  </a:lnTo>
                                  <a:lnTo>
                                    <a:pt x="895" y="58"/>
                                  </a:lnTo>
                                  <a:lnTo>
                                    <a:pt x="832" y="35"/>
                                  </a:lnTo>
                                  <a:lnTo>
                                    <a:pt x="765" y="18"/>
                                  </a:lnTo>
                                  <a:lnTo>
                                    <a:pt x="696" y="7"/>
                                  </a:lnTo>
                                  <a:lnTo>
                                    <a:pt x="624" y="4"/>
                                  </a:lnTo>
                                  <a:close/>
                                  <a:moveTo>
                                    <a:pt x="624" y="0"/>
                                  </a:moveTo>
                                  <a:lnTo>
                                    <a:pt x="696" y="4"/>
                                  </a:lnTo>
                                  <a:lnTo>
                                    <a:pt x="767" y="13"/>
                                  </a:lnTo>
                                  <a:lnTo>
                                    <a:pt x="834" y="30"/>
                                  </a:lnTo>
                                  <a:lnTo>
                                    <a:pt x="898" y="55"/>
                                  </a:lnTo>
                                  <a:lnTo>
                                    <a:pt x="958" y="84"/>
                                  </a:lnTo>
                                  <a:lnTo>
                                    <a:pt x="1013" y="118"/>
                                  </a:lnTo>
                                  <a:lnTo>
                                    <a:pt x="1064" y="157"/>
                                  </a:lnTo>
                                  <a:lnTo>
                                    <a:pt x="1111" y="200"/>
                                  </a:lnTo>
                                  <a:lnTo>
                                    <a:pt x="1150" y="249"/>
                                  </a:lnTo>
                                  <a:lnTo>
                                    <a:pt x="1184" y="300"/>
                                  </a:lnTo>
                                  <a:lnTo>
                                    <a:pt x="1211" y="356"/>
                                  </a:lnTo>
                                  <a:lnTo>
                                    <a:pt x="1231" y="414"/>
                                  </a:lnTo>
                                  <a:lnTo>
                                    <a:pt x="1243" y="473"/>
                                  </a:lnTo>
                                  <a:lnTo>
                                    <a:pt x="1247" y="536"/>
                                  </a:lnTo>
                                  <a:lnTo>
                                    <a:pt x="1243" y="598"/>
                                  </a:lnTo>
                                  <a:lnTo>
                                    <a:pt x="1231" y="659"/>
                                  </a:lnTo>
                                  <a:lnTo>
                                    <a:pt x="1211" y="717"/>
                                  </a:lnTo>
                                  <a:lnTo>
                                    <a:pt x="1184" y="772"/>
                                  </a:lnTo>
                                  <a:lnTo>
                                    <a:pt x="1150" y="824"/>
                                  </a:lnTo>
                                  <a:lnTo>
                                    <a:pt x="1111" y="873"/>
                                  </a:lnTo>
                                  <a:lnTo>
                                    <a:pt x="1064" y="916"/>
                                  </a:lnTo>
                                  <a:lnTo>
                                    <a:pt x="1013" y="955"/>
                                  </a:lnTo>
                                  <a:lnTo>
                                    <a:pt x="958" y="989"/>
                                  </a:lnTo>
                                  <a:lnTo>
                                    <a:pt x="898" y="1018"/>
                                  </a:lnTo>
                                  <a:lnTo>
                                    <a:pt x="834" y="1041"/>
                                  </a:lnTo>
                                  <a:lnTo>
                                    <a:pt x="767" y="1058"/>
                                  </a:lnTo>
                                  <a:lnTo>
                                    <a:pt x="696" y="1069"/>
                                  </a:lnTo>
                                  <a:lnTo>
                                    <a:pt x="624" y="1073"/>
                                  </a:lnTo>
                                  <a:lnTo>
                                    <a:pt x="551" y="1069"/>
                                  </a:lnTo>
                                  <a:lnTo>
                                    <a:pt x="481" y="1058"/>
                                  </a:lnTo>
                                  <a:lnTo>
                                    <a:pt x="413" y="1041"/>
                                  </a:lnTo>
                                  <a:lnTo>
                                    <a:pt x="350" y="1018"/>
                                  </a:lnTo>
                                  <a:lnTo>
                                    <a:pt x="289" y="989"/>
                                  </a:lnTo>
                                  <a:lnTo>
                                    <a:pt x="234" y="955"/>
                                  </a:lnTo>
                                  <a:lnTo>
                                    <a:pt x="183" y="916"/>
                                  </a:lnTo>
                                  <a:lnTo>
                                    <a:pt x="137" y="873"/>
                                  </a:lnTo>
                                  <a:lnTo>
                                    <a:pt x="97" y="824"/>
                                  </a:lnTo>
                                  <a:lnTo>
                                    <a:pt x="63" y="772"/>
                                  </a:lnTo>
                                  <a:lnTo>
                                    <a:pt x="37" y="717"/>
                                  </a:lnTo>
                                  <a:lnTo>
                                    <a:pt x="17" y="659"/>
                                  </a:lnTo>
                                  <a:lnTo>
                                    <a:pt x="4" y="598"/>
                                  </a:lnTo>
                                  <a:lnTo>
                                    <a:pt x="0" y="536"/>
                                  </a:lnTo>
                                  <a:lnTo>
                                    <a:pt x="4" y="473"/>
                                  </a:lnTo>
                                  <a:lnTo>
                                    <a:pt x="17" y="414"/>
                                  </a:lnTo>
                                  <a:lnTo>
                                    <a:pt x="37" y="356"/>
                                  </a:lnTo>
                                  <a:lnTo>
                                    <a:pt x="63" y="300"/>
                                  </a:lnTo>
                                  <a:lnTo>
                                    <a:pt x="97" y="249"/>
                                  </a:lnTo>
                                  <a:lnTo>
                                    <a:pt x="137" y="200"/>
                                  </a:lnTo>
                                  <a:lnTo>
                                    <a:pt x="183" y="157"/>
                                  </a:lnTo>
                                  <a:lnTo>
                                    <a:pt x="234" y="118"/>
                                  </a:lnTo>
                                  <a:lnTo>
                                    <a:pt x="289" y="84"/>
                                  </a:lnTo>
                                  <a:lnTo>
                                    <a:pt x="350" y="55"/>
                                  </a:lnTo>
                                  <a:lnTo>
                                    <a:pt x="413" y="30"/>
                                  </a:lnTo>
                                  <a:lnTo>
                                    <a:pt x="481" y="13"/>
                                  </a:lnTo>
                                  <a:lnTo>
                                    <a:pt x="551" y="4"/>
                                  </a:lnTo>
                                  <a:lnTo>
                                    <a:pt x="624" y="0"/>
                                  </a:lnTo>
                                  <a:close/>
                                </a:path>
                              </a:pathLst>
                            </a:custGeom>
                            <a:solidFill>
                              <a:srgbClr val="FFE888"/>
                            </a:solidFill>
                            <a:ln>
                              <a:noFill/>
                            </a:ln>
                            <a:extLst>
                              <a:ext uri="{91240B29-F687-4F45-9708-019B960494DF}">
                                <a14:hiddenLine xmlns:a14="http://schemas.microsoft.com/office/drawing/2010/main" w="0">
                                  <a:solidFill>
                                    <a:srgbClr val="FFE888"/>
                                  </a:solidFill>
                                  <a:prstDash val="solid"/>
                                  <a:round/>
                                  <a:headEnd/>
                                  <a:tailEnd/>
                                </a14:hiddenLine>
                              </a:ext>
                            </a:extLst>
                          </wps:spPr>
                          <wps:bodyPr rot="0" vert="horz" wrap="square" lIns="91440" tIns="45720" rIns="91440" bIns="45720" anchor="t" anchorCtr="0" upright="1">
                            <a:noAutofit/>
                          </wps:bodyPr>
                        </wps:wsp>
                        <wps:wsp>
                          <wps:cNvPr id="765" name="Freeform 478"/>
                          <wps:cNvSpPr>
                            <a:spLocks noEditPoints="1"/>
                          </wps:cNvSpPr>
                          <wps:spPr bwMode="auto">
                            <a:xfrm>
                              <a:off x="1345" y="302"/>
                              <a:ext cx="628" cy="541"/>
                            </a:xfrm>
                            <a:custGeom>
                              <a:avLst/>
                              <a:gdLst>
                                <a:gd name="T0" fmla="*/ 555 w 1256"/>
                                <a:gd name="T1" fmla="*/ 9 h 1083"/>
                                <a:gd name="T2" fmla="*/ 417 w 1256"/>
                                <a:gd name="T3" fmla="*/ 35 h 1083"/>
                                <a:gd name="T4" fmla="*/ 293 w 1256"/>
                                <a:gd name="T5" fmla="*/ 89 h 1083"/>
                                <a:gd name="T6" fmla="*/ 187 w 1256"/>
                                <a:gd name="T7" fmla="*/ 162 h 1083"/>
                                <a:gd name="T8" fmla="*/ 101 w 1256"/>
                                <a:gd name="T9" fmla="*/ 254 h 1083"/>
                                <a:gd name="T10" fmla="*/ 41 w 1256"/>
                                <a:gd name="T11" fmla="*/ 361 h 1083"/>
                                <a:gd name="T12" fmla="*/ 8 w 1256"/>
                                <a:gd name="T13" fmla="*/ 478 h 1083"/>
                                <a:gd name="T14" fmla="*/ 8 w 1256"/>
                                <a:gd name="T15" fmla="*/ 603 h 1083"/>
                                <a:gd name="T16" fmla="*/ 41 w 1256"/>
                                <a:gd name="T17" fmla="*/ 722 h 1083"/>
                                <a:gd name="T18" fmla="*/ 101 w 1256"/>
                                <a:gd name="T19" fmla="*/ 829 h 1083"/>
                                <a:gd name="T20" fmla="*/ 187 w 1256"/>
                                <a:gd name="T21" fmla="*/ 921 h 1083"/>
                                <a:gd name="T22" fmla="*/ 293 w 1256"/>
                                <a:gd name="T23" fmla="*/ 994 h 1083"/>
                                <a:gd name="T24" fmla="*/ 417 w 1256"/>
                                <a:gd name="T25" fmla="*/ 1046 h 1083"/>
                                <a:gd name="T26" fmla="*/ 555 w 1256"/>
                                <a:gd name="T27" fmla="*/ 1074 h 1083"/>
                                <a:gd name="T28" fmla="*/ 700 w 1256"/>
                                <a:gd name="T29" fmla="*/ 1074 h 1083"/>
                                <a:gd name="T30" fmla="*/ 838 w 1256"/>
                                <a:gd name="T31" fmla="*/ 1046 h 1083"/>
                                <a:gd name="T32" fmla="*/ 962 w 1256"/>
                                <a:gd name="T33" fmla="*/ 994 h 1083"/>
                                <a:gd name="T34" fmla="*/ 1068 w 1256"/>
                                <a:gd name="T35" fmla="*/ 921 h 1083"/>
                                <a:gd name="T36" fmla="*/ 1154 w 1256"/>
                                <a:gd name="T37" fmla="*/ 829 h 1083"/>
                                <a:gd name="T38" fmla="*/ 1215 w 1256"/>
                                <a:gd name="T39" fmla="*/ 722 h 1083"/>
                                <a:gd name="T40" fmla="*/ 1247 w 1256"/>
                                <a:gd name="T41" fmla="*/ 603 h 1083"/>
                                <a:gd name="T42" fmla="*/ 1247 w 1256"/>
                                <a:gd name="T43" fmla="*/ 478 h 1083"/>
                                <a:gd name="T44" fmla="*/ 1215 w 1256"/>
                                <a:gd name="T45" fmla="*/ 361 h 1083"/>
                                <a:gd name="T46" fmla="*/ 1154 w 1256"/>
                                <a:gd name="T47" fmla="*/ 254 h 1083"/>
                                <a:gd name="T48" fmla="*/ 1068 w 1256"/>
                                <a:gd name="T49" fmla="*/ 162 h 1083"/>
                                <a:gd name="T50" fmla="*/ 962 w 1256"/>
                                <a:gd name="T51" fmla="*/ 89 h 1083"/>
                                <a:gd name="T52" fmla="*/ 838 w 1256"/>
                                <a:gd name="T53" fmla="*/ 35 h 1083"/>
                                <a:gd name="T54" fmla="*/ 700 w 1256"/>
                                <a:gd name="T55" fmla="*/ 9 h 1083"/>
                                <a:gd name="T56" fmla="*/ 628 w 1256"/>
                                <a:gd name="T57" fmla="*/ 0 h 1083"/>
                                <a:gd name="T58" fmla="*/ 772 w 1256"/>
                                <a:gd name="T59" fmla="*/ 15 h 1083"/>
                                <a:gd name="T60" fmla="*/ 905 w 1256"/>
                                <a:gd name="T61" fmla="*/ 55 h 1083"/>
                                <a:gd name="T62" fmla="*/ 1020 w 1256"/>
                                <a:gd name="T63" fmla="*/ 119 h 1083"/>
                                <a:gd name="T64" fmla="*/ 1118 w 1256"/>
                                <a:gd name="T65" fmla="*/ 203 h 1083"/>
                                <a:gd name="T66" fmla="*/ 1192 w 1256"/>
                                <a:gd name="T67" fmla="*/ 304 h 1083"/>
                                <a:gd name="T68" fmla="*/ 1240 w 1256"/>
                                <a:gd name="T69" fmla="*/ 418 h 1083"/>
                                <a:gd name="T70" fmla="*/ 1256 w 1256"/>
                                <a:gd name="T71" fmla="*/ 541 h 1083"/>
                                <a:gd name="T72" fmla="*/ 1240 w 1256"/>
                                <a:gd name="T73" fmla="*/ 665 h 1083"/>
                                <a:gd name="T74" fmla="*/ 1192 w 1256"/>
                                <a:gd name="T75" fmla="*/ 779 h 1083"/>
                                <a:gd name="T76" fmla="*/ 1118 w 1256"/>
                                <a:gd name="T77" fmla="*/ 880 h 1083"/>
                                <a:gd name="T78" fmla="*/ 1020 w 1256"/>
                                <a:gd name="T79" fmla="*/ 964 h 1083"/>
                                <a:gd name="T80" fmla="*/ 905 w 1256"/>
                                <a:gd name="T81" fmla="*/ 1027 h 1083"/>
                                <a:gd name="T82" fmla="*/ 772 w 1256"/>
                                <a:gd name="T83" fmla="*/ 1068 h 1083"/>
                                <a:gd name="T84" fmla="*/ 628 w 1256"/>
                                <a:gd name="T85" fmla="*/ 1083 h 1083"/>
                                <a:gd name="T86" fmla="*/ 483 w 1256"/>
                                <a:gd name="T87" fmla="*/ 1068 h 1083"/>
                                <a:gd name="T88" fmla="*/ 351 w 1256"/>
                                <a:gd name="T89" fmla="*/ 1027 h 1083"/>
                                <a:gd name="T90" fmla="*/ 235 w 1256"/>
                                <a:gd name="T91" fmla="*/ 964 h 1083"/>
                                <a:gd name="T92" fmla="*/ 138 w 1256"/>
                                <a:gd name="T93" fmla="*/ 880 h 1083"/>
                                <a:gd name="T94" fmla="*/ 63 w 1256"/>
                                <a:gd name="T95" fmla="*/ 779 h 1083"/>
                                <a:gd name="T96" fmla="*/ 15 w 1256"/>
                                <a:gd name="T97" fmla="*/ 665 h 1083"/>
                                <a:gd name="T98" fmla="*/ 0 w 1256"/>
                                <a:gd name="T99" fmla="*/ 541 h 1083"/>
                                <a:gd name="T100" fmla="*/ 15 w 1256"/>
                                <a:gd name="T101" fmla="*/ 418 h 1083"/>
                                <a:gd name="T102" fmla="*/ 63 w 1256"/>
                                <a:gd name="T103" fmla="*/ 304 h 1083"/>
                                <a:gd name="T104" fmla="*/ 138 w 1256"/>
                                <a:gd name="T105" fmla="*/ 203 h 1083"/>
                                <a:gd name="T106" fmla="*/ 235 w 1256"/>
                                <a:gd name="T107" fmla="*/ 119 h 1083"/>
                                <a:gd name="T108" fmla="*/ 351 w 1256"/>
                                <a:gd name="T109" fmla="*/ 55 h 1083"/>
                                <a:gd name="T110" fmla="*/ 483 w 1256"/>
                                <a:gd name="T111" fmla="*/ 15 h 1083"/>
                                <a:gd name="T112" fmla="*/ 628 w 1256"/>
                                <a:gd name="T113" fmla="*/ 0 h 10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6" h="1083">
                                  <a:moveTo>
                                    <a:pt x="628" y="5"/>
                                  </a:moveTo>
                                  <a:lnTo>
                                    <a:pt x="555" y="9"/>
                                  </a:lnTo>
                                  <a:lnTo>
                                    <a:pt x="485" y="18"/>
                                  </a:lnTo>
                                  <a:lnTo>
                                    <a:pt x="417" y="35"/>
                                  </a:lnTo>
                                  <a:lnTo>
                                    <a:pt x="354" y="60"/>
                                  </a:lnTo>
                                  <a:lnTo>
                                    <a:pt x="293" y="89"/>
                                  </a:lnTo>
                                  <a:lnTo>
                                    <a:pt x="238" y="123"/>
                                  </a:lnTo>
                                  <a:lnTo>
                                    <a:pt x="187" y="162"/>
                                  </a:lnTo>
                                  <a:lnTo>
                                    <a:pt x="141" y="205"/>
                                  </a:lnTo>
                                  <a:lnTo>
                                    <a:pt x="101" y="254"/>
                                  </a:lnTo>
                                  <a:lnTo>
                                    <a:pt x="67" y="305"/>
                                  </a:lnTo>
                                  <a:lnTo>
                                    <a:pt x="41" y="361"/>
                                  </a:lnTo>
                                  <a:lnTo>
                                    <a:pt x="21" y="419"/>
                                  </a:lnTo>
                                  <a:lnTo>
                                    <a:pt x="8" y="478"/>
                                  </a:lnTo>
                                  <a:lnTo>
                                    <a:pt x="4" y="541"/>
                                  </a:lnTo>
                                  <a:lnTo>
                                    <a:pt x="8" y="603"/>
                                  </a:lnTo>
                                  <a:lnTo>
                                    <a:pt x="21" y="664"/>
                                  </a:lnTo>
                                  <a:lnTo>
                                    <a:pt x="41" y="722"/>
                                  </a:lnTo>
                                  <a:lnTo>
                                    <a:pt x="67" y="777"/>
                                  </a:lnTo>
                                  <a:lnTo>
                                    <a:pt x="101" y="829"/>
                                  </a:lnTo>
                                  <a:lnTo>
                                    <a:pt x="141" y="878"/>
                                  </a:lnTo>
                                  <a:lnTo>
                                    <a:pt x="187" y="921"/>
                                  </a:lnTo>
                                  <a:lnTo>
                                    <a:pt x="238" y="960"/>
                                  </a:lnTo>
                                  <a:lnTo>
                                    <a:pt x="293" y="994"/>
                                  </a:lnTo>
                                  <a:lnTo>
                                    <a:pt x="354" y="1023"/>
                                  </a:lnTo>
                                  <a:lnTo>
                                    <a:pt x="417" y="1046"/>
                                  </a:lnTo>
                                  <a:lnTo>
                                    <a:pt x="485" y="1063"/>
                                  </a:lnTo>
                                  <a:lnTo>
                                    <a:pt x="555" y="1074"/>
                                  </a:lnTo>
                                  <a:lnTo>
                                    <a:pt x="628" y="1078"/>
                                  </a:lnTo>
                                  <a:lnTo>
                                    <a:pt x="700" y="1074"/>
                                  </a:lnTo>
                                  <a:lnTo>
                                    <a:pt x="771" y="1063"/>
                                  </a:lnTo>
                                  <a:lnTo>
                                    <a:pt x="838" y="1046"/>
                                  </a:lnTo>
                                  <a:lnTo>
                                    <a:pt x="902" y="1023"/>
                                  </a:lnTo>
                                  <a:lnTo>
                                    <a:pt x="962" y="994"/>
                                  </a:lnTo>
                                  <a:lnTo>
                                    <a:pt x="1017" y="960"/>
                                  </a:lnTo>
                                  <a:lnTo>
                                    <a:pt x="1068" y="921"/>
                                  </a:lnTo>
                                  <a:lnTo>
                                    <a:pt x="1115" y="878"/>
                                  </a:lnTo>
                                  <a:lnTo>
                                    <a:pt x="1154" y="829"/>
                                  </a:lnTo>
                                  <a:lnTo>
                                    <a:pt x="1188" y="777"/>
                                  </a:lnTo>
                                  <a:lnTo>
                                    <a:pt x="1215" y="722"/>
                                  </a:lnTo>
                                  <a:lnTo>
                                    <a:pt x="1235" y="664"/>
                                  </a:lnTo>
                                  <a:lnTo>
                                    <a:pt x="1247" y="603"/>
                                  </a:lnTo>
                                  <a:lnTo>
                                    <a:pt x="1251" y="541"/>
                                  </a:lnTo>
                                  <a:lnTo>
                                    <a:pt x="1247" y="478"/>
                                  </a:lnTo>
                                  <a:lnTo>
                                    <a:pt x="1235" y="419"/>
                                  </a:lnTo>
                                  <a:lnTo>
                                    <a:pt x="1215" y="361"/>
                                  </a:lnTo>
                                  <a:lnTo>
                                    <a:pt x="1188" y="305"/>
                                  </a:lnTo>
                                  <a:lnTo>
                                    <a:pt x="1154" y="254"/>
                                  </a:lnTo>
                                  <a:lnTo>
                                    <a:pt x="1115" y="205"/>
                                  </a:lnTo>
                                  <a:lnTo>
                                    <a:pt x="1068" y="162"/>
                                  </a:lnTo>
                                  <a:lnTo>
                                    <a:pt x="1017" y="123"/>
                                  </a:lnTo>
                                  <a:lnTo>
                                    <a:pt x="962" y="89"/>
                                  </a:lnTo>
                                  <a:lnTo>
                                    <a:pt x="902" y="60"/>
                                  </a:lnTo>
                                  <a:lnTo>
                                    <a:pt x="838" y="35"/>
                                  </a:lnTo>
                                  <a:lnTo>
                                    <a:pt x="771" y="18"/>
                                  </a:lnTo>
                                  <a:lnTo>
                                    <a:pt x="700" y="9"/>
                                  </a:lnTo>
                                  <a:lnTo>
                                    <a:pt x="628" y="5"/>
                                  </a:lnTo>
                                  <a:close/>
                                  <a:moveTo>
                                    <a:pt x="628" y="0"/>
                                  </a:moveTo>
                                  <a:lnTo>
                                    <a:pt x="702" y="4"/>
                                  </a:lnTo>
                                  <a:lnTo>
                                    <a:pt x="772" y="15"/>
                                  </a:lnTo>
                                  <a:lnTo>
                                    <a:pt x="840" y="32"/>
                                  </a:lnTo>
                                  <a:lnTo>
                                    <a:pt x="905" y="55"/>
                                  </a:lnTo>
                                  <a:lnTo>
                                    <a:pt x="965" y="84"/>
                                  </a:lnTo>
                                  <a:lnTo>
                                    <a:pt x="1020" y="119"/>
                                  </a:lnTo>
                                  <a:lnTo>
                                    <a:pt x="1072" y="159"/>
                                  </a:lnTo>
                                  <a:lnTo>
                                    <a:pt x="1118" y="203"/>
                                  </a:lnTo>
                                  <a:lnTo>
                                    <a:pt x="1158" y="251"/>
                                  </a:lnTo>
                                  <a:lnTo>
                                    <a:pt x="1192" y="304"/>
                                  </a:lnTo>
                                  <a:lnTo>
                                    <a:pt x="1219" y="359"/>
                                  </a:lnTo>
                                  <a:lnTo>
                                    <a:pt x="1240" y="418"/>
                                  </a:lnTo>
                                  <a:lnTo>
                                    <a:pt x="1251" y="478"/>
                                  </a:lnTo>
                                  <a:lnTo>
                                    <a:pt x="1256" y="541"/>
                                  </a:lnTo>
                                  <a:lnTo>
                                    <a:pt x="1251" y="605"/>
                                  </a:lnTo>
                                  <a:lnTo>
                                    <a:pt x="1240" y="665"/>
                                  </a:lnTo>
                                  <a:lnTo>
                                    <a:pt x="1219" y="724"/>
                                  </a:lnTo>
                                  <a:lnTo>
                                    <a:pt x="1192" y="779"/>
                                  </a:lnTo>
                                  <a:lnTo>
                                    <a:pt x="1158" y="832"/>
                                  </a:lnTo>
                                  <a:lnTo>
                                    <a:pt x="1118" y="880"/>
                                  </a:lnTo>
                                  <a:lnTo>
                                    <a:pt x="1072" y="924"/>
                                  </a:lnTo>
                                  <a:lnTo>
                                    <a:pt x="1020" y="964"/>
                                  </a:lnTo>
                                  <a:lnTo>
                                    <a:pt x="965" y="998"/>
                                  </a:lnTo>
                                  <a:lnTo>
                                    <a:pt x="905" y="1027"/>
                                  </a:lnTo>
                                  <a:lnTo>
                                    <a:pt x="840" y="1051"/>
                                  </a:lnTo>
                                  <a:lnTo>
                                    <a:pt x="772" y="1068"/>
                                  </a:lnTo>
                                  <a:lnTo>
                                    <a:pt x="702" y="1079"/>
                                  </a:lnTo>
                                  <a:lnTo>
                                    <a:pt x="628" y="1083"/>
                                  </a:lnTo>
                                  <a:lnTo>
                                    <a:pt x="555" y="1079"/>
                                  </a:lnTo>
                                  <a:lnTo>
                                    <a:pt x="483" y="1068"/>
                                  </a:lnTo>
                                  <a:lnTo>
                                    <a:pt x="416" y="1051"/>
                                  </a:lnTo>
                                  <a:lnTo>
                                    <a:pt x="351" y="1027"/>
                                  </a:lnTo>
                                  <a:lnTo>
                                    <a:pt x="290" y="998"/>
                                  </a:lnTo>
                                  <a:lnTo>
                                    <a:pt x="235" y="964"/>
                                  </a:lnTo>
                                  <a:lnTo>
                                    <a:pt x="183" y="924"/>
                                  </a:lnTo>
                                  <a:lnTo>
                                    <a:pt x="138" y="880"/>
                                  </a:lnTo>
                                  <a:lnTo>
                                    <a:pt x="97" y="832"/>
                                  </a:lnTo>
                                  <a:lnTo>
                                    <a:pt x="63" y="779"/>
                                  </a:lnTo>
                                  <a:lnTo>
                                    <a:pt x="36" y="724"/>
                                  </a:lnTo>
                                  <a:lnTo>
                                    <a:pt x="15" y="665"/>
                                  </a:lnTo>
                                  <a:lnTo>
                                    <a:pt x="4" y="605"/>
                                  </a:lnTo>
                                  <a:lnTo>
                                    <a:pt x="0" y="541"/>
                                  </a:lnTo>
                                  <a:lnTo>
                                    <a:pt x="4" y="478"/>
                                  </a:lnTo>
                                  <a:lnTo>
                                    <a:pt x="15" y="418"/>
                                  </a:lnTo>
                                  <a:lnTo>
                                    <a:pt x="36" y="359"/>
                                  </a:lnTo>
                                  <a:lnTo>
                                    <a:pt x="63" y="304"/>
                                  </a:lnTo>
                                  <a:lnTo>
                                    <a:pt x="97" y="251"/>
                                  </a:lnTo>
                                  <a:lnTo>
                                    <a:pt x="138" y="203"/>
                                  </a:lnTo>
                                  <a:lnTo>
                                    <a:pt x="183" y="159"/>
                                  </a:lnTo>
                                  <a:lnTo>
                                    <a:pt x="235" y="119"/>
                                  </a:lnTo>
                                  <a:lnTo>
                                    <a:pt x="290" y="84"/>
                                  </a:lnTo>
                                  <a:lnTo>
                                    <a:pt x="351" y="55"/>
                                  </a:lnTo>
                                  <a:lnTo>
                                    <a:pt x="416" y="32"/>
                                  </a:lnTo>
                                  <a:lnTo>
                                    <a:pt x="483" y="15"/>
                                  </a:lnTo>
                                  <a:lnTo>
                                    <a:pt x="555" y="4"/>
                                  </a:lnTo>
                                  <a:lnTo>
                                    <a:pt x="628" y="0"/>
                                  </a:lnTo>
                                  <a:close/>
                                </a:path>
                              </a:pathLst>
                            </a:custGeom>
                            <a:solidFill>
                              <a:srgbClr val="FFE887"/>
                            </a:solidFill>
                            <a:ln>
                              <a:noFill/>
                            </a:ln>
                            <a:extLst>
                              <a:ext uri="{91240B29-F687-4F45-9708-019B960494DF}">
                                <a14:hiddenLine xmlns:a14="http://schemas.microsoft.com/office/drawing/2010/main" w="0">
                                  <a:solidFill>
                                    <a:srgbClr val="FFE887"/>
                                  </a:solidFill>
                                  <a:prstDash val="solid"/>
                                  <a:round/>
                                  <a:headEnd/>
                                  <a:tailEnd/>
                                </a14:hiddenLine>
                              </a:ext>
                            </a:extLst>
                          </wps:spPr>
                          <wps:bodyPr rot="0" vert="horz" wrap="square" lIns="91440" tIns="45720" rIns="91440" bIns="45720" anchor="t" anchorCtr="0" upright="1">
                            <a:noAutofit/>
                          </wps:bodyPr>
                        </wps:wsp>
                        <wps:wsp>
                          <wps:cNvPr id="766" name="Freeform 479"/>
                          <wps:cNvSpPr>
                            <a:spLocks noEditPoints="1"/>
                          </wps:cNvSpPr>
                          <wps:spPr bwMode="auto">
                            <a:xfrm>
                              <a:off x="1343" y="299"/>
                              <a:ext cx="633" cy="546"/>
                            </a:xfrm>
                            <a:custGeom>
                              <a:avLst/>
                              <a:gdLst>
                                <a:gd name="T0" fmla="*/ 561 w 1267"/>
                                <a:gd name="T1" fmla="*/ 9 h 1091"/>
                                <a:gd name="T2" fmla="*/ 422 w 1267"/>
                                <a:gd name="T3" fmla="*/ 37 h 1091"/>
                                <a:gd name="T4" fmla="*/ 296 w 1267"/>
                                <a:gd name="T5" fmla="*/ 89 h 1091"/>
                                <a:gd name="T6" fmla="*/ 189 w 1267"/>
                                <a:gd name="T7" fmla="*/ 164 h 1091"/>
                                <a:gd name="T8" fmla="*/ 103 w 1267"/>
                                <a:gd name="T9" fmla="*/ 256 h 1091"/>
                                <a:gd name="T10" fmla="*/ 42 w 1267"/>
                                <a:gd name="T11" fmla="*/ 364 h 1091"/>
                                <a:gd name="T12" fmla="*/ 10 w 1267"/>
                                <a:gd name="T13" fmla="*/ 483 h 1091"/>
                                <a:gd name="T14" fmla="*/ 10 w 1267"/>
                                <a:gd name="T15" fmla="*/ 610 h 1091"/>
                                <a:gd name="T16" fmla="*/ 42 w 1267"/>
                                <a:gd name="T17" fmla="*/ 729 h 1091"/>
                                <a:gd name="T18" fmla="*/ 103 w 1267"/>
                                <a:gd name="T19" fmla="*/ 837 h 1091"/>
                                <a:gd name="T20" fmla="*/ 189 w 1267"/>
                                <a:gd name="T21" fmla="*/ 929 h 1091"/>
                                <a:gd name="T22" fmla="*/ 296 w 1267"/>
                                <a:gd name="T23" fmla="*/ 1003 h 1091"/>
                                <a:gd name="T24" fmla="*/ 422 w 1267"/>
                                <a:gd name="T25" fmla="*/ 1056 h 1091"/>
                                <a:gd name="T26" fmla="*/ 561 w 1267"/>
                                <a:gd name="T27" fmla="*/ 1084 h 1091"/>
                                <a:gd name="T28" fmla="*/ 708 w 1267"/>
                                <a:gd name="T29" fmla="*/ 1084 h 1091"/>
                                <a:gd name="T30" fmla="*/ 846 w 1267"/>
                                <a:gd name="T31" fmla="*/ 1056 h 1091"/>
                                <a:gd name="T32" fmla="*/ 971 w 1267"/>
                                <a:gd name="T33" fmla="*/ 1003 h 1091"/>
                                <a:gd name="T34" fmla="*/ 1078 w 1267"/>
                                <a:gd name="T35" fmla="*/ 929 h 1091"/>
                                <a:gd name="T36" fmla="*/ 1164 w 1267"/>
                                <a:gd name="T37" fmla="*/ 837 h 1091"/>
                                <a:gd name="T38" fmla="*/ 1225 w 1267"/>
                                <a:gd name="T39" fmla="*/ 729 h 1091"/>
                                <a:gd name="T40" fmla="*/ 1257 w 1267"/>
                                <a:gd name="T41" fmla="*/ 610 h 1091"/>
                                <a:gd name="T42" fmla="*/ 1257 w 1267"/>
                                <a:gd name="T43" fmla="*/ 483 h 1091"/>
                                <a:gd name="T44" fmla="*/ 1225 w 1267"/>
                                <a:gd name="T45" fmla="*/ 364 h 1091"/>
                                <a:gd name="T46" fmla="*/ 1164 w 1267"/>
                                <a:gd name="T47" fmla="*/ 256 h 1091"/>
                                <a:gd name="T48" fmla="*/ 1078 w 1267"/>
                                <a:gd name="T49" fmla="*/ 164 h 1091"/>
                                <a:gd name="T50" fmla="*/ 971 w 1267"/>
                                <a:gd name="T51" fmla="*/ 89 h 1091"/>
                                <a:gd name="T52" fmla="*/ 846 w 1267"/>
                                <a:gd name="T53" fmla="*/ 37 h 1091"/>
                                <a:gd name="T54" fmla="*/ 708 w 1267"/>
                                <a:gd name="T55" fmla="*/ 9 h 1091"/>
                                <a:gd name="T56" fmla="*/ 634 w 1267"/>
                                <a:gd name="T57" fmla="*/ 0 h 1091"/>
                                <a:gd name="T58" fmla="*/ 780 w 1267"/>
                                <a:gd name="T59" fmla="*/ 15 h 1091"/>
                                <a:gd name="T60" fmla="*/ 912 w 1267"/>
                                <a:gd name="T61" fmla="*/ 56 h 1091"/>
                                <a:gd name="T62" fmla="*/ 1030 w 1267"/>
                                <a:gd name="T63" fmla="*/ 120 h 1091"/>
                                <a:gd name="T64" fmla="*/ 1128 w 1267"/>
                                <a:gd name="T65" fmla="*/ 205 h 1091"/>
                                <a:gd name="T66" fmla="*/ 1202 w 1267"/>
                                <a:gd name="T67" fmla="*/ 306 h 1091"/>
                                <a:gd name="T68" fmla="*/ 1250 w 1267"/>
                                <a:gd name="T69" fmla="*/ 421 h 1091"/>
                                <a:gd name="T70" fmla="*/ 1267 w 1267"/>
                                <a:gd name="T71" fmla="*/ 546 h 1091"/>
                                <a:gd name="T72" fmla="*/ 1250 w 1267"/>
                                <a:gd name="T73" fmla="*/ 671 h 1091"/>
                                <a:gd name="T74" fmla="*/ 1202 w 1267"/>
                                <a:gd name="T75" fmla="*/ 787 h 1091"/>
                                <a:gd name="T76" fmla="*/ 1128 w 1267"/>
                                <a:gd name="T77" fmla="*/ 887 h 1091"/>
                                <a:gd name="T78" fmla="*/ 1030 w 1267"/>
                                <a:gd name="T79" fmla="*/ 972 h 1091"/>
                                <a:gd name="T80" fmla="*/ 912 w 1267"/>
                                <a:gd name="T81" fmla="*/ 1037 h 1091"/>
                                <a:gd name="T82" fmla="*/ 780 w 1267"/>
                                <a:gd name="T83" fmla="*/ 1078 h 1091"/>
                                <a:gd name="T84" fmla="*/ 634 w 1267"/>
                                <a:gd name="T85" fmla="*/ 1091 h 1091"/>
                                <a:gd name="T86" fmla="*/ 488 w 1267"/>
                                <a:gd name="T87" fmla="*/ 1078 h 1091"/>
                                <a:gd name="T88" fmla="*/ 355 w 1267"/>
                                <a:gd name="T89" fmla="*/ 1037 h 1091"/>
                                <a:gd name="T90" fmla="*/ 237 w 1267"/>
                                <a:gd name="T91" fmla="*/ 972 h 1091"/>
                                <a:gd name="T92" fmla="*/ 140 w 1267"/>
                                <a:gd name="T93" fmla="*/ 887 h 1091"/>
                                <a:gd name="T94" fmla="*/ 65 w 1267"/>
                                <a:gd name="T95" fmla="*/ 787 h 1091"/>
                                <a:gd name="T96" fmla="*/ 17 w 1267"/>
                                <a:gd name="T97" fmla="*/ 671 h 1091"/>
                                <a:gd name="T98" fmla="*/ 0 w 1267"/>
                                <a:gd name="T99" fmla="*/ 546 h 1091"/>
                                <a:gd name="T100" fmla="*/ 17 w 1267"/>
                                <a:gd name="T101" fmla="*/ 421 h 1091"/>
                                <a:gd name="T102" fmla="*/ 65 w 1267"/>
                                <a:gd name="T103" fmla="*/ 306 h 1091"/>
                                <a:gd name="T104" fmla="*/ 140 w 1267"/>
                                <a:gd name="T105" fmla="*/ 205 h 1091"/>
                                <a:gd name="T106" fmla="*/ 237 w 1267"/>
                                <a:gd name="T107" fmla="*/ 120 h 1091"/>
                                <a:gd name="T108" fmla="*/ 355 w 1267"/>
                                <a:gd name="T109" fmla="*/ 56 h 1091"/>
                                <a:gd name="T110" fmla="*/ 488 w 1267"/>
                                <a:gd name="T111" fmla="*/ 15 h 1091"/>
                                <a:gd name="T112" fmla="*/ 634 w 1267"/>
                                <a:gd name="T113" fmla="*/ 0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67" h="1091">
                                  <a:moveTo>
                                    <a:pt x="634" y="5"/>
                                  </a:moveTo>
                                  <a:lnTo>
                                    <a:pt x="561" y="9"/>
                                  </a:lnTo>
                                  <a:lnTo>
                                    <a:pt x="489" y="20"/>
                                  </a:lnTo>
                                  <a:lnTo>
                                    <a:pt x="422" y="37"/>
                                  </a:lnTo>
                                  <a:lnTo>
                                    <a:pt x="357" y="60"/>
                                  </a:lnTo>
                                  <a:lnTo>
                                    <a:pt x="296" y="89"/>
                                  </a:lnTo>
                                  <a:lnTo>
                                    <a:pt x="241" y="124"/>
                                  </a:lnTo>
                                  <a:lnTo>
                                    <a:pt x="189" y="164"/>
                                  </a:lnTo>
                                  <a:lnTo>
                                    <a:pt x="144" y="208"/>
                                  </a:lnTo>
                                  <a:lnTo>
                                    <a:pt x="103" y="256"/>
                                  </a:lnTo>
                                  <a:lnTo>
                                    <a:pt x="69" y="309"/>
                                  </a:lnTo>
                                  <a:lnTo>
                                    <a:pt x="42" y="364"/>
                                  </a:lnTo>
                                  <a:lnTo>
                                    <a:pt x="21" y="423"/>
                                  </a:lnTo>
                                  <a:lnTo>
                                    <a:pt x="10" y="483"/>
                                  </a:lnTo>
                                  <a:lnTo>
                                    <a:pt x="6" y="546"/>
                                  </a:lnTo>
                                  <a:lnTo>
                                    <a:pt x="10" y="610"/>
                                  </a:lnTo>
                                  <a:lnTo>
                                    <a:pt x="21" y="670"/>
                                  </a:lnTo>
                                  <a:lnTo>
                                    <a:pt x="42" y="729"/>
                                  </a:lnTo>
                                  <a:lnTo>
                                    <a:pt x="69" y="784"/>
                                  </a:lnTo>
                                  <a:lnTo>
                                    <a:pt x="103" y="837"/>
                                  </a:lnTo>
                                  <a:lnTo>
                                    <a:pt x="144" y="885"/>
                                  </a:lnTo>
                                  <a:lnTo>
                                    <a:pt x="189" y="929"/>
                                  </a:lnTo>
                                  <a:lnTo>
                                    <a:pt x="241" y="969"/>
                                  </a:lnTo>
                                  <a:lnTo>
                                    <a:pt x="296" y="1003"/>
                                  </a:lnTo>
                                  <a:lnTo>
                                    <a:pt x="357" y="1032"/>
                                  </a:lnTo>
                                  <a:lnTo>
                                    <a:pt x="422" y="1056"/>
                                  </a:lnTo>
                                  <a:lnTo>
                                    <a:pt x="489" y="1073"/>
                                  </a:lnTo>
                                  <a:lnTo>
                                    <a:pt x="561" y="1084"/>
                                  </a:lnTo>
                                  <a:lnTo>
                                    <a:pt x="634" y="1088"/>
                                  </a:lnTo>
                                  <a:lnTo>
                                    <a:pt x="708" y="1084"/>
                                  </a:lnTo>
                                  <a:lnTo>
                                    <a:pt x="778" y="1073"/>
                                  </a:lnTo>
                                  <a:lnTo>
                                    <a:pt x="846" y="1056"/>
                                  </a:lnTo>
                                  <a:lnTo>
                                    <a:pt x="911" y="1032"/>
                                  </a:lnTo>
                                  <a:lnTo>
                                    <a:pt x="971" y="1003"/>
                                  </a:lnTo>
                                  <a:lnTo>
                                    <a:pt x="1026" y="969"/>
                                  </a:lnTo>
                                  <a:lnTo>
                                    <a:pt x="1078" y="929"/>
                                  </a:lnTo>
                                  <a:lnTo>
                                    <a:pt x="1124" y="885"/>
                                  </a:lnTo>
                                  <a:lnTo>
                                    <a:pt x="1164" y="837"/>
                                  </a:lnTo>
                                  <a:lnTo>
                                    <a:pt x="1198" y="784"/>
                                  </a:lnTo>
                                  <a:lnTo>
                                    <a:pt x="1225" y="729"/>
                                  </a:lnTo>
                                  <a:lnTo>
                                    <a:pt x="1246" y="670"/>
                                  </a:lnTo>
                                  <a:lnTo>
                                    <a:pt x="1257" y="610"/>
                                  </a:lnTo>
                                  <a:lnTo>
                                    <a:pt x="1262" y="546"/>
                                  </a:lnTo>
                                  <a:lnTo>
                                    <a:pt x="1257" y="483"/>
                                  </a:lnTo>
                                  <a:lnTo>
                                    <a:pt x="1246" y="423"/>
                                  </a:lnTo>
                                  <a:lnTo>
                                    <a:pt x="1225" y="364"/>
                                  </a:lnTo>
                                  <a:lnTo>
                                    <a:pt x="1198" y="309"/>
                                  </a:lnTo>
                                  <a:lnTo>
                                    <a:pt x="1164" y="256"/>
                                  </a:lnTo>
                                  <a:lnTo>
                                    <a:pt x="1124" y="208"/>
                                  </a:lnTo>
                                  <a:lnTo>
                                    <a:pt x="1078" y="164"/>
                                  </a:lnTo>
                                  <a:lnTo>
                                    <a:pt x="1026" y="124"/>
                                  </a:lnTo>
                                  <a:lnTo>
                                    <a:pt x="971" y="89"/>
                                  </a:lnTo>
                                  <a:lnTo>
                                    <a:pt x="911" y="60"/>
                                  </a:lnTo>
                                  <a:lnTo>
                                    <a:pt x="846" y="37"/>
                                  </a:lnTo>
                                  <a:lnTo>
                                    <a:pt x="778" y="20"/>
                                  </a:lnTo>
                                  <a:lnTo>
                                    <a:pt x="708" y="9"/>
                                  </a:lnTo>
                                  <a:lnTo>
                                    <a:pt x="634" y="5"/>
                                  </a:lnTo>
                                  <a:close/>
                                  <a:moveTo>
                                    <a:pt x="634" y="0"/>
                                  </a:moveTo>
                                  <a:lnTo>
                                    <a:pt x="708" y="4"/>
                                  </a:lnTo>
                                  <a:lnTo>
                                    <a:pt x="780" y="15"/>
                                  </a:lnTo>
                                  <a:lnTo>
                                    <a:pt x="847" y="33"/>
                                  </a:lnTo>
                                  <a:lnTo>
                                    <a:pt x="912" y="56"/>
                                  </a:lnTo>
                                  <a:lnTo>
                                    <a:pt x="973" y="85"/>
                                  </a:lnTo>
                                  <a:lnTo>
                                    <a:pt x="1030" y="120"/>
                                  </a:lnTo>
                                  <a:lnTo>
                                    <a:pt x="1081" y="161"/>
                                  </a:lnTo>
                                  <a:lnTo>
                                    <a:pt x="1128" y="205"/>
                                  </a:lnTo>
                                  <a:lnTo>
                                    <a:pt x="1169" y="254"/>
                                  </a:lnTo>
                                  <a:lnTo>
                                    <a:pt x="1202" y="306"/>
                                  </a:lnTo>
                                  <a:lnTo>
                                    <a:pt x="1231" y="362"/>
                                  </a:lnTo>
                                  <a:lnTo>
                                    <a:pt x="1250" y="421"/>
                                  </a:lnTo>
                                  <a:lnTo>
                                    <a:pt x="1263" y="482"/>
                                  </a:lnTo>
                                  <a:lnTo>
                                    <a:pt x="1267" y="546"/>
                                  </a:lnTo>
                                  <a:lnTo>
                                    <a:pt x="1263" y="610"/>
                                  </a:lnTo>
                                  <a:lnTo>
                                    <a:pt x="1250" y="671"/>
                                  </a:lnTo>
                                  <a:lnTo>
                                    <a:pt x="1231" y="731"/>
                                  </a:lnTo>
                                  <a:lnTo>
                                    <a:pt x="1202" y="787"/>
                                  </a:lnTo>
                                  <a:lnTo>
                                    <a:pt x="1169" y="839"/>
                                  </a:lnTo>
                                  <a:lnTo>
                                    <a:pt x="1128" y="887"/>
                                  </a:lnTo>
                                  <a:lnTo>
                                    <a:pt x="1081" y="932"/>
                                  </a:lnTo>
                                  <a:lnTo>
                                    <a:pt x="1030" y="972"/>
                                  </a:lnTo>
                                  <a:lnTo>
                                    <a:pt x="973" y="1006"/>
                                  </a:lnTo>
                                  <a:lnTo>
                                    <a:pt x="912" y="1037"/>
                                  </a:lnTo>
                                  <a:lnTo>
                                    <a:pt x="847" y="1060"/>
                                  </a:lnTo>
                                  <a:lnTo>
                                    <a:pt x="780" y="1078"/>
                                  </a:lnTo>
                                  <a:lnTo>
                                    <a:pt x="708" y="1088"/>
                                  </a:lnTo>
                                  <a:lnTo>
                                    <a:pt x="634" y="1091"/>
                                  </a:lnTo>
                                  <a:lnTo>
                                    <a:pt x="560" y="1088"/>
                                  </a:lnTo>
                                  <a:lnTo>
                                    <a:pt x="488" y="1078"/>
                                  </a:lnTo>
                                  <a:lnTo>
                                    <a:pt x="420" y="1060"/>
                                  </a:lnTo>
                                  <a:lnTo>
                                    <a:pt x="355" y="1037"/>
                                  </a:lnTo>
                                  <a:lnTo>
                                    <a:pt x="295" y="1006"/>
                                  </a:lnTo>
                                  <a:lnTo>
                                    <a:pt x="237" y="972"/>
                                  </a:lnTo>
                                  <a:lnTo>
                                    <a:pt x="186" y="932"/>
                                  </a:lnTo>
                                  <a:lnTo>
                                    <a:pt x="140" y="887"/>
                                  </a:lnTo>
                                  <a:lnTo>
                                    <a:pt x="99" y="839"/>
                                  </a:lnTo>
                                  <a:lnTo>
                                    <a:pt x="65" y="787"/>
                                  </a:lnTo>
                                  <a:lnTo>
                                    <a:pt x="37" y="731"/>
                                  </a:lnTo>
                                  <a:lnTo>
                                    <a:pt x="17" y="671"/>
                                  </a:lnTo>
                                  <a:lnTo>
                                    <a:pt x="4" y="610"/>
                                  </a:lnTo>
                                  <a:lnTo>
                                    <a:pt x="0" y="546"/>
                                  </a:lnTo>
                                  <a:lnTo>
                                    <a:pt x="4" y="482"/>
                                  </a:lnTo>
                                  <a:lnTo>
                                    <a:pt x="17" y="421"/>
                                  </a:lnTo>
                                  <a:lnTo>
                                    <a:pt x="37" y="362"/>
                                  </a:lnTo>
                                  <a:lnTo>
                                    <a:pt x="65" y="306"/>
                                  </a:lnTo>
                                  <a:lnTo>
                                    <a:pt x="99" y="254"/>
                                  </a:lnTo>
                                  <a:lnTo>
                                    <a:pt x="140" y="205"/>
                                  </a:lnTo>
                                  <a:lnTo>
                                    <a:pt x="186" y="161"/>
                                  </a:lnTo>
                                  <a:lnTo>
                                    <a:pt x="237" y="120"/>
                                  </a:lnTo>
                                  <a:lnTo>
                                    <a:pt x="295" y="85"/>
                                  </a:lnTo>
                                  <a:lnTo>
                                    <a:pt x="355" y="56"/>
                                  </a:lnTo>
                                  <a:lnTo>
                                    <a:pt x="420" y="33"/>
                                  </a:lnTo>
                                  <a:lnTo>
                                    <a:pt x="488" y="15"/>
                                  </a:lnTo>
                                  <a:lnTo>
                                    <a:pt x="560" y="4"/>
                                  </a:lnTo>
                                  <a:lnTo>
                                    <a:pt x="634" y="0"/>
                                  </a:lnTo>
                                  <a:close/>
                                </a:path>
                              </a:pathLst>
                            </a:custGeom>
                            <a:solidFill>
                              <a:srgbClr val="FFE786"/>
                            </a:solidFill>
                            <a:ln>
                              <a:noFill/>
                            </a:ln>
                            <a:extLst>
                              <a:ext uri="{91240B29-F687-4F45-9708-019B960494DF}">
                                <a14:hiddenLine xmlns:a14="http://schemas.microsoft.com/office/drawing/2010/main" w="0">
                                  <a:solidFill>
                                    <a:srgbClr val="FFE786"/>
                                  </a:solidFill>
                                  <a:prstDash val="solid"/>
                                  <a:round/>
                                  <a:headEnd/>
                                  <a:tailEnd/>
                                </a14:hiddenLine>
                              </a:ext>
                            </a:extLst>
                          </wps:spPr>
                          <wps:bodyPr rot="0" vert="horz" wrap="square" lIns="91440" tIns="45720" rIns="91440" bIns="45720" anchor="t" anchorCtr="0" upright="1">
                            <a:noAutofit/>
                          </wps:bodyPr>
                        </wps:wsp>
                        <wps:wsp>
                          <wps:cNvPr id="767" name="Freeform 480"/>
                          <wps:cNvSpPr>
                            <a:spLocks noEditPoints="1"/>
                          </wps:cNvSpPr>
                          <wps:spPr bwMode="auto">
                            <a:xfrm>
                              <a:off x="1340" y="297"/>
                              <a:ext cx="639" cy="550"/>
                            </a:xfrm>
                            <a:custGeom>
                              <a:avLst/>
                              <a:gdLst>
                                <a:gd name="T0" fmla="*/ 566 w 1279"/>
                                <a:gd name="T1" fmla="*/ 7 h 1099"/>
                                <a:gd name="T2" fmla="*/ 426 w 1279"/>
                                <a:gd name="T3" fmla="*/ 36 h 1099"/>
                                <a:gd name="T4" fmla="*/ 301 w 1279"/>
                                <a:gd name="T5" fmla="*/ 88 h 1099"/>
                                <a:gd name="T6" fmla="*/ 192 w 1279"/>
                                <a:gd name="T7" fmla="*/ 164 h 1099"/>
                                <a:gd name="T8" fmla="*/ 105 w 1279"/>
                                <a:gd name="T9" fmla="*/ 257 h 1099"/>
                                <a:gd name="T10" fmla="*/ 43 w 1279"/>
                                <a:gd name="T11" fmla="*/ 365 h 1099"/>
                                <a:gd name="T12" fmla="*/ 10 w 1279"/>
                                <a:gd name="T13" fmla="*/ 485 h 1099"/>
                                <a:gd name="T14" fmla="*/ 10 w 1279"/>
                                <a:gd name="T15" fmla="*/ 613 h 1099"/>
                                <a:gd name="T16" fmla="*/ 43 w 1279"/>
                                <a:gd name="T17" fmla="*/ 734 h 1099"/>
                                <a:gd name="T18" fmla="*/ 105 w 1279"/>
                                <a:gd name="T19" fmla="*/ 842 h 1099"/>
                                <a:gd name="T20" fmla="*/ 192 w 1279"/>
                                <a:gd name="T21" fmla="*/ 935 h 1099"/>
                                <a:gd name="T22" fmla="*/ 301 w 1279"/>
                                <a:gd name="T23" fmla="*/ 1009 h 1099"/>
                                <a:gd name="T24" fmla="*/ 426 w 1279"/>
                                <a:gd name="T25" fmla="*/ 1063 h 1099"/>
                                <a:gd name="T26" fmla="*/ 566 w 1279"/>
                                <a:gd name="T27" fmla="*/ 1091 h 1099"/>
                                <a:gd name="T28" fmla="*/ 714 w 1279"/>
                                <a:gd name="T29" fmla="*/ 1091 h 1099"/>
                                <a:gd name="T30" fmla="*/ 853 w 1279"/>
                                <a:gd name="T31" fmla="*/ 1063 h 1099"/>
                                <a:gd name="T32" fmla="*/ 979 w 1279"/>
                                <a:gd name="T33" fmla="*/ 1009 h 1099"/>
                                <a:gd name="T34" fmla="*/ 1087 w 1279"/>
                                <a:gd name="T35" fmla="*/ 935 h 1099"/>
                                <a:gd name="T36" fmla="*/ 1175 w 1279"/>
                                <a:gd name="T37" fmla="*/ 842 h 1099"/>
                                <a:gd name="T38" fmla="*/ 1237 w 1279"/>
                                <a:gd name="T39" fmla="*/ 734 h 1099"/>
                                <a:gd name="T40" fmla="*/ 1269 w 1279"/>
                                <a:gd name="T41" fmla="*/ 613 h 1099"/>
                                <a:gd name="T42" fmla="*/ 1269 w 1279"/>
                                <a:gd name="T43" fmla="*/ 485 h 1099"/>
                                <a:gd name="T44" fmla="*/ 1237 w 1279"/>
                                <a:gd name="T45" fmla="*/ 365 h 1099"/>
                                <a:gd name="T46" fmla="*/ 1175 w 1279"/>
                                <a:gd name="T47" fmla="*/ 257 h 1099"/>
                                <a:gd name="T48" fmla="*/ 1087 w 1279"/>
                                <a:gd name="T49" fmla="*/ 164 h 1099"/>
                                <a:gd name="T50" fmla="*/ 979 w 1279"/>
                                <a:gd name="T51" fmla="*/ 88 h 1099"/>
                                <a:gd name="T52" fmla="*/ 853 w 1279"/>
                                <a:gd name="T53" fmla="*/ 36 h 1099"/>
                                <a:gd name="T54" fmla="*/ 714 w 1279"/>
                                <a:gd name="T55" fmla="*/ 7 h 1099"/>
                                <a:gd name="T56" fmla="*/ 640 w 1279"/>
                                <a:gd name="T57" fmla="*/ 0 h 1099"/>
                                <a:gd name="T58" fmla="*/ 786 w 1279"/>
                                <a:gd name="T59" fmla="*/ 14 h 1099"/>
                                <a:gd name="T60" fmla="*/ 921 w 1279"/>
                                <a:gd name="T61" fmla="*/ 56 h 1099"/>
                                <a:gd name="T62" fmla="*/ 1039 w 1279"/>
                                <a:gd name="T63" fmla="*/ 120 h 1099"/>
                                <a:gd name="T64" fmla="*/ 1138 w 1279"/>
                                <a:gd name="T65" fmla="*/ 205 h 1099"/>
                                <a:gd name="T66" fmla="*/ 1214 w 1279"/>
                                <a:gd name="T67" fmla="*/ 308 h 1099"/>
                                <a:gd name="T68" fmla="*/ 1262 w 1279"/>
                                <a:gd name="T69" fmla="*/ 423 h 1099"/>
                                <a:gd name="T70" fmla="*/ 1279 w 1279"/>
                                <a:gd name="T71" fmla="*/ 549 h 1099"/>
                                <a:gd name="T72" fmla="*/ 1262 w 1279"/>
                                <a:gd name="T73" fmla="*/ 676 h 1099"/>
                                <a:gd name="T74" fmla="*/ 1214 w 1279"/>
                                <a:gd name="T75" fmla="*/ 791 h 1099"/>
                                <a:gd name="T76" fmla="*/ 1138 w 1279"/>
                                <a:gd name="T77" fmla="*/ 893 h 1099"/>
                                <a:gd name="T78" fmla="*/ 1039 w 1279"/>
                                <a:gd name="T79" fmla="*/ 979 h 1099"/>
                                <a:gd name="T80" fmla="*/ 921 w 1279"/>
                                <a:gd name="T81" fmla="*/ 1043 h 1099"/>
                                <a:gd name="T82" fmla="*/ 786 w 1279"/>
                                <a:gd name="T83" fmla="*/ 1085 h 1099"/>
                                <a:gd name="T84" fmla="*/ 640 w 1279"/>
                                <a:gd name="T85" fmla="*/ 1099 h 1099"/>
                                <a:gd name="T86" fmla="*/ 494 w 1279"/>
                                <a:gd name="T87" fmla="*/ 1085 h 1099"/>
                                <a:gd name="T88" fmla="*/ 359 w 1279"/>
                                <a:gd name="T89" fmla="*/ 1043 h 1099"/>
                                <a:gd name="T90" fmla="*/ 240 w 1279"/>
                                <a:gd name="T91" fmla="*/ 979 h 1099"/>
                                <a:gd name="T92" fmla="*/ 141 w 1279"/>
                                <a:gd name="T93" fmla="*/ 893 h 1099"/>
                                <a:gd name="T94" fmla="*/ 65 w 1279"/>
                                <a:gd name="T95" fmla="*/ 791 h 1099"/>
                                <a:gd name="T96" fmla="*/ 17 w 1279"/>
                                <a:gd name="T97" fmla="*/ 676 h 1099"/>
                                <a:gd name="T98" fmla="*/ 0 w 1279"/>
                                <a:gd name="T99" fmla="*/ 549 h 1099"/>
                                <a:gd name="T100" fmla="*/ 17 w 1279"/>
                                <a:gd name="T101" fmla="*/ 423 h 1099"/>
                                <a:gd name="T102" fmla="*/ 65 w 1279"/>
                                <a:gd name="T103" fmla="*/ 308 h 1099"/>
                                <a:gd name="T104" fmla="*/ 141 w 1279"/>
                                <a:gd name="T105" fmla="*/ 205 h 1099"/>
                                <a:gd name="T106" fmla="*/ 240 w 1279"/>
                                <a:gd name="T107" fmla="*/ 120 h 1099"/>
                                <a:gd name="T108" fmla="*/ 359 w 1279"/>
                                <a:gd name="T109" fmla="*/ 56 h 1099"/>
                                <a:gd name="T110" fmla="*/ 494 w 1279"/>
                                <a:gd name="T111" fmla="*/ 14 h 1099"/>
                                <a:gd name="T112" fmla="*/ 640 w 1279"/>
                                <a:gd name="T113" fmla="*/ 0 h 1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79" h="1099">
                                  <a:moveTo>
                                    <a:pt x="640" y="3"/>
                                  </a:moveTo>
                                  <a:lnTo>
                                    <a:pt x="566" y="7"/>
                                  </a:lnTo>
                                  <a:lnTo>
                                    <a:pt x="494" y="18"/>
                                  </a:lnTo>
                                  <a:lnTo>
                                    <a:pt x="426" y="36"/>
                                  </a:lnTo>
                                  <a:lnTo>
                                    <a:pt x="361" y="59"/>
                                  </a:lnTo>
                                  <a:lnTo>
                                    <a:pt x="301" y="88"/>
                                  </a:lnTo>
                                  <a:lnTo>
                                    <a:pt x="243" y="123"/>
                                  </a:lnTo>
                                  <a:lnTo>
                                    <a:pt x="192" y="164"/>
                                  </a:lnTo>
                                  <a:lnTo>
                                    <a:pt x="146" y="208"/>
                                  </a:lnTo>
                                  <a:lnTo>
                                    <a:pt x="105" y="257"/>
                                  </a:lnTo>
                                  <a:lnTo>
                                    <a:pt x="71" y="309"/>
                                  </a:lnTo>
                                  <a:lnTo>
                                    <a:pt x="43" y="365"/>
                                  </a:lnTo>
                                  <a:lnTo>
                                    <a:pt x="23" y="424"/>
                                  </a:lnTo>
                                  <a:lnTo>
                                    <a:pt x="10" y="485"/>
                                  </a:lnTo>
                                  <a:lnTo>
                                    <a:pt x="6" y="549"/>
                                  </a:lnTo>
                                  <a:lnTo>
                                    <a:pt x="10" y="613"/>
                                  </a:lnTo>
                                  <a:lnTo>
                                    <a:pt x="23" y="674"/>
                                  </a:lnTo>
                                  <a:lnTo>
                                    <a:pt x="43" y="734"/>
                                  </a:lnTo>
                                  <a:lnTo>
                                    <a:pt x="71" y="790"/>
                                  </a:lnTo>
                                  <a:lnTo>
                                    <a:pt x="105" y="842"/>
                                  </a:lnTo>
                                  <a:lnTo>
                                    <a:pt x="146" y="890"/>
                                  </a:lnTo>
                                  <a:lnTo>
                                    <a:pt x="192" y="935"/>
                                  </a:lnTo>
                                  <a:lnTo>
                                    <a:pt x="243" y="975"/>
                                  </a:lnTo>
                                  <a:lnTo>
                                    <a:pt x="301" y="1009"/>
                                  </a:lnTo>
                                  <a:lnTo>
                                    <a:pt x="361" y="1040"/>
                                  </a:lnTo>
                                  <a:lnTo>
                                    <a:pt x="426" y="1063"/>
                                  </a:lnTo>
                                  <a:lnTo>
                                    <a:pt x="494" y="1081"/>
                                  </a:lnTo>
                                  <a:lnTo>
                                    <a:pt x="566" y="1091"/>
                                  </a:lnTo>
                                  <a:lnTo>
                                    <a:pt x="640" y="1094"/>
                                  </a:lnTo>
                                  <a:lnTo>
                                    <a:pt x="714" y="1091"/>
                                  </a:lnTo>
                                  <a:lnTo>
                                    <a:pt x="786" y="1081"/>
                                  </a:lnTo>
                                  <a:lnTo>
                                    <a:pt x="853" y="1063"/>
                                  </a:lnTo>
                                  <a:lnTo>
                                    <a:pt x="918" y="1040"/>
                                  </a:lnTo>
                                  <a:lnTo>
                                    <a:pt x="979" y="1009"/>
                                  </a:lnTo>
                                  <a:lnTo>
                                    <a:pt x="1036" y="975"/>
                                  </a:lnTo>
                                  <a:lnTo>
                                    <a:pt x="1087" y="935"/>
                                  </a:lnTo>
                                  <a:lnTo>
                                    <a:pt x="1134" y="890"/>
                                  </a:lnTo>
                                  <a:lnTo>
                                    <a:pt x="1175" y="842"/>
                                  </a:lnTo>
                                  <a:lnTo>
                                    <a:pt x="1208" y="790"/>
                                  </a:lnTo>
                                  <a:lnTo>
                                    <a:pt x="1237" y="734"/>
                                  </a:lnTo>
                                  <a:lnTo>
                                    <a:pt x="1256" y="674"/>
                                  </a:lnTo>
                                  <a:lnTo>
                                    <a:pt x="1269" y="613"/>
                                  </a:lnTo>
                                  <a:lnTo>
                                    <a:pt x="1273" y="549"/>
                                  </a:lnTo>
                                  <a:lnTo>
                                    <a:pt x="1269" y="485"/>
                                  </a:lnTo>
                                  <a:lnTo>
                                    <a:pt x="1256" y="424"/>
                                  </a:lnTo>
                                  <a:lnTo>
                                    <a:pt x="1237" y="365"/>
                                  </a:lnTo>
                                  <a:lnTo>
                                    <a:pt x="1208" y="309"/>
                                  </a:lnTo>
                                  <a:lnTo>
                                    <a:pt x="1175" y="257"/>
                                  </a:lnTo>
                                  <a:lnTo>
                                    <a:pt x="1134" y="208"/>
                                  </a:lnTo>
                                  <a:lnTo>
                                    <a:pt x="1087" y="164"/>
                                  </a:lnTo>
                                  <a:lnTo>
                                    <a:pt x="1036" y="123"/>
                                  </a:lnTo>
                                  <a:lnTo>
                                    <a:pt x="979" y="88"/>
                                  </a:lnTo>
                                  <a:lnTo>
                                    <a:pt x="918" y="59"/>
                                  </a:lnTo>
                                  <a:lnTo>
                                    <a:pt x="853" y="36"/>
                                  </a:lnTo>
                                  <a:lnTo>
                                    <a:pt x="786" y="18"/>
                                  </a:lnTo>
                                  <a:lnTo>
                                    <a:pt x="714" y="7"/>
                                  </a:lnTo>
                                  <a:lnTo>
                                    <a:pt x="640" y="3"/>
                                  </a:lnTo>
                                  <a:close/>
                                  <a:moveTo>
                                    <a:pt x="640" y="0"/>
                                  </a:moveTo>
                                  <a:lnTo>
                                    <a:pt x="714" y="3"/>
                                  </a:lnTo>
                                  <a:lnTo>
                                    <a:pt x="786" y="14"/>
                                  </a:lnTo>
                                  <a:lnTo>
                                    <a:pt x="855" y="31"/>
                                  </a:lnTo>
                                  <a:lnTo>
                                    <a:pt x="921" y="56"/>
                                  </a:lnTo>
                                  <a:lnTo>
                                    <a:pt x="982" y="85"/>
                                  </a:lnTo>
                                  <a:lnTo>
                                    <a:pt x="1039" y="120"/>
                                  </a:lnTo>
                                  <a:lnTo>
                                    <a:pt x="1091" y="160"/>
                                  </a:lnTo>
                                  <a:lnTo>
                                    <a:pt x="1138" y="205"/>
                                  </a:lnTo>
                                  <a:lnTo>
                                    <a:pt x="1179" y="255"/>
                                  </a:lnTo>
                                  <a:lnTo>
                                    <a:pt x="1214" y="308"/>
                                  </a:lnTo>
                                  <a:lnTo>
                                    <a:pt x="1241" y="364"/>
                                  </a:lnTo>
                                  <a:lnTo>
                                    <a:pt x="1262" y="423"/>
                                  </a:lnTo>
                                  <a:lnTo>
                                    <a:pt x="1275" y="485"/>
                                  </a:lnTo>
                                  <a:lnTo>
                                    <a:pt x="1279" y="549"/>
                                  </a:lnTo>
                                  <a:lnTo>
                                    <a:pt x="1275" y="614"/>
                                  </a:lnTo>
                                  <a:lnTo>
                                    <a:pt x="1262" y="676"/>
                                  </a:lnTo>
                                  <a:lnTo>
                                    <a:pt x="1241" y="735"/>
                                  </a:lnTo>
                                  <a:lnTo>
                                    <a:pt x="1214" y="791"/>
                                  </a:lnTo>
                                  <a:lnTo>
                                    <a:pt x="1179" y="844"/>
                                  </a:lnTo>
                                  <a:lnTo>
                                    <a:pt x="1138" y="893"/>
                                  </a:lnTo>
                                  <a:lnTo>
                                    <a:pt x="1091" y="938"/>
                                  </a:lnTo>
                                  <a:lnTo>
                                    <a:pt x="1039" y="979"/>
                                  </a:lnTo>
                                  <a:lnTo>
                                    <a:pt x="982" y="1014"/>
                                  </a:lnTo>
                                  <a:lnTo>
                                    <a:pt x="921" y="1043"/>
                                  </a:lnTo>
                                  <a:lnTo>
                                    <a:pt x="855" y="1068"/>
                                  </a:lnTo>
                                  <a:lnTo>
                                    <a:pt x="786" y="1085"/>
                                  </a:lnTo>
                                  <a:lnTo>
                                    <a:pt x="714" y="1096"/>
                                  </a:lnTo>
                                  <a:lnTo>
                                    <a:pt x="640" y="1099"/>
                                  </a:lnTo>
                                  <a:lnTo>
                                    <a:pt x="566" y="1096"/>
                                  </a:lnTo>
                                  <a:lnTo>
                                    <a:pt x="494" y="1085"/>
                                  </a:lnTo>
                                  <a:lnTo>
                                    <a:pt x="425" y="1068"/>
                                  </a:lnTo>
                                  <a:lnTo>
                                    <a:pt x="359" y="1043"/>
                                  </a:lnTo>
                                  <a:lnTo>
                                    <a:pt x="298" y="1014"/>
                                  </a:lnTo>
                                  <a:lnTo>
                                    <a:pt x="240" y="979"/>
                                  </a:lnTo>
                                  <a:lnTo>
                                    <a:pt x="188" y="938"/>
                                  </a:lnTo>
                                  <a:lnTo>
                                    <a:pt x="141" y="893"/>
                                  </a:lnTo>
                                  <a:lnTo>
                                    <a:pt x="101" y="844"/>
                                  </a:lnTo>
                                  <a:lnTo>
                                    <a:pt x="65" y="791"/>
                                  </a:lnTo>
                                  <a:lnTo>
                                    <a:pt x="39" y="735"/>
                                  </a:lnTo>
                                  <a:lnTo>
                                    <a:pt x="17" y="676"/>
                                  </a:lnTo>
                                  <a:lnTo>
                                    <a:pt x="5" y="614"/>
                                  </a:lnTo>
                                  <a:lnTo>
                                    <a:pt x="0" y="549"/>
                                  </a:lnTo>
                                  <a:lnTo>
                                    <a:pt x="5" y="485"/>
                                  </a:lnTo>
                                  <a:lnTo>
                                    <a:pt x="17" y="423"/>
                                  </a:lnTo>
                                  <a:lnTo>
                                    <a:pt x="39" y="364"/>
                                  </a:lnTo>
                                  <a:lnTo>
                                    <a:pt x="65" y="308"/>
                                  </a:lnTo>
                                  <a:lnTo>
                                    <a:pt x="101" y="255"/>
                                  </a:lnTo>
                                  <a:lnTo>
                                    <a:pt x="141" y="205"/>
                                  </a:lnTo>
                                  <a:lnTo>
                                    <a:pt x="188" y="160"/>
                                  </a:lnTo>
                                  <a:lnTo>
                                    <a:pt x="240" y="120"/>
                                  </a:lnTo>
                                  <a:lnTo>
                                    <a:pt x="298" y="85"/>
                                  </a:lnTo>
                                  <a:lnTo>
                                    <a:pt x="359" y="56"/>
                                  </a:lnTo>
                                  <a:lnTo>
                                    <a:pt x="425" y="31"/>
                                  </a:lnTo>
                                  <a:lnTo>
                                    <a:pt x="494" y="14"/>
                                  </a:lnTo>
                                  <a:lnTo>
                                    <a:pt x="566" y="3"/>
                                  </a:lnTo>
                                  <a:lnTo>
                                    <a:pt x="640" y="0"/>
                                  </a:lnTo>
                                  <a:close/>
                                </a:path>
                              </a:pathLst>
                            </a:custGeom>
                            <a:solidFill>
                              <a:srgbClr val="FFE785"/>
                            </a:solidFill>
                            <a:ln>
                              <a:noFill/>
                            </a:ln>
                            <a:extLst>
                              <a:ext uri="{91240B29-F687-4F45-9708-019B960494DF}">
                                <a14:hiddenLine xmlns:a14="http://schemas.microsoft.com/office/drawing/2010/main" w="0">
                                  <a:solidFill>
                                    <a:srgbClr val="FFE785"/>
                                  </a:solidFill>
                                  <a:prstDash val="solid"/>
                                  <a:round/>
                                  <a:headEnd/>
                                  <a:tailEnd/>
                                </a14:hiddenLine>
                              </a:ext>
                            </a:extLst>
                          </wps:spPr>
                          <wps:bodyPr rot="0" vert="horz" wrap="square" lIns="91440" tIns="45720" rIns="91440" bIns="45720" anchor="t" anchorCtr="0" upright="1">
                            <a:noAutofit/>
                          </wps:bodyPr>
                        </wps:wsp>
                        <wps:wsp>
                          <wps:cNvPr id="768" name="Freeform 481"/>
                          <wps:cNvSpPr>
                            <a:spLocks noEditPoints="1"/>
                          </wps:cNvSpPr>
                          <wps:spPr bwMode="auto">
                            <a:xfrm>
                              <a:off x="1338" y="295"/>
                              <a:ext cx="643" cy="555"/>
                            </a:xfrm>
                            <a:custGeom>
                              <a:avLst/>
                              <a:gdLst>
                                <a:gd name="T0" fmla="*/ 570 w 1287"/>
                                <a:gd name="T1" fmla="*/ 8 h 1109"/>
                                <a:gd name="T2" fmla="*/ 429 w 1287"/>
                                <a:gd name="T3" fmla="*/ 36 h 1109"/>
                                <a:gd name="T4" fmla="*/ 302 w 1287"/>
                                <a:gd name="T5" fmla="*/ 90 h 1109"/>
                                <a:gd name="T6" fmla="*/ 192 w 1287"/>
                                <a:gd name="T7" fmla="*/ 165 h 1109"/>
                                <a:gd name="T8" fmla="*/ 105 w 1287"/>
                                <a:gd name="T9" fmla="*/ 260 h 1109"/>
                                <a:gd name="T10" fmla="*/ 43 w 1287"/>
                                <a:gd name="T11" fmla="*/ 369 h 1109"/>
                                <a:gd name="T12" fmla="*/ 9 w 1287"/>
                                <a:gd name="T13" fmla="*/ 490 h 1109"/>
                                <a:gd name="T14" fmla="*/ 9 w 1287"/>
                                <a:gd name="T15" fmla="*/ 619 h 1109"/>
                                <a:gd name="T16" fmla="*/ 43 w 1287"/>
                                <a:gd name="T17" fmla="*/ 740 h 1109"/>
                                <a:gd name="T18" fmla="*/ 105 w 1287"/>
                                <a:gd name="T19" fmla="*/ 849 h 1109"/>
                                <a:gd name="T20" fmla="*/ 192 w 1287"/>
                                <a:gd name="T21" fmla="*/ 943 h 1109"/>
                                <a:gd name="T22" fmla="*/ 302 w 1287"/>
                                <a:gd name="T23" fmla="*/ 1019 h 1109"/>
                                <a:gd name="T24" fmla="*/ 429 w 1287"/>
                                <a:gd name="T25" fmla="*/ 1073 h 1109"/>
                                <a:gd name="T26" fmla="*/ 570 w 1287"/>
                                <a:gd name="T27" fmla="*/ 1101 h 1109"/>
                                <a:gd name="T28" fmla="*/ 718 w 1287"/>
                                <a:gd name="T29" fmla="*/ 1101 h 1109"/>
                                <a:gd name="T30" fmla="*/ 859 w 1287"/>
                                <a:gd name="T31" fmla="*/ 1073 h 1109"/>
                                <a:gd name="T32" fmla="*/ 986 w 1287"/>
                                <a:gd name="T33" fmla="*/ 1019 h 1109"/>
                                <a:gd name="T34" fmla="*/ 1095 w 1287"/>
                                <a:gd name="T35" fmla="*/ 943 h 1109"/>
                                <a:gd name="T36" fmla="*/ 1183 w 1287"/>
                                <a:gd name="T37" fmla="*/ 849 h 1109"/>
                                <a:gd name="T38" fmla="*/ 1245 w 1287"/>
                                <a:gd name="T39" fmla="*/ 740 h 1109"/>
                                <a:gd name="T40" fmla="*/ 1279 w 1287"/>
                                <a:gd name="T41" fmla="*/ 619 h 1109"/>
                                <a:gd name="T42" fmla="*/ 1279 w 1287"/>
                                <a:gd name="T43" fmla="*/ 490 h 1109"/>
                                <a:gd name="T44" fmla="*/ 1245 w 1287"/>
                                <a:gd name="T45" fmla="*/ 369 h 1109"/>
                                <a:gd name="T46" fmla="*/ 1183 w 1287"/>
                                <a:gd name="T47" fmla="*/ 260 h 1109"/>
                                <a:gd name="T48" fmla="*/ 1095 w 1287"/>
                                <a:gd name="T49" fmla="*/ 165 h 1109"/>
                                <a:gd name="T50" fmla="*/ 986 w 1287"/>
                                <a:gd name="T51" fmla="*/ 90 h 1109"/>
                                <a:gd name="T52" fmla="*/ 859 w 1287"/>
                                <a:gd name="T53" fmla="*/ 36 h 1109"/>
                                <a:gd name="T54" fmla="*/ 718 w 1287"/>
                                <a:gd name="T55" fmla="*/ 8 h 1109"/>
                                <a:gd name="T56" fmla="*/ 644 w 1287"/>
                                <a:gd name="T57" fmla="*/ 0 h 1109"/>
                                <a:gd name="T58" fmla="*/ 791 w 1287"/>
                                <a:gd name="T59" fmla="*/ 14 h 1109"/>
                                <a:gd name="T60" fmla="*/ 926 w 1287"/>
                                <a:gd name="T61" fmla="*/ 56 h 1109"/>
                                <a:gd name="T62" fmla="*/ 1046 w 1287"/>
                                <a:gd name="T63" fmla="*/ 121 h 1109"/>
                                <a:gd name="T64" fmla="*/ 1146 w 1287"/>
                                <a:gd name="T65" fmla="*/ 207 h 1109"/>
                                <a:gd name="T66" fmla="*/ 1222 w 1287"/>
                                <a:gd name="T67" fmla="*/ 311 h 1109"/>
                                <a:gd name="T68" fmla="*/ 1270 w 1287"/>
                                <a:gd name="T69" fmla="*/ 427 h 1109"/>
                                <a:gd name="T70" fmla="*/ 1287 w 1287"/>
                                <a:gd name="T71" fmla="*/ 554 h 1109"/>
                                <a:gd name="T72" fmla="*/ 1270 w 1287"/>
                                <a:gd name="T73" fmla="*/ 682 h 1109"/>
                                <a:gd name="T74" fmla="*/ 1222 w 1287"/>
                                <a:gd name="T75" fmla="*/ 798 h 1109"/>
                                <a:gd name="T76" fmla="*/ 1146 w 1287"/>
                                <a:gd name="T77" fmla="*/ 902 h 1109"/>
                                <a:gd name="T78" fmla="*/ 1046 w 1287"/>
                                <a:gd name="T79" fmla="*/ 987 h 1109"/>
                                <a:gd name="T80" fmla="*/ 926 w 1287"/>
                                <a:gd name="T81" fmla="*/ 1052 h 1109"/>
                                <a:gd name="T82" fmla="*/ 791 w 1287"/>
                                <a:gd name="T83" fmla="*/ 1095 h 1109"/>
                                <a:gd name="T84" fmla="*/ 644 w 1287"/>
                                <a:gd name="T85" fmla="*/ 1109 h 1109"/>
                                <a:gd name="T86" fmla="*/ 496 w 1287"/>
                                <a:gd name="T87" fmla="*/ 1095 h 1109"/>
                                <a:gd name="T88" fmla="*/ 361 w 1287"/>
                                <a:gd name="T89" fmla="*/ 1052 h 1109"/>
                                <a:gd name="T90" fmla="*/ 241 w 1287"/>
                                <a:gd name="T91" fmla="*/ 987 h 1109"/>
                                <a:gd name="T92" fmla="*/ 141 w 1287"/>
                                <a:gd name="T93" fmla="*/ 902 h 1109"/>
                                <a:gd name="T94" fmla="*/ 65 w 1287"/>
                                <a:gd name="T95" fmla="*/ 798 h 1109"/>
                                <a:gd name="T96" fmla="*/ 17 w 1287"/>
                                <a:gd name="T97" fmla="*/ 682 h 1109"/>
                                <a:gd name="T98" fmla="*/ 0 w 1287"/>
                                <a:gd name="T99" fmla="*/ 554 h 1109"/>
                                <a:gd name="T100" fmla="*/ 17 w 1287"/>
                                <a:gd name="T101" fmla="*/ 427 h 1109"/>
                                <a:gd name="T102" fmla="*/ 65 w 1287"/>
                                <a:gd name="T103" fmla="*/ 311 h 1109"/>
                                <a:gd name="T104" fmla="*/ 141 w 1287"/>
                                <a:gd name="T105" fmla="*/ 207 h 1109"/>
                                <a:gd name="T106" fmla="*/ 241 w 1287"/>
                                <a:gd name="T107" fmla="*/ 121 h 1109"/>
                                <a:gd name="T108" fmla="*/ 361 w 1287"/>
                                <a:gd name="T109" fmla="*/ 56 h 1109"/>
                                <a:gd name="T110" fmla="*/ 496 w 1287"/>
                                <a:gd name="T111" fmla="*/ 14 h 1109"/>
                                <a:gd name="T112" fmla="*/ 644 w 1287"/>
                                <a:gd name="T113" fmla="*/ 0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87" h="1109">
                                  <a:moveTo>
                                    <a:pt x="644" y="5"/>
                                  </a:moveTo>
                                  <a:lnTo>
                                    <a:pt x="570" y="8"/>
                                  </a:lnTo>
                                  <a:lnTo>
                                    <a:pt x="498" y="19"/>
                                  </a:lnTo>
                                  <a:lnTo>
                                    <a:pt x="429" y="36"/>
                                  </a:lnTo>
                                  <a:lnTo>
                                    <a:pt x="363" y="61"/>
                                  </a:lnTo>
                                  <a:lnTo>
                                    <a:pt x="302" y="90"/>
                                  </a:lnTo>
                                  <a:lnTo>
                                    <a:pt x="244" y="125"/>
                                  </a:lnTo>
                                  <a:lnTo>
                                    <a:pt x="192" y="165"/>
                                  </a:lnTo>
                                  <a:lnTo>
                                    <a:pt x="145" y="210"/>
                                  </a:lnTo>
                                  <a:lnTo>
                                    <a:pt x="105" y="260"/>
                                  </a:lnTo>
                                  <a:lnTo>
                                    <a:pt x="69" y="313"/>
                                  </a:lnTo>
                                  <a:lnTo>
                                    <a:pt x="43" y="369"/>
                                  </a:lnTo>
                                  <a:lnTo>
                                    <a:pt x="21" y="428"/>
                                  </a:lnTo>
                                  <a:lnTo>
                                    <a:pt x="9" y="490"/>
                                  </a:lnTo>
                                  <a:lnTo>
                                    <a:pt x="4" y="554"/>
                                  </a:lnTo>
                                  <a:lnTo>
                                    <a:pt x="9" y="619"/>
                                  </a:lnTo>
                                  <a:lnTo>
                                    <a:pt x="21" y="681"/>
                                  </a:lnTo>
                                  <a:lnTo>
                                    <a:pt x="43" y="740"/>
                                  </a:lnTo>
                                  <a:lnTo>
                                    <a:pt x="69" y="796"/>
                                  </a:lnTo>
                                  <a:lnTo>
                                    <a:pt x="105" y="849"/>
                                  </a:lnTo>
                                  <a:lnTo>
                                    <a:pt x="145" y="898"/>
                                  </a:lnTo>
                                  <a:lnTo>
                                    <a:pt x="192" y="943"/>
                                  </a:lnTo>
                                  <a:lnTo>
                                    <a:pt x="244" y="984"/>
                                  </a:lnTo>
                                  <a:lnTo>
                                    <a:pt x="302" y="1019"/>
                                  </a:lnTo>
                                  <a:lnTo>
                                    <a:pt x="363" y="1048"/>
                                  </a:lnTo>
                                  <a:lnTo>
                                    <a:pt x="429" y="1073"/>
                                  </a:lnTo>
                                  <a:lnTo>
                                    <a:pt x="498" y="1090"/>
                                  </a:lnTo>
                                  <a:lnTo>
                                    <a:pt x="570" y="1101"/>
                                  </a:lnTo>
                                  <a:lnTo>
                                    <a:pt x="644" y="1104"/>
                                  </a:lnTo>
                                  <a:lnTo>
                                    <a:pt x="718" y="1101"/>
                                  </a:lnTo>
                                  <a:lnTo>
                                    <a:pt x="790" y="1090"/>
                                  </a:lnTo>
                                  <a:lnTo>
                                    <a:pt x="859" y="1073"/>
                                  </a:lnTo>
                                  <a:lnTo>
                                    <a:pt x="925" y="1048"/>
                                  </a:lnTo>
                                  <a:lnTo>
                                    <a:pt x="986" y="1019"/>
                                  </a:lnTo>
                                  <a:lnTo>
                                    <a:pt x="1043" y="984"/>
                                  </a:lnTo>
                                  <a:lnTo>
                                    <a:pt x="1095" y="943"/>
                                  </a:lnTo>
                                  <a:lnTo>
                                    <a:pt x="1142" y="898"/>
                                  </a:lnTo>
                                  <a:lnTo>
                                    <a:pt x="1183" y="849"/>
                                  </a:lnTo>
                                  <a:lnTo>
                                    <a:pt x="1218" y="796"/>
                                  </a:lnTo>
                                  <a:lnTo>
                                    <a:pt x="1245" y="740"/>
                                  </a:lnTo>
                                  <a:lnTo>
                                    <a:pt x="1266" y="681"/>
                                  </a:lnTo>
                                  <a:lnTo>
                                    <a:pt x="1279" y="619"/>
                                  </a:lnTo>
                                  <a:lnTo>
                                    <a:pt x="1283" y="554"/>
                                  </a:lnTo>
                                  <a:lnTo>
                                    <a:pt x="1279" y="490"/>
                                  </a:lnTo>
                                  <a:lnTo>
                                    <a:pt x="1266" y="428"/>
                                  </a:lnTo>
                                  <a:lnTo>
                                    <a:pt x="1245" y="369"/>
                                  </a:lnTo>
                                  <a:lnTo>
                                    <a:pt x="1218" y="313"/>
                                  </a:lnTo>
                                  <a:lnTo>
                                    <a:pt x="1183" y="260"/>
                                  </a:lnTo>
                                  <a:lnTo>
                                    <a:pt x="1142" y="210"/>
                                  </a:lnTo>
                                  <a:lnTo>
                                    <a:pt x="1095" y="165"/>
                                  </a:lnTo>
                                  <a:lnTo>
                                    <a:pt x="1043" y="125"/>
                                  </a:lnTo>
                                  <a:lnTo>
                                    <a:pt x="986" y="90"/>
                                  </a:lnTo>
                                  <a:lnTo>
                                    <a:pt x="925" y="61"/>
                                  </a:lnTo>
                                  <a:lnTo>
                                    <a:pt x="859" y="36"/>
                                  </a:lnTo>
                                  <a:lnTo>
                                    <a:pt x="790" y="19"/>
                                  </a:lnTo>
                                  <a:lnTo>
                                    <a:pt x="718" y="8"/>
                                  </a:lnTo>
                                  <a:lnTo>
                                    <a:pt x="644" y="5"/>
                                  </a:lnTo>
                                  <a:close/>
                                  <a:moveTo>
                                    <a:pt x="644" y="0"/>
                                  </a:moveTo>
                                  <a:lnTo>
                                    <a:pt x="719" y="3"/>
                                  </a:lnTo>
                                  <a:lnTo>
                                    <a:pt x="791" y="14"/>
                                  </a:lnTo>
                                  <a:lnTo>
                                    <a:pt x="861" y="33"/>
                                  </a:lnTo>
                                  <a:lnTo>
                                    <a:pt x="926" y="56"/>
                                  </a:lnTo>
                                  <a:lnTo>
                                    <a:pt x="988" y="86"/>
                                  </a:lnTo>
                                  <a:lnTo>
                                    <a:pt x="1046" y="121"/>
                                  </a:lnTo>
                                  <a:lnTo>
                                    <a:pt x="1100" y="162"/>
                                  </a:lnTo>
                                  <a:lnTo>
                                    <a:pt x="1146" y="207"/>
                                  </a:lnTo>
                                  <a:lnTo>
                                    <a:pt x="1187" y="257"/>
                                  </a:lnTo>
                                  <a:lnTo>
                                    <a:pt x="1222" y="311"/>
                                  </a:lnTo>
                                  <a:lnTo>
                                    <a:pt x="1251" y="368"/>
                                  </a:lnTo>
                                  <a:lnTo>
                                    <a:pt x="1270" y="427"/>
                                  </a:lnTo>
                                  <a:lnTo>
                                    <a:pt x="1283" y="490"/>
                                  </a:lnTo>
                                  <a:lnTo>
                                    <a:pt x="1287" y="554"/>
                                  </a:lnTo>
                                  <a:lnTo>
                                    <a:pt x="1283" y="619"/>
                                  </a:lnTo>
                                  <a:lnTo>
                                    <a:pt x="1270" y="682"/>
                                  </a:lnTo>
                                  <a:lnTo>
                                    <a:pt x="1251" y="741"/>
                                  </a:lnTo>
                                  <a:lnTo>
                                    <a:pt x="1222" y="798"/>
                                  </a:lnTo>
                                  <a:lnTo>
                                    <a:pt x="1187" y="852"/>
                                  </a:lnTo>
                                  <a:lnTo>
                                    <a:pt x="1146" y="902"/>
                                  </a:lnTo>
                                  <a:lnTo>
                                    <a:pt x="1100" y="946"/>
                                  </a:lnTo>
                                  <a:lnTo>
                                    <a:pt x="1046" y="987"/>
                                  </a:lnTo>
                                  <a:lnTo>
                                    <a:pt x="988" y="1023"/>
                                  </a:lnTo>
                                  <a:lnTo>
                                    <a:pt x="926" y="1052"/>
                                  </a:lnTo>
                                  <a:lnTo>
                                    <a:pt x="861" y="1076"/>
                                  </a:lnTo>
                                  <a:lnTo>
                                    <a:pt x="791" y="1095"/>
                                  </a:lnTo>
                                  <a:lnTo>
                                    <a:pt x="719" y="1105"/>
                                  </a:lnTo>
                                  <a:lnTo>
                                    <a:pt x="644" y="1109"/>
                                  </a:lnTo>
                                  <a:lnTo>
                                    <a:pt x="568" y="1105"/>
                                  </a:lnTo>
                                  <a:lnTo>
                                    <a:pt x="496" y="1095"/>
                                  </a:lnTo>
                                  <a:lnTo>
                                    <a:pt x="426" y="1076"/>
                                  </a:lnTo>
                                  <a:lnTo>
                                    <a:pt x="361" y="1052"/>
                                  </a:lnTo>
                                  <a:lnTo>
                                    <a:pt x="299" y="1023"/>
                                  </a:lnTo>
                                  <a:lnTo>
                                    <a:pt x="241" y="987"/>
                                  </a:lnTo>
                                  <a:lnTo>
                                    <a:pt x="188" y="946"/>
                                  </a:lnTo>
                                  <a:lnTo>
                                    <a:pt x="141" y="902"/>
                                  </a:lnTo>
                                  <a:lnTo>
                                    <a:pt x="100" y="852"/>
                                  </a:lnTo>
                                  <a:lnTo>
                                    <a:pt x="65" y="798"/>
                                  </a:lnTo>
                                  <a:lnTo>
                                    <a:pt x="37" y="741"/>
                                  </a:lnTo>
                                  <a:lnTo>
                                    <a:pt x="17" y="682"/>
                                  </a:lnTo>
                                  <a:lnTo>
                                    <a:pt x="4" y="619"/>
                                  </a:lnTo>
                                  <a:lnTo>
                                    <a:pt x="0" y="554"/>
                                  </a:lnTo>
                                  <a:lnTo>
                                    <a:pt x="4" y="490"/>
                                  </a:lnTo>
                                  <a:lnTo>
                                    <a:pt x="17" y="427"/>
                                  </a:lnTo>
                                  <a:lnTo>
                                    <a:pt x="37" y="368"/>
                                  </a:lnTo>
                                  <a:lnTo>
                                    <a:pt x="65" y="311"/>
                                  </a:lnTo>
                                  <a:lnTo>
                                    <a:pt x="100" y="257"/>
                                  </a:lnTo>
                                  <a:lnTo>
                                    <a:pt x="141" y="207"/>
                                  </a:lnTo>
                                  <a:lnTo>
                                    <a:pt x="188" y="162"/>
                                  </a:lnTo>
                                  <a:lnTo>
                                    <a:pt x="241" y="121"/>
                                  </a:lnTo>
                                  <a:lnTo>
                                    <a:pt x="299" y="86"/>
                                  </a:lnTo>
                                  <a:lnTo>
                                    <a:pt x="361" y="56"/>
                                  </a:lnTo>
                                  <a:lnTo>
                                    <a:pt x="426" y="33"/>
                                  </a:lnTo>
                                  <a:lnTo>
                                    <a:pt x="496" y="14"/>
                                  </a:lnTo>
                                  <a:lnTo>
                                    <a:pt x="568" y="3"/>
                                  </a:lnTo>
                                  <a:lnTo>
                                    <a:pt x="644" y="0"/>
                                  </a:lnTo>
                                  <a:close/>
                                </a:path>
                              </a:pathLst>
                            </a:custGeom>
                            <a:solidFill>
                              <a:srgbClr val="FFE784"/>
                            </a:solidFill>
                            <a:ln>
                              <a:noFill/>
                            </a:ln>
                            <a:extLst>
                              <a:ext uri="{91240B29-F687-4F45-9708-019B960494DF}">
                                <a14:hiddenLine xmlns:a14="http://schemas.microsoft.com/office/drawing/2010/main" w="0">
                                  <a:solidFill>
                                    <a:srgbClr val="FFE784"/>
                                  </a:solidFill>
                                  <a:prstDash val="solid"/>
                                  <a:round/>
                                  <a:headEnd/>
                                  <a:tailEnd/>
                                </a14:hiddenLine>
                              </a:ext>
                            </a:extLst>
                          </wps:spPr>
                          <wps:bodyPr rot="0" vert="horz" wrap="square" lIns="91440" tIns="45720" rIns="91440" bIns="45720" anchor="t" anchorCtr="0" upright="1">
                            <a:noAutofit/>
                          </wps:bodyPr>
                        </wps:wsp>
                        <wps:wsp>
                          <wps:cNvPr id="769" name="Freeform 482"/>
                          <wps:cNvSpPr>
                            <a:spLocks noEditPoints="1"/>
                          </wps:cNvSpPr>
                          <wps:spPr bwMode="auto">
                            <a:xfrm>
                              <a:off x="1335" y="292"/>
                              <a:ext cx="649" cy="559"/>
                            </a:xfrm>
                            <a:custGeom>
                              <a:avLst/>
                              <a:gdLst>
                                <a:gd name="T0" fmla="*/ 573 w 1298"/>
                                <a:gd name="T1" fmla="*/ 8 h 1118"/>
                                <a:gd name="T2" fmla="*/ 431 w 1298"/>
                                <a:gd name="T3" fmla="*/ 38 h 1118"/>
                                <a:gd name="T4" fmla="*/ 304 w 1298"/>
                                <a:gd name="T5" fmla="*/ 91 h 1118"/>
                                <a:gd name="T6" fmla="*/ 193 w 1298"/>
                                <a:gd name="T7" fmla="*/ 167 h 1118"/>
                                <a:gd name="T8" fmla="*/ 105 w 1298"/>
                                <a:gd name="T9" fmla="*/ 262 h 1118"/>
                                <a:gd name="T10" fmla="*/ 42 w 1298"/>
                                <a:gd name="T11" fmla="*/ 373 h 1118"/>
                                <a:gd name="T12" fmla="*/ 9 w 1298"/>
                                <a:gd name="T13" fmla="*/ 495 h 1118"/>
                                <a:gd name="T14" fmla="*/ 9 w 1298"/>
                                <a:gd name="T15" fmla="*/ 624 h 1118"/>
                                <a:gd name="T16" fmla="*/ 42 w 1298"/>
                                <a:gd name="T17" fmla="*/ 746 h 1118"/>
                                <a:gd name="T18" fmla="*/ 105 w 1298"/>
                                <a:gd name="T19" fmla="*/ 857 h 1118"/>
                                <a:gd name="T20" fmla="*/ 193 w 1298"/>
                                <a:gd name="T21" fmla="*/ 951 h 1118"/>
                                <a:gd name="T22" fmla="*/ 304 w 1298"/>
                                <a:gd name="T23" fmla="*/ 1028 h 1118"/>
                                <a:gd name="T24" fmla="*/ 431 w 1298"/>
                                <a:gd name="T25" fmla="*/ 1081 h 1118"/>
                                <a:gd name="T26" fmla="*/ 573 w 1298"/>
                                <a:gd name="T27" fmla="*/ 1110 h 1118"/>
                                <a:gd name="T28" fmla="*/ 724 w 1298"/>
                                <a:gd name="T29" fmla="*/ 1110 h 1118"/>
                                <a:gd name="T30" fmla="*/ 866 w 1298"/>
                                <a:gd name="T31" fmla="*/ 1081 h 1118"/>
                                <a:gd name="T32" fmla="*/ 993 w 1298"/>
                                <a:gd name="T33" fmla="*/ 1028 h 1118"/>
                                <a:gd name="T34" fmla="*/ 1105 w 1298"/>
                                <a:gd name="T35" fmla="*/ 951 h 1118"/>
                                <a:gd name="T36" fmla="*/ 1192 w 1298"/>
                                <a:gd name="T37" fmla="*/ 857 h 1118"/>
                                <a:gd name="T38" fmla="*/ 1256 w 1298"/>
                                <a:gd name="T39" fmla="*/ 746 h 1118"/>
                                <a:gd name="T40" fmla="*/ 1288 w 1298"/>
                                <a:gd name="T41" fmla="*/ 624 h 1118"/>
                                <a:gd name="T42" fmla="*/ 1288 w 1298"/>
                                <a:gd name="T43" fmla="*/ 495 h 1118"/>
                                <a:gd name="T44" fmla="*/ 1256 w 1298"/>
                                <a:gd name="T45" fmla="*/ 373 h 1118"/>
                                <a:gd name="T46" fmla="*/ 1192 w 1298"/>
                                <a:gd name="T47" fmla="*/ 262 h 1118"/>
                                <a:gd name="T48" fmla="*/ 1105 w 1298"/>
                                <a:gd name="T49" fmla="*/ 167 h 1118"/>
                                <a:gd name="T50" fmla="*/ 993 w 1298"/>
                                <a:gd name="T51" fmla="*/ 91 h 1118"/>
                                <a:gd name="T52" fmla="*/ 866 w 1298"/>
                                <a:gd name="T53" fmla="*/ 38 h 1118"/>
                                <a:gd name="T54" fmla="*/ 724 w 1298"/>
                                <a:gd name="T55" fmla="*/ 8 h 1118"/>
                                <a:gd name="T56" fmla="*/ 649 w 1298"/>
                                <a:gd name="T57" fmla="*/ 0 h 1118"/>
                                <a:gd name="T58" fmla="*/ 797 w 1298"/>
                                <a:gd name="T59" fmla="*/ 16 h 1118"/>
                                <a:gd name="T60" fmla="*/ 934 w 1298"/>
                                <a:gd name="T61" fmla="*/ 57 h 1118"/>
                                <a:gd name="T62" fmla="*/ 1055 w 1298"/>
                                <a:gd name="T63" fmla="*/ 124 h 1118"/>
                                <a:gd name="T64" fmla="*/ 1155 w 1298"/>
                                <a:gd name="T65" fmla="*/ 210 h 1118"/>
                                <a:gd name="T66" fmla="*/ 1232 w 1298"/>
                                <a:gd name="T67" fmla="*/ 313 h 1118"/>
                                <a:gd name="T68" fmla="*/ 1281 w 1298"/>
                                <a:gd name="T69" fmla="*/ 431 h 1118"/>
                                <a:gd name="T70" fmla="*/ 1298 w 1298"/>
                                <a:gd name="T71" fmla="*/ 559 h 1118"/>
                                <a:gd name="T72" fmla="*/ 1281 w 1298"/>
                                <a:gd name="T73" fmla="*/ 688 h 1118"/>
                                <a:gd name="T74" fmla="*/ 1232 w 1298"/>
                                <a:gd name="T75" fmla="*/ 805 h 1118"/>
                                <a:gd name="T76" fmla="*/ 1155 w 1298"/>
                                <a:gd name="T77" fmla="*/ 909 h 1118"/>
                                <a:gd name="T78" fmla="*/ 1055 w 1298"/>
                                <a:gd name="T79" fmla="*/ 995 h 1118"/>
                                <a:gd name="T80" fmla="*/ 934 w 1298"/>
                                <a:gd name="T81" fmla="*/ 1062 h 1118"/>
                                <a:gd name="T82" fmla="*/ 797 w 1298"/>
                                <a:gd name="T83" fmla="*/ 1103 h 1118"/>
                                <a:gd name="T84" fmla="*/ 649 w 1298"/>
                                <a:gd name="T85" fmla="*/ 1118 h 1118"/>
                                <a:gd name="T86" fmla="*/ 500 w 1298"/>
                                <a:gd name="T87" fmla="*/ 1103 h 1118"/>
                                <a:gd name="T88" fmla="*/ 363 w 1298"/>
                                <a:gd name="T89" fmla="*/ 1062 h 1118"/>
                                <a:gd name="T90" fmla="*/ 242 w 1298"/>
                                <a:gd name="T91" fmla="*/ 995 h 1118"/>
                                <a:gd name="T92" fmla="*/ 142 w 1298"/>
                                <a:gd name="T93" fmla="*/ 909 h 1118"/>
                                <a:gd name="T94" fmla="*/ 66 w 1298"/>
                                <a:gd name="T95" fmla="*/ 805 h 1118"/>
                                <a:gd name="T96" fmla="*/ 17 w 1298"/>
                                <a:gd name="T97" fmla="*/ 688 h 1118"/>
                                <a:gd name="T98" fmla="*/ 0 w 1298"/>
                                <a:gd name="T99" fmla="*/ 559 h 1118"/>
                                <a:gd name="T100" fmla="*/ 17 w 1298"/>
                                <a:gd name="T101" fmla="*/ 431 h 1118"/>
                                <a:gd name="T102" fmla="*/ 66 w 1298"/>
                                <a:gd name="T103" fmla="*/ 313 h 1118"/>
                                <a:gd name="T104" fmla="*/ 142 w 1298"/>
                                <a:gd name="T105" fmla="*/ 210 h 1118"/>
                                <a:gd name="T106" fmla="*/ 242 w 1298"/>
                                <a:gd name="T107" fmla="*/ 124 h 1118"/>
                                <a:gd name="T108" fmla="*/ 363 w 1298"/>
                                <a:gd name="T109" fmla="*/ 57 h 1118"/>
                                <a:gd name="T110" fmla="*/ 500 w 1298"/>
                                <a:gd name="T111" fmla="*/ 16 h 1118"/>
                                <a:gd name="T112" fmla="*/ 649 w 1298"/>
                                <a:gd name="T113" fmla="*/ 0 h 1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98" h="1118">
                                  <a:moveTo>
                                    <a:pt x="649" y="5"/>
                                  </a:moveTo>
                                  <a:lnTo>
                                    <a:pt x="573" y="8"/>
                                  </a:lnTo>
                                  <a:lnTo>
                                    <a:pt x="501" y="19"/>
                                  </a:lnTo>
                                  <a:lnTo>
                                    <a:pt x="431" y="38"/>
                                  </a:lnTo>
                                  <a:lnTo>
                                    <a:pt x="366" y="61"/>
                                  </a:lnTo>
                                  <a:lnTo>
                                    <a:pt x="304" y="91"/>
                                  </a:lnTo>
                                  <a:lnTo>
                                    <a:pt x="246" y="126"/>
                                  </a:lnTo>
                                  <a:lnTo>
                                    <a:pt x="193" y="167"/>
                                  </a:lnTo>
                                  <a:lnTo>
                                    <a:pt x="146" y="212"/>
                                  </a:lnTo>
                                  <a:lnTo>
                                    <a:pt x="105" y="262"/>
                                  </a:lnTo>
                                  <a:lnTo>
                                    <a:pt x="70" y="316"/>
                                  </a:lnTo>
                                  <a:lnTo>
                                    <a:pt x="42" y="373"/>
                                  </a:lnTo>
                                  <a:lnTo>
                                    <a:pt x="22" y="432"/>
                                  </a:lnTo>
                                  <a:lnTo>
                                    <a:pt x="9" y="495"/>
                                  </a:lnTo>
                                  <a:lnTo>
                                    <a:pt x="5" y="559"/>
                                  </a:lnTo>
                                  <a:lnTo>
                                    <a:pt x="9" y="624"/>
                                  </a:lnTo>
                                  <a:lnTo>
                                    <a:pt x="22" y="687"/>
                                  </a:lnTo>
                                  <a:lnTo>
                                    <a:pt x="42" y="746"/>
                                  </a:lnTo>
                                  <a:lnTo>
                                    <a:pt x="70" y="803"/>
                                  </a:lnTo>
                                  <a:lnTo>
                                    <a:pt x="105" y="857"/>
                                  </a:lnTo>
                                  <a:lnTo>
                                    <a:pt x="146" y="907"/>
                                  </a:lnTo>
                                  <a:lnTo>
                                    <a:pt x="193" y="951"/>
                                  </a:lnTo>
                                  <a:lnTo>
                                    <a:pt x="246" y="992"/>
                                  </a:lnTo>
                                  <a:lnTo>
                                    <a:pt x="304" y="1028"/>
                                  </a:lnTo>
                                  <a:lnTo>
                                    <a:pt x="366" y="1057"/>
                                  </a:lnTo>
                                  <a:lnTo>
                                    <a:pt x="431" y="1081"/>
                                  </a:lnTo>
                                  <a:lnTo>
                                    <a:pt x="501" y="1100"/>
                                  </a:lnTo>
                                  <a:lnTo>
                                    <a:pt x="573" y="1110"/>
                                  </a:lnTo>
                                  <a:lnTo>
                                    <a:pt x="649" y="1114"/>
                                  </a:lnTo>
                                  <a:lnTo>
                                    <a:pt x="724" y="1110"/>
                                  </a:lnTo>
                                  <a:lnTo>
                                    <a:pt x="796" y="1100"/>
                                  </a:lnTo>
                                  <a:lnTo>
                                    <a:pt x="866" y="1081"/>
                                  </a:lnTo>
                                  <a:lnTo>
                                    <a:pt x="931" y="1057"/>
                                  </a:lnTo>
                                  <a:lnTo>
                                    <a:pt x="993" y="1028"/>
                                  </a:lnTo>
                                  <a:lnTo>
                                    <a:pt x="1051" y="992"/>
                                  </a:lnTo>
                                  <a:lnTo>
                                    <a:pt x="1105" y="951"/>
                                  </a:lnTo>
                                  <a:lnTo>
                                    <a:pt x="1151" y="907"/>
                                  </a:lnTo>
                                  <a:lnTo>
                                    <a:pt x="1192" y="857"/>
                                  </a:lnTo>
                                  <a:lnTo>
                                    <a:pt x="1227" y="803"/>
                                  </a:lnTo>
                                  <a:lnTo>
                                    <a:pt x="1256" y="746"/>
                                  </a:lnTo>
                                  <a:lnTo>
                                    <a:pt x="1275" y="687"/>
                                  </a:lnTo>
                                  <a:lnTo>
                                    <a:pt x="1288" y="624"/>
                                  </a:lnTo>
                                  <a:lnTo>
                                    <a:pt x="1292" y="559"/>
                                  </a:lnTo>
                                  <a:lnTo>
                                    <a:pt x="1288" y="495"/>
                                  </a:lnTo>
                                  <a:lnTo>
                                    <a:pt x="1275" y="432"/>
                                  </a:lnTo>
                                  <a:lnTo>
                                    <a:pt x="1256" y="373"/>
                                  </a:lnTo>
                                  <a:lnTo>
                                    <a:pt x="1227" y="316"/>
                                  </a:lnTo>
                                  <a:lnTo>
                                    <a:pt x="1192" y="262"/>
                                  </a:lnTo>
                                  <a:lnTo>
                                    <a:pt x="1151" y="212"/>
                                  </a:lnTo>
                                  <a:lnTo>
                                    <a:pt x="1105" y="167"/>
                                  </a:lnTo>
                                  <a:lnTo>
                                    <a:pt x="1051" y="126"/>
                                  </a:lnTo>
                                  <a:lnTo>
                                    <a:pt x="993" y="91"/>
                                  </a:lnTo>
                                  <a:lnTo>
                                    <a:pt x="931" y="61"/>
                                  </a:lnTo>
                                  <a:lnTo>
                                    <a:pt x="866" y="38"/>
                                  </a:lnTo>
                                  <a:lnTo>
                                    <a:pt x="796" y="19"/>
                                  </a:lnTo>
                                  <a:lnTo>
                                    <a:pt x="724" y="8"/>
                                  </a:lnTo>
                                  <a:lnTo>
                                    <a:pt x="649" y="5"/>
                                  </a:lnTo>
                                  <a:close/>
                                  <a:moveTo>
                                    <a:pt x="649" y="0"/>
                                  </a:moveTo>
                                  <a:lnTo>
                                    <a:pt x="724" y="5"/>
                                  </a:lnTo>
                                  <a:lnTo>
                                    <a:pt x="797" y="16"/>
                                  </a:lnTo>
                                  <a:lnTo>
                                    <a:pt x="868" y="33"/>
                                  </a:lnTo>
                                  <a:lnTo>
                                    <a:pt x="934" y="57"/>
                                  </a:lnTo>
                                  <a:lnTo>
                                    <a:pt x="996" y="87"/>
                                  </a:lnTo>
                                  <a:lnTo>
                                    <a:pt x="1055" y="124"/>
                                  </a:lnTo>
                                  <a:lnTo>
                                    <a:pt x="1108" y="164"/>
                                  </a:lnTo>
                                  <a:lnTo>
                                    <a:pt x="1155" y="210"/>
                                  </a:lnTo>
                                  <a:lnTo>
                                    <a:pt x="1196" y="260"/>
                                  </a:lnTo>
                                  <a:lnTo>
                                    <a:pt x="1232" y="313"/>
                                  </a:lnTo>
                                  <a:lnTo>
                                    <a:pt x="1260" y="371"/>
                                  </a:lnTo>
                                  <a:lnTo>
                                    <a:pt x="1281" y="431"/>
                                  </a:lnTo>
                                  <a:lnTo>
                                    <a:pt x="1294" y="494"/>
                                  </a:lnTo>
                                  <a:lnTo>
                                    <a:pt x="1298" y="559"/>
                                  </a:lnTo>
                                  <a:lnTo>
                                    <a:pt x="1294" y="625"/>
                                  </a:lnTo>
                                  <a:lnTo>
                                    <a:pt x="1281" y="688"/>
                                  </a:lnTo>
                                  <a:lnTo>
                                    <a:pt x="1260" y="748"/>
                                  </a:lnTo>
                                  <a:lnTo>
                                    <a:pt x="1232" y="805"/>
                                  </a:lnTo>
                                  <a:lnTo>
                                    <a:pt x="1196" y="859"/>
                                  </a:lnTo>
                                  <a:lnTo>
                                    <a:pt x="1155" y="909"/>
                                  </a:lnTo>
                                  <a:lnTo>
                                    <a:pt x="1108" y="955"/>
                                  </a:lnTo>
                                  <a:lnTo>
                                    <a:pt x="1055" y="995"/>
                                  </a:lnTo>
                                  <a:lnTo>
                                    <a:pt x="996" y="1032"/>
                                  </a:lnTo>
                                  <a:lnTo>
                                    <a:pt x="934" y="1062"/>
                                  </a:lnTo>
                                  <a:lnTo>
                                    <a:pt x="868" y="1086"/>
                                  </a:lnTo>
                                  <a:lnTo>
                                    <a:pt x="797" y="1103"/>
                                  </a:lnTo>
                                  <a:lnTo>
                                    <a:pt x="724" y="1114"/>
                                  </a:lnTo>
                                  <a:lnTo>
                                    <a:pt x="649" y="1118"/>
                                  </a:lnTo>
                                  <a:lnTo>
                                    <a:pt x="573" y="1114"/>
                                  </a:lnTo>
                                  <a:lnTo>
                                    <a:pt x="500" y="1103"/>
                                  </a:lnTo>
                                  <a:lnTo>
                                    <a:pt x="430" y="1086"/>
                                  </a:lnTo>
                                  <a:lnTo>
                                    <a:pt x="363" y="1062"/>
                                  </a:lnTo>
                                  <a:lnTo>
                                    <a:pt x="301" y="1032"/>
                                  </a:lnTo>
                                  <a:lnTo>
                                    <a:pt x="242" y="995"/>
                                  </a:lnTo>
                                  <a:lnTo>
                                    <a:pt x="190" y="955"/>
                                  </a:lnTo>
                                  <a:lnTo>
                                    <a:pt x="142" y="909"/>
                                  </a:lnTo>
                                  <a:lnTo>
                                    <a:pt x="101" y="859"/>
                                  </a:lnTo>
                                  <a:lnTo>
                                    <a:pt x="66" y="805"/>
                                  </a:lnTo>
                                  <a:lnTo>
                                    <a:pt x="38" y="748"/>
                                  </a:lnTo>
                                  <a:lnTo>
                                    <a:pt x="17" y="688"/>
                                  </a:lnTo>
                                  <a:lnTo>
                                    <a:pt x="4" y="625"/>
                                  </a:lnTo>
                                  <a:lnTo>
                                    <a:pt x="0" y="559"/>
                                  </a:lnTo>
                                  <a:lnTo>
                                    <a:pt x="4" y="494"/>
                                  </a:lnTo>
                                  <a:lnTo>
                                    <a:pt x="17" y="431"/>
                                  </a:lnTo>
                                  <a:lnTo>
                                    <a:pt x="38" y="371"/>
                                  </a:lnTo>
                                  <a:lnTo>
                                    <a:pt x="66" y="313"/>
                                  </a:lnTo>
                                  <a:lnTo>
                                    <a:pt x="101" y="260"/>
                                  </a:lnTo>
                                  <a:lnTo>
                                    <a:pt x="142" y="210"/>
                                  </a:lnTo>
                                  <a:lnTo>
                                    <a:pt x="190" y="164"/>
                                  </a:lnTo>
                                  <a:lnTo>
                                    <a:pt x="242" y="124"/>
                                  </a:lnTo>
                                  <a:lnTo>
                                    <a:pt x="301" y="87"/>
                                  </a:lnTo>
                                  <a:lnTo>
                                    <a:pt x="363" y="57"/>
                                  </a:lnTo>
                                  <a:lnTo>
                                    <a:pt x="430" y="33"/>
                                  </a:lnTo>
                                  <a:lnTo>
                                    <a:pt x="500" y="16"/>
                                  </a:lnTo>
                                  <a:lnTo>
                                    <a:pt x="573" y="5"/>
                                  </a:lnTo>
                                  <a:lnTo>
                                    <a:pt x="649" y="0"/>
                                  </a:lnTo>
                                  <a:close/>
                                </a:path>
                              </a:pathLst>
                            </a:custGeom>
                            <a:solidFill>
                              <a:srgbClr val="FFE783"/>
                            </a:solidFill>
                            <a:ln>
                              <a:noFill/>
                            </a:ln>
                            <a:extLst>
                              <a:ext uri="{91240B29-F687-4F45-9708-019B960494DF}">
                                <a14:hiddenLine xmlns:a14="http://schemas.microsoft.com/office/drawing/2010/main" w="0">
                                  <a:solidFill>
                                    <a:srgbClr val="FFE783"/>
                                  </a:solidFill>
                                  <a:prstDash val="solid"/>
                                  <a:round/>
                                  <a:headEnd/>
                                  <a:tailEnd/>
                                </a14:hiddenLine>
                              </a:ext>
                            </a:extLst>
                          </wps:spPr>
                          <wps:bodyPr rot="0" vert="horz" wrap="square" lIns="91440" tIns="45720" rIns="91440" bIns="45720" anchor="t" anchorCtr="0" upright="1">
                            <a:noAutofit/>
                          </wps:bodyPr>
                        </wps:wsp>
                        <wps:wsp>
                          <wps:cNvPr id="770" name="Freeform 483"/>
                          <wps:cNvSpPr>
                            <a:spLocks noEditPoints="1"/>
                          </wps:cNvSpPr>
                          <wps:spPr bwMode="auto">
                            <a:xfrm>
                              <a:off x="1332" y="291"/>
                              <a:ext cx="655" cy="563"/>
                            </a:xfrm>
                            <a:custGeom>
                              <a:avLst/>
                              <a:gdLst>
                                <a:gd name="T0" fmla="*/ 579 w 1309"/>
                                <a:gd name="T1" fmla="*/ 9 h 1127"/>
                                <a:gd name="T2" fmla="*/ 436 w 1309"/>
                                <a:gd name="T3" fmla="*/ 37 h 1127"/>
                                <a:gd name="T4" fmla="*/ 307 w 1309"/>
                                <a:gd name="T5" fmla="*/ 91 h 1127"/>
                                <a:gd name="T6" fmla="*/ 196 w 1309"/>
                                <a:gd name="T7" fmla="*/ 168 h 1127"/>
                                <a:gd name="T8" fmla="*/ 107 w 1309"/>
                                <a:gd name="T9" fmla="*/ 264 h 1127"/>
                                <a:gd name="T10" fmla="*/ 44 w 1309"/>
                                <a:gd name="T11" fmla="*/ 375 h 1127"/>
                                <a:gd name="T12" fmla="*/ 10 w 1309"/>
                                <a:gd name="T13" fmla="*/ 498 h 1127"/>
                                <a:gd name="T14" fmla="*/ 10 w 1309"/>
                                <a:gd name="T15" fmla="*/ 629 h 1127"/>
                                <a:gd name="T16" fmla="*/ 44 w 1309"/>
                                <a:gd name="T17" fmla="*/ 752 h 1127"/>
                                <a:gd name="T18" fmla="*/ 107 w 1309"/>
                                <a:gd name="T19" fmla="*/ 863 h 1127"/>
                                <a:gd name="T20" fmla="*/ 196 w 1309"/>
                                <a:gd name="T21" fmla="*/ 959 h 1127"/>
                                <a:gd name="T22" fmla="*/ 307 w 1309"/>
                                <a:gd name="T23" fmla="*/ 1036 h 1127"/>
                                <a:gd name="T24" fmla="*/ 436 w 1309"/>
                                <a:gd name="T25" fmla="*/ 1090 h 1127"/>
                                <a:gd name="T26" fmla="*/ 579 w 1309"/>
                                <a:gd name="T27" fmla="*/ 1118 h 1127"/>
                                <a:gd name="T28" fmla="*/ 730 w 1309"/>
                                <a:gd name="T29" fmla="*/ 1118 h 1127"/>
                                <a:gd name="T30" fmla="*/ 874 w 1309"/>
                                <a:gd name="T31" fmla="*/ 1090 h 1127"/>
                                <a:gd name="T32" fmla="*/ 1002 w 1309"/>
                                <a:gd name="T33" fmla="*/ 1036 h 1127"/>
                                <a:gd name="T34" fmla="*/ 1114 w 1309"/>
                                <a:gd name="T35" fmla="*/ 959 h 1127"/>
                                <a:gd name="T36" fmla="*/ 1202 w 1309"/>
                                <a:gd name="T37" fmla="*/ 863 h 1127"/>
                                <a:gd name="T38" fmla="*/ 1266 w 1309"/>
                                <a:gd name="T39" fmla="*/ 752 h 1127"/>
                                <a:gd name="T40" fmla="*/ 1300 w 1309"/>
                                <a:gd name="T41" fmla="*/ 629 h 1127"/>
                                <a:gd name="T42" fmla="*/ 1300 w 1309"/>
                                <a:gd name="T43" fmla="*/ 498 h 1127"/>
                                <a:gd name="T44" fmla="*/ 1266 w 1309"/>
                                <a:gd name="T45" fmla="*/ 375 h 1127"/>
                                <a:gd name="T46" fmla="*/ 1202 w 1309"/>
                                <a:gd name="T47" fmla="*/ 264 h 1127"/>
                                <a:gd name="T48" fmla="*/ 1114 w 1309"/>
                                <a:gd name="T49" fmla="*/ 168 h 1127"/>
                                <a:gd name="T50" fmla="*/ 1002 w 1309"/>
                                <a:gd name="T51" fmla="*/ 91 h 1127"/>
                                <a:gd name="T52" fmla="*/ 874 w 1309"/>
                                <a:gd name="T53" fmla="*/ 37 h 1127"/>
                                <a:gd name="T54" fmla="*/ 730 w 1309"/>
                                <a:gd name="T55" fmla="*/ 9 h 1127"/>
                                <a:gd name="T56" fmla="*/ 655 w 1309"/>
                                <a:gd name="T57" fmla="*/ 0 h 1127"/>
                                <a:gd name="T58" fmla="*/ 805 w 1309"/>
                                <a:gd name="T59" fmla="*/ 15 h 1127"/>
                                <a:gd name="T60" fmla="*/ 943 w 1309"/>
                                <a:gd name="T61" fmla="*/ 57 h 1127"/>
                                <a:gd name="T62" fmla="*/ 1064 w 1309"/>
                                <a:gd name="T63" fmla="*/ 124 h 1127"/>
                                <a:gd name="T64" fmla="*/ 1166 w 1309"/>
                                <a:gd name="T65" fmla="*/ 212 h 1127"/>
                                <a:gd name="T66" fmla="*/ 1242 w 1309"/>
                                <a:gd name="T67" fmla="*/ 316 h 1127"/>
                                <a:gd name="T68" fmla="*/ 1291 w 1309"/>
                                <a:gd name="T69" fmla="*/ 434 h 1127"/>
                                <a:gd name="T70" fmla="*/ 1309 w 1309"/>
                                <a:gd name="T71" fmla="*/ 563 h 1127"/>
                                <a:gd name="T72" fmla="*/ 1291 w 1309"/>
                                <a:gd name="T73" fmla="*/ 692 h 1127"/>
                                <a:gd name="T74" fmla="*/ 1242 w 1309"/>
                                <a:gd name="T75" fmla="*/ 811 h 1127"/>
                                <a:gd name="T76" fmla="*/ 1166 w 1309"/>
                                <a:gd name="T77" fmla="*/ 915 h 1127"/>
                                <a:gd name="T78" fmla="*/ 1064 w 1309"/>
                                <a:gd name="T79" fmla="*/ 1003 h 1127"/>
                                <a:gd name="T80" fmla="*/ 943 w 1309"/>
                                <a:gd name="T81" fmla="*/ 1070 h 1127"/>
                                <a:gd name="T82" fmla="*/ 805 w 1309"/>
                                <a:gd name="T83" fmla="*/ 1112 h 1127"/>
                                <a:gd name="T84" fmla="*/ 655 w 1309"/>
                                <a:gd name="T85" fmla="*/ 1127 h 1127"/>
                                <a:gd name="T86" fmla="*/ 505 w 1309"/>
                                <a:gd name="T87" fmla="*/ 1112 h 1127"/>
                                <a:gd name="T88" fmla="*/ 366 w 1309"/>
                                <a:gd name="T89" fmla="*/ 1070 h 1127"/>
                                <a:gd name="T90" fmla="*/ 245 w 1309"/>
                                <a:gd name="T91" fmla="*/ 1003 h 1127"/>
                                <a:gd name="T92" fmla="*/ 144 w 1309"/>
                                <a:gd name="T93" fmla="*/ 915 h 1127"/>
                                <a:gd name="T94" fmla="*/ 68 w 1309"/>
                                <a:gd name="T95" fmla="*/ 811 h 1127"/>
                                <a:gd name="T96" fmla="*/ 18 w 1309"/>
                                <a:gd name="T97" fmla="*/ 692 h 1127"/>
                                <a:gd name="T98" fmla="*/ 0 w 1309"/>
                                <a:gd name="T99" fmla="*/ 563 h 1127"/>
                                <a:gd name="T100" fmla="*/ 18 w 1309"/>
                                <a:gd name="T101" fmla="*/ 434 h 1127"/>
                                <a:gd name="T102" fmla="*/ 68 w 1309"/>
                                <a:gd name="T103" fmla="*/ 316 h 1127"/>
                                <a:gd name="T104" fmla="*/ 144 w 1309"/>
                                <a:gd name="T105" fmla="*/ 212 h 1127"/>
                                <a:gd name="T106" fmla="*/ 245 w 1309"/>
                                <a:gd name="T107" fmla="*/ 124 h 1127"/>
                                <a:gd name="T108" fmla="*/ 366 w 1309"/>
                                <a:gd name="T109" fmla="*/ 57 h 1127"/>
                                <a:gd name="T110" fmla="*/ 505 w 1309"/>
                                <a:gd name="T111" fmla="*/ 15 h 1127"/>
                                <a:gd name="T112" fmla="*/ 655 w 1309"/>
                                <a:gd name="T113" fmla="*/ 0 h 1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9" h="1127">
                                  <a:moveTo>
                                    <a:pt x="655" y="4"/>
                                  </a:moveTo>
                                  <a:lnTo>
                                    <a:pt x="579" y="9"/>
                                  </a:lnTo>
                                  <a:lnTo>
                                    <a:pt x="506" y="20"/>
                                  </a:lnTo>
                                  <a:lnTo>
                                    <a:pt x="436" y="37"/>
                                  </a:lnTo>
                                  <a:lnTo>
                                    <a:pt x="369" y="61"/>
                                  </a:lnTo>
                                  <a:lnTo>
                                    <a:pt x="307" y="91"/>
                                  </a:lnTo>
                                  <a:lnTo>
                                    <a:pt x="248" y="128"/>
                                  </a:lnTo>
                                  <a:lnTo>
                                    <a:pt x="196" y="168"/>
                                  </a:lnTo>
                                  <a:lnTo>
                                    <a:pt x="148" y="214"/>
                                  </a:lnTo>
                                  <a:lnTo>
                                    <a:pt x="107" y="264"/>
                                  </a:lnTo>
                                  <a:lnTo>
                                    <a:pt x="72" y="317"/>
                                  </a:lnTo>
                                  <a:lnTo>
                                    <a:pt x="44" y="375"/>
                                  </a:lnTo>
                                  <a:lnTo>
                                    <a:pt x="23" y="435"/>
                                  </a:lnTo>
                                  <a:lnTo>
                                    <a:pt x="10" y="498"/>
                                  </a:lnTo>
                                  <a:lnTo>
                                    <a:pt x="6" y="563"/>
                                  </a:lnTo>
                                  <a:lnTo>
                                    <a:pt x="10" y="629"/>
                                  </a:lnTo>
                                  <a:lnTo>
                                    <a:pt x="23" y="692"/>
                                  </a:lnTo>
                                  <a:lnTo>
                                    <a:pt x="44" y="752"/>
                                  </a:lnTo>
                                  <a:lnTo>
                                    <a:pt x="72" y="809"/>
                                  </a:lnTo>
                                  <a:lnTo>
                                    <a:pt x="107" y="863"/>
                                  </a:lnTo>
                                  <a:lnTo>
                                    <a:pt x="148" y="913"/>
                                  </a:lnTo>
                                  <a:lnTo>
                                    <a:pt x="196" y="959"/>
                                  </a:lnTo>
                                  <a:lnTo>
                                    <a:pt x="248" y="999"/>
                                  </a:lnTo>
                                  <a:lnTo>
                                    <a:pt x="307" y="1036"/>
                                  </a:lnTo>
                                  <a:lnTo>
                                    <a:pt x="369" y="1066"/>
                                  </a:lnTo>
                                  <a:lnTo>
                                    <a:pt x="436" y="1090"/>
                                  </a:lnTo>
                                  <a:lnTo>
                                    <a:pt x="506" y="1107"/>
                                  </a:lnTo>
                                  <a:lnTo>
                                    <a:pt x="579" y="1118"/>
                                  </a:lnTo>
                                  <a:lnTo>
                                    <a:pt x="655" y="1122"/>
                                  </a:lnTo>
                                  <a:lnTo>
                                    <a:pt x="730" y="1118"/>
                                  </a:lnTo>
                                  <a:lnTo>
                                    <a:pt x="803" y="1107"/>
                                  </a:lnTo>
                                  <a:lnTo>
                                    <a:pt x="874" y="1090"/>
                                  </a:lnTo>
                                  <a:lnTo>
                                    <a:pt x="940" y="1066"/>
                                  </a:lnTo>
                                  <a:lnTo>
                                    <a:pt x="1002" y="1036"/>
                                  </a:lnTo>
                                  <a:lnTo>
                                    <a:pt x="1061" y="999"/>
                                  </a:lnTo>
                                  <a:lnTo>
                                    <a:pt x="1114" y="959"/>
                                  </a:lnTo>
                                  <a:lnTo>
                                    <a:pt x="1161" y="913"/>
                                  </a:lnTo>
                                  <a:lnTo>
                                    <a:pt x="1202" y="863"/>
                                  </a:lnTo>
                                  <a:lnTo>
                                    <a:pt x="1238" y="809"/>
                                  </a:lnTo>
                                  <a:lnTo>
                                    <a:pt x="1266" y="752"/>
                                  </a:lnTo>
                                  <a:lnTo>
                                    <a:pt x="1287" y="692"/>
                                  </a:lnTo>
                                  <a:lnTo>
                                    <a:pt x="1300" y="629"/>
                                  </a:lnTo>
                                  <a:lnTo>
                                    <a:pt x="1304" y="563"/>
                                  </a:lnTo>
                                  <a:lnTo>
                                    <a:pt x="1300" y="498"/>
                                  </a:lnTo>
                                  <a:lnTo>
                                    <a:pt x="1287" y="435"/>
                                  </a:lnTo>
                                  <a:lnTo>
                                    <a:pt x="1266" y="375"/>
                                  </a:lnTo>
                                  <a:lnTo>
                                    <a:pt x="1238" y="317"/>
                                  </a:lnTo>
                                  <a:lnTo>
                                    <a:pt x="1202" y="264"/>
                                  </a:lnTo>
                                  <a:lnTo>
                                    <a:pt x="1161" y="214"/>
                                  </a:lnTo>
                                  <a:lnTo>
                                    <a:pt x="1114" y="168"/>
                                  </a:lnTo>
                                  <a:lnTo>
                                    <a:pt x="1061" y="128"/>
                                  </a:lnTo>
                                  <a:lnTo>
                                    <a:pt x="1002" y="91"/>
                                  </a:lnTo>
                                  <a:lnTo>
                                    <a:pt x="940" y="61"/>
                                  </a:lnTo>
                                  <a:lnTo>
                                    <a:pt x="874" y="37"/>
                                  </a:lnTo>
                                  <a:lnTo>
                                    <a:pt x="803" y="20"/>
                                  </a:lnTo>
                                  <a:lnTo>
                                    <a:pt x="730" y="9"/>
                                  </a:lnTo>
                                  <a:lnTo>
                                    <a:pt x="655" y="4"/>
                                  </a:lnTo>
                                  <a:close/>
                                  <a:moveTo>
                                    <a:pt x="655" y="0"/>
                                  </a:moveTo>
                                  <a:lnTo>
                                    <a:pt x="732" y="4"/>
                                  </a:lnTo>
                                  <a:lnTo>
                                    <a:pt x="805" y="15"/>
                                  </a:lnTo>
                                  <a:lnTo>
                                    <a:pt x="875" y="33"/>
                                  </a:lnTo>
                                  <a:lnTo>
                                    <a:pt x="943" y="57"/>
                                  </a:lnTo>
                                  <a:lnTo>
                                    <a:pt x="1005" y="88"/>
                                  </a:lnTo>
                                  <a:lnTo>
                                    <a:pt x="1064" y="124"/>
                                  </a:lnTo>
                                  <a:lnTo>
                                    <a:pt x="1118" y="165"/>
                                  </a:lnTo>
                                  <a:lnTo>
                                    <a:pt x="1166" y="212"/>
                                  </a:lnTo>
                                  <a:lnTo>
                                    <a:pt x="1207" y="261"/>
                                  </a:lnTo>
                                  <a:lnTo>
                                    <a:pt x="1242" y="316"/>
                                  </a:lnTo>
                                  <a:lnTo>
                                    <a:pt x="1271" y="373"/>
                                  </a:lnTo>
                                  <a:lnTo>
                                    <a:pt x="1291" y="434"/>
                                  </a:lnTo>
                                  <a:lnTo>
                                    <a:pt x="1305" y="498"/>
                                  </a:lnTo>
                                  <a:lnTo>
                                    <a:pt x="1309" y="563"/>
                                  </a:lnTo>
                                  <a:lnTo>
                                    <a:pt x="1305" y="629"/>
                                  </a:lnTo>
                                  <a:lnTo>
                                    <a:pt x="1291" y="692"/>
                                  </a:lnTo>
                                  <a:lnTo>
                                    <a:pt x="1271" y="753"/>
                                  </a:lnTo>
                                  <a:lnTo>
                                    <a:pt x="1242" y="811"/>
                                  </a:lnTo>
                                  <a:lnTo>
                                    <a:pt x="1207" y="866"/>
                                  </a:lnTo>
                                  <a:lnTo>
                                    <a:pt x="1166" y="915"/>
                                  </a:lnTo>
                                  <a:lnTo>
                                    <a:pt x="1118" y="962"/>
                                  </a:lnTo>
                                  <a:lnTo>
                                    <a:pt x="1064" y="1003"/>
                                  </a:lnTo>
                                  <a:lnTo>
                                    <a:pt x="1005" y="1039"/>
                                  </a:lnTo>
                                  <a:lnTo>
                                    <a:pt x="943" y="1070"/>
                                  </a:lnTo>
                                  <a:lnTo>
                                    <a:pt x="875" y="1094"/>
                                  </a:lnTo>
                                  <a:lnTo>
                                    <a:pt x="805" y="1112"/>
                                  </a:lnTo>
                                  <a:lnTo>
                                    <a:pt x="732" y="1123"/>
                                  </a:lnTo>
                                  <a:lnTo>
                                    <a:pt x="655" y="1127"/>
                                  </a:lnTo>
                                  <a:lnTo>
                                    <a:pt x="578" y="1123"/>
                                  </a:lnTo>
                                  <a:lnTo>
                                    <a:pt x="505" y="1112"/>
                                  </a:lnTo>
                                  <a:lnTo>
                                    <a:pt x="434" y="1094"/>
                                  </a:lnTo>
                                  <a:lnTo>
                                    <a:pt x="366" y="1070"/>
                                  </a:lnTo>
                                  <a:lnTo>
                                    <a:pt x="304" y="1039"/>
                                  </a:lnTo>
                                  <a:lnTo>
                                    <a:pt x="245" y="1003"/>
                                  </a:lnTo>
                                  <a:lnTo>
                                    <a:pt x="192" y="962"/>
                                  </a:lnTo>
                                  <a:lnTo>
                                    <a:pt x="144" y="915"/>
                                  </a:lnTo>
                                  <a:lnTo>
                                    <a:pt x="103" y="866"/>
                                  </a:lnTo>
                                  <a:lnTo>
                                    <a:pt x="68" y="811"/>
                                  </a:lnTo>
                                  <a:lnTo>
                                    <a:pt x="38" y="753"/>
                                  </a:lnTo>
                                  <a:lnTo>
                                    <a:pt x="18" y="692"/>
                                  </a:lnTo>
                                  <a:lnTo>
                                    <a:pt x="4" y="629"/>
                                  </a:lnTo>
                                  <a:lnTo>
                                    <a:pt x="0" y="563"/>
                                  </a:lnTo>
                                  <a:lnTo>
                                    <a:pt x="4" y="498"/>
                                  </a:lnTo>
                                  <a:lnTo>
                                    <a:pt x="18" y="434"/>
                                  </a:lnTo>
                                  <a:lnTo>
                                    <a:pt x="38" y="373"/>
                                  </a:lnTo>
                                  <a:lnTo>
                                    <a:pt x="68" y="316"/>
                                  </a:lnTo>
                                  <a:lnTo>
                                    <a:pt x="103" y="261"/>
                                  </a:lnTo>
                                  <a:lnTo>
                                    <a:pt x="144" y="212"/>
                                  </a:lnTo>
                                  <a:lnTo>
                                    <a:pt x="192" y="165"/>
                                  </a:lnTo>
                                  <a:lnTo>
                                    <a:pt x="245" y="124"/>
                                  </a:lnTo>
                                  <a:lnTo>
                                    <a:pt x="304" y="88"/>
                                  </a:lnTo>
                                  <a:lnTo>
                                    <a:pt x="366" y="57"/>
                                  </a:lnTo>
                                  <a:lnTo>
                                    <a:pt x="434" y="33"/>
                                  </a:lnTo>
                                  <a:lnTo>
                                    <a:pt x="505" y="15"/>
                                  </a:lnTo>
                                  <a:lnTo>
                                    <a:pt x="578" y="4"/>
                                  </a:lnTo>
                                  <a:lnTo>
                                    <a:pt x="655" y="0"/>
                                  </a:lnTo>
                                  <a:close/>
                                </a:path>
                              </a:pathLst>
                            </a:custGeom>
                            <a:solidFill>
                              <a:srgbClr val="FFE682"/>
                            </a:solidFill>
                            <a:ln>
                              <a:noFill/>
                            </a:ln>
                            <a:extLst>
                              <a:ext uri="{91240B29-F687-4F45-9708-019B960494DF}">
                                <a14:hiddenLine xmlns:a14="http://schemas.microsoft.com/office/drawing/2010/main" w="0">
                                  <a:solidFill>
                                    <a:srgbClr val="FFE682"/>
                                  </a:solidFill>
                                  <a:prstDash val="solid"/>
                                  <a:round/>
                                  <a:headEnd/>
                                  <a:tailEnd/>
                                </a14:hiddenLine>
                              </a:ext>
                            </a:extLst>
                          </wps:spPr>
                          <wps:bodyPr rot="0" vert="horz" wrap="square" lIns="91440" tIns="45720" rIns="91440" bIns="45720" anchor="t" anchorCtr="0" upright="1">
                            <a:noAutofit/>
                          </wps:bodyPr>
                        </wps:wsp>
                        <wps:wsp>
                          <wps:cNvPr id="771" name="Freeform 484"/>
                          <wps:cNvSpPr>
                            <a:spLocks noEditPoints="1"/>
                          </wps:cNvSpPr>
                          <wps:spPr bwMode="auto">
                            <a:xfrm>
                              <a:off x="1330" y="288"/>
                              <a:ext cx="659" cy="568"/>
                            </a:xfrm>
                            <a:custGeom>
                              <a:avLst/>
                              <a:gdLst>
                                <a:gd name="T0" fmla="*/ 582 w 1318"/>
                                <a:gd name="T1" fmla="*/ 9 h 1136"/>
                                <a:gd name="T2" fmla="*/ 438 w 1318"/>
                                <a:gd name="T3" fmla="*/ 38 h 1136"/>
                                <a:gd name="T4" fmla="*/ 308 w 1318"/>
                                <a:gd name="T5" fmla="*/ 93 h 1136"/>
                                <a:gd name="T6" fmla="*/ 196 w 1318"/>
                                <a:gd name="T7" fmla="*/ 170 h 1136"/>
                                <a:gd name="T8" fmla="*/ 107 w 1318"/>
                                <a:gd name="T9" fmla="*/ 266 h 1136"/>
                                <a:gd name="T10" fmla="*/ 42 w 1318"/>
                                <a:gd name="T11" fmla="*/ 378 h 1136"/>
                                <a:gd name="T12" fmla="*/ 8 w 1318"/>
                                <a:gd name="T13" fmla="*/ 503 h 1136"/>
                                <a:gd name="T14" fmla="*/ 8 w 1318"/>
                                <a:gd name="T15" fmla="*/ 634 h 1136"/>
                                <a:gd name="T16" fmla="*/ 42 w 1318"/>
                                <a:gd name="T17" fmla="*/ 758 h 1136"/>
                                <a:gd name="T18" fmla="*/ 107 w 1318"/>
                                <a:gd name="T19" fmla="*/ 871 h 1136"/>
                                <a:gd name="T20" fmla="*/ 196 w 1318"/>
                                <a:gd name="T21" fmla="*/ 967 h 1136"/>
                                <a:gd name="T22" fmla="*/ 308 w 1318"/>
                                <a:gd name="T23" fmla="*/ 1044 h 1136"/>
                                <a:gd name="T24" fmla="*/ 438 w 1318"/>
                                <a:gd name="T25" fmla="*/ 1099 h 1136"/>
                                <a:gd name="T26" fmla="*/ 582 w 1318"/>
                                <a:gd name="T27" fmla="*/ 1128 h 1136"/>
                                <a:gd name="T28" fmla="*/ 736 w 1318"/>
                                <a:gd name="T29" fmla="*/ 1128 h 1136"/>
                                <a:gd name="T30" fmla="*/ 879 w 1318"/>
                                <a:gd name="T31" fmla="*/ 1099 h 1136"/>
                                <a:gd name="T32" fmla="*/ 1009 w 1318"/>
                                <a:gd name="T33" fmla="*/ 1044 h 1136"/>
                                <a:gd name="T34" fmla="*/ 1122 w 1318"/>
                                <a:gd name="T35" fmla="*/ 967 h 1136"/>
                                <a:gd name="T36" fmla="*/ 1211 w 1318"/>
                                <a:gd name="T37" fmla="*/ 871 h 1136"/>
                                <a:gd name="T38" fmla="*/ 1275 w 1318"/>
                                <a:gd name="T39" fmla="*/ 758 h 1136"/>
                                <a:gd name="T40" fmla="*/ 1309 w 1318"/>
                                <a:gd name="T41" fmla="*/ 634 h 1136"/>
                                <a:gd name="T42" fmla="*/ 1309 w 1318"/>
                                <a:gd name="T43" fmla="*/ 503 h 1136"/>
                                <a:gd name="T44" fmla="*/ 1275 w 1318"/>
                                <a:gd name="T45" fmla="*/ 378 h 1136"/>
                                <a:gd name="T46" fmla="*/ 1211 w 1318"/>
                                <a:gd name="T47" fmla="*/ 266 h 1136"/>
                                <a:gd name="T48" fmla="*/ 1122 w 1318"/>
                                <a:gd name="T49" fmla="*/ 170 h 1136"/>
                                <a:gd name="T50" fmla="*/ 1009 w 1318"/>
                                <a:gd name="T51" fmla="*/ 93 h 1136"/>
                                <a:gd name="T52" fmla="*/ 879 w 1318"/>
                                <a:gd name="T53" fmla="*/ 38 h 1136"/>
                                <a:gd name="T54" fmla="*/ 736 w 1318"/>
                                <a:gd name="T55" fmla="*/ 9 h 1136"/>
                                <a:gd name="T56" fmla="*/ 659 w 1318"/>
                                <a:gd name="T57" fmla="*/ 0 h 1136"/>
                                <a:gd name="T58" fmla="*/ 810 w 1318"/>
                                <a:gd name="T59" fmla="*/ 15 h 1136"/>
                                <a:gd name="T60" fmla="*/ 948 w 1318"/>
                                <a:gd name="T61" fmla="*/ 59 h 1136"/>
                                <a:gd name="T62" fmla="*/ 1071 w 1318"/>
                                <a:gd name="T63" fmla="*/ 125 h 1136"/>
                                <a:gd name="T64" fmla="*/ 1174 w 1318"/>
                                <a:gd name="T65" fmla="*/ 213 h 1136"/>
                                <a:gd name="T66" fmla="*/ 1251 w 1318"/>
                                <a:gd name="T67" fmla="*/ 318 h 1136"/>
                                <a:gd name="T68" fmla="*/ 1301 w 1318"/>
                                <a:gd name="T69" fmla="*/ 439 h 1136"/>
                                <a:gd name="T70" fmla="*/ 1318 w 1318"/>
                                <a:gd name="T71" fmla="*/ 568 h 1136"/>
                                <a:gd name="T72" fmla="*/ 1301 w 1318"/>
                                <a:gd name="T73" fmla="*/ 698 h 1136"/>
                                <a:gd name="T74" fmla="*/ 1251 w 1318"/>
                                <a:gd name="T75" fmla="*/ 818 h 1136"/>
                                <a:gd name="T76" fmla="*/ 1174 w 1318"/>
                                <a:gd name="T77" fmla="*/ 924 h 1136"/>
                                <a:gd name="T78" fmla="*/ 1071 w 1318"/>
                                <a:gd name="T79" fmla="*/ 1011 h 1136"/>
                                <a:gd name="T80" fmla="*/ 948 w 1318"/>
                                <a:gd name="T81" fmla="*/ 1078 h 1136"/>
                                <a:gd name="T82" fmla="*/ 810 w 1318"/>
                                <a:gd name="T83" fmla="*/ 1121 h 1136"/>
                                <a:gd name="T84" fmla="*/ 659 w 1318"/>
                                <a:gd name="T85" fmla="*/ 1136 h 1136"/>
                                <a:gd name="T86" fmla="*/ 507 w 1318"/>
                                <a:gd name="T87" fmla="*/ 1121 h 1136"/>
                                <a:gd name="T88" fmla="*/ 369 w 1318"/>
                                <a:gd name="T89" fmla="*/ 1078 h 1136"/>
                                <a:gd name="T90" fmla="*/ 246 w 1318"/>
                                <a:gd name="T91" fmla="*/ 1011 h 1136"/>
                                <a:gd name="T92" fmla="*/ 144 w 1318"/>
                                <a:gd name="T93" fmla="*/ 924 h 1136"/>
                                <a:gd name="T94" fmla="*/ 66 w 1318"/>
                                <a:gd name="T95" fmla="*/ 818 h 1136"/>
                                <a:gd name="T96" fmla="*/ 17 w 1318"/>
                                <a:gd name="T97" fmla="*/ 698 h 1136"/>
                                <a:gd name="T98" fmla="*/ 0 w 1318"/>
                                <a:gd name="T99" fmla="*/ 568 h 1136"/>
                                <a:gd name="T100" fmla="*/ 17 w 1318"/>
                                <a:gd name="T101" fmla="*/ 439 h 1136"/>
                                <a:gd name="T102" fmla="*/ 66 w 1318"/>
                                <a:gd name="T103" fmla="*/ 318 h 1136"/>
                                <a:gd name="T104" fmla="*/ 144 w 1318"/>
                                <a:gd name="T105" fmla="*/ 213 h 1136"/>
                                <a:gd name="T106" fmla="*/ 246 w 1318"/>
                                <a:gd name="T107" fmla="*/ 125 h 1136"/>
                                <a:gd name="T108" fmla="*/ 369 w 1318"/>
                                <a:gd name="T109" fmla="*/ 59 h 1136"/>
                                <a:gd name="T110" fmla="*/ 507 w 1318"/>
                                <a:gd name="T111" fmla="*/ 15 h 1136"/>
                                <a:gd name="T112" fmla="*/ 659 w 1318"/>
                                <a:gd name="T113" fmla="*/ 0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18" h="1136">
                                  <a:moveTo>
                                    <a:pt x="659" y="5"/>
                                  </a:moveTo>
                                  <a:lnTo>
                                    <a:pt x="582" y="9"/>
                                  </a:lnTo>
                                  <a:lnTo>
                                    <a:pt x="509" y="20"/>
                                  </a:lnTo>
                                  <a:lnTo>
                                    <a:pt x="438" y="38"/>
                                  </a:lnTo>
                                  <a:lnTo>
                                    <a:pt x="370" y="62"/>
                                  </a:lnTo>
                                  <a:lnTo>
                                    <a:pt x="308" y="93"/>
                                  </a:lnTo>
                                  <a:lnTo>
                                    <a:pt x="249" y="129"/>
                                  </a:lnTo>
                                  <a:lnTo>
                                    <a:pt x="196" y="170"/>
                                  </a:lnTo>
                                  <a:lnTo>
                                    <a:pt x="148" y="217"/>
                                  </a:lnTo>
                                  <a:lnTo>
                                    <a:pt x="107" y="266"/>
                                  </a:lnTo>
                                  <a:lnTo>
                                    <a:pt x="72" y="321"/>
                                  </a:lnTo>
                                  <a:lnTo>
                                    <a:pt x="42" y="378"/>
                                  </a:lnTo>
                                  <a:lnTo>
                                    <a:pt x="22" y="439"/>
                                  </a:lnTo>
                                  <a:lnTo>
                                    <a:pt x="8" y="503"/>
                                  </a:lnTo>
                                  <a:lnTo>
                                    <a:pt x="4" y="568"/>
                                  </a:lnTo>
                                  <a:lnTo>
                                    <a:pt x="8" y="634"/>
                                  </a:lnTo>
                                  <a:lnTo>
                                    <a:pt x="22" y="697"/>
                                  </a:lnTo>
                                  <a:lnTo>
                                    <a:pt x="42" y="758"/>
                                  </a:lnTo>
                                  <a:lnTo>
                                    <a:pt x="72" y="816"/>
                                  </a:lnTo>
                                  <a:lnTo>
                                    <a:pt x="107" y="871"/>
                                  </a:lnTo>
                                  <a:lnTo>
                                    <a:pt x="148" y="920"/>
                                  </a:lnTo>
                                  <a:lnTo>
                                    <a:pt x="196" y="967"/>
                                  </a:lnTo>
                                  <a:lnTo>
                                    <a:pt x="249" y="1008"/>
                                  </a:lnTo>
                                  <a:lnTo>
                                    <a:pt x="308" y="1044"/>
                                  </a:lnTo>
                                  <a:lnTo>
                                    <a:pt x="370" y="1075"/>
                                  </a:lnTo>
                                  <a:lnTo>
                                    <a:pt x="438" y="1099"/>
                                  </a:lnTo>
                                  <a:lnTo>
                                    <a:pt x="509" y="1117"/>
                                  </a:lnTo>
                                  <a:lnTo>
                                    <a:pt x="582" y="1128"/>
                                  </a:lnTo>
                                  <a:lnTo>
                                    <a:pt x="659" y="1132"/>
                                  </a:lnTo>
                                  <a:lnTo>
                                    <a:pt x="736" y="1128"/>
                                  </a:lnTo>
                                  <a:lnTo>
                                    <a:pt x="809" y="1117"/>
                                  </a:lnTo>
                                  <a:lnTo>
                                    <a:pt x="879" y="1099"/>
                                  </a:lnTo>
                                  <a:lnTo>
                                    <a:pt x="947" y="1075"/>
                                  </a:lnTo>
                                  <a:lnTo>
                                    <a:pt x="1009" y="1044"/>
                                  </a:lnTo>
                                  <a:lnTo>
                                    <a:pt x="1068" y="1008"/>
                                  </a:lnTo>
                                  <a:lnTo>
                                    <a:pt x="1122" y="967"/>
                                  </a:lnTo>
                                  <a:lnTo>
                                    <a:pt x="1170" y="920"/>
                                  </a:lnTo>
                                  <a:lnTo>
                                    <a:pt x="1211" y="871"/>
                                  </a:lnTo>
                                  <a:lnTo>
                                    <a:pt x="1246" y="816"/>
                                  </a:lnTo>
                                  <a:lnTo>
                                    <a:pt x="1275" y="758"/>
                                  </a:lnTo>
                                  <a:lnTo>
                                    <a:pt x="1295" y="697"/>
                                  </a:lnTo>
                                  <a:lnTo>
                                    <a:pt x="1309" y="634"/>
                                  </a:lnTo>
                                  <a:lnTo>
                                    <a:pt x="1313" y="568"/>
                                  </a:lnTo>
                                  <a:lnTo>
                                    <a:pt x="1309" y="503"/>
                                  </a:lnTo>
                                  <a:lnTo>
                                    <a:pt x="1295" y="439"/>
                                  </a:lnTo>
                                  <a:lnTo>
                                    <a:pt x="1275" y="378"/>
                                  </a:lnTo>
                                  <a:lnTo>
                                    <a:pt x="1246" y="321"/>
                                  </a:lnTo>
                                  <a:lnTo>
                                    <a:pt x="1211" y="266"/>
                                  </a:lnTo>
                                  <a:lnTo>
                                    <a:pt x="1170" y="217"/>
                                  </a:lnTo>
                                  <a:lnTo>
                                    <a:pt x="1122" y="170"/>
                                  </a:lnTo>
                                  <a:lnTo>
                                    <a:pt x="1068" y="129"/>
                                  </a:lnTo>
                                  <a:lnTo>
                                    <a:pt x="1009" y="93"/>
                                  </a:lnTo>
                                  <a:lnTo>
                                    <a:pt x="947" y="62"/>
                                  </a:lnTo>
                                  <a:lnTo>
                                    <a:pt x="879" y="38"/>
                                  </a:lnTo>
                                  <a:lnTo>
                                    <a:pt x="809" y="20"/>
                                  </a:lnTo>
                                  <a:lnTo>
                                    <a:pt x="736" y="9"/>
                                  </a:lnTo>
                                  <a:lnTo>
                                    <a:pt x="659" y="5"/>
                                  </a:lnTo>
                                  <a:close/>
                                  <a:moveTo>
                                    <a:pt x="659" y="0"/>
                                  </a:moveTo>
                                  <a:lnTo>
                                    <a:pt x="736" y="4"/>
                                  </a:lnTo>
                                  <a:lnTo>
                                    <a:pt x="810" y="15"/>
                                  </a:lnTo>
                                  <a:lnTo>
                                    <a:pt x="881" y="33"/>
                                  </a:lnTo>
                                  <a:lnTo>
                                    <a:pt x="948" y="59"/>
                                  </a:lnTo>
                                  <a:lnTo>
                                    <a:pt x="1012" y="89"/>
                                  </a:lnTo>
                                  <a:lnTo>
                                    <a:pt x="1071" y="125"/>
                                  </a:lnTo>
                                  <a:lnTo>
                                    <a:pt x="1125" y="167"/>
                                  </a:lnTo>
                                  <a:lnTo>
                                    <a:pt x="1174" y="213"/>
                                  </a:lnTo>
                                  <a:lnTo>
                                    <a:pt x="1215" y="264"/>
                                  </a:lnTo>
                                  <a:lnTo>
                                    <a:pt x="1251" y="318"/>
                                  </a:lnTo>
                                  <a:lnTo>
                                    <a:pt x="1280" y="377"/>
                                  </a:lnTo>
                                  <a:lnTo>
                                    <a:pt x="1301" y="439"/>
                                  </a:lnTo>
                                  <a:lnTo>
                                    <a:pt x="1313" y="502"/>
                                  </a:lnTo>
                                  <a:lnTo>
                                    <a:pt x="1318" y="568"/>
                                  </a:lnTo>
                                  <a:lnTo>
                                    <a:pt x="1313" y="634"/>
                                  </a:lnTo>
                                  <a:lnTo>
                                    <a:pt x="1301" y="698"/>
                                  </a:lnTo>
                                  <a:lnTo>
                                    <a:pt x="1280" y="760"/>
                                  </a:lnTo>
                                  <a:lnTo>
                                    <a:pt x="1251" y="818"/>
                                  </a:lnTo>
                                  <a:lnTo>
                                    <a:pt x="1215" y="873"/>
                                  </a:lnTo>
                                  <a:lnTo>
                                    <a:pt x="1174" y="924"/>
                                  </a:lnTo>
                                  <a:lnTo>
                                    <a:pt x="1125" y="970"/>
                                  </a:lnTo>
                                  <a:lnTo>
                                    <a:pt x="1071" y="1011"/>
                                  </a:lnTo>
                                  <a:lnTo>
                                    <a:pt x="1012" y="1048"/>
                                  </a:lnTo>
                                  <a:lnTo>
                                    <a:pt x="948" y="1078"/>
                                  </a:lnTo>
                                  <a:lnTo>
                                    <a:pt x="881" y="1102"/>
                                  </a:lnTo>
                                  <a:lnTo>
                                    <a:pt x="810" y="1121"/>
                                  </a:lnTo>
                                  <a:lnTo>
                                    <a:pt x="736" y="1133"/>
                                  </a:lnTo>
                                  <a:lnTo>
                                    <a:pt x="659" y="1136"/>
                                  </a:lnTo>
                                  <a:lnTo>
                                    <a:pt x="582" y="1133"/>
                                  </a:lnTo>
                                  <a:lnTo>
                                    <a:pt x="507" y="1121"/>
                                  </a:lnTo>
                                  <a:lnTo>
                                    <a:pt x="437" y="1102"/>
                                  </a:lnTo>
                                  <a:lnTo>
                                    <a:pt x="369" y="1078"/>
                                  </a:lnTo>
                                  <a:lnTo>
                                    <a:pt x="306" y="1048"/>
                                  </a:lnTo>
                                  <a:lnTo>
                                    <a:pt x="246" y="1011"/>
                                  </a:lnTo>
                                  <a:lnTo>
                                    <a:pt x="193" y="970"/>
                                  </a:lnTo>
                                  <a:lnTo>
                                    <a:pt x="144" y="924"/>
                                  </a:lnTo>
                                  <a:lnTo>
                                    <a:pt x="103" y="873"/>
                                  </a:lnTo>
                                  <a:lnTo>
                                    <a:pt x="66" y="818"/>
                                  </a:lnTo>
                                  <a:lnTo>
                                    <a:pt x="38" y="760"/>
                                  </a:lnTo>
                                  <a:lnTo>
                                    <a:pt x="17" y="698"/>
                                  </a:lnTo>
                                  <a:lnTo>
                                    <a:pt x="4" y="634"/>
                                  </a:lnTo>
                                  <a:lnTo>
                                    <a:pt x="0" y="568"/>
                                  </a:lnTo>
                                  <a:lnTo>
                                    <a:pt x="4" y="502"/>
                                  </a:lnTo>
                                  <a:lnTo>
                                    <a:pt x="17" y="439"/>
                                  </a:lnTo>
                                  <a:lnTo>
                                    <a:pt x="38" y="377"/>
                                  </a:lnTo>
                                  <a:lnTo>
                                    <a:pt x="66" y="318"/>
                                  </a:lnTo>
                                  <a:lnTo>
                                    <a:pt x="103" y="264"/>
                                  </a:lnTo>
                                  <a:lnTo>
                                    <a:pt x="144" y="213"/>
                                  </a:lnTo>
                                  <a:lnTo>
                                    <a:pt x="193" y="167"/>
                                  </a:lnTo>
                                  <a:lnTo>
                                    <a:pt x="246" y="125"/>
                                  </a:lnTo>
                                  <a:lnTo>
                                    <a:pt x="306" y="89"/>
                                  </a:lnTo>
                                  <a:lnTo>
                                    <a:pt x="369" y="59"/>
                                  </a:lnTo>
                                  <a:lnTo>
                                    <a:pt x="437" y="33"/>
                                  </a:lnTo>
                                  <a:lnTo>
                                    <a:pt x="507" y="15"/>
                                  </a:lnTo>
                                  <a:lnTo>
                                    <a:pt x="582" y="4"/>
                                  </a:lnTo>
                                  <a:lnTo>
                                    <a:pt x="659" y="0"/>
                                  </a:lnTo>
                                  <a:close/>
                                </a:path>
                              </a:pathLst>
                            </a:custGeom>
                            <a:solidFill>
                              <a:srgbClr val="FFE681"/>
                            </a:solidFill>
                            <a:ln>
                              <a:noFill/>
                            </a:ln>
                            <a:extLst>
                              <a:ext uri="{91240B29-F687-4F45-9708-019B960494DF}">
                                <a14:hiddenLine xmlns:a14="http://schemas.microsoft.com/office/drawing/2010/main" w="0">
                                  <a:solidFill>
                                    <a:srgbClr val="FFE681"/>
                                  </a:solidFill>
                                  <a:prstDash val="solid"/>
                                  <a:round/>
                                  <a:headEnd/>
                                  <a:tailEnd/>
                                </a14:hiddenLine>
                              </a:ext>
                            </a:extLst>
                          </wps:spPr>
                          <wps:bodyPr rot="0" vert="horz" wrap="square" lIns="91440" tIns="45720" rIns="91440" bIns="45720" anchor="t" anchorCtr="0" upright="1">
                            <a:noAutofit/>
                          </wps:bodyPr>
                        </wps:wsp>
                        <wps:wsp>
                          <wps:cNvPr id="772" name="Freeform 485"/>
                          <wps:cNvSpPr>
                            <a:spLocks noEditPoints="1"/>
                          </wps:cNvSpPr>
                          <wps:spPr bwMode="auto">
                            <a:xfrm>
                              <a:off x="1327" y="286"/>
                              <a:ext cx="665" cy="572"/>
                            </a:xfrm>
                            <a:custGeom>
                              <a:avLst/>
                              <a:gdLst>
                                <a:gd name="T0" fmla="*/ 588 w 1329"/>
                                <a:gd name="T1" fmla="*/ 8 h 1144"/>
                                <a:gd name="T2" fmla="*/ 443 w 1329"/>
                                <a:gd name="T3" fmla="*/ 37 h 1144"/>
                                <a:gd name="T4" fmla="*/ 312 w 1329"/>
                                <a:gd name="T5" fmla="*/ 93 h 1144"/>
                                <a:gd name="T6" fmla="*/ 199 w 1329"/>
                                <a:gd name="T7" fmla="*/ 171 h 1144"/>
                                <a:gd name="T8" fmla="*/ 109 w 1329"/>
                                <a:gd name="T9" fmla="*/ 268 h 1144"/>
                                <a:gd name="T10" fmla="*/ 44 w 1329"/>
                                <a:gd name="T11" fmla="*/ 381 h 1144"/>
                                <a:gd name="T12" fmla="*/ 10 w 1329"/>
                                <a:gd name="T13" fmla="*/ 506 h 1144"/>
                                <a:gd name="T14" fmla="*/ 10 w 1329"/>
                                <a:gd name="T15" fmla="*/ 638 h 1144"/>
                                <a:gd name="T16" fmla="*/ 44 w 1329"/>
                                <a:gd name="T17" fmla="*/ 764 h 1144"/>
                                <a:gd name="T18" fmla="*/ 109 w 1329"/>
                                <a:gd name="T19" fmla="*/ 877 h 1144"/>
                                <a:gd name="T20" fmla="*/ 199 w 1329"/>
                                <a:gd name="T21" fmla="*/ 974 h 1144"/>
                                <a:gd name="T22" fmla="*/ 312 w 1329"/>
                                <a:gd name="T23" fmla="*/ 1052 h 1144"/>
                                <a:gd name="T24" fmla="*/ 443 w 1329"/>
                                <a:gd name="T25" fmla="*/ 1106 h 1144"/>
                                <a:gd name="T26" fmla="*/ 588 w 1329"/>
                                <a:gd name="T27" fmla="*/ 1137 h 1144"/>
                                <a:gd name="T28" fmla="*/ 742 w 1329"/>
                                <a:gd name="T29" fmla="*/ 1137 h 1144"/>
                                <a:gd name="T30" fmla="*/ 887 w 1329"/>
                                <a:gd name="T31" fmla="*/ 1106 h 1144"/>
                                <a:gd name="T32" fmla="*/ 1018 w 1329"/>
                                <a:gd name="T33" fmla="*/ 1052 h 1144"/>
                                <a:gd name="T34" fmla="*/ 1131 w 1329"/>
                                <a:gd name="T35" fmla="*/ 974 h 1144"/>
                                <a:gd name="T36" fmla="*/ 1221 w 1329"/>
                                <a:gd name="T37" fmla="*/ 877 h 1144"/>
                                <a:gd name="T38" fmla="*/ 1286 w 1329"/>
                                <a:gd name="T39" fmla="*/ 764 h 1144"/>
                                <a:gd name="T40" fmla="*/ 1319 w 1329"/>
                                <a:gd name="T41" fmla="*/ 638 h 1144"/>
                                <a:gd name="T42" fmla="*/ 1319 w 1329"/>
                                <a:gd name="T43" fmla="*/ 506 h 1144"/>
                                <a:gd name="T44" fmla="*/ 1286 w 1329"/>
                                <a:gd name="T45" fmla="*/ 381 h 1144"/>
                                <a:gd name="T46" fmla="*/ 1221 w 1329"/>
                                <a:gd name="T47" fmla="*/ 268 h 1144"/>
                                <a:gd name="T48" fmla="*/ 1131 w 1329"/>
                                <a:gd name="T49" fmla="*/ 171 h 1144"/>
                                <a:gd name="T50" fmla="*/ 1018 w 1329"/>
                                <a:gd name="T51" fmla="*/ 93 h 1144"/>
                                <a:gd name="T52" fmla="*/ 887 w 1329"/>
                                <a:gd name="T53" fmla="*/ 37 h 1144"/>
                                <a:gd name="T54" fmla="*/ 742 w 1329"/>
                                <a:gd name="T55" fmla="*/ 8 h 1144"/>
                                <a:gd name="T56" fmla="*/ 665 w 1329"/>
                                <a:gd name="T57" fmla="*/ 0 h 1144"/>
                                <a:gd name="T58" fmla="*/ 818 w 1329"/>
                                <a:gd name="T59" fmla="*/ 15 h 1144"/>
                                <a:gd name="T60" fmla="*/ 957 w 1329"/>
                                <a:gd name="T61" fmla="*/ 58 h 1144"/>
                                <a:gd name="T62" fmla="*/ 1080 w 1329"/>
                                <a:gd name="T63" fmla="*/ 126 h 1144"/>
                                <a:gd name="T64" fmla="*/ 1183 w 1329"/>
                                <a:gd name="T65" fmla="*/ 214 h 1144"/>
                                <a:gd name="T66" fmla="*/ 1262 w 1329"/>
                                <a:gd name="T67" fmla="*/ 321 h 1144"/>
                                <a:gd name="T68" fmla="*/ 1312 w 1329"/>
                                <a:gd name="T69" fmla="*/ 441 h 1144"/>
                                <a:gd name="T70" fmla="*/ 1329 w 1329"/>
                                <a:gd name="T71" fmla="*/ 572 h 1144"/>
                                <a:gd name="T72" fmla="*/ 1312 w 1329"/>
                                <a:gd name="T73" fmla="*/ 704 h 1144"/>
                                <a:gd name="T74" fmla="*/ 1262 w 1329"/>
                                <a:gd name="T75" fmla="*/ 824 h 1144"/>
                                <a:gd name="T76" fmla="*/ 1183 w 1329"/>
                                <a:gd name="T77" fmla="*/ 930 h 1144"/>
                                <a:gd name="T78" fmla="*/ 1080 w 1329"/>
                                <a:gd name="T79" fmla="*/ 1019 h 1144"/>
                                <a:gd name="T80" fmla="*/ 957 w 1329"/>
                                <a:gd name="T81" fmla="*/ 1086 h 1144"/>
                                <a:gd name="T82" fmla="*/ 818 w 1329"/>
                                <a:gd name="T83" fmla="*/ 1130 h 1144"/>
                                <a:gd name="T84" fmla="*/ 665 w 1329"/>
                                <a:gd name="T85" fmla="*/ 1144 h 1144"/>
                                <a:gd name="T86" fmla="*/ 512 w 1329"/>
                                <a:gd name="T87" fmla="*/ 1130 h 1144"/>
                                <a:gd name="T88" fmla="*/ 372 w 1329"/>
                                <a:gd name="T89" fmla="*/ 1086 h 1144"/>
                                <a:gd name="T90" fmla="*/ 250 w 1329"/>
                                <a:gd name="T91" fmla="*/ 1019 h 1144"/>
                                <a:gd name="T92" fmla="*/ 147 w 1329"/>
                                <a:gd name="T93" fmla="*/ 930 h 1144"/>
                                <a:gd name="T94" fmla="*/ 68 w 1329"/>
                                <a:gd name="T95" fmla="*/ 824 h 1144"/>
                                <a:gd name="T96" fmla="*/ 17 w 1329"/>
                                <a:gd name="T97" fmla="*/ 704 h 1144"/>
                                <a:gd name="T98" fmla="*/ 0 w 1329"/>
                                <a:gd name="T99" fmla="*/ 572 h 1144"/>
                                <a:gd name="T100" fmla="*/ 17 w 1329"/>
                                <a:gd name="T101" fmla="*/ 441 h 1144"/>
                                <a:gd name="T102" fmla="*/ 68 w 1329"/>
                                <a:gd name="T103" fmla="*/ 321 h 1144"/>
                                <a:gd name="T104" fmla="*/ 147 w 1329"/>
                                <a:gd name="T105" fmla="*/ 214 h 1144"/>
                                <a:gd name="T106" fmla="*/ 250 w 1329"/>
                                <a:gd name="T107" fmla="*/ 126 h 1144"/>
                                <a:gd name="T108" fmla="*/ 372 w 1329"/>
                                <a:gd name="T109" fmla="*/ 58 h 1144"/>
                                <a:gd name="T110" fmla="*/ 512 w 1329"/>
                                <a:gd name="T111" fmla="*/ 15 h 1144"/>
                                <a:gd name="T112" fmla="*/ 665 w 1329"/>
                                <a:gd name="T113" fmla="*/ 0 h 1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29" h="1144">
                                  <a:moveTo>
                                    <a:pt x="665" y="4"/>
                                  </a:moveTo>
                                  <a:lnTo>
                                    <a:pt x="588" y="8"/>
                                  </a:lnTo>
                                  <a:lnTo>
                                    <a:pt x="513" y="19"/>
                                  </a:lnTo>
                                  <a:lnTo>
                                    <a:pt x="443" y="37"/>
                                  </a:lnTo>
                                  <a:lnTo>
                                    <a:pt x="375" y="63"/>
                                  </a:lnTo>
                                  <a:lnTo>
                                    <a:pt x="312" y="93"/>
                                  </a:lnTo>
                                  <a:lnTo>
                                    <a:pt x="252" y="129"/>
                                  </a:lnTo>
                                  <a:lnTo>
                                    <a:pt x="199" y="171"/>
                                  </a:lnTo>
                                  <a:lnTo>
                                    <a:pt x="150" y="217"/>
                                  </a:lnTo>
                                  <a:lnTo>
                                    <a:pt x="109" y="268"/>
                                  </a:lnTo>
                                  <a:lnTo>
                                    <a:pt x="72" y="322"/>
                                  </a:lnTo>
                                  <a:lnTo>
                                    <a:pt x="44" y="381"/>
                                  </a:lnTo>
                                  <a:lnTo>
                                    <a:pt x="23" y="443"/>
                                  </a:lnTo>
                                  <a:lnTo>
                                    <a:pt x="10" y="506"/>
                                  </a:lnTo>
                                  <a:lnTo>
                                    <a:pt x="6" y="572"/>
                                  </a:lnTo>
                                  <a:lnTo>
                                    <a:pt x="10" y="638"/>
                                  </a:lnTo>
                                  <a:lnTo>
                                    <a:pt x="23" y="702"/>
                                  </a:lnTo>
                                  <a:lnTo>
                                    <a:pt x="44" y="764"/>
                                  </a:lnTo>
                                  <a:lnTo>
                                    <a:pt x="72" y="822"/>
                                  </a:lnTo>
                                  <a:lnTo>
                                    <a:pt x="109" y="877"/>
                                  </a:lnTo>
                                  <a:lnTo>
                                    <a:pt x="150" y="928"/>
                                  </a:lnTo>
                                  <a:lnTo>
                                    <a:pt x="199" y="974"/>
                                  </a:lnTo>
                                  <a:lnTo>
                                    <a:pt x="252" y="1015"/>
                                  </a:lnTo>
                                  <a:lnTo>
                                    <a:pt x="312" y="1052"/>
                                  </a:lnTo>
                                  <a:lnTo>
                                    <a:pt x="375" y="1082"/>
                                  </a:lnTo>
                                  <a:lnTo>
                                    <a:pt x="443" y="1106"/>
                                  </a:lnTo>
                                  <a:lnTo>
                                    <a:pt x="513" y="1125"/>
                                  </a:lnTo>
                                  <a:lnTo>
                                    <a:pt x="588" y="1137"/>
                                  </a:lnTo>
                                  <a:lnTo>
                                    <a:pt x="665" y="1140"/>
                                  </a:lnTo>
                                  <a:lnTo>
                                    <a:pt x="742" y="1137"/>
                                  </a:lnTo>
                                  <a:lnTo>
                                    <a:pt x="816" y="1125"/>
                                  </a:lnTo>
                                  <a:lnTo>
                                    <a:pt x="887" y="1106"/>
                                  </a:lnTo>
                                  <a:lnTo>
                                    <a:pt x="954" y="1082"/>
                                  </a:lnTo>
                                  <a:lnTo>
                                    <a:pt x="1018" y="1052"/>
                                  </a:lnTo>
                                  <a:lnTo>
                                    <a:pt x="1077" y="1015"/>
                                  </a:lnTo>
                                  <a:lnTo>
                                    <a:pt x="1131" y="974"/>
                                  </a:lnTo>
                                  <a:lnTo>
                                    <a:pt x="1180" y="928"/>
                                  </a:lnTo>
                                  <a:lnTo>
                                    <a:pt x="1221" y="877"/>
                                  </a:lnTo>
                                  <a:lnTo>
                                    <a:pt x="1257" y="822"/>
                                  </a:lnTo>
                                  <a:lnTo>
                                    <a:pt x="1286" y="764"/>
                                  </a:lnTo>
                                  <a:lnTo>
                                    <a:pt x="1307" y="702"/>
                                  </a:lnTo>
                                  <a:lnTo>
                                    <a:pt x="1319" y="638"/>
                                  </a:lnTo>
                                  <a:lnTo>
                                    <a:pt x="1324" y="572"/>
                                  </a:lnTo>
                                  <a:lnTo>
                                    <a:pt x="1319" y="506"/>
                                  </a:lnTo>
                                  <a:lnTo>
                                    <a:pt x="1307" y="443"/>
                                  </a:lnTo>
                                  <a:lnTo>
                                    <a:pt x="1286" y="381"/>
                                  </a:lnTo>
                                  <a:lnTo>
                                    <a:pt x="1257" y="322"/>
                                  </a:lnTo>
                                  <a:lnTo>
                                    <a:pt x="1221" y="268"/>
                                  </a:lnTo>
                                  <a:lnTo>
                                    <a:pt x="1180" y="217"/>
                                  </a:lnTo>
                                  <a:lnTo>
                                    <a:pt x="1131" y="171"/>
                                  </a:lnTo>
                                  <a:lnTo>
                                    <a:pt x="1077" y="129"/>
                                  </a:lnTo>
                                  <a:lnTo>
                                    <a:pt x="1018" y="93"/>
                                  </a:lnTo>
                                  <a:lnTo>
                                    <a:pt x="954" y="63"/>
                                  </a:lnTo>
                                  <a:lnTo>
                                    <a:pt x="887" y="37"/>
                                  </a:lnTo>
                                  <a:lnTo>
                                    <a:pt x="816" y="19"/>
                                  </a:lnTo>
                                  <a:lnTo>
                                    <a:pt x="742" y="8"/>
                                  </a:lnTo>
                                  <a:lnTo>
                                    <a:pt x="665" y="4"/>
                                  </a:lnTo>
                                  <a:close/>
                                  <a:moveTo>
                                    <a:pt x="665" y="0"/>
                                  </a:moveTo>
                                  <a:lnTo>
                                    <a:pt x="742" y="4"/>
                                  </a:lnTo>
                                  <a:lnTo>
                                    <a:pt x="818" y="15"/>
                                  </a:lnTo>
                                  <a:lnTo>
                                    <a:pt x="890" y="34"/>
                                  </a:lnTo>
                                  <a:lnTo>
                                    <a:pt x="957" y="58"/>
                                  </a:lnTo>
                                  <a:lnTo>
                                    <a:pt x="1021" y="89"/>
                                  </a:lnTo>
                                  <a:lnTo>
                                    <a:pt x="1080" y="126"/>
                                  </a:lnTo>
                                  <a:lnTo>
                                    <a:pt x="1135" y="168"/>
                                  </a:lnTo>
                                  <a:lnTo>
                                    <a:pt x="1183" y="214"/>
                                  </a:lnTo>
                                  <a:lnTo>
                                    <a:pt x="1226" y="265"/>
                                  </a:lnTo>
                                  <a:lnTo>
                                    <a:pt x="1262" y="321"/>
                                  </a:lnTo>
                                  <a:lnTo>
                                    <a:pt x="1290" y="379"/>
                                  </a:lnTo>
                                  <a:lnTo>
                                    <a:pt x="1312" y="441"/>
                                  </a:lnTo>
                                  <a:lnTo>
                                    <a:pt x="1325" y="506"/>
                                  </a:lnTo>
                                  <a:lnTo>
                                    <a:pt x="1329" y="572"/>
                                  </a:lnTo>
                                  <a:lnTo>
                                    <a:pt x="1325" y="639"/>
                                  </a:lnTo>
                                  <a:lnTo>
                                    <a:pt x="1312" y="704"/>
                                  </a:lnTo>
                                  <a:lnTo>
                                    <a:pt x="1290" y="765"/>
                                  </a:lnTo>
                                  <a:lnTo>
                                    <a:pt x="1262" y="824"/>
                                  </a:lnTo>
                                  <a:lnTo>
                                    <a:pt x="1226" y="880"/>
                                  </a:lnTo>
                                  <a:lnTo>
                                    <a:pt x="1183" y="930"/>
                                  </a:lnTo>
                                  <a:lnTo>
                                    <a:pt x="1135" y="977"/>
                                  </a:lnTo>
                                  <a:lnTo>
                                    <a:pt x="1080" y="1019"/>
                                  </a:lnTo>
                                  <a:lnTo>
                                    <a:pt x="1021" y="1055"/>
                                  </a:lnTo>
                                  <a:lnTo>
                                    <a:pt x="957" y="1086"/>
                                  </a:lnTo>
                                  <a:lnTo>
                                    <a:pt x="890" y="1111"/>
                                  </a:lnTo>
                                  <a:lnTo>
                                    <a:pt x="818" y="1130"/>
                                  </a:lnTo>
                                  <a:lnTo>
                                    <a:pt x="742" y="1140"/>
                                  </a:lnTo>
                                  <a:lnTo>
                                    <a:pt x="665" y="1144"/>
                                  </a:lnTo>
                                  <a:lnTo>
                                    <a:pt x="588" y="1140"/>
                                  </a:lnTo>
                                  <a:lnTo>
                                    <a:pt x="512" y="1130"/>
                                  </a:lnTo>
                                  <a:lnTo>
                                    <a:pt x="440" y="1111"/>
                                  </a:lnTo>
                                  <a:lnTo>
                                    <a:pt x="372" y="1086"/>
                                  </a:lnTo>
                                  <a:lnTo>
                                    <a:pt x="309" y="1055"/>
                                  </a:lnTo>
                                  <a:lnTo>
                                    <a:pt x="250" y="1019"/>
                                  </a:lnTo>
                                  <a:lnTo>
                                    <a:pt x="195" y="977"/>
                                  </a:lnTo>
                                  <a:lnTo>
                                    <a:pt x="147" y="930"/>
                                  </a:lnTo>
                                  <a:lnTo>
                                    <a:pt x="103" y="880"/>
                                  </a:lnTo>
                                  <a:lnTo>
                                    <a:pt x="68" y="824"/>
                                  </a:lnTo>
                                  <a:lnTo>
                                    <a:pt x="40" y="765"/>
                                  </a:lnTo>
                                  <a:lnTo>
                                    <a:pt x="17" y="704"/>
                                  </a:lnTo>
                                  <a:lnTo>
                                    <a:pt x="4" y="639"/>
                                  </a:lnTo>
                                  <a:lnTo>
                                    <a:pt x="0" y="572"/>
                                  </a:lnTo>
                                  <a:lnTo>
                                    <a:pt x="4" y="506"/>
                                  </a:lnTo>
                                  <a:lnTo>
                                    <a:pt x="17" y="441"/>
                                  </a:lnTo>
                                  <a:lnTo>
                                    <a:pt x="40" y="379"/>
                                  </a:lnTo>
                                  <a:lnTo>
                                    <a:pt x="68" y="321"/>
                                  </a:lnTo>
                                  <a:lnTo>
                                    <a:pt x="103" y="265"/>
                                  </a:lnTo>
                                  <a:lnTo>
                                    <a:pt x="147" y="214"/>
                                  </a:lnTo>
                                  <a:lnTo>
                                    <a:pt x="195" y="168"/>
                                  </a:lnTo>
                                  <a:lnTo>
                                    <a:pt x="250" y="126"/>
                                  </a:lnTo>
                                  <a:lnTo>
                                    <a:pt x="309" y="89"/>
                                  </a:lnTo>
                                  <a:lnTo>
                                    <a:pt x="372" y="58"/>
                                  </a:lnTo>
                                  <a:lnTo>
                                    <a:pt x="440" y="34"/>
                                  </a:lnTo>
                                  <a:lnTo>
                                    <a:pt x="512" y="15"/>
                                  </a:lnTo>
                                  <a:lnTo>
                                    <a:pt x="588" y="4"/>
                                  </a:lnTo>
                                  <a:lnTo>
                                    <a:pt x="665" y="0"/>
                                  </a:lnTo>
                                  <a:close/>
                                </a:path>
                              </a:pathLst>
                            </a:custGeom>
                            <a:solidFill>
                              <a:srgbClr val="FFE680"/>
                            </a:solidFill>
                            <a:ln>
                              <a:noFill/>
                            </a:ln>
                            <a:extLst>
                              <a:ext uri="{91240B29-F687-4F45-9708-019B960494DF}">
                                <a14:hiddenLine xmlns:a14="http://schemas.microsoft.com/office/drawing/2010/main" w="0">
                                  <a:solidFill>
                                    <a:srgbClr val="FFE680"/>
                                  </a:solidFill>
                                  <a:prstDash val="solid"/>
                                  <a:round/>
                                  <a:headEnd/>
                                  <a:tailEnd/>
                                </a14:hiddenLine>
                              </a:ext>
                            </a:extLst>
                          </wps:spPr>
                          <wps:bodyPr rot="0" vert="horz" wrap="square" lIns="91440" tIns="45720" rIns="91440" bIns="45720" anchor="t" anchorCtr="0" upright="1">
                            <a:noAutofit/>
                          </wps:bodyPr>
                        </wps:wsp>
                        <wps:wsp>
                          <wps:cNvPr id="773" name="Freeform 486"/>
                          <wps:cNvSpPr>
                            <a:spLocks noEditPoints="1"/>
                          </wps:cNvSpPr>
                          <wps:spPr bwMode="auto">
                            <a:xfrm>
                              <a:off x="1324" y="284"/>
                              <a:ext cx="670" cy="576"/>
                            </a:xfrm>
                            <a:custGeom>
                              <a:avLst/>
                              <a:gdLst>
                                <a:gd name="T0" fmla="*/ 594 w 1341"/>
                                <a:gd name="T1" fmla="*/ 8 h 1153"/>
                                <a:gd name="T2" fmla="*/ 446 w 1341"/>
                                <a:gd name="T3" fmla="*/ 38 h 1153"/>
                                <a:gd name="T4" fmla="*/ 315 w 1341"/>
                                <a:gd name="T5" fmla="*/ 93 h 1153"/>
                                <a:gd name="T6" fmla="*/ 201 w 1341"/>
                                <a:gd name="T7" fmla="*/ 172 h 1153"/>
                                <a:gd name="T8" fmla="*/ 109 w 1341"/>
                                <a:gd name="T9" fmla="*/ 269 h 1153"/>
                                <a:gd name="T10" fmla="*/ 46 w 1341"/>
                                <a:gd name="T11" fmla="*/ 383 h 1153"/>
                                <a:gd name="T12" fmla="*/ 10 w 1341"/>
                                <a:gd name="T13" fmla="*/ 510 h 1153"/>
                                <a:gd name="T14" fmla="*/ 10 w 1341"/>
                                <a:gd name="T15" fmla="*/ 643 h 1153"/>
                                <a:gd name="T16" fmla="*/ 46 w 1341"/>
                                <a:gd name="T17" fmla="*/ 769 h 1153"/>
                                <a:gd name="T18" fmla="*/ 109 w 1341"/>
                                <a:gd name="T19" fmla="*/ 884 h 1153"/>
                                <a:gd name="T20" fmla="*/ 201 w 1341"/>
                                <a:gd name="T21" fmla="*/ 981 h 1153"/>
                                <a:gd name="T22" fmla="*/ 315 w 1341"/>
                                <a:gd name="T23" fmla="*/ 1059 h 1153"/>
                                <a:gd name="T24" fmla="*/ 446 w 1341"/>
                                <a:gd name="T25" fmla="*/ 1115 h 1153"/>
                                <a:gd name="T26" fmla="*/ 594 w 1341"/>
                                <a:gd name="T27" fmla="*/ 1144 h 1153"/>
                                <a:gd name="T28" fmla="*/ 748 w 1341"/>
                                <a:gd name="T29" fmla="*/ 1144 h 1153"/>
                                <a:gd name="T30" fmla="*/ 896 w 1341"/>
                                <a:gd name="T31" fmla="*/ 1115 h 1153"/>
                                <a:gd name="T32" fmla="*/ 1027 w 1341"/>
                                <a:gd name="T33" fmla="*/ 1059 h 1153"/>
                                <a:gd name="T34" fmla="*/ 1141 w 1341"/>
                                <a:gd name="T35" fmla="*/ 981 h 1153"/>
                                <a:gd name="T36" fmla="*/ 1232 w 1341"/>
                                <a:gd name="T37" fmla="*/ 884 h 1153"/>
                                <a:gd name="T38" fmla="*/ 1296 w 1341"/>
                                <a:gd name="T39" fmla="*/ 769 h 1153"/>
                                <a:gd name="T40" fmla="*/ 1331 w 1341"/>
                                <a:gd name="T41" fmla="*/ 643 h 1153"/>
                                <a:gd name="T42" fmla="*/ 1331 w 1341"/>
                                <a:gd name="T43" fmla="*/ 510 h 1153"/>
                                <a:gd name="T44" fmla="*/ 1296 w 1341"/>
                                <a:gd name="T45" fmla="*/ 383 h 1153"/>
                                <a:gd name="T46" fmla="*/ 1232 w 1341"/>
                                <a:gd name="T47" fmla="*/ 269 h 1153"/>
                                <a:gd name="T48" fmla="*/ 1141 w 1341"/>
                                <a:gd name="T49" fmla="*/ 172 h 1153"/>
                                <a:gd name="T50" fmla="*/ 1027 w 1341"/>
                                <a:gd name="T51" fmla="*/ 93 h 1153"/>
                                <a:gd name="T52" fmla="*/ 896 w 1341"/>
                                <a:gd name="T53" fmla="*/ 38 h 1153"/>
                                <a:gd name="T54" fmla="*/ 748 w 1341"/>
                                <a:gd name="T55" fmla="*/ 8 h 1153"/>
                                <a:gd name="T56" fmla="*/ 671 w 1341"/>
                                <a:gd name="T57" fmla="*/ 0 h 1153"/>
                                <a:gd name="T58" fmla="*/ 814 w 1341"/>
                                <a:gd name="T59" fmla="*/ 13 h 1153"/>
                                <a:gd name="T60" fmla="*/ 948 w 1341"/>
                                <a:gd name="T61" fmla="*/ 51 h 1153"/>
                                <a:gd name="T62" fmla="*/ 1066 w 1341"/>
                                <a:gd name="T63" fmla="*/ 110 h 1153"/>
                                <a:gd name="T64" fmla="*/ 1168 w 1341"/>
                                <a:gd name="T65" fmla="*/ 191 h 1153"/>
                                <a:gd name="T66" fmla="*/ 1249 w 1341"/>
                                <a:gd name="T67" fmla="*/ 285 h 1153"/>
                                <a:gd name="T68" fmla="*/ 1306 w 1341"/>
                                <a:gd name="T69" fmla="*/ 394 h 1153"/>
                                <a:gd name="T70" fmla="*/ 1337 w 1341"/>
                                <a:gd name="T71" fmla="*/ 513 h 1153"/>
                                <a:gd name="T72" fmla="*/ 1337 w 1341"/>
                                <a:gd name="T73" fmla="*/ 640 h 1153"/>
                                <a:gd name="T74" fmla="*/ 1306 w 1341"/>
                                <a:gd name="T75" fmla="*/ 759 h 1153"/>
                                <a:gd name="T76" fmla="*/ 1249 w 1341"/>
                                <a:gd name="T77" fmla="*/ 868 h 1153"/>
                                <a:gd name="T78" fmla="*/ 1168 w 1341"/>
                                <a:gd name="T79" fmla="*/ 962 h 1153"/>
                                <a:gd name="T80" fmla="*/ 1066 w 1341"/>
                                <a:gd name="T81" fmla="*/ 1041 h 1153"/>
                                <a:gd name="T82" fmla="*/ 948 w 1341"/>
                                <a:gd name="T83" fmla="*/ 1102 h 1153"/>
                                <a:gd name="T84" fmla="*/ 814 w 1341"/>
                                <a:gd name="T85" fmla="*/ 1140 h 1153"/>
                                <a:gd name="T86" fmla="*/ 671 w 1341"/>
                                <a:gd name="T87" fmla="*/ 1153 h 1153"/>
                                <a:gd name="T88" fmla="*/ 528 w 1341"/>
                                <a:gd name="T89" fmla="*/ 1140 h 1153"/>
                                <a:gd name="T90" fmla="*/ 394 w 1341"/>
                                <a:gd name="T91" fmla="*/ 1102 h 1153"/>
                                <a:gd name="T92" fmla="*/ 275 w 1341"/>
                                <a:gd name="T93" fmla="*/ 1041 h 1153"/>
                                <a:gd name="T94" fmla="*/ 174 w 1341"/>
                                <a:gd name="T95" fmla="*/ 962 h 1153"/>
                                <a:gd name="T96" fmla="*/ 92 w 1341"/>
                                <a:gd name="T97" fmla="*/ 868 h 1153"/>
                                <a:gd name="T98" fmla="*/ 36 w 1341"/>
                                <a:gd name="T99" fmla="*/ 759 h 1153"/>
                                <a:gd name="T100" fmla="*/ 5 w 1341"/>
                                <a:gd name="T101" fmla="*/ 640 h 1153"/>
                                <a:gd name="T102" fmla="*/ 5 w 1341"/>
                                <a:gd name="T103" fmla="*/ 513 h 1153"/>
                                <a:gd name="T104" fmla="*/ 36 w 1341"/>
                                <a:gd name="T105" fmla="*/ 394 h 1153"/>
                                <a:gd name="T106" fmla="*/ 92 w 1341"/>
                                <a:gd name="T107" fmla="*/ 285 h 1153"/>
                                <a:gd name="T108" fmla="*/ 174 w 1341"/>
                                <a:gd name="T109" fmla="*/ 191 h 1153"/>
                                <a:gd name="T110" fmla="*/ 275 w 1341"/>
                                <a:gd name="T111" fmla="*/ 110 h 1153"/>
                                <a:gd name="T112" fmla="*/ 394 w 1341"/>
                                <a:gd name="T113" fmla="*/ 51 h 1153"/>
                                <a:gd name="T114" fmla="*/ 528 w 1341"/>
                                <a:gd name="T115" fmla="*/ 13 h 1153"/>
                                <a:gd name="T116" fmla="*/ 671 w 1341"/>
                                <a:gd name="T117" fmla="*/ 0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41" h="1153">
                                  <a:moveTo>
                                    <a:pt x="671" y="4"/>
                                  </a:moveTo>
                                  <a:lnTo>
                                    <a:pt x="594" y="8"/>
                                  </a:lnTo>
                                  <a:lnTo>
                                    <a:pt x="518" y="19"/>
                                  </a:lnTo>
                                  <a:lnTo>
                                    <a:pt x="446" y="38"/>
                                  </a:lnTo>
                                  <a:lnTo>
                                    <a:pt x="378" y="62"/>
                                  </a:lnTo>
                                  <a:lnTo>
                                    <a:pt x="315" y="93"/>
                                  </a:lnTo>
                                  <a:lnTo>
                                    <a:pt x="256" y="130"/>
                                  </a:lnTo>
                                  <a:lnTo>
                                    <a:pt x="201" y="172"/>
                                  </a:lnTo>
                                  <a:lnTo>
                                    <a:pt x="153" y="218"/>
                                  </a:lnTo>
                                  <a:lnTo>
                                    <a:pt x="109" y="269"/>
                                  </a:lnTo>
                                  <a:lnTo>
                                    <a:pt x="74" y="325"/>
                                  </a:lnTo>
                                  <a:lnTo>
                                    <a:pt x="46" y="383"/>
                                  </a:lnTo>
                                  <a:lnTo>
                                    <a:pt x="23" y="445"/>
                                  </a:lnTo>
                                  <a:lnTo>
                                    <a:pt x="10" y="510"/>
                                  </a:lnTo>
                                  <a:lnTo>
                                    <a:pt x="6" y="576"/>
                                  </a:lnTo>
                                  <a:lnTo>
                                    <a:pt x="10" y="643"/>
                                  </a:lnTo>
                                  <a:lnTo>
                                    <a:pt x="23" y="708"/>
                                  </a:lnTo>
                                  <a:lnTo>
                                    <a:pt x="46" y="769"/>
                                  </a:lnTo>
                                  <a:lnTo>
                                    <a:pt x="74" y="828"/>
                                  </a:lnTo>
                                  <a:lnTo>
                                    <a:pt x="109" y="884"/>
                                  </a:lnTo>
                                  <a:lnTo>
                                    <a:pt x="153" y="934"/>
                                  </a:lnTo>
                                  <a:lnTo>
                                    <a:pt x="201" y="981"/>
                                  </a:lnTo>
                                  <a:lnTo>
                                    <a:pt x="256" y="1023"/>
                                  </a:lnTo>
                                  <a:lnTo>
                                    <a:pt x="315" y="1059"/>
                                  </a:lnTo>
                                  <a:lnTo>
                                    <a:pt x="378" y="1090"/>
                                  </a:lnTo>
                                  <a:lnTo>
                                    <a:pt x="446" y="1115"/>
                                  </a:lnTo>
                                  <a:lnTo>
                                    <a:pt x="518" y="1134"/>
                                  </a:lnTo>
                                  <a:lnTo>
                                    <a:pt x="594" y="1144"/>
                                  </a:lnTo>
                                  <a:lnTo>
                                    <a:pt x="671" y="1148"/>
                                  </a:lnTo>
                                  <a:lnTo>
                                    <a:pt x="748" y="1144"/>
                                  </a:lnTo>
                                  <a:lnTo>
                                    <a:pt x="824" y="1134"/>
                                  </a:lnTo>
                                  <a:lnTo>
                                    <a:pt x="896" y="1115"/>
                                  </a:lnTo>
                                  <a:lnTo>
                                    <a:pt x="963" y="1090"/>
                                  </a:lnTo>
                                  <a:lnTo>
                                    <a:pt x="1027" y="1059"/>
                                  </a:lnTo>
                                  <a:lnTo>
                                    <a:pt x="1086" y="1023"/>
                                  </a:lnTo>
                                  <a:lnTo>
                                    <a:pt x="1141" y="981"/>
                                  </a:lnTo>
                                  <a:lnTo>
                                    <a:pt x="1189" y="934"/>
                                  </a:lnTo>
                                  <a:lnTo>
                                    <a:pt x="1232" y="884"/>
                                  </a:lnTo>
                                  <a:lnTo>
                                    <a:pt x="1268" y="828"/>
                                  </a:lnTo>
                                  <a:lnTo>
                                    <a:pt x="1296" y="769"/>
                                  </a:lnTo>
                                  <a:lnTo>
                                    <a:pt x="1318" y="708"/>
                                  </a:lnTo>
                                  <a:lnTo>
                                    <a:pt x="1331" y="643"/>
                                  </a:lnTo>
                                  <a:lnTo>
                                    <a:pt x="1335" y="576"/>
                                  </a:lnTo>
                                  <a:lnTo>
                                    <a:pt x="1331" y="510"/>
                                  </a:lnTo>
                                  <a:lnTo>
                                    <a:pt x="1318" y="445"/>
                                  </a:lnTo>
                                  <a:lnTo>
                                    <a:pt x="1296" y="383"/>
                                  </a:lnTo>
                                  <a:lnTo>
                                    <a:pt x="1268" y="325"/>
                                  </a:lnTo>
                                  <a:lnTo>
                                    <a:pt x="1232" y="269"/>
                                  </a:lnTo>
                                  <a:lnTo>
                                    <a:pt x="1189" y="218"/>
                                  </a:lnTo>
                                  <a:lnTo>
                                    <a:pt x="1141" y="172"/>
                                  </a:lnTo>
                                  <a:lnTo>
                                    <a:pt x="1086" y="130"/>
                                  </a:lnTo>
                                  <a:lnTo>
                                    <a:pt x="1027" y="93"/>
                                  </a:lnTo>
                                  <a:lnTo>
                                    <a:pt x="963" y="62"/>
                                  </a:lnTo>
                                  <a:lnTo>
                                    <a:pt x="896" y="38"/>
                                  </a:lnTo>
                                  <a:lnTo>
                                    <a:pt x="824" y="19"/>
                                  </a:lnTo>
                                  <a:lnTo>
                                    <a:pt x="748" y="8"/>
                                  </a:lnTo>
                                  <a:lnTo>
                                    <a:pt x="671" y="4"/>
                                  </a:lnTo>
                                  <a:close/>
                                  <a:moveTo>
                                    <a:pt x="671" y="0"/>
                                  </a:moveTo>
                                  <a:lnTo>
                                    <a:pt x="743" y="4"/>
                                  </a:lnTo>
                                  <a:lnTo>
                                    <a:pt x="814" y="13"/>
                                  </a:lnTo>
                                  <a:lnTo>
                                    <a:pt x="883" y="29"/>
                                  </a:lnTo>
                                  <a:lnTo>
                                    <a:pt x="948" y="51"/>
                                  </a:lnTo>
                                  <a:lnTo>
                                    <a:pt x="1008" y="79"/>
                                  </a:lnTo>
                                  <a:lnTo>
                                    <a:pt x="1066" y="110"/>
                                  </a:lnTo>
                                  <a:lnTo>
                                    <a:pt x="1120" y="148"/>
                                  </a:lnTo>
                                  <a:lnTo>
                                    <a:pt x="1168" y="191"/>
                                  </a:lnTo>
                                  <a:lnTo>
                                    <a:pt x="1211" y="235"/>
                                  </a:lnTo>
                                  <a:lnTo>
                                    <a:pt x="1249" y="285"/>
                                  </a:lnTo>
                                  <a:lnTo>
                                    <a:pt x="1280" y="339"/>
                                  </a:lnTo>
                                  <a:lnTo>
                                    <a:pt x="1306" y="394"/>
                                  </a:lnTo>
                                  <a:lnTo>
                                    <a:pt x="1325" y="453"/>
                                  </a:lnTo>
                                  <a:lnTo>
                                    <a:pt x="1337" y="513"/>
                                  </a:lnTo>
                                  <a:lnTo>
                                    <a:pt x="1341" y="576"/>
                                  </a:lnTo>
                                  <a:lnTo>
                                    <a:pt x="1337" y="640"/>
                                  </a:lnTo>
                                  <a:lnTo>
                                    <a:pt x="1325" y="700"/>
                                  </a:lnTo>
                                  <a:lnTo>
                                    <a:pt x="1306" y="759"/>
                                  </a:lnTo>
                                  <a:lnTo>
                                    <a:pt x="1280" y="814"/>
                                  </a:lnTo>
                                  <a:lnTo>
                                    <a:pt x="1249" y="868"/>
                                  </a:lnTo>
                                  <a:lnTo>
                                    <a:pt x="1211" y="917"/>
                                  </a:lnTo>
                                  <a:lnTo>
                                    <a:pt x="1168" y="962"/>
                                  </a:lnTo>
                                  <a:lnTo>
                                    <a:pt x="1120" y="1005"/>
                                  </a:lnTo>
                                  <a:lnTo>
                                    <a:pt x="1066" y="1041"/>
                                  </a:lnTo>
                                  <a:lnTo>
                                    <a:pt x="1008" y="1074"/>
                                  </a:lnTo>
                                  <a:lnTo>
                                    <a:pt x="948" y="1102"/>
                                  </a:lnTo>
                                  <a:lnTo>
                                    <a:pt x="883" y="1124"/>
                                  </a:lnTo>
                                  <a:lnTo>
                                    <a:pt x="814" y="1140"/>
                                  </a:lnTo>
                                  <a:lnTo>
                                    <a:pt x="743" y="1149"/>
                                  </a:lnTo>
                                  <a:lnTo>
                                    <a:pt x="671" y="1153"/>
                                  </a:lnTo>
                                  <a:lnTo>
                                    <a:pt x="598" y="1149"/>
                                  </a:lnTo>
                                  <a:lnTo>
                                    <a:pt x="528" y="1140"/>
                                  </a:lnTo>
                                  <a:lnTo>
                                    <a:pt x="459" y="1124"/>
                                  </a:lnTo>
                                  <a:lnTo>
                                    <a:pt x="394" y="1102"/>
                                  </a:lnTo>
                                  <a:lnTo>
                                    <a:pt x="333" y="1074"/>
                                  </a:lnTo>
                                  <a:lnTo>
                                    <a:pt x="275" y="1041"/>
                                  </a:lnTo>
                                  <a:lnTo>
                                    <a:pt x="222" y="1005"/>
                                  </a:lnTo>
                                  <a:lnTo>
                                    <a:pt x="174" y="962"/>
                                  </a:lnTo>
                                  <a:lnTo>
                                    <a:pt x="130" y="917"/>
                                  </a:lnTo>
                                  <a:lnTo>
                                    <a:pt x="92" y="868"/>
                                  </a:lnTo>
                                  <a:lnTo>
                                    <a:pt x="61" y="814"/>
                                  </a:lnTo>
                                  <a:lnTo>
                                    <a:pt x="36" y="759"/>
                                  </a:lnTo>
                                  <a:lnTo>
                                    <a:pt x="16" y="700"/>
                                  </a:lnTo>
                                  <a:lnTo>
                                    <a:pt x="5" y="640"/>
                                  </a:lnTo>
                                  <a:lnTo>
                                    <a:pt x="0" y="576"/>
                                  </a:lnTo>
                                  <a:lnTo>
                                    <a:pt x="5" y="513"/>
                                  </a:lnTo>
                                  <a:lnTo>
                                    <a:pt x="16" y="453"/>
                                  </a:lnTo>
                                  <a:lnTo>
                                    <a:pt x="36" y="394"/>
                                  </a:lnTo>
                                  <a:lnTo>
                                    <a:pt x="61" y="339"/>
                                  </a:lnTo>
                                  <a:lnTo>
                                    <a:pt x="92" y="285"/>
                                  </a:lnTo>
                                  <a:lnTo>
                                    <a:pt x="130" y="235"/>
                                  </a:lnTo>
                                  <a:lnTo>
                                    <a:pt x="174" y="191"/>
                                  </a:lnTo>
                                  <a:lnTo>
                                    <a:pt x="222" y="148"/>
                                  </a:lnTo>
                                  <a:lnTo>
                                    <a:pt x="275" y="110"/>
                                  </a:lnTo>
                                  <a:lnTo>
                                    <a:pt x="333" y="79"/>
                                  </a:lnTo>
                                  <a:lnTo>
                                    <a:pt x="394" y="51"/>
                                  </a:lnTo>
                                  <a:lnTo>
                                    <a:pt x="459" y="29"/>
                                  </a:lnTo>
                                  <a:lnTo>
                                    <a:pt x="528" y="13"/>
                                  </a:lnTo>
                                  <a:lnTo>
                                    <a:pt x="598" y="4"/>
                                  </a:lnTo>
                                  <a:lnTo>
                                    <a:pt x="671" y="0"/>
                                  </a:lnTo>
                                  <a:close/>
                                </a:path>
                              </a:pathLst>
                            </a:custGeom>
                            <a:solidFill>
                              <a:srgbClr val="FFE67F"/>
                            </a:solidFill>
                            <a:ln>
                              <a:noFill/>
                            </a:ln>
                            <a:extLst>
                              <a:ext uri="{91240B29-F687-4F45-9708-019B960494DF}">
                                <a14:hiddenLine xmlns:a14="http://schemas.microsoft.com/office/drawing/2010/main" w="0">
                                  <a:solidFill>
                                    <a:srgbClr val="FFE67F"/>
                                  </a:solidFill>
                                  <a:prstDash val="solid"/>
                                  <a:round/>
                                  <a:headEnd/>
                                  <a:tailEnd/>
                                </a14:hiddenLine>
                              </a:ext>
                            </a:extLst>
                          </wps:spPr>
                          <wps:bodyPr rot="0" vert="horz" wrap="square" lIns="91440" tIns="45720" rIns="91440" bIns="45720" anchor="t" anchorCtr="0" upright="1">
                            <a:noAutofit/>
                          </wps:bodyPr>
                        </wps:wsp>
                        <wps:wsp>
                          <wps:cNvPr id="774" name="Freeform 487"/>
                          <wps:cNvSpPr>
                            <a:spLocks noEditPoints="1"/>
                          </wps:cNvSpPr>
                          <wps:spPr bwMode="auto">
                            <a:xfrm>
                              <a:off x="1322" y="282"/>
                              <a:ext cx="675" cy="581"/>
                            </a:xfrm>
                            <a:custGeom>
                              <a:avLst/>
                              <a:gdLst>
                                <a:gd name="T0" fmla="*/ 602 w 1349"/>
                                <a:gd name="T1" fmla="*/ 9 h 1163"/>
                                <a:gd name="T2" fmla="*/ 463 w 1349"/>
                                <a:gd name="T3" fmla="*/ 34 h 1163"/>
                                <a:gd name="T4" fmla="*/ 337 w 1349"/>
                                <a:gd name="T5" fmla="*/ 84 h 1163"/>
                                <a:gd name="T6" fmla="*/ 226 w 1349"/>
                                <a:gd name="T7" fmla="*/ 153 h 1163"/>
                                <a:gd name="T8" fmla="*/ 134 w 1349"/>
                                <a:gd name="T9" fmla="*/ 240 h 1163"/>
                                <a:gd name="T10" fmla="*/ 65 w 1349"/>
                                <a:gd name="T11" fmla="*/ 344 h 1163"/>
                                <a:gd name="T12" fmla="*/ 20 w 1349"/>
                                <a:gd name="T13" fmla="*/ 458 h 1163"/>
                                <a:gd name="T14" fmla="*/ 4 w 1349"/>
                                <a:gd name="T15" fmla="*/ 581 h 1163"/>
                                <a:gd name="T16" fmla="*/ 20 w 1349"/>
                                <a:gd name="T17" fmla="*/ 705 h 1163"/>
                                <a:gd name="T18" fmla="*/ 65 w 1349"/>
                                <a:gd name="T19" fmla="*/ 819 h 1163"/>
                                <a:gd name="T20" fmla="*/ 134 w 1349"/>
                                <a:gd name="T21" fmla="*/ 922 h 1163"/>
                                <a:gd name="T22" fmla="*/ 226 w 1349"/>
                                <a:gd name="T23" fmla="*/ 1010 h 1163"/>
                                <a:gd name="T24" fmla="*/ 337 w 1349"/>
                                <a:gd name="T25" fmla="*/ 1079 h 1163"/>
                                <a:gd name="T26" fmla="*/ 463 w 1349"/>
                                <a:gd name="T27" fmla="*/ 1129 h 1163"/>
                                <a:gd name="T28" fmla="*/ 602 w 1349"/>
                                <a:gd name="T29" fmla="*/ 1154 h 1163"/>
                                <a:gd name="T30" fmla="*/ 747 w 1349"/>
                                <a:gd name="T31" fmla="*/ 1154 h 1163"/>
                                <a:gd name="T32" fmla="*/ 887 w 1349"/>
                                <a:gd name="T33" fmla="*/ 1129 h 1163"/>
                                <a:gd name="T34" fmla="*/ 1012 w 1349"/>
                                <a:gd name="T35" fmla="*/ 1079 h 1163"/>
                                <a:gd name="T36" fmla="*/ 1124 w 1349"/>
                                <a:gd name="T37" fmla="*/ 1010 h 1163"/>
                                <a:gd name="T38" fmla="*/ 1215 w 1349"/>
                                <a:gd name="T39" fmla="*/ 922 h 1163"/>
                                <a:gd name="T40" fmla="*/ 1284 w 1349"/>
                                <a:gd name="T41" fmla="*/ 819 h 1163"/>
                                <a:gd name="T42" fmla="*/ 1329 w 1349"/>
                                <a:gd name="T43" fmla="*/ 705 h 1163"/>
                                <a:gd name="T44" fmla="*/ 1345 w 1349"/>
                                <a:gd name="T45" fmla="*/ 581 h 1163"/>
                                <a:gd name="T46" fmla="*/ 1329 w 1349"/>
                                <a:gd name="T47" fmla="*/ 458 h 1163"/>
                                <a:gd name="T48" fmla="*/ 1284 w 1349"/>
                                <a:gd name="T49" fmla="*/ 344 h 1163"/>
                                <a:gd name="T50" fmla="*/ 1215 w 1349"/>
                                <a:gd name="T51" fmla="*/ 240 h 1163"/>
                                <a:gd name="T52" fmla="*/ 1124 w 1349"/>
                                <a:gd name="T53" fmla="*/ 153 h 1163"/>
                                <a:gd name="T54" fmla="*/ 1012 w 1349"/>
                                <a:gd name="T55" fmla="*/ 84 h 1163"/>
                                <a:gd name="T56" fmla="*/ 887 w 1349"/>
                                <a:gd name="T57" fmla="*/ 34 h 1163"/>
                                <a:gd name="T58" fmla="*/ 747 w 1349"/>
                                <a:gd name="T59" fmla="*/ 9 h 1163"/>
                                <a:gd name="T60" fmla="*/ 675 w 1349"/>
                                <a:gd name="T61" fmla="*/ 0 h 1163"/>
                                <a:gd name="T62" fmla="*/ 819 w 1349"/>
                                <a:gd name="T63" fmla="*/ 13 h 1163"/>
                                <a:gd name="T64" fmla="*/ 953 w 1349"/>
                                <a:gd name="T65" fmla="*/ 52 h 1163"/>
                                <a:gd name="T66" fmla="*/ 1073 w 1349"/>
                                <a:gd name="T67" fmla="*/ 113 h 1163"/>
                                <a:gd name="T68" fmla="*/ 1176 w 1349"/>
                                <a:gd name="T69" fmla="*/ 192 h 1163"/>
                                <a:gd name="T70" fmla="*/ 1258 w 1349"/>
                                <a:gd name="T71" fmla="*/ 288 h 1163"/>
                                <a:gd name="T72" fmla="*/ 1315 w 1349"/>
                                <a:gd name="T73" fmla="*/ 398 h 1163"/>
                                <a:gd name="T74" fmla="*/ 1345 w 1349"/>
                                <a:gd name="T75" fmla="*/ 518 h 1163"/>
                                <a:gd name="T76" fmla="*/ 1345 w 1349"/>
                                <a:gd name="T77" fmla="*/ 645 h 1163"/>
                                <a:gd name="T78" fmla="*/ 1315 w 1349"/>
                                <a:gd name="T79" fmla="*/ 765 h 1163"/>
                                <a:gd name="T80" fmla="*/ 1258 w 1349"/>
                                <a:gd name="T81" fmla="*/ 875 h 1163"/>
                                <a:gd name="T82" fmla="*/ 1176 w 1349"/>
                                <a:gd name="T83" fmla="*/ 971 h 1163"/>
                                <a:gd name="T84" fmla="*/ 1073 w 1349"/>
                                <a:gd name="T85" fmla="*/ 1050 h 1163"/>
                                <a:gd name="T86" fmla="*/ 953 w 1349"/>
                                <a:gd name="T87" fmla="*/ 1111 h 1163"/>
                                <a:gd name="T88" fmla="*/ 819 w 1349"/>
                                <a:gd name="T89" fmla="*/ 1149 h 1163"/>
                                <a:gd name="T90" fmla="*/ 675 w 1349"/>
                                <a:gd name="T91" fmla="*/ 1163 h 1163"/>
                                <a:gd name="T92" fmla="*/ 530 w 1349"/>
                                <a:gd name="T93" fmla="*/ 1149 h 1163"/>
                                <a:gd name="T94" fmla="*/ 396 w 1349"/>
                                <a:gd name="T95" fmla="*/ 1111 h 1163"/>
                                <a:gd name="T96" fmla="*/ 277 w 1349"/>
                                <a:gd name="T97" fmla="*/ 1050 h 1163"/>
                                <a:gd name="T98" fmla="*/ 174 w 1349"/>
                                <a:gd name="T99" fmla="*/ 971 h 1163"/>
                                <a:gd name="T100" fmla="*/ 92 w 1349"/>
                                <a:gd name="T101" fmla="*/ 875 h 1163"/>
                                <a:gd name="T102" fmla="*/ 34 w 1349"/>
                                <a:gd name="T103" fmla="*/ 765 h 1163"/>
                                <a:gd name="T104" fmla="*/ 4 w 1349"/>
                                <a:gd name="T105" fmla="*/ 645 h 1163"/>
                                <a:gd name="T106" fmla="*/ 4 w 1349"/>
                                <a:gd name="T107" fmla="*/ 518 h 1163"/>
                                <a:gd name="T108" fmla="*/ 34 w 1349"/>
                                <a:gd name="T109" fmla="*/ 398 h 1163"/>
                                <a:gd name="T110" fmla="*/ 92 w 1349"/>
                                <a:gd name="T111" fmla="*/ 288 h 1163"/>
                                <a:gd name="T112" fmla="*/ 174 w 1349"/>
                                <a:gd name="T113" fmla="*/ 192 h 1163"/>
                                <a:gd name="T114" fmla="*/ 277 w 1349"/>
                                <a:gd name="T115" fmla="*/ 113 h 1163"/>
                                <a:gd name="T116" fmla="*/ 396 w 1349"/>
                                <a:gd name="T117" fmla="*/ 52 h 1163"/>
                                <a:gd name="T118" fmla="*/ 530 w 1349"/>
                                <a:gd name="T119" fmla="*/ 13 h 1163"/>
                                <a:gd name="T120" fmla="*/ 675 w 1349"/>
                                <a:gd name="T121" fmla="*/ 0 h 1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49" h="1163">
                                  <a:moveTo>
                                    <a:pt x="675" y="5"/>
                                  </a:moveTo>
                                  <a:lnTo>
                                    <a:pt x="602" y="9"/>
                                  </a:lnTo>
                                  <a:lnTo>
                                    <a:pt x="532" y="18"/>
                                  </a:lnTo>
                                  <a:lnTo>
                                    <a:pt x="463" y="34"/>
                                  </a:lnTo>
                                  <a:lnTo>
                                    <a:pt x="398" y="56"/>
                                  </a:lnTo>
                                  <a:lnTo>
                                    <a:pt x="337" y="84"/>
                                  </a:lnTo>
                                  <a:lnTo>
                                    <a:pt x="279" y="115"/>
                                  </a:lnTo>
                                  <a:lnTo>
                                    <a:pt x="226" y="153"/>
                                  </a:lnTo>
                                  <a:lnTo>
                                    <a:pt x="178" y="196"/>
                                  </a:lnTo>
                                  <a:lnTo>
                                    <a:pt x="134" y="240"/>
                                  </a:lnTo>
                                  <a:lnTo>
                                    <a:pt x="96" y="290"/>
                                  </a:lnTo>
                                  <a:lnTo>
                                    <a:pt x="65" y="344"/>
                                  </a:lnTo>
                                  <a:lnTo>
                                    <a:pt x="40" y="399"/>
                                  </a:lnTo>
                                  <a:lnTo>
                                    <a:pt x="20" y="458"/>
                                  </a:lnTo>
                                  <a:lnTo>
                                    <a:pt x="9" y="518"/>
                                  </a:lnTo>
                                  <a:lnTo>
                                    <a:pt x="4" y="581"/>
                                  </a:lnTo>
                                  <a:lnTo>
                                    <a:pt x="9" y="645"/>
                                  </a:lnTo>
                                  <a:lnTo>
                                    <a:pt x="20" y="705"/>
                                  </a:lnTo>
                                  <a:lnTo>
                                    <a:pt x="40" y="764"/>
                                  </a:lnTo>
                                  <a:lnTo>
                                    <a:pt x="65" y="819"/>
                                  </a:lnTo>
                                  <a:lnTo>
                                    <a:pt x="96" y="873"/>
                                  </a:lnTo>
                                  <a:lnTo>
                                    <a:pt x="134" y="922"/>
                                  </a:lnTo>
                                  <a:lnTo>
                                    <a:pt x="178" y="967"/>
                                  </a:lnTo>
                                  <a:lnTo>
                                    <a:pt x="226" y="1010"/>
                                  </a:lnTo>
                                  <a:lnTo>
                                    <a:pt x="279" y="1046"/>
                                  </a:lnTo>
                                  <a:lnTo>
                                    <a:pt x="337" y="1079"/>
                                  </a:lnTo>
                                  <a:lnTo>
                                    <a:pt x="398" y="1107"/>
                                  </a:lnTo>
                                  <a:lnTo>
                                    <a:pt x="463" y="1129"/>
                                  </a:lnTo>
                                  <a:lnTo>
                                    <a:pt x="532" y="1145"/>
                                  </a:lnTo>
                                  <a:lnTo>
                                    <a:pt x="602" y="1154"/>
                                  </a:lnTo>
                                  <a:lnTo>
                                    <a:pt x="675" y="1158"/>
                                  </a:lnTo>
                                  <a:lnTo>
                                    <a:pt x="747" y="1154"/>
                                  </a:lnTo>
                                  <a:lnTo>
                                    <a:pt x="818" y="1145"/>
                                  </a:lnTo>
                                  <a:lnTo>
                                    <a:pt x="887" y="1129"/>
                                  </a:lnTo>
                                  <a:lnTo>
                                    <a:pt x="952" y="1107"/>
                                  </a:lnTo>
                                  <a:lnTo>
                                    <a:pt x="1012" y="1079"/>
                                  </a:lnTo>
                                  <a:lnTo>
                                    <a:pt x="1070" y="1046"/>
                                  </a:lnTo>
                                  <a:lnTo>
                                    <a:pt x="1124" y="1010"/>
                                  </a:lnTo>
                                  <a:lnTo>
                                    <a:pt x="1172" y="967"/>
                                  </a:lnTo>
                                  <a:lnTo>
                                    <a:pt x="1215" y="922"/>
                                  </a:lnTo>
                                  <a:lnTo>
                                    <a:pt x="1253" y="873"/>
                                  </a:lnTo>
                                  <a:lnTo>
                                    <a:pt x="1284" y="819"/>
                                  </a:lnTo>
                                  <a:lnTo>
                                    <a:pt x="1310" y="764"/>
                                  </a:lnTo>
                                  <a:lnTo>
                                    <a:pt x="1329" y="705"/>
                                  </a:lnTo>
                                  <a:lnTo>
                                    <a:pt x="1341" y="645"/>
                                  </a:lnTo>
                                  <a:lnTo>
                                    <a:pt x="1345" y="581"/>
                                  </a:lnTo>
                                  <a:lnTo>
                                    <a:pt x="1341" y="518"/>
                                  </a:lnTo>
                                  <a:lnTo>
                                    <a:pt x="1329" y="458"/>
                                  </a:lnTo>
                                  <a:lnTo>
                                    <a:pt x="1310" y="399"/>
                                  </a:lnTo>
                                  <a:lnTo>
                                    <a:pt x="1284" y="344"/>
                                  </a:lnTo>
                                  <a:lnTo>
                                    <a:pt x="1253" y="290"/>
                                  </a:lnTo>
                                  <a:lnTo>
                                    <a:pt x="1215" y="240"/>
                                  </a:lnTo>
                                  <a:lnTo>
                                    <a:pt x="1172" y="196"/>
                                  </a:lnTo>
                                  <a:lnTo>
                                    <a:pt x="1124" y="153"/>
                                  </a:lnTo>
                                  <a:lnTo>
                                    <a:pt x="1070" y="115"/>
                                  </a:lnTo>
                                  <a:lnTo>
                                    <a:pt x="1012" y="84"/>
                                  </a:lnTo>
                                  <a:lnTo>
                                    <a:pt x="952" y="56"/>
                                  </a:lnTo>
                                  <a:lnTo>
                                    <a:pt x="887" y="34"/>
                                  </a:lnTo>
                                  <a:lnTo>
                                    <a:pt x="818" y="18"/>
                                  </a:lnTo>
                                  <a:lnTo>
                                    <a:pt x="747" y="9"/>
                                  </a:lnTo>
                                  <a:lnTo>
                                    <a:pt x="675" y="5"/>
                                  </a:lnTo>
                                  <a:close/>
                                  <a:moveTo>
                                    <a:pt x="675" y="0"/>
                                  </a:moveTo>
                                  <a:lnTo>
                                    <a:pt x="749" y="4"/>
                                  </a:lnTo>
                                  <a:lnTo>
                                    <a:pt x="819" y="13"/>
                                  </a:lnTo>
                                  <a:lnTo>
                                    <a:pt x="888" y="30"/>
                                  </a:lnTo>
                                  <a:lnTo>
                                    <a:pt x="953" y="52"/>
                                  </a:lnTo>
                                  <a:lnTo>
                                    <a:pt x="1015" y="80"/>
                                  </a:lnTo>
                                  <a:lnTo>
                                    <a:pt x="1073" y="113"/>
                                  </a:lnTo>
                                  <a:lnTo>
                                    <a:pt x="1126" y="149"/>
                                  </a:lnTo>
                                  <a:lnTo>
                                    <a:pt x="1176" y="192"/>
                                  </a:lnTo>
                                  <a:lnTo>
                                    <a:pt x="1219" y="238"/>
                                  </a:lnTo>
                                  <a:lnTo>
                                    <a:pt x="1258" y="288"/>
                                  </a:lnTo>
                                  <a:lnTo>
                                    <a:pt x="1290" y="341"/>
                                  </a:lnTo>
                                  <a:lnTo>
                                    <a:pt x="1315" y="398"/>
                                  </a:lnTo>
                                  <a:lnTo>
                                    <a:pt x="1334" y="456"/>
                                  </a:lnTo>
                                  <a:lnTo>
                                    <a:pt x="1345" y="518"/>
                                  </a:lnTo>
                                  <a:lnTo>
                                    <a:pt x="1349" y="581"/>
                                  </a:lnTo>
                                  <a:lnTo>
                                    <a:pt x="1345" y="645"/>
                                  </a:lnTo>
                                  <a:lnTo>
                                    <a:pt x="1334" y="706"/>
                                  </a:lnTo>
                                  <a:lnTo>
                                    <a:pt x="1315" y="765"/>
                                  </a:lnTo>
                                  <a:lnTo>
                                    <a:pt x="1290" y="822"/>
                                  </a:lnTo>
                                  <a:lnTo>
                                    <a:pt x="1258" y="875"/>
                                  </a:lnTo>
                                  <a:lnTo>
                                    <a:pt x="1219" y="925"/>
                                  </a:lnTo>
                                  <a:lnTo>
                                    <a:pt x="1176" y="971"/>
                                  </a:lnTo>
                                  <a:lnTo>
                                    <a:pt x="1126" y="1012"/>
                                  </a:lnTo>
                                  <a:lnTo>
                                    <a:pt x="1073" y="1050"/>
                                  </a:lnTo>
                                  <a:lnTo>
                                    <a:pt x="1015" y="1083"/>
                                  </a:lnTo>
                                  <a:lnTo>
                                    <a:pt x="953" y="1111"/>
                                  </a:lnTo>
                                  <a:lnTo>
                                    <a:pt x="888" y="1132"/>
                                  </a:lnTo>
                                  <a:lnTo>
                                    <a:pt x="819" y="1149"/>
                                  </a:lnTo>
                                  <a:lnTo>
                                    <a:pt x="749" y="1159"/>
                                  </a:lnTo>
                                  <a:lnTo>
                                    <a:pt x="675" y="1163"/>
                                  </a:lnTo>
                                  <a:lnTo>
                                    <a:pt x="601" y="1159"/>
                                  </a:lnTo>
                                  <a:lnTo>
                                    <a:pt x="530" y="1149"/>
                                  </a:lnTo>
                                  <a:lnTo>
                                    <a:pt x="461" y="1132"/>
                                  </a:lnTo>
                                  <a:lnTo>
                                    <a:pt x="396" y="1111"/>
                                  </a:lnTo>
                                  <a:lnTo>
                                    <a:pt x="334" y="1083"/>
                                  </a:lnTo>
                                  <a:lnTo>
                                    <a:pt x="277" y="1050"/>
                                  </a:lnTo>
                                  <a:lnTo>
                                    <a:pt x="223" y="1012"/>
                                  </a:lnTo>
                                  <a:lnTo>
                                    <a:pt x="174" y="971"/>
                                  </a:lnTo>
                                  <a:lnTo>
                                    <a:pt x="130" y="925"/>
                                  </a:lnTo>
                                  <a:lnTo>
                                    <a:pt x="92" y="875"/>
                                  </a:lnTo>
                                  <a:lnTo>
                                    <a:pt x="59" y="822"/>
                                  </a:lnTo>
                                  <a:lnTo>
                                    <a:pt x="34" y="765"/>
                                  </a:lnTo>
                                  <a:lnTo>
                                    <a:pt x="16" y="706"/>
                                  </a:lnTo>
                                  <a:lnTo>
                                    <a:pt x="4" y="645"/>
                                  </a:lnTo>
                                  <a:lnTo>
                                    <a:pt x="0" y="581"/>
                                  </a:lnTo>
                                  <a:lnTo>
                                    <a:pt x="4" y="518"/>
                                  </a:lnTo>
                                  <a:lnTo>
                                    <a:pt x="16" y="456"/>
                                  </a:lnTo>
                                  <a:lnTo>
                                    <a:pt x="34" y="398"/>
                                  </a:lnTo>
                                  <a:lnTo>
                                    <a:pt x="59" y="341"/>
                                  </a:lnTo>
                                  <a:lnTo>
                                    <a:pt x="92" y="288"/>
                                  </a:lnTo>
                                  <a:lnTo>
                                    <a:pt x="130" y="238"/>
                                  </a:lnTo>
                                  <a:lnTo>
                                    <a:pt x="174" y="192"/>
                                  </a:lnTo>
                                  <a:lnTo>
                                    <a:pt x="223" y="149"/>
                                  </a:lnTo>
                                  <a:lnTo>
                                    <a:pt x="277" y="113"/>
                                  </a:lnTo>
                                  <a:lnTo>
                                    <a:pt x="334" y="80"/>
                                  </a:lnTo>
                                  <a:lnTo>
                                    <a:pt x="396" y="52"/>
                                  </a:lnTo>
                                  <a:lnTo>
                                    <a:pt x="461" y="30"/>
                                  </a:lnTo>
                                  <a:lnTo>
                                    <a:pt x="530" y="13"/>
                                  </a:lnTo>
                                  <a:lnTo>
                                    <a:pt x="601" y="4"/>
                                  </a:lnTo>
                                  <a:lnTo>
                                    <a:pt x="675" y="0"/>
                                  </a:lnTo>
                                  <a:close/>
                                </a:path>
                              </a:pathLst>
                            </a:custGeom>
                            <a:solidFill>
                              <a:srgbClr val="FFE67E"/>
                            </a:solidFill>
                            <a:ln>
                              <a:noFill/>
                            </a:ln>
                            <a:extLst>
                              <a:ext uri="{91240B29-F687-4F45-9708-019B960494DF}">
                                <a14:hiddenLine xmlns:a14="http://schemas.microsoft.com/office/drawing/2010/main" w="0">
                                  <a:solidFill>
                                    <a:srgbClr val="FFE67E"/>
                                  </a:solidFill>
                                  <a:prstDash val="solid"/>
                                  <a:round/>
                                  <a:headEnd/>
                                  <a:tailEnd/>
                                </a14:hiddenLine>
                              </a:ext>
                            </a:extLst>
                          </wps:spPr>
                          <wps:bodyPr rot="0" vert="horz" wrap="square" lIns="91440" tIns="45720" rIns="91440" bIns="45720" anchor="t" anchorCtr="0" upright="1">
                            <a:noAutofit/>
                          </wps:bodyPr>
                        </wps:wsp>
                        <wps:wsp>
                          <wps:cNvPr id="775" name="Freeform 488"/>
                          <wps:cNvSpPr>
                            <a:spLocks noEditPoints="1"/>
                          </wps:cNvSpPr>
                          <wps:spPr bwMode="auto">
                            <a:xfrm>
                              <a:off x="1319" y="279"/>
                              <a:ext cx="680" cy="586"/>
                            </a:xfrm>
                            <a:custGeom>
                              <a:avLst/>
                              <a:gdLst>
                                <a:gd name="T0" fmla="*/ 606 w 1360"/>
                                <a:gd name="T1" fmla="*/ 9 h 1171"/>
                                <a:gd name="T2" fmla="*/ 466 w 1360"/>
                                <a:gd name="T3" fmla="*/ 35 h 1171"/>
                                <a:gd name="T4" fmla="*/ 339 w 1360"/>
                                <a:gd name="T5" fmla="*/ 85 h 1171"/>
                                <a:gd name="T6" fmla="*/ 228 w 1360"/>
                                <a:gd name="T7" fmla="*/ 154 h 1171"/>
                                <a:gd name="T8" fmla="*/ 135 w 1360"/>
                                <a:gd name="T9" fmla="*/ 243 h 1171"/>
                                <a:gd name="T10" fmla="*/ 64 w 1360"/>
                                <a:gd name="T11" fmla="*/ 346 h 1171"/>
                                <a:gd name="T12" fmla="*/ 21 w 1360"/>
                                <a:gd name="T13" fmla="*/ 461 h 1171"/>
                                <a:gd name="T14" fmla="*/ 5 w 1360"/>
                                <a:gd name="T15" fmla="*/ 586 h 1171"/>
                                <a:gd name="T16" fmla="*/ 21 w 1360"/>
                                <a:gd name="T17" fmla="*/ 711 h 1171"/>
                                <a:gd name="T18" fmla="*/ 64 w 1360"/>
                                <a:gd name="T19" fmla="*/ 827 h 1171"/>
                                <a:gd name="T20" fmla="*/ 135 w 1360"/>
                                <a:gd name="T21" fmla="*/ 930 h 1171"/>
                                <a:gd name="T22" fmla="*/ 228 w 1360"/>
                                <a:gd name="T23" fmla="*/ 1017 h 1171"/>
                                <a:gd name="T24" fmla="*/ 339 w 1360"/>
                                <a:gd name="T25" fmla="*/ 1088 h 1171"/>
                                <a:gd name="T26" fmla="*/ 466 w 1360"/>
                                <a:gd name="T27" fmla="*/ 1137 h 1171"/>
                                <a:gd name="T28" fmla="*/ 606 w 1360"/>
                                <a:gd name="T29" fmla="*/ 1164 h 1171"/>
                                <a:gd name="T30" fmla="*/ 754 w 1360"/>
                                <a:gd name="T31" fmla="*/ 1164 h 1171"/>
                                <a:gd name="T32" fmla="*/ 893 w 1360"/>
                                <a:gd name="T33" fmla="*/ 1137 h 1171"/>
                                <a:gd name="T34" fmla="*/ 1020 w 1360"/>
                                <a:gd name="T35" fmla="*/ 1088 h 1171"/>
                                <a:gd name="T36" fmla="*/ 1131 w 1360"/>
                                <a:gd name="T37" fmla="*/ 1017 h 1171"/>
                                <a:gd name="T38" fmla="*/ 1224 w 1360"/>
                                <a:gd name="T39" fmla="*/ 930 h 1171"/>
                                <a:gd name="T40" fmla="*/ 1295 w 1360"/>
                                <a:gd name="T41" fmla="*/ 827 h 1171"/>
                                <a:gd name="T42" fmla="*/ 1339 w 1360"/>
                                <a:gd name="T43" fmla="*/ 711 h 1171"/>
                                <a:gd name="T44" fmla="*/ 1354 w 1360"/>
                                <a:gd name="T45" fmla="*/ 586 h 1171"/>
                                <a:gd name="T46" fmla="*/ 1339 w 1360"/>
                                <a:gd name="T47" fmla="*/ 461 h 1171"/>
                                <a:gd name="T48" fmla="*/ 1295 w 1360"/>
                                <a:gd name="T49" fmla="*/ 346 h 1171"/>
                                <a:gd name="T50" fmla="*/ 1224 w 1360"/>
                                <a:gd name="T51" fmla="*/ 243 h 1171"/>
                                <a:gd name="T52" fmla="*/ 1131 w 1360"/>
                                <a:gd name="T53" fmla="*/ 154 h 1171"/>
                                <a:gd name="T54" fmla="*/ 1020 w 1360"/>
                                <a:gd name="T55" fmla="*/ 85 h 1171"/>
                                <a:gd name="T56" fmla="*/ 893 w 1360"/>
                                <a:gd name="T57" fmla="*/ 35 h 1171"/>
                                <a:gd name="T58" fmla="*/ 754 w 1360"/>
                                <a:gd name="T59" fmla="*/ 9 h 1171"/>
                                <a:gd name="T60" fmla="*/ 680 w 1360"/>
                                <a:gd name="T61" fmla="*/ 0 h 1171"/>
                                <a:gd name="T62" fmla="*/ 826 w 1360"/>
                                <a:gd name="T63" fmla="*/ 15 h 1171"/>
                                <a:gd name="T64" fmla="*/ 961 w 1360"/>
                                <a:gd name="T65" fmla="*/ 52 h 1171"/>
                                <a:gd name="T66" fmla="*/ 1081 w 1360"/>
                                <a:gd name="T67" fmla="*/ 114 h 1171"/>
                                <a:gd name="T68" fmla="*/ 1185 w 1360"/>
                                <a:gd name="T69" fmla="*/ 194 h 1171"/>
                                <a:gd name="T70" fmla="*/ 1267 w 1360"/>
                                <a:gd name="T71" fmla="*/ 290 h 1171"/>
                                <a:gd name="T72" fmla="*/ 1325 w 1360"/>
                                <a:gd name="T73" fmla="*/ 401 h 1171"/>
                                <a:gd name="T74" fmla="*/ 1356 w 1360"/>
                                <a:gd name="T75" fmla="*/ 522 h 1171"/>
                                <a:gd name="T76" fmla="*/ 1356 w 1360"/>
                                <a:gd name="T77" fmla="*/ 650 h 1171"/>
                                <a:gd name="T78" fmla="*/ 1325 w 1360"/>
                                <a:gd name="T79" fmla="*/ 771 h 1171"/>
                                <a:gd name="T80" fmla="*/ 1267 w 1360"/>
                                <a:gd name="T81" fmla="*/ 881 h 1171"/>
                                <a:gd name="T82" fmla="*/ 1185 w 1360"/>
                                <a:gd name="T83" fmla="*/ 978 h 1171"/>
                                <a:gd name="T84" fmla="*/ 1081 w 1360"/>
                                <a:gd name="T85" fmla="*/ 1059 h 1171"/>
                                <a:gd name="T86" fmla="*/ 961 w 1360"/>
                                <a:gd name="T87" fmla="*/ 1119 h 1171"/>
                                <a:gd name="T88" fmla="*/ 826 w 1360"/>
                                <a:gd name="T89" fmla="*/ 1158 h 1171"/>
                                <a:gd name="T90" fmla="*/ 680 w 1360"/>
                                <a:gd name="T91" fmla="*/ 1171 h 1171"/>
                                <a:gd name="T92" fmla="*/ 534 w 1360"/>
                                <a:gd name="T93" fmla="*/ 1158 h 1171"/>
                                <a:gd name="T94" fmla="*/ 399 w 1360"/>
                                <a:gd name="T95" fmla="*/ 1119 h 1171"/>
                                <a:gd name="T96" fmla="*/ 279 w 1360"/>
                                <a:gd name="T97" fmla="*/ 1059 h 1171"/>
                                <a:gd name="T98" fmla="*/ 174 w 1360"/>
                                <a:gd name="T99" fmla="*/ 978 h 1171"/>
                                <a:gd name="T100" fmla="*/ 93 w 1360"/>
                                <a:gd name="T101" fmla="*/ 881 h 1171"/>
                                <a:gd name="T102" fmla="*/ 35 w 1360"/>
                                <a:gd name="T103" fmla="*/ 771 h 1171"/>
                                <a:gd name="T104" fmla="*/ 4 w 1360"/>
                                <a:gd name="T105" fmla="*/ 650 h 1171"/>
                                <a:gd name="T106" fmla="*/ 4 w 1360"/>
                                <a:gd name="T107" fmla="*/ 522 h 1171"/>
                                <a:gd name="T108" fmla="*/ 35 w 1360"/>
                                <a:gd name="T109" fmla="*/ 401 h 1171"/>
                                <a:gd name="T110" fmla="*/ 93 w 1360"/>
                                <a:gd name="T111" fmla="*/ 290 h 1171"/>
                                <a:gd name="T112" fmla="*/ 174 w 1360"/>
                                <a:gd name="T113" fmla="*/ 194 h 1171"/>
                                <a:gd name="T114" fmla="*/ 279 w 1360"/>
                                <a:gd name="T115" fmla="*/ 114 h 1171"/>
                                <a:gd name="T116" fmla="*/ 399 w 1360"/>
                                <a:gd name="T117" fmla="*/ 52 h 1171"/>
                                <a:gd name="T118" fmla="*/ 534 w 1360"/>
                                <a:gd name="T119" fmla="*/ 15 h 1171"/>
                                <a:gd name="T120" fmla="*/ 680 w 1360"/>
                                <a:gd name="T121" fmla="*/ 0 h 1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60" h="1171">
                                  <a:moveTo>
                                    <a:pt x="680" y="5"/>
                                  </a:moveTo>
                                  <a:lnTo>
                                    <a:pt x="606" y="9"/>
                                  </a:lnTo>
                                  <a:lnTo>
                                    <a:pt x="535" y="18"/>
                                  </a:lnTo>
                                  <a:lnTo>
                                    <a:pt x="466" y="35"/>
                                  </a:lnTo>
                                  <a:lnTo>
                                    <a:pt x="401" y="57"/>
                                  </a:lnTo>
                                  <a:lnTo>
                                    <a:pt x="339" y="85"/>
                                  </a:lnTo>
                                  <a:lnTo>
                                    <a:pt x="282" y="118"/>
                                  </a:lnTo>
                                  <a:lnTo>
                                    <a:pt x="228" y="154"/>
                                  </a:lnTo>
                                  <a:lnTo>
                                    <a:pt x="179" y="197"/>
                                  </a:lnTo>
                                  <a:lnTo>
                                    <a:pt x="135" y="243"/>
                                  </a:lnTo>
                                  <a:lnTo>
                                    <a:pt x="97" y="293"/>
                                  </a:lnTo>
                                  <a:lnTo>
                                    <a:pt x="64" y="346"/>
                                  </a:lnTo>
                                  <a:lnTo>
                                    <a:pt x="39" y="403"/>
                                  </a:lnTo>
                                  <a:lnTo>
                                    <a:pt x="21" y="461"/>
                                  </a:lnTo>
                                  <a:lnTo>
                                    <a:pt x="9" y="523"/>
                                  </a:lnTo>
                                  <a:lnTo>
                                    <a:pt x="5" y="586"/>
                                  </a:lnTo>
                                  <a:lnTo>
                                    <a:pt x="9" y="650"/>
                                  </a:lnTo>
                                  <a:lnTo>
                                    <a:pt x="21" y="711"/>
                                  </a:lnTo>
                                  <a:lnTo>
                                    <a:pt x="39" y="770"/>
                                  </a:lnTo>
                                  <a:lnTo>
                                    <a:pt x="64" y="827"/>
                                  </a:lnTo>
                                  <a:lnTo>
                                    <a:pt x="97" y="880"/>
                                  </a:lnTo>
                                  <a:lnTo>
                                    <a:pt x="135" y="930"/>
                                  </a:lnTo>
                                  <a:lnTo>
                                    <a:pt x="179" y="976"/>
                                  </a:lnTo>
                                  <a:lnTo>
                                    <a:pt x="228" y="1017"/>
                                  </a:lnTo>
                                  <a:lnTo>
                                    <a:pt x="282" y="1055"/>
                                  </a:lnTo>
                                  <a:lnTo>
                                    <a:pt x="339" y="1088"/>
                                  </a:lnTo>
                                  <a:lnTo>
                                    <a:pt x="401" y="1116"/>
                                  </a:lnTo>
                                  <a:lnTo>
                                    <a:pt x="466" y="1137"/>
                                  </a:lnTo>
                                  <a:lnTo>
                                    <a:pt x="535" y="1154"/>
                                  </a:lnTo>
                                  <a:lnTo>
                                    <a:pt x="606" y="1164"/>
                                  </a:lnTo>
                                  <a:lnTo>
                                    <a:pt x="680" y="1168"/>
                                  </a:lnTo>
                                  <a:lnTo>
                                    <a:pt x="754" y="1164"/>
                                  </a:lnTo>
                                  <a:lnTo>
                                    <a:pt x="824" y="1154"/>
                                  </a:lnTo>
                                  <a:lnTo>
                                    <a:pt x="893" y="1137"/>
                                  </a:lnTo>
                                  <a:lnTo>
                                    <a:pt x="958" y="1116"/>
                                  </a:lnTo>
                                  <a:lnTo>
                                    <a:pt x="1020" y="1088"/>
                                  </a:lnTo>
                                  <a:lnTo>
                                    <a:pt x="1078" y="1055"/>
                                  </a:lnTo>
                                  <a:lnTo>
                                    <a:pt x="1131" y="1017"/>
                                  </a:lnTo>
                                  <a:lnTo>
                                    <a:pt x="1181" y="976"/>
                                  </a:lnTo>
                                  <a:lnTo>
                                    <a:pt x="1224" y="930"/>
                                  </a:lnTo>
                                  <a:lnTo>
                                    <a:pt x="1263" y="880"/>
                                  </a:lnTo>
                                  <a:lnTo>
                                    <a:pt x="1295" y="827"/>
                                  </a:lnTo>
                                  <a:lnTo>
                                    <a:pt x="1320" y="770"/>
                                  </a:lnTo>
                                  <a:lnTo>
                                    <a:pt x="1339" y="711"/>
                                  </a:lnTo>
                                  <a:lnTo>
                                    <a:pt x="1350" y="650"/>
                                  </a:lnTo>
                                  <a:lnTo>
                                    <a:pt x="1354" y="586"/>
                                  </a:lnTo>
                                  <a:lnTo>
                                    <a:pt x="1350" y="523"/>
                                  </a:lnTo>
                                  <a:lnTo>
                                    <a:pt x="1339" y="461"/>
                                  </a:lnTo>
                                  <a:lnTo>
                                    <a:pt x="1320" y="403"/>
                                  </a:lnTo>
                                  <a:lnTo>
                                    <a:pt x="1295" y="346"/>
                                  </a:lnTo>
                                  <a:lnTo>
                                    <a:pt x="1263" y="293"/>
                                  </a:lnTo>
                                  <a:lnTo>
                                    <a:pt x="1224" y="243"/>
                                  </a:lnTo>
                                  <a:lnTo>
                                    <a:pt x="1181" y="197"/>
                                  </a:lnTo>
                                  <a:lnTo>
                                    <a:pt x="1131" y="154"/>
                                  </a:lnTo>
                                  <a:lnTo>
                                    <a:pt x="1078" y="118"/>
                                  </a:lnTo>
                                  <a:lnTo>
                                    <a:pt x="1020" y="85"/>
                                  </a:lnTo>
                                  <a:lnTo>
                                    <a:pt x="958" y="57"/>
                                  </a:lnTo>
                                  <a:lnTo>
                                    <a:pt x="893" y="35"/>
                                  </a:lnTo>
                                  <a:lnTo>
                                    <a:pt x="824" y="18"/>
                                  </a:lnTo>
                                  <a:lnTo>
                                    <a:pt x="754" y="9"/>
                                  </a:lnTo>
                                  <a:lnTo>
                                    <a:pt x="680" y="5"/>
                                  </a:lnTo>
                                  <a:close/>
                                  <a:moveTo>
                                    <a:pt x="680" y="0"/>
                                  </a:moveTo>
                                  <a:lnTo>
                                    <a:pt x="754" y="4"/>
                                  </a:lnTo>
                                  <a:lnTo>
                                    <a:pt x="826" y="15"/>
                                  </a:lnTo>
                                  <a:lnTo>
                                    <a:pt x="895" y="31"/>
                                  </a:lnTo>
                                  <a:lnTo>
                                    <a:pt x="961" y="52"/>
                                  </a:lnTo>
                                  <a:lnTo>
                                    <a:pt x="1023" y="80"/>
                                  </a:lnTo>
                                  <a:lnTo>
                                    <a:pt x="1081" y="114"/>
                                  </a:lnTo>
                                  <a:lnTo>
                                    <a:pt x="1136" y="152"/>
                                  </a:lnTo>
                                  <a:lnTo>
                                    <a:pt x="1185" y="194"/>
                                  </a:lnTo>
                                  <a:lnTo>
                                    <a:pt x="1229" y="241"/>
                                  </a:lnTo>
                                  <a:lnTo>
                                    <a:pt x="1267" y="290"/>
                                  </a:lnTo>
                                  <a:lnTo>
                                    <a:pt x="1299" y="345"/>
                                  </a:lnTo>
                                  <a:lnTo>
                                    <a:pt x="1325" y="401"/>
                                  </a:lnTo>
                                  <a:lnTo>
                                    <a:pt x="1344" y="460"/>
                                  </a:lnTo>
                                  <a:lnTo>
                                    <a:pt x="1356" y="522"/>
                                  </a:lnTo>
                                  <a:lnTo>
                                    <a:pt x="1360" y="586"/>
                                  </a:lnTo>
                                  <a:lnTo>
                                    <a:pt x="1356" y="650"/>
                                  </a:lnTo>
                                  <a:lnTo>
                                    <a:pt x="1344" y="711"/>
                                  </a:lnTo>
                                  <a:lnTo>
                                    <a:pt x="1325" y="771"/>
                                  </a:lnTo>
                                  <a:lnTo>
                                    <a:pt x="1299" y="828"/>
                                  </a:lnTo>
                                  <a:lnTo>
                                    <a:pt x="1267" y="881"/>
                                  </a:lnTo>
                                  <a:lnTo>
                                    <a:pt x="1229" y="932"/>
                                  </a:lnTo>
                                  <a:lnTo>
                                    <a:pt x="1185" y="978"/>
                                  </a:lnTo>
                                  <a:lnTo>
                                    <a:pt x="1136" y="1021"/>
                                  </a:lnTo>
                                  <a:lnTo>
                                    <a:pt x="1081" y="1059"/>
                                  </a:lnTo>
                                  <a:lnTo>
                                    <a:pt x="1023" y="1091"/>
                                  </a:lnTo>
                                  <a:lnTo>
                                    <a:pt x="961" y="1119"/>
                                  </a:lnTo>
                                  <a:lnTo>
                                    <a:pt x="895" y="1142"/>
                                  </a:lnTo>
                                  <a:lnTo>
                                    <a:pt x="826" y="1158"/>
                                  </a:lnTo>
                                  <a:lnTo>
                                    <a:pt x="754" y="1169"/>
                                  </a:lnTo>
                                  <a:lnTo>
                                    <a:pt x="680" y="1171"/>
                                  </a:lnTo>
                                  <a:lnTo>
                                    <a:pt x="606" y="1169"/>
                                  </a:lnTo>
                                  <a:lnTo>
                                    <a:pt x="534" y="1158"/>
                                  </a:lnTo>
                                  <a:lnTo>
                                    <a:pt x="465" y="1142"/>
                                  </a:lnTo>
                                  <a:lnTo>
                                    <a:pt x="399" y="1119"/>
                                  </a:lnTo>
                                  <a:lnTo>
                                    <a:pt x="336" y="1091"/>
                                  </a:lnTo>
                                  <a:lnTo>
                                    <a:pt x="279" y="1059"/>
                                  </a:lnTo>
                                  <a:lnTo>
                                    <a:pt x="224" y="1021"/>
                                  </a:lnTo>
                                  <a:lnTo>
                                    <a:pt x="174" y="978"/>
                                  </a:lnTo>
                                  <a:lnTo>
                                    <a:pt x="131" y="932"/>
                                  </a:lnTo>
                                  <a:lnTo>
                                    <a:pt x="93" y="881"/>
                                  </a:lnTo>
                                  <a:lnTo>
                                    <a:pt x="60" y="828"/>
                                  </a:lnTo>
                                  <a:lnTo>
                                    <a:pt x="35" y="771"/>
                                  </a:lnTo>
                                  <a:lnTo>
                                    <a:pt x="15" y="711"/>
                                  </a:lnTo>
                                  <a:lnTo>
                                    <a:pt x="4" y="650"/>
                                  </a:lnTo>
                                  <a:lnTo>
                                    <a:pt x="0" y="586"/>
                                  </a:lnTo>
                                  <a:lnTo>
                                    <a:pt x="4" y="522"/>
                                  </a:lnTo>
                                  <a:lnTo>
                                    <a:pt x="15" y="460"/>
                                  </a:lnTo>
                                  <a:lnTo>
                                    <a:pt x="35" y="401"/>
                                  </a:lnTo>
                                  <a:lnTo>
                                    <a:pt x="60" y="345"/>
                                  </a:lnTo>
                                  <a:lnTo>
                                    <a:pt x="93" y="290"/>
                                  </a:lnTo>
                                  <a:lnTo>
                                    <a:pt x="131" y="241"/>
                                  </a:lnTo>
                                  <a:lnTo>
                                    <a:pt x="174" y="194"/>
                                  </a:lnTo>
                                  <a:lnTo>
                                    <a:pt x="224" y="152"/>
                                  </a:lnTo>
                                  <a:lnTo>
                                    <a:pt x="279" y="114"/>
                                  </a:lnTo>
                                  <a:lnTo>
                                    <a:pt x="336" y="80"/>
                                  </a:lnTo>
                                  <a:lnTo>
                                    <a:pt x="399" y="52"/>
                                  </a:lnTo>
                                  <a:lnTo>
                                    <a:pt x="465" y="31"/>
                                  </a:lnTo>
                                  <a:lnTo>
                                    <a:pt x="534" y="15"/>
                                  </a:lnTo>
                                  <a:lnTo>
                                    <a:pt x="606" y="4"/>
                                  </a:lnTo>
                                  <a:lnTo>
                                    <a:pt x="680" y="0"/>
                                  </a:lnTo>
                                  <a:close/>
                                </a:path>
                              </a:pathLst>
                            </a:custGeom>
                            <a:solidFill>
                              <a:srgbClr val="FFE57D"/>
                            </a:solidFill>
                            <a:ln>
                              <a:noFill/>
                            </a:ln>
                            <a:extLst>
                              <a:ext uri="{91240B29-F687-4F45-9708-019B960494DF}">
                                <a14:hiddenLine xmlns:a14="http://schemas.microsoft.com/office/drawing/2010/main" w="0">
                                  <a:solidFill>
                                    <a:srgbClr val="FFE57D"/>
                                  </a:solidFill>
                                  <a:prstDash val="solid"/>
                                  <a:round/>
                                  <a:headEnd/>
                                  <a:tailEnd/>
                                </a14:hiddenLine>
                              </a:ext>
                            </a:extLst>
                          </wps:spPr>
                          <wps:bodyPr rot="0" vert="horz" wrap="square" lIns="91440" tIns="45720" rIns="91440" bIns="45720" anchor="t" anchorCtr="0" upright="1">
                            <a:noAutofit/>
                          </wps:bodyPr>
                        </wps:wsp>
                        <wps:wsp>
                          <wps:cNvPr id="776" name="Freeform 489"/>
                          <wps:cNvSpPr>
                            <a:spLocks noEditPoints="1"/>
                          </wps:cNvSpPr>
                          <wps:spPr bwMode="auto">
                            <a:xfrm>
                              <a:off x="1316" y="277"/>
                              <a:ext cx="686" cy="590"/>
                            </a:xfrm>
                            <a:custGeom>
                              <a:avLst/>
                              <a:gdLst>
                                <a:gd name="T0" fmla="*/ 612 w 1371"/>
                                <a:gd name="T1" fmla="*/ 7 h 1179"/>
                                <a:gd name="T2" fmla="*/ 471 w 1371"/>
                                <a:gd name="T3" fmla="*/ 34 h 1179"/>
                                <a:gd name="T4" fmla="*/ 342 w 1371"/>
                                <a:gd name="T5" fmla="*/ 83 h 1179"/>
                                <a:gd name="T6" fmla="*/ 230 w 1371"/>
                                <a:gd name="T7" fmla="*/ 155 h 1179"/>
                                <a:gd name="T8" fmla="*/ 137 w 1371"/>
                                <a:gd name="T9" fmla="*/ 244 h 1179"/>
                                <a:gd name="T10" fmla="*/ 66 w 1371"/>
                                <a:gd name="T11" fmla="*/ 348 h 1179"/>
                                <a:gd name="T12" fmla="*/ 21 w 1371"/>
                                <a:gd name="T13" fmla="*/ 463 h 1179"/>
                                <a:gd name="T14" fmla="*/ 6 w 1371"/>
                                <a:gd name="T15" fmla="*/ 589 h 1179"/>
                                <a:gd name="T16" fmla="*/ 21 w 1371"/>
                                <a:gd name="T17" fmla="*/ 714 h 1179"/>
                                <a:gd name="T18" fmla="*/ 66 w 1371"/>
                                <a:gd name="T19" fmla="*/ 831 h 1179"/>
                                <a:gd name="T20" fmla="*/ 137 w 1371"/>
                                <a:gd name="T21" fmla="*/ 935 h 1179"/>
                                <a:gd name="T22" fmla="*/ 230 w 1371"/>
                                <a:gd name="T23" fmla="*/ 1024 h 1179"/>
                                <a:gd name="T24" fmla="*/ 342 w 1371"/>
                                <a:gd name="T25" fmla="*/ 1094 h 1179"/>
                                <a:gd name="T26" fmla="*/ 471 w 1371"/>
                                <a:gd name="T27" fmla="*/ 1145 h 1179"/>
                                <a:gd name="T28" fmla="*/ 612 w 1371"/>
                                <a:gd name="T29" fmla="*/ 1172 h 1179"/>
                                <a:gd name="T30" fmla="*/ 760 w 1371"/>
                                <a:gd name="T31" fmla="*/ 1172 h 1179"/>
                                <a:gd name="T32" fmla="*/ 901 w 1371"/>
                                <a:gd name="T33" fmla="*/ 1145 h 1179"/>
                                <a:gd name="T34" fmla="*/ 1029 w 1371"/>
                                <a:gd name="T35" fmla="*/ 1094 h 1179"/>
                                <a:gd name="T36" fmla="*/ 1142 w 1371"/>
                                <a:gd name="T37" fmla="*/ 1024 h 1179"/>
                                <a:gd name="T38" fmla="*/ 1235 w 1371"/>
                                <a:gd name="T39" fmla="*/ 935 h 1179"/>
                                <a:gd name="T40" fmla="*/ 1305 w 1371"/>
                                <a:gd name="T41" fmla="*/ 831 h 1179"/>
                                <a:gd name="T42" fmla="*/ 1350 w 1371"/>
                                <a:gd name="T43" fmla="*/ 714 h 1179"/>
                                <a:gd name="T44" fmla="*/ 1366 w 1371"/>
                                <a:gd name="T45" fmla="*/ 589 h 1179"/>
                                <a:gd name="T46" fmla="*/ 1350 w 1371"/>
                                <a:gd name="T47" fmla="*/ 463 h 1179"/>
                                <a:gd name="T48" fmla="*/ 1305 w 1371"/>
                                <a:gd name="T49" fmla="*/ 348 h 1179"/>
                                <a:gd name="T50" fmla="*/ 1235 w 1371"/>
                                <a:gd name="T51" fmla="*/ 244 h 1179"/>
                                <a:gd name="T52" fmla="*/ 1142 w 1371"/>
                                <a:gd name="T53" fmla="*/ 155 h 1179"/>
                                <a:gd name="T54" fmla="*/ 1029 w 1371"/>
                                <a:gd name="T55" fmla="*/ 83 h 1179"/>
                                <a:gd name="T56" fmla="*/ 901 w 1371"/>
                                <a:gd name="T57" fmla="*/ 34 h 1179"/>
                                <a:gd name="T58" fmla="*/ 760 w 1371"/>
                                <a:gd name="T59" fmla="*/ 7 h 1179"/>
                                <a:gd name="T60" fmla="*/ 686 w 1371"/>
                                <a:gd name="T61" fmla="*/ 0 h 1179"/>
                                <a:gd name="T62" fmla="*/ 833 w 1371"/>
                                <a:gd name="T63" fmla="*/ 13 h 1179"/>
                                <a:gd name="T64" fmla="*/ 968 w 1371"/>
                                <a:gd name="T65" fmla="*/ 52 h 1179"/>
                                <a:gd name="T66" fmla="*/ 1091 w 1371"/>
                                <a:gd name="T67" fmla="*/ 114 h 1179"/>
                                <a:gd name="T68" fmla="*/ 1194 w 1371"/>
                                <a:gd name="T69" fmla="*/ 194 h 1179"/>
                                <a:gd name="T70" fmla="*/ 1277 w 1371"/>
                                <a:gd name="T71" fmla="*/ 292 h 1179"/>
                                <a:gd name="T72" fmla="*/ 1336 w 1371"/>
                                <a:gd name="T73" fmla="*/ 403 h 1179"/>
                                <a:gd name="T74" fmla="*/ 1367 w 1371"/>
                                <a:gd name="T75" fmla="*/ 525 h 1179"/>
                                <a:gd name="T76" fmla="*/ 1367 w 1371"/>
                                <a:gd name="T77" fmla="*/ 654 h 1179"/>
                                <a:gd name="T78" fmla="*/ 1336 w 1371"/>
                                <a:gd name="T79" fmla="*/ 776 h 1179"/>
                                <a:gd name="T80" fmla="*/ 1277 w 1371"/>
                                <a:gd name="T81" fmla="*/ 887 h 1179"/>
                                <a:gd name="T82" fmla="*/ 1194 w 1371"/>
                                <a:gd name="T83" fmla="*/ 985 h 1179"/>
                                <a:gd name="T84" fmla="*/ 1091 w 1371"/>
                                <a:gd name="T85" fmla="*/ 1065 h 1179"/>
                                <a:gd name="T86" fmla="*/ 968 w 1371"/>
                                <a:gd name="T87" fmla="*/ 1127 h 1179"/>
                                <a:gd name="T88" fmla="*/ 833 w 1371"/>
                                <a:gd name="T89" fmla="*/ 1166 h 1179"/>
                                <a:gd name="T90" fmla="*/ 686 w 1371"/>
                                <a:gd name="T91" fmla="*/ 1179 h 1179"/>
                                <a:gd name="T92" fmla="*/ 538 w 1371"/>
                                <a:gd name="T93" fmla="*/ 1166 h 1179"/>
                                <a:gd name="T94" fmla="*/ 403 w 1371"/>
                                <a:gd name="T95" fmla="*/ 1127 h 1179"/>
                                <a:gd name="T96" fmla="*/ 280 w 1371"/>
                                <a:gd name="T97" fmla="*/ 1065 h 1179"/>
                                <a:gd name="T98" fmla="*/ 178 w 1371"/>
                                <a:gd name="T99" fmla="*/ 985 h 1179"/>
                                <a:gd name="T100" fmla="*/ 94 w 1371"/>
                                <a:gd name="T101" fmla="*/ 887 h 1179"/>
                                <a:gd name="T102" fmla="*/ 35 w 1371"/>
                                <a:gd name="T103" fmla="*/ 776 h 1179"/>
                                <a:gd name="T104" fmla="*/ 4 w 1371"/>
                                <a:gd name="T105" fmla="*/ 654 h 1179"/>
                                <a:gd name="T106" fmla="*/ 4 w 1371"/>
                                <a:gd name="T107" fmla="*/ 525 h 1179"/>
                                <a:gd name="T108" fmla="*/ 35 w 1371"/>
                                <a:gd name="T109" fmla="*/ 403 h 1179"/>
                                <a:gd name="T110" fmla="*/ 94 w 1371"/>
                                <a:gd name="T111" fmla="*/ 292 h 1179"/>
                                <a:gd name="T112" fmla="*/ 178 w 1371"/>
                                <a:gd name="T113" fmla="*/ 194 h 1179"/>
                                <a:gd name="T114" fmla="*/ 280 w 1371"/>
                                <a:gd name="T115" fmla="*/ 114 h 1179"/>
                                <a:gd name="T116" fmla="*/ 403 w 1371"/>
                                <a:gd name="T117" fmla="*/ 52 h 1179"/>
                                <a:gd name="T118" fmla="*/ 538 w 1371"/>
                                <a:gd name="T119" fmla="*/ 13 h 1179"/>
                                <a:gd name="T120" fmla="*/ 686 w 1371"/>
                                <a:gd name="T121" fmla="*/ 0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1" h="1179">
                                  <a:moveTo>
                                    <a:pt x="686" y="3"/>
                                  </a:moveTo>
                                  <a:lnTo>
                                    <a:pt x="612" y="7"/>
                                  </a:lnTo>
                                  <a:lnTo>
                                    <a:pt x="540" y="18"/>
                                  </a:lnTo>
                                  <a:lnTo>
                                    <a:pt x="471" y="34"/>
                                  </a:lnTo>
                                  <a:lnTo>
                                    <a:pt x="405" y="55"/>
                                  </a:lnTo>
                                  <a:lnTo>
                                    <a:pt x="342" y="83"/>
                                  </a:lnTo>
                                  <a:lnTo>
                                    <a:pt x="285" y="117"/>
                                  </a:lnTo>
                                  <a:lnTo>
                                    <a:pt x="230" y="155"/>
                                  </a:lnTo>
                                  <a:lnTo>
                                    <a:pt x="180" y="197"/>
                                  </a:lnTo>
                                  <a:lnTo>
                                    <a:pt x="137" y="244"/>
                                  </a:lnTo>
                                  <a:lnTo>
                                    <a:pt x="99" y="293"/>
                                  </a:lnTo>
                                  <a:lnTo>
                                    <a:pt x="66" y="348"/>
                                  </a:lnTo>
                                  <a:lnTo>
                                    <a:pt x="41" y="404"/>
                                  </a:lnTo>
                                  <a:lnTo>
                                    <a:pt x="21" y="463"/>
                                  </a:lnTo>
                                  <a:lnTo>
                                    <a:pt x="10" y="525"/>
                                  </a:lnTo>
                                  <a:lnTo>
                                    <a:pt x="6" y="589"/>
                                  </a:lnTo>
                                  <a:lnTo>
                                    <a:pt x="10" y="653"/>
                                  </a:lnTo>
                                  <a:lnTo>
                                    <a:pt x="21" y="714"/>
                                  </a:lnTo>
                                  <a:lnTo>
                                    <a:pt x="41" y="774"/>
                                  </a:lnTo>
                                  <a:lnTo>
                                    <a:pt x="66" y="831"/>
                                  </a:lnTo>
                                  <a:lnTo>
                                    <a:pt x="99" y="884"/>
                                  </a:lnTo>
                                  <a:lnTo>
                                    <a:pt x="137" y="935"/>
                                  </a:lnTo>
                                  <a:lnTo>
                                    <a:pt x="180" y="981"/>
                                  </a:lnTo>
                                  <a:lnTo>
                                    <a:pt x="230" y="1024"/>
                                  </a:lnTo>
                                  <a:lnTo>
                                    <a:pt x="285" y="1062"/>
                                  </a:lnTo>
                                  <a:lnTo>
                                    <a:pt x="342" y="1094"/>
                                  </a:lnTo>
                                  <a:lnTo>
                                    <a:pt x="405" y="1122"/>
                                  </a:lnTo>
                                  <a:lnTo>
                                    <a:pt x="471" y="1145"/>
                                  </a:lnTo>
                                  <a:lnTo>
                                    <a:pt x="540" y="1161"/>
                                  </a:lnTo>
                                  <a:lnTo>
                                    <a:pt x="612" y="1172"/>
                                  </a:lnTo>
                                  <a:lnTo>
                                    <a:pt x="686" y="1174"/>
                                  </a:lnTo>
                                  <a:lnTo>
                                    <a:pt x="760" y="1172"/>
                                  </a:lnTo>
                                  <a:lnTo>
                                    <a:pt x="832" y="1161"/>
                                  </a:lnTo>
                                  <a:lnTo>
                                    <a:pt x="901" y="1145"/>
                                  </a:lnTo>
                                  <a:lnTo>
                                    <a:pt x="967" y="1122"/>
                                  </a:lnTo>
                                  <a:lnTo>
                                    <a:pt x="1029" y="1094"/>
                                  </a:lnTo>
                                  <a:lnTo>
                                    <a:pt x="1087" y="1062"/>
                                  </a:lnTo>
                                  <a:lnTo>
                                    <a:pt x="1142" y="1024"/>
                                  </a:lnTo>
                                  <a:lnTo>
                                    <a:pt x="1191" y="981"/>
                                  </a:lnTo>
                                  <a:lnTo>
                                    <a:pt x="1235" y="935"/>
                                  </a:lnTo>
                                  <a:lnTo>
                                    <a:pt x="1273" y="884"/>
                                  </a:lnTo>
                                  <a:lnTo>
                                    <a:pt x="1305" y="831"/>
                                  </a:lnTo>
                                  <a:lnTo>
                                    <a:pt x="1331" y="774"/>
                                  </a:lnTo>
                                  <a:lnTo>
                                    <a:pt x="1350" y="714"/>
                                  </a:lnTo>
                                  <a:lnTo>
                                    <a:pt x="1362" y="653"/>
                                  </a:lnTo>
                                  <a:lnTo>
                                    <a:pt x="1366" y="589"/>
                                  </a:lnTo>
                                  <a:lnTo>
                                    <a:pt x="1362" y="525"/>
                                  </a:lnTo>
                                  <a:lnTo>
                                    <a:pt x="1350" y="463"/>
                                  </a:lnTo>
                                  <a:lnTo>
                                    <a:pt x="1331" y="404"/>
                                  </a:lnTo>
                                  <a:lnTo>
                                    <a:pt x="1305" y="348"/>
                                  </a:lnTo>
                                  <a:lnTo>
                                    <a:pt x="1273" y="293"/>
                                  </a:lnTo>
                                  <a:lnTo>
                                    <a:pt x="1235" y="244"/>
                                  </a:lnTo>
                                  <a:lnTo>
                                    <a:pt x="1191" y="197"/>
                                  </a:lnTo>
                                  <a:lnTo>
                                    <a:pt x="1142" y="155"/>
                                  </a:lnTo>
                                  <a:lnTo>
                                    <a:pt x="1087" y="117"/>
                                  </a:lnTo>
                                  <a:lnTo>
                                    <a:pt x="1029" y="83"/>
                                  </a:lnTo>
                                  <a:lnTo>
                                    <a:pt x="967" y="55"/>
                                  </a:lnTo>
                                  <a:lnTo>
                                    <a:pt x="901" y="34"/>
                                  </a:lnTo>
                                  <a:lnTo>
                                    <a:pt x="832" y="18"/>
                                  </a:lnTo>
                                  <a:lnTo>
                                    <a:pt x="760" y="7"/>
                                  </a:lnTo>
                                  <a:lnTo>
                                    <a:pt x="686" y="3"/>
                                  </a:lnTo>
                                  <a:close/>
                                  <a:moveTo>
                                    <a:pt x="686" y="0"/>
                                  </a:moveTo>
                                  <a:lnTo>
                                    <a:pt x="760" y="3"/>
                                  </a:lnTo>
                                  <a:lnTo>
                                    <a:pt x="833" y="13"/>
                                  </a:lnTo>
                                  <a:lnTo>
                                    <a:pt x="902" y="30"/>
                                  </a:lnTo>
                                  <a:lnTo>
                                    <a:pt x="968" y="52"/>
                                  </a:lnTo>
                                  <a:lnTo>
                                    <a:pt x="1032" y="80"/>
                                  </a:lnTo>
                                  <a:lnTo>
                                    <a:pt x="1091" y="114"/>
                                  </a:lnTo>
                                  <a:lnTo>
                                    <a:pt x="1145" y="151"/>
                                  </a:lnTo>
                                  <a:lnTo>
                                    <a:pt x="1194" y="194"/>
                                  </a:lnTo>
                                  <a:lnTo>
                                    <a:pt x="1239" y="241"/>
                                  </a:lnTo>
                                  <a:lnTo>
                                    <a:pt x="1277" y="292"/>
                                  </a:lnTo>
                                  <a:lnTo>
                                    <a:pt x="1309" y="346"/>
                                  </a:lnTo>
                                  <a:lnTo>
                                    <a:pt x="1336" y="403"/>
                                  </a:lnTo>
                                  <a:lnTo>
                                    <a:pt x="1355" y="463"/>
                                  </a:lnTo>
                                  <a:lnTo>
                                    <a:pt x="1367" y="525"/>
                                  </a:lnTo>
                                  <a:lnTo>
                                    <a:pt x="1371" y="589"/>
                                  </a:lnTo>
                                  <a:lnTo>
                                    <a:pt x="1367" y="654"/>
                                  </a:lnTo>
                                  <a:lnTo>
                                    <a:pt x="1355" y="716"/>
                                  </a:lnTo>
                                  <a:lnTo>
                                    <a:pt x="1336" y="776"/>
                                  </a:lnTo>
                                  <a:lnTo>
                                    <a:pt x="1309" y="833"/>
                                  </a:lnTo>
                                  <a:lnTo>
                                    <a:pt x="1277" y="887"/>
                                  </a:lnTo>
                                  <a:lnTo>
                                    <a:pt x="1239" y="938"/>
                                  </a:lnTo>
                                  <a:lnTo>
                                    <a:pt x="1194" y="985"/>
                                  </a:lnTo>
                                  <a:lnTo>
                                    <a:pt x="1145" y="1028"/>
                                  </a:lnTo>
                                  <a:lnTo>
                                    <a:pt x="1091" y="1065"/>
                                  </a:lnTo>
                                  <a:lnTo>
                                    <a:pt x="1032" y="1099"/>
                                  </a:lnTo>
                                  <a:lnTo>
                                    <a:pt x="968" y="1127"/>
                                  </a:lnTo>
                                  <a:lnTo>
                                    <a:pt x="902" y="1149"/>
                                  </a:lnTo>
                                  <a:lnTo>
                                    <a:pt x="833" y="1166"/>
                                  </a:lnTo>
                                  <a:lnTo>
                                    <a:pt x="760" y="1176"/>
                                  </a:lnTo>
                                  <a:lnTo>
                                    <a:pt x="686" y="1179"/>
                                  </a:lnTo>
                                  <a:lnTo>
                                    <a:pt x="612" y="1176"/>
                                  </a:lnTo>
                                  <a:lnTo>
                                    <a:pt x="538" y="1166"/>
                                  </a:lnTo>
                                  <a:lnTo>
                                    <a:pt x="469" y="1149"/>
                                  </a:lnTo>
                                  <a:lnTo>
                                    <a:pt x="403" y="1127"/>
                                  </a:lnTo>
                                  <a:lnTo>
                                    <a:pt x="340" y="1099"/>
                                  </a:lnTo>
                                  <a:lnTo>
                                    <a:pt x="280" y="1065"/>
                                  </a:lnTo>
                                  <a:lnTo>
                                    <a:pt x="227" y="1028"/>
                                  </a:lnTo>
                                  <a:lnTo>
                                    <a:pt x="178" y="985"/>
                                  </a:lnTo>
                                  <a:lnTo>
                                    <a:pt x="132" y="938"/>
                                  </a:lnTo>
                                  <a:lnTo>
                                    <a:pt x="94" y="887"/>
                                  </a:lnTo>
                                  <a:lnTo>
                                    <a:pt x="62" y="833"/>
                                  </a:lnTo>
                                  <a:lnTo>
                                    <a:pt x="35" y="776"/>
                                  </a:lnTo>
                                  <a:lnTo>
                                    <a:pt x="17" y="716"/>
                                  </a:lnTo>
                                  <a:lnTo>
                                    <a:pt x="4" y="654"/>
                                  </a:lnTo>
                                  <a:lnTo>
                                    <a:pt x="0" y="589"/>
                                  </a:lnTo>
                                  <a:lnTo>
                                    <a:pt x="4" y="525"/>
                                  </a:lnTo>
                                  <a:lnTo>
                                    <a:pt x="17" y="463"/>
                                  </a:lnTo>
                                  <a:lnTo>
                                    <a:pt x="35" y="403"/>
                                  </a:lnTo>
                                  <a:lnTo>
                                    <a:pt x="62" y="346"/>
                                  </a:lnTo>
                                  <a:lnTo>
                                    <a:pt x="94" y="292"/>
                                  </a:lnTo>
                                  <a:lnTo>
                                    <a:pt x="132" y="241"/>
                                  </a:lnTo>
                                  <a:lnTo>
                                    <a:pt x="178" y="194"/>
                                  </a:lnTo>
                                  <a:lnTo>
                                    <a:pt x="227" y="151"/>
                                  </a:lnTo>
                                  <a:lnTo>
                                    <a:pt x="280" y="114"/>
                                  </a:lnTo>
                                  <a:lnTo>
                                    <a:pt x="340" y="80"/>
                                  </a:lnTo>
                                  <a:lnTo>
                                    <a:pt x="403" y="52"/>
                                  </a:lnTo>
                                  <a:lnTo>
                                    <a:pt x="469" y="30"/>
                                  </a:lnTo>
                                  <a:lnTo>
                                    <a:pt x="538" y="13"/>
                                  </a:lnTo>
                                  <a:lnTo>
                                    <a:pt x="612" y="3"/>
                                  </a:lnTo>
                                  <a:lnTo>
                                    <a:pt x="686" y="0"/>
                                  </a:lnTo>
                                  <a:close/>
                                </a:path>
                              </a:pathLst>
                            </a:custGeom>
                            <a:solidFill>
                              <a:srgbClr val="FFE57C"/>
                            </a:solidFill>
                            <a:ln>
                              <a:noFill/>
                            </a:ln>
                            <a:extLst>
                              <a:ext uri="{91240B29-F687-4F45-9708-019B960494DF}">
                                <a14:hiddenLine xmlns:a14="http://schemas.microsoft.com/office/drawing/2010/main" w="0">
                                  <a:solidFill>
                                    <a:srgbClr val="FFE57C"/>
                                  </a:solidFill>
                                  <a:prstDash val="solid"/>
                                  <a:round/>
                                  <a:headEnd/>
                                  <a:tailEnd/>
                                </a14:hiddenLine>
                              </a:ext>
                            </a:extLst>
                          </wps:spPr>
                          <wps:bodyPr rot="0" vert="horz" wrap="square" lIns="91440" tIns="45720" rIns="91440" bIns="45720" anchor="t" anchorCtr="0" upright="1">
                            <a:noAutofit/>
                          </wps:bodyPr>
                        </wps:wsp>
                        <wps:wsp>
                          <wps:cNvPr id="777" name="Freeform 490"/>
                          <wps:cNvSpPr>
                            <a:spLocks noEditPoints="1"/>
                          </wps:cNvSpPr>
                          <wps:spPr bwMode="auto">
                            <a:xfrm>
                              <a:off x="1314" y="275"/>
                              <a:ext cx="690" cy="595"/>
                            </a:xfrm>
                            <a:custGeom>
                              <a:avLst/>
                              <a:gdLst>
                                <a:gd name="T0" fmla="*/ 616 w 1380"/>
                                <a:gd name="T1" fmla="*/ 8 h 1189"/>
                                <a:gd name="T2" fmla="*/ 473 w 1380"/>
                                <a:gd name="T3" fmla="*/ 35 h 1189"/>
                                <a:gd name="T4" fmla="*/ 344 w 1380"/>
                                <a:gd name="T5" fmla="*/ 85 h 1189"/>
                                <a:gd name="T6" fmla="*/ 231 w 1380"/>
                                <a:gd name="T7" fmla="*/ 156 h 1189"/>
                                <a:gd name="T8" fmla="*/ 136 w 1380"/>
                                <a:gd name="T9" fmla="*/ 246 h 1189"/>
                                <a:gd name="T10" fmla="*/ 66 w 1380"/>
                                <a:gd name="T11" fmla="*/ 351 h 1189"/>
                                <a:gd name="T12" fmla="*/ 21 w 1380"/>
                                <a:gd name="T13" fmla="*/ 468 h 1189"/>
                                <a:gd name="T14" fmla="*/ 4 w 1380"/>
                                <a:gd name="T15" fmla="*/ 594 h 1189"/>
                                <a:gd name="T16" fmla="*/ 21 w 1380"/>
                                <a:gd name="T17" fmla="*/ 721 h 1189"/>
                                <a:gd name="T18" fmla="*/ 66 w 1380"/>
                                <a:gd name="T19" fmla="*/ 838 h 1189"/>
                                <a:gd name="T20" fmla="*/ 136 w 1380"/>
                                <a:gd name="T21" fmla="*/ 943 h 1189"/>
                                <a:gd name="T22" fmla="*/ 231 w 1380"/>
                                <a:gd name="T23" fmla="*/ 1033 h 1189"/>
                                <a:gd name="T24" fmla="*/ 344 w 1380"/>
                                <a:gd name="T25" fmla="*/ 1104 h 1189"/>
                                <a:gd name="T26" fmla="*/ 473 w 1380"/>
                                <a:gd name="T27" fmla="*/ 1154 h 1189"/>
                                <a:gd name="T28" fmla="*/ 616 w 1380"/>
                                <a:gd name="T29" fmla="*/ 1181 h 1189"/>
                                <a:gd name="T30" fmla="*/ 764 w 1380"/>
                                <a:gd name="T31" fmla="*/ 1181 h 1189"/>
                                <a:gd name="T32" fmla="*/ 906 w 1380"/>
                                <a:gd name="T33" fmla="*/ 1154 h 1189"/>
                                <a:gd name="T34" fmla="*/ 1036 w 1380"/>
                                <a:gd name="T35" fmla="*/ 1104 h 1189"/>
                                <a:gd name="T36" fmla="*/ 1149 w 1380"/>
                                <a:gd name="T37" fmla="*/ 1033 h 1189"/>
                                <a:gd name="T38" fmla="*/ 1243 w 1380"/>
                                <a:gd name="T39" fmla="*/ 943 h 1189"/>
                                <a:gd name="T40" fmla="*/ 1313 w 1380"/>
                                <a:gd name="T41" fmla="*/ 838 h 1189"/>
                                <a:gd name="T42" fmla="*/ 1359 w 1380"/>
                                <a:gd name="T43" fmla="*/ 721 h 1189"/>
                                <a:gd name="T44" fmla="*/ 1375 w 1380"/>
                                <a:gd name="T45" fmla="*/ 594 h 1189"/>
                                <a:gd name="T46" fmla="*/ 1359 w 1380"/>
                                <a:gd name="T47" fmla="*/ 468 h 1189"/>
                                <a:gd name="T48" fmla="*/ 1313 w 1380"/>
                                <a:gd name="T49" fmla="*/ 351 h 1189"/>
                                <a:gd name="T50" fmla="*/ 1243 w 1380"/>
                                <a:gd name="T51" fmla="*/ 246 h 1189"/>
                                <a:gd name="T52" fmla="*/ 1149 w 1380"/>
                                <a:gd name="T53" fmla="*/ 156 h 1189"/>
                                <a:gd name="T54" fmla="*/ 1036 w 1380"/>
                                <a:gd name="T55" fmla="*/ 85 h 1189"/>
                                <a:gd name="T56" fmla="*/ 906 w 1380"/>
                                <a:gd name="T57" fmla="*/ 35 h 1189"/>
                                <a:gd name="T58" fmla="*/ 764 w 1380"/>
                                <a:gd name="T59" fmla="*/ 8 h 1189"/>
                                <a:gd name="T60" fmla="*/ 690 w 1380"/>
                                <a:gd name="T61" fmla="*/ 0 h 1189"/>
                                <a:gd name="T62" fmla="*/ 838 w 1380"/>
                                <a:gd name="T63" fmla="*/ 13 h 1189"/>
                                <a:gd name="T64" fmla="*/ 975 w 1380"/>
                                <a:gd name="T65" fmla="*/ 53 h 1189"/>
                                <a:gd name="T66" fmla="*/ 1098 w 1380"/>
                                <a:gd name="T67" fmla="*/ 115 h 1189"/>
                                <a:gd name="T68" fmla="*/ 1202 w 1380"/>
                                <a:gd name="T69" fmla="*/ 196 h 1189"/>
                                <a:gd name="T70" fmla="*/ 1285 w 1380"/>
                                <a:gd name="T71" fmla="*/ 295 h 1189"/>
                                <a:gd name="T72" fmla="*/ 1344 w 1380"/>
                                <a:gd name="T73" fmla="*/ 406 h 1189"/>
                                <a:gd name="T74" fmla="*/ 1375 w 1380"/>
                                <a:gd name="T75" fmla="*/ 530 h 1189"/>
                                <a:gd name="T76" fmla="*/ 1375 w 1380"/>
                                <a:gd name="T77" fmla="*/ 659 h 1189"/>
                                <a:gd name="T78" fmla="*/ 1344 w 1380"/>
                                <a:gd name="T79" fmla="*/ 783 h 1189"/>
                                <a:gd name="T80" fmla="*/ 1285 w 1380"/>
                                <a:gd name="T81" fmla="*/ 894 h 1189"/>
                                <a:gd name="T82" fmla="*/ 1202 w 1380"/>
                                <a:gd name="T83" fmla="*/ 993 h 1189"/>
                                <a:gd name="T84" fmla="*/ 1098 w 1380"/>
                                <a:gd name="T85" fmla="*/ 1074 h 1189"/>
                                <a:gd name="T86" fmla="*/ 975 w 1380"/>
                                <a:gd name="T87" fmla="*/ 1136 h 1189"/>
                                <a:gd name="T88" fmla="*/ 838 w 1380"/>
                                <a:gd name="T89" fmla="*/ 1175 h 1189"/>
                                <a:gd name="T90" fmla="*/ 690 w 1380"/>
                                <a:gd name="T91" fmla="*/ 1189 h 1189"/>
                                <a:gd name="T92" fmla="*/ 541 w 1380"/>
                                <a:gd name="T93" fmla="*/ 1175 h 1189"/>
                                <a:gd name="T94" fmla="*/ 404 w 1380"/>
                                <a:gd name="T95" fmla="*/ 1136 h 1189"/>
                                <a:gd name="T96" fmla="*/ 282 w 1380"/>
                                <a:gd name="T97" fmla="*/ 1074 h 1189"/>
                                <a:gd name="T98" fmla="*/ 177 w 1380"/>
                                <a:gd name="T99" fmla="*/ 993 h 1189"/>
                                <a:gd name="T100" fmla="*/ 94 w 1380"/>
                                <a:gd name="T101" fmla="*/ 894 h 1189"/>
                                <a:gd name="T102" fmla="*/ 35 w 1380"/>
                                <a:gd name="T103" fmla="*/ 783 h 1189"/>
                                <a:gd name="T104" fmla="*/ 4 w 1380"/>
                                <a:gd name="T105" fmla="*/ 659 h 1189"/>
                                <a:gd name="T106" fmla="*/ 4 w 1380"/>
                                <a:gd name="T107" fmla="*/ 530 h 1189"/>
                                <a:gd name="T108" fmla="*/ 35 w 1380"/>
                                <a:gd name="T109" fmla="*/ 406 h 1189"/>
                                <a:gd name="T110" fmla="*/ 94 w 1380"/>
                                <a:gd name="T111" fmla="*/ 295 h 1189"/>
                                <a:gd name="T112" fmla="*/ 177 w 1380"/>
                                <a:gd name="T113" fmla="*/ 196 h 1189"/>
                                <a:gd name="T114" fmla="*/ 282 w 1380"/>
                                <a:gd name="T115" fmla="*/ 115 h 1189"/>
                                <a:gd name="T116" fmla="*/ 404 w 1380"/>
                                <a:gd name="T117" fmla="*/ 53 h 1189"/>
                                <a:gd name="T118" fmla="*/ 541 w 1380"/>
                                <a:gd name="T119" fmla="*/ 13 h 1189"/>
                                <a:gd name="T120" fmla="*/ 690 w 1380"/>
                                <a:gd name="T121" fmla="*/ 0 h 1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80" h="1189">
                                  <a:moveTo>
                                    <a:pt x="690" y="5"/>
                                  </a:moveTo>
                                  <a:lnTo>
                                    <a:pt x="616" y="8"/>
                                  </a:lnTo>
                                  <a:lnTo>
                                    <a:pt x="542" y="18"/>
                                  </a:lnTo>
                                  <a:lnTo>
                                    <a:pt x="473" y="35"/>
                                  </a:lnTo>
                                  <a:lnTo>
                                    <a:pt x="407" y="57"/>
                                  </a:lnTo>
                                  <a:lnTo>
                                    <a:pt x="344" y="85"/>
                                  </a:lnTo>
                                  <a:lnTo>
                                    <a:pt x="284" y="119"/>
                                  </a:lnTo>
                                  <a:lnTo>
                                    <a:pt x="231" y="156"/>
                                  </a:lnTo>
                                  <a:lnTo>
                                    <a:pt x="182" y="199"/>
                                  </a:lnTo>
                                  <a:lnTo>
                                    <a:pt x="136" y="246"/>
                                  </a:lnTo>
                                  <a:lnTo>
                                    <a:pt x="98" y="297"/>
                                  </a:lnTo>
                                  <a:lnTo>
                                    <a:pt x="66" y="351"/>
                                  </a:lnTo>
                                  <a:lnTo>
                                    <a:pt x="39" y="408"/>
                                  </a:lnTo>
                                  <a:lnTo>
                                    <a:pt x="21" y="468"/>
                                  </a:lnTo>
                                  <a:lnTo>
                                    <a:pt x="8" y="530"/>
                                  </a:lnTo>
                                  <a:lnTo>
                                    <a:pt x="4" y="594"/>
                                  </a:lnTo>
                                  <a:lnTo>
                                    <a:pt x="8" y="659"/>
                                  </a:lnTo>
                                  <a:lnTo>
                                    <a:pt x="21" y="721"/>
                                  </a:lnTo>
                                  <a:lnTo>
                                    <a:pt x="39" y="781"/>
                                  </a:lnTo>
                                  <a:lnTo>
                                    <a:pt x="66" y="838"/>
                                  </a:lnTo>
                                  <a:lnTo>
                                    <a:pt x="98" y="892"/>
                                  </a:lnTo>
                                  <a:lnTo>
                                    <a:pt x="136" y="943"/>
                                  </a:lnTo>
                                  <a:lnTo>
                                    <a:pt x="182" y="990"/>
                                  </a:lnTo>
                                  <a:lnTo>
                                    <a:pt x="231" y="1033"/>
                                  </a:lnTo>
                                  <a:lnTo>
                                    <a:pt x="284" y="1070"/>
                                  </a:lnTo>
                                  <a:lnTo>
                                    <a:pt x="344" y="1104"/>
                                  </a:lnTo>
                                  <a:lnTo>
                                    <a:pt x="407" y="1132"/>
                                  </a:lnTo>
                                  <a:lnTo>
                                    <a:pt x="473" y="1154"/>
                                  </a:lnTo>
                                  <a:lnTo>
                                    <a:pt x="542" y="1171"/>
                                  </a:lnTo>
                                  <a:lnTo>
                                    <a:pt x="616" y="1181"/>
                                  </a:lnTo>
                                  <a:lnTo>
                                    <a:pt x="690" y="1184"/>
                                  </a:lnTo>
                                  <a:lnTo>
                                    <a:pt x="764" y="1181"/>
                                  </a:lnTo>
                                  <a:lnTo>
                                    <a:pt x="837" y="1171"/>
                                  </a:lnTo>
                                  <a:lnTo>
                                    <a:pt x="906" y="1154"/>
                                  </a:lnTo>
                                  <a:lnTo>
                                    <a:pt x="972" y="1132"/>
                                  </a:lnTo>
                                  <a:lnTo>
                                    <a:pt x="1036" y="1104"/>
                                  </a:lnTo>
                                  <a:lnTo>
                                    <a:pt x="1095" y="1070"/>
                                  </a:lnTo>
                                  <a:lnTo>
                                    <a:pt x="1149" y="1033"/>
                                  </a:lnTo>
                                  <a:lnTo>
                                    <a:pt x="1198" y="990"/>
                                  </a:lnTo>
                                  <a:lnTo>
                                    <a:pt x="1243" y="943"/>
                                  </a:lnTo>
                                  <a:lnTo>
                                    <a:pt x="1281" y="892"/>
                                  </a:lnTo>
                                  <a:lnTo>
                                    <a:pt x="1313" y="838"/>
                                  </a:lnTo>
                                  <a:lnTo>
                                    <a:pt x="1340" y="781"/>
                                  </a:lnTo>
                                  <a:lnTo>
                                    <a:pt x="1359" y="721"/>
                                  </a:lnTo>
                                  <a:lnTo>
                                    <a:pt x="1371" y="659"/>
                                  </a:lnTo>
                                  <a:lnTo>
                                    <a:pt x="1375" y="594"/>
                                  </a:lnTo>
                                  <a:lnTo>
                                    <a:pt x="1371" y="530"/>
                                  </a:lnTo>
                                  <a:lnTo>
                                    <a:pt x="1359" y="468"/>
                                  </a:lnTo>
                                  <a:lnTo>
                                    <a:pt x="1340" y="408"/>
                                  </a:lnTo>
                                  <a:lnTo>
                                    <a:pt x="1313" y="351"/>
                                  </a:lnTo>
                                  <a:lnTo>
                                    <a:pt x="1281" y="297"/>
                                  </a:lnTo>
                                  <a:lnTo>
                                    <a:pt x="1243" y="246"/>
                                  </a:lnTo>
                                  <a:lnTo>
                                    <a:pt x="1198" y="199"/>
                                  </a:lnTo>
                                  <a:lnTo>
                                    <a:pt x="1149" y="156"/>
                                  </a:lnTo>
                                  <a:lnTo>
                                    <a:pt x="1095" y="119"/>
                                  </a:lnTo>
                                  <a:lnTo>
                                    <a:pt x="1036" y="85"/>
                                  </a:lnTo>
                                  <a:lnTo>
                                    <a:pt x="972" y="57"/>
                                  </a:lnTo>
                                  <a:lnTo>
                                    <a:pt x="906" y="35"/>
                                  </a:lnTo>
                                  <a:lnTo>
                                    <a:pt x="837" y="18"/>
                                  </a:lnTo>
                                  <a:lnTo>
                                    <a:pt x="764" y="8"/>
                                  </a:lnTo>
                                  <a:lnTo>
                                    <a:pt x="690" y="5"/>
                                  </a:lnTo>
                                  <a:close/>
                                  <a:moveTo>
                                    <a:pt x="690" y="0"/>
                                  </a:moveTo>
                                  <a:lnTo>
                                    <a:pt x="765" y="3"/>
                                  </a:lnTo>
                                  <a:lnTo>
                                    <a:pt x="838" y="13"/>
                                  </a:lnTo>
                                  <a:lnTo>
                                    <a:pt x="907" y="30"/>
                                  </a:lnTo>
                                  <a:lnTo>
                                    <a:pt x="975" y="53"/>
                                  </a:lnTo>
                                  <a:lnTo>
                                    <a:pt x="1039" y="81"/>
                                  </a:lnTo>
                                  <a:lnTo>
                                    <a:pt x="1098" y="115"/>
                                  </a:lnTo>
                                  <a:lnTo>
                                    <a:pt x="1153" y="153"/>
                                  </a:lnTo>
                                  <a:lnTo>
                                    <a:pt x="1202" y="196"/>
                                  </a:lnTo>
                                  <a:lnTo>
                                    <a:pt x="1247" y="244"/>
                                  </a:lnTo>
                                  <a:lnTo>
                                    <a:pt x="1285" y="295"/>
                                  </a:lnTo>
                                  <a:lnTo>
                                    <a:pt x="1319" y="349"/>
                                  </a:lnTo>
                                  <a:lnTo>
                                    <a:pt x="1344" y="406"/>
                                  </a:lnTo>
                                  <a:lnTo>
                                    <a:pt x="1364" y="467"/>
                                  </a:lnTo>
                                  <a:lnTo>
                                    <a:pt x="1375" y="530"/>
                                  </a:lnTo>
                                  <a:lnTo>
                                    <a:pt x="1380" y="594"/>
                                  </a:lnTo>
                                  <a:lnTo>
                                    <a:pt x="1375" y="659"/>
                                  </a:lnTo>
                                  <a:lnTo>
                                    <a:pt x="1364" y="722"/>
                                  </a:lnTo>
                                  <a:lnTo>
                                    <a:pt x="1344" y="783"/>
                                  </a:lnTo>
                                  <a:lnTo>
                                    <a:pt x="1319" y="840"/>
                                  </a:lnTo>
                                  <a:lnTo>
                                    <a:pt x="1285" y="894"/>
                                  </a:lnTo>
                                  <a:lnTo>
                                    <a:pt x="1247" y="945"/>
                                  </a:lnTo>
                                  <a:lnTo>
                                    <a:pt x="1202" y="993"/>
                                  </a:lnTo>
                                  <a:lnTo>
                                    <a:pt x="1153" y="1035"/>
                                  </a:lnTo>
                                  <a:lnTo>
                                    <a:pt x="1098" y="1074"/>
                                  </a:lnTo>
                                  <a:lnTo>
                                    <a:pt x="1039" y="1108"/>
                                  </a:lnTo>
                                  <a:lnTo>
                                    <a:pt x="975" y="1136"/>
                                  </a:lnTo>
                                  <a:lnTo>
                                    <a:pt x="907" y="1159"/>
                                  </a:lnTo>
                                  <a:lnTo>
                                    <a:pt x="838" y="1175"/>
                                  </a:lnTo>
                                  <a:lnTo>
                                    <a:pt x="765" y="1186"/>
                                  </a:lnTo>
                                  <a:lnTo>
                                    <a:pt x="690" y="1189"/>
                                  </a:lnTo>
                                  <a:lnTo>
                                    <a:pt x="614" y="1186"/>
                                  </a:lnTo>
                                  <a:lnTo>
                                    <a:pt x="541" y="1175"/>
                                  </a:lnTo>
                                  <a:lnTo>
                                    <a:pt x="472" y="1159"/>
                                  </a:lnTo>
                                  <a:lnTo>
                                    <a:pt x="404" y="1136"/>
                                  </a:lnTo>
                                  <a:lnTo>
                                    <a:pt x="341" y="1108"/>
                                  </a:lnTo>
                                  <a:lnTo>
                                    <a:pt x="282" y="1074"/>
                                  </a:lnTo>
                                  <a:lnTo>
                                    <a:pt x="227" y="1035"/>
                                  </a:lnTo>
                                  <a:lnTo>
                                    <a:pt x="177" y="993"/>
                                  </a:lnTo>
                                  <a:lnTo>
                                    <a:pt x="132" y="945"/>
                                  </a:lnTo>
                                  <a:lnTo>
                                    <a:pt x="94" y="894"/>
                                  </a:lnTo>
                                  <a:lnTo>
                                    <a:pt x="60" y="840"/>
                                  </a:lnTo>
                                  <a:lnTo>
                                    <a:pt x="35" y="783"/>
                                  </a:lnTo>
                                  <a:lnTo>
                                    <a:pt x="15" y="722"/>
                                  </a:lnTo>
                                  <a:lnTo>
                                    <a:pt x="4" y="659"/>
                                  </a:lnTo>
                                  <a:lnTo>
                                    <a:pt x="0" y="594"/>
                                  </a:lnTo>
                                  <a:lnTo>
                                    <a:pt x="4" y="530"/>
                                  </a:lnTo>
                                  <a:lnTo>
                                    <a:pt x="15" y="467"/>
                                  </a:lnTo>
                                  <a:lnTo>
                                    <a:pt x="35" y="406"/>
                                  </a:lnTo>
                                  <a:lnTo>
                                    <a:pt x="60" y="349"/>
                                  </a:lnTo>
                                  <a:lnTo>
                                    <a:pt x="94" y="295"/>
                                  </a:lnTo>
                                  <a:lnTo>
                                    <a:pt x="132" y="244"/>
                                  </a:lnTo>
                                  <a:lnTo>
                                    <a:pt x="177" y="196"/>
                                  </a:lnTo>
                                  <a:lnTo>
                                    <a:pt x="227" y="153"/>
                                  </a:lnTo>
                                  <a:lnTo>
                                    <a:pt x="282" y="115"/>
                                  </a:lnTo>
                                  <a:lnTo>
                                    <a:pt x="341" y="81"/>
                                  </a:lnTo>
                                  <a:lnTo>
                                    <a:pt x="404" y="53"/>
                                  </a:lnTo>
                                  <a:lnTo>
                                    <a:pt x="472" y="30"/>
                                  </a:lnTo>
                                  <a:lnTo>
                                    <a:pt x="541" y="13"/>
                                  </a:lnTo>
                                  <a:lnTo>
                                    <a:pt x="614" y="3"/>
                                  </a:lnTo>
                                  <a:lnTo>
                                    <a:pt x="690" y="0"/>
                                  </a:lnTo>
                                  <a:close/>
                                </a:path>
                              </a:pathLst>
                            </a:custGeom>
                            <a:solidFill>
                              <a:srgbClr val="FFE57B"/>
                            </a:solidFill>
                            <a:ln>
                              <a:noFill/>
                            </a:ln>
                            <a:extLst>
                              <a:ext uri="{91240B29-F687-4F45-9708-019B960494DF}">
                                <a14:hiddenLine xmlns:a14="http://schemas.microsoft.com/office/drawing/2010/main" w="0">
                                  <a:solidFill>
                                    <a:srgbClr val="FFE57B"/>
                                  </a:solidFill>
                                  <a:prstDash val="solid"/>
                                  <a:round/>
                                  <a:headEnd/>
                                  <a:tailEnd/>
                                </a14:hiddenLine>
                              </a:ext>
                            </a:extLst>
                          </wps:spPr>
                          <wps:bodyPr rot="0" vert="horz" wrap="square" lIns="91440" tIns="45720" rIns="91440" bIns="45720" anchor="t" anchorCtr="0" upright="1">
                            <a:noAutofit/>
                          </wps:bodyPr>
                        </wps:wsp>
                        <wps:wsp>
                          <wps:cNvPr id="778" name="Freeform 491"/>
                          <wps:cNvSpPr>
                            <a:spLocks noEditPoints="1"/>
                          </wps:cNvSpPr>
                          <wps:spPr bwMode="auto">
                            <a:xfrm>
                              <a:off x="1312" y="273"/>
                              <a:ext cx="695" cy="598"/>
                            </a:xfrm>
                            <a:custGeom>
                              <a:avLst/>
                              <a:gdLst>
                                <a:gd name="T0" fmla="*/ 620 w 1391"/>
                                <a:gd name="T1" fmla="*/ 7 h 1197"/>
                                <a:gd name="T2" fmla="*/ 478 w 1391"/>
                                <a:gd name="T3" fmla="*/ 34 h 1197"/>
                                <a:gd name="T4" fmla="*/ 347 w 1391"/>
                                <a:gd name="T5" fmla="*/ 85 h 1197"/>
                                <a:gd name="T6" fmla="*/ 233 w 1391"/>
                                <a:gd name="T7" fmla="*/ 157 h 1197"/>
                                <a:gd name="T8" fmla="*/ 138 w 1391"/>
                                <a:gd name="T9" fmla="*/ 248 h 1197"/>
                                <a:gd name="T10" fmla="*/ 66 w 1391"/>
                                <a:gd name="T11" fmla="*/ 353 h 1197"/>
                                <a:gd name="T12" fmla="*/ 21 w 1391"/>
                                <a:gd name="T13" fmla="*/ 471 h 1197"/>
                                <a:gd name="T14" fmla="*/ 6 w 1391"/>
                                <a:gd name="T15" fmla="*/ 598 h 1197"/>
                                <a:gd name="T16" fmla="*/ 21 w 1391"/>
                                <a:gd name="T17" fmla="*/ 726 h 1197"/>
                                <a:gd name="T18" fmla="*/ 66 w 1391"/>
                                <a:gd name="T19" fmla="*/ 844 h 1197"/>
                                <a:gd name="T20" fmla="*/ 138 w 1391"/>
                                <a:gd name="T21" fmla="*/ 949 h 1197"/>
                                <a:gd name="T22" fmla="*/ 233 w 1391"/>
                                <a:gd name="T23" fmla="*/ 1039 h 1197"/>
                                <a:gd name="T24" fmla="*/ 347 w 1391"/>
                                <a:gd name="T25" fmla="*/ 1112 h 1197"/>
                                <a:gd name="T26" fmla="*/ 478 w 1391"/>
                                <a:gd name="T27" fmla="*/ 1163 h 1197"/>
                                <a:gd name="T28" fmla="*/ 620 w 1391"/>
                                <a:gd name="T29" fmla="*/ 1190 h 1197"/>
                                <a:gd name="T30" fmla="*/ 771 w 1391"/>
                                <a:gd name="T31" fmla="*/ 1190 h 1197"/>
                                <a:gd name="T32" fmla="*/ 913 w 1391"/>
                                <a:gd name="T33" fmla="*/ 1163 h 1197"/>
                                <a:gd name="T34" fmla="*/ 1045 w 1391"/>
                                <a:gd name="T35" fmla="*/ 1112 h 1197"/>
                                <a:gd name="T36" fmla="*/ 1159 w 1391"/>
                                <a:gd name="T37" fmla="*/ 1039 h 1197"/>
                                <a:gd name="T38" fmla="*/ 1253 w 1391"/>
                                <a:gd name="T39" fmla="*/ 949 h 1197"/>
                                <a:gd name="T40" fmla="*/ 1325 w 1391"/>
                                <a:gd name="T41" fmla="*/ 844 h 1197"/>
                                <a:gd name="T42" fmla="*/ 1370 w 1391"/>
                                <a:gd name="T43" fmla="*/ 726 h 1197"/>
                                <a:gd name="T44" fmla="*/ 1386 w 1391"/>
                                <a:gd name="T45" fmla="*/ 598 h 1197"/>
                                <a:gd name="T46" fmla="*/ 1370 w 1391"/>
                                <a:gd name="T47" fmla="*/ 471 h 1197"/>
                                <a:gd name="T48" fmla="*/ 1325 w 1391"/>
                                <a:gd name="T49" fmla="*/ 353 h 1197"/>
                                <a:gd name="T50" fmla="*/ 1253 w 1391"/>
                                <a:gd name="T51" fmla="*/ 248 h 1197"/>
                                <a:gd name="T52" fmla="*/ 1159 w 1391"/>
                                <a:gd name="T53" fmla="*/ 157 h 1197"/>
                                <a:gd name="T54" fmla="*/ 1045 w 1391"/>
                                <a:gd name="T55" fmla="*/ 85 h 1197"/>
                                <a:gd name="T56" fmla="*/ 913 w 1391"/>
                                <a:gd name="T57" fmla="*/ 34 h 1197"/>
                                <a:gd name="T58" fmla="*/ 771 w 1391"/>
                                <a:gd name="T59" fmla="*/ 7 h 1197"/>
                                <a:gd name="T60" fmla="*/ 696 w 1391"/>
                                <a:gd name="T61" fmla="*/ 0 h 1197"/>
                                <a:gd name="T62" fmla="*/ 844 w 1391"/>
                                <a:gd name="T63" fmla="*/ 13 h 1197"/>
                                <a:gd name="T64" fmla="*/ 983 w 1391"/>
                                <a:gd name="T65" fmla="*/ 52 h 1197"/>
                                <a:gd name="T66" fmla="*/ 1107 w 1391"/>
                                <a:gd name="T67" fmla="*/ 115 h 1197"/>
                                <a:gd name="T68" fmla="*/ 1212 w 1391"/>
                                <a:gd name="T69" fmla="*/ 197 h 1197"/>
                                <a:gd name="T70" fmla="*/ 1297 w 1391"/>
                                <a:gd name="T71" fmla="*/ 296 h 1197"/>
                                <a:gd name="T72" fmla="*/ 1356 w 1391"/>
                                <a:gd name="T73" fmla="*/ 409 h 1197"/>
                                <a:gd name="T74" fmla="*/ 1387 w 1391"/>
                                <a:gd name="T75" fmla="*/ 533 h 1197"/>
                                <a:gd name="T76" fmla="*/ 1387 w 1391"/>
                                <a:gd name="T77" fmla="*/ 664 h 1197"/>
                                <a:gd name="T78" fmla="*/ 1356 w 1391"/>
                                <a:gd name="T79" fmla="*/ 788 h 1197"/>
                                <a:gd name="T80" fmla="*/ 1297 w 1391"/>
                                <a:gd name="T81" fmla="*/ 901 h 1197"/>
                                <a:gd name="T82" fmla="*/ 1212 w 1391"/>
                                <a:gd name="T83" fmla="*/ 999 h 1197"/>
                                <a:gd name="T84" fmla="*/ 1107 w 1391"/>
                                <a:gd name="T85" fmla="*/ 1081 h 1197"/>
                                <a:gd name="T86" fmla="*/ 983 w 1391"/>
                                <a:gd name="T87" fmla="*/ 1143 h 1197"/>
                                <a:gd name="T88" fmla="*/ 844 w 1391"/>
                                <a:gd name="T89" fmla="*/ 1183 h 1197"/>
                                <a:gd name="T90" fmla="*/ 696 w 1391"/>
                                <a:gd name="T91" fmla="*/ 1197 h 1197"/>
                                <a:gd name="T92" fmla="*/ 547 w 1391"/>
                                <a:gd name="T93" fmla="*/ 1183 h 1197"/>
                                <a:gd name="T94" fmla="*/ 409 w 1391"/>
                                <a:gd name="T95" fmla="*/ 1143 h 1197"/>
                                <a:gd name="T96" fmla="*/ 285 w 1391"/>
                                <a:gd name="T97" fmla="*/ 1081 h 1197"/>
                                <a:gd name="T98" fmla="*/ 179 w 1391"/>
                                <a:gd name="T99" fmla="*/ 999 h 1197"/>
                                <a:gd name="T100" fmla="*/ 95 w 1391"/>
                                <a:gd name="T101" fmla="*/ 901 h 1197"/>
                                <a:gd name="T102" fmla="*/ 35 w 1391"/>
                                <a:gd name="T103" fmla="*/ 788 h 1197"/>
                                <a:gd name="T104" fmla="*/ 4 w 1391"/>
                                <a:gd name="T105" fmla="*/ 664 h 1197"/>
                                <a:gd name="T106" fmla="*/ 4 w 1391"/>
                                <a:gd name="T107" fmla="*/ 533 h 1197"/>
                                <a:gd name="T108" fmla="*/ 35 w 1391"/>
                                <a:gd name="T109" fmla="*/ 409 h 1197"/>
                                <a:gd name="T110" fmla="*/ 95 w 1391"/>
                                <a:gd name="T111" fmla="*/ 296 h 1197"/>
                                <a:gd name="T112" fmla="*/ 179 w 1391"/>
                                <a:gd name="T113" fmla="*/ 197 h 1197"/>
                                <a:gd name="T114" fmla="*/ 285 w 1391"/>
                                <a:gd name="T115" fmla="*/ 115 h 1197"/>
                                <a:gd name="T116" fmla="*/ 409 w 1391"/>
                                <a:gd name="T117" fmla="*/ 52 h 1197"/>
                                <a:gd name="T118" fmla="*/ 547 w 1391"/>
                                <a:gd name="T119" fmla="*/ 13 h 1197"/>
                                <a:gd name="T120" fmla="*/ 696 w 1391"/>
                                <a:gd name="T121" fmla="*/ 0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1" h="1197">
                                  <a:moveTo>
                                    <a:pt x="696" y="4"/>
                                  </a:moveTo>
                                  <a:lnTo>
                                    <a:pt x="620" y="7"/>
                                  </a:lnTo>
                                  <a:lnTo>
                                    <a:pt x="547" y="17"/>
                                  </a:lnTo>
                                  <a:lnTo>
                                    <a:pt x="478" y="34"/>
                                  </a:lnTo>
                                  <a:lnTo>
                                    <a:pt x="410" y="57"/>
                                  </a:lnTo>
                                  <a:lnTo>
                                    <a:pt x="347" y="85"/>
                                  </a:lnTo>
                                  <a:lnTo>
                                    <a:pt x="288" y="119"/>
                                  </a:lnTo>
                                  <a:lnTo>
                                    <a:pt x="233" y="157"/>
                                  </a:lnTo>
                                  <a:lnTo>
                                    <a:pt x="183" y="200"/>
                                  </a:lnTo>
                                  <a:lnTo>
                                    <a:pt x="138" y="248"/>
                                  </a:lnTo>
                                  <a:lnTo>
                                    <a:pt x="100" y="299"/>
                                  </a:lnTo>
                                  <a:lnTo>
                                    <a:pt x="66" y="353"/>
                                  </a:lnTo>
                                  <a:lnTo>
                                    <a:pt x="41" y="410"/>
                                  </a:lnTo>
                                  <a:lnTo>
                                    <a:pt x="21" y="471"/>
                                  </a:lnTo>
                                  <a:lnTo>
                                    <a:pt x="10" y="534"/>
                                  </a:lnTo>
                                  <a:lnTo>
                                    <a:pt x="6" y="598"/>
                                  </a:lnTo>
                                  <a:lnTo>
                                    <a:pt x="10" y="663"/>
                                  </a:lnTo>
                                  <a:lnTo>
                                    <a:pt x="21" y="726"/>
                                  </a:lnTo>
                                  <a:lnTo>
                                    <a:pt x="41" y="787"/>
                                  </a:lnTo>
                                  <a:lnTo>
                                    <a:pt x="66" y="844"/>
                                  </a:lnTo>
                                  <a:lnTo>
                                    <a:pt x="100" y="898"/>
                                  </a:lnTo>
                                  <a:lnTo>
                                    <a:pt x="138" y="949"/>
                                  </a:lnTo>
                                  <a:lnTo>
                                    <a:pt x="183" y="997"/>
                                  </a:lnTo>
                                  <a:lnTo>
                                    <a:pt x="233" y="1039"/>
                                  </a:lnTo>
                                  <a:lnTo>
                                    <a:pt x="288" y="1078"/>
                                  </a:lnTo>
                                  <a:lnTo>
                                    <a:pt x="347" y="1112"/>
                                  </a:lnTo>
                                  <a:lnTo>
                                    <a:pt x="410" y="1140"/>
                                  </a:lnTo>
                                  <a:lnTo>
                                    <a:pt x="478" y="1163"/>
                                  </a:lnTo>
                                  <a:lnTo>
                                    <a:pt x="547" y="1179"/>
                                  </a:lnTo>
                                  <a:lnTo>
                                    <a:pt x="620" y="1190"/>
                                  </a:lnTo>
                                  <a:lnTo>
                                    <a:pt x="696" y="1193"/>
                                  </a:lnTo>
                                  <a:lnTo>
                                    <a:pt x="771" y="1190"/>
                                  </a:lnTo>
                                  <a:lnTo>
                                    <a:pt x="844" y="1179"/>
                                  </a:lnTo>
                                  <a:lnTo>
                                    <a:pt x="913" y="1163"/>
                                  </a:lnTo>
                                  <a:lnTo>
                                    <a:pt x="981" y="1140"/>
                                  </a:lnTo>
                                  <a:lnTo>
                                    <a:pt x="1045" y="1112"/>
                                  </a:lnTo>
                                  <a:lnTo>
                                    <a:pt x="1104" y="1078"/>
                                  </a:lnTo>
                                  <a:lnTo>
                                    <a:pt x="1159" y="1039"/>
                                  </a:lnTo>
                                  <a:lnTo>
                                    <a:pt x="1208" y="997"/>
                                  </a:lnTo>
                                  <a:lnTo>
                                    <a:pt x="1253" y="949"/>
                                  </a:lnTo>
                                  <a:lnTo>
                                    <a:pt x="1291" y="898"/>
                                  </a:lnTo>
                                  <a:lnTo>
                                    <a:pt x="1325" y="844"/>
                                  </a:lnTo>
                                  <a:lnTo>
                                    <a:pt x="1350" y="787"/>
                                  </a:lnTo>
                                  <a:lnTo>
                                    <a:pt x="1370" y="726"/>
                                  </a:lnTo>
                                  <a:lnTo>
                                    <a:pt x="1381" y="663"/>
                                  </a:lnTo>
                                  <a:lnTo>
                                    <a:pt x="1386" y="598"/>
                                  </a:lnTo>
                                  <a:lnTo>
                                    <a:pt x="1381" y="534"/>
                                  </a:lnTo>
                                  <a:lnTo>
                                    <a:pt x="1370" y="471"/>
                                  </a:lnTo>
                                  <a:lnTo>
                                    <a:pt x="1350" y="410"/>
                                  </a:lnTo>
                                  <a:lnTo>
                                    <a:pt x="1325" y="353"/>
                                  </a:lnTo>
                                  <a:lnTo>
                                    <a:pt x="1291" y="299"/>
                                  </a:lnTo>
                                  <a:lnTo>
                                    <a:pt x="1253" y="248"/>
                                  </a:lnTo>
                                  <a:lnTo>
                                    <a:pt x="1208" y="200"/>
                                  </a:lnTo>
                                  <a:lnTo>
                                    <a:pt x="1159" y="157"/>
                                  </a:lnTo>
                                  <a:lnTo>
                                    <a:pt x="1104" y="119"/>
                                  </a:lnTo>
                                  <a:lnTo>
                                    <a:pt x="1045" y="85"/>
                                  </a:lnTo>
                                  <a:lnTo>
                                    <a:pt x="981" y="57"/>
                                  </a:lnTo>
                                  <a:lnTo>
                                    <a:pt x="913" y="34"/>
                                  </a:lnTo>
                                  <a:lnTo>
                                    <a:pt x="844" y="17"/>
                                  </a:lnTo>
                                  <a:lnTo>
                                    <a:pt x="771" y="7"/>
                                  </a:lnTo>
                                  <a:lnTo>
                                    <a:pt x="696" y="4"/>
                                  </a:lnTo>
                                  <a:close/>
                                  <a:moveTo>
                                    <a:pt x="696" y="0"/>
                                  </a:moveTo>
                                  <a:lnTo>
                                    <a:pt x="771" y="3"/>
                                  </a:lnTo>
                                  <a:lnTo>
                                    <a:pt x="844" y="13"/>
                                  </a:lnTo>
                                  <a:lnTo>
                                    <a:pt x="915" y="30"/>
                                  </a:lnTo>
                                  <a:lnTo>
                                    <a:pt x="983" y="52"/>
                                  </a:lnTo>
                                  <a:lnTo>
                                    <a:pt x="1047" y="81"/>
                                  </a:lnTo>
                                  <a:lnTo>
                                    <a:pt x="1107" y="115"/>
                                  </a:lnTo>
                                  <a:lnTo>
                                    <a:pt x="1162" y="154"/>
                                  </a:lnTo>
                                  <a:lnTo>
                                    <a:pt x="1212" y="197"/>
                                  </a:lnTo>
                                  <a:lnTo>
                                    <a:pt x="1257" y="245"/>
                                  </a:lnTo>
                                  <a:lnTo>
                                    <a:pt x="1297" y="296"/>
                                  </a:lnTo>
                                  <a:lnTo>
                                    <a:pt x="1329" y="351"/>
                                  </a:lnTo>
                                  <a:lnTo>
                                    <a:pt x="1356" y="409"/>
                                  </a:lnTo>
                                  <a:lnTo>
                                    <a:pt x="1376" y="470"/>
                                  </a:lnTo>
                                  <a:lnTo>
                                    <a:pt x="1387" y="533"/>
                                  </a:lnTo>
                                  <a:lnTo>
                                    <a:pt x="1391" y="598"/>
                                  </a:lnTo>
                                  <a:lnTo>
                                    <a:pt x="1387" y="664"/>
                                  </a:lnTo>
                                  <a:lnTo>
                                    <a:pt x="1376" y="727"/>
                                  </a:lnTo>
                                  <a:lnTo>
                                    <a:pt x="1356" y="788"/>
                                  </a:lnTo>
                                  <a:lnTo>
                                    <a:pt x="1329" y="846"/>
                                  </a:lnTo>
                                  <a:lnTo>
                                    <a:pt x="1297" y="901"/>
                                  </a:lnTo>
                                  <a:lnTo>
                                    <a:pt x="1257" y="952"/>
                                  </a:lnTo>
                                  <a:lnTo>
                                    <a:pt x="1212" y="999"/>
                                  </a:lnTo>
                                  <a:lnTo>
                                    <a:pt x="1162" y="1043"/>
                                  </a:lnTo>
                                  <a:lnTo>
                                    <a:pt x="1107" y="1081"/>
                                  </a:lnTo>
                                  <a:lnTo>
                                    <a:pt x="1047" y="1115"/>
                                  </a:lnTo>
                                  <a:lnTo>
                                    <a:pt x="983" y="1143"/>
                                  </a:lnTo>
                                  <a:lnTo>
                                    <a:pt x="915" y="1166"/>
                                  </a:lnTo>
                                  <a:lnTo>
                                    <a:pt x="844" y="1183"/>
                                  </a:lnTo>
                                  <a:lnTo>
                                    <a:pt x="771" y="1193"/>
                                  </a:lnTo>
                                  <a:lnTo>
                                    <a:pt x="696" y="1197"/>
                                  </a:lnTo>
                                  <a:lnTo>
                                    <a:pt x="620" y="1193"/>
                                  </a:lnTo>
                                  <a:lnTo>
                                    <a:pt x="547" y="1183"/>
                                  </a:lnTo>
                                  <a:lnTo>
                                    <a:pt x="477" y="1166"/>
                                  </a:lnTo>
                                  <a:lnTo>
                                    <a:pt x="409" y="1143"/>
                                  </a:lnTo>
                                  <a:lnTo>
                                    <a:pt x="344" y="1115"/>
                                  </a:lnTo>
                                  <a:lnTo>
                                    <a:pt x="285" y="1081"/>
                                  </a:lnTo>
                                  <a:lnTo>
                                    <a:pt x="230" y="1043"/>
                                  </a:lnTo>
                                  <a:lnTo>
                                    <a:pt x="179" y="999"/>
                                  </a:lnTo>
                                  <a:lnTo>
                                    <a:pt x="134" y="952"/>
                                  </a:lnTo>
                                  <a:lnTo>
                                    <a:pt x="95" y="901"/>
                                  </a:lnTo>
                                  <a:lnTo>
                                    <a:pt x="62" y="846"/>
                                  </a:lnTo>
                                  <a:lnTo>
                                    <a:pt x="35" y="788"/>
                                  </a:lnTo>
                                  <a:lnTo>
                                    <a:pt x="16" y="727"/>
                                  </a:lnTo>
                                  <a:lnTo>
                                    <a:pt x="4" y="664"/>
                                  </a:lnTo>
                                  <a:lnTo>
                                    <a:pt x="0" y="598"/>
                                  </a:lnTo>
                                  <a:lnTo>
                                    <a:pt x="4" y="533"/>
                                  </a:lnTo>
                                  <a:lnTo>
                                    <a:pt x="16" y="470"/>
                                  </a:lnTo>
                                  <a:lnTo>
                                    <a:pt x="35" y="409"/>
                                  </a:lnTo>
                                  <a:lnTo>
                                    <a:pt x="62" y="351"/>
                                  </a:lnTo>
                                  <a:lnTo>
                                    <a:pt x="95" y="296"/>
                                  </a:lnTo>
                                  <a:lnTo>
                                    <a:pt x="134" y="245"/>
                                  </a:lnTo>
                                  <a:lnTo>
                                    <a:pt x="179" y="197"/>
                                  </a:lnTo>
                                  <a:lnTo>
                                    <a:pt x="230" y="154"/>
                                  </a:lnTo>
                                  <a:lnTo>
                                    <a:pt x="285" y="115"/>
                                  </a:lnTo>
                                  <a:lnTo>
                                    <a:pt x="344" y="81"/>
                                  </a:lnTo>
                                  <a:lnTo>
                                    <a:pt x="409" y="52"/>
                                  </a:lnTo>
                                  <a:lnTo>
                                    <a:pt x="477" y="30"/>
                                  </a:lnTo>
                                  <a:lnTo>
                                    <a:pt x="547" y="13"/>
                                  </a:lnTo>
                                  <a:lnTo>
                                    <a:pt x="620" y="3"/>
                                  </a:lnTo>
                                  <a:lnTo>
                                    <a:pt x="696" y="0"/>
                                  </a:lnTo>
                                  <a:close/>
                                </a:path>
                              </a:pathLst>
                            </a:custGeom>
                            <a:solidFill>
                              <a:srgbClr val="FFE57A"/>
                            </a:solidFill>
                            <a:ln>
                              <a:noFill/>
                            </a:ln>
                            <a:extLst>
                              <a:ext uri="{91240B29-F687-4F45-9708-019B960494DF}">
                                <a14:hiddenLine xmlns:a14="http://schemas.microsoft.com/office/drawing/2010/main" w="0">
                                  <a:solidFill>
                                    <a:srgbClr val="FFE57A"/>
                                  </a:solidFill>
                                  <a:prstDash val="solid"/>
                                  <a:round/>
                                  <a:headEnd/>
                                  <a:tailEnd/>
                                </a14:hiddenLine>
                              </a:ext>
                            </a:extLst>
                          </wps:spPr>
                          <wps:bodyPr rot="0" vert="horz" wrap="square" lIns="91440" tIns="45720" rIns="91440" bIns="45720" anchor="t" anchorCtr="0" upright="1">
                            <a:noAutofit/>
                          </wps:bodyPr>
                        </wps:wsp>
                        <wps:wsp>
                          <wps:cNvPr id="779" name="Freeform 492"/>
                          <wps:cNvSpPr>
                            <a:spLocks noEditPoints="1"/>
                          </wps:cNvSpPr>
                          <wps:spPr bwMode="auto">
                            <a:xfrm>
                              <a:off x="1309" y="271"/>
                              <a:ext cx="701" cy="603"/>
                            </a:xfrm>
                            <a:custGeom>
                              <a:avLst/>
                              <a:gdLst>
                                <a:gd name="T0" fmla="*/ 626 w 1403"/>
                                <a:gd name="T1" fmla="*/ 8 h 1207"/>
                                <a:gd name="T2" fmla="*/ 483 w 1403"/>
                                <a:gd name="T3" fmla="*/ 35 h 1207"/>
                                <a:gd name="T4" fmla="*/ 350 w 1403"/>
                                <a:gd name="T5" fmla="*/ 86 h 1207"/>
                                <a:gd name="T6" fmla="*/ 236 w 1403"/>
                                <a:gd name="T7" fmla="*/ 159 h 1207"/>
                                <a:gd name="T8" fmla="*/ 140 w 1403"/>
                                <a:gd name="T9" fmla="*/ 250 h 1207"/>
                                <a:gd name="T10" fmla="*/ 68 w 1403"/>
                                <a:gd name="T11" fmla="*/ 356 h 1207"/>
                                <a:gd name="T12" fmla="*/ 22 w 1403"/>
                                <a:gd name="T13" fmla="*/ 475 h 1207"/>
                                <a:gd name="T14" fmla="*/ 6 w 1403"/>
                                <a:gd name="T15" fmla="*/ 603 h 1207"/>
                                <a:gd name="T16" fmla="*/ 22 w 1403"/>
                                <a:gd name="T17" fmla="*/ 732 h 1207"/>
                                <a:gd name="T18" fmla="*/ 68 w 1403"/>
                                <a:gd name="T19" fmla="*/ 851 h 1207"/>
                                <a:gd name="T20" fmla="*/ 140 w 1403"/>
                                <a:gd name="T21" fmla="*/ 957 h 1207"/>
                                <a:gd name="T22" fmla="*/ 236 w 1403"/>
                                <a:gd name="T23" fmla="*/ 1048 h 1207"/>
                                <a:gd name="T24" fmla="*/ 350 w 1403"/>
                                <a:gd name="T25" fmla="*/ 1120 h 1207"/>
                                <a:gd name="T26" fmla="*/ 483 w 1403"/>
                                <a:gd name="T27" fmla="*/ 1171 h 1207"/>
                                <a:gd name="T28" fmla="*/ 626 w 1403"/>
                                <a:gd name="T29" fmla="*/ 1198 h 1207"/>
                                <a:gd name="T30" fmla="*/ 777 w 1403"/>
                                <a:gd name="T31" fmla="*/ 1198 h 1207"/>
                                <a:gd name="T32" fmla="*/ 921 w 1403"/>
                                <a:gd name="T33" fmla="*/ 1171 h 1207"/>
                                <a:gd name="T34" fmla="*/ 1053 w 1403"/>
                                <a:gd name="T35" fmla="*/ 1120 h 1207"/>
                                <a:gd name="T36" fmla="*/ 1168 w 1403"/>
                                <a:gd name="T37" fmla="*/ 1048 h 1207"/>
                                <a:gd name="T38" fmla="*/ 1263 w 1403"/>
                                <a:gd name="T39" fmla="*/ 957 h 1207"/>
                                <a:gd name="T40" fmla="*/ 1335 w 1403"/>
                                <a:gd name="T41" fmla="*/ 851 h 1207"/>
                                <a:gd name="T42" fmla="*/ 1382 w 1403"/>
                                <a:gd name="T43" fmla="*/ 732 h 1207"/>
                                <a:gd name="T44" fmla="*/ 1397 w 1403"/>
                                <a:gd name="T45" fmla="*/ 603 h 1207"/>
                                <a:gd name="T46" fmla="*/ 1382 w 1403"/>
                                <a:gd name="T47" fmla="*/ 475 h 1207"/>
                                <a:gd name="T48" fmla="*/ 1335 w 1403"/>
                                <a:gd name="T49" fmla="*/ 356 h 1207"/>
                                <a:gd name="T50" fmla="*/ 1263 w 1403"/>
                                <a:gd name="T51" fmla="*/ 250 h 1207"/>
                                <a:gd name="T52" fmla="*/ 1168 w 1403"/>
                                <a:gd name="T53" fmla="*/ 159 h 1207"/>
                                <a:gd name="T54" fmla="*/ 1053 w 1403"/>
                                <a:gd name="T55" fmla="*/ 86 h 1207"/>
                                <a:gd name="T56" fmla="*/ 921 w 1403"/>
                                <a:gd name="T57" fmla="*/ 35 h 1207"/>
                                <a:gd name="T58" fmla="*/ 777 w 1403"/>
                                <a:gd name="T59" fmla="*/ 8 h 1207"/>
                                <a:gd name="T60" fmla="*/ 702 w 1403"/>
                                <a:gd name="T61" fmla="*/ 0 h 1207"/>
                                <a:gd name="T62" fmla="*/ 852 w 1403"/>
                                <a:gd name="T63" fmla="*/ 14 h 1207"/>
                                <a:gd name="T64" fmla="*/ 991 w 1403"/>
                                <a:gd name="T65" fmla="*/ 54 h 1207"/>
                                <a:gd name="T66" fmla="*/ 1115 w 1403"/>
                                <a:gd name="T67" fmla="*/ 117 h 1207"/>
                                <a:gd name="T68" fmla="*/ 1221 w 1403"/>
                                <a:gd name="T69" fmla="*/ 199 h 1207"/>
                                <a:gd name="T70" fmla="*/ 1307 w 1403"/>
                                <a:gd name="T71" fmla="*/ 299 h 1207"/>
                                <a:gd name="T72" fmla="*/ 1366 w 1403"/>
                                <a:gd name="T73" fmla="*/ 413 h 1207"/>
                                <a:gd name="T74" fmla="*/ 1399 w 1403"/>
                                <a:gd name="T75" fmla="*/ 538 h 1207"/>
                                <a:gd name="T76" fmla="*/ 1399 w 1403"/>
                                <a:gd name="T77" fmla="*/ 669 h 1207"/>
                                <a:gd name="T78" fmla="*/ 1366 w 1403"/>
                                <a:gd name="T79" fmla="*/ 794 h 1207"/>
                                <a:gd name="T80" fmla="*/ 1307 w 1403"/>
                                <a:gd name="T81" fmla="*/ 908 h 1207"/>
                                <a:gd name="T82" fmla="*/ 1221 w 1403"/>
                                <a:gd name="T83" fmla="*/ 1008 h 1207"/>
                                <a:gd name="T84" fmla="*/ 1115 w 1403"/>
                                <a:gd name="T85" fmla="*/ 1090 h 1207"/>
                                <a:gd name="T86" fmla="*/ 991 w 1403"/>
                                <a:gd name="T87" fmla="*/ 1153 h 1207"/>
                                <a:gd name="T88" fmla="*/ 852 w 1403"/>
                                <a:gd name="T89" fmla="*/ 1193 h 1207"/>
                                <a:gd name="T90" fmla="*/ 702 w 1403"/>
                                <a:gd name="T91" fmla="*/ 1207 h 1207"/>
                                <a:gd name="T92" fmla="*/ 552 w 1403"/>
                                <a:gd name="T93" fmla="*/ 1193 h 1207"/>
                                <a:gd name="T94" fmla="*/ 412 w 1403"/>
                                <a:gd name="T95" fmla="*/ 1153 h 1207"/>
                                <a:gd name="T96" fmla="*/ 288 w 1403"/>
                                <a:gd name="T97" fmla="*/ 1090 h 1207"/>
                                <a:gd name="T98" fmla="*/ 182 w 1403"/>
                                <a:gd name="T99" fmla="*/ 1008 h 1207"/>
                                <a:gd name="T100" fmla="*/ 96 w 1403"/>
                                <a:gd name="T101" fmla="*/ 908 h 1207"/>
                                <a:gd name="T102" fmla="*/ 37 w 1403"/>
                                <a:gd name="T103" fmla="*/ 794 h 1207"/>
                                <a:gd name="T104" fmla="*/ 5 w 1403"/>
                                <a:gd name="T105" fmla="*/ 669 h 1207"/>
                                <a:gd name="T106" fmla="*/ 5 w 1403"/>
                                <a:gd name="T107" fmla="*/ 538 h 1207"/>
                                <a:gd name="T108" fmla="*/ 37 w 1403"/>
                                <a:gd name="T109" fmla="*/ 413 h 1207"/>
                                <a:gd name="T110" fmla="*/ 96 w 1403"/>
                                <a:gd name="T111" fmla="*/ 299 h 1207"/>
                                <a:gd name="T112" fmla="*/ 182 w 1403"/>
                                <a:gd name="T113" fmla="*/ 199 h 1207"/>
                                <a:gd name="T114" fmla="*/ 288 w 1403"/>
                                <a:gd name="T115" fmla="*/ 117 h 1207"/>
                                <a:gd name="T116" fmla="*/ 412 w 1403"/>
                                <a:gd name="T117" fmla="*/ 54 h 1207"/>
                                <a:gd name="T118" fmla="*/ 552 w 1403"/>
                                <a:gd name="T119" fmla="*/ 14 h 1207"/>
                                <a:gd name="T120" fmla="*/ 702 w 1403"/>
                                <a:gd name="T121" fmla="*/ 0 h 1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03" h="1207">
                                  <a:moveTo>
                                    <a:pt x="702" y="5"/>
                                  </a:moveTo>
                                  <a:lnTo>
                                    <a:pt x="626" y="8"/>
                                  </a:lnTo>
                                  <a:lnTo>
                                    <a:pt x="553" y="18"/>
                                  </a:lnTo>
                                  <a:lnTo>
                                    <a:pt x="483" y="35"/>
                                  </a:lnTo>
                                  <a:lnTo>
                                    <a:pt x="415" y="57"/>
                                  </a:lnTo>
                                  <a:lnTo>
                                    <a:pt x="350" y="86"/>
                                  </a:lnTo>
                                  <a:lnTo>
                                    <a:pt x="291" y="120"/>
                                  </a:lnTo>
                                  <a:lnTo>
                                    <a:pt x="236" y="159"/>
                                  </a:lnTo>
                                  <a:lnTo>
                                    <a:pt x="185" y="202"/>
                                  </a:lnTo>
                                  <a:lnTo>
                                    <a:pt x="140" y="250"/>
                                  </a:lnTo>
                                  <a:lnTo>
                                    <a:pt x="101" y="301"/>
                                  </a:lnTo>
                                  <a:lnTo>
                                    <a:pt x="68" y="356"/>
                                  </a:lnTo>
                                  <a:lnTo>
                                    <a:pt x="41" y="414"/>
                                  </a:lnTo>
                                  <a:lnTo>
                                    <a:pt x="22" y="475"/>
                                  </a:lnTo>
                                  <a:lnTo>
                                    <a:pt x="10" y="538"/>
                                  </a:lnTo>
                                  <a:lnTo>
                                    <a:pt x="6" y="603"/>
                                  </a:lnTo>
                                  <a:lnTo>
                                    <a:pt x="10" y="669"/>
                                  </a:lnTo>
                                  <a:lnTo>
                                    <a:pt x="22" y="732"/>
                                  </a:lnTo>
                                  <a:lnTo>
                                    <a:pt x="41" y="793"/>
                                  </a:lnTo>
                                  <a:lnTo>
                                    <a:pt x="68" y="851"/>
                                  </a:lnTo>
                                  <a:lnTo>
                                    <a:pt x="101" y="906"/>
                                  </a:lnTo>
                                  <a:lnTo>
                                    <a:pt x="140" y="957"/>
                                  </a:lnTo>
                                  <a:lnTo>
                                    <a:pt x="185" y="1004"/>
                                  </a:lnTo>
                                  <a:lnTo>
                                    <a:pt x="236" y="1048"/>
                                  </a:lnTo>
                                  <a:lnTo>
                                    <a:pt x="291" y="1086"/>
                                  </a:lnTo>
                                  <a:lnTo>
                                    <a:pt x="350" y="1120"/>
                                  </a:lnTo>
                                  <a:lnTo>
                                    <a:pt x="415" y="1148"/>
                                  </a:lnTo>
                                  <a:lnTo>
                                    <a:pt x="483" y="1171"/>
                                  </a:lnTo>
                                  <a:lnTo>
                                    <a:pt x="553" y="1188"/>
                                  </a:lnTo>
                                  <a:lnTo>
                                    <a:pt x="626" y="1198"/>
                                  </a:lnTo>
                                  <a:lnTo>
                                    <a:pt x="702" y="1202"/>
                                  </a:lnTo>
                                  <a:lnTo>
                                    <a:pt x="777" y="1198"/>
                                  </a:lnTo>
                                  <a:lnTo>
                                    <a:pt x="850" y="1188"/>
                                  </a:lnTo>
                                  <a:lnTo>
                                    <a:pt x="921" y="1171"/>
                                  </a:lnTo>
                                  <a:lnTo>
                                    <a:pt x="989" y="1148"/>
                                  </a:lnTo>
                                  <a:lnTo>
                                    <a:pt x="1053" y="1120"/>
                                  </a:lnTo>
                                  <a:lnTo>
                                    <a:pt x="1113" y="1086"/>
                                  </a:lnTo>
                                  <a:lnTo>
                                    <a:pt x="1168" y="1048"/>
                                  </a:lnTo>
                                  <a:lnTo>
                                    <a:pt x="1218" y="1004"/>
                                  </a:lnTo>
                                  <a:lnTo>
                                    <a:pt x="1263" y="957"/>
                                  </a:lnTo>
                                  <a:lnTo>
                                    <a:pt x="1303" y="906"/>
                                  </a:lnTo>
                                  <a:lnTo>
                                    <a:pt x="1335" y="851"/>
                                  </a:lnTo>
                                  <a:lnTo>
                                    <a:pt x="1362" y="793"/>
                                  </a:lnTo>
                                  <a:lnTo>
                                    <a:pt x="1382" y="732"/>
                                  </a:lnTo>
                                  <a:lnTo>
                                    <a:pt x="1393" y="669"/>
                                  </a:lnTo>
                                  <a:lnTo>
                                    <a:pt x="1397" y="603"/>
                                  </a:lnTo>
                                  <a:lnTo>
                                    <a:pt x="1393" y="538"/>
                                  </a:lnTo>
                                  <a:lnTo>
                                    <a:pt x="1382" y="475"/>
                                  </a:lnTo>
                                  <a:lnTo>
                                    <a:pt x="1362" y="414"/>
                                  </a:lnTo>
                                  <a:lnTo>
                                    <a:pt x="1335" y="356"/>
                                  </a:lnTo>
                                  <a:lnTo>
                                    <a:pt x="1303" y="301"/>
                                  </a:lnTo>
                                  <a:lnTo>
                                    <a:pt x="1263" y="250"/>
                                  </a:lnTo>
                                  <a:lnTo>
                                    <a:pt x="1218" y="202"/>
                                  </a:lnTo>
                                  <a:lnTo>
                                    <a:pt x="1168" y="159"/>
                                  </a:lnTo>
                                  <a:lnTo>
                                    <a:pt x="1113" y="120"/>
                                  </a:lnTo>
                                  <a:lnTo>
                                    <a:pt x="1053" y="86"/>
                                  </a:lnTo>
                                  <a:lnTo>
                                    <a:pt x="989" y="57"/>
                                  </a:lnTo>
                                  <a:lnTo>
                                    <a:pt x="921" y="35"/>
                                  </a:lnTo>
                                  <a:lnTo>
                                    <a:pt x="850" y="18"/>
                                  </a:lnTo>
                                  <a:lnTo>
                                    <a:pt x="777" y="8"/>
                                  </a:lnTo>
                                  <a:lnTo>
                                    <a:pt x="702" y="5"/>
                                  </a:lnTo>
                                  <a:close/>
                                  <a:moveTo>
                                    <a:pt x="702" y="0"/>
                                  </a:moveTo>
                                  <a:lnTo>
                                    <a:pt x="779" y="4"/>
                                  </a:lnTo>
                                  <a:lnTo>
                                    <a:pt x="852" y="14"/>
                                  </a:lnTo>
                                  <a:lnTo>
                                    <a:pt x="924" y="31"/>
                                  </a:lnTo>
                                  <a:lnTo>
                                    <a:pt x="991" y="54"/>
                                  </a:lnTo>
                                  <a:lnTo>
                                    <a:pt x="1055" y="83"/>
                                  </a:lnTo>
                                  <a:lnTo>
                                    <a:pt x="1115" y="117"/>
                                  </a:lnTo>
                                  <a:lnTo>
                                    <a:pt x="1172" y="156"/>
                                  </a:lnTo>
                                  <a:lnTo>
                                    <a:pt x="1221" y="199"/>
                                  </a:lnTo>
                                  <a:lnTo>
                                    <a:pt x="1268" y="247"/>
                                  </a:lnTo>
                                  <a:lnTo>
                                    <a:pt x="1307" y="299"/>
                                  </a:lnTo>
                                  <a:lnTo>
                                    <a:pt x="1340" y="355"/>
                                  </a:lnTo>
                                  <a:lnTo>
                                    <a:pt x="1366" y="413"/>
                                  </a:lnTo>
                                  <a:lnTo>
                                    <a:pt x="1386" y="474"/>
                                  </a:lnTo>
                                  <a:lnTo>
                                    <a:pt x="1399" y="538"/>
                                  </a:lnTo>
                                  <a:lnTo>
                                    <a:pt x="1403" y="603"/>
                                  </a:lnTo>
                                  <a:lnTo>
                                    <a:pt x="1399" y="669"/>
                                  </a:lnTo>
                                  <a:lnTo>
                                    <a:pt x="1386" y="733"/>
                                  </a:lnTo>
                                  <a:lnTo>
                                    <a:pt x="1366" y="794"/>
                                  </a:lnTo>
                                  <a:lnTo>
                                    <a:pt x="1340" y="852"/>
                                  </a:lnTo>
                                  <a:lnTo>
                                    <a:pt x="1307" y="908"/>
                                  </a:lnTo>
                                  <a:lnTo>
                                    <a:pt x="1268" y="959"/>
                                  </a:lnTo>
                                  <a:lnTo>
                                    <a:pt x="1221" y="1008"/>
                                  </a:lnTo>
                                  <a:lnTo>
                                    <a:pt x="1172" y="1051"/>
                                  </a:lnTo>
                                  <a:lnTo>
                                    <a:pt x="1115" y="1090"/>
                                  </a:lnTo>
                                  <a:lnTo>
                                    <a:pt x="1055" y="1124"/>
                                  </a:lnTo>
                                  <a:lnTo>
                                    <a:pt x="991" y="1153"/>
                                  </a:lnTo>
                                  <a:lnTo>
                                    <a:pt x="924" y="1176"/>
                                  </a:lnTo>
                                  <a:lnTo>
                                    <a:pt x="852" y="1193"/>
                                  </a:lnTo>
                                  <a:lnTo>
                                    <a:pt x="779" y="1203"/>
                                  </a:lnTo>
                                  <a:lnTo>
                                    <a:pt x="702" y="1207"/>
                                  </a:lnTo>
                                  <a:lnTo>
                                    <a:pt x="625" y="1203"/>
                                  </a:lnTo>
                                  <a:lnTo>
                                    <a:pt x="552" y="1193"/>
                                  </a:lnTo>
                                  <a:lnTo>
                                    <a:pt x="480" y="1176"/>
                                  </a:lnTo>
                                  <a:lnTo>
                                    <a:pt x="412" y="1153"/>
                                  </a:lnTo>
                                  <a:lnTo>
                                    <a:pt x="349" y="1124"/>
                                  </a:lnTo>
                                  <a:lnTo>
                                    <a:pt x="288" y="1090"/>
                                  </a:lnTo>
                                  <a:lnTo>
                                    <a:pt x="232" y="1051"/>
                                  </a:lnTo>
                                  <a:lnTo>
                                    <a:pt x="182" y="1008"/>
                                  </a:lnTo>
                                  <a:lnTo>
                                    <a:pt x="136" y="959"/>
                                  </a:lnTo>
                                  <a:lnTo>
                                    <a:pt x="96" y="908"/>
                                  </a:lnTo>
                                  <a:lnTo>
                                    <a:pt x="64" y="852"/>
                                  </a:lnTo>
                                  <a:lnTo>
                                    <a:pt x="37" y="794"/>
                                  </a:lnTo>
                                  <a:lnTo>
                                    <a:pt x="17" y="733"/>
                                  </a:lnTo>
                                  <a:lnTo>
                                    <a:pt x="5" y="669"/>
                                  </a:lnTo>
                                  <a:lnTo>
                                    <a:pt x="0" y="603"/>
                                  </a:lnTo>
                                  <a:lnTo>
                                    <a:pt x="5" y="538"/>
                                  </a:lnTo>
                                  <a:lnTo>
                                    <a:pt x="17" y="474"/>
                                  </a:lnTo>
                                  <a:lnTo>
                                    <a:pt x="37" y="413"/>
                                  </a:lnTo>
                                  <a:lnTo>
                                    <a:pt x="64" y="355"/>
                                  </a:lnTo>
                                  <a:lnTo>
                                    <a:pt x="96" y="299"/>
                                  </a:lnTo>
                                  <a:lnTo>
                                    <a:pt x="136" y="247"/>
                                  </a:lnTo>
                                  <a:lnTo>
                                    <a:pt x="182" y="199"/>
                                  </a:lnTo>
                                  <a:lnTo>
                                    <a:pt x="232" y="156"/>
                                  </a:lnTo>
                                  <a:lnTo>
                                    <a:pt x="288" y="117"/>
                                  </a:lnTo>
                                  <a:lnTo>
                                    <a:pt x="349" y="83"/>
                                  </a:lnTo>
                                  <a:lnTo>
                                    <a:pt x="412" y="54"/>
                                  </a:lnTo>
                                  <a:lnTo>
                                    <a:pt x="480" y="31"/>
                                  </a:lnTo>
                                  <a:lnTo>
                                    <a:pt x="552" y="14"/>
                                  </a:lnTo>
                                  <a:lnTo>
                                    <a:pt x="625" y="4"/>
                                  </a:lnTo>
                                  <a:lnTo>
                                    <a:pt x="702" y="0"/>
                                  </a:lnTo>
                                  <a:close/>
                                </a:path>
                              </a:pathLst>
                            </a:custGeom>
                            <a:solidFill>
                              <a:srgbClr val="FFE479"/>
                            </a:solidFill>
                            <a:ln>
                              <a:noFill/>
                            </a:ln>
                            <a:extLst>
                              <a:ext uri="{91240B29-F687-4F45-9708-019B960494DF}">
                                <a14:hiddenLine xmlns:a14="http://schemas.microsoft.com/office/drawing/2010/main" w="0">
                                  <a:solidFill>
                                    <a:srgbClr val="FFE479"/>
                                  </a:solidFill>
                                  <a:prstDash val="solid"/>
                                  <a:round/>
                                  <a:headEnd/>
                                  <a:tailEnd/>
                                </a14:hiddenLine>
                              </a:ext>
                            </a:extLst>
                          </wps:spPr>
                          <wps:bodyPr rot="0" vert="horz" wrap="square" lIns="91440" tIns="45720" rIns="91440" bIns="45720" anchor="t" anchorCtr="0" upright="1">
                            <a:noAutofit/>
                          </wps:bodyPr>
                        </wps:wsp>
                        <wps:wsp>
                          <wps:cNvPr id="780" name="Freeform 493"/>
                          <wps:cNvSpPr>
                            <a:spLocks noEditPoints="1"/>
                          </wps:cNvSpPr>
                          <wps:spPr bwMode="auto">
                            <a:xfrm>
                              <a:off x="1307" y="268"/>
                              <a:ext cx="705" cy="608"/>
                            </a:xfrm>
                            <a:custGeom>
                              <a:avLst/>
                              <a:gdLst>
                                <a:gd name="T0" fmla="*/ 629 w 1411"/>
                                <a:gd name="T1" fmla="*/ 9 h 1216"/>
                                <a:gd name="T2" fmla="*/ 484 w 1411"/>
                                <a:gd name="T3" fmla="*/ 36 h 1216"/>
                                <a:gd name="T4" fmla="*/ 353 w 1411"/>
                                <a:gd name="T5" fmla="*/ 88 h 1216"/>
                                <a:gd name="T6" fmla="*/ 236 w 1411"/>
                                <a:gd name="T7" fmla="*/ 161 h 1216"/>
                                <a:gd name="T8" fmla="*/ 140 w 1411"/>
                                <a:gd name="T9" fmla="*/ 252 h 1216"/>
                                <a:gd name="T10" fmla="*/ 68 w 1411"/>
                                <a:gd name="T11" fmla="*/ 360 h 1216"/>
                                <a:gd name="T12" fmla="*/ 21 w 1411"/>
                                <a:gd name="T13" fmla="*/ 479 h 1216"/>
                                <a:gd name="T14" fmla="*/ 4 w 1411"/>
                                <a:gd name="T15" fmla="*/ 608 h 1216"/>
                                <a:gd name="T16" fmla="*/ 21 w 1411"/>
                                <a:gd name="T17" fmla="*/ 738 h 1216"/>
                                <a:gd name="T18" fmla="*/ 68 w 1411"/>
                                <a:gd name="T19" fmla="*/ 857 h 1216"/>
                                <a:gd name="T20" fmla="*/ 140 w 1411"/>
                                <a:gd name="T21" fmla="*/ 964 h 1216"/>
                                <a:gd name="T22" fmla="*/ 236 w 1411"/>
                                <a:gd name="T23" fmla="*/ 1056 h 1216"/>
                                <a:gd name="T24" fmla="*/ 353 w 1411"/>
                                <a:gd name="T25" fmla="*/ 1129 h 1216"/>
                                <a:gd name="T26" fmla="*/ 484 w 1411"/>
                                <a:gd name="T27" fmla="*/ 1181 h 1216"/>
                                <a:gd name="T28" fmla="*/ 629 w 1411"/>
                                <a:gd name="T29" fmla="*/ 1208 h 1216"/>
                                <a:gd name="T30" fmla="*/ 783 w 1411"/>
                                <a:gd name="T31" fmla="*/ 1208 h 1216"/>
                                <a:gd name="T32" fmla="*/ 928 w 1411"/>
                                <a:gd name="T33" fmla="*/ 1181 h 1216"/>
                                <a:gd name="T34" fmla="*/ 1059 w 1411"/>
                                <a:gd name="T35" fmla="*/ 1129 h 1216"/>
                                <a:gd name="T36" fmla="*/ 1176 w 1411"/>
                                <a:gd name="T37" fmla="*/ 1056 h 1216"/>
                                <a:gd name="T38" fmla="*/ 1272 w 1411"/>
                                <a:gd name="T39" fmla="*/ 964 h 1216"/>
                                <a:gd name="T40" fmla="*/ 1344 w 1411"/>
                                <a:gd name="T41" fmla="*/ 857 h 1216"/>
                                <a:gd name="T42" fmla="*/ 1390 w 1411"/>
                                <a:gd name="T43" fmla="*/ 738 h 1216"/>
                                <a:gd name="T44" fmla="*/ 1407 w 1411"/>
                                <a:gd name="T45" fmla="*/ 608 h 1216"/>
                                <a:gd name="T46" fmla="*/ 1390 w 1411"/>
                                <a:gd name="T47" fmla="*/ 479 h 1216"/>
                                <a:gd name="T48" fmla="*/ 1344 w 1411"/>
                                <a:gd name="T49" fmla="*/ 360 h 1216"/>
                                <a:gd name="T50" fmla="*/ 1272 w 1411"/>
                                <a:gd name="T51" fmla="*/ 252 h 1216"/>
                                <a:gd name="T52" fmla="*/ 1176 w 1411"/>
                                <a:gd name="T53" fmla="*/ 161 h 1216"/>
                                <a:gd name="T54" fmla="*/ 1059 w 1411"/>
                                <a:gd name="T55" fmla="*/ 88 h 1216"/>
                                <a:gd name="T56" fmla="*/ 928 w 1411"/>
                                <a:gd name="T57" fmla="*/ 36 h 1216"/>
                                <a:gd name="T58" fmla="*/ 783 w 1411"/>
                                <a:gd name="T59" fmla="*/ 9 h 1216"/>
                                <a:gd name="T60" fmla="*/ 706 w 1411"/>
                                <a:gd name="T61" fmla="*/ 0 h 1216"/>
                                <a:gd name="T62" fmla="*/ 857 w 1411"/>
                                <a:gd name="T63" fmla="*/ 15 h 1216"/>
                                <a:gd name="T64" fmla="*/ 997 w 1411"/>
                                <a:gd name="T65" fmla="*/ 55 h 1216"/>
                                <a:gd name="T66" fmla="*/ 1122 w 1411"/>
                                <a:gd name="T67" fmla="*/ 118 h 1216"/>
                                <a:gd name="T68" fmla="*/ 1229 w 1411"/>
                                <a:gd name="T69" fmla="*/ 201 h 1216"/>
                                <a:gd name="T70" fmla="*/ 1315 w 1411"/>
                                <a:gd name="T71" fmla="*/ 301 h 1216"/>
                                <a:gd name="T72" fmla="*/ 1376 w 1411"/>
                                <a:gd name="T73" fmla="*/ 417 h 1216"/>
                                <a:gd name="T74" fmla="*/ 1407 w 1411"/>
                                <a:gd name="T75" fmla="*/ 542 h 1216"/>
                                <a:gd name="T76" fmla="*/ 1407 w 1411"/>
                                <a:gd name="T77" fmla="*/ 674 h 1216"/>
                                <a:gd name="T78" fmla="*/ 1376 w 1411"/>
                                <a:gd name="T79" fmla="*/ 800 h 1216"/>
                                <a:gd name="T80" fmla="*/ 1315 w 1411"/>
                                <a:gd name="T81" fmla="*/ 916 h 1216"/>
                                <a:gd name="T82" fmla="*/ 1229 w 1411"/>
                                <a:gd name="T83" fmla="*/ 1015 h 1216"/>
                                <a:gd name="T84" fmla="*/ 1122 w 1411"/>
                                <a:gd name="T85" fmla="*/ 1099 h 1216"/>
                                <a:gd name="T86" fmla="*/ 997 w 1411"/>
                                <a:gd name="T87" fmla="*/ 1162 h 1216"/>
                                <a:gd name="T88" fmla="*/ 857 w 1411"/>
                                <a:gd name="T89" fmla="*/ 1202 h 1216"/>
                                <a:gd name="T90" fmla="*/ 706 w 1411"/>
                                <a:gd name="T91" fmla="*/ 1216 h 1216"/>
                                <a:gd name="T92" fmla="*/ 554 w 1411"/>
                                <a:gd name="T93" fmla="*/ 1202 h 1216"/>
                                <a:gd name="T94" fmla="*/ 415 w 1411"/>
                                <a:gd name="T95" fmla="*/ 1162 h 1216"/>
                                <a:gd name="T96" fmla="*/ 289 w 1411"/>
                                <a:gd name="T97" fmla="*/ 1099 h 1216"/>
                                <a:gd name="T98" fmla="*/ 182 w 1411"/>
                                <a:gd name="T99" fmla="*/ 1015 h 1216"/>
                                <a:gd name="T100" fmla="*/ 96 w 1411"/>
                                <a:gd name="T101" fmla="*/ 916 h 1216"/>
                                <a:gd name="T102" fmla="*/ 35 w 1411"/>
                                <a:gd name="T103" fmla="*/ 800 h 1216"/>
                                <a:gd name="T104" fmla="*/ 4 w 1411"/>
                                <a:gd name="T105" fmla="*/ 674 h 1216"/>
                                <a:gd name="T106" fmla="*/ 4 w 1411"/>
                                <a:gd name="T107" fmla="*/ 542 h 1216"/>
                                <a:gd name="T108" fmla="*/ 35 w 1411"/>
                                <a:gd name="T109" fmla="*/ 417 h 1216"/>
                                <a:gd name="T110" fmla="*/ 96 w 1411"/>
                                <a:gd name="T111" fmla="*/ 301 h 1216"/>
                                <a:gd name="T112" fmla="*/ 182 w 1411"/>
                                <a:gd name="T113" fmla="*/ 201 h 1216"/>
                                <a:gd name="T114" fmla="*/ 289 w 1411"/>
                                <a:gd name="T115" fmla="*/ 118 h 1216"/>
                                <a:gd name="T116" fmla="*/ 415 w 1411"/>
                                <a:gd name="T117" fmla="*/ 55 h 1216"/>
                                <a:gd name="T118" fmla="*/ 554 w 1411"/>
                                <a:gd name="T119" fmla="*/ 15 h 1216"/>
                                <a:gd name="T120" fmla="*/ 706 w 1411"/>
                                <a:gd name="T121" fmla="*/ 0 h 1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11" h="1216">
                                  <a:moveTo>
                                    <a:pt x="706" y="5"/>
                                  </a:moveTo>
                                  <a:lnTo>
                                    <a:pt x="629" y="9"/>
                                  </a:lnTo>
                                  <a:lnTo>
                                    <a:pt x="556" y="19"/>
                                  </a:lnTo>
                                  <a:lnTo>
                                    <a:pt x="484" y="36"/>
                                  </a:lnTo>
                                  <a:lnTo>
                                    <a:pt x="416" y="59"/>
                                  </a:lnTo>
                                  <a:lnTo>
                                    <a:pt x="353" y="88"/>
                                  </a:lnTo>
                                  <a:lnTo>
                                    <a:pt x="292" y="122"/>
                                  </a:lnTo>
                                  <a:lnTo>
                                    <a:pt x="236" y="161"/>
                                  </a:lnTo>
                                  <a:lnTo>
                                    <a:pt x="186" y="204"/>
                                  </a:lnTo>
                                  <a:lnTo>
                                    <a:pt x="140" y="252"/>
                                  </a:lnTo>
                                  <a:lnTo>
                                    <a:pt x="100" y="304"/>
                                  </a:lnTo>
                                  <a:lnTo>
                                    <a:pt x="68" y="360"/>
                                  </a:lnTo>
                                  <a:lnTo>
                                    <a:pt x="41" y="418"/>
                                  </a:lnTo>
                                  <a:lnTo>
                                    <a:pt x="21" y="479"/>
                                  </a:lnTo>
                                  <a:lnTo>
                                    <a:pt x="9" y="543"/>
                                  </a:lnTo>
                                  <a:lnTo>
                                    <a:pt x="4" y="608"/>
                                  </a:lnTo>
                                  <a:lnTo>
                                    <a:pt x="9" y="674"/>
                                  </a:lnTo>
                                  <a:lnTo>
                                    <a:pt x="21" y="738"/>
                                  </a:lnTo>
                                  <a:lnTo>
                                    <a:pt x="41" y="799"/>
                                  </a:lnTo>
                                  <a:lnTo>
                                    <a:pt x="68" y="857"/>
                                  </a:lnTo>
                                  <a:lnTo>
                                    <a:pt x="100" y="913"/>
                                  </a:lnTo>
                                  <a:lnTo>
                                    <a:pt x="140" y="964"/>
                                  </a:lnTo>
                                  <a:lnTo>
                                    <a:pt x="186" y="1013"/>
                                  </a:lnTo>
                                  <a:lnTo>
                                    <a:pt x="236" y="1056"/>
                                  </a:lnTo>
                                  <a:lnTo>
                                    <a:pt x="292" y="1095"/>
                                  </a:lnTo>
                                  <a:lnTo>
                                    <a:pt x="353" y="1129"/>
                                  </a:lnTo>
                                  <a:lnTo>
                                    <a:pt x="416" y="1158"/>
                                  </a:lnTo>
                                  <a:lnTo>
                                    <a:pt x="484" y="1181"/>
                                  </a:lnTo>
                                  <a:lnTo>
                                    <a:pt x="556" y="1198"/>
                                  </a:lnTo>
                                  <a:lnTo>
                                    <a:pt x="629" y="1208"/>
                                  </a:lnTo>
                                  <a:lnTo>
                                    <a:pt x="706" y="1212"/>
                                  </a:lnTo>
                                  <a:lnTo>
                                    <a:pt x="783" y="1208"/>
                                  </a:lnTo>
                                  <a:lnTo>
                                    <a:pt x="856" y="1198"/>
                                  </a:lnTo>
                                  <a:lnTo>
                                    <a:pt x="928" y="1181"/>
                                  </a:lnTo>
                                  <a:lnTo>
                                    <a:pt x="995" y="1158"/>
                                  </a:lnTo>
                                  <a:lnTo>
                                    <a:pt x="1059" y="1129"/>
                                  </a:lnTo>
                                  <a:lnTo>
                                    <a:pt x="1119" y="1095"/>
                                  </a:lnTo>
                                  <a:lnTo>
                                    <a:pt x="1176" y="1056"/>
                                  </a:lnTo>
                                  <a:lnTo>
                                    <a:pt x="1225" y="1013"/>
                                  </a:lnTo>
                                  <a:lnTo>
                                    <a:pt x="1272" y="964"/>
                                  </a:lnTo>
                                  <a:lnTo>
                                    <a:pt x="1311" y="913"/>
                                  </a:lnTo>
                                  <a:lnTo>
                                    <a:pt x="1344" y="857"/>
                                  </a:lnTo>
                                  <a:lnTo>
                                    <a:pt x="1370" y="799"/>
                                  </a:lnTo>
                                  <a:lnTo>
                                    <a:pt x="1390" y="738"/>
                                  </a:lnTo>
                                  <a:lnTo>
                                    <a:pt x="1403" y="674"/>
                                  </a:lnTo>
                                  <a:lnTo>
                                    <a:pt x="1407" y="608"/>
                                  </a:lnTo>
                                  <a:lnTo>
                                    <a:pt x="1403" y="543"/>
                                  </a:lnTo>
                                  <a:lnTo>
                                    <a:pt x="1390" y="479"/>
                                  </a:lnTo>
                                  <a:lnTo>
                                    <a:pt x="1370" y="418"/>
                                  </a:lnTo>
                                  <a:lnTo>
                                    <a:pt x="1344" y="360"/>
                                  </a:lnTo>
                                  <a:lnTo>
                                    <a:pt x="1311" y="304"/>
                                  </a:lnTo>
                                  <a:lnTo>
                                    <a:pt x="1272" y="252"/>
                                  </a:lnTo>
                                  <a:lnTo>
                                    <a:pt x="1225" y="204"/>
                                  </a:lnTo>
                                  <a:lnTo>
                                    <a:pt x="1176" y="161"/>
                                  </a:lnTo>
                                  <a:lnTo>
                                    <a:pt x="1119" y="122"/>
                                  </a:lnTo>
                                  <a:lnTo>
                                    <a:pt x="1059" y="88"/>
                                  </a:lnTo>
                                  <a:lnTo>
                                    <a:pt x="995" y="59"/>
                                  </a:lnTo>
                                  <a:lnTo>
                                    <a:pt x="928" y="36"/>
                                  </a:lnTo>
                                  <a:lnTo>
                                    <a:pt x="856" y="19"/>
                                  </a:lnTo>
                                  <a:lnTo>
                                    <a:pt x="783" y="9"/>
                                  </a:lnTo>
                                  <a:lnTo>
                                    <a:pt x="706" y="5"/>
                                  </a:lnTo>
                                  <a:close/>
                                  <a:moveTo>
                                    <a:pt x="706" y="0"/>
                                  </a:moveTo>
                                  <a:lnTo>
                                    <a:pt x="783" y="4"/>
                                  </a:lnTo>
                                  <a:lnTo>
                                    <a:pt x="857" y="15"/>
                                  </a:lnTo>
                                  <a:lnTo>
                                    <a:pt x="929" y="32"/>
                                  </a:lnTo>
                                  <a:lnTo>
                                    <a:pt x="997" y="55"/>
                                  </a:lnTo>
                                  <a:lnTo>
                                    <a:pt x="1062" y="84"/>
                                  </a:lnTo>
                                  <a:lnTo>
                                    <a:pt x="1122" y="118"/>
                                  </a:lnTo>
                                  <a:lnTo>
                                    <a:pt x="1179" y="157"/>
                                  </a:lnTo>
                                  <a:lnTo>
                                    <a:pt x="1229" y="201"/>
                                  </a:lnTo>
                                  <a:lnTo>
                                    <a:pt x="1276" y="249"/>
                                  </a:lnTo>
                                  <a:lnTo>
                                    <a:pt x="1315" y="301"/>
                                  </a:lnTo>
                                  <a:lnTo>
                                    <a:pt x="1349" y="357"/>
                                  </a:lnTo>
                                  <a:lnTo>
                                    <a:pt x="1376" y="417"/>
                                  </a:lnTo>
                                  <a:lnTo>
                                    <a:pt x="1396" y="479"/>
                                  </a:lnTo>
                                  <a:lnTo>
                                    <a:pt x="1407" y="542"/>
                                  </a:lnTo>
                                  <a:lnTo>
                                    <a:pt x="1411" y="608"/>
                                  </a:lnTo>
                                  <a:lnTo>
                                    <a:pt x="1407" y="674"/>
                                  </a:lnTo>
                                  <a:lnTo>
                                    <a:pt x="1396" y="738"/>
                                  </a:lnTo>
                                  <a:lnTo>
                                    <a:pt x="1376" y="800"/>
                                  </a:lnTo>
                                  <a:lnTo>
                                    <a:pt x="1349" y="860"/>
                                  </a:lnTo>
                                  <a:lnTo>
                                    <a:pt x="1315" y="916"/>
                                  </a:lnTo>
                                  <a:lnTo>
                                    <a:pt x="1276" y="968"/>
                                  </a:lnTo>
                                  <a:lnTo>
                                    <a:pt x="1229" y="1015"/>
                                  </a:lnTo>
                                  <a:lnTo>
                                    <a:pt x="1179" y="1060"/>
                                  </a:lnTo>
                                  <a:lnTo>
                                    <a:pt x="1122" y="1099"/>
                                  </a:lnTo>
                                  <a:lnTo>
                                    <a:pt x="1062" y="1133"/>
                                  </a:lnTo>
                                  <a:lnTo>
                                    <a:pt x="997" y="1162"/>
                                  </a:lnTo>
                                  <a:lnTo>
                                    <a:pt x="929" y="1185"/>
                                  </a:lnTo>
                                  <a:lnTo>
                                    <a:pt x="857" y="1202"/>
                                  </a:lnTo>
                                  <a:lnTo>
                                    <a:pt x="783" y="1213"/>
                                  </a:lnTo>
                                  <a:lnTo>
                                    <a:pt x="706" y="1216"/>
                                  </a:lnTo>
                                  <a:lnTo>
                                    <a:pt x="629" y="1213"/>
                                  </a:lnTo>
                                  <a:lnTo>
                                    <a:pt x="554" y="1202"/>
                                  </a:lnTo>
                                  <a:lnTo>
                                    <a:pt x="482" y="1185"/>
                                  </a:lnTo>
                                  <a:lnTo>
                                    <a:pt x="415" y="1162"/>
                                  </a:lnTo>
                                  <a:lnTo>
                                    <a:pt x="350" y="1133"/>
                                  </a:lnTo>
                                  <a:lnTo>
                                    <a:pt x="289" y="1099"/>
                                  </a:lnTo>
                                  <a:lnTo>
                                    <a:pt x="233" y="1060"/>
                                  </a:lnTo>
                                  <a:lnTo>
                                    <a:pt x="182" y="1015"/>
                                  </a:lnTo>
                                  <a:lnTo>
                                    <a:pt x="136" y="968"/>
                                  </a:lnTo>
                                  <a:lnTo>
                                    <a:pt x="96" y="916"/>
                                  </a:lnTo>
                                  <a:lnTo>
                                    <a:pt x="62" y="860"/>
                                  </a:lnTo>
                                  <a:lnTo>
                                    <a:pt x="35" y="800"/>
                                  </a:lnTo>
                                  <a:lnTo>
                                    <a:pt x="16" y="738"/>
                                  </a:lnTo>
                                  <a:lnTo>
                                    <a:pt x="4" y="674"/>
                                  </a:lnTo>
                                  <a:lnTo>
                                    <a:pt x="0" y="608"/>
                                  </a:lnTo>
                                  <a:lnTo>
                                    <a:pt x="4" y="542"/>
                                  </a:lnTo>
                                  <a:lnTo>
                                    <a:pt x="16" y="479"/>
                                  </a:lnTo>
                                  <a:lnTo>
                                    <a:pt x="35" y="417"/>
                                  </a:lnTo>
                                  <a:lnTo>
                                    <a:pt x="62" y="357"/>
                                  </a:lnTo>
                                  <a:lnTo>
                                    <a:pt x="96" y="301"/>
                                  </a:lnTo>
                                  <a:lnTo>
                                    <a:pt x="136" y="249"/>
                                  </a:lnTo>
                                  <a:lnTo>
                                    <a:pt x="182" y="201"/>
                                  </a:lnTo>
                                  <a:lnTo>
                                    <a:pt x="233" y="157"/>
                                  </a:lnTo>
                                  <a:lnTo>
                                    <a:pt x="289" y="118"/>
                                  </a:lnTo>
                                  <a:lnTo>
                                    <a:pt x="350" y="84"/>
                                  </a:lnTo>
                                  <a:lnTo>
                                    <a:pt x="415" y="55"/>
                                  </a:lnTo>
                                  <a:lnTo>
                                    <a:pt x="482" y="32"/>
                                  </a:lnTo>
                                  <a:lnTo>
                                    <a:pt x="554" y="15"/>
                                  </a:lnTo>
                                  <a:lnTo>
                                    <a:pt x="629" y="4"/>
                                  </a:lnTo>
                                  <a:lnTo>
                                    <a:pt x="706" y="0"/>
                                  </a:lnTo>
                                  <a:close/>
                                </a:path>
                              </a:pathLst>
                            </a:custGeom>
                            <a:solidFill>
                              <a:srgbClr val="FFE478"/>
                            </a:solidFill>
                            <a:ln>
                              <a:noFill/>
                            </a:ln>
                            <a:extLst>
                              <a:ext uri="{91240B29-F687-4F45-9708-019B960494DF}">
                                <a14:hiddenLine xmlns:a14="http://schemas.microsoft.com/office/drawing/2010/main" w="0">
                                  <a:solidFill>
                                    <a:srgbClr val="FFE478"/>
                                  </a:solidFill>
                                  <a:prstDash val="solid"/>
                                  <a:round/>
                                  <a:headEnd/>
                                  <a:tailEnd/>
                                </a14:hiddenLine>
                              </a:ext>
                            </a:extLst>
                          </wps:spPr>
                          <wps:bodyPr rot="0" vert="horz" wrap="square" lIns="91440" tIns="45720" rIns="91440" bIns="45720" anchor="t" anchorCtr="0" upright="1">
                            <a:noAutofit/>
                          </wps:bodyPr>
                        </wps:wsp>
                        <wps:wsp>
                          <wps:cNvPr id="781" name="Freeform 494"/>
                          <wps:cNvSpPr>
                            <a:spLocks noEditPoints="1"/>
                          </wps:cNvSpPr>
                          <wps:spPr bwMode="auto">
                            <a:xfrm>
                              <a:off x="1304" y="266"/>
                              <a:ext cx="711" cy="612"/>
                            </a:xfrm>
                            <a:custGeom>
                              <a:avLst/>
                              <a:gdLst>
                                <a:gd name="T0" fmla="*/ 634 w 1422"/>
                                <a:gd name="T1" fmla="*/ 7 h 1223"/>
                                <a:gd name="T2" fmla="*/ 487 w 1422"/>
                                <a:gd name="T3" fmla="*/ 35 h 1223"/>
                                <a:gd name="T4" fmla="*/ 355 w 1422"/>
                                <a:gd name="T5" fmla="*/ 87 h 1223"/>
                                <a:gd name="T6" fmla="*/ 238 w 1422"/>
                                <a:gd name="T7" fmla="*/ 160 h 1223"/>
                                <a:gd name="T8" fmla="*/ 141 w 1422"/>
                                <a:gd name="T9" fmla="*/ 252 h 1223"/>
                                <a:gd name="T10" fmla="*/ 67 w 1422"/>
                                <a:gd name="T11" fmla="*/ 360 h 1223"/>
                                <a:gd name="T12" fmla="*/ 21 w 1422"/>
                                <a:gd name="T13" fmla="*/ 482 h 1223"/>
                                <a:gd name="T14" fmla="*/ 5 w 1422"/>
                                <a:gd name="T15" fmla="*/ 611 h 1223"/>
                                <a:gd name="T16" fmla="*/ 21 w 1422"/>
                                <a:gd name="T17" fmla="*/ 741 h 1223"/>
                                <a:gd name="T18" fmla="*/ 67 w 1422"/>
                                <a:gd name="T19" fmla="*/ 863 h 1223"/>
                                <a:gd name="T20" fmla="*/ 141 w 1422"/>
                                <a:gd name="T21" fmla="*/ 971 h 1223"/>
                                <a:gd name="T22" fmla="*/ 238 w 1422"/>
                                <a:gd name="T23" fmla="*/ 1063 h 1223"/>
                                <a:gd name="T24" fmla="*/ 355 w 1422"/>
                                <a:gd name="T25" fmla="*/ 1136 h 1223"/>
                                <a:gd name="T26" fmla="*/ 487 w 1422"/>
                                <a:gd name="T27" fmla="*/ 1188 h 1223"/>
                                <a:gd name="T28" fmla="*/ 634 w 1422"/>
                                <a:gd name="T29" fmla="*/ 1216 h 1223"/>
                                <a:gd name="T30" fmla="*/ 788 w 1422"/>
                                <a:gd name="T31" fmla="*/ 1216 h 1223"/>
                                <a:gd name="T32" fmla="*/ 934 w 1422"/>
                                <a:gd name="T33" fmla="*/ 1188 h 1223"/>
                                <a:gd name="T34" fmla="*/ 1067 w 1422"/>
                                <a:gd name="T35" fmla="*/ 1136 h 1223"/>
                                <a:gd name="T36" fmla="*/ 1184 w 1422"/>
                                <a:gd name="T37" fmla="*/ 1063 h 1223"/>
                                <a:gd name="T38" fmla="*/ 1281 w 1422"/>
                                <a:gd name="T39" fmla="*/ 971 h 1223"/>
                                <a:gd name="T40" fmla="*/ 1354 w 1422"/>
                                <a:gd name="T41" fmla="*/ 863 h 1223"/>
                                <a:gd name="T42" fmla="*/ 1401 w 1422"/>
                                <a:gd name="T43" fmla="*/ 741 h 1223"/>
                                <a:gd name="T44" fmla="*/ 1416 w 1422"/>
                                <a:gd name="T45" fmla="*/ 611 h 1223"/>
                                <a:gd name="T46" fmla="*/ 1401 w 1422"/>
                                <a:gd name="T47" fmla="*/ 482 h 1223"/>
                                <a:gd name="T48" fmla="*/ 1354 w 1422"/>
                                <a:gd name="T49" fmla="*/ 360 h 1223"/>
                                <a:gd name="T50" fmla="*/ 1281 w 1422"/>
                                <a:gd name="T51" fmla="*/ 252 h 1223"/>
                                <a:gd name="T52" fmla="*/ 1184 w 1422"/>
                                <a:gd name="T53" fmla="*/ 160 h 1223"/>
                                <a:gd name="T54" fmla="*/ 1067 w 1422"/>
                                <a:gd name="T55" fmla="*/ 87 h 1223"/>
                                <a:gd name="T56" fmla="*/ 934 w 1422"/>
                                <a:gd name="T57" fmla="*/ 35 h 1223"/>
                                <a:gd name="T58" fmla="*/ 788 w 1422"/>
                                <a:gd name="T59" fmla="*/ 7 h 1223"/>
                                <a:gd name="T60" fmla="*/ 711 w 1422"/>
                                <a:gd name="T61" fmla="*/ 0 h 1223"/>
                                <a:gd name="T62" fmla="*/ 864 w 1422"/>
                                <a:gd name="T63" fmla="*/ 13 h 1223"/>
                                <a:gd name="T64" fmla="*/ 1005 w 1422"/>
                                <a:gd name="T65" fmla="*/ 53 h 1223"/>
                                <a:gd name="T66" fmla="*/ 1130 w 1422"/>
                                <a:gd name="T67" fmla="*/ 118 h 1223"/>
                                <a:gd name="T68" fmla="*/ 1239 w 1422"/>
                                <a:gd name="T69" fmla="*/ 201 h 1223"/>
                                <a:gd name="T70" fmla="*/ 1325 w 1422"/>
                                <a:gd name="T71" fmla="*/ 302 h 1223"/>
                                <a:gd name="T72" fmla="*/ 1385 w 1422"/>
                                <a:gd name="T73" fmla="*/ 417 h 1223"/>
                                <a:gd name="T74" fmla="*/ 1418 w 1422"/>
                                <a:gd name="T75" fmla="*/ 545 h 1223"/>
                                <a:gd name="T76" fmla="*/ 1418 w 1422"/>
                                <a:gd name="T77" fmla="*/ 678 h 1223"/>
                                <a:gd name="T78" fmla="*/ 1385 w 1422"/>
                                <a:gd name="T79" fmla="*/ 804 h 1223"/>
                                <a:gd name="T80" fmla="*/ 1325 w 1422"/>
                                <a:gd name="T81" fmla="*/ 920 h 1223"/>
                                <a:gd name="T82" fmla="*/ 1239 w 1422"/>
                                <a:gd name="T83" fmla="*/ 1022 h 1223"/>
                                <a:gd name="T84" fmla="*/ 1130 w 1422"/>
                                <a:gd name="T85" fmla="*/ 1105 h 1223"/>
                                <a:gd name="T86" fmla="*/ 1005 w 1422"/>
                                <a:gd name="T87" fmla="*/ 1169 h 1223"/>
                                <a:gd name="T88" fmla="*/ 864 w 1422"/>
                                <a:gd name="T89" fmla="*/ 1210 h 1223"/>
                                <a:gd name="T90" fmla="*/ 711 w 1422"/>
                                <a:gd name="T91" fmla="*/ 1223 h 1223"/>
                                <a:gd name="T92" fmla="*/ 558 w 1422"/>
                                <a:gd name="T93" fmla="*/ 1210 h 1223"/>
                                <a:gd name="T94" fmla="*/ 417 w 1422"/>
                                <a:gd name="T95" fmla="*/ 1169 h 1223"/>
                                <a:gd name="T96" fmla="*/ 291 w 1422"/>
                                <a:gd name="T97" fmla="*/ 1105 h 1223"/>
                                <a:gd name="T98" fmla="*/ 183 w 1422"/>
                                <a:gd name="T99" fmla="*/ 1022 h 1223"/>
                                <a:gd name="T100" fmla="*/ 97 w 1422"/>
                                <a:gd name="T101" fmla="*/ 920 h 1223"/>
                                <a:gd name="T102" fmla="*/ 36 w 1422"/>
                                <a:gd name="T103" fmla="*/ 804 h 1223"/>
                                <a:gd name="T104" fmla="*/ 4 w 1422"/>
                                <a:gd name="T105" fmla="*/ 678 h 1223"/>
                                <a:gd name="T106" fmla="*/ 4 w 1422"/>
                                <a:gd name="T107" fmla="*/ 545 h 1223"/>
                                <a:gd name="T108" fmla="*/ 36 w 1422"/>
                                <a:gd name="T109" fmla="*/ 417 h 1223"/>
                                <a:gd name="T110" fmla="*/ 97 w 1422"/>
                                <a:gd name="T111" fmla="*/ 302 h 1223"/>
                                <a:gd name="T112" fmla="*/ 183 w 1422"/>
                                <a:gd name="T113" fmla="*/ 201 h 1223"/>
                                <a:gd name="T114" fmla="*/ 291 w 1422"/>
                                <a:gd name="T115" fmla="*/ 118 h 1223"/>
                                <a:gd name="T116" fmla="*/ 417 w 1422"/>
                                <a:gd name="T117" fmla="*/ 53 h 1223"/>
                                <a:gd name="T118" fmla="*/ 558 w 1422"/>
                                <a:gd name="T119" fmla="*/ 13 h 1223"/>
                                <a:gd name="T120" fmla="*/ 711 w 1422"/>
                                <a:gd name="T121" fmla="*/ 0 h 1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22" h="1223">
                                  <a:moveTo>
                                    <a:pt x="711" y="3"/>
                                  </a:moveTo>
                                  <a:lnTo>
                                    <a:pt x="634" y="7"/>
                                  </a:lnTo>
                                  <a:lnTo>
                                    <a:pt x="559" y="18"/>
                                  </a:lnTo>
                                  <a:lnTo>
                                    <a:pt x="487" y="35"/>
                                  </a:lnTo>
                                  <a:lnTo>
                                    <a:pt x="420" y="58"/>
                                  </a:lnTo>
                                  <a:lnTo>
                                    <a:pt x="355" y="87"/>
                                  </a:lnTo>
                                  <a:lnTo>
                                    <a:pt x="294" y="121"/>
                                  </a:lnTo>
                                  <a:lnTo>
                                    <a:pt x="238" y="160"/>
                                  </a:lnTo>
                                  <a:lnTo>
                                    <a:pt x="187" y="204"/>
                                  </a:lnTo>
                                  <a:lnTo>
                                    <a:pt x="141" y="252"/>
                                  </a:lnTo>
                                  <a:lnTo>
                                    <a:pt x="101" y="304"/>
                                  </a:lnTo>
                                  <a:lnTo>
                                    <a:pt x="67" y="360"/>
                                  </a:lnTo>
                                  <a:lnTo>
                                    <a:pt x="40" y="420"/>
                                  </a:lnTo>
                                  <a:lnTo>
                                    <a:pt x="21" y="482"/>
                                  </a:lnTo>
                                  <a:lnTo>
                                    <a:pt x="9" y="545"/>
                                  </a:lnTo>
                                  <a:lnTo>
                                    <a:pt x="5" y="611"/>
                                  </a:lnTo>
                                  <a:lnTo>
                                    <a:pt x="9" y="677"/>
                                  </a:lnTo>
                                  <a:lnTo>
                                    <a:pt x="21" y="741"/>
                                  </a:lnTo>
                                  <a:lnTo>
                                    <a:pt x="40" y="803"/>
                                  </a:lnTo>
                                  <a:lnTo>
                                    <a:pt x="67" y="863"/>
                                  </a:lnTo>
                                  <a:lnTo>
                                    <a:pt x="101" y="919"/>
                                  </a:lnTo>
                                  <a:lnTo>
                                    <a:pt x="141" y="971"/>
                                  </a:lnTo>
                                  <a:lnTo>
                                    <a:pt x="187" y="1018"/>
                                  </a:lnTo>
                                  <a:lnTo>
                                    <a:pt x="238" y="1063"/>
                                  </a:lnTo>
                                  <a:lnTo>
                                    <a:pt x="294" y="1102"/>
                                  </a:lnTo>
                                  <a:lnTo>
                                    <a:pt x="355" y="1136"/>
                                  </a:lnTo>
                                  <a:lnTo>
                                    <a:pt x="420" y="1165"/>
                                  </a:lnTo>
                                  <a:lnTo>
                                    <a:pt x="487" y="1188"/>
                                  </a:lnTo>
                                  <a:lnTo>
                                    <a:pt x="559" y="1205"/>
                                  </a:lnTo>
                                  <a:lnTo>
                                    <a:pt x="634" y="1216"/>
                                  </a:lnTo>
                                  <a:lnTo>
                                    <a:pt x="711" y="1219"/>
                                  </a:lnTo>
                                  <a:lnTo>
                                    <a:pt x="788" y="1216"/>
                                  </a:lnTo>
                                  <a:lnTo>
                                    <a:pt x="862" y="1205"/>
                                  </a:lnTo>
                                  <a:lnTo>
                                    <a:pt x="934" y="1188"/>
                                  </a:lnTo>
                                  <a:lnTo>
                                    <a:pt x="1002" y="1165"/>
                                  </a:lnTo>
                                  <a:lnTo>
                                    <a:pt x="1067" y="1136"/>
                                  </a:lnTo>
                                  <a:lnTo>
                                    <a:pt x="1127" y="1102"/>
                                  </a:lnTo>
                                  <a:lnTo>
                                    <a:pt x="1184" y="1063"/>
                                  </a:lnTo>
                                  <a:lnTo>
                                    <a:pt x="1234" y="1018"/>
                                  </a:lnTo>
                                  <a:lnTo>
                                    <a:pt x="1281" y="971"/>
                                  </a:lnTo>
                                  <a:lnTo>
                                    <a:pt x="1320" y="919"/>
                                  </a:lnTo>
                                  <a:lnTo>
                                    <a:pt x="1354" y="863"/>
                                  </a:lnTo>
                                  <a:lnTo>
                                    <a:pt x="1381" y="803"/>
                                  </a:lnTo>
                                  <a:lnTo>
                                    <a:pt x="1401" y="741"/>
                                  </a:lnTo>
                                  <a:lnTo>
                                    <a:pt x="1412" y="677"/>
                                  </a:lnTo>
                                  <a:lnTo>
                                    <a:pt x="1416" y="611"/>
                                  </a:lnTo>
                                  <a:lnTo>
                                    <a:pt x="1412" y="545"/>
                                  </a:lnTo>
                                  <a:lnTo>
                                    <a:pt x="1401" y="482"/>
                                  </a:lnTo>
                                  <a:lnTo>
                                    <a:pt x="1381" y="420"/>
                                  </a:lnTo>
                                  <a:lnTo>
                                    <a:pt x="1354" y="360"/>
                                  </a:lnTo>
                                  <a:lnTo>
                                    <a:pt x="1320" y="304"/>
                                  </a:lnTo>
                                  <a:lnTo>
                                    <a:pt x="1281" y="252"/>
                                  </a:lnTo>
                                  <a:lnTo>
                                    <a:pt x="1234" y="204"/>
                                  </a:lnTo>
                                  <a:lnTo>
                                    <a:pt x="1184" y="160"/>
                                  </a:lnTo>
                                  <a:lnTo>
                                    <a:pt x="1127" y="121"/>
                                  </a:lnTo>
                                  <a:lnTo>
                                    <a:pt x="1067" y="87"/>
                                  </a:lnTo>
                                  <a:lnTo>
                                    <a:pt x="1002" y="58"/>
                                  </a:lnTo>
                                  <a:lnTo>
                                    <a:pt x="934" y="35"/>
                                  </a:lnTo>
                                  <a:lnTo>
                                    <a:pt x="862" y="18"/>
                                  </a:lnTo>
                                  <a:lnTo>
                                    <a:pt x="788" y="7"/>
                                  </a:lnTo>
                                  <a:lnTo>
                                    <a:pt x="711" y="3"/>
                                  </a:lnTo>
                                  <a:close/>
                                  <a:moveTo>
                                    <a:pt x="711" y="0"/>
                                  </a:moveTo>
                                  <a:lnTo>
                                    <a:pt x="788" y="3"/>
                                  </a:lnTo>
                                  <a:lnTo>
                                    <a:pt x="864" y="13"/>
                                  </a:lnTo>
                                  <a:lnTo>
                                    <a:pt x="936" y="30"/>
                                  </a:lnTo>
                                  <a:lnTo>
                                    <a:pt x="1005" y="53"/>
                                  </a:lnTo>
                                  <a:lnTo>
                                    <a:pt x="1069" y="82"/>
                                  </a:lnTo>
                                  <a:lnTo>
                                    <a:pt x="1130" y="118"/>
                                  </a:lnTo>
                                  <a:lnTo>
                                    <a:pt x="1186" y="156"/>
                                  </a:lnTo>
                                  <a:lnTo>
                                    <a:pt x="1239" y="201"/>
                                  </a:lnTo>
                                  <a:lnTo>
                                    <a:pt x="1285" y="250"/>
                                  </a:lnTo>
                                  <a:lnTo>
                                    <a:pt x="1325" y="302"/>
                                  </a:lnTo>
                                  <a:lnTo>
                                    <a:pt x="1358" y="359"/>
                                  </a:lnTo>
                                  <a:lnTo>
                                    <a:pt x="1385" y="417"/>
                                  </a:lnTo>
                                  <a:lnTo>
                                    <a:pt x="1405" y="480"/>
                                  </a:lnTo>
                                  <a:lnTo>
                                    <a:pt x="1418" y="545"/>
                                  </a:lnTo>
                                  <a:lnTo>
                                    <a:pt x="1422" y="611"/>
                                  </a:lnTo>
                                  <a:lnTo>
                                    <a:pt x="1418" y="678"/>
                                  </a:lnTo>
                                  <a:lnTo>
                                    <a:pt x="1405" y="743"/>
                                  </a:lnTo>
                                  <a:lnTo>
                                    <a:pt x="1385" y="804"/>
                                  </a:lnTo>
                                  <a:lnTo>
                                    <a:pt x="1358" y="864"/>
                                  </a:lnTo>
                                  <a:lnTo>
                                    <a:pt x="1325" y="920"/>
                                  </a:lnTo>
                                  <a:lnTo>
                                    <a:pt x="1285" y="973"/>
                                  </a:lnTo>
                                  <a:lnTo>
                                    <a:pt x="1239" y="1022"/>
                                  </a:lnTo>
                                  <a:lnTo>
                                    <a:pt x="1186" y="1065"/>
                                  </a:lnTo>
                                  <a:lnTo>
                                    <a:pt x="1130" y="1105"/>
                                  </a:lnTo>
                                  <a:lnTo>
                                    <a:pt x="1069" y="1139"/>
                                  </a:lnTo>
                                  <a:lnTo>
                                    <a:pt x="1005" y="1169"/>
                                  </a:lnTo>
                                  <a:lnTo>
                                    <a:pt x="936" y="1193"/>
                                  </a:lnTo>
                                  <a:lnTo>
                                    <a:pt x="864" y="1210"/>
                                  </a:lnTo>
                                  <a:lnTo>
                                    <a:pt x="788" y="1219"/>
                                  </a:lnTo>
                                  <a:lnTo>
                                    <a:pt x="711" y="1223"/>
                                  </a:lnTo>
                                  <a:lnTo>
                                    <a:pt x="634" y="1219"/>
                                  </a:lnTo>
                                  <a:lnTo>
                                    <a:pt x="558" y="1210"/>
                                  </a:lnTo>
                                  <a:lnTo>
                                    <a:pt x="486" y="1193"/>
                                  </a:lnTo>
                                  <a:lnTo>
                                    <a:pt x="417" y="1169"/>
                                  </a:lnTo>
                                  <a:lnTo>
                                    <a:pt x="352" y="1139"/>
                                  </a:lnTo>
                                  <a:lnTo>
                                    <a:pt x="291" y="1105"/>
                                  </a:lnTo>
                                  <a:lnTo>
                                    <a:pt x="235" y="1065"/>
                                  </a:lnTo>
                                  <a:lnTo>
                                    <a:pt x="183" y="1022"/>
                                  </a:lnTo>
                                  <a:lnTo>
                                    <a:pt x="136" y="973"/>
                                  </a:lnTo>
                                  <a:lnTo>
                                    <a:pt x="97" y="920"/>
                                  </a:lnTo>
                                  <a:lnTo>
                                    <a:pt x="63" y="864"/>
                                  </a:lnTo>
                                  <a:lnTo>
                                    <a:pt x="36" y="804"/>
                                  </a:lnTo>
                                  <a:lnTo>
                                    <a:pt x="17" y="743"/>
                                  </a:lnTo>
                                  <a:lnTo>
                                    <a:pt x="4" y="678"/>
                                  </a:lnTo>
                                  <a:lnTo>
                                    <a:pt x="0" y="611"/>
                                  </a:lnTo>
                                  <a:lnTo>
                                    <a:pt x="4" y="545"/>
                                  </a:lnTo>
                                  <a:lnTo>
                                    <a:pt x="17" y="480"/>
                                  </a:lnTo>
                                  <a:lnTo>
                                    <a:pt x="36" y="417"/>
                                  </a:lnTo>
                                  <a:lnTo>
                                    <a:pt x="63" y="359"/>
                                  </a:lnTo>
                                  <a:lnTo>
                                    <a:pt x="97" y="302"/>
                                  </a:lnTo>
                                  <a:lnTo>
                                    <a:pt x="136" y="250"/>
                                  </a:lnTo>
                                  <a:lnTo>
                                    <a:pt x="183" y="201"/>
                                  </a:lnTo>
                                  <a:lnTo>
                                    <a:pt x="235" y="156"/>
                                  </a:lnTo>
                                  <a:lnTo>
                                    <a:pt x="291" y="118"/>
                                  </a:lnTo>
                                  <a:lnTo>
                                    <a:pt x="352" y="82"/>
                                  </a:lnTo>
                                  <a:lnTo>
                                    <a:pt x="417" y="53"/>
                                  </a:lnTo>
                                  <a:lnTo>
                                    <a:pt x="486" y="30"/>
                                  </a:lnTo>
                                  <a:lnTo>
                                    <a:pt x="558" y="13"/>
                                  </a:lnTo>
                                  <a:lnTo>
                                    <a:pt x="634" y="3"/>
                                  </a:lnTo>
                                  <a:lnTo>
                                    <a:pt x="711" y="0"/>
                                  </a:lnTo>
                                  <a:close/>
                                </a:path>
                              </a:pathLst>
                            </a:custGeom>
                            <a:solidFill>
                              <a:srgbClr val="FFE477"/>
                            </a:solidFill>
                            <a:ln>
                              <a:noFill/>
                            </a:ln>
                            <a:extLst>
                              <a:ext uri="{91240B29-F687-4F45-9708-019B960494DF}">
                                <a14:hiddenLine xmlns:a14="http://schemas.microsoft.com/office/drawing/2010/main" w="0">
                                  <a:solidFill>
                                    <a:srgbClr val="FFE477"/>
                                  </a:solidFill>
                                  <a:prstDash val="solid"/>
                                  <a:round/>
                                  <a:headEnd/>
                                  <a:tailEnd/>
                                </a14:hiddenLine>
                              </a:ext>
                            </a:extLst>
                          </wps:spPr>
                          <wps:bodyPr rot="0" vert="horz" wrap="square" lIns="91440" tIns="45720" rIns="91440" bIns="45720" anchor="t" anchorCtr="0" upright="1">
                            <a:noAutofit/>
                          </wps:bodyPr>
                        </wps:wsp>
                        <wps:wsp>
                          <wps:cNvPr id="782" name="Freeform 495"/>
                          <wps:cNvSpPr>
                            <a:spLocks noEditPoints="1"/>
                          </wps:cNvSpPr>
                          <wps:spPr bwMode="auto">
                            <a:xfrm>
                              <a:off x="1301" y="264"/>
                              <a:ext cx="717" cy="616"/>
                            </a:xfrm>
                            <a:custGeom>
                              <a:avLst/>
                              <a:gdLst>
                                <a:gd name="T0" fmla="*/ 640 w 1433"/>
                                <a:gd name="T1" fmla="*/ 8 h 1233"/>
                                <a:gd name="T2" fmla="*/ 492 w 1433"/>
                                <a:gd name="T3" fmla="*/ 35 h 1233"/>
                                <a:gd name="T4" fmla="*/ 358 w 1433"/>
                                <a:gd name="T5" fmla="*/ 87 h 1233"/>
                                <a:gd name="T6" fmla="*/ 241 w 1433"/>
                                <a:gd name="T7" fmla="*/ 161 h 1233"/>
                                <a:gd name="T8" fmla="*/ 142 w 1433"/>
                                <a:gd name="T9" fmla="*/ 255 h 1233"/>
                                <a:gd name="T10" fmla="*/ 69 w 1433"/>
                                <a:gd name="T11" fmla="*/ 364 h 1233"/>
                                <a:gd name="T12" fmla="*/ 23 w 1433"/>
                                <a:gd name="T13" fmla="*/ 485 h 1233"/>
                                <a:gd name="T14" fmla="*/ 6 w 1433"/>
                                <a:gd name="T15" fmla="*/ 616 h 1233"/>
                                <a:gd name="T16" fmla="*/ 23 w 1433"/>
                                <a:gd name="T17" fmla="*/ 748 h 1233"/>
                                <a:gd name="T18" fmla="*/ 69 w 1433"/>
                                <a:gd name="T19" fmla="*/ 869 h 1233"/>
                                <a:gd name="T20" fmla="*/ 142 w 1433"/>
                                <a:gd name="T21" fmla="*/ 978 h 1233"/>
                                <a:gd name="T22" fmla="*/ 241 w 1433"/>
                                <a:gd name="T23" fmla="*/ 1070 h 1233"/>
                                <a:gd name="T24" fmla="*/ 358 w 1433"/>
                                <a:gd name="T25" fmla="*/ 1144 h 1233"/>
                                <a:gd name="T26" fmla="*/ 492 w 1433"/>
                                <a:gd name="T27" fmla="*/ 1198 h 1233"/>
                                <a:gd name="T28" fmla="*/ 640 w 1433"/>
                                <a:gd name="T29" fmla="*/ 1224 h 1233"/>
                                <a:gd name="T30" fmla="*/ 794 w 1433"/>
                                <a:gd name="T31" fmla="*/ 1224 h 1233"/>
                                <a:gd name="T32" fmla="*/ 942 w 1433"/>
                                <a:gd name="T33" fmla="*/ 1198 h 1233"/>
                                <a:gd name="T34" fmla="*/ 1075 w 1433"/>
                                <a:gd name="T35" fmla="*/ 1144 h 1233"/>
                                <a:gd name="T36" fmla="*/ 1192 w 1433"/>
                                <a:gd name="T37" fmla="*/ 1070 h 1233"/>
                                <a:gd name="T38" fmla="*/ 1291 w 1433"/>
                                <a:gd name="T39" fmla="*/ 978 h 1233"/>
                                <a:gd name="T40" fmla="*/ 1364 w 1433"/>
                                <a:gd name="T41" fmla="*/ 869 h 1233"/>
                                <a:gd name="T42" fmla="*/ 1411 w 1433"/>
                                <a:gd name="T43" fmla="*/ 748 h 1233"/>
                                <a:gd name="T44" fmla="*/ 1428 w 1433"/>
                                <a:gd name="T45" fmla="*/ 616 h 1233"/>
                                <a:gd name="T46" fmla="*/ 1411 w 1433"/>
                                <a:gd name="T47" fmla="*/ 485 h 1233"/>
                                <a:gd name="T48" fmla="*/ 1364 w 1433"/>
                                <a:gd name="T49" fmla="*/ 364 h 1233"/>
                                <a:gd name="T50" fmla="*/ 1291 w 1433"/>
                                <a:gd name="T51" fmla="*/ 255 h 1233"/>
                                <a:gd name="T52" fmla="*/ 1192 w 1433"/>
                                <a:gd name="T53" fmla="*/ 161 h 1233"/>
                                <a:gd name="T54" fmla="*/ 1075 w 1433"/>
                                <a:gd name="T55" fmla="*/ 87 h 1233"/>
                                <a:gd name="T56" fmla="*/ 942 w 1433"/>
                                <a:gd name="T57" fmla="*/ 35 h 1233"/>
                                <a:gd name="T58" fmla="*/ 794 w 1433"/>
                                <a:gd name="T59" fmla="*/ 8 h 1233"/>
                                <a:gd name="T60" fmla="*/ 717 w 1433"/>
                                <a:gd name="T61" fmla="*/ 0 h 1233"/>
                                <a:gd name="T62" fmla="*/ 870 w 1433"/>
                                <a:gd name="T63" fmla="*/ 14 h 1233"/>
                                <a:gd name="T64" fmla="*/ 1012 w 1433"/>
                                <a:gd name="T65" fmla="*/ 55 h 1233"/>
                                <a:gd name="T66" fmla="*/ 1140 w 1433"/>
                                <a:gd name="T67" fmla="*/ 119 h 1233"/>
                                <a:gd name="T68" fmla="*/ 1249 w 1433"/>
                                <a:gd name="T69" fmla="*/ 204 h 1233"/>
                                <a:gd name="T70" fmla="*/ 1335 w 1433"/>
                                <a:gd name="T71" fmla="*/ 306 h 1233"/>
                                <a:gd name="T72" fmla="*/ 1397 w 1433"/>
                                <a:gd name="T73" fmla="*/ 421 h 1233"/>
                                <a:gd name="T74" fmla="*/ 1429 w 1433"/>
                                <a:gd name="T75" fmla="*/ 550 h 1233"/>
                                <a:gd name="T76" fmla="*/ 1429 w 1433"/>
                                <a:gd name="T77" fmla="*/ 683 h 1233"/>
                                <a:gd name="T78" fmla="*/ 1397 w 1433"/>
                                <a:gd name="T79" fmla="*/ 811 h 1233"/>
                                <a:gd name="T80" fmla="*/ 1335 w 1433"/>
                                <a:gd name="T81" fmla="*/ 927 h 1233"/>
                                <a:gd name="T82" fmla="*/ 1249 w 1433"/>
                                <a:gd name="T83" fmla="*/ 1029 h 1233"/>
                                <a:gd name="T84" fmla="*/ 1140 w 1433"/>
                                <a:gd name="T85" fmla="*/ 1114 h 1233"/>
                                <a:gd name="T86" fmla="*/ 1012 w 1433"/>
                                <a:gd name="T87" fmla="*/ 1178 h 1233"/>
                                <a:gd name="T88" fmla="*/ 870 w 1433"/>
                                <a:gd name="T89" fmla="*/ 1218 h 1233"/>
                                <a:gd name="T90" fmla="*/ 717 w 1433"/>
                                <a:gd name="T91" fmla="*/ 1233 h 1233"/>
                                <a:gd name="T92" fmla="*/ 564 w 1433"/>
                                <a:gd name="T93" fmla="*/ 1218 h 1233"/>
                                <a:gd name="T94" fmla="*/ 421 w 1433"/>
                                <a:gd name="T95" fmla="*/ 1178 h 1233"/>
                                <a:gd name="T96" fmla="*/ 293 w 1433"/>
                                <a:gd name="T97" fmla="*/ 1114 h 1233"/>
                                <a:gd name="T98" fmla="*/ 185 w 1433"/>
                                <a:gd name="T99" fmla="*/ 1029 h 1233"/>
                                <a:gd name="T100" fmla="*/ 99 w 1433"/>
                                <a:gd name="T101" fmla="*/ 927 h 1233"/>
                                <a:gd name="T102" fmla="*/ 37 w 1433"/>
                                <a:gd name="T103" fmla="*/ 811 h 1233"/>
                                <a:gd name="T104" fmla="*/ 4 w 1433"/>
                                <a:gd name="T105" fmla="*/ 683 h 1233"/>
                                <a:gd name="T106" fmla="*/ 4 w 1433"/>
                                <a:gd name="T107" fmla="*/ 550 h 1233"/>
                                <a:gd name="T108" fmla="*/ 37 w 1433"/>
                                <a:gd name="T109" fmla="*/ 421 h 1233"/>
                                <a:gd name="T110" fmla="*/ 99 w 1433"/>
                                <a:gd name="T111" fmla="*/ 306 h 1233"/>
                                <a:gd name="T112" fmla="*/ 185 w 1433"/>
                                <a:gd name="T113" fmla="*/ 204 h 1233"/>
                                <a:gd name="T114" fmla="*/ 293 w 1433"/>
                                <a:gd name="T115" fmla="*/ 119 h 1233"/>
                                <a:gd name="T116" fmla="*/ 421 w 1433"/>
                                <a:gd name="T117" fmla="*/ 55 h 1233"/>
                                <a:gd name="T118" fmla="*/ 564 w 1433"/>
                                <a:gd name="T119" fmla="*/ 14 h 1233"/>
                                <a:gd name="T120" fmla="*/ 717 w 1433"/>
                                <a:gd name="T121" fmla="*/ 0 h 1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33" h="1233">
                                  <a:moveTo>
                                    <a:pt x="717" y="5"/>
                                  </a:moveTo>
                                  <a:lnTo>
                                    <a:pt x="640" y="8"/>
                                  </a:lnTo>
                                  <a:lnTo>
                                    <a:pt x="564" y="18"/>
                                  </a:lnTo>
                                  <a:lnTo>
                                    <a:pt x="492" y="35"/>
                                  </a:lnTo>
                                  <a:lnTo>
                                    <a:pt x="423" y="58"/>
                                  </a:lnTo>
                                  <a:lnTo>
                                    <a:pt x="358" y="87"/>
                                  </a:lnTo>
                                  <a:lnTo>
                                    <a:pt x="297" y="123"/>
                                  </a:lnTo>
                                  <a:lnTo>
                                    <a:pt x="241" y="161"/>
                                  </a:lnTo>
                                  <a:lnTo>
                                    <a:pt x="189" y="206"/>
                                  </a:lnTo>
                                  <a:lnTo>
                                    <a:pt x="142" y="255"/>
                                  </a:lnTo>
                                  <a:lnTo>
                                    <a:pt x="103" y="307"/>
                                  </a:lnTo>
                                  <a:lnTo>
                                    <a:pt x="69" y="364"/>
                                  </a:lnTo>
                                  <a:lnTo>
                                    <a:pt x="42" y="422"/>
                                  </a:lnTo>
                                  <a:lnTo>
                                    <a:pt x="23" y="485"/>
                                  </a:lnTo>
                                  <a:lnTo>
                                    <a:pt x="10" y="550"/>
                                  </a:lnTo>
                                  <a:lnTo>
                                    <a:pt x="6" y="616"/>
                                  </a:lnTo>
                                  <a:lnTo>
                                    <a:pt x="10" y="683"/>
                                  </a:lnTo>
                                  <a:lnTo>
                                    <a:pt x="23" y="748"/>
                                  </a:lnTo>
                                  <a:lnTo>
                                    <a:pt x="42" y="809"/>
                                  </a:lnTo>
                                  <a:lnTo>
                                    <a:pt x="69" y="869"/>
                                  </a:lnTo>
                                  <a:lnTo>
                                    <a:pt x="103" y="925"/>
                                  </a:lnTo>
                                  <a:lnTo>
                                    <a:pt x="142" y="978"/>
                                  </a:lnTo>
                                  <a:lnTo>
                                    <a:pt x="189" y="1027"/>
                                  </a:lnTo>
                                  <a:lnTo>
                                    <a:pt x="241" y="1070"/>
                                  </a:lnTo>
                                  <a:lnTo>
                                    <a:pt x="297" y="1110"/>
                                  </a:lnTo>
                                  <a:lnTo>
                                    <a:pt x="358" y="1144"/>
                                  </a:lnTo>
                                  <a:lnTo>
                                    <a:pt x="423" y="1174"/>
                                  </a:lnTo>
                                  <a:lnTo>
                                    <a:pt x="492" y="1198"/>
                                  </a:lnTo>
                                  <a:lnTo>
                                    <a:pt x="564" y="1215"/>
                                  </a:lnTo>
                                  <a:lnTo>
                                    <a:pt x="640" y="1224"/>
                                  </a:lnTo>
                                  <a:lnTo>
                                    <a:pt x="717" y="1228"/>
                                  </a:lnTo>
                                  <a:lnTo>
                                    <a:pt x="794" y="1224"/>
                                  </a:lnTo>
                                  <a:lnTo>
                                    <a:pt x="870" y="1215"/>
                                  </a:lnTo>
                                  <a:lnTo>
                                    <a:pt x="942" y="1198"/>
                                  </a:lnTo>
                                  <a:lnTo>
                                    <a:pt x="1011" y="1174"/>
                                  </a:lnTo>
                                  <a:lnTo>
                                    <a:pt x="1075" y="1144"/>
                                  </a:lnTo>
                                  <a:lnTo>
                                    <a:pt x="1136" y="1110"/>
                                  </a:lnTo>
                                  <a:lnTo>
                                    <a:pt x="1192" y="1070"/>
                                  </a:lnTo>
                                  <a:lnTo>
                                    <a:pt x="1245" y="1027"/>
                                  </a:lnTo>
                                  <a:lnTo>
                                    <a:pt x="1291" y="978"/>
                                  </a:lnTo>
                                  <a:lnTo>
                                    <a:pt x="1331" y="925"/>
                                  </a:lnTo>
                                  <a:lnTo>
                                    <a:pt x="1364" y="869"/>
                                  </a:lnTo>
                                  <a:lnTo>
                                    <a:pt x="1391" y="809"/>
                                  </a:lnTo>
                                  <a:lnTo>
                                    <a:pt x="1411" y="748"/>
                                  </a:lnTo>
                                  <a:lnTo>
                                    <a:pt x="1424" y="683"/>
                                  </a:lnTo>
                                  <a:lnTo>
                                    <a:pt x="1428" y="616"/>
                                  </a:lnTo>
                                  <a:lnTo>
                                    <a:pt x="1424" y="550"/>
                                  </a:lnTo>
                                  <a:lnTo>
                                    <a:pt x="1411" y="485"/>
                                  </a:lnTo>
                                  <a:lnTo>
                                    <a:pt x="1391" y="422"/>
                                  </a:lnTo>
                                  <a:lnTo>
                                    <a:pt x="1364" y="364"/>
                                  </a:lnTo>
                                  <a:lnTo>
                                    <a:pt x="1331" y="307"/>
                                  </a:lnTo>
                                  <a:lnTo>
                                    <a:pt x="1291" y="255"/>
                                  </a:lnTo>
                                  <a:lnTo>
                                    <a:pt x="1245" y="206"/>
                                  </a:lnTo>
                                  <a:lnTo>
                                    <a:pt x="1192" y="161"/>
                                  </a:lnTo>
                                  <a:lnTo>
                                    <a:pt x="1136" y="123"/>
                                  </a:lnTo>
                                  <a:lnTo>
                                    <a:pt x="1075" y="87"/>
                                  </a:lnTo>
                                  <a:lnTo>
                                    <a:pt x="1011" y="58"/>
                                  </a:lnTo>
                                  <a:lnTo>
                                    <a:pt x="942" y="35"/>
                                  </a:lnTo>
                                  <a:lnTo>
                                    <a:pt x="870" y="18"/>
                                  </a:lnTo>
                                  <a:lnTo>
                                    <a:pt x="794" y="8"/>
                                  </a:lnTo>
                                  <a:lnTo>
                                    <a:pt x="717" y="5"/>
                                  </a:lnTo>
                                  <a:close/>
                                  <a:moveTo>
                                    <a:pt x="717" y="0"/>
                                  </a:moveTo>
                                  <a:lnTo>
                                    <a:pt x="795" y="4"/>
                                  </a:lnTo>
                                  <a:lnTo>
                                    <a:pt x="870" y="14"/>
                                  </a:lnTo>
                                  <a:lnTo>
                                    <a:pt x="943" y="31"/>
                                  </a:lnTo>
                                  <a:lnTo>
                                    <a:pt x="1012" y="55"/>
                                  </a:lnTo>
                                  <a:lnTo>
                                    <a:pt x="1078" y="84"/>
                                  </a:lnTo>
                                  <a:lnTo>
                                    <a:pt x="1140" y="119"/>
                                  </a:lnTo>
                                  <a:lnTo>
                                    <a:pt x="1197" y="159"/>
                                  </a:lnTo>
                                  <a:lnTo>
                                    <a:pt x="1249" y="204"/>
                                  </a:lnTo>
                                  <a:lnTo>
                                    <a:pt x="1295" y="252"/>
                                  </a:lnTo>
                                  <a:lnTo>
                                    <a:pt x="1335" y="306"/>
                                  </a:lnTo>
                                  <a:lnTo>
                                    <a:pt x="1369" y="362"/>
                                  </a:lnTo>
                                  <a:lnTo>
                                    <a:pt x="1397" y="421"/>
                                  </a:lnTo>
                                  <a:lnTo>
                                    <a:pt x="1417" y="484"/>
                                  </a:lnTo>
                                  <a:lnTo>
                                    <a:pt x="1429" y="550"/>
                                  </a:lnTo>
                                  <a:lnTo>
                                    <a:pt x="1433" y="616"/>
                                  </a:lnTo>
                                  <a:lnTo>
                                    <a:pt x="1429" y="683"/>
                                  </a:lnTo>
                                  <a:lnTo>
                                    <a:pt x="1417" y="749"/>
                                  </a:lnTo>
                                  <a:lnTo>
                                    <a:pt x="1397" y="811"/>
                                  </a:lnTo>
                                  <a:lnTo>
                                    <a:pt x="1369" y="871"/>
                                  </a:lnTo>
                                  <a:lnTo>
                                    <a:pt x="1335" y="927"/>
                                  </a:lnTo>
                                  <a:lnTo>
                                    <a:pt x="1295" y="981"/>
                                  </a:lnTo>
                                  <a:lnTo>
                                    <a:pt x="1249" y="1029"/>
                                  </a:lnTo>
                                  <a:lnTo>
                                    <a:pt x="1197" y="1074"/>
                                  </a:lnTo>
                                  <a:lnTo>
                                    <a:pt x="1140" y="1114"/>
                                  </a:lnTo>
                                  <a:lnTo>
                                    <a:pt x="1078" y="1149"/>
                                  </a:lnTo>
                                  <a:lnTo>
                                    <a:pt x="1012" y="1178"/>
                                  </a:lnTo>
                                  <a:lnTo>
                                    <a:pt x="943" y="1201"/>
                                  </a:lnTo>
                                  <a:lnTo>
                                    <a:pt x="870" y="1218"/>
                                  </a:lnTo>
                                  <a:lnTo>
                                    <a:pt x="795" y="1229"/>
                                  </a:lnTo>
                                  <a:lnTo>
                                    <a:pt x="717" y="1233"/>
                                  </a:lnTo>
                                  <a:lnTo>
                                    <a:pt x="638" y="1229"/>
                                  </a:lnTo>
                                  <a:lnTo>
                                    <a:pt x="564" y="1218"/>
                                  </a:lnTo>
                                  <a:lnTo>
                                    <a:pt x="490" y="1201"/>
                                  </a:lnTo>
                                  <a:lnTo>
                                    <a:pt x="421" y="1178"/>
                                  </a:lnTo>
                                  <a:lnTo>
                                    <a:pt x="355" y="1149"/>
                                  </a:lnTo>
                                  <a:lnTo>
                                    <a:pt x="293" y="1114"/>
                                  </a:lnTo>
                                  <a:lnTo>
                                    <a:pt x="237" y="1074"/>
                                  </a:lnTo>
                                  <a:lnTo>
                                    <a:pt x="185" y="1029"/>
                                  </a:lnTo>
                                  <a:lnTo>
                                    <a:pt x="138" y="981"/>
                                  </a:lnTo>
                                  <a:lnTo>
                                    <a:pt x="99" y="927"/>
                                  </a:lnTo>
                                  <a:lnTo>
                                    <a:pt x="65" y="871"/>
                                  </a:lnTo>
                                  <a:lnTo>
                                    <a:pt x="37" y="811"/>
                                  </a:lnTo>
                                  <a:lnTo>
                                    <a:pt x="17" y="749"/>
                                  </a:lnTo>
                                  <a:lnTo>
                                    <a:pt x="4" y="683"/>
                                  </a:lnTo>
                                  <a:lnTo>
                                    <a:pt x="0" y="616"/>
                                  </a:lnTo>
                                  <a:lnTo>
                                    <a:pt x="4" y="550"/>
                                  </a:lnTo>
                                  <a:lnTo>
                                    <a:pt x="17" y="484"/>
                                  </a:lnTo>
                                  <a:lnTo>
                                    <a:pt x="37" y="421"/>
                                  </a:lnTo>
                                  <a:lnTo>
                                    <a:pt x="65" y="362"/>
                                  </a:lnTo>
                                  <a:lnTo>
                                    <a:pt x="99" y="306"/>
                                  </a:lnTo>
                                  <a:lnTo>
                                    <a:pt x="138" y="252"/>
                                  </a:lnTo>
                                  <a:lnTo>
                                    <a:pt x="185" y="204"/>
                                  </a:lnTo>
                                  <a:lnTo>
                                    <a:pt x="237" y="159"/>
                                  </a:lnTo>
                                  <a:lnTo>
                                    <a:pt x="293" y="119"/>
                                  </a:lnTo>
                                  <a:lnTo>
                                    <a:pt x="355" y="84"/>
                                  </a:lnTo>
                                  <a:lnTo>
                                    <a:pt x="421" y="55"/>
                                  </a:lnTo>
                                  <a:lnTo>
                                    <a:pt x="490" y="31"/>
                                  </a:lnTo>
                                  <a:lnTo>
                                    <a:pt x="564" y="14"/>
                                  </a:lnTo>
                                  <a:lnTo>
                                    <a:pt x="638" y="4"/>
                                  </a:lnTo>
                                  <a:lnTo>
                                    <a:pt x="717" y="0"/>
                                  </a:lnTo>
                                  <a:close/>
                                </a:path>
                              </a:pathLst>
                            </a:custGeom>
                            <a:solidFill>
                              <a:srgbClr val="FFE476"/>
                            </a:solidFill>
                            <a:ln>
                              <a:noFill/>
                            </a:ln>
                            <a:extLst>
                              <a:ext uri="{91240B29-F687-4F45-9708-019B960494DF}">
                                <a14:hiddenLine xmlns:a14="http://schemas.microsoft.com/office/drawing/2010/main" w="0">
                                  <a:solidFill>
                                    <a:srgbClr val="FFE476"/>
                                  </a:solidFill>
                                  <a:prstDash val="solid"/>
                                  <a:round/>
                                  <a:headEnd/>
                                  <a:tailEnd/>
                                </a14:hiddenLine>
                              </a:ext>
                            </a:extLst>
                          </wps:spPr>
                          <wps:bodyPr rot="0" vert="horz" wrap="square" lIns="91440" tIns="45720" rIns="91440" bIns="45720" anchor="t" anchorCtr="0" upright="1">
                            <a:noAutofit/>
                          </wps:bodyPr>
                        </wps:wsp>
                        <wps:wsp>
                          <wps:cNvPr id="783" name="Freeform 496"/>
                          <wps:cNvSpPr>
                            <a:spLocks noEditPoints="1"/>
                          </wps:cNvSpPr>
                          <wps:spPr bwMode="auto">
                            <a:xfrm>
                              <a:off x="1299" y="262"/>
                              <a:ext cx="721" cy="621"/>
                            </a:xfrm>
                            <a:custGeom>
                              <a:avLst/>
                              <a:gdLst>
                                <a:gd name="T0" fmla="*/ 642 w 1442"/>
                                <a:gd name="T1" fmla="*/ 9 h 1243"/>
                                <a:gd name="T2" fmla="*/ 494 w 1442"/>
                                <a:gd name="T3" fmla="*/ 36 h 1243"/>
                                <a:gd name="T4" fmla="*/ 359 w 1442"/>
                                <a:gd name="T5" fmla="*/ 89 h 1243"/>
                                <a:gd name="T6" fmla="*/ 241 w 1442"/>
                                <a:gd name="T7" fmla="*/ 164 h 1243"/>
                                <a:gd name="T8" fmla="*/ 142 w 1442"/>
                                <a:gd name="T9" fmla="*/ 257 h 1243"/>
                                <a:gd name="T10" fmla="*/ 69 w 1442"/>
                                <a:gd name="T11" fmla="*/ 367 h 1243"/>
                                <a:gd name="T12" fmla="*/ 21 w 1442"/>
                                <a:gd name="T13" fmla="*/ 489 h 1243"/>
                                <a:gd name="T14" fmla="*/ 4 w 1442"/>
                                <a:gd name="T15" fmla="*/ 621 h 1243"/>
                                <a:gd name="T16" fmla="*/ 21 w 1442"/>
                                <a:gd name="T17" fmla="*/ 754 h 1243"/>
                                <a:gd name="T18" fmla="*/ 69 w 1442"/>
                                <a:gd name="T19" fmla="*/ 876 h 1243"/>
                                <a:gd name="T20" fmla="*/ 142 w 1442"/>
                                <a:gd name="T21" fmla="*/ 986 h 1243"/>
                                <a:gd name="T22" fmla="*/ 241 w 1442"/>
                                <a:gd name="T23" fmla="*/ 1079 h 1243"/>
                                <a:gd name="T24" fmla="*/ 359 w 1442"/>
                                <a:gd name="T25" fmla="*/ 1154 h 1243"/>
                                <a:gd name="T26" fmla="*/ 494 w 1442"/>
                                <a:gd name="T27" fmla="*/ 1206 h 1243"/>
                                <a:gd name="T28" fmla="*/ 642 w 1442"/>
                                <a:gd name="T29" fmla="*/ 1234 h 1243"/>
                                <a:gd name="T30" fmla="*/ 799 w 1442"/>
                                <a:gd name="T31" fmla="*/ 1234 h 1243"/>
                                <a:gd name="T32" fmla="*/ 947 w 1442"/>
                                <a:gd name="T33" fmla="*/ 1206 h 1243"/>
                                <a:gd name="T34" fmla="*/ 1082 w 1442"/>
                                <a:gd name="T35" fmla="*/ 1154 h 1243"/>
                                <a:gd name="T36" fmla="*/ 1201 w 1442"/>
                                <a:gd name="T37" fmla="*/ 1079 h 1243"/>
                                <a:gd name="T38" fmla="*/ 1299 w 1442"/>
                                <a:gd name="T39" fmla="*/ 986 h 1243"/>
                                <a:gd name="T40" fmla="*/ 1373 w 1442"/>
                                <a:gd name="T41" fmla="*/ 876 h 1243"/>
                                <a:gd name="T42" fmla="*/ 1421 w 1442"/>
                                <a:gd name="T43" fmla="*/ 754 h 1243"/>
                                <a:gd name="T44" fmla="*/ 1437 w 1442"/>
                                <a:gd name="T45" fmla="*/ 621 h 1243"/>
                                <a:gd name="T46" fmla="*/ 1421 w 1442"/>
                                <a:gd name="T47" fmla="*/ 489 h 1243"/>
                                <a:gd name="T48" fmla="*/ 1373 w 1442"/>
                                <a:gd name="T49" fmla="*/ 367 h 1243"/>
                                <a:gd name="T50" fmla="*/ 1299 w 1442"/>
                                <a:gd name="T51" fmla="*/ 257 h 1243"/>
                                <a:gd name="T52" fmla="*/ 1201 w 1442"/>
                                <a:gd name="T53" fmla="*/ 164 h 1243"/>
                                <a:gd name="T54" fmla="*/ 1082 w 1442"/>
                                <a:gd name="T55" fmla="*/ 89 h 1243"/>
                                <a:gd name="T56" fmla="*/ 947 w 1442"/>
                                <a:gd name="T57" fmla="*/ 36 h 1243"/>
                                <a:gd name="T58" fmla="*/ 799 w 1442"/>
                                <a:gd name="T59" fmla="*/ 9 h 1243"/>
                                <a:gd name="T60" fmla="*/ 721 w 1442"/>
                                <a:gd name="T61" fmla="*/ 0 h 1243"/>
                                <a:gd name="T62" fmla="*/ 875 w 1442"/>
                                <a:gd name="T63" fmla="*/ 15 h 1243"/>
                                <a:gd name="T64" fmla="*/ 1019 w 1442"/>
                                <a:gd name="T65" fmla="*/ 56 h 1243"/>
                                <a:gd name="T66" fmla="*/ 1147 w 1442"/>
                                <a:gd name="T67" fmla="*/ 120 h 1243"/>
                                <a:gd name="T68" fmla="*/ 1256 w 1442"/>
                                <a:gd name="T69" fmla="*/ 205 h 1243"/>
                                <a:gd name="T70" fmla="*/ 1343 w 1442"/>
                                <a:gd name="T71" fmla="*/ 308 h 1243"/>
                                <a:gd name="T72" fmla="*/ 1405 w 1442"/>
                                <a:gd name="T73" fmla="*/ 425 h 1243"/>
                                <a:gd name="T74" fmla="*/ 1437 w 1442"/>
                                <a:gd name="T75" fmla="*/ 553 h 1243"/>
                                <a:gd name="T76" fmla="*/ 1437 w 1442"/>
                                <a:gd name="T77" fmla="*/ 689 h 1243"/>
                                <a:gd name="T78" fmla="*/ 1405 w 1442"/>
                                <a:gd name="T79" fmla="*/ 818 h 1243"/>
                                <a:gd name="T80" fmla="*/ 1343 w 1442"/>
                                <a:gd name="T81" fmla="*/ 935 h 1243"/>
                                <a:gd name="T82" fmla="*/ 1256 w 1442"/>
                                <a:gd name="T83" fmla="*/ 1038 h 1243"/>
                                <a:gd name="T84" fmla="*/ 1147 w 1442"/>
                                <a:gd name="T85" fmla="*/ 1123 h 1243"/>
                                <a:gd name="T86" fmla="*/ 1019 w 1442"/>
                                <a:gd name="T87" fmla="*/ 1187 h 1243"/>
                                <a:gd name="T88" fmla="*/ 875 w 1442"/>
                                <a:gd name="T89" fmla="*/ 1228 h 1243"/>
                                <a:gd name="T90" fmla="*/ 721 w 1442"/>
                                <a:gd name="T91" fmla="*/ 1243 h 1243"/>
                                <a:gd name="T92" fmla="*/ 566 w 1442"/>
                                <a:gd name="T93" fmla="*/ 1228 h 1243"/>
                                <a:gd name="T94" fmla="*/ 423 w 1442"/>
                                <a:gd name="T95" fmla="*/ 1187 h 1243"/>
                                <a:gd name="T96" fmla="*/ 294 w 1442"/>
                                <a:gd name="T97" fmla="*/ 1123 h 1243"/>
                                <a:gd name="T98" fmla="*/ 186 w 1442"/>
                                <a:gd name="T99" fmla="*/ 1038 h 1243"/>
                                <a:gd name="T100" fmla="*/ 98 w 1442"/>
                                <a:gd name="T101" fmla="*/ 935 h 1243"/>
                                <a:gd name="T102" fmla="*/ 36 w 1442"/>
                                <a:gd name="T103" fmla="*/ 818 h 1243"/>
                                <a:gd name="T104" fmla="*/ 4 w 1442"/>
                                <a:gd name="T105" fmla="*/ 689 h 1243"/>
                                <a:gd name="T106" fmla="*/ 4 w 1442"/>
                                <a:gd name="T107" fmla="*/ 553 h 1243"/>
                                <a:gd name="T108" fmla="*/ 36 w 1442"/>
                                <a:gd name="T109" fmla="*/ 425 h 1243"/>
                                <a:gd name="T110" fmla="*/ 98 w 1442"/>
                                <a:gd name="T111" fmla="*/ 308 h 1243"/>
                                <a:gd name="T112" fmla="*/ 186 w 1442"/>
                                <a:gd name="T113" fmla="*/ 205 h 1243"/>
                                <a:gd name="T114" fmla="*/ 294 w 1442"/>
                                <a:gd name="T115" fmla="*/ 120 h 1243"/>
                                <a:gd name="T116" fmla="*/ 423 w 1442"/>
                                <a:gd name="T117" fmla="*/ 56 h 1243"/>
                                <a:gd name="T118" fmla="*/ 566 w 1442"/>
                                <a:gd name="T119" fmla="*/ 15 h 1243"/>
                                <a:gd name="T120" fmla="*/ 721 w 1442"/>
                                <a:gd name="T121" fmla="*/ 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42" h="1243">
                                  <a:moveTo>
                                    <a:pt x="721" y="5"/>
                                  </a:moveTo>
                                  <a:lnTo>
                                    <a:pt x="642" y="9"/>
                                  </a:lnTo>
                                  <a:lnTo>
                                    <a:pt x="568" y="19"/>
                                  </a:lnTo>
                                  <a:lnTo>
                                    <a:pt x="494" y="36"/>
                                  </a:lnTo>
                                  <a:lnTo>
                                    <a:pt x="425" y="60"/>
                                  </a:lnTo>
                                  <a:lnTo>
                                    <a:pt x="359" y="89"/>
                                  </a:lnTo>
                                  <a:lnTo>
                                    <a:pt x="297" y="124"/>
                                  </a:lnTo>
                                  <a:lnTo>
                                    <a:pt x="241" y="164"/>
                                  </a:lnTo>
                                  <a:lnTo>
                                    <a:pt x="189" y="209"/>
                                  </a:lnTo>
                                  <a:lnTo>
                                    <a:pt x="142" y="257"/>
                                  </a:lnTo>
                                  <a:lnTo>
                                    <a:pt x="103" y="311"/>
                                  </a:lnTo>
                                  <a:lnTo>
                                    <a:pt x="69" y="367"/>
                                  </a:lnTo>
                                  <a:lnTo>
                                    <a:pt x="41" y="426"/>
                                  </a:lnTo>
                                  <a:lnTo>
                                    <a:pt x="21" y="489"/>
                                  </a:lnTo>
                                  <a:lnTo>
                                    <a:pt x="8" y="555"/>
                                  </a:lnTo>
                                  <a:lnTo>
                                    <a:pt x="4" y="621"/>
                                  </a:lnTo>
                                  <a:lnTo>
                                    <a:pt x="8" y="688"/>
                                  </a:lnTo>
                                  <a:lnTo>
                                    <a:pt x="21" y="754"/>
                                  </a:lnTo>
                                  <a:lnTo>
                                    <a:pt x="41" y="816"/>
                                  </a:lnTo>
                                  <a:lnTo>
                                    <a:pt x="69" y="876"/>
                                  </a:lnTo>
                                  <a:lnTo>
                                    <a:pt x="103" y="932"/>
                                  </a:lnTo>
                                  <a:lnTo>
                                    <a:pt x="142" y="986"/>
                                  </a:lnTo>
                                  <a:lnTo>
                                    <a:pt x="189" y="1034"/>
                                  </a:lnTo>
                                  <a:lnTo>
                                    <a:pt x="241" y="1079"/>
                                  </a:lnTo>
                                  <a:lnTo>
                                    <a:pt x="297" y="1119"/>
                                  </a:lnTo>
                                  <a:lnTo>
                                    <a:pt x="359" y="1154"/>
                                  </a:lnTo>
                                  <a:lnTo>
                                    <a:pt x="425" y="1183"/>
                                  </a:lnTo>
                                  <a:lnTo>
                                    <a:pt x="494" y="1206"/>
                                  </a:lnTo>
                                  <a:lnTo>
                                    <a:pt x="568" y="1223"/>
                                  </a:lnTo>
                                  <a:lnTo>
                                    <a:pt x="642" y="1234"/>
                                  </a:lnTo>
                                  <a:lnTo>
                                    <a:pt x="721" y="1238"/>
                                  </a:lnTo>
                                  <a:lnTo>
                                    <a:pt x="799" y="1234"/>
                                  </a:lnTo>
                                  <a:lnTo>
                                    <a:pt x="874" y="1223"/>
                                  </a:lnTo>
                                  <a:lnTo>
                                    <a:pt x="947" y="1206"/>
                                  </a:lnTo>
                                  <a:lnTo>
                                    <a:pt x="1016" y="1183"/>
                                  </a:lnTo>
                                  <a:lnTo>
                                    <a:pt x="1082" y="1154"/>
                                  </a:lnTo>
                                  <a:lnTo>
                                    <a:pt x="1144" y="1119"/>
                                  </a:lnTo>
                                  <a:lnTo>
                                    <a:pt x="1201" y="1079"/>
                                  </a:lnTo>
                                  <a:lnTo>
                                    <a:pt x="1253" y="1034"/>
                                  </a:lnTo>
                                  <a:lnTo>
                                    <a:pt x="1299" y="986"/>
                                  </a:lnTo>
                                  <a:lnTo>
                                    <a:pt x="1339" y="932"/>
                                  </a:lnTo>
                                  <a:lnTo>
                                    <a:pt x="1373" y="876"/>
                                  </a:lnTo>
                                  <a:lnTo>
                                    <a:pt x="1401" y="816"/>
                                  </a:lnTo>
                                  <a:lnTo>
                                    <a:pt x="1421" y="754"/>
                                  </a:lnTo>
                                  <a:lnTo>
                                    <a:pt x="1433" y="688"/>
                                  </a:lnTo>
                                  <a:lnTo>
                                    <a:pt x="1437" y="621"/>
                                  </a:lnTo>
                                  <a:lnTo>
                                    <a:pt x="1433" y="555"/>
                                  </a:lnTo>
                                  <a:lnTo>
                                    <a:pt x="1421" y="489"/>
                                  </a:lnTo>
                                  <a:lnTo>
                                    <a:pt x="1401" y="426"/>
                                  </a:lnTo>
                                  <a:lnTo>
                                    <a:pt x="1373" y="367"/>
                                  </a:lnTo>
                                  <a:lnTo>
                                    <a:pt x="1339" y="311"/>
                                  </a:lnTo>
                                  <a:lnTo>
                                    <a:pt x="1299" y="257"/>
                                  </a:lnTo>
                                  <a:lnTo>
                                    <a:pt x="1253" y="209"/>
                                  </a:lnTo>
                                  <a:lnTo>
                                    <a:pt x="1201" y="164"/>
                                  </a:lnTo>
                                  <a:lnTo>
                                    <a:pt x="1144" y="124"/>
                                  </a:lnTo>
                                  <a:lnTo>
                                    <a:pt x="1082" y="89"/>
                                  </a:lnTo>
                                  <a:lnTo>
                                    <a:pt x="1016" y="60"/>
                                  </a:lnTo>
                                  <a:lnTo>
                                    <a:pt x="947" y="36"/>
                                  </a:lnTo>
                                  <a:lnTo>
                                    <a:pt x="874" y="19"/>
                                  </a:lnTo>
                                  <a:lnTo>
                                    <a:pt x="799" y="9"/>
                                  </a:lnTo>
                                  <a:lnTo>
                                    <a:pt x="721" y="5"/>
                                  </a:lnTo>
                                  <a:close/>
                                  <a:moveTo>
                                    <a:pt x="721" y="0"/>
                                  </a:moveTo>
                                  <a:lnTo>
                                    <a:pt x="799" y="4"/>
                                  </a:lnTo>
                                  <a:lnTo>
                                    <a:pt x="875" y="15"/>
                                  </a:lnTo>
                                  <a:lnTo>
                                    <a:pt x="948" y="32"/>
                                  </a:lnTo>
                                  <a:lnTo>
                                    <a:pt x="1019" y="56"/>
                                  </a:lnTo>
                                  <a:lnTo>
                                    <a:pt x="1085" y="85"/>
                                  </a:lnTo>
                                  <a:lnTo>
                                    <a:pt x="1147" y="120"/>
                                  </a:lnTo>
                                  <a:lnTo>
                                    <a:pt x="1203" y="160"/>
                                  </a:lnTo>
                                  <a:lnTo>
                                    <a:pt x="1256" y="205"/>
                                  </a:lnTo>
                                  <a:lnTo>
                                    <a:pt x="1302" y="255"/>
                                  </a:lnTo>
                                  <a:lnTo>
                                    <a:pt x="1343" y="308"/>
                                  </a:lnTo>
                                  <a:lnTo>
                                    <a:pt x="1378" y="365"/>
                                  </a:lnTo>
                                  <a:lnTo>
                                    <a:pt x="1405" y="425"/>
                                  </a:lnTo>
                                  <a:lnTo>
                                    <a:pt x="1425" y="488"/>
                                  </a:lnTo>
                                  <a:lnTo>
                                    <a:pt x="1437" y="553"/>
                                  </a:lnTo>
                                  <a:lnTo>
                                    <a:pt x="1442" y="621"/>
                                  </a:lnTo>
                                  <a:lnTo>
                                    <a:pt x="1437" y="689"/>
                                  </a:lnTo>
                                  <a:lnTo>
                                    <a:pt x="1425" y="755"/>
                                  </a:lnTo>
                                  <a:lnTo>
                                    <a:pt x="1405" y="818"/>
                                  </a:lnTo>
                                  <a:lnTo>
                                    <a:pt x="1378" y="878"/>
                                  </a:lnTo>
                                  <a:lnTo>
                                    <a:pt x="1343" y="935"/>
                                  </a:lnTo>
                                  <a:lnTo>
                                    <a:pt x="1302" y="988"/>
                                  </a:lnTo>
                                  <a:lnTo>
                                    <a:pt x="1256" y="1038"/>
                                  </a:lnTo>
                                  <a:lnTo>
                                    <a:pt x="1203" y="1083"/>
                                  </a:lnTo>
                                  <a:lnTo>
                                    <a:pt x="1147" y="1123"/>
                                  </a:lnTo>
                                  <a:lnTo>
                                    <a:pt x="1085" y="1158"/>
                                  </a:lnTo>
                                  <a:lnTo>
                                    <a:pt x="1019" y="1187"/>
                                  </a:lnTo>
                                  <a:lnTo>
                                    <a:pt x="948" y="1211"/>
                                  </a:lnTo>
                                  <a:lnTo>
                                    <a:pt x="875" y="1228"/>
                                  </a:lnTo>
                                  <a:lnTo>
                                    <a:pt x="799" y="1239"/>
                                  </a:lnTo>
                                  <a:lnTo>
                                    <a:pt x="721" y="1243"/>
                                  </a:lnTo>
                                  <a:lnTo>
                                    <a:pt x="642" y="1239"/>
                                  </a:lnTo>
                                  <a:lnTo>
                                    <a:pt x="566" y="1228"/>
                                  </a:lnTo>
                                  <a:lnTo>
                                    <a:pt x="493" y="1211"/>
                                  </a:lnTo>
                                  <a:lnTo>
                                    <a:pt x="423" y="1187"/>
                                  </a:lnTo>
                                  <a:lnTo>
                                    <a:pt x="356" y="1158"/>
                                  </a:lnTo>
                                  <a:lnTo>
                                    <a:pt x="294" y="1123"/>
                                  </a:lnTo>
                                  <a:lnTo>
                                    <a:pt x="238" y="1083"/>
                                  </a:lnTo>
                                  <a:lnTo>
                                    <a:pt x="186" y="1038"/>
                                  </a:lnTo>
                                  <a:lnTo>
                                    <a:pt x="139" y="988"/>
                                  </a:lnTo>
                                  <a:lnTo>
                                    <a:pt x="98" y="935"/>
                                  </a:lnTo>
                                  <a:lnTo>
                                    <a:pt x="63" y="878"/>
                                  </a:lnTo>
                                  <a:lnTo>
                                    <a:pt x="36" y="818"/>
                                  </a:lnTo>
                                  <a:lnTo>
                                    <a:pt x="17" y="755"/>
                                  </a:lnTo>
                                  <a:lnTo>
                                    <a:pt x="4" y="689"/>
                                  </a:lnTo>
                                  <a:lnTo>
                                    <a:pt x="0" y="621"/>
                                  </a:lnTo>
                                  <a:lnTo>
                                    <a:pt x="4" y="553"/>
                                  </a:lnTo>
                                  <a:lnTo>
                                    <a:pt x="17" y="488"/>
                                  </a:lnTo>
                                  <a:lnTo>
                                    <a:pt x="36" y="425"/>
                                  </a:lnTo>
                                  <a:lnTo>
                                    <a:pt x="63" y="365"/>
                                  </a:lnTo>
                                  <a:lnTo>
                                    <a:pt x="98" y="308"/>
                                  </a:lnTo>
                                  <a:lnTo>
                                    <a:pt x="139" y="255"/>
                                  </a:lnTo>
                                  <a:lnTo>
                                    <a:pt x="186" y="205"/>
                                  </a:lnTo>
                                  <a:lnTo>
                                    <a:pt x="238" y="160"/>
                                  </a:lnTo>
                                  <a:lnTo>
                                    <a:pt x="294" y="120"/>
                                  </a:lnTo>
                                  <a:lnTo>
                                    <a:pt x="356" y="85"/>
                                  </a:lnTo>
                                  <a:lnTo>
                                    <a:pt x="423" y="56"/>
                                  </a:lnTo>
                                  <a:lnTo>
                                    <a:pt x="493" y="32"/>
                                  </a:lnTo>
                                  <a:lnTo>
                                    <a:pt x="566" y="15"/>
                                  </a:lnTo>
                                  <a:lnTo>
                                    <a:pt x="642" y="4"/>
                                  </a:lnTo>
                                  <a:lnTo>
                                    <a:pt x="721" y="0"/>
                                  </a:lnTo>
                                  <a:close/>
                                </a:path>
                              </a:pathLst>
                            </a:custGeom>
                            <a:solidFill>
                              <a:srgbClr val="FFE475"/>
                            </a:solidFill>
                            <a:ln>
                              <a:noFill/>
                            </a:ln>
                            <a:extLst>
                              <a:ext uri="{91240B29-F687-4F45-9708-019B960494DF}">
                                <a14:hiddenLine xmlns:a14="http://schemas.microsoft.com/office/drawing/2010/main" w="0">
                                  <a:solidFill>
                                    <a:srgbClr val="FFE475"/>
                                  </a:solidFill>
                                  <a:prstDash val="solid"/>
                                  <a:round/>
                                  <a:headEnd/>
                                  <a:tailEnd/>
                                </a14:hiddenLine>
                              </a:ext>
                            </a:extLst>
                          </wps:spPr>
                          <wps:bodyPr rot="0" vert="horz" wrap="square" lIns="91440" tIns="45720" rIns="91440" bIns="45720" anchor="t" anchorCtr="0" upright="1">
                            <a:noAutofit/>
                          </wps:bodyPr>
                        </wps:wsp>
                        <wps:wsp>
                          <wps:cNvPr id="784" name="Freeform 497"/>
                          <wps:cNvSpPr>
                            <a:spLocks noEditPoints="1"/>
                          </wps:cNvSpPr>
                          <wps:spPr bwMode="auto">
                            <a:xfrm>
                              <a:off x="1296" y="260"/>
                              <a:ext cx="727" cy="625"/>
                            </a:xfrm>
                            <a:custGeom>
                              <a:avLst/>
                              <a:gdLst>
                                <a:gd name="T0" fmla="*/ 648 w 1453"/>
                                <a:gd name="T1" fmla="*/ 8 h 1250"/>
                                <a:gd name="T2" fmla="*/ 499 w 1453"/>
                                <a:gd name="T3" fmla="*/ 36 h 1250"/>
                                <a:gd name="T4" fmla="*/ 362 w 1453"/>
                                <a:gd name="T5" fmla="*/ 89 h 1250"/>
                                <a:gd name="T6" fmla="*/ 244 w 1453"/>
                                <a:gd name="T7" fmla="*/ 164 h 1250"/>
                                <a:gd name="T8" fmla="*/ 145 w 1453"/>
                                <a:gd name="T9" fmla="*/ 259 h 1250"/>
                                <a:gd name="T10" fmla="*/ 69 w 1453"/>
                                <a:gd name="T11" fmla="*/ 369 h 1250"/>
                                <a:gd name="T12" fmla="*/ 23 w 1453"/>
                                <a:gd name="T13" fmla="*/ 492 h 1250"/>
                                <a:gd name="T14" fmla="*/ 6 w 1453"/>
                                <a:gd name="T15" fmla="*/ 625 h 1250"/>
                                <a:gd name="T16" fmla="*/ 23 w 1453"/>
                                <a:gd name="T17" fmla="*/ 759 h 1250"/>
                                <a:gd name="T18" fmla="*/ 69 w 1453"/>
                                <a:gd name="T19" fmla="*/ 882 h 1250"/>
                                <a:gd name="T20" fmla="*/ 145 w 1453"/>
                                <a:gd name="T21" fmla="*/ 992 h 1250"/>
                                <a:gd name="T22" fmla="*/ 244 w 1453"/>
                                <a:gd name="T23" fmla="*/ 1087 h 1250"/>
                                <a:gd name="T24" fmla="*/ 362 w 1453"/>
                                <a:gd name="T25" fmla="*/ 1162 h 1250"/>
                                <a:gd name="T26" fmla="*/ 499 w 1453"/>
                                <a:gd name="T27" fmla="*/ 1215 h 1250"/>
                                <a:gd name="T28" fmla="*/ 648 w 1453"/>
                                <a:gd name="T29" fmla="*/ 1243 h 1250"/>
                                <a:gd name="T30" fmla="*/ 805 w 1453"/>
                                <a:gd name="T31" fmla="*/ 1243 h 1250"/>
                                <a:gd name="T32" fmla="*/ 954 w 1453"/>
                                <a:gd name="T33" fmla="*/ 1215 h 1250"/>
                                <a:gd name="T34" fmla="*/ 1091 w 1453"/>
                                <a:gd name="T35" fmla="*/ 1162 h 1250"/>
                                <a:gd name="T36" fmla="*/ 1209 w 1453"/>
                                <a:gd name="T37" fmla="*/ 1087 h 1250"/>
                                <a:gd name="T38" fmla="*/ 1308 w 1453"/>
                                <a:gd name="T39" fmla="*/ 992 h 1250"/>
                                <a:gd name="T40" fmla="*/ 1384 w 1453"/>
                                <a:gd name="T41" fmla="*/ 882 h 1250"/>
                                <a:gd name="T42" fmla="*/ 1431 w 1453"/>
                                <a:gd name="T43" fmla="*/ 759 h 1250"/>
                                <a:gd name="T44" fmla="*/ 1448 w 1453"/>
                                <a:gd name="T45" fmla="*/ 625 h 1250"/>
                                <a:gd name="T46" fmla="*/ 1431 w 1453"/>
                                <a:gd name="T47" fmla="*/ 492 h 1250"/>
                                <a:gd name="T48" fmla="*/ 1384 w 1453"/>
                                <a:gd name="T49" fmla="*/ 369 h 1250"/>
                                <a:gd name="T50" fmla="*/ 1308 w 1453"/>
                                <a:gd name="T51" fmla="*/ 259 h 1250"/>
                                <a:gd name="T52" fmla="*/ 1209 w 1453"/>
                                <a:gd name="T53" fmla="*/ 164 h 1250"/>
                                <a:gd name="T54" fmla="*/ 1091 w 1453"/>
                                <a:gd name="T55" fmla="*/ 89 h 1250"/>
                                <a:gd name="T56" fmla="*/ 954 w 1453"/>
                                <a:gd name="T57" fmla="*/ 36 h 1250"/>
                                <a:gd name="T58" fmla="*/ 805 w 1453"/>
                                <a:gd name="T59" fmla="*/ 8 h 1250"/>
                                <a:gd name="T60" fmla="*/ 727 w 1453"/>
                                <a:gd name="T61" fmla="*/ 0 h 1250"/>
                                <a:gd name="T62" fmla="*/ 882 w 1453"/>
                                <a:gd name="T63" fmla="*/ 14 h 1250"/>
                                <a:gd name="T64" fmla="*/ 1026 w 1453"/>
                                <a:gd name="T65" fmla="*/ 55 h 1250"/>
                                <a:gd name="T66" fmla="*/ 1156 w 1453"/>
                                <a:gd name="T67" fmla="*/ 121 h 1250"/>
                                <a:gd name="T68" fmla="*/ 1266 w 1453"/>
                                <a:gd name="T69" fmla="*/ 207 h 1250"/>
                                <a:gd name="T70" fmla="*/ 1353 w 1453"/>
                                <a:gd name="T71" fmla="*/ 310 h 1250"/>
                                <a:gd name="T72" fmla="*/ 1417 w 1453"/>
                                <a:gd name="T73" fmla="*/ 428 h 1250"/>
                                <a:gd name="T74" fmla="*/ 1449 w 1453"/>
                                <a:gd name="T75" fmla="*/ 557 h 1250"/>
                                <a:gd name="T76" fmla="*/ 1449 w 1453"/>
                                <a:gd name="T77" fmla="*/ 693 h 1250"/>
                                <a:gd name="T78" fmla="*/ 1417 w 1453"/>
                                <a:gd name="T79" fmla="*/ 823 h 1250"/>
                                <a:gd name="T80" fmla="*/ 1353 w 1453"/>
                                <a:gd name="T81" fmla="*/ 941 h 1250"/>
                                <a:gd name="T82" fmla="*/ 1266 w 1453"/>
                                <a:gd name="T83" fmla="*/ 1044 h 1250"/>
                                <a:gd name="T84" fmla="*/ 1156 w 1453"/>
                                <a:gd name="T85" fmla="*/ 1130 h 1250"/>
                                <a:gd name="T86" fmla="*/ 1026 w 1453"/>
                                <a:gd name="T87" fmla="*/ 1195 h 1250"/>
                                <a:gd name="T88" fmla="*/ 882 w 1453"/>
                                <a:gd name="T89" fmla="*/ 1236 h 1250"/>
                                <a:gd name="T90" fmla="*/ 727 w 1453"/>
                                <a:gd name="T91" fmla="*/ 1250 h 1250"/>
                                <a:gd name="T92" fmla="*/ 571 w 1453"/>
                                <a:gd name="T93" fmla="*/ 1236 h 1250"/>
                                <a:gd name="T94" fmla="*/ 427 w 1453"/>
                                <a:gd name="T95" fmla="*/ 1195 h 1250"/>
                                <a:gd name="T96" fmla="*/ 298 w 1453"/>
                                <a:gd name="T97" fmla="*/ 1130 h 1250"/>
                                <a:gd name="T98" fmla="*/ 188 w 1453"/>
                                <a:gd name="T99" fmla="*/ 1044 h 1250"/>
                                <a:gd name="T100" fmla="*/ 100 w 1453"/>
                                <a:gd name="T101" fmla="*/ 941 h 1250"/>
                                <a:gd name="T102" fmla="*/ 37 w 1453"/>
                                <a:gd name="T103" fmla="*/ 823 h 1250"/>
                                <a:gd name="T104" fmla="*/ 4 w 1453"/>
                                <a:gd name="T105" fmla="*/ 693 h 1250"/>
                                <a:gd name="T106" fmla="*/ 4 w 1453"/>
                                <a:gd name="T107" fmla="*/ 557 h 1250"/>
                                <a:gd name="T108" fmla="*/ 37 w 1453"/>
                                <a:gd name="T109" fmla="*/ 428 h 1250"/>
                                <a:gd name="T110" fmla="*/ 100 w 1453"/>
                                <a:gd name="T111" fmla="*/ 310 h 1250"/>
                                <a:gd name="T112" fmla="*/ 188 w 1453"/>
                                <a:gd name="T113" fmla="*/ 207 h 1250"/>
                                <a:gd name="T114" fmla="*/ 298 w 1453"/>
                                <a:gd name="T115" fmla="*/ 121 h 1250"/>
                                <a:gd name="T116" fmla="*/ 427 w 1453"/>
                                <a:gd name="T117" fmla="*/ 55 h 1250"/>
                                <a:gd name="T118" fmla="*/ 571 w 1453"/>
                                <a:gd name="T119" fmla="*/ 14 h 1250"/>
                                <a:gd name="T120" fmla="*/ 727 w 1453"/>
                                <a:gd name="T121" fmla="*/ 0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53" h="1250">
                                  <a:moveTo>
                                    <a:pt x="727" y="4"/>
                                  </a:moveTo>
                                  <a:lnTo>
                                    <a:pt x="648" y="8"/>
                                  </a:lnTo>
                                  <a:lnTo>
                                    <a:pt x="572" y="19"/>
                                  </a:lnTo>
                                  <a:lnTo>
                                    <a:pt x="499" y="36"/>
                                  </a:lnTo>
                                  <a:lnTo>
                                    <a:pt x="429" y="60"/>
                                  </a:lnTo>
                                  <a:lnTo>
                                    <a:pt x="362" y="89"/>
                                  </a:lnTo>
                                  <a:lnTo>
                                    <a:pt x="300" y="124"/>
                                  </a:lnTo>
                                  <a:lnTo>
                                    <a:pt x="244" y="164"/>
                                  </a:lnTo>
                                  <a:lnTo>
                                    <a:pt x="192" y="209"/>
                                  </a:lnTo>
                                  <a:lnTo>
                                    <a:pt x="145" y="259"/>
                                  </a:lnTo>
                                  <a:lnTo>
                                    <a:pt x="104" y="312"/>
                                  </a:lnTo>
                                  <a:lnTo>
                                    <a:pt x="69" y="369"/>
                                  </a:lnTo>
                                  <a:lnTo>
                                    <a:pt x="42" y="429"/>
                                  </a:lnTo>
                                  <a:lnTo>
                                    <a:pt x="23" y="492"/>
                                  </a:lnTo>
                                  <a:lnTo>
                                    <a:pt x="10" y="557"/>
                                  </a:lnTo>
                                  <a:lnTo>
                                    <a:pt x="6" y="625"/>
                                  </a:lnTo>
                                  <a:lnTo>
                                    <a:pt x="10" y="693"/>
                                  </a:lnTo>
                                  <a:lnTo>
                                    <a:pt x="23" y="759"/>
                                  </a:lnTo>
                                  <a:lnTo>
                                    <a:pt x="42" y="822"/>
                                  </a:lnTo>
                                  <a:lnTo>
                                    <a:pt x="69" y="882"/>
                                  </a:lnTo>
                                  <a:lnTo>
                                    <a:pt x="104" y="939"/>
                                  </a:lnTo>
                                  <a:lnTo>
                                    <a:pt x="145" y="992"/>
                                  </a:lnTo>
                                  <a:lnTo>
                                    <a:pt x="192" y="1042"/>
                                  </a:lnTo>
                                  <a:lnTo>
                                    <a:pt x="244" y="1087"/>
                                  </a:lnTo>
                                  <a:lnTo>
                                    <a:pt x="300" y="1127"/>
                                  </a:lnTo>
                                  <a:lnTo>
                                    <a:pt x="362" y="1162"/>
                                  </a:lnTo>
                                  <a:lnTo>
                                    <a:pt x="429" y="1191"/>
                                  </a:lnTo>
                                  <a:lnTo>
                                    <a:pt x="499" y="1215"/>
                                  </a:lnTo>
                                  <a:lnTo>
                                    <a:pt x="572" y="1232"/>
                                  </a:lnTo>
                                  <a:lnTo>
                                    <a:pt x="648" y="1243"/>
                                  </a:lnTo>
                                  <a:lnTo>
                                    <a:pt x="727" y="1247"/>
                                  </a:lnTo>
                                  <a:lnTo>
                                    <a:pt x="805" y="1243"/>
                                  </a:lnTo>
                                  <a:lnTo>
                                    <a:pt x="881" y="1232"/>
                                  </a:lnTo>
                                  <a:lnTo>
                                    <a:pt x="954" y="1215"/>
                                  </a:lnTo>
                                  <a:lnTo>
                                    <a:pt x="1025" y="1191"/>
                                  </a:lnTo>
                                  <a:lnTo>
                                    <a:pt x="1091" y="1162"/>
                                  </a:lnTo>
                                  <a:lnTo>
                                    <a:pt x="1153" y="1127"/>
                                  </a:lnTo>
                                  <a:lnTo>
                                    <a:pt x="1209" y="1087"/>
                                  </a:lnTo>
                                  <a:lnTo>
                                    <a:pt x="1262" y="1042"/>
                                  </a:lnTo>
                                  <a:lnTo>
                                    <a:pt x="1308" y="992"/>
                                  </a:lnTo>
                                  <a:lnTo>
                                    <a:pt x="1349" y="939"/>
                                  </a:lnTo>
                                  <a:lnTo>
                                    <a:pt x="1384" y="882"/>
                                  </a:lnTo>
                                  <a:lnTo>
                                    <a:pt x="1411" y="822"/>
                                  </a:lnTo>
                                  <a:lnTo>
                                    <a:pt x="1431" y="759"/>
                                  </a:lnTo>
                                  <a:lnTo>
                                    <a:pt x="1443" y="693"/>
                                  </a:lnTo>
                                  <a:lnTo>
                                    <a:pt x="1448" y="625"/>
                                  </a:lnTo>
                                  <a:lnTo>
                                    <a:pt x="1443" y="557"/>
                                  </a:lnTo>
                                  <a:lnTo>
                                    <a:pt x="1431" y="492"/>
                                  </a:lnTo>
                                  <a:lnTo>
                                    <a:pt x="1411" y="429"/>
                                  </a:lnTo>
                                  <a:lnTo>
                                    <a:pt x="1384" y="369"/>
                                  </a:lnTo>
                                  <a:lnTo>
                                    <a:pt x="1349" y="312"/>
                                  </a:lnTo>
                                  <a:lnTo>
                                    <a:pt x="1308" y="259"/>
                                  </a:lnTo>
                                  <a:lnTo>
                                    <a:pt x="1262" y="209"/>
                                  </a:lnTo>
                                  <a:lnTo>
                                    <a:pt x="1209" y="164"/>
                                  </a:lnTo>
                                  <a:lnTo>
                                    <a:pt x="1153" y="124"/>
                                  </a:lnTo>
                                  <a:lnTo>
                                    <a:pt x="1091" y="89"/>
                                  </a:lnTo>
                                  <a:lnTo>
                                    <a:pt x="1025" y="60"/>
                                  </a:lnTo>
                                  <a:lnTo>
                                    <a:pt x="954" y="36"/>
                                  </a:lnTo>
                                  <a:lnTo>
                                    <a:pt x="881" y="19"/>
                                  </a:lnTo>
                                  <a:lnTo>
                                    <a:pt x="805" y="8"/>
                                  </a:lnTo>
                                  <a:lnTo>
                                    <a:pt x="727" y="4"/>
                                  </a:lnTo>
                                  <a:close/>
                                  <a:moveTo>
                                    <a:pt x="727" y="0"/>
                                  </a:moveTo>
                                  <a:lnTo>
                                    <a:pt x="806" y="4"/>
                                  </a:lnTo>
                                  <a:lnTo>
                                    <a:pt x="882" y="14"/>
                                  </a:lnTo>
                                  <a:lnTo>
                                    <a:pt x="956" y="32"/>
                                  </a:lnTo>
                                  <a:lnTo>
                                    <a:pt x="1026" y="55"/>
                                  </a:lnTo>
                                  <a:lnTo>
                                    <a:pt x="1094" y="85"/>
                                  </a:lnTo>
                                  <a:lnTo>
                                    <a:pt x="1156" y="121"/>
                                  </a:lnTo>
                                  <a:lnTo>
                                    <a:pt x="1214" y="161"/>
                                  </a:lnTo>
                                  <a:lnTo>
                                    <a:pt x="1266" y="207"/>
                                  </a:lnTo>
                                  <a:lnTo>
                                    <a:pt x="1312" y="257"/>
                                  </a:lnTo>
                                  <a:lnTo>
                                    <a:pt x="1353" y="310"/>
                                  </a:lnTo>
                                  <a:lnTo>
                                    <a:pt x="1388" y="367"/>
                                  </a:lnTo>
                                  <a:lnTo>
                                    <a:pt x="1417" y="428"/>
                                  </a:lnTo>
                                  <a:lnTo>
                                    <a:pt x="1436" y="491"/>
                                  </a:lnTo>
                                  <a:lnTo>
                                    <a:pt x="1449" y="557"/>
                                  </a:lnTo>
                                  <a:lnTo>
                                    <a:pt x="1453" y="625"/>
                                  </a:lnTo>
                                  <a:lnTo>
                                    <a:pt x="1449" y="693"/>
                                  </a:lnTo>
                                  <a:lnTo>
                                    <a:pt x="1436" y="759"/>
                                  </a:lnTo>
                                  <a:lnTo>
                                    <a:pt x="1417" y="823"/>
                                  </a:lnTo>
                                  <a:lnTo>
                                    <a:pt x="1388" y="884"/>
                                  </a:lnTo>
                                  <a:lnTo>
                                    <a:pt x="1353" y="941"/>
                                  </a:lnTo>
                                  <a:lnTo>
                                    <a:pt x="1312" y="994"/>
                                  </a:lnTo>
                                  <a:lnTo>
                                    <a:pt x="1266" y="1044"/>
                                  </a:lnTo>
                                  <a:lnTo>
                                    <a:pt x="1214" y="1089"/>
                                  </a:lnTo>
                                  <a:lnTo>
                                    <a:pt x="1156" y="1130"/>
                                  </a:lnTo>
                                  <a:lnTo>
                                    <a:pt x="1094" y="1166"/>
                                  </a:lnTo>
                                  <a:lnTo>
                                    <a:pt x="1026" y="1195"/>
                                  </a:lnTo>
                                  <a:lnTo>
                                    <a:pt x="956" y="1219"/>
                                  </a:lnTo>
                                  <a:lnTo>
                                    <a:pt x="882" y="1236"/>
                                  </a:lnTo>
                                  <a:lnTo>
                                    <a:pt x="806" y="1247"/>
                                  </a:lnTo>
                                  <a:lnTo>
                                    <a:pt x="727" y="1250"/>
                                  </a:lnTo>
                                  <a:lnTo>
                                    <a:pt x="647" y="1247"/>
                                  </a:lnTo>
                                  <a:lnTo>
                                    <a:pt x="571" y="1236"/>
                                  </a:lnTo>
                                  <a:lnTo>
                                    <a:pt x="498" y="1219"/>
                                  </a:lnTo>
                                  <a:lnTo>
                                    <a:pt x="427" y="1195"/>
                                  </a:lnTo>
                                  <a:lnTo>
                                    <a:pt x="360" y="1166"/>
                                  </a:lnTo>
                                  <a:lnTo>
                                    <a:pt x="298" y="1130"/>
                                  </a:lnTo>
                                  <a:lnTo>
                                    <a:pt x="240" y="1089"/>
                                  </a:lnTo>
                                  <a:lnTo>
                                    <a:pt x="188" y="1044"/>
                                  </a:lnTo>
                                  <a:lnTo>
                                    <a:pt x="141" y="994"/>
                                  </a:lnTo>
                                  <a:lnTo>
                                    <a:pt x="100" y="941"/>
                                  </a:lnTo>
                                  <a:lnTo>
                                    <a:pt x="65" y="884"/>
                                  </a:lnTo>
                                  <a:lnTo>
                                    <a:pt x="37" y="823"/>
                                  </a:lnTo>
                                  <a:lnTo>
                                    <a:pt x="17" y="759"/>
                                  </a:lnTo>
                                  <a:lnTo>
                                    <a:pt x="4" y="693"/>
                                  </a:lnTo>
                                  <a:lnTo>
                                    <a:pt x="0" y="625"/>
                                  </a:lnTo>
                                  <a:lnTo>
                                    <a:pt x="4" y="557"/>
                                  </a:lnTo>
                                  <a:lnTo>
                                    <a:pt x="17" y="491"/>
                                  </a:lnTo>
                                  <a:lnTo>
                                    <a:pt x="37" y="428"/>
                                  </a:lnTo>
                                  <a:lnTo>
                                    <a:pt x="65" y="367"/>
                                  </a:lnTo>
                                  <a:lnTo>
                                    <a:pt x="100" y="310"/>
                                  </a:lnTo>
                                  <a:lnTo>
                                    <a:pt x="141" y="257"/>
                                  </a:lnTo>
                                  <a:lnTo>
                                    <a:pt x="188" y="207"/>
                                  </a:lnTo>
                                  <a:lnTo>
                                    <a:pt x="240" y="161"/>
                                  </a:lnTo>
                                  <a:lnTo>
                                    <a:pt x="298" y="121"/>
                                  </a:lnTo>
                                  <a:lnTo>
                                    <a:pt x="360" y="85"/>
                                  </a:lnTo>
                                  <a:lnTo>
                                    <a:pt x="427" y="55"/>
                                  </a:lnTo>
                                  <a:lnTo>
                                    <a:pt x="498" y="32"/>
                                  </a:lnTo>
                                  <a:lnTo>
                                    <a:pt x="571" y="14"/>
                                  </a:lnTo>
                                  <a:lnTo>
                                    <a:pt x="647" y="4"/>
                                  </a:lnTo>
                                  <a:lnTo>
                                    <a:pt x="727" y="0"/>
                                  </a:lnTo>
                                  <a:close/>
                                </a:path>
                              </a:pathLst>
                            </a:custGeom>
                            <a:solidFill>
                              <a:srgbClr val="FFE474"/>
                            </a:solidFill>
                            <a:ln>
                              <a:noFill/>
                            </a:ln>
                            <a:extLst>
                              <a:ext uri="{91240B29-F687-4F45-9708-019B960494DF}">
                                <a14:hiddenLine xmlns:a14="http://schemas.microsoft.com/office/drawing/2010/main" w="0">
                                  <a:solidFill>
                                    <a:srgbClr val="FFE474"/>
                                  </a:solidFill>
                                  <a:prstDash val="solid"/>
                                  <a:round/>
                                  <a:headEnd/>
                                  <a:tailEnd/>
                                </a14:hiddenLine>
                              </a:ext>
                            </a:extLst>
                          </wps:spPr>
                          <wps:bodyPr rot="0" vert="horz" wrap="square" lIns="91440" tIns="45720" rIns="91440" bIns="45720" anchor="t" anchorCtr="0" upright="1">
                            <a:noAutofit/>
                          </wps:bodyPr>
                        </wps:wsp>
                        <wps:wsp>
                          <wps:cNvPr id="785" name="Freeform 498"/>
                          <wps:cNvSpPr>
                            <a:spLocks noEditPoints="1"/>
                          </wps:cNvSpPr>
                          <wps:spPr bwMode="auto">
                            <a:xfrm>
                              <a:off x="1294" y="257"/>
                              <a:ext cx="731" cy="630"/>
                            </a:xfrm>
                            <a:custGeom>
                              <a:avLst/>
                              <a:gdLst>
                                <a:gd name="T0" fmla="*/ 651 w 1462"/>
                                <a:gd name="T1" fmla="*/ 8 h 1259"/>
                                <a:gd name="T2" fmla="*/ 502 w 1462"/>
                                <a:gd name="T3" fmla="*/ 36 h 1259"/>
                                <a:gd name="T4" fmla="*/ 364 w 1462"/>
                                <a:gd name="T5" fmla="*/ 89 h 1259"/>
                                <a:gd name="T6" fmla="*/ 244 w 1462"/>
                                <a:gd name="T7" fmla="*/ 165 h 1259"/>
                                <a:gd name="T8" fmla="*/ 145 w 1462"/>
                                <a:gd name="T9" fmla="*/ 261 h 1259"/>
                                <a:gd name="T10" fmla="*/ 69 w 1462"/>
                                <a:gd name="T11" fmla="*/ 371 h 1259"/>
                                <a:gd name="T12" fmla="*/ 21 w 1462"/>
                                <a:gd name="T13" fmla="*/ 495 h 1259"/>
                                <a:gd name="T14" fmla="*/ 4 w 1462"/>
                                <a:gd name="T15" fmla="*/ 629 h 1259"/>
                                <a:gd name="T16" fmla="*/ 21 w 1462"/>
                                <a:gd name="T17" fmla="*/ 763 h 1259"/>
                                <a:gd name="T18" fmla="*/ 69 w 1462"/>
                                <a:gd name="T19" fmla="*/ 888 h 1259"/>
                                <a:gd name="T20" fmla="*/ 145 w 1462"/>
                                <a:gd name="T21" fmla="*/ 998 h 1259"/>
                                <a:gd name="T22" fmla="*/ 244 w 1462"/>
                                <a:gd name="T23" fmla="*/ 1093 h 1259"/>
                                <a:gd name="T24" fmla="*/ 364 w 1462"/>
                                <a:gd name="T25" fmla="*/ 1170 h 1259"/>
                                <a:gd name="T26" fmla="*/ 502 w 1462"/>
                                <a:gd name="T27" fmla="*/ 1223 h 1259"/>
                                <a:gd name="T28" fmla="*/ 651 w 1462"/>
                                <a:gd name="T29" fmla="*/ 1251 h 1259"/>
                                <a:gd name="T30" fmla="*/ 810 w 1462"/>
                                <a:gd name="T31" fmla="*/ 1251 h 1259"/>
                                <a:gd name="T32" fmla="*/ 960 w 1462"/>
                                <a:gd name="T33" fmla="*/ 1223 h 1259"/>
                                <a:gd name="T34" fmla="*/ 1098 w 1462"/>
                                <a:gd name="T35" fmla="*/ 1170 h 1259"/>
                                <a:gd name="T36" fmla="*/ 1218 w 1462"/>
                                <a:gd name="T37" fmla="*/ 1093 h 1259"/>
                                <a:gd name="T38" fmla="*/ 1316 w 1462"/>
                                <a:gd name="T39" fmla="*/ 998 h 1259"/>
                                <a:gd name="T40" fmla="*/ 1392 w 1462"/>
                                <a:gd name="T41" fmla="*/ 888 h 1259"/>
                                <a:gd name="T42" fmla="*/ 1440 w 1462"/>
                                <a:gd name="T43" fmla="*/ 763 h 1259"/>
                                <a:gd name="T44" fmla="*/ 1457 w 1462"/>
                                <a:gd name="T45" fmla="*/ 629 h 1259"/>
                                <a:gd name="T46" fmla="*/ 1440 w 1462"/>
                                <a:gd name="T47" fmla="*/ 495 h 1259"/>
                                <a:gd name="T48" fmla="*/ 1392 w 1462"/>
                                <a:gd name="T49" fmla="*/ 371 h 1259"/>
                                <a:gd name="T50" fmla="*/ 1316 w 1462"/>
                                <a:gd name="T51" fmla="*/ 261 h 1259"/>
                                <a:gd name="T52" fmla="*/ 1218 w 1462"/>
                                <a:gd name="T53" fmla="*/ 165 h 1259"/>
                                <a:gd name="T54" fmla="*/ 1098 w 1462"/>
                                <a:gd name="T55" fmla="*/ 89 h 1259"/>
                                <a:gd name="T56" fmla="*/ 960 w 1462"/>
                                <a:gd name="T57" fmla="*/ 36 h 1259"/>
                                <a:gd name="T58" fmla="*/ 810 w 1462"/>
                                <a:gd name="T59" fmla="*/ 8 h 1259"/>
                                <a:gd name="T60" fmla="*/ 731 w 1462"/>
                                <a:gd name="T61" fmla="*/ 0 h 1259"/>
                                <a:gd name="T62" fmla="*/ 888 w 1462"/>
                                <a:gd name="T63" fmla="*/ 14 h 1259"/>
                                <a:gd name="T64" fmla="*/ 1033 w 1462"/>
                                <a:gd name="T65" fmla="*/ 55 h 1259"/>
                                <a:gd name="T66" fmla="*/ 1163 w 1462"/>
                                <a:gd name="T67" fmla="*/ 121 h 1259"/>
                                <a:gd name="T68" fmla="*/ 1274 w 1462"/>
                                <a:gd name="T69" fmla="*/ 207 h 1259"/>
                                <a:gd name="T70" fmla="*/ 1363 w 1462"/>
                                <a:gd name="T71" fmla="*/ 311 h 1259"/>
                                <a:gd name="T72" fmla="*/ 1425 w 1462"/>
                                <a:gd name="T73" fmla="*/ 430 h 1259"/>
                                <a:gd name="T74" fmla="*/ 1457 w 1462"/>
                                <a:gd name="T75" fmla="*/ 560 h 1259"/>
                                <a:gd name="T76" fmla="*/ 1457 w 1462"/>
                                <a:gd name="T77" fmla="*/ 697 h 1259"/>
                                <a:gd name="T78" fmla="*/ 1425 w 1462"/>
                                <a:gd name="T79" fmla="*/ 829 h 1259"/>
                                <a:gd name="T80" fmla="*/ 1363 w 1462"/>
                                <a:gd name="T81" fmla="*/ 947 h 1259"/>
                                <a:gd name="T82" fmla="*/ 1274 w 1462"/>
                                <a:gd name="T83" fmla="*/ 1052 h 1259"/>
                                <a:gd name="T84" fmla="*/ 1163 w 1462"/>
                                <a:gd name="T85" fmla="*/ 1138 h 1259"/>
                                <a:gd name="T86" fmla="*/ 1033 w 1462"/>
                                <a:gd name="T87" fmla="*/ 1204 h 1259"/>
                                <a:gd name="T88" fmla="*/ 888 w 1462"/>
                                <a:gd name="T89" fmla="*/ 1245 h 1259"/>
                                <a:gd name="T90" fmla="*/ 731 w 1462"/>
                                <a:gd name="T91" fmla="*/ 1259 h 1259"/>
                                <a:gd name="T92" fmla="*/ 574 w 1462"/>
                                <a:gd name="T93" fmla="*/ 1245 h 1259"/>
                                <a:gd name="T94" fmla="*/ 428 w 1462"/>
                                <a:gd name="T95" fmla="*/ 1204 h 1259"/>
                                <a:gd name="T96" fmla="*/ 299 w 1462"/>
                                <a:gd name="T97" fmla="*/ 1138 h 1259"/>
                                <a:gd name="T98" fmla="*/ 187 w 1462"/>
                                <a:gd name="T99" fmla="*/ 1052 h 1259"/>
                                <a:gd name="T100" fmla="*/ 99 w 1462"/>
                                <a:gd name="T101" fmla="*/ 947 h 1259"/>
                                <a:gd name="T102" fmla="*/ 37 w 1462"/>
                                <a:gd name="T103" fmla="*/ 829 h 1259"/>
                                <a:gd name="T104" fmla="*/ 4 w 1462"/>
                                <a:gd name="T105" fmla="*/ 697 h 1259"/>
                                <a:gd name="T106" fmla="*/ 4 w 1462"/>
                                <a:gd name="T107" fmla="*/ 560 h 1259"/>
                                <a:gd name="T108" fmla="*/ 37 w 1462"/>
                                <a:gd name="T109" fmla="*/ 430 h 1259"/>
                                <a:gd name="T110" fmla="*/ 99 w 1462"/>
                                <a:gd name="T111" fmla="*/ 311 h 1259"/>
                                <a:gd name="T112" fmla="*/ 187 w 1462"/>
                                <a:gd name="T113" fmla="*/ 207 h 1259"/>
                                <a:gd name="T114" fmla="*/ 299 w 1462"/>
                                <a:gd name="T115" fmla="*/ 121 h 1259"/>
                                <a:gd name="T116" fmla="*/ 428 w 1462"/>
                                <a:gd name="T117" fmla="*/ 55 h 1259"/>
                                <a:gd name="T118" fmla="*/ 574 w 1462"/>
                                <a:gd name="T119" fmla="*/ 14 h 1259"/>
                                <a:gd name="T120" fmla="*/ 731 w 1462"/>
                                <a:gd name="T121" fmla="*/ 0 h 1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62" h="1259">
                                  <a:moveTo>
                                    <a:pt x="731" y="4"/>
                                  </a:moveTo>
                                  <a:lnTo>
                                    <a:pt x="651" y="8"/>
                                  </a:lnTo>
                                  <a:lnTo>
                                    <a:pt x="575" y="18"/>
                                  </a:lnTo>
                                  <a:lnTo>
                                    <a:pt x="502" y="36"/>
                                  </a:lnTo>
                                  <a:lnTo>
                                    <a:pt x="431" y="59"/>
                                  </a:lnTo>
                                  <a:lnTo>
                                    <a:pt x="364" y="89"/>
                                  </a:lnTo>
                                  <a:lnTo>
                                    <a:pt x="302" y="125"/>
                                  </a:lnTo>
                                  <a:lnTo>
                                    <a:pt x="244" y="165"/>
                                  </a:lnTo>
                                  <a:lnTo>
                                    <a:pt x="192" y="211"/>
                                  </a:lnTo>
                                  <a:lnTo>
                                    <a:pt x="145" y="261"/>
                                  </a:lnTo>
                                  <a:lnTo>
                                    <a:pt x="104" y="314"/>
                                  </a:lnTo>
                                  <a:lnTo>
                                    <a:pt x="69" y="371"/>
                                  </a:lnTo>
                                  <a:lnTo>
                                    <a:pt x="41" y="432"/>
                                  </a:lnTo>
                                  <a:lnTo>
                                    <a:pt x="21" y="495"/>
                                  </a:lnTo>
                                  <a:lnTo>
                                    <a:pt x="8" y="561"/>
                                  </a:lnTo>
                                  <a:lnTo>
                                    <a:pt x="4" y="629"/>
                                  </a:lnTo>
                                  <a:lnTo>
                                    <a:pt x="8" y="697"/>
                                  </a:lnTo>
                                  <a:lnTo>
                                    <a:pt x="21" y="763"/>
                                  </a:lnTo>
                                  <a:lnTo>
                                    <a:pt x="41" y="827"/>
                                  </a:lnTo>
                                  <a:lnTo>
                                    <a:pt x="69" y="888"/>
                                  </a:lnTo>
                                  <a:lnTo>
                                    <a:pt x="104" y="945"/>
                                  </a:lnTo>
                                  <a:lnTo>
                                    <a:pt x="145" y="998"/>
                                  </a:lnTo>
                                  <a:lnTo>
                                    <a:pt x="192" y="1048"/>
                                  </a:lnTo>
                                  <a:lnTo>
                                    <a:pt x="244" y="1093"/>
                                  </a:lnTo>
                                  <a:lnTo>
                                    <a:pt x="302" y="1134"/>
                                  </a:lnTo>
                                  <a:lnTo>
                                    <a:pt x="364" y="1170"/>
                                  </a:lnTo>
                                  <a:lnTo>
                                    <a:pt x="431" y="1199"/>
                                  </a:lnTo>
                                  <a:lnTo>
                                    <a:pt x="502" y="1223"/>
                                  </a:lnTo>
                                  <a:lnTo>
                                    <a:pt x="575" y="1240"/>
                                  </a:lnTo>
                                  <a:lnTo>
                                    <a:pt x="651" y="1251"/>
                                  </a:lnTo>
                                  <a:lnTo>
                                    <a:pt x="731" y="1254"/>
                                  </a:lnTo>
                                  <a:lnTo>
                                    <a:pt x="810" y="1251"/>
                                  </a:lnTo>
                                  <a:lnTo>
                                    <a:pt x="886" y="1240"/>
                                  </a:lnTo>
                                  <a:lnTo>
                                    <a:pt x="960" y="1223"/>
                                  </a:lnTo>
                                  <a:lnTo>
                                    <a:pt x="1030" y="1199"/>
                                  </a:lnTo>
                                  <a:lnTo>
                                    <a:pt x="1098" y="1170"/>
                                  </a:lnTo>
                                  <a:lnTo>
                                    <a:pt x="1160" y="1134"/>
                                  </a:lnTo>
                                  <a:lnTo>
                                    <a:pt x="1218" y="1093"/>
                                  </a:lnTo>
                                  <a:lnTo>
                                    <a:pt x="1270" y="1048"/>
                                  </a:lnTo>
                                  <a:lnTo>
                                    <a:pt x="1316" y="998"/>
                                  </a:lnTo>
                                  <a:lnTo>
                                    <a:pt x="1357" y="945"/>
                                  </a:lnTo>
                                  <a:lnTo>
                                    <a:pt x="1392" y="888"/>
                                  </a:lnTo>
                                  <a:lnTo>
                                    <a:pt x="1421" y="827"/>
                                  </a:lnTo>
                                  <a:lnTo>
                                    <a:pt x="1440" y="763"/>
                                  </a:lnTo>
                                  <a:lnTo>
                                    <a:pt x="1453" y="697"/>
                                  </a:lnTo>
                                  <a:lnTo>
                                    <a:pt x="1457" y="629"/>
                                  </a:lnTo>
                                  <a:lnTo>
                                    <a:pt x="1453" y="561"/>
                                  </a:lnTo>
                                  <a:lnTo>
                                    <a:pt x="1440" y="495"/>
                                  </a:lnTo>
                                  <a:lnTo>
                                    <a:pt x="1421" y="432"/>
                                  </a:lnTo>
                                  <a:lnTo>
                                    <a:pt x="1392" y="371"/>
                                  </a:lnTo>
                                  <a:lnTo>
                                    <a:pt x="1357" y="314"/>
                                  </a:lnTo>
                                  <a:lnTo>
                                    <a:pt x="1316" y="261"/>
                                  </a:lnTo>
                                  <a:lnTo>
                                    <a:pt x="1270" y="211"/>
                                  </a:lnTo>
                                  <a:lnTo>
                                    <a:pt x="1218" y="165"/>
                                  </a:lnTo>
                                  <a:lnTo>
                                    <a:pt x="1160" y="125"/>
                                  </a:lnTo>
                                  <a:lnTo>
                                    <a:pt x="1098" y="89"/>
                                  </a:lnTo>
                                  <a:lnTo>
                                    <a:pt x="1030" y="59"/>
                                  </a:lnTo>
                                  <a:lnTo>
                                    <a:pt x="960" y="36"/>
                                  </a:lnTo>
                                  <a:lnTo>
                                    <a:pt x="886" y="18"/>
                                  </a:lnTo>
                                  <a:lnTo>
                                    <a:pt x="810" y="8"/>
                                  </a:lnTo>
                                  <a:lnTo>
                                    <a:pt x="731" y="4"/>
                                  </a:lnTo>
                                  <a:close/>
                                  <a:moveTo>
                                    <a:pt x="731" y="0"/>
                                  </a:moveTo>
                                  <a:lnTo>
                                    <a:pt x="810" y="3"/>
                                  </a:lnTo>
                                  <a:lnTo>
                                    <a:pt x="888" y="14"/>
                                  </a:lnTo>
                                  <a:lnTo>
                                    <a:pt x="963" y="31"/>
                                  </a:lnTo>
                                  <a:lnTo>
                                    <a:pt x="1033" y="55"/>
                                  </a:lnTo>
                                  <a:lnTo>
                                    <a:pt x="1099" y="86"/>
                                  </a:lnTo>
                                  <a:lnTo>
                                    <a:pt x="1163" y="121"/>
                                  </a:lnTo>
                                  <a:lnTo>
                                    <a:pt x="1221" y="162"/>
                                  </a:lnTo>
                                  <a:lnTo>
                                    <a:pt x="1274" y="207"/>
                                  </a:lnTo>
                                  <a:lnTo>
                                    <a:pt x="1321" y="257"/>
                                  </a:lnTo>
                                  <a:lnTo>
                                    <a:pt x="1363" y="311"/>
                                  </a:lnTo>
                                  <a:lnTo>
                                    <a:pt x="1397" y="370"/>
                                  </a:lnTo>
                                  <a:lnTo>
                                    <a:pt x="1425" y="430"/>
                                  </a:lnTo>
                                  <a:lnTo>
                                    <a:pt x="1446" y="495"/>
                                  </a:lnTo>
                                  <a:lnTo>
                                    <a:pt x="1457" y="560"/>
                                  </a:lnTo>
                                  <a:lnTo>
                                    <a:pt x="1462" y="629"/>
                                  </a:lnTo>
                                  <a:lnTo>
                                    <a:pt x="1457" y="697"/>
                                  </a:lnTo>
                                  <a:lnTo>
                                    <a:pt x="1446" y="764"/>
                                  </a:lnTo>
                                  <a:lnTo>
                                    <a:pt x="1425" y="829"/>
                                  </a:lnTo>
                                  <a:lnTo>
                                    <a:pt x="1397" y="889"/>
                                  </a:lnTo>
                                  <a:lnTo>
                                    <a:pt x="1363" y="947"/>
                                  </a:lnTo>
                                  <a:lnTo>
                                    <a:pt x="1321" y="1001"/>
                                  </a:lnTo>
                                  <a:lnTo>
                                    <a:pt x="1274" y="1052"/>
                                  </a:lnTo>
                                  <a:lnTo>
                                    <a:pt x="1221" y="1097"/>
                                  </a:lnTo>
                                  <a:lnTo>
                                    <a:pt x="1163" y="1138"/>
                                  </a:lnTo>
                                  <a:lnTo>
                                    <a:pt x="1099" y="1173"/>
                                  </a:lnTo>
                                  <a:lnTo>
                                    <a:pt x="1033" y="1204"/>
                                  </a:lnTo>
                                  <a:lnTo>
                                    <a:pt x="963" y="1227"/>
                                  </a:lnTo>
                                  <a:lnTo>
                                    <a:pt x="888" y="1245"/>
                                  </a:lnTo>
                                  <a:lnTo>
                                    <a:pt x="810" y="1256"/>
                                  </a:lnTo>
                                  <a:lnTo>
                                    <a:pt x="731" y="1259"/>
                                  </a:lnTo>
                                  <a:lnTo>
                                    <a:pt x="651" y="1256"/>
                                  </a:lnTo>
                                  <a:lnTo>
                                    <a:pt x="574" y="1245"/>
                                  </a:lnTo>
                                  <a:lnTo>
                                    <a:pt x="499" y="1227"/>
                                  </a:lnTo>
                                  <a:lnTo>
                                    <a:pt x="428" y="1204"/>
                                  </a:lnTo>
                                  <a:lnTo>
                                    <a:pt x="362" y="1173"/>
                                  </a:lnTo>
                                  <a:lnTo>
                                    <a:pt x="299" y="1138"/>
                                  </a:lnTo>
                                  <a:lnTo>
                                    <a:pt x="241" y="1097"/>
                                  </a:lnTo>
                                  <a:lnTo>
                                    <a:pt x="187" y="1052"/>
                                  </a:lnTo>
                                  <a:lnTo>
                                    <a:pt x="141" y="1001"/>
                                  </a:lnTo>
                                  <a:lnTo>
                                    <a:pt x="99" y="947"/>
                                  </a:lnTo>
                                  <a:lnTo>
                                    <a:pt x="65" y="889"/>
                                  </a:lnTo>
                                  <a:lnTo>
                                    <a:pt x="37" y="829"/>
                                  </a:lnTo>
                                  <a:lnTo>
                                    <a:pt x="15" y="764"/>
                                  </a:lnTo>
                                  <a:lnTo>
                                    <a:pt x="4" y="697"/>
                                  </a:lnTo>
                                  <a:lnTo>
                                    <a:pt x="0" y="629"/>
                                  </a:lnTo>
                                  <a:lnTo>
                                    <a:pt x="4" y="560"/>
                                  </a:lnTo>
                                  <a:lnTo>
                                    <a:pt x="15" y="495"/>
                                  </a:lnTo>
                                  <a:lnTo>
                                    <a:pt x="37" y="430"/>
                                  </a:lnTo>
                                  <a:lnTo>
                                    <a:pt x="65" y="370"/>
                                  </a:lnTo>
                                  <a:lnTo>
                                    <a:pt x="99" y="311"/>
                                  </a:lnTo>
                                  <a:lnTo>
                                    <a:pt x="141" y="257"/>
                                  </a:lnTo>
                                  <a:lnTo>
                                    <a:pt x="187" y="207"/>
                                  </a:lnTo>
                                  <a:lnTo>
                                    <a:pt x="241" y="162"/>
                                  </a:lnTo>
                                  <a:lnTo>
                                    <a:pt x="299" y="121"/>
                                  </a:lnTo>
                                  <a:lnTo>
                                    <a:pt x="362" y="86"/>
                                  </a:lnTo>
                                  <a:lnTo>
                                    <a:pt x="428" y="55"/>
                                  </a:lnTo>
                                  <a:lnTo>
                                    <a:pt x="499" y="31"/>
                                  </a:lnTo>
                                  <a:lnTo>
                                    <a:pt x="574" y="14"/>
                                  </a:lnTo>
                                  <a:lnTo>
                                    <a:pt x="651" y="3"/>
                                  </a:lnTo>
                                  <a:lnTo>
                                    <a:pt x="731" y="0"/>
                                  </a:lnTo>
                                  <a:close/>
                                </a:path>
                              </a:pathLst>
                            </a:custGeom>
                            <a:solidFill>
                              <a:srgbClr val="FFE473"/>
                            </a:solidFill>
                            <a:ln>
                              <a:noFill/>
                            </a:ln>
                            <a:extLst>
                              <a:ext uri="{91240B29-F687-4F45-9708-019B960494DF}">
                                <a14:hiddenLine xmlns:a14="http://schemas.microsoft.com/office/drawing/2010/main" w="0">
                                  <a:solidFill>
                                    <a:srgbClr val="FFE473"/>
                                  </a:solidFill>
                                  <a:prstDash val="solid"/>
                                  <a:round/>
                                  <a:headEnd/>
                                  <a:tailEnd/>
                                </a14:hiddenLine>
                              </a:ext>
                            </a:extLst>
                          </wps:spPr>
                          <wps:bodyPr rot="0" vert="horz" wrap="square" lIns="91440" tIns="45720" rIns="91440" bIns="45720" anchor="t" anchorCtr="0" upright="1">
                            <a:noAutofit/>
                          </wps:bodyPr>
                        </wps:wsp>
                        <wps:wsp>
                          <wps:cNvPr id="786" name="Freeform 499"/>
                          <wps:cNvSpPr>
                            <a:spLocks noEditPoints="1"/>
                          </wps:cNvSpPr>
                          <wps:spPr bwMode="auto">
                            <a:xfrm>
                              <a:off x="1291" y="255"/>
                              <a:ext cx="737" cy="635"/>
                            </a:xfrm>
                            <a:custGeom>
                              <a:avLst/>
                              <a:gdLst>
                                <a:gd name="T0" fmla="*/ 657 w 1473"/>
                                <a:gd name="T1" fmla="*/ 8 h 1269"/>
                                <a:gd name="T2" fmla="*/ 505 w 1473"/>
                                <a:gd name="T3" fmla="*/ 36 h 1269"/>
                                <a:gd name="T4" fmla="*/ 368 w 1473"/>
                                <a:gd name="T5" fmla="*/ 91 h 1269"/>
                                <a:gd name="T6" fmla="*/ 247 w 1473"/>
                                <a:gd name="T7" fmla="*/ 167 h 1269"/>
                                <a:gd name="T8" fmla="*/ 147 w 1473"/>
                                <a:gd name="T9" fmla="*/ 262 h 1269"/>
                                <a:gd name="T10" fmla="*/ 71 w 1473"/>
                                <a:gd name="T11" fmla="*/ 375 h 1269"/>
                                <a:gd name="T12" fmla="*/ 21 w 1473"/>
                                <a:gd name="T13" fmla="*/ 500 h 1269"/>
                                <a:gd name="T14" fmla="*/ 6 w 1473"/>
                                <a:gd name="T15" fmla="*/ 634 h 1269"/>
                                <a:gd name="T16" fmla="*/ 21 w 1473"/>
                                <a:gd name="T17" fmla="*/ 769 h 1269"/>
                                <a:gd name="T18" fmla="*/ 71 w 1473"/>
                                <a:gd name="T19" fmla="*/ 894 h 1269"/>
                                <a:gd name="T20" fmla="*/ 147 w 1473"/>
                                <a:gd name="T21" fmla="*/ 1006 h 1269"/>
                                <a:gd name="T22" fmla="*/ 247 w 1473"/>
                                <a:gd name="T23" fmla="*/ 1102 h 1269"/>
                                <a:gd name="T24" fmla="*/ 368 w 1473"/>
                                <a:gd name="T25" fmla="*/ 1178 h 1269"/>
                                <a:gd name="T26" fmla="*/ 505 w 1473"/>
                                <a:gd name="T27" fmla="*/ 1232 h 1269"/>
                                <a:gd name="T28" fmla="*/ 657 w 1473"/>
                                <a:gd name="T29" fmla="*/ 1261 h 1269"/>
                                <a:gd name="T30" fmla="*/ 816 w 1473"/>
                                <a:gd name="T31" fmla="*/ 1261 h 1269"/>
                                <a:gd name="T32" fmla="*/ 969 w 1473"/>
                                <a:gd name="T33" fmla="*/ 1232 h 1269"/>
                                <a:gd name="T34" fmla="*/ 1105 w 1473"/>
                                <a:gd name="T35" fmla="*/ 1178 h 1269"/>
                                <a:gd name="T36" fmla="*/ 1227 w 1473"/>
                                <a:gd name="T37" fmla="*/ 1102 h 1269"/>
                                <a:gd name="T38" fmla="*/ 1327 w 1473"/>
                                <a:gd name="T39" fmla="*/ 1006 h 1269"/>
                                <a:gd name="T40" fmla="*/ 1403 w 1473"/>
                                <a:gd name="T41" fmla="*/ 894 h 1269"/>
                                <a:gd name="T42" fmla="*/ 1452 w 1473"/>
                                <a:gd name="T43" fmla="*/ 769 h 1269"/>
                                <a:gd name="T44" fmla="*/ 1468 w 1473"/>
                                <a:gd name="T45" fmla="*/ 634 h 1269"/>
                                <a:gd name="T46" fmla="*/ 1452 w 1473"/>
                                <a:gd name="T47" fmla="*/ 500 h 1269"/>
                                <a:gd name="T48" fmla="*/ 1403 w 1473"/>
                                <a:gd name="T49" fmla="*/ 375 h 1269"/>
                                <a:gd name="T50" fmla="*/ 1327 w 1473"/>
                                <a:gd name="T51" fmla="*/ 262 h 1269"/>
                                <a:gd name="T52" fmla="*/ 1227 w 1473"/>
                                <a:gd name="T53" fmla="*/ 167 h 1269"/>
                                <a:gd name="T54" fmla="*/ 1105 w 1473"/>
                                <a:gd name="T55" fmla="*/ 91 h 1269"/>
                                <a:gd name="T56" fmla="*/ 969 w 1473"/>
                                <a:gd name="T57" fmla="*/ 36 h 1269"/>
                                <a:gd name="T58" fmla="*/ 816 w 1473"/>
                                <a:gd name="T59" fmla="*/ 8 h 1269"/>
                                <a:gd name="T60" fmla="*/ 737 w 1473"/>
                                <a:gd name="T61" fmla="*/ 0 h 1269"/>
                                <a:gd name="T62" fmla="*/ 895 w 1473"/>
                                <a:gd name="T63" fmla="*/ 14 h 1269"/>
                                <a:gd name="T64" fmla="*/ 1040 w 1473"/>
                                <a:gd name="T65" fmla="*/ 57 h 1269"/>
                                <a:gd name="T66" fmla="*/ 1172 w 1473"/>
                                <a:gd name="T67" fmla="*/ 122 h 1269"/>
                                <a:gd name="T68" fmla="*/ 1283 w 1473"/>
                                <a:gd name="T69" fmla="*/ 210 h 1269"/>
                                <a:gd name="T70" fmla="*/ 1373 w 1473"/>
                                <a:gd name="T71" fmla="*/ 314 h 1269"/>
                                <a:gd name="T72" fmla="*/ 1435 w 1473"/>
                                <a:gd name="T73" fmla="*/ 434 h 1269"/>
                                <a:gd name="T74" fmla="*/ 1469 w 1473"/>
                                <a:gd name="T75" fmla="*/ 565 h 1269"/>
                                <a:gd name="T76" fmla="*/ 1469 w 1473"/>
                                <a:gd name="T77" fmla="*/ 704 h 1269"/>
                                <a:gd name="T78" fmla="*/ 1435 w 1473"/>
                                <a:gd name="T79" fmla="*/ 835 h 1269"/>
                                <a:gd name="T80" fmla="*/ 1373 w 1473"/>
                                <a:gd name="T81" fmla="*/ 955 h 1269"/>
                                <a:gd name="T82" fmla="*/ 1283 w 1473"/>
                                <a:gd name="T83" fmla="*/ 1059 h 1269"/>
                                <a:gd name="T84" fmla="*/ 1172 w 1473"/>
                                <a:gd name="T85" fmla="*/ 1147 h 1269"/>
                                <a:gd name="T86" fmla="*/ 1040 w 1473"/>
                                <a:gd name="T87" fmla="*/ 1212 h 1269"/>
                                <a:gd name="T88" fmla="*/ 895 w 1473"/>
                                <a:gd name="T89" fmla="*/ 1255 h 1269"/>
                                <a:gd name="T90" fmla="*/ 737 w 1473"/>
                                <a:gd name="T91" fmla="*/ 1269 h 1269"/>
                                <a:gd name="T92" fmla="*/ 578 w 1473"/>
                                <a:gd name="T93" fmla="*/ 1255 h 1269"/>
                                <a:gd name="T94" fmla="*/ 433 w 1473"/>
                                <a:gd name="T95" fmla="*/ 1212 h 1269"/>
                                <a:gd name="T96" fmla="*/ 302 w 1473"/>
                                <a:gd name="T97" fmla="*/ 1147 h 1269"/>
                                <a:gd name="T98" fmla="*/ 191 w 1473"/>
                                <a:gd name="T99" fmla="*/ 1059 h 1269"/>
                                <a:gd name="T100" fmla="*/ 100 w 1473"/>
                                <a:gd name="T101" fmla="*/ 955 h 1269"/>
                                <a:gd name="T102" fmla="*/ 38 w 1473"/>
                                <a:gd name="T103" fmla="*/ 835 h 1269"/>
                                <a:gd name="T104" fmla="*/ 4 w 1473"/>
                                <a:gd name="T105" fmla="*/ 704 h 1269"/>
                                <a:gd name="T106" fmla="*/ 4 w 1473"/>
                                <a:gd name="T107" fmla="*/ 565 h 1269"/>
                                <a:gd name="T108" fmla="*/ 38 w 1473"/>
                                <a:gd name="T109" fmla="*/ 434 h 1269"/>
                                <a:gd name="T110" fmla="*/ 100 w 1473"/>
                                <a:gd name="T111" fmla="*/ 314 h 1269"/>
                                <a:gd name="T112" fmla="*/ 191 w 1473"/>
                                <a:gd name="T113" fmla="*/ 210 h 1269"/>
                                <a:gd name="T114" fmla="*/ 302 w 1473"/>
                                <a:gd name="T115" fmla="*/ 122 h 1269"/>
                                <a:gd name="T116" fmla="*/ 433 w 1473"/>
                                <a:gd name="T117" fmla="*/ 57 h 1269"/>
                                <a:gd name="T118" fmla="*/ 578 w 1473"/>
                                <a:gd name="T119" fmla="*/ 14 h 1269"/>
                                <a:gd name="T120" fmla="*/ 737 w 1473"/>
                                <a:gd name="T121" fmla="*/ 0 h 1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73" h="1269">
                                  <a:moveTo>
                                    <a:pt x="737" y="5"/>
                                  </a:moveTo>
                                  <a:lnTo>
                                    <a:pt x="657" y="8"/>
                                  </a:lnTo>
                                  <a:lnTo>
                                    <a:pt x="580" y="19"/>
                                  </a:lnTo>
                                  <a:lnTo>
                                    <a:pt x="505" y="36"/>
                                  </a:lnTo>
                                  <a:lnTo>
                                    <a:pt x="434" y="60"/>
                                  </a:lnTo>
                                  <a:lnTo>
                                    <a:pt x="368" y="91"/>
                                  </a:lnTo>
                                  <a:lnTo>
                                    <a:pt x="305" y="126"/>
                                  </a:lnTo>
                                  <a:lnTo>
                                    <a:pt x="247" y="167"/>
                                  </a:lnTo>
                                  <a:lnTo>
                                    <a:pt x="193" y="212"/>
                                  </a:lnTo>
                                  <a:lnTo>
                                    <a:pt x="147" y="262"/>
                                  </a:lnTo>
                                  <a:lnTo>
                                    <a:pt x="105" y="316"/>
                                  </a:lnTo>
                                  <a:lnTo>
                                    <a:pt x="71" y="375"/>
                                  </a:lnTo>
                                  <a:lnTo>
                                    <a:pt x="43" y="435"/>
                                  </a:lnTo>
                                  <a:lnTo>
                                    <a:pt x="21" y="500"/>
                                  </a:lnTo>
                                  <a:lnTo>
                                    <a:pt x="10" y="565"/>
                                  </a:lnTo>
                                  <a:lnTo>
                                    <a:pt x="6" y="634"/>
                                  </a:lnTo>
                                  <a:lnTo>
                                    <a:pt x="10" y="702"/>
                                  </a:lnTo>
                                  <a:lnTo>
                                    <a:pt x="21" y="769"/>
                                  </a:lnTo>
                                  <a:lnTo>
                                    <a:pt x="43" y="834"/>
                                  </a:lnTo>
                                  <a:lnTo>
                                    <a:pt x="71" y="894"/>
                                  </a:lnTo>
                                  <a:lnTo>
                                    <a:pt x="105" y="952"/>
                                  </a:lnTo>
                                  <a:lnTo>
                                    <a:pt x="147" y="1006"/>
                                  </a:lnTo>
                                  <a:lnTo>
                                    <a:pt x="193" y="1057"/>
                                  </a:lnTo>
                                  <a:lnTo>
                                    <a:pt x="247" y="1102"/>
                                  </a:lnTo>
                                  <a:lnTo>
                                    <a:pt x="305" y="1143"/>
                                  </a:lnTo>
                                  <a:lnTo>
                                    <a:pt x="368" y="1178"/>
                                  </a:lnTo>
                                  <a:lnTo>
                                    <a:pt x="434" y="1209"/>
                                  </a:lnTo>
                                  <a:lnTo>
                                    <a:pt x="505" y="1232"/>
                                  </a:lnTo>
                                  <a:lnTo>
                                    <a:pt x="580" y="1250"/>
                                  </a:lnTo>
                                  <a:lnTo>
                                    <a:pt x="657" y="1261"/>
                                  </a:lnTo>
                                  <a:lnTo>
                                    <a:pt x="737" y="1264"/>
                                  </a:lnTo>
                                  <a:lnTo>
                                    <a:pt x="816" y="1261"/>
                                  </a:lnTo>
                                  <a:lnTo>
                                    <a:pt x="894" y="1250"/>
                                  </a:lnTo>
                                  <a:lnTo>
                                    <a:pt x="969" y="1232"/>
                                  </a:lnTo>
                                  <a:lnTo>
                                    <a:pt x="1039" y="1209"/>
                                  </a:lnTo>
                                  <a:lnTo>
                                    <a:pt x="1105" y="1178"/>
                                  </a:lnTo>
                                  <a:lnTo>
                                    <a:pt x="1169" y="1143"/>
                                  </a:lnTo>
                                  <a:lnTo>
                                    <a:pt x="1227" y="1102"/>
                                  </a:lnTo>
                                  <a:lnTo>
                                    <a:pt x="1280" y="1057"/>
                                  </a:lnTo>
                                  <a:lnTo>
                                    <a:pt x="1327" y="1006"/>
                                  </a:lnTo>
                                  <a:lnTo>
                                    <a:pt x="1369" y="952"/>
                                  </a:lnTo>
                                  <a:lnTo>
                                    <a:pt x="1403" y="894"/>
                                  </a:lnTo>
                                  <a:lnTo>
                                    <a:pt x="1431" y="834"/>
                                  </a:lnTo>
                                  <a:lnTo>
                                    <a:pt x="1452" y="769"/>
                                  </a:lnTo>
                                  <a:lnTo>
                                    <a:pt x="1463" y="702"/>
                                  </a:lnTo>
                                  <a:lnTo>
                                    <a:pt x="1468" y="634"/>
                                  </a:lnTo>
                                  <a:lnTo>
                                    <a:pt x="1463" y="565"/>
                                  </a:lnTo>
                                  <a:lnTo>
                                    <a:pt x="1452" y="500"/>
                                  </a:lnTo>
                                  <a:lnTo>
                                    <a:pt x="1431" y="435"/>
                                  </a:lnTo>
                                  <a:lnTo>
                                    <a:pt x="1403" y="375"/>
                                  </a:lnTo>
                                  <a:lnTo>
                                    <a:pt x="1369" y="316"/>
                                  </a:lnTo>
                                  <a:lnTo>
                                    <a:pt x="1327" y="262"/>
                                  </a:lnTo>
                                  <a:lnTo>
                                    <a:pt x="1280" y="212"/>
                                  </a:lnTo>
                                  <a:lnTo>
                                    <a:pt x="1227" y="167"/>
                                  </a:lnTo>
                                  <a:lnTo>
                                    <a:pt x="1169" y="126"/>
                                  </a:lnTo>
                                  <a:lnTo>
                                    <a:pt x="1105" y="91"/>
                                  </a:lnTo>
                                  <a:lnTo>
                                    <a:pt x="1039" y="60"/>
                                  </a:lnTo>
                                  <a:lnTo>
                                    <a:pt x="969" y="36"/>
                                  </a:lnTo>
                                  <a:lnTo>
                                    <a:pt x="894" y="19"/>
                                  </a:lnTo>
                                  <a:lnTo>
                                    <a:pt x="816" y="8"/>
                                  </a:lnTo>
                                  <a:lnTo>
                                    <a:pt x="737" y="5"/>
                                  </a:lnTo>
                                  <a:close/>
                                  <a:moveTo>
                                    <a:pt x="737" y="0"/>
                                  </a:moveTo>
                                  <a:lnTo>
                                    <a:pt x="816" y="3"/>
                                  </a:lnTo>
                                  <a:lnTo>
                                    <a:pt x="895" y="14"/>
                                  </a:lnTo>
                                  <a:lnTo>
                                    <a:pt x="970" y="32"/>
                                  </a:lnTo>
                                  <a:lnTo>
                                    <a:pt x="1040" y="57"/>
                                  </a:lnTo>
                                  <a:lnTo>
                                    <a:pt x="1108" y="87"/>
                                  </a:lnTo>
                                  <a:lnTo>
                                    <a:pt x="1172" y="122"/>
                                  </a:lnTo>
                                  <a:lnTo>
                                    <a:pt x="1231" y="164"/>
                                  </a:lnTo>
                                  <a:lnTo>
                                    <a:pt x="1283" y="210"/>
                                  </a:lnTo>
                                  <a:lnTo>
                                    <a:pt x="1331" y="259"/>
                                  </a:lnTo>
                                  <a:lnTo>
                                    <a:pt x="1373" y="314"/>
                                  </a:lnTo>
                                  <a:lnTo>
                                    <a:pt x="1408" y="372"/>
                                  </a:lnTo>
                                  <a:lnTo>
                                    <a:pt x="1435" y="434"/>
                                  </a:lnTo>
                                  <a:lnTo>
                                    <a:pt x="1456" y="499"/>
                                  </a:lnTo>
                                  <a:lnTo>
                                    <a:pt x="1469" y="565"/>
                                  </a:lnTo>
                                  <a:lnTo>
                                    <a:pt x="1473" y="634"/>
                                  </a:lnTo>
                                  <a:lnTo>
                                    <a:pt x="1469" y="704"/>
                                  </a:lnTo>
                                  <a:lnTo>
                                    <a:pt x="1456" y="770"/>
                                  </a:lnTo>
                                  <a:lnTo>
                                    <a:pt x="1435" y="835"/>
                                  </a:lnTo>
                                  <a:lnTo>
                                    <a:pt x="1408" y="897"/>
                                  </a:lnTo>
                                  <a:lnTo>
                                    <a:pt x="1373" y="955"/>
                                  </a:lnTo>
                                  <a:lnTo>
                                    <a:pt x="1331" y="1009"/>
                                  </a:lnTo>
                                  <a:lnTo>
                                    <a:pt x="1283" y="1059"/>
                                  </a:lnTo>
                                  <a:lnTo>
                                    <a:pt x="1231" y="1105"/>
                                  </a:lnTo>
                                  <a:lnTo>
                                    <a:pt x="1172" y="1147"/>
                                  </a:lnTo>
                                  <a:lnTo>
                                    <a:pt x="1108" y="1182"/>
                                  </a:lnTo>
                                  <a:lnTo>
                                    <a:pt x="1040" y="1212"/>
                                  </a:lnTo>
                                  <a:lnTo>
                                    <a:pt x="970" y="1236"/>
                                  </a:lnTo>
                                  <a:lnTo>
                                    <a:pt x="895" y="1255"/>
                                  </a:lnTo>
                                  <a:lnTo>
                                    <a:pt x="816" y="1264"/>
                                  </a:lnTo>
                                  <a:lnTo>
                                    <a:pt x="737" y="1269"/>
                                  </a:lnTo>
                                  <a:lnTo>
                                    <a:pt x="657" y="1264"/>
                                  </a:lnTo>
                                  <a:lnTo>
                                    <a:pt x="578" y="1255"/>
                                  </a:lnTo>
                                  <a:lnTo>
                                    <a:pt x="503" y="1236"/>
                                  </a:lnTo>
                                  <a:lnTo>
                                    <a:pt x="433" y="1212"/>
                                  </a:lnTo>
                                  <a:lnTo>
                                    <a:pt x="365" y="1182"/>
                                  </a:lnTo>
                                  <a:lnTo>
                                    <a:pt x="302" y="1147"/>
                                  </a:lnTo>
                                  <a:lnTo>
                                    <a:pt x="243" y="1105"/>
                                  </a:lnTo>
                                  <a:lnTo>
                                    <a:pt x="191" y="1059"/>
                                  </a:lnTo>
                                  <a:lnTo>
                                    <a:pt x="143" y="1009"/>
                                  </a:lnTo>
                                  <a:lnTo>
                                    <a:pt x="100" y="955"/>
                                  </a:lnTo>
                                  <a:lnTo>
                                    <a:pt x="65" y="897"/>
                                  </a:lnTo>
                                  <a:lnTo>
                                    <a:pt x="38" y="835"/>
                                  </a:lnTo>
                                  <a:lnTo>
                                    <a:pt x="17" y="770"/>
                                  </a:lnTo>
                                  <a:lnTo>
                                    <a:pt x="4" y="704"/>
                                  </a:lnTo>
                                  <a:lnTo>
                                    <a:pt x="0" y="634"/>
                                  </a:lnTo>
                                  <a:lnTo>
                                    <a:pt x="4" y="565"/>
                                  </a:lnTo>
                                  <a:lnTo>
                                    <a:pt x="17" y="499"/>
                                  </a:lnTo>
                                  <a:lnTo>
                                    <a:pt x="38" y="434"/>
                                  </a:lnTo>
                                  <a:lnTo>
                                    <a:pt x="65" y="372"/>
                                  </a:lnTo>
                                  <a:lnTo>
                                    <a:pt x="100" y="314"/>
                                  </a:lnTo>
                                  <a:lnTo>
                                    <a:pt x="143" y="259"/>
                                  </a:lnTo>
                                  <a:lnTo>
                                    <a:pt x="191" y="210"/>
                                  </a:lnTo>
                                  <a:lnTo>
                                    <a:pt x="243" y="164"/>
                                  </a:lnTo>
                                  <a:lnTo>
                                    <a:pt x="302" y="122"/>
                                  </a:lnTo>
                                  <a:lnTo>
                                    <a:pt x="365" y="87"/>
                                  </a:lnTo>
                                  <a:lnTo>
                                    <a:pt x="433" y="57"/>
                                  </a:lnTo>
                                  <a:lnTo>
                                    <a:pt x="503" y="32"/>
                                  </a:lnTo>
                                  <a:lnTo>
                                    <a:pt x="578" y="14"/>
                                  </a:lnTo>
                                  <a:lnTo>
                                    <a:pt x="657" y="3"/>
                                  </a:lnTo>
                                  <a:lnTo>
                                    <a:pt x="737" y="0"/>
                                  </a:lnTo>
                                  <a:close/>
                                </a:path>
                              </a:pathLst>
                            </a:custGeom>
                            <a:solidFill>
                              <a:srgbClr val="FFE472"/>
                            </a:solidFill>
                            <a:ln>
                              <a:noFill/>
                            </a:ln>
                            <a:extLst>
                              <a:ext uri="{91240B29-F687-4F45-9708-019B960494DF}">
                                <a14:hiddenLine xmlns:a14="http://schemas.microsoft.com/office/drawing/2010/main" w="0">
                                  <a:solidFill>
                                    <a:srgbClr val="FFE472"/>
                                  </a:solidFill>
                                  <a:prstDash val="solid"/>
                                  <a:round/>
                                  <a:headEnd/>
                                  <a:tailEnd/>
                                </a14:hiddenLine>
                              </a:ext>
                            </a:extLst>
                          </wps:spPr>
                          <wps:bodyPr rot="0" vert="horz" wrap="square" lIns="91440" tIns="45720" rIns="91440" bIns="45720" anchor="t" anchorCtr="0" upright="1">
                            <a:noAutofit/>
                          </wps:bodyPr>
                        </wps:wsp>
                        <wps:wsp>
                          <wps:cNvPr id="787" name="Freeform 500"/>
                          <wps:cNvSpPr>
                            <a:spLocks noEditPoints="1"/>
                          </wps:cNvSpPr>
                          <wps:spPr bwMode="auto">
                            <a:xfrm>
                              <a:off x="1288" y="253"/>
                              <a:ext cx="742" cy="638"/>
                            </a:xfrm>
                            <a:custGeom>
                              <a:avLst/>
                              <a:gdLst>
                                <a:gd name="T0" fmla="*/ 662 w 1484"/>
                                <a:gd name="T1" fmla="*/ 7 h 1277"/>
                                <a:gd name="T2" fmla="*/ 508 w 1484"/>
                                <a:gd name="T3" fmla="*/ 36 h 1277"/>
                                <a:gd name="T4" fmla="*/ 370 w 1484"/>
                                <a:gd name="T5" fmla="*/ 91 h 1277"/>
                                <a:gd name="T6" fmla="*/ 248 w 1484"/>
                                <a:gd name="T7" fmla="*/ 168 h 1277"/>
                                <a:gd name="T8" fmla="*/ 148 w 1484"/>
                                <a:gd name="T9" fmla="*/ 263 h 1277"/>
                                <a:gd name="T10" fmla="*/ 70 w 1484"/>
                                <a:gd name="T11" fmla="*/ 376 h 1277"/>
                                <a:gd name="T12" fmla="*/ 22 w 1484"/>
                                <a:gd name="T13" fmla="*/ 503 h 1277"/>
                                <a:gd name="T14" fmla="*/ 5 w 1484"/>
                                <a:gd name="T15" fmla="*/ 638 h 1277"/>
                                <a:gd name="T16" fmla="*/ 22 w 1484"/>
                                <a:gd name="T17" fmla="*/ 774 h 1277"/>
                                <a:gd name="T18" fmla="*/ 70 w 1484"/>
                                <a:gd name="T19" fmla="*/ 901 h 1277"/>
                                <a:gd name="T20" fmla="*/ 148 w 1484"/>
                                <a:gd name="T21" fmla="*/ 1013 h 1277"/>
                                <a:gd name="T22" fmla="*/ 248 w 1484"/>
                                <a:gd name="T23" fmla="*/ 1109 h 1277"/>
                                <a:gd name="T24" fmla="*/ 370 w 1484"/>
                                <a:gd name="T25" fmla="*/ 1186 h 1277"/>
                                <a:gd name="T26" fmla="*/ 508 w 1484"/>
                                <a:gd name="T27" fmla="*/ 1240 h 1277"/>
                                <a:gd name="T28" fmla="*/ 662 w 1484"/>
                                <a:gd name="T29" fmla="*/ 1268 h 1277"/>
                                <a:gd name="T30" fmla="*/ 821 w 1484"/>
                                <a:gd name="T31" fmla="*/ 1268 h 1277"/>
                                <a:gd name="T32" fmla="*/ 975 w 1484"/>
                                <a:gd name="T33" fmla="*/ 1240 h 1277"/>
                                <a:gd name="T34" fmla="*/ 1113 w 1484"/>
                                <a:gd name="T35" fmla="*/ 1186 h 1277"/>
                                <a:gd name="T36" fmla="*/ 1236 w 1484"/>
                                <a:gd name="T37" fmla="*/ 1109 h 1277"/>
                                <a:gd name="T38" fmla="*/ 1336 w 1484"/>
                                <a:gd name="T39" fmla="*/ 1013 h 1277"/>
                                <a:gd name="T40" fmla="*/ 1413 w 1484"/>
                                <a:gd name="T41" fmla="*/ 901 h 1277"/>
                                <a:gd name="T42" fmla="*/ 1461 w 1484"/>
                                <a:gd name="T43" fmla="*/ 774 h 1277"/>
                                <a:gd name="T44" fmla="*/ 1478 w 1484"/>
                                <a:gd name="T45" fmla="*/ 638 h 1277"/>
                                <a:gd name="T46" fmla="*/ 1461 w 1484"/>
                                <a:gd name="T47" fmla="*/ 503 h 1277"/>
                                <a:gd name="T48" fmla="*/ 1413 w 1484"/>
                                <a:gd name="T49" fmla="*/ 376 h 1277"/>
                                <a:gd name="T50" fmla="*/ 1336 w 1484"/>
                                <a:gd name="T51" fmla="*/ 263 h 1277"/>
                                <a:gd name="T52" fmla="*/ 1236 w 1484"/>
                                <a:gd name="T53" fmla="*/ 168 h 1277"/>
                                <a:gd name="T54" fmla="*/ 1113 w 1484"/>
                                <a:gd name="T55" fmla="*/ 91 h 1277"/>
                                <a:gd name="T56" fmla="*/ 975 w 1484"/>
                                <a:gd name="T57" fmla="*/ 36 h 1277"/>
                                <a:gd name="T58" fmla="*/ 821 w 1484"/>
                                <a:gd name="T59" fmla="*/ 7 h 1277"/>
                                <a:gd name="T60" fmla="*/ 742 w 1484"/>
                                <a:gd name="T61" fmla="*/ 0 h 1277"/>
                                <a:gd name="T62" fmla="*/ 900 w 1484"/>
                                <a:gd name="T63" fmla="*/ 15 h 1277"/>
                                <a:gd name="T64" fmla="*/ 1048 w 1484"/>
                                <a:gd name="T65" fmla="*/ 56 h 1277"/>
                                <a:gd name="T66" fmla="*/ 1179 w 1484"/>
                                <a:gd name="T67" fmla="*/ 123 h 1277"/>
                                <a:gd name="T68" fmla="*/ 1292 w 1484"/>
                                <a:gd name="T69" fmla="*/ 210 h 1277"/>
                                <a:gd name="T70" fmla="*/ 1382 w 1484"/>
                                <a:gd name="T71" fmla="*/ 316 h 1277"/>
                                <a:gd name="T72" fmla="*/ 1446 w 1484"/>
                                <a:gd name="T73" fmla="*/ 437 h 1277"/>
                                <a:gd name="T74" fmla="*/ 1480 w 1484"/>
                                <a:gd name="T75" fmla="*/ 569 h 1277"/>
                                <a:gd name="T76" fmla="*/ 1480 w 1484"/>
                                <a:gd name="T77" fmla="*/ 708 h 1277"/>
                                <a:gd name="T78" fmla="*/ 1446 w 1484"/>
                                <a:gd name="T79" fmla="*/ 840 h 1277"/>
                                <a:gd name="T80" fmla="*/ 1382 w 1484"/>
                                <a:gd name="T81" fmla="*/ 961 h 1277"/>
                                <a:gd name="T82" fmla="*/ 1292 w 1484"/>
                                <a:gd name="T83" fmla="*/ 1067 h 1277"/>
                                <a:gd name="T84" fmla="*/ 1179 w 1484"/>
                                <a:gd name="T85" fmla="*/ 1154 h 1277"/>
                                <a:gd name="T86" fmla="*/ 1048 w 1484"/>
                                <a:gd name="T87" fmla="*/ 1220 h 1277"/>
                                <a:gd name="T88" fmla="*/ 900 w 1484"/>
                                <a:gd name="T89" fmla="*/ 1262 h 1277"/>
                                <a:gd name="T90" fmla="*/ 742 w 1484"/>
                                <a:gd name="T91" fmla="*/ 1277 h 1277"/>
                                <a:gd name="T92" fmla="*/ 583 w 1484"/>
                                <a:gd name="T93" fmla="*/ 1262 h 1277"/>
                                <a:gd name="T94" fmla="*/ 435 w 1484"/>
                                <a:gd name="T95" fmla="*/ 1220 h 1277"/>
                                <a:gd name="T96" fmla="*/ 304 w 1484"/>
                                <a:gd name="T97" fmla="*/ 1154 h 1277"/>
                                <a:gd name="T98" fmla="*/ 191 w 1484"/>
                                <a:gd name="T99" fmla="*/ 1067 h 1277"/>
                                <a:gd name="T100" fmla="*/ 101 w 1484"/>
                                <a:gd name="T101" fmla="*/ 961 h 1277"/>
                                <a:gd name="T102" fmla="*/ 38 w 1484"/>
                                <a:gd name="T103" fmla="*/ 840 h 1277"/>
                                <a:gd name="T104" fmla="*/ 4 w 1484"/>
                                <a:gd name="T105" fmla="*/ 708 h 1277"/>
                                <a:gd name="T106" fmla="*/ 4 w 1484"/>
                                <a:gd name="T107" fmla="*/ 569 h 1277"/>
                                <a:gd name="T108" fmla="*/ 38 w 1484"/>
                                <a:gd name="T109" fmla="*/ 437 h 1277"/>
                                <a:gd name="T110" fmla="*/ 101 w 1484"/>
                                <a:gd name="T111" fmla="*/ 316 h 1277"/>
                                <a:gd name="T112" fmla="*/ 191 w 1484"/>
                                <a:gd name="T113" fmla="*/ 210 h 1277"/>
                                <a:gd name="T114" fmla="*/ 304 w 1484"/>
                                <a:gd name="T115" fmla="*/ 123 h 1277"/>
                                <a:gd name="T116" fmla="*/ 435 w 1484"/>
                                <a:gd name="T117" fmla="*/ 56 h 1277"/>
                                <a:gd name="T118" fmla="*/ 583 w 1484"/>
                                <a:gd name="T119" fmla="*/ 15 h 1277"/>
                                <a:gd name="T120" fmla="*/ 742 w 1484"/>
                                <a:gd name="T121" fmla="*/ 0 h 1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84" h="1277">
                                  <a:moveTo>
                                    <a:pt x="742" y="4"/>
                                  </a:moveTo>
                                  <a:lnTo>
                                    <a:pt x="662" y="7"/>
                                  </a:lnTo>
                                  <a:lnTo>
                                    <a:pt x="583" y="18"/>
                                  </a:lnTo>
                                  <a:lnTo>
                                    <a:pt x="508" y="36"/>
                                  </a:lnTo>
                                  <a:lnTo>
                                    <a:pt x="438" y="61"/>
                                  </a:lnTo>
                                  <a:lnTo>
                                    <a:pt x="370" y="91"/>
                                  </a:lnTo>
                                  <a:lnTo>
                                    <a:pt x="307" y="126"/>
                                  </a:lnTo>
                                  <a:lnTo>
                                    <a:pt x="248" y="168"/>
                                  </a:lnTo>
                                  <a:lnTo>
                                    <a:pt x="196" y="214"/>
                                  </a:lnTo>
                                  <a:lnTo>
                                    <a:pt x="148" y="263"/>
                                  </a:lnTo>
                                  <a:lnTo>
                                    <a:pt x="105" y="318"/>
                                  </a:lnTo>
                                  <a:lnTo>
                                    <a:pt x="70" y="376"/>
                                  </a:lnTo>
                                  <a:lnTo>
                                    <a:pt x="43" y="438"/>
                                  </a:lnTo>
                                  <a:lnTo>
                                    <a:pt x="22" y="503"/>
                                  </a:lnTo>
                                  <a:lnTo>
                                    <a:pt x="9" y="569"/>
                                  </a:lnTo>
                                  <a:lnTo>
                                    <a:pt x="5" y="638"/>
                                  </a:lnTo>
                                  <a:lnTo>
                                    <a:pt x="9" y="708"/>
                                  </a:lnTo>
                                  <a:lnTo>
                                    <a:pt x="22" y="774"/>
                                  </a:lnTo>
                                  <a:lnTo>
                                    <a:pt x="43" y="839"/>
                                  </a:lnTo>
                                  <a:lnTo>
                                    <a:pt x="70" y="901"/>
                                  </a:lnTo>
                                  <a:lnTo>
                                    <a:pt x="105" y="959"/>
                                  </a:lnTo>
                                  <a:lnTo>
                                    <a:pt x="148" y="1013"/>
                                  </a:lnTo>
                                  <a:lnTo>
                                    <a:pt x="196" y="1063"/>
                                  </a:lnTo>
                                  <a:lnTo>
                                    <a:pt x="248" y="1109"/>
                                  </a:lnTo>
                                  <a:lnTo>
                                    <a:pt x="307" y="1151"/>
                                  </a:lnTo>
                                  <a:lnTo>
                                    <a:pt x="370" y="1186"/>
                                  </a:lnTo>
                                  <a:lnTo>
                                    <a:pt x="438" y="1216"/>
                                  </a:lnTo>
                                  <a:lnTo>
                                    <a:pt x="508" y="1240"/>
                                  </a:lnTo>
                                  <a:lnTo>
                                    <a:pt x="583" y="1259"/>
                                  </a:lnTo>
                                  <a:lnTo>
                                    <a:pt x="662" y="1268"/>
                                  </a:lnTo>
                                  <a:lnTo>
                                    <a:pt x="742" y="1273"/>
                                  </a:lnTo>
                                  <a:lnTo>
                                    <a:pt x="821" y="1268"/>
                                  </a:lnTo>
                                  <a:lnTo>
                                    <a:pt x="900" y="1259"/>
                                  </a:lnTo>
                                  <a:lnTo>
                                    <a:pt x="975" y="1240"/>
                                  </a:lnTo>
                                  <a:lnTo>
                                    <a:pt x="1045" y="1216"/>
                                  </a:lnTo>
                                  <a:lnTo>
                                    <a:pt x="1113" y="1186"/>
                                  </a:lnTo>
                                  <a:lnTo>
                                    <a:pt x="1177" y="1151"/>
                                  </a:lnTo>
                                  <a:lnTo>
                                    <a:pt x="1236" y="1109"/>
                                  </a:lnTo>
                                  <a:lnTo>
                                    <a:pt x="1288" y="1063"/>
                                  </a:lnTo>
                                  <a:lnTo>
                                    <a:pt x="1336" y="1013"/>
                                  </a:lnTo>
                                  <a:lnTo>
                                    <a:pt x="1378" y="959"/>
                                  </a:lnTo>
                                  <a:lnTo>
                                    <a:pt x="1413" y="901"/>
                                  </a:lnTo>
                                  <a:lnTo>
                                    <a:pt x="1440" y="839"/>
                                  </a:lnTo>
                                  <a:lnTo>
                                    <a:pt x="1461" y="774"/>
                                  </a:lnTo>
                                  <a:lnTo>
                                    <a:pt x="1474" y="708"/>
                                  </a:lnTo>
                                  <a:lnTo>
                                    <a:pt x="1478" y="638"/>
                                  </a:lnTo>
                                  <a:lnTo>
                                    <a:pt x="1474" y="569"/>
                                  </a:lnTo>
                                  <a:lnTo>
                                    <a:pt x="1461" y="503"/>
                                  </a:lnTo>
                                  <a:lnTo>
                                    <a:pt x="1440" y="438"/>
                                  </a:lnTo>
                                  <a:lnTo>
                                    <a:pt x="1413" y="376"/>
                                  </a:lnTo>
                                  <a:lnTo>
                                    <a:pt x="1378" y="318"/>
                                  </a:lnTo>
                                  <a:lnTo>
                                    <a:pt x="1336" y="263"/>
                                  </a:lnTo>
                                  <a:lnTo>
                                    <a:pt x="1288" y="214"/>
                                  </a:lnTo>
                                  <a:lnTo>
                                    <a:pt x="1236" y="168"/>
                                  </a:lnTo>
                                  <a:lnTo>
                                    <a:pt x="1177" y="126"/>
                                  </a:lnTo>
                                  <a:lnTo>
                                    <a:pt x="1113" y="91"/>
                                  </a:lnTo>
                                  <a:lnTo>
                                    <a:pt x="1045" y="61"/>
                                  </a:lnTo>
                                  <a:lnTo>
                                    <a:pt x="975" y="36"/>
                                  </a:lnTo>
                                  <a:lnTo>
                                    <a:pt x="900" y="18"/>
                                  </a:lnTo>
                                  <a:lnTo>
                                    <a:pt x="821" y="7"/>
                                  </a:lnTo>
                                  <a:lnTo>
                                    <a:pt x="742" y="4"/>
                                  </a:lnTo>
                                  <a:close/>
                                  <a:moveTo>
                                    <a:pt x="742" y="0"/>
                                  </a:moveTo>
                                  <a:lnTo>
                                    <a:pt x="823" y="4"/>
                                  </a:lnTo>
                                  <a:lnTo>
                                    <a:pt x="900" y="15"/>
                                  </a:lnTo>
                                  <a:lnTo>
                                    <a:pt x="976" y="32"/>
                                  </a:lnTo>
                                  <a:lnTo>
                                    <a:pt x="1048" y="56"/>
                                  </a:lnTo>
                                  <a:lnTo>
                                    <a:pt x="1116" y="86"/>
                                  </a:lnTo>
                                  <a:lnTo>
                                    <a:pt x="1179" y="123"/>
                                  </a:lnTo>
                                  <a:lnTo>
                                    <a:pt x="1239" y="164"/>
                                  </a:lnTo>
                                  <a:lnTo>
                                    <a:pt x="1292" y="210"/>
                                  </a:lnTo>
                                  <a:lnTo>
                                    <a:pt x="1340" y="261"/>
                                  </a:lnTo>
                                  <a:lnTo>
                                    <a:pt x="1382" y="316"/>
                                  </a:lnTo>
                                  <a:lnTo>
                                    <a:pt x="1418" y="375"/>
                                  </a:lnTo>
                                  <a:lnTo>
                                    <a:pt x="1446" y="437"/>
                                  </a:lnTo>
                                  <a:lnTo>
                                    <a:pt x="1467" y="501"/>
                                  </a:lnTo>
                                  <a:lnTo>
                                    <a:pt x="1480" y="569"/>
                                  </a:lnTo>
                                  <a:lnTo>
                                    <a:pt x="1484" y="638"/>
                                  </a:lnTo>
                                  <a:lnTo>
                                    <a:pt x="1480" y="708"/>
                                  </a:lnTo>
                                  <a:lnTo>
                                    <a:pt x="1467" y="776"/>
                                  </a:lnTo>
                                  <a:lnTo>
                                    <a:pt x="1446" y="840"/>
                                  </a:lnTo>
                                  <a:lnTo>
                                    <a:pt x="1418" y="902"/>
                                  </a:lnTo>
                                  <a:lnTo>
                                    <a:pt x="1382" y="961"/>
                                  </a:lnTo>
                                  <a:lnTo>
                                    <a:pt x="1340" y="1016"/>
                                  </a:lnTo>
                                  <a:lnTo>
                                    <a:pt x="1292" y="1067"/>
                                  </a:lnTo>
                                  <a:lnTo>
                                    <a:pt x="1239" y="1113"/>
                                  </a:lnTo>
                                  <a:lnTo>
                                    <a:pt x="1179" y="1154"/>
                                  </a:lnTo>
                                  <a:lnTo>
                                    <a:pt x="1116" y="1189"/>
                                  </a:lnTo>
                                  <a:lnTo>
                                    <a:pt x="1048" y="1220"/>
                                  </a:lnTo>
                                  <a:lnTo>
                                    <a:pt x="976" y="1244"/>
                                  </a:lnTo>
                                  <a:lnTo>
                                    <a:pt x="900" y="1262"/>
                                  </a:lnTo>
                                  <a:lnTo>
                                    <a:pt x="823" y="1273"/>
                                  </a:lnTo>
                                  <a:lnTo>
                                    <a:pt x="742" y="1277"/>
                                  </a:lnTo>
                                  <a:lnTo>
                                    <a:pt x="661" y="1273"/>
                                  </a:lnTo>
                                  <a:lnTo>
                                    <a:pt x="583" y="1262"/>
                                  </a:lnTo>
                                  <a:lnTo>
                                    <a:pt x="507" y="1244"/>
                                  </a:lnTo>
                                  <a:lnTo>
                                    <a:pt x="435" y="1220"/>
                                  </a:lnTo>
                                  <a:lnTo>
                                    <a:pt x="367" y="1189"/>
                                  </a:lnTo>
                                  <a:lnTo>
                                    <a:pt x="304" y="1154"/>
                                  </a:lnTo>
                                  <a:lnTo>
                                    <a:pt x="245" y="1113"/>
                                  </a:lnTo>
                                  <a:lnTo>
                                    <a:pt x="191" y="1067"/>
                                  </a:lnTo>
                                  <a:lnTo>
                                    <a:pt x="143" y="1016"/>
                                  </a:lnTo>
                                  <a:lnTo>
                                    <a:pt x="101" y="961"/>
                                  </a:lnTo>
                                  <a:lnTo>
                                    <a:pt x="66" y="902"/>
                                  </a:lnTo>
                                  <a:lnTo>
                                    <a:pt x="38" y="840"/>
                                  </a:lnTo>
                                  <a:lnTo>
                                    <a:pt x="17" y="776"/>
                                  </a:lnTo>
                                  <a:lnTo>
                                    <a:pt x="4" y="708"/>
                                  </a:lnTo>
                                  <a:lnTo>
                                    <a:pt x="0" y="638"/>
                                  </a:lnTo>
                                  <a:lnTo>
                                    <a:pt x="4" y="569"/>
                                  </a:lnTo>
                                  <a:lnTo>
                                    <a:pt x="17" y="501"/>
                                  </a:lnTo>
                                  <a:lnTo>
                                    <a:pt x="38" y="437"/>
                                  </a:lnTo>
                                  <a:lnTo>
                                    <a:pt x="66" y="375"/>
                                  </a:lnTo>
                                  <a:lnTo>
                                    <a:pt x="101" y="316"/>
                                  </a:lnTo>
                                  <a:lnTo>
                                    <a:pt x="143" y="261"/>
                                  </a:lnTo>
                                  <a:lnTo>
                                    <a:pt x="191" y="210"/>
                                  </a:lnTo>
                                  <a:lnTo>
                                    <a:pt x="245" y="164"/>
                                  </a:lnTo>
                                  <a:lnTo>
                                    <a:pt x="304" y="123"/>
                                  </a:lnTo>
                                  <a:lnTo>
                                    <a:pt x="367" y="86"/>
                                  </a:lnTo>
                                  <a:lnTo>
                                    <a:pt x="435" y="56"/>
                                  </a:lnTo>
                                  <a:lnTo>
                                    <a:pt x="507" y="32"/>
                                  </a:lnTo>
                                  <a:lnTo>
                                    <a:pt x="583" y="15"/>
                                  </a:lnTo>
                                  <a:lnTo>
                                    <a:pt x="661" y="4"/>
                                  </a:lnTo>
                                  <a:lnTo>
                                    <a:pt x="742" y="0"/>
                                  </a:lnTo>
                                  <a:close/>
                                </a:path>
                              </a:pathLst>
                            </a:custGeom>
                            <a:solidFill>
                              <a:srgbClr val="FFE371"/>
                            </a:solidFill>
                            <a:ln>
                              <a:noFill/>
                            </a:ln>
                            <a:extLst>
                              <a:ext uri="{91240B29-F687-4F45-9708-019B960494DF}">
                                <a14:hiddenLine xmlns:a14="http://schemas.microsoft.com/office/drawing/2010/main" w="0">
                                  <a:solidFill>
                                    <a:srgbClr val="FFE371"/>
                                  </a:solidFill>
                                  <a:prstDash val="solid"/>
                                  <a:round/>
                                  <a:headEnd/>
                                  <a:tailEnd/>
                                </a14:hiddenLine>
                              </a:ext>
                            </a:extLst>
                          </wps:spPr>
                          <wps:bodyPr rot="0" vert="horz" wrap="square" lIns="91440" tIns="45720" rIns="91440" bIns="45720" anchor="t" anchorCtr="0" upright="1">
                            <a:noAutofit/>
                          </wps:bodyPr>
                        </wps:wsp>
                        <wps:wsp>
                          <wps:cNvPr id="788" name="Freeform 501"/>
                          <wps:cNvSpPr>
                            <a:spLocks noEditPoints="1"/>
                          </wps:cNvSpPr>
                          <wps:spPr bwMode="auto">
                            <a:xfrm>
                              <a:off x="1286" y="251"/>
                              <a:ext cx="747" cy="643"/>
                            </a:xfrm>
                            <a:custGeom>
                              <a:avLst/>
                              <a:gdLst>
                                <a:gd name="T0" fmla="*/ 666 w 1493"/>
                                <a:gd name="T1" fmla="*/ 9 h 1287"/>
                                <a:gd name="T2" fmla="*/ 512 w 1493"/>
                                <a:gd name="T3" fmla="*/ 37 h 1287"/>
                                <a:gd name="T4" fmla="*/ 372 w 1493"/>
                                <a:gd name="T5" fmla="*/ 91 h 1287"/>
                                <a:gd name="T6" fmla="*/ 250 w 1493"/>
                                <a:gd name="T7" fmla="*/ 169 h 1287"/>
                                <a:gd name="T8" fmla="*/ 148 w 1493"/>
                                <a:gd name="T9" fmla="*/ 266 h 1287"/>
                                <a:gd name="T10" fmla="*/ 71 w 1493"/>
                                <a:gd name="T11" fmla="*/ 380 h 1287"/>
                                <a:gd name="T12" fmla="*/ 22 w 1493"/>
                                <a:gd name="T13" fmla="*/ 506 h 1287"/>
                                <a:gd name="T14" fmla="*/ 5 w 1493"/>
                                <a:gd name="T15" fmla="*/ 643 h 1287"/>
                                <a:gd name="T16" fmla="*/ 22 w 1493"/>
                                <a:gd name="T17" fmla="*/ 781 h 1287"/>
                                <a:gd name="T18" fmla="*/ 71 w 1493"/>
                                <a:gd name="T19" fmla="*/ 907 h 1287"/>
                                <a:gd name="T20" fmla="*/ 148 w 1493"/>
                                <a:gd name="T21" fmla="*/ 1021 h 1287"/>
                                <a:gd name="T22" fmla="*/ 250 w 1493"/>
                                <a:gd name="T23" fmla="*/ 1118 h 1287"/>
                                <a:gd name="T24" fmla="*/ 372 w 1493"/>
                                <a:gd name="T25" fmla="*/ 1194 h 1287"/>
                                <a:gd name="T26" fmla="*/ 512 w 1493"/>
                                <a:gd name="T27" fmla="*/ 1249 h 1287"/>
                                <a:gd name="T28" fmla="*/ 666 w 1493"/>
                                <a:gd name="T29" fmla="*/ 1278 h 1287"/>
                                <a:gd name="T30" fmla="*/ 828 w 1493"/>
                                <a:gd name="T31" fmla="*/ 1278 h 1287"/>
                                <a:gd name="T32" fmla="*/ 981 w 1493"/>
                                <a:gd name="T33" fmla="*/ 1249 h 1287"/>
                                <a:gd name="T34" fmla="*/ 1121 w 1493"/>
                                <a:gd name="T35" fmla="*/ 1194 h 1287"/>
                                <a:gd name="T36" fmla="*/ 1244 w 1493"/>
                                <a:gd name="T37" fmla="*/ 1118 h 1287"/>
                                <a:gd name="T38" fmla="*/ 1345 w 1493"/>
                                <a:gd name="T39" fmla="*/ 1021 h 1287"/>
                                <a:gd name="T40" fmla="*/ 1423 w 1493"/>
                                <a:gd name="T41" fmla="*/ 907 h 1287"/>
                                <a:gd name="T42" fmla="*/ 1472 w 1493"/>
                                <a:gd name="T43" fmla="*/ 781 h 1287"/>
                                <a:gd name="T44" fmla="*/ 1489 w 1493"/>
                                <a:gd name="T45" fmla="*/ 643 h 1287"/>
                                <a:gd name="T46" fmla="*/ 1472 w 1493"/>
                                <a:gd name="T47" fmla="*/ 506 h 1287"/>
                                <a:gd name="T48" fmla="*/ 1423 w 1493"/>
                                <a:gd name="T49" fmla="*/ 380 h 1287"/>
                                <a:gd name="T50" fmla="*/ 1345 w 1493"/>
                                <a:gd name="T51" fmla="*/ 266 h 1287"/>
                                <a:gd name="T52" fmla="*/ 1244 w 1493"/>
                                <a:gd name="T53" fmla="*/ 169 h 1287"/>
                                <a:gd name="T54" fmla="*/ 1121 w 1493"/>
                                <a:gd name="T55" fmla="*/ 91 h 1287"/>
                                <a:gd name="T56" fmla="*/ 981 w 1493"/>
                                <a:gd name="T57" fmla="*/ 37 h 1287"/>
                                <a:gd name="T58" fmla="*/ 828 w 1493"/>
                                <a:gd name="T59" fmla="*/ 9 h 1287"/>
                                <a:gd name="T60" fmla="*/ 747 w 1493"/>
                                <a:gd name="T61" fmla="*/ 0 h 1287"/>
                                <a:gd name="T62" fmla="*/ 907 w 1493"/>
                                <a:gd name="T63" fmla="*/ 15 h 1287"/>
                                <a:gd name="T64" fmla="*/ 1055 w 1493"/>
                                <a:gd name="T65" fmla="*/ 57 h 1287"/>
                                <a:gd name="T66" fmla="*/ 1187 w 1493"/>
                                <a:gd name="T67" fmla="*/ 124 h 1287"/>
                                <a:gd name="T68" fmla="*/ 1301 w 1493"/>
                                <a:gd name="T69" fmla="*/ 213 h 1287"/>
                                <a:gd name="T70" fmla="*/ 1392 w 1493"/>
                                <a:gd name="T71" fmla="*/ 318 h 1287"/>
                                <a:gd name="T72" fmla="*/ 1455 w 1493"/>
                                <a:gd name="T73" fmla="*/ 440 h 1287"/>
                                <a:gd name="T74" fmla="*/ 1489 w 1493"/>
                                <a:gd name="T75" fmla="*/ 573 h 1287"/>
                                <a:gd name="T76" fmla="*/ 1489 w 1493"/>
                                <a:gd name="T77" fmla="*/ 714 h 1287"/>
                                <a:gd name="T78" fmla="*/ 1455 w 1493"/>
                                <a:gd name="T79" fmla="*/ 846 h 1287"/>
                                <a:gd name="T80" fmla="*/ 1392 w 1493"/>
                                <a:gd name="T81" fmla="*/ 968 h 1287"/>
                                <a:gd name="T82" fmla="*/ 1301 w 1493"/>
                                <a:gd name="T83" fmla="*/ 1074 h 1287"/>
                                <a:gd name="T84" fmla="*/ 1187 w 1493"/>
                                <a:gd name="T85" fmla="*/ 1163 h 1287"/>
                                <a:gd name="T86" fmla="*/ 1055 w 1493"/>
                                <a:gd name="T87" fmla="*/ 1230 h 1287"/>
                                <a:gd name="T88" fmla="*/ 907 w 1493"/>
                                <a:gd name="T89" fmla="*/ 1272 h 1287"/>
                                <a:gd name="T90" fmla="*/ 747 w 1493"/>
                                <a:gd name="T91" fmla="*/ 1287 h 1287"/>
                                <a:gd name="T92" fmla="*/ 587 w 1493"/>
                                <a:gd name="T93" fmla="*/ 1272 h 1287"/>
                                <a:gd name="T94" fmla="*/ 439 w 1493"/>
                                <a:gd name="T95" fmla="*/ 1230 h 1287"/>
                                <a:gd name="T96" fmla="*/ 306 w 1493"/>
                                <a:gd name="T97" fmla="*/ 1163 h 1287"/>
                                <a:gd name="T98" fmla="*/ 192 w 1493"/>
                                <a:gd name="T99" fmla="*/ 1074 h 1287"/>
                                <a:gd name="T100" fmla="*/ 102 w 1493"/>
                                <a:gd name="T101" fmla="*/ 968 h 1287"/>
                                <a:gd name="T102" fmla="*/ 38 w 1493"/>
                                <a:gd name="T103" fmla="*/ 846 h 1287"/>
                                <a:gd name="T104" fmla="*/ 5 w 1493"/>
                                <a:gd name="T105" fmla="*/ 714 h 1287"/>
                                <a:gd name="T106" fmla="*/ 5 w 1493"/>
                                <a:gd name="T107" fmla="*/ 573 h 1287"/>
                                <a:gd name="T108" fmla="*/ 38 w 1493"/>
                                <a:gd name="T109" fmla="*/ 440 h 1287"/>
                                <a:gd name="T110" fmla="*/ 102 w 1493"/>
                                <a:gd name="T111" fmla="*/ 318 h 1287"/>
                                <a:gd name="T112" fmla="*/ 192 w 1493"/>
                                <a:gd name="T113" fmla="*/ 213 h 1287"/>
                                <a:gd name="T114" fmla="*/ 306 w 1493"/>
                                <a:gd name="T115" fmla="*/ 124 h 1287"/>
                                <a:gd name="T116" fmla="*/ 439 w 1493"/>
                                <a:gd name="T117" fmla="*/ 57 h 1287"/>
                                <a:gd name="T118" fmla="*/ 587 w 1493"/>
                                <a:gd name="T119" fmla="*/ 15 h 1287"/>
                                <a:gd name="T120" fmla="*/ 747 w 1493"/>
                                <a:gd name="T121" fmla="*/ 0 h 1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93" h="1287">
                                  <a:moveTo>
                                    <a:pt x="747" y="5"/>
                                  </a:moveTo>
                                  <a:lnTo>
                                    <a:pt x="666" y="9"/>
                                  </a:lnTo>
                                  <a:lnTo>
                                    <a:pt x="588" y="20"/>
                                  </a:lnTo>
                                  <a:lnTo>
                                    <a:pt x="512" y="37"/>
                                  </a:lnTo>
                                  <a:lnTo>
                                    <a:pt x="440" y="61"/>
                                  </a:lnTo>
                                  <a:lnTo>
                                    <a:pt x="372" y="91"/>
                                  </a:lnTo>
                                  <a:lnTo>
                                    <a:pt x="309" y="128"/>
                                  </a:lnTo>
                                  <a:lnTo>
                                    <a:pt x="250" y="169"/>
                                  </a:lnTo>
                                  <a:lnTo>
                                    <a:pt x="196" y="215"/>
                                  </a:lnTo>
                                  <a:lnTo>
                                    <a:pt x="148" y="266"/>
                                  </a:lnTo>
                                  <a:lnTo>
                                    <a:pt x="106" y="321"/>
                                  </a:lnTo>
                                  <a:lnTo>
                                    <a:pt x="71" y="380"/>
                                  </a:lnTo>
                                  <a:lnTo>
                                    <a:pt x="43" y="442"/>
                                  </a:lnTo>
                                  <a:lnTo>
                                    <a:pt x="22" y="506"/>
                                  </a:lnTo>
                                  <a:lnTo>
                                    <a:pt x="9" y="574"/>
                                  </a:lnTo>
                                  <a:lnTo>
                                    <a:pt x="5" y="643"/>
                                  </a:lnTo>
                                  <a:lnTo>
                                    <a:pt x="9" y="713"/>
                                  </a:lnTo>
                                  <a:lnTo>
                                    <a:pt x="22" y="781"/>
                                  </a:lnTo>
                                  <a:lnTo>
                                    <a:pt x="43" y="845"/>
                                  </a:lnTo>
                                  <a:lnTo>
                                    <a:pt x="71" y="907"/>
                                  </a:lnTo>
                                  <a:lnTo>
                                    <a:pt x="106" y="966"/>
                                  </a:lnTo>
                                  <a:lnTo>
                                    <a:pt x="148" y="1021"/>
                                  </a:lnTo>
                                  <a:lnTo>
                                    <a:pt x="196" y="1072"/>
                                  </a:lnTo>
                                  <a:lnTo>
                                    <a:pt x="250" y="1118"/>
                                  </a:lnTo>
                                  <a:lnTo>
                                    <a:pt x="309" y="1159"/>
                                  </a:lnTo>
                                  <a:lnTo>
                                    <a:pt x="372" y="1194"/>
                                  </a:lnTo>
                                  <a:lnTo>
                                    <a:pt x="440" y="1225"/>
                                  </a:lnTo>
                                  <a:lnTo>
                                    <a:pt x="512" y="1249"/>
                                  </a:lnTo>
                                  <a:lnTo>
                                    <a:pt x="588" y="1267"/>
                                  </a:lnTo>
                                  <a:lnTo>
                                    <a:pt x="666" y="1278"/>
                                  </a:lnTo>
                                  <a:lnTo>
                                    <a:pt x="747" y="1282"/>
                                  </a:lnTo>
                                  <a:lnTo>
                                    <a:pt x="828" y="1278"/>
                                  </a:lnTo>
                                  <a:lnTo>
                                    <a:pt x="905" y="1267"/>
                                  </a:lnTo>
                                  <a:lnTo>
                                    <a:pt x="981" y="1249"/>
                                  </a:lnTo>
                                  <a:lnTo>
                                    <a:pt x="1053" y="1225"/>
                                  </a:lnTo>
                                  <a:lnTo>
                                    <a:pt x="1121" y="1194"/>
                                  </a:lnTo>
                                  <a:lnTo>
                                    <a:pt x="1184" y="1159"/>
                                  </a:lnTo>
                                  <a:lnTo>
                                    <a:pt x="1244" y="1118"/>
                                  </a:lnTo>
                                  <a:lnTo>
                                    <a:pt x="1297" y="1072"/>
                                  </a:lnTo>
                                  <a:lnTo>
                                    <a:pt x="1345" y="1021"/>
                                  </a:lnTo>
                                  <a:lnTo>
                                    <a:pt x="1387" y="966"/>
                                  </a:lnTo>
                                  <a:lnTo>
                                    <a:pt x="1423" y="907"/>
                                  </a:lnTo>
                                  <a:lnTo>
                                    <a:pt x="1451" y="845"/>
                                  </a:lnTo>
                                  <a:lnTo>
                                    <a:pt x="1472" y="781"/>
                                  </a:lnTo>
                                  <a:lnTo>
                                    <a:pt x="1485" y="713"/>
                                  </a:lnTo>
                                  <a:lnTo>
                                    <a:pt x="1489" y="643"/>
                                  </a:lnTo>
                                  <a:lnTo>
                                    <a:pt x="1485" y="574"/>
                                  </a:lnTo>
                                  <a:lnTo>
                                    <a:pt x="1472" y="506"/>
                                  </a:lnTo>
                                  <a:lnTo>
                                    <a:pt x="1451" y="442"/>
                                  </a:lnTo>
                                  <a:lnTo>
                                    <a:pt x="1423" y="380"/>
                                  </a:lnTo>
                                  <a:lnTo>
                                    <a:pt x="1387" y="321"/>
                                  </a:lnTo>
                                  <a:lnTo>
                                    <a:pt x="1345" y="266"/>
                                  </a:lnTo>
                                  <a:lnTo>
                                    <a:pt x="1297" y="215"/>
                                  </a:lnTo>
                                  <a:lnTo>
                                    <a:pt x="1244" y="169"/>
                                  </a:lnTo>
                                  <a:lnTo>
                                    <a:pt x="1184" y="128"/>
                                  </a:lnTo>
                                  <a:lnTo>
                                    <a:pt x="1121" y="91"/>
                                  </a:lnTo>
                                  <a:lnTo>
                                    <a:pt x="1053" y="61"/>
                                  </a:lnTo>
                                  <a:lnTo>
                                    <a:pt x="981" y="37"/>
                                  </a:lnTo>
                                  <a:lnTo>
                                    <a:pt x="905" y="20"/>
                                  </a:lnTo>
                                  <a:lnTo>
                                    <a:pt x="828" y="9"/>
                                  </a:lnTo>
                                  <a:lnTo>
                                    <a:pt x="747" y="5"/>
                                  </a:lnTo>
                                  <a:close/>
                                  <a:moveTo>
                                    <a:pt x="747" y="0"/>
                                  </a:moveTo>
                                  <a:lnTo>
                                    <a:pt x="828" y="4"/>
                                  </a:lnTo>
                                  <a:lnTo>
                                    <a:pt x="907" y="15"/>
                                  </a:lnTo>
                                  <a:lnTo>
                                    <a:pt x="983" y="33"/>
                                  </a:lnTo>
                                  <a:lnTo>
                                    <a:pt x="1055" y="57"/>
                                  </a:lnTo>
                                  <a:lnTo>
                                    <a:pt x="1124" y="88"/>
                                  </a:lnTo>
                                  <a:lnTo>
                                    <a:pt x="1187" y="124"/>
                                  </a:lnTo>
                                  <a:lnTo>
                                    <a:pt x="1248" y="167"/>
                                  </a:lnTo>
                                  <a:lnTo>
                                    <a:pt x="1301" y="213"/>
                                  </a:lnTo>
                                  <a:lnTo>
                                    <a:pt x="1349" y="264"/>
                                  </a:lnTo>
                                  <a:lnTo>
                                    <a:pt x="1392" y="318"/>
                                  </a:lnTo>
                                  <a:lnTo>
                                    <a:pt x="1427" y="378"/>
                                  </a:lnTo>
                                  <a:lnTo>
                                    <a:pt x="1455" y="440"/>
                                  </a:lnTo>
                                  <a:lnTo>
                                    <a:pt x="1476" y="505"/>
                                  </a:lnTo>
                                  <a:lnTo>
                                    <a:pt x="1489" y="573"/>
                                  </a:lnTo>
                                  <a:lnTo>
                                    <a:pt x="1493" y="643"/>
                                  </a:lnTo>
                                  <a:lnTo>
                                    <a:pt x="1489" y="714"/>
                                  </a:lnTo>
                                  <a:lnTo>
                                    <a:pt x="1476" y="782"/>
                                  </a:lnTo>
                                  <a:lnTo>
                                    <a:pt x="1455" y="846"/>
                                  </a:lnTo>
                                  <a:lnTo>
                                    <a:pt x="1427" y="909"/>
                                  </a:lnTo>
                                  <a:lnTo>
                                    <a:pt x="1392" y="968"/>
                                  </a:lnTo>
                                  <a:lnTo>
                                    <a:pt x="1349" y="1023"/>
                                  </a:lnTo>
                                  <a:lnTo>
                                    <a:pt x="1301" y="1074"/>
                                  </a:lnTo>
                                  <a:lnTo>
                                    <a:pt x="1248" y="1120"/>
                                  </a:lnTo>
                                  <a:lnTo>
                                    <a:pt x="1187" y="1163"/>
                                  </a:lnTo>
                                  <a:lnTo>
                                    <a:pt x="1124" y="1199"/>
                                  </a:lnTo>
                                  <a:lnTo>
                                    <a:pt x="1055" y="1230"/>
                                  </a:lnTo>
                                  <a:lnTo>
                                    <a:pt x="983" y="1254"/>
                                  </a:lnTo>
                                  <a:lnTo>
                                    <a:pt x="907" y="1272"/>
                                  </a:lnTo>
                                  <a:lnTo>
                                    <a:pt x="828" y="1283"/>
                                  </a:lnTo>
                                  <a:lnTo>
                                    <a:pt x="747" y="1287"/>
                                  </a:lnTo>
                                  <a:lnTo>
                                    <a:pt x="666" y="1283"/>
                                  </a:lnTo>
                                  <a:lnTo>
                                    <a:pt x="587" y="1272"/>
                                  </a:lnTo>
                                  <a:lnTo>
                                    <a:pt x="511" y="1254"/>
                                  </a:lnTo>
                                  <a:lnTo>
                                    <a:pt x="439" y="1230"/>
                                  </a:lnTo>
                                  <a:lnTo>
                                    <a:pt x="370" y="1199"/>
                                  </a:lnTo>
                                  <a:lnTo>
                                    <a:pt x="306" y="1163"/>
                                  </a:lnTo>
                                  <a:lnTo>
                                    <a:pt x="246" y="1120"/>
                                  </a:lnTo>
                                  <a:lnTo>
                                    <a:pt x="192" y="1074"/>
                                  </a:lnTo>
                                  <a:lnTo>
                                    <a:pt x="144" y="1023"/>
                                  </a:lnTo>
                                  <a:lnTo>
                                    <a:pt x="102" y="968"/>
                                  </a:lnTo>
                                  <a:lnTo>
                                    <a:pt x="67" y="909"/>
                                  </a:lnTo>
                                  <a:lnTo>
                                    <a:pt x="38" y="846"/>
                                  </a:lnTo>
                                  <a:lnTo>
                                    <a:pt x="17" y="782"/>
                                  </a:lnTo>
                                  <a:lnTo>
                                    <a:pt x="5" y="714"/>
                                  </a:lnTo>
                                  <a:lnTo>
                                    <a:pt x="0" y="643"/>
                                  </a:lnTo>
                                  <a:lnTo>
                                    <a:pt x="5" y="573"/>
                                  </a:lnTo>
                                  <a:lnTo>
                                    <a:pt x="17" y="505"/>
                                  </a:lnTo>
                                  <a:lnTo>
                                    <a:pt x="38" y="440"/>
                                  </a:lnTo>
                                  <a:lnTo>
                                    <a:pt x="67" y="378"/>
                                  </a:lnTo>
                                  <a:lnTo>
                                    <a:pt x="102" y="318"/>
                                  </a:lnTo>
                                  <a:lnTo>
                                    <a:pt x="144" y="264"/>
                                  </a:lnTo>
                                  <a:lnTo>
                                    <a:pt x="192" y="213"/>
                                  </a:lnTo>
                                  <a:lnTo>
                                    <a:pt x="246" y="167"/>
                                  </a:lnTo>
                                  <a:lnTo>
                                    <a:pt x="306" y="124"/>
                                  </a:lnTo>
                                  <a:lnTo>
                                    <a:pt x="370" y="88"/>
                                  </a:lnTo>
                                  <a:lnTo>
                                    <a:pt x="439" y="57"/>
                                  </a:lnTo>
                                  <a:lnTo>
                                    <a:pt x="511" y="33"/>
                                  </a:lnTo>
                                  <a:lnTo>
                                    <a:pt x="587" y="15"/>
                                  </a:lnTo>
                                  <a:lnTo>
                                    <a:pt x="666" y="4"/>
                                  </a:lnTo>
                                  <a:lnTo>
                                    <a:pt x="747" y="0"/>
                                  </a:lnTo>
                                  <a:close/>
                                </a:path>
                              </a:pathLst>
                            </a:custGeom>
                            <a:solidFill>
                              <a:srgbClr val="FFE370"/>
                            </a:solidFill>
                            <a:ln>
                              <a:noFill/>
                            </a:ln>
                            <a:extLst>
                              <a:ext uri="{91240B29-F687-4F45-9708-019B960494DF}">
                                <a14:hiddenLine xmlns:a14="http://schemas.microsoft.com/office/drawing/2010/main" w="0">
                                  <a:solidFill>
                                    <a:srgbClr val="FFE370"/>
                                  </a:solidFill>
                                  <a:prstDash val="solid"/>
                                  <a:round/>
                                  <a:headEnd/>
                                  <a:tailEnd/>
                                </a14:hiddenLine>
                              </a:ext>
                            </a:extLst>
                          </wps:spPr>
                          <wps:bodyPr rot="0" vert="horz" wrap="square" lIns="91440" tIns="45720" rIns="91440" bIns="45720" anchor="t" anchorCtr="0" upright="1">
                            <a:noAutofit/>
                          </wps:bodyPr>
                        </wps:wsp>
                        <wps:wsp>
                          <wps:cNvPr id="789" name="Freeform 502"/>
                          <wps:cNvSpPr>
                            <a:spLocks noEditPoints="1"/>
                          </wps:cNvSpPr>
                          <wps:spPr bwMode="auto">
                            <a:xfrm>
                              <a:off x="1283" y="248"/>
                              <a:ext cx="752" cy="648"/>
                            </a:xfrm>
                            <a:custGeom>
                              <a:avLst/>
                              <a:gdLst>
                                <a:gd name="T0" fmla="*/ 671 w 1504"/>
                                <a:gd name="T1" fmla="*/ 9 h 1297"/>
                                <a:gd name="T2" fmla="*/ 516 w 1504"/>
                                <a:gd name="T3" fmla="*/ 38 h 1297"/>
                                <a:gd name="T4" fmla="*/ 375 w 1504"/>
                                <a:gd name="T5" fmla="*/ 93 h 1297"/>
                                <a:gd name="T6" fmla="*/ 251 w 1504"/>
                                <a:gd name="T7" fmla="*/ 172 h 1297"/>
                                <a:gd name="T8" fmla="*/ 149 w 1504"/>
                                <a:gd name="T9" fmla="*/ 269 h 1297"/>
                                <a:gd name="T10" fmla="*/ 72 w 1504"/>
                                <a:gd name="T11" fmla="*/ 383 h 1297"/>
                                <a:gd name="T12" fmla="*/ 22 w 1504"/>
                                <a:gd name="T13" fmla="*/ 510 h 1297"/>
                                <a:gd name="T14" fmla="*/ 5 w 1504"/>
                                <a:gd name="T15" fmla="*/ 648 h 1297"/>
                                <a:gd name="T16" fmla="*/ 22 w 1504"/>
                                <a:gd name="T17" fmla="*/ 787 h 1297"/>
                                <a:gd name="T18" fmla="*/ 72 w 1504"/>
                                <a:gd name="T19" fmla="*/ 914 h 1297"/>
                                <a:gd name="T20" fmla="*/ 149 w 1504"/>
                                <a:gd name="T21" fmla="*/ 1028 h 1297"/>
                                <a:gd name="T22" fmla="*/ 251 w 1504"/>
                                <a:gd name="T23" fmla="*/ 1125 h 1297"/>
                                <a:gd name="T24" fmla="*/ 375 w 1504"/>
                                <a:gd name="T25" fmla="*/ 1204 h 1297"/>
                                <a:gd name="T26" fmla="*/ 516 w 1504"/>
                                <a:gd name="T27" fmla="*/ 1259 h 1297"/>
                                <a:gd name="T28" fmla="*/ 671 w 1504"/>
                                <a:gd name="T29" fmla="*/ 1288 h 1297"/>
                                <a:gd name="T30" fmla="*/ 833 w 1504"/>
                                <a:gd name="T31" fmla="*/ 1288 h 1297"/>
                                <a:gd name="T32" fmla="*/ 988 w 1504"/>
                                <a:gd name="T33" fmla="*/ 1259 h 1297"/>
                                <a:gd name="T34" fmla="*/ 1129 w 1504"/>
                                <a:gd name="T35" fmla="*/ 1204 h 1297"/>
                                <a:gd name="T36" fmla="*/ 1253 w 1504"/>
                                <a:gd name="T37" fmla="*/ 1125 h 1297"/>
                                <a:gd name="T38" fmla="*/ 1354 w 1504"/>
                                <a:gd name="T39" fmla="*/ 1028 h 1297"/>
                                <a:gd name="T40" fmla="*/ 1432 w 1504"/>
                                <a:gd name="T41" fmla="*/ 914 h 1297"/>
                                <a:gd name="T42" fmla="*/ 1481 w 1504"/>
                                <a:gd name="T43" fmla="*/ 787 h 1297"/>
                                <a:gd name="T44" fmla="*/ 1498 w 1504"/>
                                <a:gd name="T45" fmla="*/ 648 h 1297"/>
                                <a:gd name="T46" fmla="*/ 1481 w 1504"/>
                                <a:gd name="T47" fmla="*/ 510 h 1297"/>
                                <a:gd name="T48" fmla="*/ 1432 w 1504"/>
                                <a:gd name="T49" fmla="*/ 383 h 1297"/>
                                <a:gd name="T50" fmla="*/ 1354 w 1504"/>
                                <a:gd name="T51" fmla="*/ 269 h 1297"/>
                                <a:gd name="T52" fmla="*/ 1253 w 1504"/>
                                <a:gd name="T53" fmla="*/ 172 h 1297"/>
                                <a:gd name="T54" fmla="*/ 1129 w 1504"/>
                                <a:gd name="T55" fmla="*/ 93 h 1297"/>
                                <a:gd name="T56" fmla="*/ 988 w 1504"/>
                                <a:gd name="T57" fmla="*/ 38 h 1297"/>
                                <a:gd name="T58" fmla="*/ 833 w 1504"/>
                                <a:gd name="T59" fmla="*/ 9 h 1297"/>
                                <a:gd name="T60" fmla="*/ 752 w 1504"/>
                                <a:gd name="T61" fmla="*/ 0 h 1297"/>
                                <a:gd name="T62" fmla="*/ 913 w 1504"/>
                                <a:gd name="T63" fmla="*/ 16 h 1297"/>
                                <a:gd name="T64" fmla="*/ 1063 w 1504"/>
                                <a:gd name="T65" fmla="*/ 59 h 1297"/>
                                <a:gd name="T66" fmla="*/ 1196 w 1504"/>
                                <a:gd name="T67" fmla="*/ 125 h 1297"/>
                                <a:gd name="T68" fmla="*/ 1311 w 1504"/>
                                <a:gd name="T69" fmla="*/ 214 h 1297"/>
                                <a:gd name="T70" fmla="*/ 1401 w 1504"/>
                                <a:gd name="T71" fmla="*/ 322 h 1297"/>
                                <a:gd name="T72" fmla="*/ 1466 w 1504"/>
                                <a:gd name="T73" fmla="*/ 443 h 1297"/>
                                <a:gd name="T74" fmla="*/ 1499 w 1504"/>
                                <a:gd name="T75" fmla="*/ 578 h 1297"/>
                                <a:gd name="T76" fmla="*/ 1499 w 1504"/>
                                <a:gd name="T77" fmla="*/ 719 h 1297"/>
                                <a:gd name="T78" fmla="*/ 1466 w 1504"/>
                                <a:gd name="T79" fmla="*/ 854 h 1297"/>
                                <a:gd name="T80" fmla="*/ 1401 w 1504"/>
                                <a:gd name="T81" fmla="*/ 975 h 1297"/>
                                <a:gd name="T82" fmla="*/ 1311 w 1504"/>
                                <a:gd name="T83" fmla="*/ 1082 h 1297"/>
                                <a:gd name="T84" fmla="*/ 1196 w 1504"/>
                                <a:gd name="T85" fmla="*/ 1172 h 1297"/>
                                <a:gd name="T86" fmla="*/ 1063 w 1504"/>
                                <a:gd name="T87" fmla="*/ 1238 h 1297"/>
                                <a:gd name="T88" fmla="*/ 913 w 1504"/>
                                <a:gd name="T89" fmla="*/ 1281 h 1297"/>
                                <a:gd name="T90" fmla="*/ 752 w 1504"/>
                                <a:gd name="T91" fmla="*/ 1297 h 1297"/>
                                <a:gd name="T92" fmla="*/ 590 w 1504"/>
                                <a:gd name="T93" fmla="*/ 1281 h 1297"/>
                                <a:gd name="T94" fmla="*/ 441 w 1504"/>
                                <a:gd name="T95" fmla="*/ 1238 h 1297"/>
                                <a:gd name="T96" fmla="*/ 307 w 1504"/>
                                <a:gd name="T97" fmla="*/ 1172 h 1297"/>
                                <a:gd name="T98" fmla="*/ 193 w 1504"/>
                                <a:gd name="T99" fmla="*/ 1082 h 1297"/>
                                <a:gd name="T100" fmla="*/ 103 w 1504"/>
                                <a:gd name="T101" fmla="*/ 975 h 1297"/>
                                <a:gd name="T102" fmla="*/ 38 w 1504"/>
                                <a:gd name="T103" fmla="*/ 854 h 1297"/>
                                <a:gd name="T104" fmla="*/ 4 w 1504"/>
                                <a:gd name="T105" fmla="*/ 719 h 1297"/>
                                <a:gd name="T106" fmla="*/ 4 w 1504"/>
                                <a:gd name="T107" fmla="*/ 578 h 1297"/>
                                <a:gd name="T108" fmla="*/ 38 w 1504"/>
                                <a:gd name="T109" fmla="*/ 443 h 1297"/>
                                <a:gd name="T110" fmla="*/ 103 w 1504"/>
                                <a:gd name="T111" fmla="*/ 322 h 1297"/>
                                <a:gd name="T112" fmla="*/ 193 w 1504"/>
                                <a:gd name="T113" fmla="*/ 214 h 1297"/>
                                <a:gd name="T114" fmla="*/ 307 w 1504"/>
                                <a:gd name="T115" fmla="*/ 125 h 1297"/>
                                <a:gd name="T116" fmla="*/ 441 w 1504"/>
                                <a:gd name="T117" fmla="*/ 59 h 1297"/>
                                <a:gd name="T118" fmla="*/ 590 w 1504"/>
                                <a:gd name="T119" fmla="*/ 16 h 1297"/>
                                <a:gd name="T120" fmla="*/ 752 w 1504"/>
                                <a:gd name="T121" fmla="*/ 0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04" h="1297">
                                  <a:moveTo>
                                    <a:pt x="752" y="5"/>
                                  </a:moveTo>
                                  <a:lnTo>
                                    <a:pt x="671" y="9"/>
                                  </a:lnTo>
                                  <a:lnTo>
                                    <a:pt x="592" y="20"/>
                                  </a:lnTo>
                                  <a:lnTo>
                                    <a:pt x="516" y="38"/>
                                  </a:lnTo>
                                  <a:lnTo>
                                    <a:pt x="444" y="62"/>
                                  </a:lnTo>
                                  <a:lnTo>
                                    <a:pt x="375" y="93"/>
                                  </a:lnTo>
                                  <a:lnTo>
                                    <a:pt x="311" y="129"/>
                                  </a:lnTo>
                                  <a:lnTo>
                                    <a:pt x="251" y="172"/>
                                  </a:lnTo>
                                  <a:lnTo>
                                    <a:pt x="197" y="218"/>
                                  </a:lnTo>
                                  <a:lnTo>
                                    <a:pt x="149" y="269"/>
                                  </a:lnTo>
                                  <a:lnTo>
                                    <a:pt x="107" y="323"/>
                                  </a:lnTo>
                                  <a:lnTo>
                                    <a:pt x="72" y="383"/>
                                  </a:lnTo>
                                  <a:lnTo>
                                    <a:pt x="43" y="445"/>
                                  </a:lnTo>
                                  <a:lnTo>
                                    <a:pt x="22" y="510"/>
                                  </a:lnTo>
                                  <a:lnTo>
                                    <a:pt x="10" y="578"/>
                                  </a:lnTo>
                                  <a:lnTo>
                                    <a:pt x="5" y="648"/>
                                  </a:lnTo>
                                  <a:lnTo>
                                    <a:pt x="10" y="719"/>
                                  </a:lnTo>
                                  <a:lnTo>
                                    <a:pt x="22" y="787"/>
                                  </a:lnTo>
                                  <a:lnTo>
                                    <a:pt x="43" y="851"/>
                                  </a:lnTo>
                                  <a:lnTo>
                                    <a:pt x="72" y="914"/>
                                  </a:lnTo>
                                  <a:lnTo>
                                    <a:pt x="107" y="973"/>
                                  </a:lnTo>
                                  <a:lnTo>
                                    <a:pt x="149" y="1028"/>
                                  </a:lnTo>
                                  <a:lnTo>
                                    <a:pt x="197" y="1079"/>
                                  </a:lnTo>
                                  <a:lnTo>
                                    <a:pt x="251" y="1125"/>
                                  </a:lnTo>
                                  <a:lnTo>
                                    <a:pt x="311" y="1168"/>
                                  </a:lnTo>
                                  <a:lnTo>
                                    <a:pt x="375" y="1204"/>
                                  </a:lnTo>
                                  <a:lnTo>
                                    <a:pt x="444" y="1235"/>
                                  </a:lnTo>
                                  <a:lnTo>
                                    <a:pt x="516" y="1259"/>
                                  </a:lnTo>
                                  <a:lnTo>
                                    <a:pt x="592" y="1277"/>
                                  </a:lnTo>
                                  <a:lnTo>
                                    <a:pt x="671" y="1288"/>
                                  </a:lnTo>
                                  <a:lnTo>
                                    <a:pt x="752" y="1292"/>
                                  </a:lnTo>
                                  <a:lnTo>
                                    <a:pt x="833" y="1288"/>
                                  </a:lnTo>
                                  <a:lnTo>
                                    <a:pt x="912" y="1277"/>
                                  </a:lnTo>
                                  <a:lnTo>
                                    <a:pt x="988" y="1259"/>
                                  </a:lnTo>
                                  <a:lnTo>
                                    <a:pt x="1060" y="1235"/>
                                  </a:lnTo>
                                  <a:lnTo>
                                    <a:pt x="1129" y="1204"/>
                                  </a:lnTo>
                                  <a:lnTo>
                                    <a:pt x="1192" y="1168"/>
                                  </a:lnTo>
                                  <a:lnTo>
                                    <a:pt x="1253" y="1125"/>
                                  </a:lnTo>
                                  <a:lnTo>
                                    <a:pt x="1306" y="1079"/>
                                  </a:lnTo>
                                  <a:lnTo>
                                    <a:pt x="1354" y="1028"/>
                                  </a:lnTo>
                                  <a:lnTo>
                                    <a:pt x="1397" y="973"/>
                                  </a:lnTo>
                                  <a:lnTo>
                                    <a:pt x="1432" y="914"/>
                                  </a:lnTo>
                                  <a:lnTo>
                                    <a:pt x="1460" y="851"/>
                                  </a:lnTo>
                                  <a:lnTo>
                                    <a:pt x="1481" y="787"/>
                                  </a:lnTo>
                                  <a:lnTo>
                                    <a:pt x="1494" y="719"/>
                                  </a:lnTo>
                                  <a:lnTo>
                                    <a:pt x="1498" y="648"/>
                                  </a:lnTo>
                                  <a:lnTo>
                                    <a:pt x="1494" y="578"/>
                                  </a:lnTo>
                                  <a:lnTo>
                                    <a:pt x="1481" y="510"/>
                                  </a:lnTo>
                                  <a:lnTo>
                                    <a:pt x="1460" y="445"/>
                                  </a:lnTo>
                                  <a:lnTo>
                                    <a:pt x="1432" y="383"/>
                                  </a:lnTo>
                                  <a:lnTo>
                                    <a:pt x="1397" y="323"/>
                                  </a:lnTo>
                                  <a:lnTo>
                                    <a:pt x="1354" y="269"/>
                                  </a:lnTo>
                                  <a:lnTo>
                                    <a:pt x="1306" y="218"/>
                                  </a:lnTo>
                                  <a:lnTo>
                                    <a:pt x="1253" y="172"/>
                                  </a:lnTo>
                                  <a:lnTo>
                                    <a:pt x="1192" y="129"/>
                                  </a:lnTo>
                                  <a:lnTo>
                                    <a:pt x="1129" y="93"/>
                                  </a:lnTo>
                                  <a:lnTo>
                                    <a:pt x="1060" y="62"/>
                                  </a:lnTo>
                                  <a:lnTo>
                                    <a:pt x="988" y="38"/>
                                  </a:lnTo>
                                  <a:lnTo>
                                    <a:pt x="912" y="20"/>
                                  </a:lnTo>
                                  <a:lnTo>
                                    <a:pt x="833" y="9"/>
                                  </a:lnTo>
                                  <a:lnTo>
                                    <a:pt x="752" y="5"/>
                                  </a:lnTo>
                                  <a:close/>
                                  <a:moveTo>
                                    <a:pt x="752" y="0"/>
                                  </a:moveTo>
                                  <a:lnTo>
                                    <a:pt x="834" y="4"/>
                                  </a:lnTo>
                                  <a:lnTo>
                                    <a:pt x="913" y="16"/>
                                  </a:lnTo>
                                  <a:lnTo>
                                    <a:pt x="989" y="34"/>
                                  </a:lnTo>
                                  <a:lnTo>
                                    <a:pt x="1063" y="59"/>
                                  </a:lnTo>
                                  <a:lnTo>
                                    <a:pt x="1132" y="89"/>
                                  </a:lnTo>
                                  <a:lnTo>
                                    <a:pt x="1196" y="125"/>
                                  </a:lnTo>
                                  <a:lnTo>
                                    <a:pt x="1256" y="168"/>
                                  </a:lnTo>
                                  <a:lnTo>
                                    <a:pt x="1311" y="214"/>
                                  </a:lnTo>
                                  <a:lnTo>
                                    <a:pt x="1359" y="266"/>
                                  </a:lnTo>
                                  <a:lnTo>
                                    <a:pt x="1401" y="322"/>
                                  </a:lnTo>
                                  <a:lnTo>
                                    <a:pt x="1437" y="381"/>
                                  </a:lnTo>
                                  <a:lnTo>
                                    <a:pt x="1466" y="443"/>
                                  </a:lnTo>
                                  <a:lnTo>
                                    <a:pt x="1487" y="509"/>
                                  </a:lnTo>
                                  <a:lnTo>
                                    <a:pt x="1499" y="578"/>
                                  </a:lnTo>
                                  <a:lnTo>
                                    <a:pt x="1504" y="648"/>
                                  </a:lnTo>
                                  <a:lnTo>
                                    <a:pt x="1499" y="719"/>
                                  </a:lnTo>
                                  <a:lnTo>
                                    <a:pt x="1487" y="787"/>
                                  </a:lnTo>
                                  <a:lnTo>
                                    <a:pt x="1466" y="854"/>
                                  </a:lnTo>
                                  <a:lnTo>
                                    <a:pt x="1437" y="915"/>
                                  </a:lnTo>
                                  <a:lnTo>
                                    <a:pt x="1401" y="975"/>
                                  </a:lnTo>
                                  <a:lnTo>
                                    <a:pt x="1359" y="1031"/>
                                  </a:lnTo>
                                  <a:lnTo>
                                    <a:pt x="1311" y="1082"/>
                                  </a:lnTo>
                                  <a:lnTo>
                                    <a:pt x="1256" y="1129"/>
                                  </a:lnTo>
                                  <a:lnTo>
                                    <a:pt x="1196" y="1172"/>
                                  </a:lnTo>
                                  <a:lnTo>
                                    <a:pt x="1132" y="1208"/>
                                  </a:lnTo>
                                  <a:lnTo>
                                    <a:pt x="1063" y="1238"/>
                                  </a:lnTo>
                                  <a:lnTo>
                                    <a:pt x="989" y="1263"/>
                                  </a:lnTo>
                                  <a:lnTo>
                                    <a:pt x="913" y="1281"/>
                                  </a:lnTo>
                                  <a:lnTo>
                                    <a:pt x="834" y="1292"/>
                                  </a:lnTo>
                                  <a:lnTo>
                                    <a:pt x="752" y="1297"/>
                                  </a:lnTo>
                                  <a:lnTo>
                                    <a:pt x="669" y="1292"/>
                                  </a:lnTo>
                                  <a:lnTo>
                                    <a:pt x="590" y="1281"/>
                                  </a:lnTo>
                                  <a:lnTo>
                                    <a:pt x="514" y="1263"/>
                                  </a:lnTo>
                                  <a:lnTo>
                                    <a:pt x="441" y="1238"/>
                                  </a:lnTo>
                                  <a:lnTo>
                                    <a:pt x="372" y="1208"/>
                                  </a:lnTo>
                                  <a:lnTo>
                                    <a:pt x="307" y="1172"/>
                                  </a:lnTo>
                                  <a:lnTo>
                                    <a:pt x="248" y="1129"/>
                                  </a:lnTo>
                                  <a:lnTo>
                                    <a:pt x="193" y="1082"/>
                                  </a:lnTo>
                                  <a:lnTo>
                                    <a:pt x="145" y="1031"/>
                                  </a:lnTo>
                                  <a:lnTo>
                                    <a:pt x="103" y="975"/>
                                  </a:lnTo>
                                  <a:lnTo>
                                    <a:pt x="66" y="915"/>
                                  </a:lnTo>
                                  <a:lnTo>
                                    <a:pt x="38" y="854"/>
                                  </a:lnTo>
                                  <a:lnTo>
                                    <a:pt x="17" y="787"/>
                                  </a:lnTo>
                                  <a:lnTo>
                                    <a:pt x="4" y="719"/>
                                  </a:lnTo>
                                  <a:lnTo>
                                    <a:pt x="0" y="648"/>
                                  </a:lnTo>
                                  <a:lnTo>
                                    <a:pt x="4" y="578"/>
                                  </a:lnTo>
                                  <a:lnTo>
                                    <a:pt x="17" y="509"/>
                                  </a:lnTo>
                                  <a:lnTo>
                                    <a:pt x="38" y="443"/>
                                  </a:lnTo>
                                  <a:lnTo>
                                    <a:pt x="66" y="381"/>
                                  </a:lnTo>
                                  <a:lnTo>
                                    <a:pt x="103" y="322"/>
                                  </a:lnTo>
                                  <a:lnTo>
                                    <a:pt x="145" y="266"/>
                                  </a:lnTo>
                                  <a:lnTo>
                                    <a:pt x="193" y="214"/>
                                  </a:lnTo>
                                  <a:lnTo>
                                    <a:pt x="248" y="168"/>
                                  </a:lnTo>
                                  <a:lnTo>
                                    <a:pt x="307" y="125"/>
                                  </a:lnTo>
                                  <a:lnTo>
                                    <a:pt x="372" y="89"/>
                                  </a:lnTo>
                                  <a:lnTo>
                                    <a:pt x="441" y="59"/>
                                  </a:lnTo>
                                  <a:lnTo>
                                    <a:pt x="514" y="34"/>
                                  </a:lnTo>
                                  <a:lnTo>
                                    <a:pt x="590" y="16"/>
                                  </a:lnTo>
                                  <a:lnTo>
                                    <a:pt x="669" y="4"/>
                                  </a:lnTo>
                                  <a:lnTo>
                                    <a:pt x="752" y="0"/>
                                  </a:lnTo>
                                  <a:close/>
                                </a:path>
                              </a:pathLst>
                            </a:custGeom>
                            <a:solidFill>
                              <a:srgbClr val="FFE36F"/>
                            </a:solidFill>
                            <a:ln>
                              <a:noFill/>
                            </a:ln>
                            <a:extLst>
                              <a:ext uri="{91240B29-F687-4F45-9708-019B960494DF}">
                                <a14:hiddenLine xmlns:a14="http://schemas.microsoft.com/office/drawing/2010/main" w="0">
                                  <a:solidFill>
                                    <a:srgbClr val="FFE36F"/>
                                  </a:solidFill>
                                  <a:prstDash val="solid"/>
                                  <a:round/>
                                  <a:headEnd/>
                                  <a:tailEnd/>
                                </a14:hiddenLine>
                              </a:ext>
                            </a:extLst>
                          </wps:spPr>
                          <wps:bodyPr rot="0" vert="horz" wrap="square" lIns="91440" tIns="45720" rIns="91440" bIns="45720" anchor="t" anchorCtr="0" upright="1">
                            <a:noAutofit/>
                          </wps:bodyPr>
                        </wps:wsp>
                        <wps:wsp>
                          <wps:cNvPr id="790" name="Freeform 503"/>
                          <wps:cNvSpPr>
                            <a:spLocks noEditPoints="1"/>
                          </wps:cNvSpPr>
                          <wps:spPr bwMode="auto">
                            <a:xfrm>
                              <a:off x="1281" y="246"/>
                              <a:ext cx="757" cy="652"/>
                            </a:xfrm>
                            <a:custGeom>
                              <a:avLst/>
                              <a:gdLst>
                                <a:gd name="T0" fmla="*/ 675 w 1515"/>
                                <a:gd name="T1" fmla="*/ 7 h 1303"/>
                                <a:gd name="T2" fmla="*/ 520 w 1515"/>
                                <a:gd name="T3" fmla="*/ 37 h 1303"/>
                                <a:gd name="T4" fmla="*/ 378 w 1515"/>
                                <a:gd name="T5" fmla="*/ 92 h 1303"/>
                                <a:gd name="T6" fmla="*/ 254 w 1515"/>
                                <a:gd name="T7" fmla="*/ 171 h 1303"/>
                                <a:gd name="T8" fmla="*/ 151 w 1515"/>
                                <a:gd name="T9" fmla="*/ 269 h 1303"/>
                                <a:gd name="T10" fmla="*/ 72 w 1515"/>
                                <a:gd name="T11" fmla="*/ 384 h 1303"/>
                                <a:gd name="T12" fmla="*/ 23 w 1515"/>
                                <a:gd name="T13" fmla="*/ 512 h 1303"/>
                                <a:gd name="T14" fmla="*/ 6 w 1515"/>
                                <a:gd name="T15" fmla="*/ 651 h 1303"/>
                                <a:gd name="T16" fmla="*/ 23 w 1515"/>
                                <a:gd name="T17" fmla="*/ 790 h 1303"/>
                                <a:gd name="T18" fmla="*/ 72 w 1515"/>
                                <a:gd name="T19" fmla="*/ 918 h 1303"/>
                                <a:gd name="T20" fmla="*/ 151 w 1515"/>
                                <a:gd name="T21" fmla="*/ 1034 h 1303"/>
                                <a:gd name="T22" fmla="*/ 254 w 1515"/>
                                <a:gd name="T23" fmla="*/ 1132 h 1303"/>
                                <a:gd name="T24" fmla="*/ 378 w 1515"/>
                                <a:gd name="T25" fmla="*/ 1211 h 1303"/>
                                <a:gd name="T26" fmla="*/ 520 w 1515"/>
                                <a:gd name="T27" fmla="*/ 1266 h 1303"/>
                                <a:gd name="T28" fmla="*/ 675 w 1515"/>
                                <a:gd name="T29" fmla="*/ 1295 h 1303"/>
                                <a:gd name="T30" fmla="*/ 840 w 1515"/>
                                <a:gd name="T31" fmla="*/ 1295 h 1303"/>
                                <a:gd name="T32" fmla="*/ 995 w 1515"/>
                                <a:gd name="T33" fmla="*/ 1266 h 1303"/>
                                <a:gd name="T34" fmla="*/ 1138 w 1515"/>
                                <a:gd name="T35" fmla="*/ 1211 h 1303"/>
                                <a:gd name="T36" fmla="*/ 1262 w 1515"/>
                                <a:gd name="T37" fmla="*/ 1132 h 1303"/>
                                <a:gd name="T38" fmla="*/ 1365 w 1515"/>
                                <a:gd name="T39" fmla="*/ 1034 h 1303"/>
                                <a:gd name="T40" fmla="*/ 1443 w 1515"/>
                                <a:gd name="T41" fmla="*/ 918 h 1303"/>
                                <a:gd name="T42" fmla="*/ 1493 w 1515"/>
                                <a:gd name="T43" fmla="*/ 790 h 1303"/>
                                <a:gd name="T44" fmla="*/ 1510 w 1515"/>
                                <a:gd name="T45" fmla="*/ 651 h 1303"/>
                                <a:gd name="T46" fmla="*/ 1493 w 1515"/>
                                <a:gd name="T47" fmla="*/ 512 h 1303"/>
                                <a:gd name="T48" fmla="*/ 1443 w 1515"/>
                                <a:gd name="T49" fmla="*/ 384 h 1303"/>
                                <a:gd name="T50" fmla="*/ 1365 w 1515"/>
                                <a:gd name="T51" fmla="*/ 269 h 1303"/>
                                <a:gd name="T52" fmla="*/ 1262 w 1515"/>
                                <a:gd name="T53" fmla="*/ 171 h 1303"/>
                                <a:gd name="T54" fmla="*/ 1138 w 1515"/>
                                <a:gd name="T55" fmla="*/ 92 h 1303"/>
                                <a:gd name="T56" fmla="*/ 995 w 1515"/>
                                <a:gd name="T57" fmla="*/ 37 h 1303"/>
                                <a:gd name="T58" fmla="*/ 840 w 1515"/>
                                <a:gd name="T59" fmla="*/ 7 h 1303"/>
                                <a:gd name="T60" fmla="*/ 758 w 1515"/>
                                <a:gd name="T61" fmla="*/ 0 h 1303"/>
                                <a:gd name="T62" fmla="*/ 921 w 1515"/>
                                <a:gd name="T63" fmla="*/ 14 h 1303"/>
                                <a:gd name="T64" fmla="*/ 1070 w 1515"/>
                                <a:gd name="T65" fmla="*/ 57 h 1303"/>
                                <a:gd name="T66" fmla="*/ 1205 w 1515"/>
                                <a:gd name="T67" fmla="*/ 125 h 1303"/>
                                <a:gd name="T68" fmla="*/ 1319 w 1515"/>
                                <a:gd name="T69" fmla="*/ 215 h 1303"/>
                                <a:gd name="T70" fmla="*/ 1411 w 1515"/>
                                <a:gd name="T71" fmla="*/ 323 h 1303"/>
                                <a:gd name="T72" fmla="*/ 1476 w 1515"/>
                                <a:gd name="T73" fmla="*/ 445 h 1303"/>
                                <a:gd name="T74" fmla="*/ 1511 w 1515"/>
                                <a:gd name="T75" fmla="*/ 580 h 1303"/>
                                <a:gd name="T76" fmla="*/ 1511 w 1515"/>
                                <a:gd name="T77" fmla="*/ 722 h 1303"/>
                                <a:gd name="T78" fmla="*/ 1476 w 1515"/>
                                <a:gd name="T79" fmla="*/ 858 h 1303"/>
                                <a:gd name="T80" fmla="*/ 1411 w 1515"/>
                                <a:gd name="T81" fmla="*/ 980 h 1303"/>
                                <a:gd name="T82" fmla="*/ 1319 w 1515"/>
                                <a:gd name="T83" fmla="*/ 1088 h 1303"/>
                                <a:gd name="T84" fmla="*/ 1205 w 1515"/>
                                <a:gd name="T85" fmla="*/ 1178 h 1303"/>
                                <a:gd name="T86" fmla="*/ 1070 w 1515"/>
                                <a:gd name="T87" fmla="*/ 1245 h 1303"/>
                                <a:gd name="T88" fmla="*/ 921 w 1515"/>
                                <a:gd name="T89" fmla="*/ 1289 h 1303"/>
                                <a:gd name="T90" fmla="*/ 758 w 1515"/>
                                <a:gd name="T91" fmla="*/ 1303 h 1303"/>
                                <a:gd name="T92" fmla="*/ 595 w 1515"/>
                                <a:gd name="T93" fmla="*/ 1289 h 1303"/>
                                <a:gd name="T94" fmla="*/ 446 w 1515"/>
                                <a:gd name="T95" fmla="*/ 1245 h 1303"/>
                                <a:gd name="T96" fmla="*/ 310 w 1515"/>
                                <a:gd name="T97" fmla="*/ 1178 h 1303"/>
                                <a:gd name="T98" fmla="*/ 196 w 1515"/>
                                <a:gd name="T99" fmla="*/ 1088 h 1303"/>
                                <a:gd name="T100" fmla="*/ 104 w 1515"/>
                                <a:gd name="T101" fmla="*/ 980 h 1303"/>
                                <a:gd name="T102" fmla="*/ 40 w 1515"/>
                                <a:gd name="T103" fmla="*/ 858 h 1303"/>
                                <a:gd name="T104" fmla="*/ 4 w 1515"/>
                                <a:gd name="T105" fmla="*/ 722 h 1303"/>
                                <a:gd name="T106" fmla="*/ 4 w 1515"/>
                                <a:gd name="T107" fmla="*/ 580 h 1303"/>
                                <a:gd name="T108" fmla="*/ 40 w 1515"/>
                                <a:gd name="T109" fmla="*/ 445 h 1303"/>
                                <a:gd name="T110" fmla="*/ 104 w 1515"/>
                                <a:gd name="T111" fmla="*/ 323 h 1303"/>
                                <a:gd name="T112" fmla="*/ 196 w 1515"/>
                                <a:gd name="T113" fmla="*/ 215 h 1303"/>
                                <a:gd name="T114" fmla="*/ 310 w 1515"/>
                                <a:gd name="T115" fmla="*/ 125 h 1303"/>
                                <a:gd name="T116" fmla="*/ 446 w 1515"/>
                                <a:gd name="T117" fmla="*/ 57 h 1303"/>
                                <a:gd name="T118" fmla="*/ 595 w 1515"/>
                                <a:gd name="T119" fmla="*/ 14 h 1303"/>
                                <a:gd name="T120" fmla="*/ 758 w 1515"/>
                                <a:gd name="T121" fmla="*/ 0 h 1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15" h="1303">
                                  <a:moveTo>
                                    <a:pt x="758" y="3"/>
                                  </a:moveTo>
                                  <a:lnTo>
                                    <a:pt x="675" y="7"/>
                                  </a:lnTo>
                                  <a:lnTo>
                                    <a:pt x="596" y="19"/>
                                  </a:lnTo>
                                  <a:lnTo>
                                    <a:pt x="520" y="37"/>
                                  </a:lnTo>
                                  <a:lnTo>
                                    <a:pt x="447" y="62"/>
                                  </a:lnTo>
                                  <a:lnTo>
                                    <a:pt x="378" y="92"/>
                                  </a:lnTo>
                                  <a:lnTo>
                                    <a:pt x="313" y="128"/>
                                  </a:lnTo>
                                  <a:lnTo>
                                    <a:pt x="254" y="171"/>
                                  </a:lnTo>
                                  <a:lnTo>
                                    <a:pt x="199" y="217"/>
                                  </a:lnTo>
                                  <a:lnTo>
                                    <a:pt x="151" y="269"/>
                                  </a:lnTo>
                                  <a:lnTo>
                                    <a:pt x="109" y="325"/>
                                  </a:lnTo>
                                  <a:lnTo>
                                    <a:pt x="72" y="384"/>
                                  </a:lnTo>
                                  <a:lnTo>
                                    <a:pt x="44" y="446"/>
                                  </a:lnTo>
                                  <a:lnTo>
                                    <a:pt x="23" y="512"/>
                                  </a:lnTo>
                                  <a:lnTo>
                                    <a:pt x="10" y="581"/>
                                  </a:lnTo>
                                  <a:lnTo>
                                    <a:pt x="6" y="651"/>
                                  </a:lnTo>
                                  <a:lnTo>
                                    <a:pt x="10" y="722"/>
                                  </a:lnTo>
                                  <a:lnTo>
                                    <a:pt x="23" y="790"/>
                                  </a:lnTo>
                                  <a:lnTo>
                                    <a:pt x="44" y="857"/>
                                  </a:lnTo>
                                  <a:lnTo>
                                    <a:pt x="72" y="918"/>
                                  </a:lnTo>
                                  <a:lnTo>
                                    <a:pt x="109" y="978"/>
                                  </a:lnTo>
                                  <a:lnTo>
                                    <a:pt x="151" y="1034"/>
                                  </a:lnTo>
                                  <a:lnTo>
                                    <a:pt x="199" y="1085"/>
                                  </a:lnTo>
                                  <a:lnTo>
                                    <a:pt x="254" y="1132"/>
                                  </a:lnTo>
                                  <a:lnTo>
                                    <a:pt x="313" y="1175"/>
                                  </a:lnTo>
                                  <a:lnTo>
                                    <a:pt x="378" y="1211"/>
                                  </a:lnTo>
                                  <a:lnTo>
                                    <a:pt x="447" y="1241"/>
                                  </a:lnTo>
                                  <a:lnTo>
                                    <a:pt x="520" y="1266"/>
                                  </a:lnTo>
                                  <a:lnTo>
                                    <a:pt x="596" y="1284"/>
                                  </a:lnTo>
                                  <a:lnTo>
                                    <a:pt x="675" y="1295"/>
                                  </a:lnTo>
                                  <a:lnTo>
                                    <a:pt x="758" y="1300"/>
                                  </a:lnTo>
                                  <a:lnTo>
                                    <a:pt x="840" y="1295"/>
                                  </a:lnTo>
                                  <a:lnTo>
                                    <a:pt x="919" y="1284"/>
                                  </a:lnTo>
                                  <a:lnTo>
                                    <a:pt x="995" y="1266"/>
                                  </a:lnTo>
                                  <a:lnTo>
                                    <a:pt x="1069" y="1241"/>
                                  </a:lnTo>
                                  <a:lnTo>
                                    <a:pt x="1138" y="1211"/>
                                  </a:lnTo>
                                  <a:lnTo>
                                    <a:pt x="1202" y="1175"/>
                                  </a:lnTo>
                                  <a:lnTo>
                                    <a:pt x="1262" y="1132"/>
                                  </a:lnTo>
                                  <a:lnTo>
                                    <a:pt x="1317" y="1085"/>
                                  </a:lnTo>
                                  <a:lnTo>
                                    <a:pt x="1365" y="1034"/>
                                  </a:lnTo>
                                  <a:lnTo>
                                    <a:pt x="1407" y="978"/>
                                  </a:lnTo>
                                  <a:lnTo>
                                    <a:pt x="1443" y="918"/>
                                  </a:lnTo>
                                  <a:lnTo>
                                    <a:pt x="1472" y="857"/>
                                  </a:lnTo>
                                  <a:lnTo>
                                    <a:pt x="1493" y="790"/>
                                  </a:lnTo>
                                  <a:lnTo>
                                    <a:pt x="1505" y="722"/>
                                  </a:lnTo>
                                  <a:lnTo>
                                    <a:pt x="1510" y="651"/>
                                  </a:lnTo>
                                  <a:lnTo>
                                    <a:pt x="1505" y="581"/>
                                  </a:lnTo>
                                  <a:lnTo>
                                    <a:pt x="1493" y="512"/>
                                  </a:lnTo>
                                  <a:lnTo>
                                    <a:pt x="1472" y="446"/>
                                  </a:lnTo>
                                  <a:lnTo>
                                    <a:pt x="1443" y="384"/>
                                  </a:lnTo>
                                  <a:lnTo>
                                    <a:pt x="1407" y="325"/>
                                  </a:lnTo>
                                  <a:lnTo>
                                    <a:pt x="1365" y="269"/>
                                  </a:lnTo>
                                  <a:lnTo>
                                    <a:pt x="1317" y="217"/>
                                  </a:lnTo>
                                  <a:lnTo>
                                    <a:pt x="1262" y="171"/>
                                  </a:lnTo>
                                  <a:lnTo>
                                    <a:pt x="1202" y="128"/>
                                  </a:lnTo>
                                  <a:lnTo>
                                    <a:pt x="1138" y="92"/>
                                  </a:lnTo>
                                  <a:lnTo>
                                    <a:pt x="1069" y="62"/>
                                  </a:lnTo>
                                  <a:lnTo>
                                    <a:pt x="995" y="37"/>
                                  </a:lnTo>
                                  <a:lnTo>
                                    <a:pt x="919" y="19"/>
                                  </a:lnTo>
                                  <a:lnTo>
                                    <a:pt x="840" y="7"/>
                                  </a:lnTo>
                                  <a:lnTo>
                                    <a:pt x="758" y="3"/>
                                  </a:lnTo>
                                  <a:close/>
                                  <a:moveTo>
                                    <a:pt x="758" y="0"/>
                                  </a:moveTo>
                                  <a:lnTo>
                                    <a:pt x="840" y="3"/>
                                  </a:lnTo>
                                  <a:lnTo>
                                    <a:pt x="921" y="14"/>
                                  </a:lnTo>
                                  <a:lnTo>
                                    <a:pt x="997" y="33"/>
                                  </a:lnTo>
                                  <a:lnTo>
                                    <a:pt x="1070" y="57"/>
                                  </a:lnTo>
                                  <a:lnTo>
                                    <a:pt x="1140" y="88"/>
                                  </a:lnTo>
                                  <a:lnTo>
                                    <a:pt x="1205" y="125"/>
                                  </a:lnTo>
                                  <a:lnTo>
                                    <a:pt x="1264" y="167"/>
                                  </a:lnTo>
                                  <a:lnTo>
                                    <a:pt x="1319" y="215"/>
                                  </a:lnTo>
                                  <a:lnTo>
                                    <a:pt x="1369" y="267"/>
                                  </a:lnTo>
                                  <a:lnTo>
                                    <a:pt x="1411" y="323"/>
                                  </a:lnTo>
                                  <a:lnTo>
                                    <a:pt x="1448" y="382"/>
                                  </a:lnTo>
                                  <a:lnTo>
                                    <a:pt x="1476" y="445"/>
                                  </a:lnTo>
                                  <a:lnTo>
                                    <a:pt x="1497" y="512"/>
                                  </a:lnTo>
                                  <a:lnTo>
                                    <a:pt x="1511" y="580"/>
                                  </a:lnTo>
                                  <a:lnTo>
                                    <a:pt x="1515" y="651"/>
                                  </a:lnTo>
                                  <a:lnTo>
                                    <a:pt x="1511" y="722"/>
                                  </a:lnTo>
                                  <a:lnTo>
                                    <a:pt x="1497" y="791"/>
                                  </a:lnTo>
                                  <a:lnTo>
                                    <a:pt x="1476" y="858"/>
                                  </a:lnTo>
                                  <a:lnTo>
                                    <a:pt x="1448" y="921"/>
                                  </a:lnTo>
                                  <a:lnTo>
                                    <a:pt x="1411" y="980"/>
                                  </a:lnTo>
                                  <a:lnTo>
                                    <a:pt x="1369" y="1036"/>
                                  </a:lnTo>
                                  <a:lnTo>
                                    <a:pt x="1319" y="1088"/>
                                  </a:lnTo>
                                  <a:lnTo>
                                    <a:pt x="1264" y="1136"/>
                                  </a:lnTo>
                                  <a:lnTo>
                                    <a:pt x="1205" y="1178"/>
                                  </a:lnTo>
                                  <a:lnTo>
                                    <a:pt x="1140" y="1215"/>
                                  </a:lnTo>
                                  <a:lnTo>
                                    <a:pt x="1070" y="1245"/>
                                  </a:lnTo>
                                  <a:lnTo>
                                    <a:pt x="997" y="1270"/>
                                  </a:lnTo>
                                  <a:lnTo>
                                    <a:pt x="921" y="1289"/>
                                  </a:lnTo>
                                  <a:lnTo>
                                    <a:pt x="840" y="1300"/>
                                  </a:lnTo>
                                  <a:lnTo>
                                    <a:pt x="758" y="1303"/>
                                  </a:lnTo>
                                  <a:lnTo>
                                    <a:pt x="675" y="1300"/>
                                  </a:lnTo>
                                  <a:lnTo>
                                    <a:pt x="595" y="1289"/>
                                  </a:lnTo>
                                  <a:lnTo>
                                    <a:pt x="519" y="1270"/>
                                  </a:lnTo>
                                  <a:lnTo>
                                    <a:pt x="446" y="1245"/>
                                  </a:lnTo>
                                  <a:lnTo>
                                    <a:pt x="375" y="1215"/>
                                  </a:lnTo>
                                  <a:lnTo>
                                    <a:pt x="310" y="1178"/>
                                  </a:lnTo>
                                  <a:lnTo>
                                    <a:pt x="251" y="1136"/>
                                  </a:lnTo>
                                  <a:lnTo>
                                    <a:pt x="196" y="1088"/>
                                  </a:lnTo>
                                  <a:lnTo>
                                    <a:pt x="147" y="1036"/>
                                  </a:lnTo>
                                  <a:lnTo>
                                    <a:pt x="104" y="980"/>
                                  </a:lnTo>
                                  <a:lnTo>
                                    <a:pt x="68" y="921"/>
                                  </a:lnTo>
                                  <a:lnTo>
                                    <a:pt x="40" y="858"/>
                                  </a:lnTo>
                                  <a:lnTo>
                                    <a:pt x="18" y="791"/>
                                  </a:lnTo>
                                  <a:lnTo>
                                    <a:pt x="4" y="722"/>
                                  </a:lnTo>
                                  <a:lnTo>
                                    <a:pt x="0" y="651"/>
                                  </a:lnTo>
                                  <a:lnTo>
                                    <a:pt x="4" y="580"/>
                                  </a:lnTo>
                                  <a:lnTo>
                                    <a:pt x="18" y="512"/>
                                  </a:lnTo>
                                  <a:lnTo>
                                    <a:pt x="40" y="445"/>
                                  </a:lnTo>
                                  <a:lnTo>
                                    <a:pt x="68" y="382"/>
                                  </a:lnTo>
                                  <a:lnTo>
                                    <a:pt x="104" y="323"/>
                                  </a:lnTo>
                                  <a:lnTo>
                                    <a:pt x="147" y="267"/>
                                  </a:lnTo>
                                  <a:lnTo>
                                    <a:pt x="196" y="215"/>
                                  </a:lnTo>
                                  <a:lnTo>
                                    <a:pt x="251" y="167"/>
                                  </a:lnTo>
                                  <a:lnTo>
                                    <a:pt x="310" y="125"/>
                                  </a:lnTo>
                                  <a:lnTo>
                                    <a:pt x="375" y="88"/>
                                  </a:lnTo>
                                  <a:lnTo>
                                    <a:pt x="446" y="57"/>
                                  </a:lnTo>
                                  <a:lnTo>
                                    <a:pt x="519" y="33"/>
                                  </a:lnTo>
                                  <a:lnTo>
                                    <a:pt x="595" y="14"/>
                                  </a:lnTo>
                                  <a:lnTo>
                                    <a:pt x="675" y="3"/>
                                  </a:lnTo>
                                  <a:lnTo>
                                    <a:pt x="758" y="0"/>
                                  </a:lnTo>
                                  <a:close/>
                                </a:path>
                              </a:pathLst>
                            </a:custGeom>
                            <a:solidFill>
                              <a:srgbClr val="FFE36E"/>
                            </a:solidFill>
                            <a:ln>
                              <a:noFill/>
                            </a:ln>
                            <a:extLst>
                              <a:ext uri="{91240B29-F687-4F45-9708-019B960494DF}">
                                <a14:hiddenLine xmlns:a14="http://schemas.microsoft.com/office/drawing/2010/main" w="0">
                                  <a:solidFill>
                                    <a:srgbClr val="FFE36E"/>
                                  </a:solidFill>
                                  <a:prstDash val="solid"/>
                                  <a:round/>
                                  <a:headEnd/>
                                  <a:tailEnd/>
                                </a14:hiddenLine>
                              </a:ext>
                            </a:extLst>
                          </wps:spPr>
                          <wps:bodyPr rot="0" vert="horz" wrap="square" lIns="91440" tIns="45720" rIns="91440" bIns="45720" anchor="t" anchorCtr="0" upright="1">
                            <a:noAutofit/>
                          </wps:bodyPr>
                        </wps:wsp>
                        <wps:wsp>
                          <wps:cNvPr id="791" name="Freeform 504"/>
                          <wps:cNvSpPr>
                            <a:spLocks noEditPoints="1"/>
                          </wps:cNvSpPr>
                          <wps:spPr bwMode="auto">
                            <a:xfrm>
                              <a:off x="1278" y="244"/>
                              <a:ext cx="762" cy="657"/>
                            </a:xfrm>
                            <a:custGeom>
                              <a:avLst/>
                              <a:gdLst>
                                <a:gd name="T0" fmla="*/ 679 w 1524"/>
                                <a:gd name="T1" fmla="*/ 8 h 1313"/>
                                <a:gd name="T2" fmla="*/ 523 w 1524"/>
                                <a:gd name="T3" fmla="*/ 38 h 1313"/>
                                <a:gd name="T4" fmla="*/ 379 w 1524"/>
                                <a:gd name="T5" fmla="*/ 93 h 1313"/>
                                <a:gd name="T6" fmla="*/ 255 w 1524"/>
                                <a:gd name="T7" fmla="*/ 172 h 1313"/>
                                <a:gd name="T8" fmla="*/ 151 w 1524"/>
                                <a:gd name="T9" fmla="*/ 272 h 1313"/>
                                <a:gd name="T10" fmla="*/ 72 w 1524"/>
                                <a:gd name="T11" fmla="*/ 387 h 1313"/>
                                <a:gd name="T12" fmla="*/ 22 w 1524"/>
                                <a:gd name="T13" fmla="*/ 517 h 1313"/>
                                <a:gd name="T14" fmla="*/ 4 w 1524"/>
                                <a:gd name="T15" fmla="*/ 656 h 1313"/>
                                <a:gd name="T16" fmla="*/ 22 w 1524"/>
                                <a:gd name="T17" fmla="*/ 796 h 1313"/>
                                <a:gd name="T18" fmla="*/ 72 w 1524"/>
                                <a:gd name="T19" fmla="*/ 926 h 1313"/>
                                <a:gd name="T20" fmla="*/ 151 w 1524"/>
                                <a:gd name="T21" fmla="*/ 1041 h 1313"/>
                                <a:gd name="T22" fmla="*/ 255 w 1524"/>
                                <a:gd name="T23" fmla="*/ 1141 h 1313"/>
                                <a:gd name="T24" fmla="*/ 379 w 1524"/>
                                <a:gd name="T25" fmla="*/ 1220 h 1313"/>
                                <a:gd name="T26" fmla="*/ 523 w 1524"/>
                                <a:gd name="T27" fmla="*/ 1275 h 1313"/>
                                <a:gd name="T28" fmla="*/ 679 w 1524"/>
                                <a:gd name="T29" fmla="*/ 1305 h 1313"/>
                                <a:gd name="T30" fmla="*/ 844 w 1524"/>
                                <a:gd name="T31" fmla="*/ 1305 h 1313"/>
                                <a:gd name="T32" fmla="*/ 1001 w 1524"/>
                                <a:gd name="T33" fmla="*/ 1275 h 1313"/>
                                <a:gd name="T34" fmla="*/ 1144 w 1524"/>
                                <a:gd name="T35" fmla="*/ 1220 h 1313"/>
                                <a:gd name="T36" fmla="*/ 1268 w 1524"/>
                                <a:gd name="T37" fmla="*/ 1141 h 1313"/>
                                <a:gd name="T38" fmla="*/ 1373 w 1524"/>
                                <a:gd name="T39" fmla="*/ 1041 h 1313"/>
                                <a:gd name="T40" fmla="*/ 1452 w 1524"/>
                                <a:gd name="T41" fmla="*/ 926 h 1313"/>
                                <a:gd name="T42" fmla="*/ 1501 w 1524"/>
                                <a:gd name="T43" fmla="*/ 796 h 1313"/>
                                <a:gd name="T44" fmla="*/ 1519 w 1524"/>
                                <a:gd name="T45" fmla="*/ 656 h 1313"/>
                                <a:gd name="T46" fmla="*/ 1501 w 1524"/>
                                <a:gd name="T47" fmla="*/ 517 h 1313"/>
                                <a:gd name="T48" fmla="*/ 1452 w 1524"/>
                                <a:gd name="T49" fmla="*/ 387 h 1313"/>
                                <a:gd name="T50" fmla="*/ 1373 w 1524"/>
                                <a:gd name="T51" fmla="*/ 272 h 1313"/>
                                <a:gd name="T52" fmla="*/ 1268 w 1524"/>
                                <a:gd name="T53" fmla="*/ 172 h 1313"/>
                                <a:gd name="T54" fmla="*/ 1144 w 1524"/>
                                <a:gd name="T55" fmla="*/ 93 h 1313"/>
                                <a:gd name="T56" fmla="*/ 1001 w 1524"/>
                                <a:gd name="T57" fmla="*/ 38 h 1313"/>
                                <a:gd name="T58" fmla="*/ 844 w 1524"/>
                                <a:gd name="T59" fmla="*/ 8 h 1313"/>
                                <a:gd name="T60" fmla="*/ 762 w 1524"/>
                                <a:gd name="T61" fmla="*/ 0 h 1313"/>
                                <a:gd name="T62" fmla="*/ 926 w 1524"/>
                                <a:gd name="T63" fmla="*/ 14 h 1313"/>
                                <a:gd name="T64" fmla="*/ 1077 w 1524"/>
                                <a:gd name="T65" fmla="*/ 58 h 1313"/>
                                <a:gd name="T66" fmla="*/ 1212 w 1524"/>
                                <a:gd name="T67" fmla="*/ 126 h 1313"/>
                                <a:gd name="T68" fmla="*/ 1328 w 1524"/>
                                <a:gd name="T69" fmla="*/ 217 h 1313"/>
                                <a:gd name="T70" fmla="*/ 1421 w 1524"/>
                                <a:gd name="T71" fmla="*/ 325 h 1313"/>
                                <a:gd name="T72" fmla="*/ 1485 w 1524"/>
                                <a:gd name="T73" fmla="*/ 449 h 1313"/>
                                <a:gd name="T74" fmla="*/ 1519 w 1524"/>
                                <a:gd name="T75" fmla="*/ 585 h 1313"/>
                                <a:gd name="T76" fmla="*/ 1519 w 1524"/>
                                <a:gd name="T77" fmla="*/ 728 h 1313"/>
                                <a:gd name="T78" fmla="*/ 1485 w 1524"/>
                                <a:gd name="T79" fmla="*/ 864 h 1313"/>
                                <a:gd name="T80" fmla="*/ 1421 w 1524"/>
                                <a:gd name="T81" fmla="*/ 988 h 1313"/>
                                <a:gd name="T82" fmla="*/ 1328 w 1524"/>
                                <a:gd name="T83" fmla="*/ 1096 h 1313"/>
                                <a:gd name="T84" fmla="*/ 1212 w 1524"/>
                                <a:gd name="T85" fmla="*/ 1186 h 1313"/>
                                <a:gd name="T86" fmla="*/ 1077 w 1524"/>
                                <a:gd name="T87" fmla="*/ 1255 h 1313"/>
                                <a:gd name="T88" fmla="*/ 926 w 1524"/>
                                <a:gd name="T89" fmla="*/ 1297 h 1313"/>
                                <a:gd name="T90" fmla="*/ 762 w 1524"/>
                                <a:gd name="T91" fmla="*/ 1313 h 1313"/>
                                <a:gd name="T92" fmla="*/ 598 w 1524"/>
                                <a:gd name="T93" fmla="*/ 1297 h 1313"/>
                                <a:gd name="T94" fmla="*/ 447 w 1524"/>
                                <a:gd name="T95" fmla="*/ 1255 h 1313"/>
                                <a:gd name="T96" fmla="*/ 311 w 1524"/>
                                <a:gd name="T97" fmla="*/ 1186 h 1313"/>
                                <a:gd name="T98" fmla="*/ 196 w 1524"/>
                                <a:gd name="T99" fmla="*/ 1096 h 1313"/>
                                <a:gd name="T100" fmla="*/ 103 w 1524"/>
                                <a:gd name="T101" fmla="*/ 988 h 1313"/>
                                <a:gd name="T102" fmla="*/ 38 w 1524"/>
                                <a:gd name="T103" fmla="*/ 864 h 1313"/>
                                <a:gd name="T104" fmla="*/ 4 w 1524"/>
                                <a:gd name="T105" fmla="*/ 728 h 1313"/>
                                <a:gd name="T106" fmla="*/ 4 w 1524"/>
                                <a:gd name="T107" fmla="*/ 585 h 1313"/>
                                <a:gd name="T108" fmla="*/ 38 w 1524"/>
                                <a:gd name="T109" fmla="*/ 449 h 1313"/>
                                <a:gd name="T110" fmla="*/ 103 w 1524"/>
                                <a:gd name="T111" fmla="*/ 325 h 1313"/>
                                <a:gd name="T112" fmla="*/ 196 w 1524"/>
                                <a:gd name="T113" fmla="*/ 217 h 1313"/>
                                <a:gd name="T114" fmla="*/ 311 w 1524"/>
                                <a:gd name="T115" fmla="*/ 126 h 1313"/>
                                <a:gd name="T116" fmla="*/ 447 w 1524"/>
                                <a:gd name="T117" fmla="*/ 58 h 1313"/>
                                <a:gd name="T118" fmla="*/ 598 w 1524"/>
                                <a:gd name="T119" fmla="*/ 14 h 1313"/>
                                <a:gd name="T120" fmla="*/ 762 w 1524"/>
                                <a:gd name="T121" fmla="*/ 0 h 1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24" h="1313">
                                  <a:moveTo>
                                    <a:pt x="762" y="5"/>
                                  </a:moveTo>
                                  <a:lnTo>
                                    <a:pt x="679" y="8"/>
                                  </a:lnTo>
                                  <a:lnTo>
                                    <a:pt x="599" y="19"/>
                                  </a:lnTo>
                                  <a:lnTo>
                                    <a:pt x="523" y="38"/>
                                  </a:lnTo>
                                  <a:lnTo>
                                    <a:pt x="450" y="62"/>
                                  </a:lnTo>
                                  <a:lnTo>
                                    <a:pt x="379" y="93"/>
                                  </a:lnTo>
                                  <a:lnTo>
                                    <a:pt x="314" y="130"/>
                                  </a:lnTo>
                                  <a:lnTo>
                                    <a:pt x="255" y="172"/>
                                  </a:lnTo>
                                  <a:lnTo>
                                    <a:pt x="200" y="220"/>
                                  </a:lnTo>
                                  <a:lnTo>
                                    <a:pt x="151" y="272"/>
                                  </a:lnTo>
                                  <a:lnTo>
                                    <a:pt x="108" y="328"/>
                                  </a:lnTo>
                                  <a:lnTo>
                                    <a:pt x="72" y="387"/>
                                  </a:lnTo>
                                  <a:lnTo>
                                    <a:pt x="44" y="450"/>
                                  </a:lnTo>
                                  <a:lnTo>
                                    <a:pt x="22" y="517"/>
                                  </a:lnTo>
                                  <a:lnTo>
                                    <a:pt x="8" y="585"/>
                                  </a:lnTo>
                                  <a:lnTo>
                                    <a:pt x="4" y="656"/>
                                  </a:lnTo>
                                  <a:lnTo>
                                    <a:pt x="8" y="727"/>
                                  </a:lnTo>
                                  <a:lnTo>
                                    <a:pt x="22" y="796"/>
                                  </a:lnTo>
                                  <a:lnTo>
                                    <a:pt x="44" y="863"/>
                                  </a:lnTo>
                                  <a:lnTo>
                                    <a:pt x="72" y="926"/>
                                  </a:lnTo>
                                  <a:lnTo>
                                    <a:pt x="108" y="985"/>
                                  </a:lnTo>
                                  <a:lnTo>
                                    <a:pt x="151" y="1041"/>
                                  </a:lnTo>
                                  <a:lnTo>
                                    <a:pt x="200" y="1093"/>
                                  </a:lnTo>
                                  <a:lnTo>
                                    <a:pt x="255" y="1141"/>
                                  </a:lnTo>
                                  <a:lnTo>
                                    <a:pt x="314" y="1183"/>
                                  </a:lnTo>
                                  <a:lnTo>
                                    <a:pt x="379" y="1220"/>
                                  </a:lnTo>
                                  <a:lnTo>
                                    <a:pt x="450" y="1250"/>
                                  </a:lnTo>
                                  <a:lnTo>
                                    <a:pt x="523" y="1275"/>
                                  </a:lnTo>
                                  <a:lnTo>
                                    <a:pt x="599" y="1294"/>
                                  </a:lnTo>
                                  <a:lnTo>
                                    <a:pt x="679" y="1305"/>
                                  </a:lnTo>
                                  <a:lnTo>
                                    <a:pt x="762" y="1308"/>
                                  </a:lnTo>
                                  <a:lnTo>
                                    <a:pt x="844" y="1305"/>
                                  </a:lnTo>
                                  <a:lnTo>
                                    <a:pt x="925" y="1294"/>
                                  </a:lnTo>
                                  <a:lnTo>
                                    <a:pt x="1001" y="1275"/>
                                  </a:lnTo>
                                  <a:lnTo>
                                    <a:pt x="1074" y="1250"/>
                                  </a:lnTo>
                                  <a:lnTo>
                                    <a:pt x="1144" y="1220"/>
                                  </a:lnTo>
                                  <a:lnTo>
                                    <a:pt x="1209" y="1183"/>
                                  </a:lnTo>
                                  <a:lnTo>
                                    <a:pt x="1268" y="1141"/>
                                  </a:lnTo>
                                  <a:lnTo>
                                    <a:pt x="1323" y="1093"/>
                                  </a:lnTo>
                                  <a:lnTo>
                                    <a:pt x="1373" y="1041"/>
                                  </a:lnTo>
                                  <a:lnTo>
                                    <a:pt x="1415" y="985"/>
                                  </a:lnTo>
                                  <a:lnTo>
                                    <a:pt x="1452" y="926"/>
                                  </a:lnTo>
                                  <a:lnTo>
                                    <a:pt x="1480" y="863"/>
                                  </a:lnTo>
                                  <a:lnTo>
                                    <a:pt x="1501" y="796"/>
                                  </a:lnTo>
                                  <a:lnTo>
                                    <a:pt x="1515" y="727"/>
                                  </a:lnTo>
                                  <a:lnTo>
                                    <a:pt x="1519" y="656"/>
                                  </a:lnTo>
                                  <a:lnTo>
                                    <a:pt x="1515" y="585"/>
                                  </a:lnTo>
                                  <a:lnTo>
                                    <a:pt x="1501" y="517"/>
                                  </a:lnTo>
                                  <a:lnTo>
                                    <a:pt x="1480" y="450"/>
                                  </a:lnTo>
                                  <a:lnTo>
                                    <a:pt x="1452" y="387"/>
                                  </a:lnTo>
                                  <a:lnTo>
                                    <a:pt x="1415" y="328"/>
                                  </a:lnTo>
                                  <a:lnTo>
                                    <a:pt x="1373" y="272"/>
                                  </a:lnTo>
                                  <a:lnTo>
                                    <a:pt x="1323" y="220"/>
                                  </a:lnTo>
                                  <a:lnTo>
                                    <a:pt x="1268" y="172"/>
                                  </a:lnTo>
                                  <a:lnTo>
                                    <a:pt x="1209" y="130"/>
                                  </a:lnTo>
                                  <a:lnTo>
                                    <a:pt x="1144" y="93"/>
                                  </a:lnTo>
                                  <a:lnTo>
                                    <a:pt x="1074" y="62"/>
                                  </a:lnTo>
                                  <a:lnTo>
                                    <a:pt x="1001" y="38"/>
                                  </a:lnTo>
                                  <a:lnTo>
                                    <a:pt x="925" y="19"/>
                                  </a:lnTo>
                                  <a:lnTo>
                                    <a:pt x="844" y="8"/>
                                  </a:lnTo>
                                  <a:lnTo>
                                    <a:pt x="762" y="5"/>
                                  </a:lnTo>
                                  <a:close/>
                                  <a:moveTo>
                                    <a:pt x="762" y="0"/>
                                  </a:moveTo>
                                  <a:lnTo>
                                    <a:pt x="844" y="4"/>
                                  </a:lnTo>
                                  <a:lnTo>
                                    <a:pt x="926" y="14"/>
                                  </a:lnTo>
                                  <a:lnTo>
                                    <a:pt x="1002" y="34"/>
                                  </a:lnTo>
                                  <a:lnTo>
                                    <a:pt x="1077" y="58"/>
                                  </a:lnTo>
                                  <a:lnTo>
                                    <a:pt x="1147" y="90"/>
                                  </a:lnTo>
                                  <a:lnTo>
                                    <a:pt x="1212" y="126"/>
                                  </a:lnTo>
                                  <a:lnTo>
                                    <a:pt x="1273" y="169"/>
                                  </a:lnTo>
                                  <a:lnTo>
                                    <a:pt x="1328" y="217"/>
                                  </a:lnTo>
                                  <a:lnTo>
                                    <a:pt x="1377" y="268"/>
                                  </a:lnTo>
                                  <a:lnTo>
                                    <a:pt x="1421" y="325"/>
                                  </a:lnTo>
                                  <a:lnTo>
                                    <a:pt x="1456" y="386"/>
                                  </a:lnTo>
                                  <a:lnTo>
                                    <a:pt x="1485" y="449"/>
                                  </a:lnTo>
                                  <a:lnTo>
                                    <a:pt x="1507" y="516"/>
                                  </a:lnTo>
                                  <a:lnTo>
                                    <a:pt x="1519" y="585"/>
                                  </a:lnTo>
                                  <a:lnTo>
                                    <a:pt x="1524" y="656"/>
                                  </a:lnTo>
                                  <a:lnTo>
                                    <a:pt x="1519" y="728"/>
                                  </a:lnTo>
                                  <a:lnTo>
                                    <a:pt x="1507" y="797"/>
                                  </a:lnTo>
                                  <a:lnTo>
                                    <a:pt x="1485" y="864"/>
                                  </a:lnTo>
                                  <a:lnTo>
                                    <a:pt x="1456" y="927"/>
                                  </a:lnTo>
                                  <a:lnTo>
                                    <a:pt x="1421" y="988"/>
                                  </a:lnTo>
                                  <a:lnTo>
                                    <a:pt x="1377" y="1044"/>
                                  </a:lnTo>
                                  <a:lnTo>
                                    <a:pt x="1328" y="1096"/>
                                  </a:lnTo>
                                  <a:lnTo>
                                    <a:pt x="1273" y="1143"/>
                                  </a:lnTo>
                                  <a:lnTo>
                                    <a:pt x="1212" y="1186"/>
                                  </a:lnTo>
                                  <a:lnTo>
                                    <a:pt x="1147" y="1223"/>
                                  </a:lnTo>
                                  <a:lnTo>
                                    <a:pt x="1077" y="1255"/>
                                  </a:lnTo>
                                  <a:lnTo>
                                    <a:pt x="1002" y="1279"/>
                                  </a:lnTo>
                                  <a:lnTo>
                                    <a:pt x="926" y="1297"/>
                                  </a:lnTo>
                                  <a:lnTo>
                                    <a:pt x="844" y="1309"/>
                                  </a:lnTo>
                                  <a:lnTo>
                                    <a:pt x="762" y="1313"/>
                                  </a:lnTo>
                                  <a:lnTo>
                                    <a:pt x="679" y="1309"/>
                                  </a:lnTo>
                                  <a:lnTo>
                                    <a:pt x="598" y="1297"/>
                                  </a:lnTo>
                                  <a:lnTo>
                                    <a:pt x="521" y="1279"/>
                                  </a:lnTo>
                                  <a:lnTo>
                                    <a:pt x="447" y="1255"/>
                                  </a:lnTo>
                                  <a:lnTo>
                                    <a:pt x="376" y="1223"/>
                                  </a:lnTo>
                                  <a:lnTo>
                                    <a:pt x="311" y="1186"/>
                                  </a:lnTo>
                                  <a:lnTo>
                                    <a:pt x="251" y="1143"/>
                                  </a:lnTo>
                                  <a:lnTo>
                                    <a:pt x="196" y="1096"/>
                                  </a:lnTo>
                                  <a:lnTo>
                                    <a:pt x="146" y="1044"/>
                                  </a:lnTo>
                                  <a:lnTo>
                                    <a:pt x="103" y="988"/>
                                  </a:lnTo>
                                  <a:lnTo>
                                    <a:pt x="68" y="927"/>
                                  </a:lnTo>
                                  <a:lnTo>
                                    <a:pt x="38" y="864"/>
                                  </a:lnTo>
                                  <a:lnTo>
                                    <a:pt x="17" y="797"/>
                                  </a:lnTo>
                                  <a:lnTo>
                                    <a:pt x="4" y="728"/>
                                  </a:lnTo>
                                  <a:lnTo>
                                    <a:pt x="0" y="656"/>
                                  </a:lnTo>
                                  <a:lnTo>
                                    <a:pt x="4" y="585"/>
                                  </a:lnTo>
                                  <a:lnTo>
                                    <a:pt x="17" y="516"/>
                                  </a:lnTo>
                                  <a:lnTo>
                                    <a:pt x="38" y="449"/>
                                  </a:lnTo>
                                  <a:lnTo>
                                    <a:pt x="68" y="386"/>
                                  </a:lnTo>
                                  <a:lnTo>
                                    <a:pt x="103" y="325"/>
                                  </a:lnTo>
                                  <a:lnTo>
                                    <a:pt x="146" y="268"/>
                                  </a:lnTo>
                                  <a:lnTo>
                                    <a:pt x="196" y="217"/>
                                  </a:lnTo>
                                  <a:lnTo>
                                    <a:pt x="251" y="169"/>
                                  </a:lnTo>
                                  <a:lnTo>
                                    <a:pt x="311" y="126"/>
                                  </a:lnTo>
                                  <a:lnTo>
                                    <a:pt x="376" y="90"/>
                                  </a:lnTo>
                                  <a:lnTo>
                                    <a:pt x="447" y="58"/>
                                  </a:lnTo>
                                  <a:lnTo>
                                    <a:pt x="521" y="34"/>
                                  </a:lnTo>
                                  <a:lnTo>
                                    <a:pt x="598" y="14"/>
                                  </a:lnTo>
                                  <a:lnTo>
                                    <a:pt x="679" y="4"/>
                                  </a:lnTo>
                                  <a:lnTo>
                                    <a:pt x="762" y="0"/>
                                  </a:lnTo>
                                  <a:close/>
                                </a:path>
                              </a:pathLst>
                            </a:custGeom>
                            <a:solidFill>
                              <a:srgbClr val="FFE26D"/>
                            </a:solidFill>
                            <a:ln>
                              <a:noFill/>
                            </a:ln>
                            <a:extLst>
                              <a:ext uri="{91240B29-F687-4F45-9708-019B960494DF}">
                                <a14:hiddenLine xmlns:a14="http://schemas.microsoft.com/office/drawing/2010/main" w="0">
                                  <a:solidFill>
                                    <a:srgbClr val="FFE26D"/>
                                  </a:solidFill>
                                  <a:prstDash val="solid"/>
                                  <a:round/>
                                  <a:headEnd/>
                                  <a:tailEnd/>
                                </a14:hiddenLine>
                              </a:ext>
                            </a:extLst>
                          </wps:spPr>
                          <wps:bodyPr rot="0" vert="horz" wrap="square" lIns="91440" tIns="45720" rIns="91440" bIns="45720" anchor="t" anchorCtr="0" upright="1">
                            <a:noAutofit/>
                          </wps:bodyPr>
                        </wps:wsp>
                        <wps:wsp>
                          <wps:cNvPr id="792" name="Freeform 505"/>
                          <wps:cNvSpPr>
                            <a:spLocks noEditPoints="1"/>
                          </wps:cNvSpPr>
                          <wps:spPr bwMode="auto">
                            <a:xfrm>
                              <a:off x="1276" y="242"/>
                              <a:ext cx="767" cy="660"/>
                            </a:xfrm>
                            <a:custGeom>
                              <a:avLst/>
                              <a:gdLst>
                                <a:gd name="T0" fmla="*/ 685 w 1535"/>
                                <a:gd name="T1" fmla="*/ 9 h 1322"/>
                                <a:gd name="T2" fmla="*/ 527 w 1535"/>
                                <a:gd name="T3" fmla="*/ 39 h 1322"/>
                                <a:gd name="T4" fmla="*/ 382 w 1535"/>
                                <a:gd name="T5" fmla="*/ 95 h 1322"/>
                                <a:gd name="T6" fmla="*/ 257 w 1535"/>
                                <a:gd name="T7" fmla="*/ 174 h 1322"/>
                                <a:gd name="T8" fmla="*/ 152 w 1535"/>
                                <a:gd name="T9" fmla="*/ 273 h 1322"/>
                                <a:gd name="T10" fmla="*/ 74 w 1535"/>
                                <a:gd name="T11" fmla="*/ 391 h 1322"/>
                                <a:gd name="T12" fmla="*/ 23 w 1535"/>
                                <a:gd name="T13" fmla="*/ 521 h 1322"/>
                                <a:gd name="T14" fmla="*/ 6 w 1535"/>
                                <a:gd name="T15" fmla="*/ 661 h 1322"/>
                                <a:gd name="T16" fmla="*/ 23 w 1535"/>
                                <a:gd name="T17" fmla="*/ 802 h 1322"/>
                                <a:gd name="T18" fmla="*/ 74 w 1535"/>
                                <a:gd name="T19" fmla="*/ 932 h 1322"/>
                                <a:gd name="T20" fmla="*/ 152 w 1535"/>
                                <a:gd name="T21" fmla="*/ 1049 h 1322"/>
                                <a:gd name="T22" fmla="*/ 257 w 1535"/>
                                <a:gd name="T23" fmla="*/ 1148 h 1322"/>
                                <a:gd name="T24" fmla="*/ 382 w 1535"/>
                                <a:gd name="T25" fmla="*/ 1228 h 1322"/>
                                <a:gd name="T26" fmla="*/ 527 w 1535"/>
                                <a:gd name="T27" fmla="*/ 1284 h 1322"/>
                                <a:gd name="T28" fmla="*/ 685 w 1535"/>
                                <a:gd name="T29" fmla="*/ 1314 h 1322"/>
                                <a:gd name="T30" fmla="*/ 850 w 1535"/>
                                <a:gd name="T31" fmla="*/ 1314 h 1322"/>
                                <a:gd name="T32" fmla="*/ 1008 w 1535"/>
                                <a:gd name="T33" fmla="*/ 1284 h 1322"/>
                                <a:gd name="T34" fmla="*/ 1153 w 1535"/>
                                <a:gd name="T35" fmla="*/ 1228 h 1322"/>
                                <a:gd name="T36" fmla="*/ 1279 w 1535"/>
                                <a:gd name="T37" fmla="*/ 1148 h 1322"/>
                                <a:gd name="T38" fmla="*/ 1383 w 1535"/>
                                <a:gd name="T39" fmla="*/ 1049 h 1322"/>
                                <a:gd name="T40" fmla="*/ 1462 w 1535"/>
                                <a:gd name="T41" fmla="*/ 932 h 1322"/>
                                <a:gd name="T42" fmla="*/ 1513 w 1535"/>
                                <a:gd name="T43" fmla="*/ 802 h 1322"/>
                                <a:gd name="T44" fmla="*/ 1530 w 1535"/>
                                <a:gd name="T45" fmla="*/ 661 h 1322"/>
                                <a:gd name="T46" fmla="*/ 1513 w 1535"/>
                                <a:gd name="T47" fmla="*/ 521 h 1322"/>
                                <a:gd name="T48" fmla="*/ 1462 w 1535"/>
                                <a:gd name="T49" fmla="*/ 391 h 1322"/>
                                <a:gd name="T50" fmla="*/ 1383 w 1535"/>
                                <a:gd name="T51" fmla="*/ 273 h 1322"/>
                                <a:gd name="T52" fmla="*/ 1279 w 1535"/>
                                <a:gd name="T53" fmla="*/ 174 h 1322"/>
                                <a:gd name="T54" fmla="*/ 1153 w 1535"/>
                                <a:gd name="T55" fmla="*/ 95 h 1322"/>
                                <a:gd name="T56" fmla="*/ 1008 w 1535"/>
                                <a:gd name="T57" fmla="*/ 39 h 1322"/>
                                <a:gd name="T58" fmla="*/ 850 w 1535"/>
                                <a:gd name="T59" fmla="*/ 9 h 1322"/>
                                <a:gd name="T60" fmla="*/ 768 w 1535"/>
                                <a:gd name="T61" fmla="*/ 0 h 1322"/>
                                <a:gd name="T62" fmla="*/ 922 w 1535"/>
                                <a:gd name="T63" fmla="*/ 13 h 1322"/>
                                <a:gd name="T64" fmla="*/ 1066 w 1535"/>
                                <a:gd name="T65" fmla="*/ 52 h 1322"/>
                                <a:gd name="T66" fmla="*/ 1197 w 1535"/>
                                <a:gd name="T67" fmla="*/ 113 h 1322"/>
                                <a:gd name="T68" fmla="*/ 1311 w 1535"/>
                                <a:gd name="T69" fmla="*/ 194 h 1322"/>
                                <a:gd name="T70" fmla="*/ 1404 w 1535"/>
                                <a:gd name="T71" fmla="*/ 291 h 1322"/>
                                <a:gd name="T72" fmla="*/ 1475 w 1535"/>
                                <a:gd name="T73" fmla="*/ 404 h 1322"/>
                                <a:gd name="T74" fmla="*/ 1520 w 1535"/>
                                <a:gd name="T75" fmla="*/ 528 h 1322"/>
                                <a:gd name="T76" fmla="*/ 1535 w 1535"/>
                                <a:gd name="T77" fmla="*/ 661 h 1322"/>
                                <a:gd name="T78" fmla="*/ 1520 w 1535"/>
                                <a:gd name="T79" fmla="*/ 795 h 1322"/>
                                <a:gd name="T80" fmla="*/ 1475 w 1535"/>
                                <a:gd name="T81" fmla="*/ 919 h 1322"/>
                                <a:gd name="T82" fmla="*/ 1404 w 1535"/>
                                <a:gd name="T83" fmla="*/ 1030 h 1322"/>
                                <a:gd name="T84" fmla="*/ 1311 w 1535"/>
                                <a:gd name="T85" fmla="*/ 1129 h 1322"/>
                                <a:gd name="T86" fmla="*/ 1197 w 1535"/>
                                <a:gd name="T87" fmla="*/ 1209 h 1322"/>
                                <a:gd name="T88" fmla="*/ 1066 w 1535"/>
                                <a:gd name="T89" fmla="*/ 1271 h 1322"/>
                                <a:gd name="T90" fmla="*/ 922 w 1535"/>
                                <a:gd name="T91" fmla="*/ 1308 h 1322"/>
                                <a:gd name="T92" fmla="*/ 768 w 1535"/>
                                <a:gd name="T93" fmla="*/ 1322 h 1322"/>
                                <a:gd name="T94" fmla="*/ 613 w 1535"/>
                                <a:gd name="T95" fmla="*/ 1308 h 1322"/>
                                <a:gd name="T96" fmla="*/ 470 w 1535"/>
                                <a:gd name="T97" fmla="*/ 1271 h 1322"/>
                                <a:gd name="T98" fmla="*/ 339 w 1535"/>
                                <a:gd name="T99" fmla="*/ 1209 h 1322"/>
                                <a:gd name="T100" fmla="*/ 224 w 1535"/>
                                <a:gd name="T101" fmla="*/ 1129 h 1322"/>
                                <a:gd name="T102" fmla="*/ 131 w 1535"/>
                                <a:gd name="T103" fmla="*/ 1030 h 1322"/>
                                <a:gd name="T104" fmla="*/ 61 w 1535"/>
                                <a:gd name="T105" fmla="*/ 919 h 1322"/>
                                <a:gd name="T106" fmla="*/ 16 w 1535"/>
                                <a:gd name="T107" fmla="*/ 795 h 1322"/>
                                <a:gd name="T108" fmla="*/ 0 w 1535"/>
                                <a:gd name="T109" fmla="*/ 661 h 1322"/>
                                <a:gd name="T110" fmla="*/ 16 w 1535"/>
                                <a:gd name="T111" fmla="*/ 528 h 1322"/>
                                <a:gd name="T112" fmla="*/ 61 w 1535"/>
                                <a:gd name="T113" fmla="*/ 404 h 1322"/>
                                <a:gd name="T114" fmla="*/ 131 w 1535"/>
                                <a:gd name="T115" fmla="*/ 291 h 1322"/>
                                <a:gd name="T116" fmla="*/ 224 w 1535"/>
                                <a:gd name="T117" fmla="*/ 194 h 1322"/>
                                <a:gd name="T118" fmla="*/ 339 w 1535"/>
                                <a:gd name="T119" fmla="*/ 113 h 1322"/>
                                <a:gd name="T120" fmla="*/ 470 w 1535"/>
                                <a:gd name="T121" fmla="*/ 52 h 1322"/>
                                <a:gd name="T122" fmla="*/ 613 w 1535"/>
                                <a:gd name="T123" fmla="*/ 13 h 1322"/>
                                <a:gd name="T124" fmla="*/ 768 w 1535"/>
                                <a:gd name="T125" fmla="*/ 0 h 1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35" h="1322">
                                  <a:moveTo>
                                    <a:pt x="768" y="5"/>
                                  </a:moveTo>
                                  <a:lnTo>
                                    <a:pt x="685" y="9"/>
                                  </a:lnTo>
                                  <a:lnTo>
                                    <a:pt x="604" y="19"/>
                                  </a:lnTo>
                                  <a:lnTo>
                                    <a:pt x="527" y="39"/>
                                  </a:lnTo>
                                  <a:lnTo>
                                    <a:pt x="453" y="63"/>
                                  </a:lnTo>
                                  <a:lnTo>
                                    <a:pt x="382" y="95"/>
                                  </a:lnTo>
                                  <a:lnTo>
                                    <a:pt x="317" y="131"/>
                                  </a:lnTo>
                                  <a:lnTo>
                                    <a:pt x="257" y="174"/>
                                  </a:lnTo>
                                  <a:lnTo>
                                    <a:pt x="202" y="222"/>
                                  </a:lnTo>
                                  <a:lnTo>
                                    <a:pt x="152" y="273"/>
                                  </a:lnTo>
                                  <a:lnTo>
                                    <a:pt x="109" y="330"/>
                                  </a:lnTo>
                                  <a:lnTo>
                                    <a:pt x="74" y="391"/>
                                  </a:lnTo>
                                  <a:lnTo>
                                    <a:pt x="44" y="454"/>
                                  </a:lnTo>
                                  <a:lnTo>
                                    <a:pt x="23" y="521"/>
                                  </a:lnTo>
                                  <a:lnTo>
                                    <a:pt x="10" y="590"/>
                                  </a:lnTo>
                                  <a:lnTo>
                                    <a:pt x="6" y="661"/>
                                  </a:lnTo>
                                  <a:lnTo>
                                    <a:pt x="10" y="733"/>
                                  </a:lnTo>
                                  <a:lnTo>
                                    <a:pt x="23" y="802"/>
                                  </a:lnTo>
                                  <a:lnTo>
                                    <a:pt x="44" y="869"/>
                                  </a:lnTo>
                                  <a:lnTo>
                                    <a:pt x="74" y="932"/>
                                  </a:lnTo>
                                  <a:lnTo>
                                    <a:pt x="109" y="993"/>
                                  </a:lnTo>
                                  <a:lnTo>
                                    <a:pt x="152" y="1049"/>
                                  </a:lnTo>
                                  <a:lnTo>
                                    <a:pt x="202" y="1101"/>
                                  </a:lnTo>
                                  <a:lnTo>
                                    <a:pt x="257" y="1148"/>
                                  </a:lnTo>
                                  <a:lnTo>
                                    <a:pt x="317" y="1191"/>
                                  </a:lnTo>
                                  <a:lnTo>
                                    <a:pt x="382" y="1228"/>
                                  </a:lnTo>
                                  <a:lnTo>
                                    <a:pt x="453" y="1260"/>
                                  </a:lnTo>
                                  <a:lnTo>
                                    <a:pt x="527" y="1284"/>
                                  </a:lnTo>
                                  <a:lnTo>
                                    <a:pt x="604" y="1302"/>
                                  </a:lnTo>
                                  <a:lnTo>
                                    <a:pt x="685" y="1314"/>
                                  </a:lnTo>
                                  <a:lnTo>
                                    <a:pt x="768" y="1318"/>
                                  </a:lnTo>
                                  <a:lnTo>
                                    <a:pt x="850" y="1314"/>
                                  </a:lnTo>
                                  <a:lnTo>
                                    <a:pt x="932" y="1302"/>
                                  </a:lnTo>
                                  <a:lnTo>
                                    <a:pt x="1008" y="1284"/>
                                  </a:lnTo>
                                  <a:lnTo>
                                    <a:pt x="1083" y="1260"/>
                                  </a:lnTo>
                                  <a:lnTo>
                                    <a:pt x="1153" y="1228"/>
                                  </a:lnTo>
                                  <a:lnTo>
                                    <a:pt x="1218" y="1191"/>
                                  </a:lnTo>
                                  <a:lnTo>
                                    <a:pt x="1279" y="1148"/>
                                  </a:lnTo>
                                  <a:lnTo>
                                    <a:pt x="1334" y="1101"/>
                                  </a:lnTo>
                                  <a:lnTo>
                                    <a:pt x="1383" y="1049"/>
                                  </a:lnTo>
                                  <a:lnTo>
                                    <a:pt x="1427" y="993"/>
                                  </a:lnTo>
                                  <a:lnTo>
                                    <a:pt x="1462" y="932"/>
                                  </a:lnTo>
                                  <a:lnTo>
                                    <a:pt x="1491" y="869"/>
                                  </a:lnTo>
                                  <a:lnTo>
                                    <a:pt x="1513" y="802"/>
                                  </a:lnTo>
                                  <a:lnTo>
                                    <a:pt x="1525" y="733"/>
                                  </a:lnTo>
                                  <a:lnTo>
                                    <a:pt x="1530" y="661"/>
                                  </a:lnTo>
                                  <a:lnTo>
                                    <a:pt x="1525" y="590"/>
                                  </a:lnTo>
                                  <a:lnTo>
                                    <a:pt x="1513" y="521"/>
                                  </a:lnTo>
                                  <a:lnTo>
                                    <a:pt x="1491" y="454"/>
                                  </a:lnTo>
                                  <a:lnTo>
                                    <a:pt x="1462" y="391"/>
                                  </a:lnTo>
                                  <a:lnTo>
                                    <a:pt x="1427" y="330"/>
                                  </a:lnTo>
                                  <a:lnTo>
                                    <a:pt x="1383" y="273"/>
                                  </a:lnTo>
                                  <a:lnTo>
                                    <a:pt x="1334" y="222"/>
                                  </a:lnTo>
                                  <a:lnTo>
                                    <a:pt x="1279" y="174"/>
                                  </a:lnTo>
                                  <a:lnTo>
                                    <a:pt x="1218" y="131"/>
                                  </a:lnTo>
                                  <a:lnTo>
                                    <a:pt x="1153" y="95"/>
                                  </a:lnTo>
                                  <a:lnTo>
                                    <a:pt x="1083" y="63"/>
                                  </a:lnTo>
                                  <a:lnTo>
                                    <a:pt x="1008" y="39"/>
                                  </a:lnTo>
                                  <a:lnTo>
                                    <a:pt x="932" y="19"/>
                                  </a:lnTo>
                                  <a:lnTo>
                                    <a:pt x="850" y="9"/>
                                  </a:lnTo>
                                  <a:lnTo>
                                    <a:pt x="768" y="5"/>
                                  </a:lnTo>
                                  <a:close/>
                                  <a:moveTo>
                                    <a:pt x="768" y="0"/>
                                  </a:moveTo>
                                  <a:lnTo>
                                    <a:pt x="846" y="4"/>
                                  </a:lnTo>
                                  <a:lnTo>
                                    <a:pt x="922" y="13"/>
                                  </a:lnTo>
                                  <a:lnTo>
                                    <a:pt x="995" y="30"/>
                                  </a:lnTo>
                                  <a:lnTo>
                                    <a:pt x="1066" y="52"/>
                                  </a:lnTo>
                                  <a:lnTo>
                                    <a:pt x="1133" y="80"/>
                                  </a:lnTo>
                                  <a:lnTo>
                                    <a:pt x="1197" y="113"/>
                                  </a:lnTo>
                                  <a:lnTo>
                                    <a:pt x="1256" y="152"/>
                                  </a:lnTo>
                                  <a:lnTo>
                                    <a:pt x="1311" y="194"/>
                                  </a:lnTo>
                                  <a:lnTo>
                                    <a:pt x="1360" y="242"/>
                                  </a:lnTo>
                                  <a:lnTo>
                                    <a:pt x="1404" y="291"/>
                                  </a:lnTo>
                                  <a:lnTo>
                                    <a:pt x="1442" y="346"/>
                                  </a:lnTo>
                                  <a:lnTo>
                                    <a:pt x="1475" y="404"/>
                                  </a:lnTo>
                                  <a:lnTo>
                                    <a:pt x="1501" y="465"/>
                                  </a:lnTo>
                                  <a:lnTo>
                                    <a:pt x="1520" y="528"/>
                                  </a:lnTo>
                                  <a:lnTo>
                                    <a:pt x="1531" y="593"/>
                                  </a:lnTo>
                                  <a:lnTo>
                                    <a:pt x="1535" y="661"/>
                                  </a:lnTo>
                                  <a:lnTo>
                                    <a:pt x="1531" y="729"/>
                                  </a:lnTo>
                                  <a:lnTo>
                                    <a:pt x="1520" y="795"/>
                                  </a:lnTo>
                                  <a:lnTo>
                                    <a:pt x="1501" y="858"/>
                                  </a:lnTo>
                                  <a:lnTo>
                                    <a:pt x="1475" y="919"/>
                                  </a:lnTo>
                                  <a:lnTo>
                                    <a:pt x="1442" y="976"/>
                                  </a:lnTo>
                                  <a:lnTo>
                                    <a:pt x="1404" y="1030"/>
                                  </a:lnTo>
                                  <a:lnTo>
                                    <a:pt x="1360" y="1081"/>
                                  </a:lnTo>
                                  <a:lnTo>
                                    <a:pt x="1311" y="1129"/>
                                  </a:lnTo>
                                  <a:lnTo>
                                    <a:pt x="1256" y="1171"/>
                                  </a:lnTo>
                                  <a:lnTo>
                                    <a:pt x="1197" y="1209"/>
                                  </a:lnTo>
                                  <a:lnTo>
                                    <a:pt x="1133" y="1243"/>
                                  </a:lnTo>
                                  <a:lnTo>
                                    <a:pt x="1066" y="1271"/>
                                  </a:lnTo>
                                  <a:lnTo>
                                    <a:pt x="995" y="1293"/>
                                  </a:lnTo>
                                  <a:lnTo>
                                    <a:pt x="922" y="1308"/>
                                  </a:lnTo>
                                  <a:lnTo>
                                    <a:pt x="846" y="1319"/>
                                  </a:lnTo>
                                  <a:lnTo>
                                    <a:pt x="768" y="1322"/>
                                  </a:lnTo>
                                  <a:lnTo>
                                    <a:pt x="689" y="1319"/>
                                  </a:lnTo>
                                  <a:lnTo>
                                    <a:pt x="613" y="1308"/>
                                  </a:lnTo>
                                  <a:lnTo>
                                    <a:pt x="540" y="1293"/>
                                  </a:lnTo>
                                  <a:lnTo>
                                    <a:pt x="470" y="1271"/>
                                  </a:lnTo>
                                  <a:lnTo>
                                    <a:pt x="402" y="1243"/>
                                  </a:lnTo>
                                  <a:lnTo>
                                    <a:pt x="339" y="1209"/>
                                  </a:lnTo>
                                  <a:lnTo>
                                    <a:pt x="279" y="1171"/>
                                  </a:lnTo>
                                  <a:lnTo>
                                    <a:pt x="224" y="1129"/>
                                  </a:lnTo>
                                  <a:lnTo>
                                    <a:pt x="175" y="1081"/>
                                  </a:lnTo>
                                  <a:lnTo>
                                    <a:pt x="131" y="1030"/>
                                  </a:lnTo>
                                  <a:lnTo>
                                    <a:pt x="93" y="976"/>
                                  </a:lnTo>
                                  <a:lnTo>
                                    <a:pt x="61" y="919"/>
                                  </a:lnTo>
                                  <a:lnTo>
                                    <a:pt x="34" y="858"/>
                                  </a:lnTo>
                                  <a:lnTo>
                                    <a:pt x="16" y="795"/>
                                  </a:lnTo>
                                  <a:lnTo>
                                    <a:pt x="4" y="729"/>
                                  </a:lnTo>
                                  <a:lnTo>
                                    <a:pt x="0" y="661"/>
                                  </a:lnTo>
                                  <a:lnTo>
                                    <a:pt x="4" y="593"/>
                                  </a:lnTo>
                                  <a:lnTo>
                                    <a:pt x="16" y="528"/>
                                  </a:lnTo>
                                  <a:lnTo>
                                    <a:pt x="34" y="465"/>
                                  </a:lnTo>
                                  <a:lnTo>
                                    <a:pt x="61" y="404"/>
                                  </a:lnTo>
                                  <a:lnTo>
                                    <a:pt x="93" y="346"/>
                                  </a:lnTo>
                                  <a:lnTo>
                                    <a:pt x="131" y="291"/>
                                  </a:lnTo>
                                  <a:lnTo>
                                    <a:pt x="175" y="242"/>
                                  </a:lnTo>
                                  <a:lnTo>
                                    <a:pt x="224" y="194"/>
                                  </a:lnTo>
                                  <a:lnTo>
                                    <a:pt x="279" y="152"/>
                                  </a:lnTo>
                                  <a:lnTo>
                                    <a:pt x="339" y="113"/>
                                  </a:lnTo>
                                  <a:lnTo>
                                    <a:pt x="402" y="80"/>
                                  </a:lnTo>
                                  <a:lnTo>
                                    <a:pt x="470" y="52"/>
                                  </a:lnTo>
                                  <a:lnTo>
                                    <a:pt x="540" y="30"/>
                                  </a:lnTo>
                                  <a:lnTo>
                                    <a:pt x="613" y="13"/>
                                  </a:lnTo>
                                  <a:lnTo>
                                    <a:pt x="689" y="4"/>
                                  </a:lnTo>
                                  <a:lnTo>
                                    <a:pt x="768" y="0"/>
                                  </a:lnTo>
                                  <a:close/>
                                </a:path>
                              </a:pathLst>
                            </a:custGeom>
                            <a:solidFill>
                              <a:srgbClr val="FFE26C"/>
                            </a:solidFill>
                            <a:ln>
                              <a:noFill/>
                            </a:ln>
                            <a:extLst>
                              <a:ext uri="{91240B29-F687-4F45-9708-019B960494DF}">
                                <a14:hiddenLine xmlns:a14="http://schemas.microsoft.com/office/drawing/2010/main" w="0">
                                  <a:solidFill>
                                    <a:srgbClr val="FFE26C"/>
                                  </a:solidFill>
                                  <a:prstDash val="solid"/>
                                  <a:round/>
                                  <a:headEnd/>
                                  <a:tailEnd/>
                                </a14:hiddenLine>
                              </a:ext>
                            </a:extLst>
                          </wps:spPr>
                          <wps:bodyPr rot="0" vert="horz" wrap="square" lIns="91440" tIns="45720" rIns="91440" bIns="45720" anchor="t" anchorCtr="0" upright="1">
                            <a:noAutofit/>
                          </wps:bodyPr>
                        </wps:wsp>
                        <wps:wsp>
                          <wps:cNvPr id="793" name="Freeform 506"/>
                          <wps:cNvSpPr>
                            <a:spLocks noEditPoints="1"/>
                          </wps:cNvSpPr>
                          <wps:spPr bwMode="auto">
                            <a:xfrm>
                              <a:off x="1273" y="240"/>
                              <a:ext cx="773" cy="665"/>
                            </a:xfrm>
                            <a:custGeom>
                              <a:avLst/>
                              <a:gdLst>
                                <a:gd name="T0" fmla="*/ 618 w 1546"/>
                                <a:gd name="T1" fmla="*/ 17 h 1331"/>
                                <a:gd name="T2" fmla="*/ 407 w 1546"/>
                                <a:gd name="T3" fmla="*/ 84 h 1331"/>
                                <a:gd name="T4" fmla="*/ 229 w 1546"/>
                                <a:gd name="T5" fmla="*/ 198 h 1331"/>
                                <a:gd name="T6" fmla="*/ 98 w 1546"/>
                                <a:gd name="T7" fmla="*/ 350 h 1331"/>
                                <a:gd name="T8" fmla="*/ 21 w 1546"/>
                                <a:gd name="T9" fmla="*/ 532 h 1331"/>
                                <a:gd name="T10" fmla="*/ 9 w 1546"/>
                                <a:gd name="T11" fmla="*/ 733 h 1331"/>
                                <a:gd name="T12" fmla="*/ 66 w 1546"/>
                                <a:gd name="T13" fmla="*/ 923 h 1331"/>
                                <a:gd name="T14" fmla="*/ 180 w 1546"/>
                                <a:gd name="T15" fmla="*/ 1085 h 1331"/>
                                <a:gd name="T16" fmla="*/ 344 w 1546"/>
                                <a:gd name="T17" fmla="*/ 1213 h 1331"/>
                                <a:gd name="T18" fmla="*/ 545 w 1546"/>
                                <a:gd name="T19" fmla="*/ 1297 h 1331"/>
                                <a:gd name="T20" fmla="*/ 773 w 1546"/>
                                <a:gd name="T21" fmla="*/ 1326 h 1331"/>
                                <a:gd name="T22" fmla="*/ 1000 w 1546"/>
                                <a:gd name="T23" fmla="*/ 1297 h 1331"/>
                                <a:gd name="T24" fmla="*/ 1202 w 1546"/>
                                <a:gd name="T25" fmla="*/ 1213 h 1331"/>
                                <a:gd name="T26" fmla="*/ 1365 w 1546"/>
                                <a:gd name="T27" fmla="*/ 1085 h 1331"/>
                                <a:gd name="T28" fmla="*/ 1480 w 1546"/>
                                <a:gd name="T29" fmla="*/ 923 h 1331"/>
                                <a:gd name="T30" fmla="*/ 1536 w 1546"/>
                                <a:gd name="T31" fmla="*/ 733 h 1331"/>
                                <a:gd name="T32" fmla="*/ 1525 w 1546"/>
                                <a:gd name="T33" fmla="*/ 532 h 1331"/>
                                <a:gd name="T34" fmla="*/ 1447 w 1546"/>
                                <a:gd name="T35" fmla="*/ 350 h 1331"/>
                                <a:gd name="T36" fmla="*/ 1316 w 1546"/>
                                <a:gd name="T37" fmla="*/ 198 h 1331"/>
                                <a:gd name="T38" fmla="*/ 1138 w 1546"/>
                                <a:gd name="T39" fmla="*/ 84 h 1331"/>
                                <a:gd name="T40" fmla="*/ 927 w 1546"/>
                                <a:gd name="T41" fmla="*/ 17 h 1331"/>
                                <a:gd name="T42" fmla="*/ 773 w 1546"/>
                                <a:gd name="T43" fmla="*/ 0 h 1331"/>
                                <a:gd name="T44" fmla="*/ 1003 w 1546"/>
                                <a:gd name="T45" fmla="*/ 30 h 1331"/>
                                <a:gd name="T46" fmla="*/ 1205 w 1546"/>
                                <a:gd name="T47" fmla="*/ 113 h 1331"/>
                                <a:gd name="T48" fmla="*/ 1370 w 1546"/>
                                <a:gd name="T49" fmla="*/ 242 h 1331"/>
                                <a:gd name="T50" fmla="*/ 1485 w 1546"/>
                                <a:gd name="T51" fmla="*/ 407 h 1331"/>
                                <a:gd name="T52" fmla="*/ 1542 w 1546"/>
                                <a:gd name="T53" fmla="*/ 597 h 1331"/>
                                <a:gd name="T54" fmla="*/ 1530 w 1546"/>
                                <a:gd name="T55" fmla="*/ 799 h 1331"/>
                                <a:gd name="T56" fmla="*/ 1453 w 1546"/>
                                <a:gd name="T57" fmla="*/ 982 h 1331"/>
                                <a:gd name="T58" fmla="*/ 1319 w 1546"/>
                                <a:gd name="T59" fmla="*/ 1136 h 1331"/>
                                <a:gd name="T60" fmla="*/ 1141 w 1546"/>
                                <a:gd name="T61" fmla="*/ 1250 h 1331"/>
                                <a:gd name="T62" fmla="*/ 928 w 1546"/>
                                <a:gd name="T63" fmla="*/ 1317 h 1331"/>
                                <a:gd name="T64" fmla="*/ 693 w 1546"/>
                                <a:gd name="T65" fmla="*/ 1327 h 1331"/>
                                <a:gd name="T66" fmla="*/ 472 w 1546"/>
                                <a:gd name="T67" fmla="*/ 1278 h 1331"/>
                                <a:gd name="T68" fmla="*/ 281 w 1546"/>
                                <a:gd name="T69" fmla="*/ 1179 h 1331"/>
                                <a:gd name="T70" fmla="*/ 132 w 1546"/>
                                <a:gd name="T71" fmla="*/ 1037 h 1331"/>
                                <a:gd name="T72" fmla="*/ 35 w 1546"/>
                                <a:gd name="T73" fmla="*/ 863 h 1331"/>
                                <a:gd name="T74" fmla="*/ 0 w 1546"/>
                                <a:gd name="T75" fmla="*/ 665 h 1331"/>
                                <a:gd name="T76" fmla="*/ 35 w 1546"/>
                                <a:gd name="T77" fmla="*/ 468 h 1331"/>
                                <a:gd name="T78" fmla="*/ 132 w 1546"/>
                                <a:gd name="T79" fmla="*/ 293 h 1331"/>
                                <a:gd name="T80" fmla="*/ 281 w 1546"/>
                                <a:gd name="T81" fmla="*/ 152 h 1331"/>
                                <a:gd name="T82" fmla="*/ 472 w 1546"/>
                                <a:gd name="T83" fmla="*/ 53 h 1331"/>
                                <a:gd name="T84" fmla="*/ 693 w 1546"/>
                                <a:gd name="T85" fmla="*/ 4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46" h="1331">
                                  <a:moveTo>
                                    <a:pt x="773" y="4"/>
                                  </a:moveTo>
                                  <a:lnTo>
                                    <a:pt x="694" y="8"/>
                                  </a:lnTo>
                                  <a:lnTo>
                                    <a:pt x="618" y="17"/>
                                  </a:lnTo>
                                  <a:lnTo>
                                    <a:pt x="545" y="34"/>
                                  </a:lnTo>
                                  <a:lnTo>
                                    <a:pt x="475" y="56"/>
                                  </a:lnTo>
                                  <a:lnTo>
                                    <a:pt x="407" y="84"/>
                                  </a:lnTo>
                                  <a:lnTo>
                                    <a:pt x="344" y="117"/>
                                  </a:lnTo>
                                  <a:lnTo>
                                    <a:pt x="284" y="156"/>
                                  </a:lnTo>
                                  <a:lnTo>
                                    <a:pt x="229" y="198"/>
                                  </a:lnTo>
                                  <a:lnTo>
                                    <a:pt x="180" y="246"/>
                                  </a:lnTo>
                                  <a:lnTo>
                                    <a:pt x="136" y="295"/>
                                  </a:lnTo>
                                  <a:lnTo>
                                    <a:pt x="98" y="350"/>
                                  </a:lnTo>
                                  <a:lnTo>
                                    <a:pt x="66" y="408"/>
                                  </a:lnTo>
                                  <a:lnTo>
                                    <a:pt x="39" y="469"/>
                                  </a:lnTo>
                                  <a:lnTo>
                                    <a:pt x="21" y="532"/>
                                  </a:lnTo>
                                  <a:lnTo>
                                    <a:pt x="9" y="597"/>
                                  </a:lnTo>
                                  <a:lnTo>
                                    <a:pt x="5" y="665"/>
                                  </a:lnTo>
                                  <a:lnTo>
                                    <a:pt x="9" y="733"/>
                                  </a:lnTo>
                                  <a:lnTo>
                                    <a:pt x="21" y="799"/>
                                  </a:lnTo>
                                  <a:lnTo>
                                    <a:pt x="39" y="862"/>
                                  </a:lnTo>
                                  <a:lnTo>
                                    <a:pt x="66" y="923"/>
                                  </a:lnTo>
                                  <a:lnTo>
                                    <a:pt x="98" y="980"/>
                                  </a:lnTo>
                                  <a:lnTo>
                                    <a:pt x="136" y="1034"/>
                                  </a:lnTo>
                                  <a:lnTo>
                                    <a:pt x="180" y="1085"/>
                                  </a:lnTo>
                                  <a:lnTo>
                                    <a:pt x="229" y="1133"/>
                                  </a:lnTo>
                                  <a:lnTo>
                                    <a:pt x="284" y="1175"/>
                                  </a:lnTo>
                                  <a:lnTo>
                                    <a:pt x="344" y="1213"/>
                                  </a:lnTo>
                                  <a:lnTo>
                                    <a:pt x="407" y="1247"/>
                                  </a:lnTo>
                                  <a:lnTo>
                                    <a:pt x="475" y="1275"/>
                                  </a:lnTo>
                                  <a:lnTo>
                                    <a:pt x="545" y="1297"/>
                                  </a:lnTo>
                                  <a:lnTo>
                                    <a:pt x="618" y="1312"/>
                                  </a:lnTo>
                                  <a:lnTo>
                                    <a:pt x="694" y="1323"/>
                                  </a:lnTo>
                                  <a:lnTo>
                                    <a:pt x="773" y="1326"/>
                                  </a:lnTo>
                                  <a:lnTo>
                                    <a:pt x="851" y="1323"/>
                                  </a:lnTo>
                                  <a:lnTo>
                                    <a:pt x="927" y="1312"/>
                                  </a:lnTo>
                                  <a:lnTo>
                                    <a:pt x="1000" y="1297"/>
                                  </a:lnTo>
                                  <a:lnTo>
                                    <a:pt x="1071" y="1275"/>
                                  </a:lnTo>
                                  <a:lnTo>
                                    <a:pt x="1138" y="1247"/>
                                  </a:lnTo>
                                  <a:lnTo>
                                    <a:pt x="1202" y="1213"/>
                                  </a:lnTo>
                                  <a:lnTo>
                                    <a:pt x="1261" y="1175"/>
                                  </a:lnTo>
                                  <a:lnTo>
                                    <a:pt x="1316" y="1133"/>
                                  </a:lnTo>
                                  <a:lnTo>
                                    <a:pt x="1365" y="1085"/>
                                  </a:lnTo>
                                  <a:lnTo>
                                    <a:pt x="1409" y="1034"/>
                                  </a:lnTo>
                                  <a:lnTo>
                                    <a:pt x="1447" y="980"/>
                                  </a:lnTo>
                                  <a:lnTo>
                                    <a:pt x="1480" y="923"/>
                                  </a:lnTo>
                                  <a:lnTo>
                                    <a:pt x="1506" y="862"/>
                                  </a:lnTo>
                                  <a:lnTo>
                                    <a:pt x="1525" y="799"/>
                                  </a:lnTo>
                                  <a:lnTo>
                                    <a:pt x="1536" y="733"/>
                                  </a:lnTo>
                                  <a:lnTo>
                                    <a:pt x="1540" y="665"/>
                                  </a:lnTo>
                                  <a:lnTo>
                                    <a:pt x="1536" y="597"/>
                                  </a:lnTo>
                                  <a:lnTo>
                                    <a:pt x="1525" y="532"/>
                                  </a:lnTo>
                                  <a:lnTo>
                                    <a:pt x="1506" y="469"/>
                                  </a:lnTo>
                                  <a:lnTo>
                                    <a:pt x="1480" y="408"/>
                                  </a:lnTo>
                                  <a:lnTo>
                                    <a:pt x="1447" y="350"/>
                                  </a:lnTo>
                                  <a:lnTo>
                                    <a:pt x="1409" y="295"/>
                                  </a:lnTo>
                                  <a:lnTo>
                                    <a:pt x="1365" y="246"/>
                                  </a:lnTo>
                                  <a:lnTo>
                                    <a:pt x="1316" y="198"/>
                                  </a:lnTo>
                                  <a:lnTo>
                                    <a:pt x="1261" y="156"/>
                                  </a:lnTo>
                                  <a:lnTo>
                                    <a:pt x="1202" y="117"/>
                                  </a:lnTo>
                                  <a:lnTo>
                                    <a:pt x="1138" y="84"/>
                                  </a:lnTo>
                                  <a:lnTo>
                                    <a:pt x="1071" y="56"/>
                                  </a:lnTo>
                                  <a:lnTo>
                                    <a:pt x="1000" y="34"/>
                                  </a:lnTo>
                                  <a:lnTo>
                                    <a:pt x="927" y="17"/>
                                  </a:lnTo>
                                  <a:lnTo>
                                    <a:pt x="851" y="8"/>
                                  </a:lnTo>
                                  <a:lnTo>
                                    <a:pt x="773" y="4"/>
                                  </a:lnTo>
                                  <a:close/>
                                  <a:moveTo>
                                    <a:pt x="773" y="0"/>
                                  </a:moveTo>
                                  <a:lnTo>
                                    <a:pt x="852" y="4"/>
                                  </a:lnTo>
                                  <a:lnTo>
                                    <a:pt x="928" y="14"/>
                                  </a:lnTo>
                                  <a:lnTo>
                                    <a:pt x="1003" y="30"/>
                                  </a:lnTo>
                                  <a:lnTo>
                                    <a:pt x="1074" y="53"/>
                                  </a:lnTo>
                                  <a:lnTo>
                                    <a:pt x="1141" y="80"/>
                                  </a:lnTo>
                                  <a:lnTo>
                                    <a:pt x="1205" y="113"/>
                                  </a:lnTo>
                                  <a:lnTo>
                                    <a:pt x="1264" y="152"/>
                                  </a:lnTo>
                                  <a:lnTo>
                                    <a:pt x="1319" y="195"/>
                                  </a:lnTo>
                                  <a:lnTo>
                                    <a:pt x="1370" y="242"/>
                                  </a:lnTo>
                                  <a:lnTo>
                                    <a:pt x="1413" y="293"/>
                                  </a:lnTo>
                                  <a:lnTo>
                                    <a:pt x="1453" y="349"/>
                                  </a:lnTo>
                                  <a:lnTo>
                                    <a:pt x="1485" y="407"/>
                                  </a:lnTo>
                                  <a:lnTo>
                                    <a:pt x="1511" y="468"/>
                                  </a:lnTo>
                                  <a:lnTo>
                                    <a:pt x="1530" y="531"/>
                                  </a:lnTo>
                                  <a:lnTo>
                                    <a:pt x="1542" y="597"/>
                                  </a:lnTo>
                                  <a:lnTo>
                                    <a:pt x="1546" y="665"/>
                                  </a:lnTo>
                                  <a:lnTo>
                                    <a:pt x="1542" y="733"/>
                                  </a:lnTo>
                                  <a:lnTo>
                                    <a:pt x="1530" y="799"/>
                                  </a:lnTo>
                                  <a:lnTo>
                                    <a:pt x="1511" y="863"/>
                                  </a:lnTo>
                                  <a:lnTo>
                                    <a:pt x="1485" y="924"/>
                                  </a:lnTo>
                                  <a:lnTo>
                                    <a:pt x="1453" y="982"/>
                                  </a:lnTo>
                                  <a:lnTo>
                                    <a:pt x="1413" y="1037"/>
                                  </a:lnTo>
                                  <a:lnTo>
                                    <a:pt x="1370" y="1089"/>
                                  </a:lnTo>
                                  <a:lnTo>
                                    <a:pt x="1319" y="1136"/>
                                  </a:lnTo>
                                  <a:lnTo>
                                    <a:pt x="1264" y="1179"/>
                                  </a:lnTo>
                                  <a:lnTo>
                                    <a:pt x="1205" y="1218"/>
                                  </a:lnTo>
                                  <a:lnTo>
                                    <a:pt x="1141" y="1250"/>
                                  </a:lnTo>
                                  <a:lnTo>
                                    <a:pt x="1074" y="1278"/>
                                  </a:lnTo>
                                  <a:lnTo>
                                    <a:pt x="1003" y="1300"/>
                                  </a:lnTo>
                                  <a:lnTo>
                                    <a:pt x="928" y="1317"/>
                                  </a:lnTo>
                                  <a:lnTo>
                                    <a:pt x="852" y="1327"/>
                                  </a:lnTo>
                                  <a:lnTo>
                                    <a:pt x="773" y="1331"/>
                                  </a:lnTo>
                                  <a:lnTo>
                                    <a:pt x="693" y="1327"/>
                                  </a:lnTo>
                                  <a:lnTo>
                                    <a:pt x="617" y="1317"/>
                                  </a:lnTo>
                                  <a:lnTo>
                                    <a:pt x="542" y="1300"/>
                                  </a:lnTo>
                                  <a:lnTo>
                                    <a:pt x="472" y="1278"/>
                                  </a:lnTo>
                                  <a:lnTo>
                                    <a:pt x="404" y="1250"/>
                                  </a:lnTo>
                                  <a:lnTo>
                                    <a:pt x="341" y="1218"/>
                                  </a:lnTo>
                                  <a:lnTo>
                                    <a:pt x="281" y="1179"/>
                                  </a:lnTo>
                                  <a:lnTo>
                                    <a:pt x="227" y="1136"/>
                                  </a:lnTo>
                                  <a:lnTo>
                                    <a:pt x="176" y="1089"/>
                                  </a:lnTo>
                                  <a:lnTo>
                                    <a:pt x="132" y="1037"/>
                                  </a:lnTo>
                                  <a:lnTo>
                                    <a:pt x="93" y="982"/>
                                  </a:lnTo>
                                  <a:lnTo>
                                    <a:pt x="60" y="924"/>
                                  </a:lnTo>
                                  <a:lnTo>
                                    <a:pt x="35" y="863"/>
                                  </a:lnTo>
                                  <a:lnTo>
                                    <a:pt x="15" y="799"/>
                                  </a:lnTo>
                                  <a:lnTo>
                                    <a:pt x="4" y="733"/>
                                  </a:lnTo>
                                  <a:lnTo>
                                    <a:pt x="0" y="665"/>
                                  </a:lnTo>
                                  <a:lnTo>
                                    <a:pt x="4" y="597"/>
                                  </a:lnTo>
                                  <a:lnTo>
                                    <a:pt x="15" y="531"/>
                                  </a:lnTo>
                                  <a:lnTo>
                                    <a:pt x="35" y="468"/>
                                  </a:lnTo>
                                  <a:lnTo>
                                    <a:pt x="60" y="407"/>
                                  </a:lnTo>
                                  <a:lnTo>
                                    <a:pt x="93" y="349"/>
                                  </a:lnTo>
                                  <a:lnTo>
                                    <a:pt x="132" y="293"/>
                                  </a:lnTo>
                                  <a:lnTo>
                                    <a:pt x="176" y="242"/>
                                  </a:lnTo>
                                  <a:lnTo>
                                    <a:pt x="227" y="195"/>
                                  </a:lnTo>
                                  <a:lnTo>
                                    <a:pt x="281" y="152"/>
                                  </a:lnTo>
                                  <a:lnTo>
                                    <a:pt x="341" y="113"/>
                                  </a:lnTo>
                                  <a:lnTo>
                                    <a:pt x="404" y="80"/>
                                  </a:lnTo>
                                  <a:lnTo>
                                    <a:pt x="472" y="53"/>
                                  </a:lnTo>
                                  <a:lnTo>
                                    <a:pt x="542" y="30"/>
                                  </a:lnTo>
                                  <a:lnTo>
                                    <a:pt x="617" y="14"/>
                                  </a:lnTo>
                                  <a:lnTo>
                                    <a:pt x="693" y="4"/>
                                  </a:lnTo>
                                  <a:lnTo>
                                    <a:pt x="773" y="0"/>
                                  </a:lnTo>
                                  <a:close/>
                                </a:path>
                              </a:pathLst>
                            </a:custGeom>
                            <a:solidFill>
                              <a:srgbClr val="FFE26B"/>
                            </a:solidFill>
                            <a:ln>
                              <a:noFill/>
                            </a:ln>
                            <a:extLst>
                              <a:ext uri="{91240B29-F687-4F45-9708-019B960494DF}">
                                <a14:hiddenLine xmlns:a14="http://schemas.microsoft.com/office/drawing/2010/main" w="0">
                                  <a:solidFill>
                                    <a:srgbClr val="FFE26B"/>
                                  </a:solidFill>
                                  <a:prstDash val="solid"/>
                                  <a:round/>
                                  <a:headEnd/>
                                  <a:tailEnd/>
                                </a14:hiddenLine>
                              </a:ext>
                            </a:extLst>
                          </wps:spPr>
                          <wps:bodyPr rot="0" vert="horz" wrap="square" lIns="91440" tIns="45720" rIns="91440" bIns="45720" anchor="t" anchorCtr="0" upright="1">
                            <a:noAutofit/>
                          </wps:bodyPr>
                        </wps:wsp>
                        <wps:wsp>
                          <wps:cNvPr id="794" name="Freeform 507"/>
                          <wps:cNvSpPr>
                            <a:spLocks noEditPoints="1"/>
                          </wps:cNvSpPr>
                          <wps:spPr bwMode="auto">
                            <a:xfrm>
                              <a:off x="1271" y="237"/>
                              <a:ext cx="777" cy="670"/>
                            </a:xfrm>
                            <a:custGeom>
                              <a:avLst/>
                              <a:gdLst>
                                <a:gd name="T0" fmla="*/ 622 w 1555"/>
                                <a:gd name="T1" fmla="*/ 18 h 1338"/>
                                <a:gd name="T2" fmla="*/ 409 w 1555"/>
                                <a:gd name="T3" fmla="*/ 84 h 1338"/>
                                <a:gd name="T4" fmla="*/ 232 w 1555"/>
                                <a:gd name="T5" fmla="*/ 199 h 1338"/>
                                <a:gd name="T6" fmla="*/ 98 w 1555"/>
                                <a:gd name="T7" fmla="*/ 353 h 1338"/>
                                <a:gd name="T8" fmla="*/ 20 w 1555"/>
                                <a:gd name="T9" fmla="*/ 535 h 1338"/>
                                <a:gd name="T10" fmla="*/ 9 w 1555"/>
                                <a:gd name="T11" fmla="*/ 737 h 1338"/>
                                <a:gd name="T12" fmla="*/ 65 w 1555"/>
                                <a:gd name="T13" fmla="*/ 928 h 1338"/>
                                <a:gd name="T14" fmla="*/ 181 w 1555"/>
                                <a:gd name="T15" fmla="*/ 1093 h 1338"/>
                                <a:gd name="T16" fmla="*/ 346 w 1555"/>
                                <a:gd name="T17" fmla="*/ 1222 h 1338"/>
                                <a:gd name="T18" fmla="*/ 547 w 1555"/>
                                <a:gd name="T19" fmla="*/ 1304 h 1338"/>
                                <a:gd name="T20" fmla="*/ 778 w 1555"/>
                                <a:gd name="T21" fmla="*/ 1335 h 1338"/>
                                <a:gd name="T22" fmla="*/ 1008 w 1555"/>
                                <a:gd name="T23" fmla="*/ 1304 h 1338"/>
                                <a:gd name="T24" fmla="*/ 1210 w 1555"/>
                                <a:gd name="T25" fmla="*/ 1222 h 1338"/>
                                <a:gd name="T26" fmla="*/ 1375 w 1555"/>
                                <a:gd name="T27" fmla="*/ 1093 h 1338"/>
                                <a:gd name="T28" fmla="*/ 1490 w 1555"/>
                                <a:gd name="T29" fmla="*/ 928 h 1338"/>
                                <a:gd name="T30" fmla="*/ 1547 w 1555"/>
                                <a:gd name="T31" fmla="*/ 737 h 1338"/>
                                <a:gd name="T32" fmla="*/ 1535 w 1555"/>
                                <a:gd name="T33" fmla="*/ 535 h 1338"/>
                                <a:gd name="T34" fmla="*/ 1458 w 1555"/>
                                <a:gd name="T35" fmla="*/ 353 h 1338"/>
                                <a:gd name="T36" fmla="*/ 1324 w 1555"/>
                                <a:gd name="T37" fmla="*/ 199 h 1338"/>
                                <a:gd name="T38" fmla="*/ 1146 w 1555"/>
                                <a:gd name="T39" fmla="*/ 84 h 1338"/>
                                <a:gd name="T40" fmla="*/ 933 w 1555"/>
                                <a:gd name="T41" fmla="*/ 18 h 1338"/>
                                <a:gd name="T42" fmla="*/ 778 w 1555"/>
                                <a:gd name="T43" fmla="*/ 0 h 1338"/>
                                <a:gd name="T44" fmla="*/ 1010 w 1555"/>
                                <a:gd name="T45" fmla="*/ 30 h 1338"/>
                                <a:gd name="T46" fmla="*/ 1213 w 1555"/>
                                <a:gd name="T47" fmla="*/ 114 h 1338"/>
                                <a:gd name="T48" fmla="*/ 1377 w 1555"/>
                                <a:gd name="T49" fmla="*/ 243 h 1338"/>
                                <a:gd name="T50" fmla="*/ 1494 w 1555"/>
                                <a:gd name="T51" fmla="*/ 409 h 1338"/>
                                <a:gd name="T52" fmla="*/ 1552 w 1555"/>
                                <a:gd name="T53" fmla="*/ 600 h 1338"/>
                                <a:gd name="T54" fmla="*/ 1540 w 1555"/>
                                <a:gd name="T55" fmla="*/ 804 h 1338"/>
                                <a:gd name="T56" fmla="*/ 1462 w 1555"/>
                                <a:gd name="T57" fmla="*/ 989 h 1338"/>
                                <a:gd name="T58" fmla="*/ 1328 w 1555"/>
                                <a:gd name="T59" fmla="*/ 1143 h 1338"/>
                                <a:gd name="T60" fmla="*/ 1149 w 1555"/>
                                <a:gd name="T61" fmla="*/ 1258 h 1338"/>
                                <a:gd name="T62" fmla="*/ 935 w 1555"/>
                                <a:gd name="T63" fmla="*/ 1326 h 1338"/>
                                <a:gd name="T64" fmla="*/ 698 w 1555"/>
                                <a:gd name="T65" fmla="*/ 1336 h 1338"/>
                                <a:gd name="T66" fmla="*/ 475 w 1555"/>
                                <a:gd name="T67" fmla="*/ 1286 h 1338"/>
                                <a:gd name="T68" fmla="*/ 282 w 1555"/>
                                <a:gd name="T69" fmla="*/ 1186 h 1338"/>
                                <a:gd name="T70" fmla="*/ 133 w 1555"/>
                                <a:gd name="T71" fmla="*/ 1043 h 1338"/>
                                <a:gd name="T72" fmla="*/ 34 w 1555"/>
                                <a:gd name="T73" fmla="*/ 869 h 1338"/>
                                <a:gd name="T74" fmla="*/ 0 w 1555"/>
                                <a:gd name="T75" fmla="*/ 669 h 1338"/>
                                <a:gd name="T76" fmla="*/ 34 w 1555"/>
                                <a:gd name="T77" fmla="*/ 470 h 1338"/>
                                <a:gd name="T78" fmla="*/ 133 w 1555"/>
                                <a:gd name="T79" fmla="*/ 294 h 1338"/>
                                <a:gd name="T80" fmla="*/ 282 w 1555"/>
                                <a:gd name="T81" fmla="*/ 152 h 1338"/>
                                <a:gd name="T82" fmla="*/ 475 w 1555"/>
                                <a:gd name="T83" fmla="*/ 52 h 1338"/>
                                <a:gd name="T84" fmla="*/ 698 w 1555"/>
                                <a:gd name="T85" fmla="*/ 3 h 1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55" h="1338">
                                  <a:moveTo>
                                    <a:pt x="778" y="4"/>
                                  </a:moveTo>
                                  <a:lnTo>
                                    <a:pt x="698" y="8"/>
                                  </a:lnTo>
                                  <a:lnTo>
                                    <a:pt x="622" y="18"/>
                                  </a:lnTo>
                                  <a:lnTo>
                                    <a:pt x="547" y="34"/>
                                  </a:lnTo>
                                  <a:lnTo>
                                    <a:pt x="477" y="57"/>
                                  </a:lnTo>
                                  <a:lnTo>
                                    <a:pt x="409" y="84"/>
                                  </a:lnTo>
                                  <a:lnTo>
                                    <a:pt x="346" y="117"/>
                                  </a:lnTo>
                                  <a:lnTo>
                                    <a:pt x="286" y="156"/>
                                  </a:lnTo>
                                  <a:lnTo>
                                    <a:pt x="232" y="199"/>
                                  </a:lnTo>
                                  <a:lnTo>
                                    <a:pt x="181" y="246"/>
                                  </a:lnTo>
                                  <a:lnTo>
                                    <a:pt x="137" y="297"/>
                                  </a:lnTo>
                                  <a:lnTo>
                                    <a:pt x="98" y="353"/>
                                  </a:lnTo>
                                  <a:lnTo>
                                    <a:pt x="65" y="411"/>
                                  </a:lnTo>
                                  <a:lnTo>
                                    <a:pt x="40" y="472"/>
                                  </a:lnTo>
                                  <a:lnTo>
                                    <a:pt x="20" y="535"/>
                                  </a:lnTo>
                                  <a:lnTo>
                                    <a:pt x="9" y="601"/>
                                  </a:lnTo>
                                  <a:lnTo>
                                    <a:pt x="5" y="669"/>
                                  </a:lnTo>
                                  <a:lnTo>
                                    <a:pt x="9" y="737"/>
                                  </a:lnTo>
                                  <a:lnTo>
                                    <a:pt x="20" y="803"/>
                                  </a:lnTo>
                                  <a:lnTo>
                                    <a:pt x="40" y="867"/>
                                  </a:lnTo>
                                  <a:lnTo>
                                    <a:pt x="65" y="928"/>
                                  </a:lnTo>
                                  <a:lnTo>
                                    <a:pt x="98" y="986"/>
                                  </a:lnTo>
                                  <a:lnTo>
                                    <a:pt x="137" y="1041"/>
                                  </a:lnTo>
                                  <a:lnTo>
                                    <a:pt x="181" y="1093"/>
                                  </a:lnTo>
                                  <a:lnTo>
                                    <a:pt x="232" y="1140"/>
                                  </a:lnTo>
                                  <a:lnTo>
                                    <a:pt x="286" y="1183"/>
                                  </a:lnTo>
                                  <a:lnTo>
                                    <a:pt x="346" y="1222"/>
                                  </a:lnTo>
                                  <a:lnTo>
                                    <a:pt x="409" y="1254"/>
                                  </a:lnTo>
                                  <a:lnTo>
                                    <a:pt x="477" y="1282"/>
                                  </a:lnTo>
                                  <a:lnTo>
                                    <a:pt x="547" y="1304"/>
                                  </a:lnTo>
                                  <a:lnTo>
                                    <a:pt x="622" y="1321"/>
                                  </a:lnTo>
                                  <a:lnTo>
                                    <a:pt x="698" y="1331"/>
                                  </a:lnTo>
                                  <a:lnTo>
                                    <a:pt x="778" y="1335"/>
                                  </a:lnTo>
                                  <a:lnTo>
                                    <a:pt x="857" y="1331"/>
                                  </a:lnTo>
                                  <a:lnTo>
                                    <a:pt x="933" y="1321"/>
                                  </a:lnTo>
                                  <a:lnTo>
                                    <a:pt x="1008" y="1304"/>
                                  </a:lnTo>
                                  <a:lnTo>
                                    <a:pt x="1079" y="1282"/>
                                  </a:lnTo>
                                  <a:lnTo>
                                    <a:pt x="1146" y="1254"/>
                                  </a:lnTo>
                                  <a:lnTo>
                                    <a:pt x="1210" y="1222"/>
                                  </a:lnTo>
                                  <a:lnTo>
                                    <a:pt x="1269" y="1183"/>
                                  </a:lnTo>
                                  <a:lnTo>
                                    <a:pt x="1324" y="1140"/>
                                  </a:lnTo>
                                  <a:lnTo>
                                    <a:pt x="1375" y="1093"/>
                                  </a:lnTo>
                                  <a:lnTo>
                                    <a:pt x="1418" y="1041"/>
                                  </a:lnTo>
                                  <a:lnTo>
                                    <a:pt x="1458" y="986"/>
                                  </a:lnTo>
                                  <a:lnTo>
                                    <a:pt x="1490" y="928"/>
                                  </a:lnTo>
                                  <a:lnTo>
                                    <a:pt x="1516" y="867"/>
                                  </a:lnTo>
                                  <a:lnTo>
                                    <a:pt x="1535" y="803"/>
                                  </a:lnTo>
                                  <a:lnTo>
                                    <a:pt x="1547" y="737"/>
                                  </a:lnTo>
                                  <a:lnTo>
                                    <a:pt x="1551" y="669"/>
                                  </a:lnTo>
                                  <a:lnTo>
                                    <a:pt x="1547" y="601"/>
                                  </a:lnTo>
                                  <a:lnTo>
                                    <a:pt x="1535" y="535"/>
                                  </a:lnTo>
                                  <a:lnTo>
                                    <a:pt x="1516" y="472"/>
                                  </a:lnTo>
                                  <a:lnTo>
                                    <a:pt x="1490" y="411"/>
                                  </a:lnTo>
                                  <a:lnTo>
                                    <a:pt x="1458" y="353"/>
                                  </a:lnTo>
                                  <a:lnTo>
                                    <a:pt x="1418" y="297"/>
                                  </a:lnTo>
                                  <a:lnTo>
                                    <a:pt x="1375" y="246"/>
                                  </a:lnTo>
                                  <a:lnTo>
                                    <a:pt x="1324" y="199"/>
                                  </a:lnTo>
                                  <a:lnTo>
                                    <a:pt x="1269" y="156"/>
                                  </a:lnTo>
                                  <a:lnTo>
                                    <a:pt x="1210" y="117"/>
                                  </a:lnTo>
                                  <a:lnTo>
                                    <a:pt x="1146" y="84"/>
                                  </a:lnTo>
                                  <a:lnTo>
                                    <a:pt x="1079" y="57"/>
                                  </a:lnTo>
                                  <a:lnTo>
                                    <a:pt x="1008" y="34"/>
                                  </a:lnTo>
                                  <a:lnTo>
                                    <a:pt x="933" y="18"/>
                                  </a:lnTo>
                                  <a:lnTo>
                                    <a:pt x="857" y="8"/>
                                  </a:lnTo>
                                  <a:lnTo>
                                    <a:pt x="778" y="4"/>
                                  </a:lnTo>
                                  <a:close/>
                                  <a:moveTo>
                                    <a:pt x="778" y="0"/>
                                  </a:moveTo>
                                  <a:lnTo>
                                    <a:pt x="857" y="3"/>
                                  </a:lnTo>
                                  <a:lnTo>
                                    <a:pt x="935" y="13"/>
                                  </a:lnTo>
                                  <a:lnTo>
                                    <a:pt x="1010" y="30"/>
                                  </a:lnTo>
                                  <a:lnTo>
                                    <a:pt x="1080" y="52"/>
                                  </a:lnTo>
                                  <a:lnTo>
                                    <a:pt x="1149" y="81"/>
                                  </a:lnTo>
                                  <a:lnTo>
                                    <a:pt x="1213" y="114"/>
                                  </a:lnTo>
                                  <a:lnTo>
                                    <a:pt x="1273" y="152"/>
                                  </a:lnTo>
                                  <a:lnTo>
                                    <a:pt x="1328" y="196"/>
                                  </a:lnTo>
                                  <a:lnTo>
                                    <a:pt x="1377" y="243"/>
                                  </a:lnTo>
                                  <a:lnTo>
                                    <a:pt x="1423" y="294"/>
                                  </a:lnTo>
                                  <a:lnTo>
                                    <a:pt x="1462" y="350"/>
                                  </a:lnTo>
                                  <a:lnTo>
                                    <a:pt x="1494" y="409"/>
                                  </a:lnTo>
                                  <a:lnTo>
                                    <a:pt x="1521" y="470"/>
                                  </a:lnTo>
                                  <a:lnTo>
                                    <a:pt x="1540" y="535"/>
                                  </a:lnTo>
                                  <a:lnTo>
                                    <a:pt x="1552" y="600"/>
                                  </a:lnTo>
                                  <a:lnTo>
                                    <a:pt x="1555" y="669"/>
                                  </a:lnTo>
                                  <a:lnTo>
                                    <a:pt x="1552" y="737"/>
                                  </a:lnTo>
                                  <a:lnTo>
                                    <a:pt x="1540" y="804"/>
                                  </a:lnTo>
                                  <a:lnTo>
                                    <a:pt x="1521" y="869"/>
                                  </a:lnTo>
                                  <a:lnTo>
                                    <a:pt x="1494" y="930"/>
                                  </a:lnTo>
                                  <a:lnTo>
                                    <a:pt x="1462" y="989"/>
                                  </a:lnTo>
                                  <a:lnTo>
                                    <a:pt x="1423" y="1043"/>
                                  </a:lnTo>
                                  <a:lnTo>
                                    <a:pt x="1377" y="1095"/>
                                  </a:lnTo>
                                  <a:lnTo>
                                    <a:pt x="1328" y="1143"/>
                                  </a:lnTo>
                                  <a:lnTo>
                                    <a:pt x="1273" y="1186"/>
                                  </a:lnTo>
                                  <a:lnTo>
                                    <a:pt x="1213" y="1225"/>
                                  </a:lnTo>
                                  <a:lnTo>
                                    <a:pt x="1149" y="1258"/>
                                  </a:lnTo>
                                  <a:lnTo>
                                    <a:pt x="1080" y="1286"/>
                                  </a:lnTo>
                                  <a:lnTo>
                                    <a:pt x="1010" y="1309"/>
                                  </a:lnTo>
                                  <a:lnTo>
                                    <a:pt x="935" y="1326"/>
                                  </a:lnTo>
                                  <a:lnTo>
                                    <a:pt x="857" y="1336"/>
                                  </a:lnTo>
                                  <a:lnTo>
                                    <a:pt x="778" y="1338"/>
                                  </a:lnTo>
                                  <a:lnTo>
                                    <a:pt x="698" y="1336"/>
                                  </a:lnTo>
                                  <a:lnTo>
                                    <a:pt x="621" y="1326"/>
                                  </a:lnTo>
                                  <a:lnTo>
                                    <a:pt x="546" y="1309"/>
                                  </a:lnTo>
                                  <a:lnTo>
                                    <a:pt x="475" y="1286"/>
                                  </a:lnTo>
                                  <a:lnTo>
                                    <a:pt x="406" y="1258"/>
                                  </a:lnTo>
                                  <a:lnTo>
                                    <a:pt x="343" y="1225"/>
                                  </a:lnTo>
                                  <a:lnTo>
                                    <a:pt x="282" y="1186"/>
                                  </a:lnTo>
                                  <a:lnTo>
                                    <a:pt x="227" y="1143"/>
                                  </a:lnTo>
                                  <a:lnTo>
                                    <a:pt x="178" y="1095"/>
                                  </a:lnTo>
                                  <a:lnTo>
                                    <a:pt x="133" y="1043"/>
                                  </a:lnTo>
                                  <a:lnTo>
                                    <a:pt x="93" y="989"/>
                                  </a:lnTo>
                                  <a:lnTo>
                                    <a:pt x="61" y="930"/>
                                  </a:lnTo>
                                  <a:lnTo>
                                    <a:pt x="34" y="869"/>
                                  </a:lnTo>
                                  <a:lnTo>
                                    <a:pt x="16" y="804"/>
                                  </a:lnTo>
                                  <a:lnTo>
                                    <a:pt x="3" y="737"/>
                                  </a:lnTo>
                                  <a:lnTo>
                                    <a:pt x="0" y="669"/>
                                  </a:lnTo>
                                  <a:lnTo>
                                    <a:pt x="3" y="600"/>
                                  </a:lnTo>
                                  <a:lnTo>
                                    <a:pt x="16" y="535"/>
                                  </a:lnTo>
                                  <a:lnTo>
                                    <a:pt x="34" y="470"/>
                                  </a:lnTo>
                                  <a:lnTo>
                                    <a:pt x="61" y="409"/>
                                  </a:lnTo>
                                  <a:lnTo>
                                    <a:pt x="93" y="350"/>
                                  </a:lnTo>
                                  <a:lnTo>
                                    <a:pt x="133" y="294"/>
                                  </a:lnTo>
                                  <a:lnTo>
                                    <a:pt x="178" y="243"/>
                                  </a:lnTo>
                                  <a:lnTo>
                                    <a:pt x="227" y="196"/>
                                  </a:lnTo>
                                  <a:lnTo>
                                    <a:pt x="282" y="152"/>
                                  </a:lnTo>
                                  <a:lnTo>
                                    <a:pt x="343" y="114"/>
                                  </a:lnTo>
                                  <a:lnTo>
                                    <a:pt x="406" y="81"/>
                                  </a:lnTo>
                                  <a:lnTo>
                                    <a:pt x="475" y="52"/>
                                  </a:lnTo>
                                  <a:lnTo>
                                    <a:pt x="546" y="30"/>
                                  </a:lnTo>
                                  <a:lnTo>
                                    <a:pt x="621" y="13"/>
                                  </a:lnTo>
                                  <a:lnTo>
                                    <a:pt x="698" y="3"/>
                                  </a:lnTo>
                                  <a:lnTo>
                                    <a:pt x="778" y="0"/>
                                  </a:lnTo>
                                  <a:close/>
                                </a:path>
                              </a:pathLst>
                            </a:custGeom>
                            <a:solidFill>
                              <a:srgbClr val="FFE26A"/>
                            </a:solidFill>
                            <a:ln>
                              <a:noFill/>
                            </a:ln>
                            <a:extLst>
                              <a:ext uri="{91240B29-F687-4F45-9708-019B960494DF}">
                                <a14:hiddenLine xmlns:a14="http://schemas.microsoft.com/office/drawing/2010/main" w="0">
                                  <a:solidFill>
                                    <a:srgbClr val="FFE26A"/>
                                  </a:solidFill>
                                  <a:prstDash val="solid"/>
                                  <a:round/>
                                  <a:headEnd/>
                                  <a:tailEnd/>
                                </a14:hiddenLine>
                              </a:ext>
                            </a:extLst>
                          </wps:spPr>
                          <wps:bodyPr rot="0" vert="horz" wrap="square" lIns="91440" tIns="45720" rIns="91440" bIns="45720" anchor="t" anchorCtr="0" upright="1">
                            <a:noAutofit/>
                          </wps:bodyPr>
                        </wps:wsp>
                        <wps:wsp>
                          <wps:cNvPr id="795" name="Freeform 508"/>
                          <wps:cNvSpPr>
                            <a:spLocks noEditPoints="1"/>
                          </wps:cNvSpPr>
                          <wps:spPr bwMode="auto">
                            <a:xfrm>
                              <a:off x="1268" y="235"/>
                              <a:ext cx="783" cy="674"/>
                            </a:xfrm>
                            <a:custGeom>
                              <a:avLst/>
                              <a:gdLst>
                                <a:gd name="T0" fmla="*/ 626 w 1566"/>
                                <a:gd name="T1" fmla="*/ 18 h 1348"/>
                                <a:gd name="T2" fmla="*/ 411 w 1566"/>
                                <a:gd name="T3" fmla="*/ 86 h 1348"/>
                                <a:gd name="T4" fmla="*/ 232 w 1566"/>
                                <a:gd name="T5" fmla="*/ 201 h 1348"/>
                                <a:gd name="T6" fmla="*/ 98 w 1566"/>
                                <a:gd name="T7" fmla="*/ 355 h 1348"/>
                                <a:gd name="T8" fmla="*/ 21 w 1566"/>
                                <a:gd name="T9" fmla="*/ 540 h 1348"/>
                                <a:gd name="T10" fmla="*/ 8 w 1566"/>
                                <a:gd name="T11" fmla="*/ 742 h 1348"/>
                                <a:gd name="T12" fmla="*/ 66 w 1566"/>
                                <a:gd name="T13" fmla="*/ 935 h 1348"/>
                                <a:gd name="T14" fmla="*/ 183 w 1566"/>
                                <a:gd name="T15" fmla="*/ 1100 h 1348"/>
                                <a:gd name="T16" fmla="*/ 348 w 1566"/>
                                <a:gd name="T17" fmla="*/ 1230 h 1348"/>
                                <a:gd name="T18" fmla="*/ 551 w 1566"/>
                                <a:gd name="T19" fmla="*/ 1314 h 1348"/>
                                <a:gd name="T20" fmla="*/ 783 w 1566"/>
                                <a:gd name="T21" fmla="*/ 1343 h 1348"/>
                                <a:gd name="T22" fmla="*/ 1015 w 1566"/>
                                <a:gd name="T23" fmla="*/ 1314 h 1348"/>
                                <a:gd name="T24" fmla="*/ 1218 w 1566"/>
                                <a:gd name="T25" fmla="*/ 1230 h 1348"/>
                                <a:gd name="T26" fmla="*/ 1382 w 1566"/>
                                <a:gd name="T27" fmla="*/ 1100 h 1348"/>
                                <a:gd name="T28" fmla="*/ 1499 w 1566"/>
                                <a:gd name="T29" fmla="*/ 935 h 1348"/>
                                <a:gd name="T30" fmla="*/ 1557 w 1566"/>
                                <a:gd name="T31" fmla="*/ 742 h 1348"/>
                                <a:gd name="T32" fmla="*/ 1545 w 1566"/>
                                <a:gd name="T33" fmla="*/ 540 h 1348"/>
                                <a:gd name="T34" fmla="*/ 1467 w 1566"/>
                                <a:gd name="T35" fmla="*/ 355 h 1348"/>
                                <a:gd name="T36" fmla="*/ 1333 w 1566"/>
                                <a:gd name="T37" fmla="*/ 201 h 1348"/>
                                <a:gd name="T38" fmla="*/ 1154 w 1566"/>
                                <a:gd name="T39" fmla="*/ 86 h 1348"/>
                                <a:gd name="T40" fmla="*/ 940 w 1566"/>
                                <a:gd name="T41" fmla="*/ 18 h 1348"/>
                                <a:gd name="T42" fmla="*/ 783 w 1566"/>
                                <a:gd name="T43" fmla="*/ 0 h 1348"/>
                                <a:gd name="T44" fmla="*/ 1016 w 1566"/>
                                <a:gd name="T45" fmla="*/ 30 h 1348"/>
                                <a:gd name="T46" fmla="*/ 1220 w 1566"/>
                                <a:gd name="T47" fmla="*/ 115 h 1348"/>
                                <a:gd name="T48" fmla="*/ 1387 w 1566"/>
                                <a:gd name="T49" fmla="*/ 246 h 1348"/>
                                <a:gd name="T50" fmla="*/ 1504 w 1566"/>
                                <a:gd name="T51" fmla="*/ 412 h 1348"/>
                                <a:gd name="T52" fmla="*/ 1561 w 1566"/>
                                <a:gd name="T53" fmla="*/ 605 h 1348"/>
                                <a:gd name="T54" fmla="*/ 1550 w 1566"/>
                                <a:gd name="T55" fmla="*/ 810 h 1348"/>
                                <a:gd name="T56" fmla="*/ 1471 w 1566"/>
                                <a:gd name="T57" fmla="*/ 996 h 1348"/>
                                <a:gd name="T58" fmla="*/ 1336 w 1566"/>
                                <a:gd name="T59" fmla="*/ 1151 h 1348"/>
                                <a:gd name="T60" fmla="*/ 1156 w 1566"/>
                                <a:gd name="T61" fmla="*/ 1267 h 1348"/>
                                <a:gd name="T62" fmla="*/ 940 w 1566"/>
                                <a:gd name="T63" fmla="*/ 1335 h 1348"/>
                                <a:gd name="T64" fmla="*/ 703 w 1566"/>
                                <a:gd name="T65" fmla="*/ 1346 h 1348"/>
                                <a:gd name="T66" fmla="*/ 478 w 1566"/>
                                <a:gd name="T67" fmla="*/ 1296 h 1348"/>
                                <a:gd name="T68" fmla="*/ 284 w 1566"/>
                                <a:gd name="T69" fmla="*/ 1195 h 1348"/>
                                <a:gd name="T70" fmla="*/ 134 w 1566"/>
                                <a:gd name="T71" fmla="*/ 1052 h 1348"/>
                                <a:gd name="T72" fmla="*/ 35 w 1566"/>
                                <a:gd name="T73" fmla="*/ 875 h 1348"/>
                                <a:gd name="T74" fmla="*/ 0 w 1566"/>
                                <a:gd name="T75" fmla="*/ 674 h 1348"/>
                                <a:gd name="T76" fmla="*/ 35 w 1566"/>
                                <a:gd name="T77" fmla="*/ 474 h 1348"/>
                                <a:gd name="T78" fmla="*/ 134 w 1566"/>
                                <a:gd name="T79" fmla="*/ 297 h 1348"/>
                                <a:gd name="T80" fmla="*/ 284 w 1566"/>
                                <a:gd name="T81" fmla="*/ 154 h 1348"/>
                                <a:gd name="T82" fmla="*/ 478 w 1566"/>
                                <a:gd name="T83" fmla="*/ 53 h 1348"/>
                                <a:gd name="T84" fmla="*/ 703 w 1566"/>
                                <a:gd name="T85" fmla="*/ 3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66" h="1348">
                                  <a:moveTo>
                                    <a:pt x="783" y="5"/>
                                  </a:moveTo>
                                  <a:lnTo>
                                    <a:pt x="703" y="8"/>
                                  </a:lnTo>
                                  <a:lnTo>
                                    <a:pt x="626" y="18"/>
                                  </a:lnTo>
                                  <a:lnTo>
                                    <a:pt x="551" y="35"/>
                                  </a:lnTo>
                                  <a:lnTo>
                                    <a:pt x="480" y="57"/>
                                  </a:lnTo>
                                  <a:lnTo>
                                    <a:pt x="411" y="86"/>
                                  </a:lnTo>
                                  <a:lnTo>
                                    <a:pt x="348" y="119"/>
                                  </a:lnTo>
                                  <a:lnTo>
                                    <a:pt x="287" y="157"/>
                                  </a:lnTo>
                                  <a:lnTo>
                                    <a:pt x="232" y="201"/>
                                  </a:lnTo>
                                  <a:lnTo>
                                    <a:pt x="183" y="248"/>
                                  </a:lnTo>
                                  <a:lnTo>
                                    <a:pt x="138" y="299"/>
                                  </a:lnTo>
                                  <a:lnTo>
                                    <a:pt x="98" y="355"/>
                                  </a:lnTo>
                                  <a:lnTo>
                                    <a:pt x="66" y="414"/>
                                  </a:lnTo>
                                  <a:lnTo>
                                    <a:pt x="39" y="475"/>
                                  </a:lnTo>
                                  <a:lnTo>
                                    <a:pt x="21" y="540"/>
                                  </a:lnTo>
                                  <a:lnTo>
                                    <a:pt x="8" y="605"/>
                                  </a:lnTo>
                                  <a:lnTo>
                                    <a:pt x="5" y="674"/>
                                  </a:lnTo>
                                  <a:lnTo>
                                    <a:pt x="8" y="742"/>
                                  </a:lnTo>
                                  <a:lnTo>
                                    <a:pt x="21" y="809"/>
                                  </a:lnTo>
                                  <a:lnTo>
                                    <a:pt x="39" y="874"/>
                                  </a:lnTo>
                                  <a:lnTo>
                                    <a:pt x="66" y="935"/>
                                  </a:lnTo>
                                  <a:lnTo>
                                    <a:pt x="98" y="994"/>
                                  </a:lnTo>
                                  <a:lnTo>
                                    <a:pt x="138" y="1048"/>
                                  </a:lnTo>
                                  <a:lnTo>
                                    <a:pt x="183" y="1100"/>
                                  </a:lnTo>
                                  <a:lnTo>
                                    <a:pt x="232" y="1148"/>
                                  </a:lnTo>
                                  <a:lnTo>
                                    <a:pt x="287" y="1191"/>
                                  </a:lnTo>
                                  <a:lnTo>
                                    <a:pt x="348" y="1230"/>
                                  </a:lnTo>
                                  <a:lnTo>
                                    <a:pt x="411" y="1263"/>
                                  </a:lnTo>
                                  <a:lnTo>
                                    <a:pt x="480" y="1291"/>
                                  </a:lnTo>
                                  <a:lnTo>
                                    <a:pt x="551" y="1314"/>
                                  </a:lnTo>
                                  <a:lnTo>
                                    <a:pt x="626" y="1331"/>
                                  </a:lnTo>
                                  <a:lnTo>
                                    <a:pt x="703" y="1341"/>
                                  </a:lnTo>
                                  <a:lnTo>
                                    <a:pt x="783" y="1343"/>
                                  </a:lnTo>
                                  <a:lnTo>
                                    <a:pt x="862" y="1341"/>
                                  </a:lnTo>
                                  <a:lnTo>
                                    <a:pt x="940" y="1331"/>
                                  </a:lnTo>
                                  <a:lnTo>
                                    <a:pt x="1015" y="1314"/>
                                  </a:lnTo>
                                  <a:lnTo>
                                    <a:pt x="1085" y="1291"/>
                                  </a:lnTo>
                                  <a:lnTo>
                                    <a:pt x="1154" y="1263"/>
                                  </a:lnTo>
                                  <a:lnTo>
                                    <a:pt x="1218" y="1230"/>
                                  </a:lnTo>
                                  <a:lnTo>
                                    <a:pt x="1278" y="1191"/>
                                  </a:lnTo>
                                  <a:lnTo>
                                    <a:pt x="1333" y="1148"/>
                                  </a:lnTo>
                                  <a:lnTo>
                                    <a:pt x="1382" y="1100"/>
                                  </a:lnTo>
                                  <a:lnTo>
                                    <a:pt x="1428" y="1048"/>
                                  </a:lnTo>
                                  <a:lnTo>
                                    <a:pt x="1467" y="994"/>
                                  </a:lnTo>
                                  <a:lnTo>
                                    <a:pt x="1499" y="935"/>
                                  </a:lnTo>
                                  <a:lnTo>
                                    <a:pt x="1526" y="874"/>
                                  </a:lnTo>
                                  <a:lnTo>
                                    <a:pt x="1545" y="809"/>
                                  </a:lnTo>
                                  <a:lnTo>
                                    <a:pt x="1557" y="742"/>
                                  </a:lnTo>
                                  <a:lnTo>
                                    <a:pt x="1560" y="674"/>
                                  </a:lnTo>
                                  <a:lnTo>
                                    <a:pt x="1557" y="605"/>
                                  </a:lnTo>
                                  <a:lnTo>
                                    <a:pt x="1545" y="540"/>
                                  </a:lnTo>
                                  <a:lnTo>
                                    <a:pt x="1526" y="475"/>
                                  </a:lnTo>
                                  <a:lnTo>
                                    <a:pt x="1499" y="414"/>
                                  </a:lnTo>
                                  <a:lnTo>
                                    <a:pt x="1467" y="355"/>
                                  </a:lnTo>
                                  <a:lnTo>
                                    <a:pt x="1428" y="299"/>
                                  </a:lnTo>
                                  <a:lnTo>
                                    <a:pt x="1382" y="248"/>
                                  </a:lnTo>
                                  <a:lnTo>
                                    <a:pt x="1333" y="201"/>
                                  </a:lnTo>
                                  <a:lnTo>
                                    <a:pt x="1278" y="157"/>
                                  </a:lnTo>
                                  <a:lnTo>
                                    <a:pt x="1218" y="119"/>
                                  </a:lnTo>
                                  <a:lnTo>
                                    <a:pt x="1154" y="86"/>
                                  </a:lnTo>
                                  <a:lnTo>
                                    <a:pt x="1085" y="57"/>
                                  </a:lnTo>
                                  <a:lnTo>
                                    <a:pt x="1015" y="35"/>
                                  </a:lnTo>
                                  <a:lnTo>
                                    <a:pt x="940" y="18"/>
                                  </a:lnTo>
                                  <a:lnTo>
                                    <a:pt x="862" y="8"/>
                                  </a:lnTo>
                                  <a:lnTo>
                                    <a:pt x="783" y="5"/>
                                  </a:lnTo>
                                  <a:close/>
                                  <a:moveTo>
                                    <a:pt x="783" y="0"/>
                                  </a:moveTo>
                                  <a:lnTo>
                                    <a:pt x="862" y="3"/>
                                  </a:lnTo>
                                  <a:lnTo>
                                    <a:pt x="940" y="14"/>
                                  </a:lnTo>
                                  <a:lnTo>
                                    <a:pt x="1016" y="30"/>
                                  </a:lnTo>
                                  <a:lnTo>
                                    <a:pt x="1088" y="53"/>
                                  </a:lnTo>
                                  <a:lnTo>
                                    <a:pt x="1156" y="81"/>
                                  </a:lnTo>
                                  <a:lnTo>
                                    <a:pt x="1220" y="115"/>
                                  </a:lnTo>
                                  <a:lnTo>
                                    <a:pt x="1281" y="154"/>
                                  </a:lnTo>
                                  <a:lnTo>
                                    <a:pt x="1336" y="198"/>
                                  </a:lnTo>
                                  <a:lnTo>
                                    <a:pt x="1387" y="246"/>
                                  </a:lnTo>
                                  <a:lnTo>
                                    <a:pt x="1432" y="297"/>
                                  </a:lnTo>
                                  <a:lnTo>
                                    <a:pt x="1471" y="353"/>
                                  </a:lnTo>
                                  <a:lnTo>
                                    <a:pt x="1504" y="412"/>
                                  </a:lnTo>
                                  <a:lnTo>
                                    <a:pt x="1530" y="474"/>
                                  </a:lnTo>
                                  <a:lnTo>
                                    <a:pt x="1550" y="539"/>
                                  </a:lnTo>
                                  <a:lnTo>
                                    <a:pt x="1561" y="605"/>
                                  </a:lnTo>
                                  <a:lnTo>
                                    <a:pt x="1566" y="674"/>
                                  </a:lnTo>
                                  <a:lnTo>
                                    <a:pt x="1561" y="744"/>
                                  </a:lnTo>
                                  <a:lnTo>
                                    <a:pt x="1550" y="810"/>
                                  </a:lnTo>
                                  <a:lnTo>
                                    <a:pt x="1530" y="875"/>
                                  </a:lnTo>
                                  <a:lnTo>
                                    <a:pt x="1504" y="937"/>
                                  </a:lnTo>
                                  <a:lnTo>
                                    <a:pt x="1471" y="996"/>
                                  </a:lnTo>
                                  <a:lnTo>
                                    <a:pt x="1432" y="1052"/>
                                  </a:lnTo>
                                  <a:lnTo>
                                    <a:pt x="1387" y="1103"/>
                                  </a:lnTo>
                                  <a:lnTo>
                                    <a:pt x="1336" y="1151"/>
                                  </a:lnTo>
                                  <a:lnTo>
                                    <a:pt x="1281" y="1195"/>
                                  </a:lnTo>
                                  <a:lnTo>
                                    <a:pt x="1220" y="1234"/>
                                  </a:lnTo>
                                  <a:lnTo>
                                    <a:pt x="1156" y="1267"/>
                                  </a:lnTo>
                                  <a:lnTo>
                                    <a:pt x="1088" y="1296"/>
                                  </a:lnTo>
                                  <a:lnTo>
                                    <a:pt x="1016" y="1318"/>
                                  </a:lnTo>
                                  <a:lnTo>
                                    <a:pt x="940" y="1335"/>
                                  </a:lnTo>
                                  <a:lnTo>
                                    <a:pt x="862" y="1346"/>
                                  </a:lnTo>
                                  <a:lnTo>
                                    <a:pt x="783" y="1348"/>
                                  </a:lnTo>
                                  <a:lnTo>
                                    <a:pt x="703" y="1346"/>
                                  </a:lnTo>
                                  <a:lnTo>
                                    <a:pt x="626" y="1335"/>
                                  </a:lnTo>
                                  <a:lnTo>
                                    <a:pt x="549" y="1318"/>
                                  </a:lnTo>
                                  <a:lnTo>
                                    <a:pt x="478" y="1296"/>
                                  </a:lnTo>
                                  <a:lnTo>
                                    <a:pt x="410" y="1267"/>
                                  </a:lnTo>
                                  <a:lnTo>
                                    <a:pt x="345" y="1234"/>
                                  </a:lnTo>
                                  <a:lnTo>
                                    <a:pt x="284" y="1195"/>
                                  </a:lnTo>
                                  <a:lnTo>
                                    <a:pt x="229" y="1151"/>
                                  </a:lnTo>
                                  <a:lnTo>
                                    <a:pt x="179" y="1103"/>
                                  </a:lnTo>
                                  <a:lnTo>
                                    <a:pt x="134" y="1052"/>
                                  </a:lnTo>
                                  <a:lnTo>
                                    <a:pt x="94" y="996"/>
                                  </a:lnTo>
                                  <a:lnTo>
                                    <a:pt x="62" y="937"/>
                                  </a:lnTo>
                                  <a:lnTo>
                                    <a:pt x="35" y="875"/>
                                  </a:lnTo>
                                  <a:lnTo>
                                    <a:pt x="15" y="810"/>
                                  </a:lnTo>
                                  <a:lnTo>
                                    <a:pt x="4" y="744"/>
                                  </a:lnTo>
                                  <a:lnTo>
                                    <a:pt x="0" y="674"/>
                                  </a:lnTo>
                                  <a:lnTo>
                                    <a:pt x="4" y="605"/>
                                  </a:lnTo>
                                  <a:lnTo>
                                    <a:pt x="15" y="539"/>
                                  </a:lnTo>
                                  <a:lnTo>
                                    <a:pt x="35" y="474"/>
                                  </a:lnTo>
                                  <a:lnTo>
                                    <a:pt x="62" y="412"/>
                                  </a:lnTo>
                                  <a:lnTo>
                                    <a:pt x="94" y="353"/>
                                  </a:lnTo>
                                  <a:lnTo>
                                    <a:pt x="134" y="297"/>
                                  </a:lnTo>
                                  <a:lnTo>
                                    <a:pt x="179" y="246"/>
                                  </a:lnTo>
                                  <a:lnTo>
                                    <a:pt x="229" y="198"/>
                                  </a:lnTo>
                                  <a:lnTo>
                                    <a:pt x="284" y="154"/>
                                  </a:lnTo>
                                  <a:lnTo>
                                    <a:pt x="345" y="115"/>
                                  </a:lnTo>
                                  <a:lnTo>
                                    <a:pt x="410" y="81"/>
                                  </a:lnTo>
                                  <a:lnTo>
                                    <a:pt x="478" y="53"/>
                                  </a:lnTo>
                                  <a:lnTo>
                                    <a:pt x="549" y="30"/>
                                  </a:lnTo>
                                  <a:lnTo>
                                    <a:pt x="626" y="14"/>
                                  </a:lnTo>
                                  <a:lnTo>
                                    <a:pt x="703" y="3"/>
                                  </a:lnTo>
                                  <a:lnTo>
                                    <a:pt x="783" y="0"/>
                                  </a:lnTo>
                                  <a:close/>
                                </a:path>
                              </a:pathLst>
                            </a:custGeom>
                            <a:solidFill>
                              <a:srgbClr val="FFE169"/>
                            </a:solidFill>
                            <a:ln>
                              <a:noFill/>
                            </a:ln>
                            <a:extLst>
                              <a:ext uri="{91240B29-F687-4F45-9708-019B960494DF}">
                                <a14:hiddenLine xmlns:a14="http://schemas.microsoft.com/office/drawing/2010/main" w="0">
                                  <a:solidFill>
                                    <a:srgbClr val="FFE169"/>
                                  </a:solidFill>
                                  <a:prstDash val="solid"/>
                                  <a:round/>
                                  <a:headEnd/>
                                  <a:tailEnd/>
                                </a14:hiddenLine>
                              </a:ext>
                            </a:extLst>
                          </wps:spPr>
                          <wps:bodyPr rot="0" vert="horz" wrap="square" lIns="91440" tIns="45720" rIns="91440" bIns="45720" anchor="t" anchorCtr="0" upright="1">
                            <a:noAutofit/>
                          </wps:bodyPr>
                        </wps:wsp>
                        <wps:wsp>
                          <wps:cNvPr id="796" name="Freeform 509"/>
                          <wps:cNvSpPr>
                            <a:spLocks noEditPoints="1"/>
                          </wps:cNvSpPr>
                          <wps:spPr bwMode="auto">
                            <a:xfrm>
                              <a:off x="1265" y="233"/>
                              <a:ext cx="789" cy="678"/>
                            </a:xfrm>
                            <a:custGeom>
                              <a:avLst/>
                              <a:gdLst>
                                <a:gd name="T0" fmla="*/ 632 w 1577"/>
                                <a:gd name="T1" fmla="*/ 18 h 1357"/>
                                <a:gd name="T2" fmla="*/ 416 w 1577"/>
                                <a:gd name="T3" fmla="*/ 85 h 1357"/>
                                <a:gd name="T4" fmla="*/ 235 w 1577"/>
                                <a:gd name="T5" fmla="*/ 202 h 1357"/>
                                <a:gd name="T6" fmla="*/ 100 w 1577"/>
                                <a:gd name="T7" fmla="*/ 357 h 1357"/>
                                <a:gd name="T8" fmla="*/ 21 w 1577"/>
                                <a:gd name="T9" fmla="*/ 543 h 1357"/>
                                <a:gd name="T10" fmla="*/ 10 w 1577"/>
                                <a:gd name="T11" fmla="*/ 748 h 1357"/>
                                <a:gd name="T12" fmla="*/ 68 w 1577"/>
                                <a:gd name="T13" fmla="*/ 941 h 1357"/>
                                <a:gd name="T14" fmla="*/ 185 w 1577"/>
                                <a:gd name="T15" fmla="*/ 1107 h 1357"/>
                                <a:gd name="T16" fmla="*/ 351 w 1577"/>
                                <a:gd name="T17" fmla="*/ 1238 h 1357"/>
                                <a:gd name="T18" fmla="*/ 555 w 1577"/>
                                <a:gd name="T19" fmla="*/ 1322 h 1357"/>
                                <a:gd name="T20" fmla="*/ 789 w 1577"/>
                                <a:gd name="T21" fmla="*/ 1352 h 1357"/>
                                <a:gd name="T22" fmla="*/ 1022 w 1577"/>
                                <a:gd name="T23" fmla="*/ 1322 h 1357"/>
                                <a:gd name="T24" fmla="*/ 1226 w 1577"/>
                                <a:gd name="T25" fmla="*/ 1238 h 1357"/>
                                <a:gd name="T26" fmla="*/ 1393 w 1577"/>
                                <a:gd name="T27" fmla="*/ 1107 h 1357"/>
                                <a:gd name="T28" fmla="*/ 1510 w 1577"/>
                                <a:gd name="T29" fmla="*/ 941 h 1357"/>
                                <a:gd name="T30" fmla="*/ 1567 w 1577"/>
                                <a:gd name="T31" fmla="*/ 748 h 1357"/>
                                <a:gd name="T32" fmla="*/ 1556 w 1577"/>
                                <a:gd name="T33" fmla="*/ 543 h 1357"/>
                                <a:gd name="T34" fmla="*/ 1477 w 1577"/>
                                <a:gd name="T35" fmla="*/ 357 h 1357"/>
                                <a:gd name="T36" fmla="*/ 1342 w 1577"/>
                                <a:gd name="T37" fmla="*/ 202 h 1357"/>
                                <a:gd name="T38" fmla="*/ 1162 w 1577"/>
                                <a:gd name="T39" fmla="*/ 85 h 1357"/>
                                <a:gd name="T40" fmla="*/ 946 w 1577"/>
                                <a:gd name="T41" fmla="*/ 18 h 1357"/>
                                <a:gd name="T42" fmla="*/ 789 w 1577"/>
                                <a:gd name="T43" fmla="*/ 0 h 1357"/>
                                <a:gd name="T44" fmla="*/ 1023 w 1577"/>
                                <a:gd name="T45" fmla="*/ 30 h 1357"/>
                                <a:gd name="T46" fmla="*/ 1229 w 1577"/>
                                <a:gd name="T47" fmla="*/ 115 h 1357"/>
                                <a:gd name="T48" fmla="*/ 1397 w 1577"/>
                                <a:gd name="T49" fmla="*/ 246 h 1357"/>
                                <a:gd name="T50" fmla="*/ 1515 w 1577"/>
                                <a:gd name="T51" fmla="*/ 414 h 1357"/>
                                <a:gd name="T52" fmla="*/ 1573 w 1577"/>
                                <a:gd name="T53" fmla="*/ 609 h 1357"/>
                                <a:gd name="T54" fmla="*/ 1560 w 1577"/>
                                <a:gd name="T55" fmla="*/ 816 h 1357"/>
                                <a:gd name="T56" fmla="*/ 1481 w 1577"/>
                                <a:gd name="T57" fmla="*/ 1001 h 1357"/>
                                <a:gd name="T58" fmla="*/ 1346 w 1577"/>
                                <a:gd name="T59" fmla="*/ 1158 h 1357"/>
                                <a:gd name="T60" fmla="*/ 1164 w 1577"/>
                                <a:gd name="T61" fmla="*/ 1276 h 1357"/>
                                <a:gd name="T62" fmla="*/ 947 w 1577"/>
                                <a:gd name="T63" fmla="*/ 1344 h 1357"/>
                                <a:gd name="T64" fmla="*/ 708 w 1577"/>
                                <a:gd name="T65" fmla="*/ 1353 h 1357"/>
                                <a:gd name="T66" fmla="*/ 482 w 1577"/>
                                <a:gd name="T67" fmla="*/ 1303 h 1357"/>
                                <a:gd name="T68" fmla="*/ 288 w 1577"/>
                                <a:gd name="T69" fmla="*/ 1202 h 1357"/>
                                <a:gd name="T70" fmla="*/ 135 w 1577"/>
                                <a:gd name="T71" fmla="*/ 1058 h 1357"/>
                                <a:gd name="T72" fmla="*/ 35 w 1577"/>
                                <a:gd name="T73" fmla="*/ 880 h 1357"/>
                                <a:gd name="T74" fmla="*/ 0 w 1577"/>
                                <a:gd name="T75" fmla="*/ 678 h 1357"/>
                                <a:gd name="T76" fmla="*/ 35 w 1577"/>
                                <a:gd name="T77" fmla="*/ 477 h 1357"/>
                                <a:gd name="T78" fmla="*/ 135 w 1577"/>
                                <a:gd name="T79" fmla="*/ 299 h 1357"/>
                                <a:gd name="T80" fmla="*/ 288 w 1577"/>
                                <a:gd name="T81" fmla="*/ 154 h 1357"/>
                                <a:gd name="T82" fmla="*/ 482 w 1577"/>
                                <a:gd name="T83" fmla="*/ 53 h 1357"/>
                                <a:gd name="T84" fmla="*/ 708 w 1577"/>
                                <a:gd name="T85" fmla="*/ 4 h 1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77" h="1357">
                                  <a:moveTo>
                                    <a:pt x="789" y="4"/>
                                  </a:moveTo>
                                  <a:lnTo>
                                    <a:pt x="709" y="7"/>
                                  </a:lnTo>
                                  <a:lnTo>
                                    <a:pt x="632" y="18"/>
                                  </a:lnTo>
                                  <a:lnTo>
                                    <a:pt x="555" y="34"/>
                                  </a:lnTo>
                                  <a:lnTo>
                                    <a:pt x="484" y="57"/>
                                  </a:lnTo>
                                  <a:lnTo>
                                    <a:pt x="416" y="85"/>
                                  </a:lnTo>
                                  <a:lnTo>
                                    <a:pt x="351" y="119"/>
                                  </a:lnTo>
                                  <a:lnTo>
                                    <a:pt x="290" y="158"/>
                                  </a:lnTo>
                                  <a:lnTo>
                                    <a:pt x="235" y="202"/>
                                  </a:lnTo>
                                  <a:lnTo>
                                    <a:pt x="185" y="250"/>
                                  </a:lnTo>
                                  <a:lnTo>
                                    <a:pt x="140" y="301"/>
                                  </a:lnTo>
                                  <a:lnTo>
                                    <a:pt x="100" y="357"/>
                                  </a:lnTo>
                                  <a:lnTo>
                                    <a:pt x="68" y="416"/>
                                  </a:lnTo>
                                  <a:lnTo>
                                    <a:pt x="41" y="478"/>
                                  </a:lnTo>
                                  <a:lnTo>
                                    <a:pt x="21" y="543"/>
                                  </a:lnTo>
                                  <a:lnTo>
                                    <a:pt x="10" y="609"/>
                                  </a:lnTo>
                                  <a:lnTo>
                                    <a:pt x="6" y="678"/>
                                  </a:lnTo>
                                  <a:lnTo>
                                    <a:pt x="10" y="748"/>
                                  </a:lnTo>
                                  <a:lnTo>
                                    <a:pt x="21" y="814"/>
                                  </a:lnTo>
                                  <a:lnTo>
                                    <a:pt x="41" y="879"/>
                                  </a:lnTo>
                                  <a:lnTo>
                                    <a:pt x="68" y="941"/>
                                  </a:lnTo>
                                  <a:lnTo>
                                    <a:pt x="100" y="1000"/>
                                  </a:lnTo>
                                  <a:lnTo>
                                    <a:pt x="140" y="1056"/>
                                  </a:lnTo>
                                  <a:lnTo>
                                    <a:pt x="185" y="1107"/>
                                  </a:lnTo>
                                  <a:lnTo>
                                    <a:pt x="235" y="1155"/>
                                  </a:lnTo>
                                  <a:lnTo>
                                    <a:pt x="290" y="1199"/>
                                  </a:lnTo>
                                  <a:lnTo>
                                    <a:pt x="351" y="1238"/>
                                  </a:lnTo>
                                  <a:lnTo>
                                    <a:pt x="416" y="1271"/>
                                  </a:lnTo>
                                  <a:lnTo>
                                    <a:pt x="484" y="1300"/>
                                  </a:lnTo>
                                  <a:lnTo>
                                    <a:pt x="555" y="1322"/>
                                  </a:lnTo>
                                  <a:lnTo>
                                    <a:pt x="632" y="1339"/>
                                  </a:lnTo>
                                  <a:lnTo>
                                    <a:pt x="709" y="1350"/>
                                  </a:lnTo>
                                  <a:lnTo>
                                    <a:pt x="789" y="1352"/>
                                  </a:lnTo>
                                  <a:lnTo>
                                    <a:pt x="868" y="1350"/>
                                  </a:lnTo>
                                  <a:lnTo>
                                    <a:pt x="946" y="1339"/>
                                  </a:lnTo>
                                  <a:lnTo>
                                    <a:pt x="1022" y="1322"/>
                                  </a:lnTo>
                                  <a:lnTo>
                                    <a:pt x="1094" y="1300"/>
                                  </a:lnTo>
                                  <a:lnTo>
                                    <a:pt x="1162" y="1271"/>
                                  </a:lnTo>
                                  <a:lnTo>
                                    <a:pt x="1226" y="1238"/>
                                  </a:lnTo>
                                  <a:lnTo>
                                    <a:pt x="1287" y="1199"/>
                                  </a:lnTo>
                                  <a:lnTo>
                                    <a:pt x="1342" y="1155"/>
                                  </a:lnTo>
                                  <a:lnTo>
                                    <a:pt x="1393" y="1107"/>
                                  </a:lnTo>
                                  <a:lnTo>
                                    <a:pt x="1438" y="1056"/>
                                  </a:lnTo>
                                  <a:lnTo>
                                    <a:pt x="1477" y="1000"/>
                                  </a:lnTo>
                                  <a:lnTo>
                                    <a:pt x="1510" y="941"/>
                                  </a:lnTo>
                                  <a:lnTo>
                                    <a:pt x="1536" y="879"/>
                                  </a:lnTo>
                                  <a:lnTo>
                                    <a:pt x="1556" y="814"/>
                                  </a:lnTo>
                                  <a:lnTo>
                                    <a:pt x="1567" y="748"/>
                                  </a:lnTo>
                                  <a:lnTo>
                                    <a:pt x="1572" y="678"/>
                                  </a:lnTo>
                                  <a:lnTo>
                                    <a:pt x="1567" y="609"/>
                                  </a:lnTo>
                                  <a:lnTo>
                                    <a:pt x="1556" y="543"/>
                                  </a:lnTo>
                                  <a:lnTo>
                                    <a:pt x="1536" y="478"/>
                                  </a:lnTo>
                                  <a:lnTo>
                                    <a:pt x="1510" y="416"/>
                                  </a:lnTo>
                                  <a:lnTo>
                                    <a:pt x="1477" y="357"/>
                                  </a:lnTo>
                                  <a:lnTo>
                                    <a:pt x="1438" y="301"/>
                                  </a:lnTo>
                                  <a:lnTo>
                                    <a:pt x="1393" y="250"/>
                                  </a:lnTo>
                                  <a:lnTo>
                                    <a:pt x="1342" y="202"/>
                                  </a:lnTo>
                                  <a:lnTo>
                                    <a:pt x="1287" y="158"/>
                                  </a:lnTo>
                                  <a:lnTo>
                                    <a:pt x="1226" y="119"/>
                                  </a:lnTo>
                                  <a:lnTo>
                                    <a:pt x="1162" y="85"/>
                                  </a:lnTo>
                                  <a:lnTo>
                                    <a:pt x="1094" y="57"/>
                                  </a:lnTo>
                                  <a:lnTo>
                                    <a:pt x="1022" y="34"/>
                                  </a:lnTo>
                                  <a:lnTo>
                                    <a:pt x="946" y="18"/>
                                  </a:lnTo>
                                  <a:lnTo>
                                    <a:pt x="868" y="7"/>
                                  </a:lnTo>
                                  <a:lnTo>
                                    <a:pt x="789" y="4"/>
                                  </a:lnTo>
                                  <a:close/>
                                  <a:moveTo>
                                    <a:pt x="789" y="0"/>
                                  </a:moveTo>
                                  <a:lnTo>
                                    <a:pt x="870" y="4"/>
                                  </a:lnTo>
                                  <a:lnTo>
                                    <a:pt x="947" y="13"/>
                                  </a:lnTo>
                                  <a:lnTo>
                                    <a:pt x="1023" y="30"/>
                                  </a:lnTo>
                                  <a:lnTo>
                                    <a:pt x="1095" y="53"/>
                                  </a:lnTo>
                                  <a:lnTo>
                                    <a:pt x="1164" y="81"/>
                                  </a:lnTo>
                                  <a:lnTo>
                                    <a:pt x="1229" y="115"/>
                                  </a:lnTo>
                                  <a:lnTo>
                                    <a:pt x="1290" y="154"/>
                                  </a:lnTo>
                                  <a:lnTo>
                                    <a:pt x="1346" y="199"/>
                                  </a:lnTo>
                                  <a:lnTo>
                                    <a:pt x="1397" y="246"/>
                                  </a:lnTo>
                                  <a:lnTo>
                                    <a:pt x="1442" y="299"/>
                                  </a:lnTo>
                                  <a:lnTo>
                                    <a:pt x="1481" y="354"/>
                                  </a:lnTo>
                                  <a:lnTo>
                                    <a:pt x="1515" y="414"/>
                                  </a:lnTo>
                                  <a:lnTo>
                                    <a:pt x="1542" y="477"/>
                                  </a:lnTo>
                                  <a:lnTo>
                                    <a:pt x="1560" y="541"/>
                                  </a:lnTo>
                                  <a:lnTo>
                                    <a:pt x="1573" y="609"/>
                                  </a:lnTo>
                                  <a:lnTo>
                                    <a:pt x="1577" y="678"/>
                                  </a:lnTo>
                                  <a:lnTo>
                                    <a:pt x="1573" y="748"/>
                                  </a:lnTo>
                                  <a:lnTo>
                                    <a:pt x="1560" y="816"/>
                                  </a:lnTo>
                                  <a:lnTo>
                                    <a:pt x="1542" y="880"/>
                                  </a:lnTo>
                                  <a:lnTo>
                                    <a:pt x="1515" y="943"/>
                                  </a:lnTo>
                                  <a:lnTo>
                                    <a:pt x="1481" y="1001"/>
                                  </a:lnTo>
                                  <a:lnTo>
                                    <a:pt x="1442" y="1058"/>
                                  </a:lnTo>
                                  <a:lnTo>
                                    <a:pt x="1397" y="1111"/>
                                  </a:lnTo>
                                  <a:lnTo>
                                    <a:pt x="1346" y="1158"/>
                                  </a:lnTo>
                                  <a:lnTo>
                                    <a:pt x="1290" y="1202"/>
                                  </a:lnTo>
                                  <a:lnTo>
                                    <a:pt x="1229" y="1242"/>
                                  </a:lnTo>
                                  <a:lnTo>
                                    <a:pt x="1164" y="1276"/>
                                  </a:lnTo>
                                  <a:lnTo>
                                    <a:pt x="1095" y="1303"/>
                                  </a:lnTo>
                                  <a:lnTo>
                                    <a:pt x="1023" y="1327"/>
                                  </a:lnTo>
                                  <a:lnTo>
                                    <a:pt x="947" y="1344"/>
                                  </a:lnTo>
                                  <a:lnTo>
                                    <a:pt x="870" y="1353"/>
                                  </a:lnTo>
                                  <a:lnTo>
                                    <a:pt x="789" y="1357"/>
                                  </a:lnTo>
                                  <a:lnTo>
                                    <a:pt x="708" y="1353"/>
                                  </a:lnTo>
                                  <a:lnTo>
                                    <a:pt x="630" y="1344"/>
                                  </a:lnTo>
                                  <a:lnTo>
                                    <a:pt x="554" y="1327"/>
                                  </a:lnTo>
                                  <a:lnTo>
                                    <a:pt x="482" y="1303"/>
                                  </a:lnTo>
                                  <a:lnTo>
                                    <a:pt x="413" y="1276"/>
                                  </a:lnTo>
                                  <a:lnTo>
                                    <a:pt x="348" y="1242"/>
                                  </a:lnTo>
                                  <a:lnTo>
                                    <a:pt x="288" y="1202"/>
                                  </a:lnTo>
                                  <a:lnTo>
                                    <a:pt x="231" y="1158"/>
                                  </a:lnTo>
                                  <a:lnTo>
                                    <a:pt x="181" y="1111"/>
                                  </a:lnTo>
                                  <a:lnTo>
                                    <a:pt x="135" y="1058"/>
                                  </a:lnTo>
                                  <a:lnTo>
                                    <a:pt x="96" y="1001"/>
                                  </a:lnTo>
                                  <a:lnTo>
                                    <a:pt x="62" y="943"/>
                                  </a:lnTo>
                                  <a:lnTo>
                                    <a:pt x="35" y="880"/>
                                  </a:lnTo>
                                  <a:lnTo>
                                    <a:pt x="17" y="816"/>
                                  </a:lnTo>
                                  <a:lnTo>
                                    <a:pt x="4" y="748"/>
                                  </a:lnTo>
                                  <a:lnTo>
                                    <a:pt x="0" y="678"/>
                                  </a:lnTo>
                                  <a:lnTo>
                                    <a:pt x="4" y="609"/>
                                  </a:lnTo>
                                  <a:lnTo>
                                    <a:pt x="17" y="541"/>
                                  </a:lnTo>
                                  <a:lnTo>
                                    <a:pt x="35" y="477"/>
                                  </a:lnTo>
                                  <a:lnTo>
                                    <a:pt x="62" y="414"/>
                                  </a:lnTo>
                                  <a:lnTo>
                                    <a:pt x="96" y="354"/>
                                  </a:lnTo>
                                  <a:lnTo>
                                    <a:pt x="135" y="299"/>
                                  </a:lnTo>
                                  <a:lnTo>
                                    <a:pt x="181" y="246"/>
                                  </a:lnTo>
                                  <a:lnTo>
                                    <a:pt x="231" y="199"/>
                                  </a:lnTo>
                                  <a:lnTo>
                                    <a:pt x="288" y="154"/>
                                  </a:lnTo>
                                  <a:lnTo>
                                    <a:pt x="348" y="115"/>
                                  </a:lnTo>
                                  <a:lnTo>
                                    <a:pt x="413" y="81"/>
                                  </a:lnTo>
                                  <a:lnTo>
                                    <a:pt x="482" y="53"/>
                                  </a:lnTo>
                                  <a:lnTo>
                                    <a:pt x="554" y="30"/>
                                  </a:lnTo>
                                  <a:lnTo>
                                    <a:pt x="630" y="13"/>
                                  </a:lnTo>
                                  <a:lnTo>
                                    <a:pt x="708" y="4"/>
                                  </a:lnTo>
                                  <a:lnTo>
                                    <a:pt x="789" y="0"/>
                                  </a:lnTo>
                                  <a:close/>
                                </a:path>
                              </a:pathLst>
                            </a:custGeom>
                            <a:solidFill>
                              <a:srgbClr val="FFE168"/>
                            </a:solidFill>
                            <a:ln>
                              <a:noFill/>
                            </a:ln>
                            <a:extLst>
                              <a:ext uri="{91240B29-F687-4F45-9708-019B960494DF}">
                                <a14:hiddenLine xmlns:a14="http://schemas.microsoft.com/office/drawing/2010/main" w="0">
                                  <a:solidFill>
                                    <a:srgbClr val="FFE168"/>
                                  </a:solidFill>
                                  <a:prstDash val="solid"/>
                                  <a:round/>
                                  <a:headEnd/>
                                  <a:tailEnd/>
                                </a14:hiddenLine>
                              </a:ext>
                            </a:extLst>
                          </wps:spPr>
                          <wps:bodyPr rot="0" vert="horz" wrap="square" lIns="91440" tIns="45720" rIns="91440" bIns="45720" anchor="t" anchorCtr="0" upright="1">
                            <a:noAutofit/>
                          </wps:bodyPr>
                        </wps:wsp>
                        <wps:wsp>
                          <wps:cNvPr id="797" name="Freeform 510"/>
                          <wps:cNvSpPr>
                            <a:spLocks noEditPoints="1"/>
                          </wps:cNvSpPr>
                          <wps:spPr bwMode="auto">
                            <a:xfrm>
                              <a:off x="1263" y="231"/>
                              <a:ext cx="793" cy="683"/>
                            </a:xfrm>
                            <a:custGeom>
                              <a:avLst/>
                              <a:gdLst>
                                <a:gd name="T0" fmla="*/ 634 w 1586"/>
                                <a:gd name="T1" fmla="*/ 18 h 1367"/>
                                <a:gd name="T2" fmla="*/ 417 w 1586"/>
                                <a:gd name="T3" fmla="*/ 86 h 1367"/>
                                <a:gd name="T4" fmla="*/ 235 w 1586"/>
                                <a:gd name="T5" fmla="*/ 204 h 1367"/>
                                <a:gd name="T6" fmla="*/ 100 w 1586"/>
                                <a:gd name="T7" fmla="*/ 359 h 1367"/>
                                <a:gd name="T8" fmla="*/ 21 w 1586"/>
                                <a:gd name="T9" fmla="*/ 546 h 1367"/>
                                <a:gd name="T10" fmla="*/ 8 w 1586"/>
                                <a:gd name="T11" fmla="*/ 753 h 1367"/>
                                <a:gd name="T12" fmla="*/ 66 w 1586"/>
                                <a:gd name="T13" fmla="*/ 948 h 1367"/>
                                <a:gd name="T14" fmla="*/ 185 w 1586"/>
                                <a:gd name="T15" fmla="*/ 1116 h 1367"/>
                                <a:gd name="T16" fmla="*/ 352 w 1586"/>
                                <a:gd name="T17" fmla="*/ 1247 h 1367"/>
                                <a:gd name="T18" fmla="*/ 558 w 1586"/>
                                <a:gd name="T19" fmla="*/ 1332 h 1367"/>
                                <a:gd name="T20" fmla="*/ 793 w 1586"/>
                                <a:gd name="T21" fmla="*/ 1362 h 1367"/>
                                <a:gd name="T22" fmla="*/ 1027 w 1586"/>
                                <a:gd name="T23" fmla="*/ 1332 h 1367"/>
                                <a:gd name="T24" fmla="*/ 1233 w 1586"/>
                                <a:gd name="T25" fmla="*/ 1247 h 1367"/>
                                <a:gd name="T26" fmla="*/ 1401 w 1586"/>
                                <a:gd name="T27" fmla="*/ 1116 h 1367"/>
                                <a:gd name="T28" fmla="*/ 1519 w 1586"/>
                                <a:gd name="T29" fmla="*/ 948 h 1367"/>
                                <a:gd name="T30" fmla="*/ 1577 w 1586"/>
                                <a:gd name="T31" fmla="*/ 753 h 1367"/>
                                <a:gd name="T32" fmla="*/ 1564 w 1586"/>
                                <a:gd name="T33" fmla="*/ 546 h 1367"/>
                                <a:gd name="T34" fmla="*/ 1485 w 1586"/>
                                <a:gd name="T35" fmla="*/ 359 h 1367"/>
                                <a:gd name="T36" fmla="*/ 1350 w 1586"/>
                                <a:gd name="T37" fmla="*/ 204 h 1367"/>
                                <a:gd name="T38" fmla="*/ 1168 w 1586"/>
                                <a:gd name="T39" fmla="*/ 86 h 1367"/>
                                <a:gd name="T40" fmla="*/ 951 w 1586"/>
                                <a:gd name="T41" fmla="*/ 18 h 1367"/>
                                <a:gd name="T42" fmla="*/ 793 w 1586"/>
                                <a:gd name="T43" fmla="*/ 0 h 1367"/>
                                <a:gd name="T44" fmla="*/ 1029 w 1586"/>
                                <a:gd name="T45" fmla="*/ 31 h 1367"/>
                                <a:gd name="T46" fmla="*/ 1236 w 1586"/>
                                <a:gd name="T47" fmla="*/ 117 h 1367"/>
                                <a:gd name="T48" fmla="*/ 1405 w 1586"/>
                                <a:gd name="T49" fmla="*/ 249 h 1367"/>
                                <a:gd name="T50" fmla="*/ 1524 w 1586"/>
                                <a:gd name="T51" fmla="*/ 418 h 1367"/>
                                <a:gd name="T52" fmla="*/ 1581 w 1586"/>
                                <a:gd name="T53" fmla="*/ 613 h 1367"/>
                                <a:gd name="T54" fmla="*/ 1570 w 1586"/>
                                <a:gd name="T55" fmla="*/ 821 h 1367"/>
                                <a:gd name="T56" fmla="*/ 1490 w 1586"/>
                                <a:gd name="T57" fmla="*/ 1009 h 1367"/>
                                <a:gd name="T58" fmla="*/ 1353 w 1586"/>
                                <a:gd name="T59" fmla="*/ 1166 h 1367"/>
                                <a:gd name="T60" fmla="*/ 1171 w 1586"/>
                                <a:gd name="T61" fmla="*/ 1284 h 1367"/>
                                <a:gd name="T62" fmla="*/ 953 w 1586"/>
                                <a:gd name="T63" fmla="*/ 1352 h 1367"/>
                                <a:gd name="T64" fmla="*/ 712 w 1586"/>
                                <a:gd name="T65" fmla="*/ 1363 h 1367"/>
                                <a:gd name="T66" fmla="*/ 483 w 1586"/>
                                <a:gd name="T67" fmla="*/ 1313 h 1367"/>
                                <a:gd name="T68" fmla="*/ 287 w 1586"/>
                                <a:gd name="T69" fmla="*/ 1210 h 1367"/>
                                <a:gd name="T70" fmla="*/ 135 w 1586"/>
                                <a:gd name="T71" fmla="*/ 1066 h 1367"/>
                                <a:gd name="T72" fmla="*/ 35 w 1586"/>
                                <a:gd name="T73" fmla="*/ 886 h 1367"/>
                                <a:gd name="T74" fmla="*/ 0 w 1586"/>
                                <a:gd name="T75" fmla="*/ 683 h 1367"/>
                                <a:gd name="T76" fmla="*/ 35 w 1586"/>
                                <a:gd name="T77" fmla="*/ 481 h 1367"/>
                                <a:gd name="T78" fmla="*/ 135 w 1586"/>
                                <a:gd name="T79" fmla="*/ 301 h 1367"/>
                                <a:gd name="T80" fmla="*/ 287 w 1586"/>
                                <a:gd name="T81" fmla="*/ 157 h 1367"/>
                                <a:gd name="T82" fmla="*/ 483 w 1586"/>
                                <a:gd name="T83" fmla="*/ 54 h 1367"/>
                                <a:gd name="T84" fmla="*/ 712 w 1586"/>
                                <a:gd name="T85" fmla="*/ 4 h 1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86" h="1367">
                                  <a:moveTo>
                                    <a:pt x="793" y="5"/>
                                  </a:moveTo>
                                  <a:lnTo>
                                    <a:pt x="712" y="9"/>
                                  </a:lnTo>
                                  <a:lnTo>
                                    <a:pt x="634" y="18"/>
                                  </a:lnTo>
                                  <a:lnTo>
                                    <a:pt x="558" y="35"/>
                                  </a:lnTo>
                                  <a:lnTo>
                                    <a:pt x="486" y="58"/>
                                  </a:lnTo>
                                  <a:lnTo>
                                    <a:pt x="417" y="86"/>
                                  </a:lnTo>
                                  <a:lnTo>
                                    <a:pt x="352" y="120"/>
                                  </a:lnTo>
                                  <a:lnTo>
                                    <a:pt x="292" y="159"/>
                                  </a:lnTo>
                                  <a:lnTo>
                                    <a:pt x="235" y="204"/>
                                  </a:lnTo>
                                  <a:lnTo>
                                    <a:pt x="185" y="251"/>
                                  </a:lnTo>
                                  <a:lnTo>
                                    <a:pt x="139" y="304"/>
                                  </a:lnTo>
                                  <a:lnTo>
                                    <a:pt x="100" y="359"/>
                                  </a:lnTo>
                                  <a:lnTo>
                                    <a:pt x="66" y="419"/>
                                  </a:lnTo>
                                  <a:lnTo>
                                    <a:pt x="39" y="482"/>
                                  </a:lnTo>
                                  <a:lnTo>
                                    <a:pt x="21" y="546"/>
                                  </a:lnTo>
                                  <a:lnTo>
                                    <a:pt x="8" y="614"/>
                                  </a:lnTo>
                                  <a:lnTo>
                                    <a:pt x="4" y="683"/>
                                  </a:lnTo>
                                  <a:lnTo>
                                    <a:pt x="8" y="753"/>
                                  </a:lnTo>
                                  <a:lnTo>
                                    <a:pt x="21" y="821"/>
                                  </a:lnTo>
                                  <a:lnTo>
                                    <a:pt x="39" y="885"/>
                                  </a:lnTo>
                                  <a:lnTo>
                                    <a:pt x="66" y="948"/>
                                  </a:lnTo>
                                  <a:lnTo>
                                    <a:pt x="100" y="1006"/>
                                  </a:lnTo>
                                  <a:lnTo>
                                    <a:pt x="139" y="1063"/>
                                  </a:lnTo>
                                  <a:lnTo>
                                    <a:pt x="185" y="1116"/>
                                  </a:lnTo>
                                  <a:lnTo>
                                    <a:pt x="235" y="1163"/>
                                  </a:lnTo>
                                  <a:lnTo>
                                    <a:pt x="292" y="1207"/>
                                  </a:lnTo>
                                  <a:lnTo>
                                    <a:pt x="352" y="1247"/>
                                  </a:lnTo>
                                  <a:lnTo>
                                    <a:pt x="417" y="1281"/>
                                  </a:lnTo>
                                  <a:lnTo>
                                    <a:pt x="486" y="1308"/>
                                  </a:lnTo>
                                  <a:lnTo>
                                    <a:pt x="558" y="1332"/>
                                  </a:lnTo>
                                  <a:lnTo>
                                    <a:pt x="634" y="1349"/>
                                  </a:lnTo>
                                  <a:lnTo>
                                    <a:pt x="712" y="1358"/>
                                  </a:lnTo>
                                  <a:lnTo>
                                    <a:pt x="793" y="1362"/>
                                  </a:lnTo>
                                  <a:lnTo>
                                    <a:pt x="874" y="1358"/>
                                  </a:lnTo>
                                  <a:lnTo>
                                    <a:pt x="951" y="1349"/>
                                  </a:lnTo>
                                  <a:lnTo>
                                    <a:pt x="1027" y="1332"/>
                                  </a:lnTo>
                                  <a:lnTo>
                                    <a:pt x="1099" y="1308"/>
                                  </a:lnTo>
                                  <a:lnTo>
                                    <a:pt x="1168" y="1281"/>
                                  </a:lnTo>
                                  <a:lnTo>
                                    <a:pt x="1233" y="1247"/>
                                  </a:lnTo>
                                  <a:lnTo>
                                    <a:pt x="1294" y="1207"/>
                                  </a:lnTo>
                                  <a:lnTo>
                                    <a:pt x="1350" y="1163"/>
                                  </a:lnTo>
                                  <a:lnTo>
                                    <a:pt x="1401" y="1116"/>
                                  </a:lnTo>
                                  <a:lnTo>
                                    <a:pt x="1446" y="1063"/>
                                  </a:lnTo>
                                  <a:lnTo>
                                    <a:pt x="1485" y="1006"/>
                                  </a:lnTo>
                                  <a:lnTo>
                                    <a:pt x="1519" y="948"/>
                                  </a:lnTo>
                                  <a:lnTo>
                                    <a:pt x="1546" y="885"/>
                                  </a:lnTo>
                                  <a:lnTo>
                                    <a:pt x="1564" y="821"/>
                                  </a:lnTo>
                                  <a:lnTo>
                                    <a:pt x="1577" y="753"/>
                                  </a:lnTo>
                                  <a:lnTo>
                                    <a:pt x="1581" y="683"/>
                                  </a:lnTo>
                                  <a:lnTo>
                                    <a:pt x="1577" y="614"/>
                                  </a:lnTo>
                                  <a:lnTo>
                                    <a:pt x="1564" y="546"/>
                                  </a:lnTo>
                                  <a:lnTo>
                                    <a:pt x="1546" y="482"/>
                                  </a:lnTo>
                                  <a:lnTo>
                                    <a:pt x="1519" y="419"/>
                                  </a:lnTo>
                                  <a:lnTo>
                                    <a:pt x="1485" y="359"/>
                                  </a:lnTo>
                                  <a:lnTo>
                                    <a:pt x="1446" y="304"/>
                                  </a:lnTo>
                                  <a:lnTo>
                                    <a:pt x="1401" y="251"/>
                                  </a:lnTo>
                                  <a:lnTo>
                                    <a:pt x="1350" y="204"/>
                                  </a:lnTo>
                                  <a:lnTo>
                                    <a:pt x="1294" y="159"/>
                                  </a:lnTo>
                                  <a:lnTo>
                                    <a:pt x="1233" y="120"/>
                                  </a:lnTo>
                                  <a:lnTo>
                                    <a:pt x="1168" y="86"/>
                                  </a:lnTo>
                                  <a:lnTo>
                                    <a:pt x="1099" y="58"/>
                                  </a:lnTo>
                                  <a:lnTo>
                                    <a:pt x="1027" y="35"/>
                                  </a:lnTo>
                                  <a:lnTo>
                                    <a:pt x="951" y="18"/>
                                  </a:lnTo>
                                  <a:lnTo>
                                    <a:pt x="874" y="9"/>
                                  </a:lnTo>
                                  <a:lnTo>
                                    <a:pt x="793" y="5"/>
                                  </a:lnTo>
                                  <a:close/>
                                  <a:moveTo>
                                    <a:pt x="793" y="0"/>
                                  </a:moveTo>
                                  <a:lnTo>
                                    <a:pt x="874" y="4"/>
                                  </a:lnTo>
                                  <a:lnTo>
                                    <a:pt x="953" y="15"/>
                                  </a:lnTo>
                                  <a:lnTo>
                                    <a:pt x="1029" y="31"/>
                                  </a:lnTo>
                                  <a:lnTo>
                                    <a:pt x="1102" y="54"/>
                                  </a:lnTo>
                                  <a:lnTo>
                                    <a:pt x="1171" y="83"/>
                                  </a:lnTo>
                                  <a:lnTo>
                                    <a:pt x="1236" y="117"/>
                                  </a:lnTo>
                                  <a:lnTo>
                                    <a:pt x="1298" y="157"/>
                                  </a:lnTo>
                                  <a:lnTo>
                                    <a:pt x="1353" y="200"/>
                                  </a:lnTo>
                                  <a:lnTo>
                                    <a:pt x="1405" y="249"/>
                                  </a:lnTo>
                                  <a:lnTo>
                                    <a:pt x="1450" y="301"/>
                                  </a:lnTo>
                                  <a:lnTo>
                                    <a:pt x="1490" y="358"/>
                                  </a:lnTo>
                                  <a:lnTo>
                                    <a:pt x="1524" y="418"/>
                                  </a:lnTo>
                                  <a:lnTo>
                                    <a:pt x="1550" y="481"/>
                                  </a:lnTo>
                                  <a:lnTo>
                                    <a:pt x="1570" y="545"/>
                                  </a:lnTo>
                                  <a:lnTo>
                                    <a:pt x="1581" y="613"/>
                                  </a:lnTo>
                                  <a:lnTo>
                                    <a:pt x="1586" y="683"/>
                                  </a:lnTo>
                                  <a:lnTo>
                                    <a:pt x="1581" y="753"/>
                                  </a:lnTo>
                                  <a:lnTo>
                                    <a:pt x="1570" y="821"/>
                                  </a:lnTo>
                                  <a:lnTo>
                                    <a:pt x="1550" y="886"/>
                                  </a:lnTo>
                                  <a:lnTo>
                                    <a:pt x="1524" y="949"/>
                                  </a:lnTo>
                                  <a:lnTo>
                                    <a:pt x="1490" y="1009"/>
                                  </a:lnTo>
                                  <a:lnTo>
                                    <a:pt x="1450" y="1066"/>
                                  </a:lnTo>
                                  <a:lnTo>
                                    <a:pt x="1405" y="1118"/>
                                  </a:lnTo>
                                  <a:lnTo>
                                    <a:pt x="1353" y="1166"/>
                                  </a:lnTo>
                                  <a:lnTo>
                                    <a:pt x="1298" y="1210"/>
                                  </a:lnTo>
                                  <a:lnTo>
                                    <a:pt x="1236" y="1250"/>
                                  </a:lnTo>
                                  <a:lnTo>
                                    <a:pt x="1171" y="1284"/>
                                  </a:lnTo>
                                  <a:lnTo>
                                    <a:pt x="1102" y="1313"/>
                                  </a:lnTo>
                                  <a:lnTo>
                                    <a:pt x="1029" y="1335"/>
                                  </a:lnTo>
                                  <a:lnTo>
                                    <a:pt x="953" y="1352"/>
                                  </a:lnTo>
                                  <a:lnTo>
                                    <a:pt x="874" y="1363"/>
                                  </a:lnTo>
                                  <a:lnTo>
                                    <a:pt x="793" y="1367"/>
                                  </a:lnTo>
                                  <a:lnTo>
                                    <a:pt x="712" y="1363"/>
                                  </a:lnTo>
                                  <a:lnTo>
                                    <a:pt x="633" y="1352"/>
                                  </a:lnTo>
                                  <a:lnTo>
                                    <a:pt x="557" y="1335"/>
                                  </a:lnTo>
                                  <a:lnTo>
                                    <a:pt x="483" y="1313"/>
                                  </a:lnTo>
                                  <a:lnTo>
                                    <a:pt x="414" y="1284"/>
                                  </a:lnTo>
                                  <a:lnTo>
                                    <a:pt x="349" y="1250"/>
                                  </a:lnTo>
                                  <a:lnTo>
                                    <a:pt x="287" y="1210"/>
                                  </a:lnTo>
                                  <a:lnTo>
                                    <a:pt x="232" y="1166"/>
                                  </a:lnTo>
                                  <a:lnTo>
                                    <a:pt x="180" y="1118"/>
                                  </a:lnTo>
                                  <a:lnTo>
                                    <a:pt x="135" y="1066"/>
                                  </a:lnTo>
                                  <a:lnTo>
                                    <a:pt x="96" y="1009"/>
                                  </a:lnTo>
                                  <a:lnTo>
                                    <a:pt x="62" y="949"/>
                                  </a:lnTo>
                                  <a:lnTo>
                                    <a:pt x="35" y="886"/>
                                  </a:lnTo>
                                  <a:lnTo>
                                    <a:pt x="15" y="821"/>
                                  </a:lnTo>
                                  <a:lnTo>
                                    <a:pt x="4" y="753"/>
                                  </a:lnTo>
                                  <a:lnTo>
                                    <a:pt x="0" y="683"/>
                                  </a:lnTo>
                                  <a:lnTo>
                                    <a:pt x="4" y="613"/>
                                  </a:lnTo>
                                  <a:lnTo>
                                    <a:pt x="15" y="545"/>
                                  </a:lnTo>
                                  <a:lnTo>
                                    <a:pt x="35" y="481"/>
                                  </a:lnTo>
                                  <a:lnTo>
                                    <a:pt x="62" y="418"/>
                                  </a:lnTo>
                                  <a:lnTo>
                                    <a:pt x="96" y="358"/>
                                  </a:lnTo>
                                  <a:lnTo>
                                    <a:pt x="135" y="301"/>
                                  </a:lnTo>
                                  <a:lnTo>
                                    <a:pt x="180" y="249"/>
                                  </a:lnTo>
                                  <a:lnTo>
                                    <a:pt x="232" y="200"/>
                                  </a:lnTo>
                                  <a:lnTo>
                                    <a:pt x="287" y="157"/>
                                  </a:lnTo>
                                  <a:lnTo>
                                    <a:pt x="349" y="117"/>
                                  </a:lnTo>
                                  <a:lnTo>
                                    <a:pt x="414" y="83"/>
                                  </a:lnTo>
                                  <a:lnTo>
                                    <a:pt x="483" y="54"/>
                                  </a:lnTo>
                                  <a:lnTo>
                                    <a:pt x="557" y="31"/>
                                  </a:lnTo>
                                  <a:lnTo>
                                    <a:pt x="633" y="15"/>
                                  </a:lnTo>
                                  <a:lnTo>
                                    <a:pt x="712" y="4"/>
                                  </a:lnTo>
                                  <a:lnTo>
                                    <a:pt x="793" y="0"/>
                                  </a:lnTo>
                                  <a:close/>
                                </a:path>
                              </a:pathLst>
                            </a:custGeom>
                            <a:solidFill>
                              <a:srgbClr val="FFE167"/>
                            </a:solidFill>
                            <a:ln>
                              <a:noFill/>
                            </a:ln>
                            <a:extLst>
                              <a:ext uri="{91240B29-F687-4F45-9708-019B960494DF}">
                                <a14:hiddenLine xmlns:a14="http://schemas.microsoft.com/office/drawing/2010/main" w="0">
                                  <a:solidFill>
                                    <a:srgbClr val="FFE167"/>
                                  </a:solidFill>
                                  <a:prstDash val="solid"/>
                                  <a:round/>
                                  <a:headEnd/>
                                  <a:tailEnd/>
                                </a14:hiddenLine>
                              </a:ext>
                            </a:extLst>
                          </wps:spPr>
                          <wps:bodyPr rot="0" vert="horz" wrap="square" lIns="91440" tIns="45720" rIns="91440" bIns="45720" anchor="t" anchorCtr="0" upright="1">
                            <a:noAutofit/>
                          </wps:bodyPr>
                        </wps:wsp>
                        <wps:wsp>
                          <wps:cNvPr id="798" name="Freeform 511"/>
                          <wps:cNvSpPr>
                            <a:spLocks noEditPoints="1"/>
                          </wps:cNvSpPr>
                          <wps:spPr bwMode="auto">
                            <a:xfrm>
                              <a:off x="1260" y="228"/>
                              <a:ext cx="799" cy="688"/>
                            </a:xfrm>
                            <a:custGeom>
                              <a:avLst/>
                              <a:gdLst>
                                <a:gd name="T0" fmla="*/ 639 w 1597"/>
                                <a:gd name="T1" fmla="*/ 20 h 1375"/>
                                <a:gd name="T2" fmla="*/ 420 w 1597"/>
                                <a:gd name="T3" fmla="*/ 88 h 1375"/>
                                <a:gd name="T4" fmla="*/ 238 w 1597"/>
                                <a:gd name="T5" fmla="*/ 205 h 1375"/>
                                <a:gd name="T6" fmla="*/ 102 w 1597"/>
                                <a:gd name="T7" fmla="*/ 363 h 1375"/>
                                <a:gd name="T8" fmla="*/ 21 w 1597"/>
                                <a:gd name="T9" fmla="*/ 550 h 1375"/>
                                <a:gd name="T10" fmla="*/ 10 w 1597"/>
                                <a:gd name="T11" fmla="*/ 758 h 1375"/>
                                <a:gd name="T12" fmla="*/ 68 w 1597"/>
                                <a:gd name="T13" fmla="*/ 954 h 1375"/>
                                <a:gd name="T14" fmla="*/ 186 w 1597"/>
                                <a:gd name="T15" fmla="*/ 1123 h 1375"/>
                                <a:gd name="T16" fmla="*/ 355 w 1597"/>
                                <a:gd name="T17" fmla="*/ 1255 h 1375"/>
                                <a:gd name="T18" fmla="*/ 563 w 1597"/>
                                <a:gd name="T19" fmla="*/ 1340 h 1375"/>
                                <a:gd name="T20" fmla="*/ 799 w 1597"/>
                                <a:gd name="T21" fmla="*/ 1372 h 1375"/>
                                <a:gd name="T22" fmla="*/ 1035 w 1597"/>
                                <a:gd name="T23" fmla="*/ 1340 h 1375"/>
                                <a:gd name="T24" fmla="*/ 1242 w 1597"/>
                                <a:gd name="T25" fmla="*/ 1255 h 1375"/>
                                <a:gd name="T26" fmla="*/ 1411 w 1597"/>
                                <a:gd name="T27" fmla="*/ 1123 h 1375"/>
                                <a:gd name="T28" fmla="*/ 1530 w 1597"/>
                                <a:gd name="T29" fmla="*/ 954 h 1375"/>
                                <a:gd name="T30" fmla="*/ 1587 w 1597"/>
                                <a:gd name="T31" fmla="*/ 758 h 1375"/>
                                <a:gd name="T32" fmla="*/ 1576 w 1597"/>
                                <a:gd name="T33" fmla="*/ 550 h 1375"/>
                                <a:gd name="T34" fmla="*/ 1496 w 1597"/>
                                <a:gd name="T35" fmla="*/ 363 h 1375"/>
                                <a:gd name="T36" fmla="*/ 1359 w 1597"/>
                                <a:gd name="T37" fmla="*/ 205 h 1375"/>
                                <a:gd name="T38" fmla="*/ 1177 w 1597"/>
                                <a:gd name="T39" fmla="*/ 88 h 1375"/>
                                <a:gd name="T40" fmla="*/ 959 w 1597"/>
                                <a:gd name="T41" fmla="*/ 20 h 1375"/>
                                <a:gd name="T42" fmla="*/ 799 w 1597"/>
                                <a:gd name="T43" fmla="*/ 0 h 1375"/>
                                <a:gd name="T44" fmla="*/ 1036 w 1597"/>
                                <a:gd name="T45" fmla="*/ 32 h 1375"/>
                                <a:gd name="T46" fmla="*/ 1245 w 1597"/>
                                <a:gd name="T47" fmla="*/ 118 h 1375"/>
                                <a:gd name="T48" fmla="*/ 1415 w 1597"/>
                                <a:gd name="T49" fmla="*/ 252 h 1375"/>
                                <a:gd name="T50" fmla="*/ 1534 w 1597"/>
                                <a:gd name="T51" fmla="*/ 420 h 1375"/>
                                <a:gd name="T52" fmla="*/ 1593 w 1597"/>
                                <a:gd name="T53" fmla="*/ 618 h 1375"/>
                                <a:gd name="T54" fmla="*/ 1580 w 1597"/>
                                <a:gd name="T55" fmla="*/ 827 h 1375"/>
                                <a:gd name="T56" fmla="*/ 1501 w 1597"/>
                                <a:gd name="T57" fmla="*/ 1016 h 1375"/>
                                <a:gd name="T58" fmla="*/ 1363 w 1597"/>
                                <a:gd name="T59" fmla="*/ 1174 h 1375"/>
                                <a:gd name="T60" fmla="*/ 1180 w 1597"/>
                                <a:gd name="T61" fmla="*/ 1293 h 1375"/>
                                <a:gd name="T62" fmla="*/ 960 w 1597"/>
                                <a:gd name="T63" fmla="*/ 1362 h 1375"/>
                                <a:gd name="T64" fmla="*/ 718 w 1597"/>
                                <a:gd name="T65" fmla="*/ 1372 h 1375"/>
                                <a:gd name="T66" fmla="*/ 488 w 1597"/>
                                <a:gd name="T67" fmla="*/ 1322 h 1375"/>
                                <a:gd name="T68" fmla="*/ 291 w 1597"/>
                                <a:gd name="T69" fmla="*/ 1219 h 1375"/>
                                <a:gd name="T70" fmla="*/ 137 w 1597"/>
                                <a:gd name="T71" fmla="*/ 1073 h 1375"/>
                                <a:gd name="T72" fmla="*/ 35 w 1597"/>
                                <a:gd name="T73" fmla="*/ 892 h 1375"/>
                                <a:gd name="T74" fmla="*/ 0 w 1597"/>
                                <a:gd name="T75" fmla="*/ 688 h 1375"/>
                                <a:gd name="T76" fmla="*/ 35 w 1597"/>
                                <a:gd name="T77" fmla="*/ 483 h 1375"/>
                                <a:gd name="T78" fmla="*/ 137 w 1597"/>
                                <a:gd name="T79" fmla="*/ 304 h 1375"/>
                                <a:gd name="T80" fmla="*/ 291 w 1597"/>
                                <a:gd name="T81" fmla="*/ 158 h 1375"/>
                                <a:gd name="T82" fmla="*/ 488 w 1597"/>
                                <a:gd name="T83" fmla="*/ 55 h 1375"/>
                                <a:gd name="T84" fmla="*/ 718 w 1597"/>
                                <a:gd name="T85" fmla="*/ 4 h 1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97" h="1375">
                                  <a:moveTo>
                                    <a:pt x="799" y="5"/>
                                  </a:moveTo>
                                  <a:lnTo>
                                    <a:pt x="718" y="9"/>
                                  </a:lnTo>
                                  <a:lnTo>
                                    <a:pt x="639" y="20"/>
                                  </a:lnTo>
                                  <a:lnTo>
                                    <a:pt x="563" y="36"/>
                                  </a:lnTo>
                                  <a:lnTo>
                                    <a:pt x="489" y="59"/>
                                  </a:lnTo>
                                  <a:lnTo>
                                    <a:pt x="420" y="88"/>
                                  </a:lnTo>
                                  <a:lnTo>
                                    <a:pt x="355" y="122"/>
                                  </a:lnTo>
                                  <a:lnTo>
                                    <a:pt x="293" y="162"/>
                                  </a:lnTo>
                                  <a:lnTo>
                                    <a:pt x="238" y="205"/>
                                  </a:lnTo>
                                  <a:lnTo>
                                    <a:pt x="186" y="254"/>
                                  </a:lnTo>
                                  <a:lnTo>
                                    <a:pt x="141" y="306"/>
                                  </a:lnTo>
                                  <a:lnTo>
                                    <a:pt x="102" y="363"/>
                                  </a:lnTo>
                                  <a:lnTo>
                                    <a:pt x="68" y="423"/>
                                  </a:lnTo>
                                  <a:lnTo>
                                    <a:pt x="41" y="486"/>
                                  </a:lnTo>
                                  <a:lnTo>
                                    <a:pt x="21" y="550"/>
                                  </a:lnTo>
                                  <a:lnTo>
                                    <a:pt x="10" y="618"/>
                                  </a:lnTo>
                                  <a:lnTo>
                                    <a:pt x="6" y="688"/>
                                  </a:lnTo>
                                  <a:lnTo>
                                    <a:pt x="10" y="758"/>
                                  </a:lnTo>
                                  <a:lnTo>
                                    <a:pt x="21" y="826"/>
                                  </a:lnTo>
                                  <a:lnTo>
                                    <a:pt x="41" y="891"/>
                                  </a:lnTo>
                                  <a:lnTo>
                                    <a:pt x="68" y="954"/>
                                  </a:lnTo>
                                  <a:lnTo>
                                    <a:pt x="102" y="1014"/>
                                  </a:lnTo>
                                  <a:lnTo>
                                    <a:pt x="141" y="1071"/>
                                  </a:lnTo>
                                  <a:lnTo>
                                    <a:pt x="186" y="1123"/>
                                  </a:lnTo>
                                  <a:lnTo>
                                    <a:pt x="238" y="1171"/>
                                  </a:lnTo>
                                  <a:lnTo>
                                    <a:pt x="293" y="1215"/>
                                  </a:lnTo>
                                  <a:lnTo>
                                    <a:pt x="355" y="1255"/>
                                  </a:lnTo>
                                  <a:lnTo>
                                    <a:pt x="420" y="1289"/>
                                  </a:lnTo>
                                  <a:lnTo>
                                    <a:pt x="489" y="1318"/>
                                  </a:lnTo>
                                  <a:lnTo>
                                    <a:pt x="563" y="1340"/>
                                  </a:lnTo>
                                  <a:lnTo>
                                    <a:pt x="639" y="1357"/>
                                  </a:lnTo>
                                  <a:lnTo>
                                    <a:pt x="718" y="1368"/>
                                  </a:lnTo>
                                  <a:lnTo>
                                    <a:pt x="799" y="1372"/>
                                  </a:lnTo>
                                  <a:lnTo>
                                    <a:pt x="880" y="1368"/>
                                  </a:lnTo>
                                  <a:lnTo>
                                    <a:pt x="959" y="1357"/>
                                  </a:lnTo>
                                  <a:lnTo>
                                    <a:pt x="1035" y="1340"/>
                                  </a:lnTo>
                                  <a:lnTo>
                                    <a:pt x="1108" y="1318"/>
                                  </a:lnTo>
                                  <a:lnTo>
                                    <a:pt x="1177" y="1289"/>
                                  </a:lnTo>
                                  <a:lnTo>
                                    <a:pt x="1242" y="1255"/>
                                  </a:lnTo>
                                  <a:lnTo>
                                    <a:pt x="1304" y="1215"/>
                                  </a:lnTo>
                                  <a:lnTo>
                                    <a:pt x="1359" y="1171"/>
                                  </a:lnTo>
                                  <a:lnTo>
                                    <a:pt x="1411" y="1123"/>
                                  </a:lnTo>
                                  <a:lnTo>
                                    <a:pt x="1456" y="1071"/>
                                  </a:lnTo>
                                  <a:lnTo>
                                    <a:pt x="1496" y="1014"/>
                                  </a:lnTo>
                                  <a:lnTo>
                                    <a:pt x="1530" y="954"/>
                                  </a:lnTo>
                                  <a:lnTo>
                                    <a:pt x="1556" y="891"/>
                                  </a:lnTo>
                                  <a:lnTo>
                                    <a:pt x="1576" y="826"/>
                                  </a:lnTo>
                                  <a:lnTo>
                                    <a:pt x="1587" y="758"/>
                                  </a:lnTo>
                                  <a:lnTo>
                                    <a:pt x="1592" y="688"/>
                                  </a:lnTo>
                                  <a:lnTo>
                                    <a:pt x="1587" y="618"/>
                                  </a:lnTo>
                                  <a:lnTo>
                                    <a:pt x="1576" y="550"/>
                                  </a:lnTo>
                                  <a:lnTo>
                                    <a:pt x="1556" y="486"/>
                                  </a:lnTo>
                                  <a:lnTo>
                                    <a:pt x="1530" y="423"/>
                                  </a:lnTo>
                                  <a:lnTo>
                                    <a:pt x="1496" y="363"/>
                                  </a:lnTo>
                                  <a:lnTo>
                                    <a:pt x="1456" y="306"/>
                                  </a:lnTo>
                                  <a:lnTo>
                                    <a:pt x="1411" y="254"/>
                                  </a:lnTo>
                                  <a:lnTo>
                                    <a:pt x="1359" y="205"/>
                                  </a:lnTo>
                                  <a:lnTo>
                                    <a:pt x="1304" y="162"/>
                                  </a:lnTo>
                                  <a:lnTo>
                                    <a:pt x="1242" y="122"/>
                                  </a:lnTo>
                                  <a:lnTo>
                                    <a:pt x="1177" y="88"/>
                                  </a:lnTo>
                                  <a:lnTo>
                                    <a:pt x="1108" y="59"/>
                                  </a:lnTo>
                                  <a:lnTo>
                                    <a:pt x="1035" y="36"/>
                                  </a:lnTo>
                                  <a:lnTo>
                                    <a:pt x="959" y="20"/>
                                  </a:lnTo>
                                  <a:lnTo>
                                    <a:pt x="880" y="9"/>
                                  </a:lnTo>
                                  <a:lnTo>
                                    <a:pt x="799" y="5"/>
                                  </a:lnTo>
                                  <a:close/>
                                  <a:moveTo>
                                    <a:pt x="799" y="0"/>
                                  </a:moveTo>
                                  <a:lnTo>
                                    <a:pt x="880" y="4"/>
                                  </a:lnTo>
                                  <a:lnTo>
                                    <a:pt x="960" y="15"/>
                                  </a:lnTo>
                                  <a:lnTo>
                                    <a:pt x="1036" y="32"/>
                                  </a:lnTo>
                                  <a:lnTo>
                                    <a:pt x="1110" y="55"/>
                                  </a:lnTo>
                                  <a:lnTo>
                                    <a:pt x="1180" y="84"/>
                                  </a:lnTo>
                                  <a:lnTo>
                                    <a:pt x="1245" y="118"/>
                                  </a:lnTo>
                                  <a:lnTo>
                                    <a:pt x="1307" y="158"/>
                                  </a:lnTo>
                                  <a:lnTo>
                                    <a:pt x="1363" y="202"/>
                                  </a:lnTo>
                                  <a:lnTo>
                                    <a:pt x="1415" y="252"/>
                                  </a:lnTo>
                                  <a:lnTo>
                                    <a:pt x="1460" y="304"/>
                                  </a:lnTo>
                                  <a:lnTo>
                                    <a:pt x="1501" y="361"/>
                                  </a:lnTo>
                                  <a:lnTo>
                                    <a:pt x="1534" y="420"/>
                                  </a:lnTo>
                                  <a:lnTo>
                                    <a:pt x="1562" y="483"/>
                                  </a:lnTo>
                                  <a:lnTo>
                                    <a:pt x="1580" y="550"/>
                                  </a:lnTo>
                                  <a:lnTo>
                                    <a:pt x="1593" y="618"/>
                                  </a:lnTo>
                                  <a:lnTo>
                                    <a:pt x="1597" y="688"/>
                                  </a:lnTo>
                                  <a:lnTo>
                                    <a:pt x="1593" y="759"/>
                                  </a:lnTo>
                                  <a:lnTo>
                                    <a:pt x="1580" y="827"/>
                                  </a:lnTo>
                                  <a:lnTo>
                                    <a:pt x="1562" y="892"/>
                                  </a:lnTo>
                                  <a:lnTo>
                                    <a:pt x="1534" y="955"/>
                                  </a:lnTo>
                                  <a:lnTo>
                                    <a:pt x="1501" y="1016"/>
                                  </a:lnTo>
                                  <a:lnTo>
                                    <a:pt x="1460" y="1073"/>
                                  </a:lnTo>
                                  <a:lnTo>
                                    <a:pt x="1415" y="1125"/>
                                  </a:lnTo>
                                  <a:lnTo>
                                    <a:pt x="1363" y="1174"/>
                                  </a:lnTo>
                                  <a:lnTo>
                                    <a:pt x="1307" y="1219"/>
                                  </a:lnTo>
                                  <a:lnTo>
                                    <a:pt x="1245" y="1259"/>
                                  </a:lnTo>
                                  <a:lnTo>
                                    <a:pt x="1180" y="1293"/>
                                  </a:lnTo>
                                  <a:lnTo>
                                    <a:pt x="1110" y="1322"/>
                                  </a:lnTo>
                                  <a:lnTo>
                                    <a:pt x="1036" y="1345"/>
                                  </a:lnTo>
                                  <a:lnTo>
                                    <a:pt x="960" y="1362"/>
                                  </a:lnTo>
                                  <a:lnTo>
                                    <a:pt x="880" y="1372"/>
                                  </a:lnTo>
                                  <a:lnTo>
                                    <a:pt x="799" y="1375"/>
                                  </a:lnTo>
                                  <a:lnTo>
                                    <a:pt x="718" y="1372"/>
                                  </a:lnTo>
                                  <a:lnTo>
                                    <a:pt x="637" y="1362"/>
                                  </a:lnTo>
                                  <a:lnTo>
                                    <a:pt x="561" y="1345"/>
                                  </a:lnTo>
                                  <a:lnTo>
                                    <a:pt x="488" y="1322"/>
                                  </a:lnTo>
                                  <a:lnTo>
                                    <a:pt x="417" y="1293"/>
                                  </a:lnTo>
                                  <a:lnTo>
                                    <a:pt x="353" y="1259"/>
                                  </a:lnTo>
                                  <a:lnTo>
                                    <a:pt x="291" y="1219"/>
                                  </a:lnTo>
                                  <a:lnTo>
                                    <a:pt x="234" y="1174"/>
                                  </a:lnTo>
                                  <a:lnTo>
                                    <a:pt x="182" y="1125"/>
                                  </a:lnTo>
                                  <a:lnTo>
                                    <a:pt x="137" y="1073"/>
                                  </a:lnTo>
                                  <a:lnTo>
                                    <a:pt x="96" y="1016"/>
                                  </a:lnTo>
                                  <a:lnTo>
                                    <a:pt x="64" y="955"/>
                                  </a:lnTo>
                                  <a:lnTo>
                                    <a:pt x="35" y="892"/>
                                  </a:lnTo>
                                  <a:lnTo>
                                    <a:pt x="17" y="827"/>
                                  </a:lnTo>
                                  <a:lnTo>
                                    <a:pt x="4" y="759"/>
                                  </a:lnTo>
                                  <a:lnTo>
                                    <a:pt x="0" y="688"/>
                                  </a:lnTo>
                                  <a:lnTo>
                                    <a:pt x="4" y="618"/>
                                  </a:lnTo>
                                  <a:lnTo>
                                    <a:pt x="17" y="550"/>
                                  </a:lnTo>
                                  <a:lnTo>
                                    <a:pt x="35" y="483"/>
                                  </a:lnTo>
                                  <a:lnTo>
                                    <a:pt x="64" y="420"/>
                                  </a:lnTo>
                                  <a:lnTo>
                                    <a:pt x="96" y="361"/>
                                  </a:lnTo>
                                  <a:lnTo>
                                    <a:pt x="137" y="304"/>
                                  </a:lnTo>
                                  <a:lnTo>
                                    <a:pt x="182" y="252"/>
                                  </a:lnTo>
                                  <a:lnTo>
                                    <a:pt x="234" y="202"/>
                                  </a:lnTo>
                                  <a:lnTo>
                                    <a:pt x="291" y="158"/>
                                  </a:lnTo>
                                  <a:lnTo>
                                    <a:pt x="353" y="118"/>
                                  </a:lnTo>
                                  <a:lnTo>
                                    <a:pt x="417" y="84"/>
                                  </a:lnTo>
                                  <a:lnTo>
                                    <a:pt x="488" y="55"/>
                                  </a:lnTo>
                                  <a:lnTo>
                                    <a:pt x="561" y="32"/>
                                  </a:lnTo>
                                  <a:lnTo>
                                    <a:pt x="637" y="15"/>
                                  </a:lnTo>
                                  <a:lnTo>
                                    <a:pt x="718" y="4"/>
                                  </a:lnTo>
                                  <a:lnTo>
                                    <a:pt x="799" y="0"/>
                                  </a:lnTo>
                                  <a:close/>
                                </a:path>
                              </a:pathLst>
                            </a:custGeom>
                            <a:solidFill>
                              <a:srgbClr val="FFE166"/>
                            </a:solidFill>
                            <a:ln>
                              <a:noFill/>
                            </a:ln>
                            <a:extLst>
                              <a:ext uri="{91240B29-F687-4F45-9708-019B960494DF}">
                                <a14:hiddenLine xmlns:a14="http://schemas.microsoft.com/office/drawing/2010/main" w="0">
                                  <a:solidFill>
                                    <a:srgbClr val="FFE166"/>
                                  </a:solidFill>
                                  <a:prstDash val="solid"/>
                                  <a:round/>
                                  <a:headEnd/>
                                  <a:tailEnd/>
                                </a14:hiddenLine>
                              </a:ext>
                            </a:extLst>
                          </wps:spPr>
                          <wps:bodyPr rot="0" vert="horz" wrap="square" lIns="91440" tIns="45720" rIns="91440" bIns="45720" anchor="t" anchorCtr="0" upright="1">
                            <a:noAutofit/>
                          </wps:bodyPr>
                        </wps:wsp>
                        <wps:wsp>
                          <wps:cNvPr id="799" name="Freeform 512"/>
                          <wps:cNvSpPr>
                            <a:spLocks noEditPoints="1"/>
                          </wps:cNvSpPr>
                          <wps:spPr bwMode="auto">
                            <a:xfrm>
                              <a:off x="1257" y="226"/>
                              <a:ext cx="804" cy="692"/>
                            </a:xfrm>
                            <a:custGeom>
                              <a:avLst/>
                              <a:gdLst>
                                <a:gd name="T0" fmla="*/ 642 w 1608"/>
                                <a:gd name="T1" fmla="*/ 18 h 1383"/>
                                <a:gd name="T2" fmla="*/ 422 w 1608"/>
                                <a:gd name="T3" fmla="*/ 87 h 1383"/>
                                <a:gd name="T4" fmla="*/ 239 w 1608"/>
                                <a:gd name="T5" fmla="*/ 205 h 1383"/>
                                <a:gd name="T6" fmla="*/ 101 w 1608"/>
                                <a:gd name="T7" fmla="*/ 364 h 1383"/>
                                <a:gd name="T8" fmla="*/ 22 w 1608"/>
                                <a:gd name="T9" fmla="*/ 553 h 1383"/>
                                <a:gd name="T10" fmla="*/ 9 w 1608"/>
                                <a:gd name="T11" fmla="*/ 762 h 1383"/>
                                <a:gd name="T12" fmla="*/ 69 w 1608"/>
                                <a:gd name="T13" fmla="*/ 958 h 1383"/>
                                <a:gd name="T14" fmla="*/ 187 w 1608"/>
                                <a:gd name="T15" fmla="*/ 1128 h 1383"/>
                                <a:gd name="T16" fmla="*/ 358 w 1608"/>
                                <a:gd name="T17" fmla="*/ 1262 h 1383"/>
                                <a:gd name="T18" fmla="*/ 566 w 1608"/>
                                <a:gd name="T19" fmla="*/ 1348 h 1383"/>
                                <a:gd name="T20" fmla="*/ 804 w 1608"/>
                                <a:gd name="T21" fmla="*/ 1378 h 1383"/>
                                <a:gd name="T22" fmla="*/ 1041 w 1608"/>
                                <a:gd name="T23" fmla="*/ 1348 h 1383"/>
                                <a:gd name="T24" fmla="*/ 1250 w 1608"/>
                                <a:gd name="T25" fmla="*/ 1262 h 1383"/>
                                <a:gd name="T26" fmla="*/ 1420 w 1608"/>
                                <a:gd name="T27" fmla="*/ 1128 h 1383"/>
                                <a:gd name="T28" fmla="*/ 1539 w 1608"/>
                                <a:gd name="T29" fmla="*/ 958 h 1383"/>
                                <a:gd name="T30" fmla="*/ 1598 w 1608"/>
                                <a:gd name="T31" fmla="*/ 762 h 1383"/>
                                <a:gd name="T32" fmla="*/ 1585 w 1608"/>
                                <a:gd name="T33" fmla="*/ 553 h 1383"/>
                                <a:gd name="T34" fmla="*/ 1506 w 1608"/>
                                <a:gd name="T35" fmla="*/ 364 h 1383"/>
                                <a:gd name="T36" fmla="*/ 1368 w 1608"/>
                                <a:gd name="T37" fmla="*/ 205 h 1383"/>
                                <a:gd name="T38" fmla="*/ 1185 w 1608"/>
                                <a:gd name="T39" fmla="*/ 87 h 1383"/>
                                <a:gd name="T40" fmla="*/ 965 w 1608"/>
                                <a:gd name="T41" fmla="*/ 18 h 1383"/>
                                <a:gd name="T42" fmla="*/ 804 w 1608"/>
                                <a:gd name="T43" fmla="*/ 0 h 1383"/>
                                <a:gd name="T44" fmla="*/ 1043 w 1608"/>
                                <a:gd name="T45" fmla="*/ 30 h 1383"/>
                                <a:gd name="T46" fmla="*/ 1253 w 1608"/>
                                <a:gd name="T47" fmla="*/ 117 h 1383"/>
                                <a:gd name="T48" fmla="*/ 1423 w 1608"/>
                                <a:gd name="T49" fmla="*/ 251 h 1383"/>
                                <a:gd name="T50" fmla="*/ 1544 w 1608"/>
                                <a:gd name="T51" fmla="*/ 422 h 1383"/>
                                <a:gd name="T52" fmla="*/ 1604 w 1608"/>
                                <a:gd name="T53" fmla="*/ 621 h 1383"/>
                                <a:gd name="T54" fmla="*/ 1591 w 1608"/>
                                <a:gd name="T55" fmla="*/ 831 h 1383"/>
                                <a:gd name="T56" fmla="*/ 1511 w 1608"/>
                                <a:gd name="T57" fmla="*/ 1022 h 1383"/>
                                <a:gd name="T58" fmla="*/ 1372 w 1608"/>
                                <a:gd name="T59" fmla="*/ 1181 h 1383"/>
                                <a:gd name="T60" fmla="*/ 1186 w 1608"/>
                                <a:gd name="T61" fmla="*/ 1299 h 1383"/>
                                <a:gd name="T62" fmla="*/ 965 w 1608"/>
                                <a:gd name="T63" fmla="*/ 1369 h 1383"/>
                                <a:gd name="T64" fmla="*/ 721 w 1608"/>
                                <a:gd name="T65" fmla="*/ 1380 h 1383"/>
                                <a:gd name="T66" fmla="*/ 492 w 1608"/>
                                <a:gd name="T67" fmla="*/ 1329 h 1383"/>
                                <a:gd name="T68" fmla="*/ 293 w 1608"/>
                                <a:gd name="T69" fmla="*/ 1225 h 1383"/>
                                <a:gd name="T70" fmla="*/ 138 w 1608"/>
                                <a:gd name="T71" fmla="*/ 1079 h 1383"/>
                                <a:gd name="T72" fmla="*/ 36 w 1608"/>
                                <a:gd name="T73" fmla="*/ 897 h 1383"/>
                                <a:gd name="T74" fmla="*/ 0 w 1608"/>
                                <a:gd name="T75" fmla="*/ 691 h 1383"/>
                                <a:gd name="T76" fmla="*/ 36 w 1608"/>
                                <a:gd name="T77" fmla="*/ 485 h 1383"/>
                                <a:gd name="T78" fmla="*/ 138 w 1608"/>
                                <a:gd name="T79" fmla="*/ 304 h 1383"/>
                                <a:gd name="T80" fmla="*/ 293 w 1608"/>
                                <a:gd name="T81" fmla="*/ 157 h 1383"/>
                                <a:gd name="T82" fmla="*/ 492 w 1608"/>
                                <a:gd name="T83" fmla="*/ 54 h 1383"/>
                                <a:gd name="T84" fmla="*/ 721 w 1608"/>
                                <a:gd name="T85" fmla="*/ 3 h 1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08" h="1383">
                                  <a:moveTo>
                                    <a:pt x="804" y="3"/>
                                  </a:moveTo>
                                  <a:lnTo>
                                    <a:pt x="723" y="7"/>
                                  </a:lnTo>
                                  <a:lnTo>
                                    <a:pt x="642" y="18"/>
                                  </a:lnTo>
                                  <a:lnTo>
                                    <a:pt x="566" y="35"/>
                                  </a:lnTo>
                                  <a:lnTo>
                                    <a:pt x="493" y="58"/>
                                  </a:lnTo>
                                  <a:lnTo>
                                    <a:pt x="422" y="87"/>
                                  </a:lnTo>
                                  <a:lnTo>
                                    <a:pt x="358" y="121"/>
                                  </a:lnTo>
                                  <a:lnTo>
                                    <a:pt x="296" y="161"/>
                                  </a:lnTo>
                                  <a:lnTo>
                                    <a:pt x="239" y="205"/>
                                  </a:lnTo>
                                  <a:lnTo>
                                    <a:pt x="187" y="255"/>
                                  </a:lnTo>
                                  <a:lnTo>
                                    <a:pt x="142" y="307"/>
                                  </a:lnTo>
                                  <a:lnTo>
                                    <a:pt x="101" y="364"/>
                                  </a:lnTo>
                                  <a:lnTo>
                                    <a:pt x="69" y="423"/>
                                  </a:lnTo>
                                  <a:lnTo>
                                    <a:pt x="40" y="486"/>
                                  </a:lnTo>
                                  <a:lnTo>
                                    <a:pt x="22" y="553"/>
                                  </a:lnTo>
                                  <a:lnTo>
                                    <a:pt x="9" y="621"/>
                                  </a:lnTo>
                                  <a:lnTo>
                                    <a:pt x="5" y="691"/>
                                  </a:lnTo>
                                  <a:lnTo>
                                    <a:pt x="9" y="762"/>
                                  </a:lnTo>
                                  <a:lnTo>
                                    <a:pt x="22" y="830"/>
                                  </a:lnTo>
                                  <a:lnTo>
                                    <a:pt x="40" y="895"/>
                                  </a:lnTo>
                                  <a:lnTo>
                                    <a:pt x="69" y="958"/>
                                  </a:lnTo>
                                  <a:lnTo>
                                    <a:pt x="101" y="1019"/>
                                  </a:lnTo>
                                  <a:lnTo>
                                    <a:pt x="142" y="1076"/>
                                  </a:lnTo>
                                  <a:lnTo>
                                    <a:pt x="187" y="1128"/>
                                  </a:lnTo>
                                  <a:lnTo>
                                    <a:pt x="239" y="1177"/>
                                  </a:lnTo>
                                  <a:lnTo>
                                    <a:pt x="296" y="1222"/>
                                  </a:lnTo>
                                  <a:lnTo>
                                    <a:pt x="358" y="1262"/>
                                  </a:lnTo>
                                  <a:lnTo>
                                    <a:pt x="422" y="1296"/>
                                  </a:lnTo>
                                  <a:lnTo>
                                    <a:pt x="493" y="1325"/>
                                  </a:lnTo>
                                  <a:lnTo>
                                    <a:pt x="566" y="1348"/>
                                  </a:lnTo>
                                  <a:lnTo>
                                    <a:pt x="642" y="1365"/>
                                  </a:lnTo>
                                  <a:lnTo>
                                    <a:pt x="723" y="1375"/>
                                  </a:lnTo>
                                  <a:lnTo>
                                    <a:pt x="804" y="1378"/>
                                  </a:lnTo>
                                  <a:lnTo>
                                    <a:pt x="885" y="1375"/>
                                  </a:lnTo>
                                  <a:lnTo>
                                    <a:pt x="965" y="1365"/>
                                  </a:lnTo>
                                  <a:lnTo>
                                    <a:pt x="1041" y="1348"/>
                                  </a:lnTo>
                                  <a:lnTo>
                                    <a:pt x="1115" y="1325"/>
                                  </a:lnTo>
                                  <a:lnTo>
                                    <a:pt x="1185" y="1296"/>
                                  </a:lnTo>
                                  <a:lnTo>
                                    <a:pt x="1250" y="1262"/>
                                  </a:lnTo>
                                  <a:lnTo>
                                    <a:pt x="1312" y="1222"/>
                                  </a:lnTo>
                                  <a:lnTo>
                                    <a:pt x="1368" y="1177"/>
                                  </a:lnTo>
                                  <a:lnTo>
                                    <a:pt x="1420" y="1128"/>
                                  </a:lnTo>
                                  <a:lnTo>
                                    <a:pt x="1465" y="1076"/>
                                  </a:lnTo>
                                  <a:lnTo>
                                    <a:pt x="1506" y="1019"/>
                                  </a:lnTo>
                                  <a:lnTo>
                                    <a:pt x="1539" y="958"/>
                                  </a:lnTo>
                                  <a:lnTo>
                                    <a:pt x="1567" y="895"/>
                                  </a:lnTo>
                                  <a:lnTo>
                                    <a:pt x="1585" y="830"/>
                                  </a:lnTo>
                                  <a:lnTo>
                                    <a:pt x="1598" y="762"/>
                                  </a:lnTo>
                                  <a:lnTo>
                                    <a:pt x="1602" y="691"/>
                                  </a:lnTo>
                                  <a:lnTo>
                                    <a:pt x="1598" y="621"/>
                                  </a:lnTo>
                                  <a:lnTo>
                                    <a:pt x="1585" y="553"/>
                                  </a:lnTo>
                                  <a:lnTo>
                                    <a:pt x="1567" y="486"/>
                                  </a:lnTo>
                                  <a:lnTo>
                                    <a:pt x="1539" y="423"/>
                                  </a:lnTo>
                                  <a:lnTo>
                                    <a:pt x="1506" y="364"/>
                                  </a:lnTo>
                                  <a:lnTo>
                                    <a:pt x="1465" y="307"/>
                                  </a:lnTo>
                                  <a:lnTo>
                                    <a:pt x="1420" y="255"/>
                                  </a:lnTo>
                                  <a:lnTo>
                                    <a:pt x="1368" y="205"/>
                                  </a:lnTo>
                                  <a:lnTo>
                                    <a:pt x="1312" y="161"/>
                                  </a:lnTo>
                                  <a:lnTo>
                                    <a:pt x="1250" y="121"/>
                                  </a:lnTo>
                                  <a:lnTo>
                                    <a:pt x="1185" y="87"/>
                                  </a:lnTo>
                                  <a:lnTo>
                                    <a:pt x="1115" y="58"/>
                                  </a:lnTo>
                                  <a:lnTo>
                                    <a:pt x="1041" y="35"/>
                                  </a:lnTo>
                                  <a:lnTo>
                                    <a:pt x="965" y="18"/>
                                  </a:lnTo>
                                  <a:lnTo>
                                    <a:pt x="885" y="7"/>
                                  </a:lnTo>
                                  <a:lnTo>
                                    <a:pt x="804" y="3"/>
                                  </a:lnTo>
                                  <a:close/>
                                  <a:moveTo>
                                    <a:pt x="804" y="0"/>
                                  </a:moveTo>
                                  <a:lnTo>
                                    <a:pt x="886" y="3"/>
                                  </a:lnTo>
                                  <a:lnTo>
                                    <a:pt x="965" y="13"/>
                                  </a:lnTo>
                                  <a:lnTo>
                                    <a:pt x="1043" y="30"/>
                                  </a:lnTo>
                                  <a:lnTo>
                                    <a:pt x="1116" y="54"/>
                                  </a:lnTo>
                                  <a:lnTo>
                                    <a:pt x="1186" y="83"/>
                                  </a:lnTo>
                                  <a:lnTo>
                                    <a:pt x="1253" y="117"/>
                                  </a:lnTo>
                                  <a:lnTo>
                                    <a:pt x="1315" y="157"/>
                                  </a:lnTo>
                                  <a:lnTo>
                                    <a:pt x="1372" y="202"/>
                                  </a:lnTo>
                                  <a:lnTo>
                                    <a:pt x="1423" y="251"/>
                                  </a:lnTo>
                                  <a:lnTo>
                                    <a:pt x="1470" y="304"/>
                                  </a:lnTo>
                                  <a:lnTo>
                                    <a:pt x="1511" y="361"/>
                                  </a:lnTo>
                                  <a:lnTo>
                                    <a:pt x="1544" y="422"/>
                                  </a:lnTo>
                                  <a:lnTo>
                                    <a:pt x="1571" y="485"/>
                                  </a:lnTo>
                                  <a:lnTo>
                                    <a:pt x="1591" y="552"/>
                                  </a:lnTo>
                                  <a:lnTo>
                                    <a:pt x="1604" y="621"/>
                                  </a:lnTo>
                                  <a:lnTo>
                                    <a:pt x="1608" y="691"/>
                                  </a:lnTo>
                                  <a:lnTo>
                                    <a:pt x="1604" y="762"/>
                                  </a:lnTo>
                                  <a:lnTo>
                                    <a:pt x="1591" y="831"/>
                                  </a:lnTo>
                                  <a:lnTo>
                                    <a:pt x="1571" y="897"/>
                                  </a:lnTo>
                                  <a:lnTo>
                                    <a:pt x="1544" y="961"/>
                                  </a:lnTo>
                                  <a:lnTo>
                                    <a:pt x="1511" y="1022"/>
                                  </a:lnTo>
                                  <a:lnTo>
                                    <a:pt x="1470" y="1079"/>
                                  </a:lnTo>
                                  <a:lnTo>
                                    <a:pt x="1423" y="1132"/>
                                  </a:lnTo>
                                  <a:lnTo>
                                    <a:pt x="1372" y="1181"/>
                                  </a:lnTo>
                                  <a:lnTo>
                                    <a:pt x="1315" y="1225"/>
                                  </a:lnTo>
                                  <a:lnTo>
                                    <a:pt x="1253" y="1266"/>
                                  </a:lnTo>
                                  <a:lnTo>
                                    <a:pt x="1186" y="1299"/>
                                  </a:lnTo>
                                  <a:lnTo>
                                    <a:pt x="1116" y="1329"/>
                                  </a:lnTo>
                                  <a:lnTo>
                                    <a:pt x="1043" y="1352"/>
                                  </a:lnTo>
                                  <a:lnTo>
                                    <a:pt x="965" y="1369"/>
                                  </a:lnTo>
                                  <a:lnTo>
                                    <a:pt x="886" y="1380"/>
                                  </a:lnTo>
                                  <a:lnTo>
                                    <a:pt x="804" y="1383"/>
                                  </a:lnTo>
                                  <a:lnTo>
                                    <a:pt x="721" y="1380"/>
                                  </a:lnTo>
                                  <a:lnTo>
                                    <a:pt x="642" y="1369"/>
                                  </a:lnTo>
                                  <a:lnTo>
                                    <a:pt x="565" y="1352"/>
                                  </a:lnTo>
                                  <a:lnTo>
                                    <a:pt x="492" y="1329"/>
                                  </a:lnTo>
                                  <a:lnTo>
                                    <a:pt x="421" y="1299"/>
                                  </a:lnTo>
                                  <a:lnTo>
                                    <a:pt x="355" y="1266"/>
                                  </a:lnTo>
                                  <a:lnTo>
                                    <a:pt x="293" y="1225"/>
                                  </a:lnTo>
                                  <a:lnTo>
                                    <a:pt x="235" y="1181"/>
                                  </a:lnTo>
                                  <a:lnTo>
                                    <a:pt x="184" y="1132"/>
                                  </a:lnTo>
                                  <a:lnTo>
                                    <a:pt x="138" y="1079"/>
                                  </a:lnTo>
                                  <a:lnTo>
                                    <a:pt x="97" y="1022"/>
                                  </a:lnTo>
                                  <a:lnTo>
                                    <a:pt x="63" y="961"/>
                                  </a:lnTo>
                                  <a:lnTo>
                                    <a:pt x="36" y="897"/>
                                  </a:lnTo>
                                  <a:lnTo>
                                    <a:pt x="16" y="831"/>
                                  </a:lnTo>
                                  <a:lnTo>
                                    <a:pt x="4" y="762"/>
                                  </a:lnTo>
                                  <a:lnTo>
                                    <a:pt x="0" y="691"/>
                                  </a:lnTo>
                                  <a:lnTo>
                                    <a:pt x="4" y="621"/>
                                  </a:lnTo>
                                  <a:lnTo>
                                    <a:pt x="16" y="552"/>
                                  </a:lnTo>
                                  <a:lnTo>
                                    <a:pt x="36" y="485"/>
                                  </a:lnTo>
                                  <a:lnTo>
                                    <a:pt x="63" y="422"/>
                                  </a:lnTo>
                                  <a:lnTo>
                                    <a:pt x="97" y="361"/>
                                  </a:lnTo>
                                  <a:lnTo>
                                    <a:pt x="138" y="304"/>
                                  </a:lnTo>
                                  <a:lnTo>
                                    <a:pt x="184" y="251"/>
                                  </a:lnTo>
                                  <a:lnTo>
                                    <a:pt x="235" y="202"/>
                                  </a:lnTo>
                                  <a:lnTo>
                                    <a:pt x="293" y="157"/>
                                  </a:lnTo>
                                  <a:lnTo>
                                    <a:pt x="355" y="117"/>
                                  </a:lnTo>
                                  <a:lnTo>
                                    <a:pt x="421" y="83"/>
                                  </a:lnTo>
                                  <a:lnTo>
                                    <a:pt x="492" y="54"/>
                                  </a:lnTo>
                                  <a:lnTo>
                                    <a:pt x="565" y="30"/>
                                  </a:lnTo>
                                  <a:lnTo>
                                    <a:pt x="642" y="13"/>
                                  </a:lnTo>
                                  <a:lnTo>
                                    <a:pt x="721" y="3"/>
                                  </a:lnTo>
                                  <a:lnTo>
                                    <a:pt x="804" y="0"/>
                                  </a:lnTo>
                                  <a:close/>
                                </a:path>
                              </a:pathLst>
                            </a:custGeom>
                            <a:solidFill>
                              <a:srgbClr val="FFE065"/>
                            </a:solidFill>
                            <a:ln>
                              <a:noFill/>
                            </a:ln>
                            <a:extLst>
                              <a:ext uri="{91240B29-F687-4F45-9708-019B960494DF}">
                                <a14:hiddenLine xmlns:a14="http://schemas.microsoft.com/office/drawing/2010/main" w="0">
                                  <a:solidFill>
                                    <a:srgbClr val="FFE065"/>
                                  </a:solidFill>
                                  <a:prstDash val="solid"/>
                                  <a:round/>
                                  <a:headEnd/>
                                  <a:tailEnd/>
                                </a14:hiddenLine>
                              </a:ext>
                            </a:extLst>
                          </wps:spPr>
                          <wps:bodyPr rot="0" vert="horz" wrap="square" lIns="91440" tIns="45720" rIns="91440" bIns="45720" anchor="t" anchorCtr="0" upright="1">
                            <a:noAutofit/>
                          </wps:bodyPr>
                        </wps:wsp>
                        <wps:wsp>
                          <wps:cNvPr id="800" name="Freeform 513"/>
                          <wps:cNvSpPr>
                            <a:spLocks noEditPoints="1"/>
                          </wps:cNvSpPr>
                          <wps:spPr bwMode="auto">
                            <a:xfrm>
                              <a:off x="1255" y="224"/>
                              <a:ext cx="809" cy="697"/>
                            </a:xfrm>
                            <a:custGeom>
                              <a:avLst/>
                              <a:gdLst>
                                <a:gd name="T0" fmla="*/ 647 w 1617"/>
                                <a:gd name="T1" fmla="*/ 18 h 1393"/>
                                <a:gd name="T2" fmla="*/ 426 w 1617"/>
                                <a:gd name="T3" fmla="*/ 88 h 1393"/>
                                <a:gd name="T4" fmla="*/ 240 w 1617"/>
                                <a:gd name="T5" fmla="*/ 207 h 1393"/>
                                <a:gd name="T6" fmla="*/ 102 w 1617"/>
                                <a:gd name="T7" fmla="*/ 366 h 1393"/>
                                <a:gd name="T8" fmla="*/ 21 w 1617"/>
                                <a:gd name="T9" fmla="*/ 557 h 1393"/>
                                <a:gd name="T10" fmla="*/ 9 w 1617"/>
                                <a:gd name="T11" fmla="*/ 767 h 1393"/>
                                <a:gd name="T12" fmla="*/ 68 w 1617"/>
                                <a:gd name="T13" fmla="*/ 966 h 1393"/>
                                <a:gd name="T14" fmla="*/ 189 w 1617"/>
                                <a:gd name="T15" fmla="*/ 1137 h 1393"/>
                                <a:gd name="T16" fmla="*/ 360 w 1617"/>
                                <a:gd name="T17" fmla="*/ 1271 h 1393"/>
                                <a:gd name="T18" fmla="*/ 570 w 1617"/>
                                <a:gd name="T19" fmla="*/ 1357 h 1393"/>
                                <a:gd name="T20" fmla="*/ 809 w 1617"/>
                                <a:gd name="T21" fmla="*/ 1388 h 1393"/>
                                <a:gd name="T22" fmla="*/ 1048 w 1617"/>
                                <a:gd name="T23" fmla="*/ 1357 h 1393"/>
                                <a:gd name="T24" fmla="*/ 1258 w 1617"/>
                                <a:gd name="T25" fmla="*/ 1271 h 1393"/>
                                <a:gd name="T26" fmla="*/ 1428 w 1617"/>
                                <a:gd name="T27" fmla="*/ 1137 h 1393"/>
                                <a:gd name="T28" fmla="*/ 1549 w 1617"/>
                                <a:gd name="T29" fmla="*/ 966 h 1393"/>
                                <a:gd name="T30" fmla="*/ 1609 w 1617"/>
                                <a:gd name="T31" fmla="*/ 767 h 1393"/>
                                <a:gd name="T32" fmla="*/ 1596 w 1617"/>
                                <a:gd name="T33" fmla="*/ 557 h 1393"/>
                                <a:gd name="T34" fmla="*/ 1516 w 1617"/>
                                <a:gd name="T35" fmla="*/ 366 h 1393"/>
                                <a:gd name="T36" fmla="*/ 1377 w 1617"/>
                                <a:gd name="T37" fmla="*/ 207 h 1393"/>
                                <a:gd name="T38" fmla="*/ 1191 w 1617"/>
                                <a:gd name="T39" fmla="*/ 88 h 1393"/>
                                <a:gd name="T40" fmla="*/ 970 w 1617"/>
                                <a:gd name="T41" fmla="*/ 18 h 1393"/>
                                <a:gd name="T42" fmla="*/ 809 w 1617"/>
                                <a:gd name="T43" fmla="*/ 0 h 1393"/>
                                <a:gd name="T44" fmla="*/ 1049 w 1617"/>
                                <a:gd name="T45" fmla="*/ 31 h 1393"/>
                                <a:gd name="T46" fmla="*/ 1260 w 1617"/>
                                <a:gd name="T47" fmla="*/ 119 h 1393"/>
                                <a:gd name="T48" fmla="*/ 1432 w 1617"/>
                                <a:gd name="T49" fmla="*/ 253 h 1393"/>
                                <a:gd name="T50" fmla="*/ 1554 w 1617"/>
                                <a:gd name="T51" fmla="*/ 426 h 1393"/>
                                <a:gd name="T52" fmla="*/ 1613 w 1617"/>
                                <a:gd name="T53" fmla="*/ 625 h 1393"/>
                                <a:gd name="T54" fmla="*/ 1602 w 1617"/>
                                <a:gd name="T55" fmla="*/ 837 h 1393"/>
                                <a:gd name="T56" fmla="*/ 1520 w 1617"/>
                                <a:gd name="T57" fmla="*/ 1028 h 1393"/>
                                <a:gd name="T58" fmla="*/ 1380 w 1617"/>
                                <a:gd name="T59" fmla="*/ 1189 h 1393"/>
                                <a:gd name="T60" fmla="*/ 1194 w 1617"/>
                                <a:gd name="T61" fmla="*/ 1308 h 1393"/>
                                <a:gd name="T62" fmla="*/ 972 w 1617"/>
                                <a:gd name="T63" fmla="*/ 1379 h 1393"/>
                                <a:gd name="T64" fmla="*/ 726 w 1617"/>
                                <a:gd name="T65" fmla="*/ 1389 h 1393"/>
                                <a:gd name="T66" fmla="*/ 494 w 1617"/>
                                <a:gd name="T67" fmla="*/ 1338 h 1393"/>
                                <a:gd name="T68" fmla="*/ 295 w 1617"/>
                                <a:gd name="T69" fmla="*/ 1234 h 1393"/>
                                <a:gd name="T70" fmla="*/ 138 w 1617"/>
                                <a:gd name="T71" fmla="*/ 1086 h 1393"/>
                                <a:gd name="T72" fmla="*/ 36 w 1617"/>
                                <a:gd name="T73" fmla="*/ 904 h 1393"/>
                                <a:gd name="T74" fmla="*/ 0 w 1617"/>
                                <a:gd name="T75" fmla="*/ 696 h 1393"/>
                                <a:gd name="T76" fmla="*/ 36 w 1617"/>
                                <a:gd name="T77" fmla="*/ 489 h 1393"/>
                                <a:gd name="T78" fmla="*/ 138 w 1617"/>
                                <a:gd name="T79" fmla="*/ 307 h 1393"/>
                                <a:gd name="T80" fmla="*/ 295 w 1617"/>
                                <a:gd name="T81" fmla="*/ 159 h 1393"/>
                                <a:gd name="T82" fmla="*/ 494 w 1617"/>
                                <a:gd name="T83" fmla="*/ 54 h 1393"/>
                                <a:gd name="T84" fmla="*/ 726 w 1617"/>
                                <a:gd name="T85" fmla="*/ 3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17" h="1393">
                                  <a:moveTo>
                                    <a:pt x="809" y="5"/>
                                  </a:moveTo>
                                  <a:lnTo>
                                    <a:pt x="726" y="8"/>
                                  </a:lnTo>
                                  <a:lnTo>
                                    <a:pt x="647" y="18"/>
                                  </a:lnTo>
                                  <a:lnTo>
                                    <a:pt x="570" y="35"/>
                                  </a:lnTo>
                                  <a:lnTo>
                                    <a:pt x="497" y="59"/>
                                  </a:lnTo>
                                  <a:lnTo>
                                    <a:pt x="426" y="88"/>
                                  </a:lnTo>
                                  <a:lnTo>
                                    <a:pt x="360" y="122"/>
                                  </a:lnTo>
                                  <a:lnTo>
                                    <a:pt x="298" y="162"/>
                                  </a:lnTo>
                                  <a:lnTo>
                                    <a:pt x="240" y="207"/>
                                  </a:lnTo>
                                  <a:lnTo>
                                    <a:pt x="189" y="256"/>
                                  </a:lnTo>
                                  <a:lnTo>
                                    <a:pt x="143" y="309"/>
                                  </a:lnTo>
                                  <a:lnTo>
                                    <a:pt x="102" y="366"/>
                                  </a:lnTo>
                                  <a:lnTo>
                                    <a:pt x="68" y="427"/>
                                  </a:lnTo>
                                  <a:lnTo>
                                    <a:pt x="41" y="490"/>
                                  </a:lnTo>
                                  <a:lnTo>
                                    <a:pt x="21" y="557"/>
                                  </a:lnTo>
                                  <a:lnTo>
                                    <a:pt x="9" y="626"/>
                                  </a:lnTo>
                                  <a:lnTo>
                                    <a:pt x="5" y="696"/>
                                  </a:lnTo>
                                  <a:lnTo>
                                    <a:pt x="9" y="767"/>
                                  </a:lnTo>
                                  <a:lnTo>
                                    <a:pt x="21" y="836"/>
                                  </a:lnTo>
                                  <a:lnTo>
                                    <a:pt x="41" y="902"/>
                                  </a:lnTo>
                                  <a:lnTo>
                                    <a:pt x="68" y="966"/>
                                  </a:lnTo>
                                  <a:lnTo>
                                    <a:pt x="102" y="1027"/>
                                  </a:lnTo>
                                  <a:lnTo>
                                    <a:pt x="143" y="1084"/>
                                  </a:lnTo>
                                  <a:lnTo>
                                    <a:pt x="189" y="1137"/>
                                  </a:lnTo>
                                  <a:lnTo>
                                    <a:pt x="240" y="1186"/>
                                  </a:lnTo>
                                  <a:lnTo>
                                    <a:pt x="298" y="1230"/>
                                  </a:lnTo>
                                  <a:lnTo>
                                    <a:pt x="360" y="1271"/>
                                  </a:lnTo>
                                  <a:lnTo>
                                    <a:pt x="426" y="1304"/>
                                  </a:lnTo>
                                  <a:lnTo>
                                    <a:pt x="497" y="1334"/>
                                  </a:lnTo>
                                  <a:lnTo>
                                    <a:pt x="570" y="1357"/>
                                  </a:lnTo>
                                  <a:lnTo>
                                    <a:pt x="647" y="1374"/>
                                  </a:lnTo>
                                  <a:lnTo>
                                    <a:pt x="726" y="1385"/>
                                  </a:lnTo>
                                  <a:lnTo>
                                    <a:pt x="809" y="1388"/>
                                  </a:lnTo>
                                  <a:lnTo>
                                    <a:pt x="891" y="1385"/>
                                  </a:lnTo>
                                  <a:lnTo>
                                    <a:pt x="970" y="1374"/>
                                  </a:lnTo>
                                  <a:lnTo>
                                    <a:pt x="1048" y="1357"/>
                                  </a:lnTo>
                                  <a:lnTo>
                                    <a:pt x="1121" y="1334"/>
                                  </a:lnTo>
                                  <a:lnTo>
                                    <a:pt x="1191" y="1304"/>
                                  </a:lnTo>
                                  <a:lnTo>
                                    <a:pt x="1258" y="1271"/>
                                  </a:lnTo>
                                  <a:lnTo>
                                    <a:pt x="1320" y="1230"/>
                                  </a:lnTo>
                                  <a:lnTo>
                                    <a:pt x="1377" y="1186"/>
                                  </a:lnTo>
                                  <a:lnTo>
                                    <a:pt x="1428" y="1137"/>
                                  </a:lnTo>
                                  <a:lnTo>
                                    <a:pt x="1475" y="1084"/>
                                  </a:lnTo>
                                  <a:lnTo>
                                    <a:pt x="1516" y="1027"/>
                                  </a:lnTo>
                                  <a:lnTo>
                                    <a:pt x="1549" y="966"/>
                                  </a:lnTo>
                                  <a:lnTo>
                                    <a:pt x="1576" y="902"/>
                                  </a:lnTo>
                                  <a:lnTo>
                                    <a:pt x="1596" y="836"/>
                                  </a:lnTo>
                                  <a:lnTo>
                                    <a:pt x="1609" y="767"/>
                                  </a:lnTo>
                                  <a:lnTo>
                                    <a:pt x="1613" y="696"/>
                                  </a:lnTo>
                                  <a:lnTo>
                                    <a:pt x="1609" y="626"/>
                                  </a:lnTo>
                                  <a:lnTo>
                                    <a:pt x="1596" y="557"/>
                                  </a:lnTo>
                                  <a:lnTo>
                                    <a:pt x="1576" y="490"/>
                                  </a:lnTo>
                                  <a:lnTo>
                                    <a:pt x="1549" y="427"/>
                                  </a:lnTo>
                                  <a:lnTo>
                                    <a:pt x="1516" y="366"/>
                                  </a:lnTo>
                                  <a:lnTo>
                                    <a:pt x="1475" y="309"/>
                                  </a:lnTo>
                                  <a:lnTo>
                                    <a:pt x="1428" y="256"/>
                                  </a:lnTo>
                                  <a:lnTo>
                                    <a:pt x="1377" y="207"/>
                                  </a:lnTo>
                                  <a:lnTo>
                                    <a:pt x="1320" y="162"/>
                                  </a:lnTo>
                                  <a:lnTo>
                                    <a:pt x="1258" y="122"/>
                                  </a:lnTo>
                                  <a:lnTo>
                                    <a:pt x="1191" y="88"/>
                                  </a:lnTo>
                                  <a:lnTo>
                                    <a:pt x="1121" y="59"/>
                                  </a:lnTo>
                                  <a:lnTo>
                                    <a:pt x="1048" y="35"/>
                                  </a:lnTo>
                                  <a:lnTo>
                                    <a:pt x="970" y="18"/>
                                  </a:lnTo>
                                  <a:lnTo>
                                    <a:pt x="891" y="8"/>
                                  </a:lnTo>
                                  <a:lnTo>
                                    <a:pt x="809" y="5"/>
                                  </a:lnTo>
                                  <a:close/>
                                  <a:moveTo>
                                    <a:pt x="809" y="0"/>
                                  </a:moveTo>
                                  <a:lnTo>
                                    <a:pt x="891" y="3"/>
                                  </a:lnTo>
                                  <a:lnTo>
                                    <a:pt x="972" y="14"/>
                                  </a:lnTo>
                                  <a:lnTo>
                                    <a:pt x="1049" y="31"/>
                                  </a:lnTo>
                                  <a:lnTo>
                                    <a:pt x="1124" y="54"/>
                                  </a:lnTo>
                                  <a:lnTo>
                                    <a:pt x="1194" y="84"/>
                                  </a:lnTo>
                                  <a:lnTo>
                                    <a:pt x="1260" y="119"/>
                                  </a:lnTo>
                                  <a:lnTo>
                                    <a:pt x="1322" y="159"/>
                                  </a:lnTo>
                                  <a:lnTo>
                                    <a:pt x="1380" y="204"/>
                                  </a:lnTo>
                                  <a:lnTo>
                                    <a:pt x="1432" y="253"/>
                                  </a:lnTo>
                                  <a:lnTo>
                                    <a:pt x="1479" y="307"/>
                                  </a:lnTo>
                                  <a:lnTo>
                                    <a:pt x="1520" y="364"/>
                                  </a:lnTo>
                                  <a:lnTo>
                                    <a:pt x="1554" y="426"/>
                                  </a:lnTo>
                                  <a:lnTo>
                                    <a:pt x="1582" y="489"/>
                                  </a:lnTo>
                                  <a:lnTo>
                                    <a:pt x="1602" y="556"/>
                                  </a:lnTo>
                                  <a:lnTo>
                                    <a:pt x="1613" y="625"/>
                                  </a:lnTo>
                                  <a:lnTo>
                                    <a:pt x="1617" y="696"/>
                                  </a:lnTo>
                                  <a:lnTo>
                                    <a:pt x="1613" y="768"/>
                                  </a:lnTo>
                                  <a:lnTo>
                                    <a:pt x="1602" y="837"/>
                                  </a:lnTo>
                                  <a:lnTo>
                                    <a:pt x="1582" y="904"/>
                                  </a:lnTo>
                                  <a:lnTo>
                                    <a:pt x="1554" y="967"/>
                                  </a:lnTo>
                                  <a:lnTo>
                                    <a:pt x="1520" y="1028"/>
                                  </a:lnTo>
                                  <a:lnTo>
                                    <a:pt x="1479" y="1086"/>
                                  </a:lnTo>
                                  <a:lnTo>
                                    <a:pt x="1432" y="1139"/>
                                  </a:lnTo>
                                  <a:lnTo>
                                    <a:pt x="1380" y="1189"/>
                                  </a:lnTo>
                                  <a:lnTo>
                                    <a:pt x="1322" y="1234"/>
                                  </a:lnTo>
                                  <a:lnTo>
                                    <a:pt x="1260" y="1274"/>
                                  </a:lnTo>
                                  <a:lnTo>
                                    <a:pt x="1194" y="1308"/>
                                  </a:lnTo>
                                  <a:lnTo>
                                    <a:pt x="1124" y="1338"/>
                                  </a:lnTo>
                                  <a:lnTo>
                                    <a:pt x="1049" y="1362"/>
                                  </a:lnTo>
                                  <a:lnTo>
                                    <a:pt x="972" y="1379"/>
                                  </a:lnTo>
                                  <a:lnTo>
                                    <a:pt x="891" y="1389"/>
                                  </a:lnTo>
                                  <a:lnTo>
                                    <a:pt x="809" y="1393"/>
                                  </a:lnTo>
                                  <a:lnTo>
                                    <a:pt x="726" y="1389"/>
                                  </a:lnTo>
                                  <a:lnTo>
                                    <a:pt x="646" y="1379"/>
                                  </a:lnTo>
                                  <a:lnTo>
                                    <a:pt x="568" y="1362"/>
                                  </a:lnTo>
                                  <a:lnTo>
                                    <a:pt x="494" y="1338"/>
                                  </a:lnTo>
                                  <a:lnTo>
                                    <a:pt x="423" y="1308"/>
                                  </a:lnTo>
                                  <a:lnTo>
                                    <a:pt x="357" y="1274"/>
                                  </a:lnTo>
                                  <a:lnTo>
                                    <a:pt x="295" y="1234"/>
                                  </a:lnTo>
                                  <a:lnTo>
                                    <a:pt x="237" y="1189"/>
                                  </a:lnTo>
                                  <a:lnTo>
                                    <a:pt x="185" y="1139"/>
                                  </a:lnTo>
                                  <a:lnTo>
                                    <a:pt x="138" y="1086"/>
                                  </a:lnTo>
                                  <a:lnTo>
                                    <a:pt x="98" y="1028"/>
                                  </a:lnTo>
                                  <a:lnTo>
                                    <a:pt x="64" y="967"/>
                                  </a:lnTo>
                                  <a:lnTo>
                                    <a:pt x="36" y="904"/>
                                  </a:lnTo>
                                  <a:lnTo>
                                    <a:pt x="16" y="837"/>
                                  </a:lnTo>
                                  <a:lnTo>
                                    <a:pt x="5" y="768"/>
                                  </a:lnTo>
                                  <a:lnTo>
                                    <a:pt x="0" y="696"/>
                                  </a:lnTo>
                                  <a:lnTo>
                                    <a:pt x="5" y="625"/>
                                  </a:lnTo>
                                  <a:lnTo>
                                    <a:pt x="16" y="556"/>
                                  </a:lnTo>
                                  <a:lnTo>
                                    <a:pt x="36" y="489"/>
                                  </a:lnTo>
                                  <a:lnTo>
                                    <a:pt x="64" y="426"/>
                                  </a:lnTo>
                                  <a:lnTo>
                                    <a:pt x="98" y="364"/>
                                  </a:lnTo>
                                  <a:lnTo>
                                    <a:pt x="138" y="307"/>
                                  </a:lnTo>
                                  <a:lnTo>
                                    <a:pt x="185" y="253"/>
                                  </a:lnTo>
                                  <a:lnTo>
                                    <a:pt x="237" y="204"/>
                                  </a:lnTo>
                                  <a:lnTo>
                                    <a:pt x="295" y="159"/>
                                  </a:lnTo>
                                  <a:lnTo>
                                    <a:pt x="357" y="119"/>
                                  </a:lnTo>
                                  <a:lnTo>
                                    <a:pt x="423" y="84"/>
                                  </a:lnTo>
                                  <a:lnTo>
                                    <a:pt x="494" y="54"/>
                                  </a:lnTo>
                                  <a:lnTo>
                                    <a:pt x="568" y="31"/>
                                  </a:lnTo>
                                  <a:lnTo>
                                    <a:pt x="646" y="14"/>
                                  </a:lnTo>
                                  <a:lnTo>
                                    <a:pt x="726" y="3"/>
                                  </a:lnTo>
                                  <a:lnTo>
                                    <a:pt x="809" y="0"/>
                                  </a:lnTo>
                                  <a:close/>
                                </a:path>
                              </a:pathLst>
                            </a:custGeom>
                            <a:solidFill>
                              <a:srgbClr val="FFE064"/>
                            </a:solidFill>
                            <a:ln>
                              <a:noFill/>
                            </a:ln>
                            <a:extLst>
                              <a:ext uri="{91240B29-F687-4F45-9708-019B960494DF}">
                                <a14:hiddenLine xmlns:a14="http://schemas.microsoft.com/office/drawing/2010/main" w="0">
                                  <a:solidFill>
                                    <a:srgbClr val="FFE064"/>
                                  </a:solidFill>
                                  <a:prstDash val="solid"/>
                                  <a:round/>
                                  <a:headEnd/>
                                  <a:tailEnd/>
                                </a14:hiddenLine>
                              </a:ext>
                            </a:extLst>
                          </wps:spPr>
                          <wps:bodyPr rot="0" vert="horz" wrap="square" lIns="91440" tIns="45720" rIns="91440" bIns="45720" anchor="t" anchorCtr="0" upright="1">
                            <a:noAutofit/>
                          </wps:bodyPr>
                        </wps:wsp>
                        <wps:wsp>
                          <wps:cNvPr id="801" name="Freeform 514"/>
                          <wps:cNvSpPr>
                            <a:spLocks noEditPoints="1"/>
                          </wps:cNvSpPr>
                          <wps:spPr bwMode="auto">
                            <a:xfrm>
                              <a:off x="1252" y="221"/>
                              <a:ext cx="814" cy="701"/>
                            </a:xfrm>
                            <a:custGeom>
                              <a:avLst/>
                              <a:gdLst>
                                <a:gd name="T0" fmla="*/ 651 w 1628"/>
                                <a:gd name="T1" fmla="*/ 19 h 1402"/>
                                <a:gd name="T2" fmla="*/ 428 w 1628"/>
                                <a:gd name="T3" fmla="*/ 89 h 1402"/>
                                <a:gd name="T4" fmla="*/ 242 w 1628"/>
                                <a:gd name="T5" fmla="*/ 209 h 1402"/>
                                <a:gd name="T6" fmla="*/ 103 w 1628"/>
                                <a:gd name="T7" fmla="*/ 369 h 1402"/>
                                <a:gd name="T8" fmla="*/ 21 w 1628"/>
                                <a:gd name="T9" fmla="*/ 561 h 1402"/>
                                <a:gd name="T10" fmla="*/ 10 w 1628"/>
                                <a:gd name="T11" fmla="*/ 773 h 1402"/>
                                <a:gd name="T12" fmla="*/ 69 w 1628"/>
                                <a:gd name="T13" fmla="*/ 972 h 1402"/>
                                <a:gd name="T14" fmla="*/ 190 w 1628"/>
                                <a:gd name="T15" fmla="*/ 1144 h 1402"/>
                                <a:gd name="T16" fmla="*/ 362 w 1628"/>
                                <a:gd name="T17" fmla="*/ 1279 h 1402"/>
                                <a:gd name="T18" fmla="*/ 573 w 1628"/>
                                <a:gd name="T19" fmla="*/ 1367 h 1402"/>
                                <a:gd name="T20" fmla="*/ 814 w 1628"/>
                                <a:gd name="T21" fmla="*/ 1398 h 1402"/>
                                <a:gd name="T22" fmla="*/ 1054 w 1628"/>
                                <a:gd name="T23" fmla="*/ 1367 h 1402"/>
                                <a:gd name="T24" fmla="*/ 1265 w 1628"/>
                                <a:gd name="T25" fmla="*/ 1279 h 1402"/>
                                <a:gd name="T26" fmla="*/ 1437 w 1628"/>
                                <a:gd name="T27" fmla="*/ 1144 h 1402"/>
                                <a:gd name="T28" fmla="*/ 1559 w 1628"/>
                                <a:gd name="T29" fmla="*/ 972 h 1402"/>
                                <a:gd name="T30" fmla="*/ 1618 w 1628"/>
                                <a:gd name="T31" fmla="*/ 773 h 1402"/>
                                <a:gd name="T32" fmla="*/ 1607 w 1628"/>
                                <a:gd name="T33" fmla="*/ 561 h 1402"/>
                                <a:gd name="T34" fmla="*/ 1525 w 1628"/>
                                <a:gd name="T35" fmla="*/ 369 h 1402"/>
                                <a:gd name="T36" fmla="*/ 1385 w 1628"/>
                                <a:gd name="T37" fmla="*/ 209 h 1402"/>
                                <a:gd name="T38" fmla="*/ 1199 w 1628"/>
                                <a:gd name="T39" fmla="*/ 89 h 1402"/>
                                <a:gd name="T40" fmla="*/ 977 w 1628"/>
                                <a:gd name="T41" fmla="*/ 19 h 1402"/>
                                <a:gd name="T42" fmla="*/ 814 w 1628"/>
                                <a:gd name="T43" fmla="*/ 0 h 1402"/>
                                <a:gd name="T44" fmla="*/ 1055 w 1628"/>
                                <a:gd name="T45" fmla="*/ 32 h 1402"/>
                                <a:gd name="T46" fmla="*/ 1268 w 1628"/>
                                <a:gd name="T47" fmla="*/ 120 h 1402"/>
                                <a:gd name="T48" fmla="*/ 1442 w 1628"/>
                                <a:gd name="T49" fmla="*/ 256 h 1402"/>
                                <a:gd name="T50" fmla="*/ 1564 w 1628"/>
                                <a:gd name="T51" fmla="*/ 428 h 1402"/>
                                <a:gd name="T52" fmla="*/ 1623 w 1628"/>
                                <a:gd name="T53" fmla="*/ 630 h 1402"/>
                                <a:gd name="T54" fmla="*/ 1611 w 1628"/>
                                <a:gd name="T55" fmla="*/ 842 h 1402"/>
                                <a:gd name="T56" fmla="*/ 1529 w 1628"/>
                                <a:gd name="T57" fmla="*/ 1035 h 1402"/>
                                <a:gd name="T58" fmla="*/ 1389 w 1628"/>
                                <a:gd name="T59" fmla="*/ 1197 h 1402"/>
                                <a:gd name="T60" fmla="*/ 1202 w 1628"/>
                                <a:gd name="T61" fmla="*/ 1318 h 1402"/>
                                <a:gd name="T62" fmla="*/ 978 w 1628"/>
                                <a:gd name="T63" fmla="*/ 1388 h 1402"/>
                                <a:gd name="T64" fmla="*/ 730 w 1628"/>
                                <a:gd name="T65" fmla="*/ 1398 h 1402"/>
                                <a:gd name="T66" fmla="*/ 497 w 1628"/>
                                <a:gd name="T67" fmla="*/ 1347 h 1402"/>
                                <a:gd name="T68" fmla="*/ 296 w 1628"/>
                                <a:gd name="T69" fmla="*/ 1243 h 1402"/>
                                <a:gd name="T70" fmla="*/ 139 w 1628"/>
                                <a:gd name="T71" fmla="*/ 1093 h 1402"/>
                                <a:gd name="T72" fmla="*/ 36 w 1628"/>
                                <a:gd name="T73" fmla="*/ 910 h 1402"/>
                                <a:gd name="T74" fmla="*/ 0 w 1628"/>
                                <a:gd name="T75" fmla="*/ 701 h 1402"/>
                                <a:gd name="T76" fmla="*/ 36 w 1628"/>
                                <a:gd name="T77" fmla="*/ 493 h 1402"/>
                                <a:gd name="T78" fmla="*/ 139 w 1628"/>
                                <a:gd name="T79" fmla="*/ 309 h 1402"/>
                                <a:gd name="T80" fmla="*/ 296 w 1628"/>
                                <a:gd name="T81" fmla="*/ 160 h 1402"/>
                                <a:gd name="T82" fmla="*/ 497 w 1628"/>
                                <a:gd name="T83" fmla="*/ 56 h 1402"/>
                                <a:gd name="T84" fmla="*/ 730 w 1628"/>
                                <a:gd name="T85" fmla="*/ 4 h 1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28" h="1402">
                                  <a:moveTo>
                                    <a:pt x="814" y="5"/>
                                  </a:moveTo>
                                  <a:lnTo>
                                    <a:pt x="731" y="8"/>
                                  </a:lnTo>
                                  <a:lnTo>
                                    <a:pt x="651" y="19"/>
                                  </a:lnTo>
                                  <a:lnTo>
                                    <a:pt x="573" y="36"/>
                                  </a:lnTo>
                                  <a:lnTo>
                                    <a:pt x="499" y="59"/>
                                  </a:lnTo>
                                  <a:lnTo>
                                    <a:pt x="428" y="89"/>
                                  </a:lnTo>
                                  <a:lnTo>
                                    <a:pt x="362" y="124"/>
                                  </a:lnTo>
                                  <a:lnTo>
                                    <a:pt x="300" y="164"/>
                                  </a:lnTo>
                                  <a:lnTo>
                                    <a:pt x="242" y="209"/>
                                  </a:lnTo>
                                  <a:lnTo>
                                    <a:pt x="190" y="258"/>
                                  </a:lnTo>
                                  <a:lnTo>
                                    <a:pt x="143" y="312"/>
                                  </a:lnTo>
                                  <a:lnTo>
                                    <a:pt x="103" y="369"/>
                                  </a:lnTo>
                                  <a:lnTo>
                                    <a:pt x="69" y="431"/>
                                  </a:lnTo>
                                  <a:lnTo>
                                    <a:pt x="41" y="494"/>
                                  </a:lnTo>
                                  <a:lnTo>
                                    <a:pt x="21" y="561"/>
                                  </a:lnTo>
                                  <a:lnTo>
                                    <a:pt x="10" y="630"/>
                                  </a:lnTo>
                                  <a:lnTo>
                                    <a:pt x="5" y="701"/>
                                  </a:lnTo>
                                  <a:lnTo>
                                    <a:pt x="10" y="773"/>
                                  </a:lnTo>
                                  <a:lnTo>
                                    <a:pt x="21" y="842"/>
                                  </a:lnTo>
                                  <a:lnTo>
                                    <a:pt x="41" y="909"/>
                                  </a:lnTo>
                                  <a:lnTo>
                                    <a:pt x="69" y="972"/>
                                  </a:lnTo>
                                  <a:lnTo>
                                    <a:pt x="103" y="1033"/>
                                  </a:lnTo>
                                  <a:lnTo>
                                    <a:pt x="143" y="1091"/>
                                  </a:lnTo>
                                  <a:lnTo>
                                    <a:pt x="190" y="1144"/>
                                  </a:lnTo>
                                  <a:lnTo>
                                    <a:pt x="242" y="1194"/>
                                  </a:lnTo>
                                  <a:lnTo>
                                    <a:pt x="300" y="1239"/>
                                  </a:lnTo>
                                  <a:lnTo>
                                    <a:pt x="362" y="1279"/>
                                  </a:lnTo>
                                  <a:lnTo>
                                    <a:pt x="428" y="1313"/>
                                  </a:lnTo>
                                  <a:lnTo>
                                    <a:pt x="499" y="1343"/>
                                  </a:lnTo>
                                  <a:lnTo>
                                    <a:pt x="573" y="1367"/>
                                  </a:lnTo>
                                  <a:lnTo>
                                    <a:pt x="651" y="1384"/>
                                  </a:lnTo>
                                  <a:lnTo>
                                    <a:pt x="731" y="1394"/>
                                  </a:lnTo>
                                  <a:lnTo>
                                    <a:pt x="814" y="1398"/>
                                  </a:lnTo>
                                  <a:lnTo>
                                    <a:pt x="896" y="1394"/>
                                  </a:lnTo>
                                  <a:lnTo>
                                    <a:pt x="977" y="1384"/>
                                  </a:lnTo>
                                  <a:lnTo>
                                    <a:pt x="1054" y="1367"/>
                                  </a:lnTo>
                                  <a:lnTo>
                                    <a:pt x="1129" y="1343"/>
                                  </a:lnTo>
                                  <a:lnTo>
                                    <a:pt x="1199" y="1313"/>
                                  </a:lnTo>
                                  <a:lnTo>
                                    <a:pt x="1265" y="1279"/>
                                  </a:lnTo>
                                  <a:lnTo>
                                    <a:pt x="1327" y="1239"/>
                                  </a:lnTo>
                                  <a:lnTo>
                                    <a:pt x="1385" y="1194"/>
                                  </a:lnTo>
                                  <a:lnTo>
                                    <a:pt x="1437" y="1144"/>
                                  </a:lnTo>
                                  <a:lnTo>
                                    <a:pt x="1484" y="1091"/>
                                  </a:lnTo>
                                  <a:lnTo>
                                    <a:pt x="1525" y="1033"/>
                                  </a:lnTo>
                                  <a:lnTo>
                                    <a:pt x="1559" y="972"/>
                                  </a:lnTo>
                                  <a:lnTo>
                                    <a:pt x="1587" y="909"/>
                                  </a:lnTo>
                                  <a:lnTo>
                                    <a:pt x="1607" y="842"/>
                                  </a:lnTo>
                                  <a:lnTo>
                                    <a:pt x="1618" y="773"/>
                                  </a:lnTo>
                                  <a:lnTo>
                                    <a:pt x="1622" y="701"/>
                                  </a:lnTo>
                                  <a:lnTo>
                                    <a:pt x="1618" y="630"/>
                                  </a:lnTo>
                                  <a:lnTo>
                                    <a:pt x="1607" y="561"/>
                                  </a:lnTo>
                                  <a:lnTo>
                                    <a:pt x="1587" y="494"/>
                                  </a:lnTo>
                                  <a:lnTo>
                                    <a:pt x="1559" y="431"/>
                                  </a:lnTo>
                                  <a:lnTo>
                                    <a:pt x="1525" y="369"/>
                                  </a:lnTo>
                                  <a:lnTo>
                                    <a:pt x="1484" y="312"/>
                                  </a:lnTo>
                                  <a:lnTo>
                                    <a:pt x="1437" y="258"/>
                                  </a:lnTo>
                                  <a:lnTo>
                                    <a:pt x="1385" y="209"/>
                                  </a:lnTo>
                                  <a:lnTo>
                                    <a:pt x="1327" y="164"/>
                                  </a:lnTo>
                                  <a:lnTo>
                                    <a:pt x="1265" y="124"/>
                                  </a:lnTo>
                                  <a:lnTo>
                                    <a:pt x="1199" y="89"/>
                                  </a:lnTo>
                                  <a:lnTo>
                                    <a:pt x="1129" y="59"/>
                                  </a:lnTo>
                                  <a:lnTo>
                                    <a:pt x="1054" y="36"/>
                                  </a:lnTo>
                                  <a:lnTo>
                                    <a:pt x="977" y="19"/>
                                  </a:lnTo>
                                  <a:lnTo>
                                    <a:pt x="896" y="8"/>
                                  </a:lnTo>
                                  <a:lnTo>
                                    <a:pt x="814" y="5"/>
                                  </a:lnTo>
                                  <a:close/>
                                  <a:moveTo>
                                    <a:pt x="814" y="0"/>
                                  </a:moveTo>
                                  <a:lnTo>
                                    <a:pt x="898" y="4"/>
                                  </a:lnTo>
                                  <a:lnTo>
                                    <a:pt x="978" y="15"/>
                                  </a:lnTo>
                                  <a:lnTo>
                                    <a:pt x="1055" y="32"/>
                                  </a:lnTo>
                                  <a:lnTo>
                                    <a:pt x="1130" y="56"/>
                                  </a:lnTo>
                                  <a:lnTo>
                                    <a:pt x="1202" y="85"/>
                                  </a:lnTo>
                                  <a:lnTo>
                                    <a:pt x="1268" y="120"/>
                                  </a:lnTo>
                                  <a:lnTo>
                                    <a:pt x="1332" y="160"/>
                                  </a:lnTo>
                                  <a:lnTo>
                                    <a:pt x="1389" y="206"/>
                                  </a:lnTo>
                                  <a:lnTo>
                                    <a:pt x="1442" y="256"/>
                                  </a:lnTo>
                                  <a:lnTo>
                                    <a:pt x="1488" y="309"/>
                                  </a:lnTo>
                                  <a:lnTo>
                                    <a:pt x="1529" y="368"/>
                                  </a:lnTo>
                                  <a:lnTo>
                                    <a:pt x="1564" y="428"/>
                                  </a:lnTo>
                                  <a:lnTo>
                                    <a:pt x="1591" y="493"/>
                                  </a:lnTo>
                                  <a:lnTo>
                                    <a:pt x="1611" y="561"/>
                                  </a:lnTo>
                                  <a:lnTo>
                                    <a:pt x="1623" y="630"/>
                                  </a:lnTo>
                                  <a:lnTo>
                                    <a:pt x="1628" y="701"/>
                                  </a:lnTo>
                                  <a:lnTo>
                                    <a:pt x="1623" y="773"/>
                                  </a:lnTo>
                                  <a:lnTo>
                                    <a:pt x="1611" y="842"/>
                                  </a:lnTo>
                                  <a:lnTo>
                                    <a:pt x="1591" y="910"/>
                                  </a:lnTo>
                                  <a:lnTo>
                                    <a:pt x="1564" y="975"/>
                                  </a:lnTo>
                                  <a:lnTo>
                                    <a:pt x="1529" y="1035"/>
                                  </a:lnTo>
                                  <a:lnTo>
                                    <a:pt x="1488" y="1093"/>
                                  </a:lnTo>
                                  <a:lnTo>
                                    <a:pt x="1442" y="1147"/>
                                  </a:lnTo>
                                  <a:lnTo>
                                    <a:pt x="1389" y="1197"/>
                                  </a:lnTo>
                                  <a:lnTo>
                                    <a:pt x="1332" y="1243"/>
                                  </a:lnTo>
                                  <a:lnTo>
                                    <a:pt x="1268" y="1283"/>
                                  </a:lnTo>
                                  <a:lnTo>
                                    <a:pt x="1202" y="1318"/>
                                  </a:lnTo>
                                  <a:lnTo>
                                    <a:pt x="1130" y="1347"/>
                                  </a:lnTo>
                                  <a:lnTo>
                                    <a:pt x="1055" y="1370"/>
                                  </a:lnTo>
                                  <a:lnTo>
                                    <a:pt x="978" y="1388"/>
                                  </a:lnTo>
                                  <a:lnTo>
                                    <a:pt x="898" y="1398"/>
                                  </a:lnTo>
                                  <a:lnTo>
                                    <a:pt x="814" y="1402"/>
                                  </a:lnTo>
                                  <a:lnTo>
                                    <a:pt x="730" y="1398"/>
                                  </a:lnTo>
                                  <a:lnTo>
                                    <a:pt x="650" y="1388"/>
                                  </a:lnTo>
                                  <a:lnTo>
                                    <a:pt x="572" y="1370"/>
                                  </a:lnTo>
                                  <a:lnTo>
                                    <a:pt x="497" y="1347"/>
                                  </a:lnTo>
                                  <a:lnTo>
                                    <a:pt x="425" y="1318"/>
                                  </a:lnTo>
                                  <a:lnTo>
                                    <a:pt x="359" y="1283"/>
                                  </a:lnTo>
                                  <a:lnTo>
                                    <a:pt x="296" y="1243"/>
                                  </a:lnTo>
                                  <a:lnTo>
                                    <a:pt x="238" y="1197"/>
                                  </a:lnTo>
                                  <a:lnTo>
                                    <a:pt x="186" y="1147"/>
                                  </a:lnTo>
                                  <a:lnTo>
                                    <a:pt x="139" y="1093"/>
                                  </a:lnTo>
                                  <a:lnTo>
                                    <a:pt x="98" y="1035"/>
                                  </a:lnTo>
                                  <a:lnTo>
                                    <a:pt x="63" y="975"/>
                                  </a:lnTo>
                                  <a:lnTo>
                                    <a:pt x="36" y="910"/>
                                  </a:lnTo>
                                  <a:lnTo>
                                    <a:pt x="17" y="842"/>
                                  </a:lnTo>
                                  <a:lnTo>
                                    <a:pt x="4" y="773"/>
                                  </a:lnTo>
                                  <a:lnTo>
                                    <a:pt x="0" y="701"/>
                                  </a:lnTo>
                                  <a:lnTo>
                                    <a:pt x="4" y="630"/>
                                  </a:lnTo>
                                  <a:lnTo>
                                    <a:pt x="17" y="561"/>
                                  </a:lnTo>
                                  <a:lnTo>
                                    <a:pt x="36" y="493"/>
                                  </a:lnTo>
                                  <a:lnTo>
                                    <a:pt x="63" y="428"/>
                                  </a:lnTo>
                                  <a:lnTo>
                                    <a:pt x="98" y="368"/>
                                  </a:lnTo>
                                  <a:lnTo>
                                    <a:pt x="139" y="309"/>
                                  </a:lnTo>
                                  <a:lnTo>
                                    <a:pt x="186" y="256"/>
                                  </a:lnTo>
                                  <a:lnTo>
                                    <a:pt x="238" y="206"/>
                                  </a:lnTo>
                                  <a:lnTo>
                                    <a:pt x="296" y="160"/>
                                  </a:lnTo>
                                  <a:lnTo>
                                    <a:pt x="359" y="120"/>
                                  </a:lnTo>
                                  <a:lnTo>
                                    <a:pt x="425" y="85"/>
                                  </a:lnTo>
                                  <a:lnTo>
                                    <a:pt x="497" y="56"/>
                                  </a:lnTo>
                                  <a:lnTo>
                                    <a:pt x="572" y="32"/>
                                  </a:lnTo>
                                  <a:lnTo>
                                    <a:pt x="650" y="15"/>
                                  </a:lnTo>
                                  <a:lnTo>
                                    <a:pt x="730" y="4"/>
                                  </a:lnTo>
                                  <a:lnTo>
                                    <a:pt x="814" y="0"/>
                                  </a:lnTo>
                                  <a:close/>
                                </a:path>
                              </a:pathLst>
                            </a:custGeom>
                            <a:solidFill>
                              <a:srgbClr val="FFE063"/>
                            </a:solidFill>
                            <a:ln>
                              <a:noFill/>
                            </a:ln>
                            <a:extLst>
                              <a:ext uri="{91240B29-F687-4F45-9708-019B960494DF}">
                                <a14:hiddenLine xmlns:a14="http://schemas.microsoft.com/office/drawing/2010/main" w="0">
                                  <a:solidFill>
                                    <a:srgbClr val="FFE063"/>
                                  </a:solidFill>
                                  <a:prstDash val="solid"/>
                                  <a:round/>
                                  <a:headEnd/>
                                  <a:tailEnd/>
                                </a14:hiddenLine>
                              </a:ext>
                            </a:extLst>
                          </wps:spPr>
                          <wps:bodyPr rot="0" vert="horz" wrap="square" lIns="91440" tIns="45720" rIns="91440" bIns="45720" anchor="t" anchorCtr="0" upright="1">
                            <a:noAutofit/>
                          </wps:bodyPr>
                        </wps:wsp>
                        <wps:wsp>
                          <wps:cNvPr id="802" name="Freeform 515"/>
                          <wps:cNvSpPr>
                            <a:spLocks noEditPoints="1"/>
                          </wps:cNvSpPr>
                          <wps:spPr bwMode="auto">
                            <a:xfrm>
                              <a:off x="1250" y="220"/>
                              <a:ext cx="819" cy="705"/>
                            </a:xfrm>
                            <a:custGeom>
                              <a:avLst/>
                              <a:gdLst>
                                <a:gd name="T0" fmla="*/ 656 w 1639"/>
                                <a:gd name="T1" fmla="*/ 19 h 1411"/>
                                <a:gd name="T2" fmla="*/ 431 w 1639"/>
                                <a:gd name="T3" fmla="*/ 89 h 1411"/>
                                <a:gd name="T4" fmla="*/ 244 w 1639"/>
                                <a:gd name="T5" fmla="*/ 210 h 1411"/>
                                <a:gd name="T6" fmla="*/ 104 w 1639"/>
                                <a:gd name="T7" fmla="*/ 372 h 1411"/>
                                <a:gd name="T8" fmla="*/ 23 w 1639"/>
                                <a:gd name="T9" fmla="*/ 565 h 1411"/>
                                <a:gd name="T10" fmla="*/ 10 w 1639"/>
                                <a:gd name="T11" fmla="*/ 777 h 1411"/>
                                <a:gd name="T12" fmla="*/ 69 w 1639"/>
                                <a:gd name="T13" fmla="*/ 979 h 1411"/>
                                <a:gd name="T14" fmla="*/ 192 w 1639"/>
                                <a:gd name="T15" fmla="*/ 1151 h 1411"/>
                                <a:gd name="T16" fmla="*/ 365 w 1639"/>
                                <a:gd name="T17" fmla="*/ 1287 h 1411"/>
                                <a:gd name="T18" fmla="*/ 578 w 1639"/>
                                <a:gd name="T19" fmla="*/ 1374 h 1411"/>
                                <a:gd name="T20" fmla="*/ 820 w 1639"/>
                                <a:gd name="T21" fmla="*/ 1406 h 1411"/>
                                <a:gd name="T22" fmla="*/ 1061 w 1639"/>
                                <a:gd name="T23" fmla="*/ 1374 h 1411"/>
                                <a:gd name="T24" fmla="*/ 1274 w 1639"/>
                                <a:gd name="T25" fmla="*/ 1287 h 1411"/>
                                <a:gd name="T26" fmla="*/ 1448 w 1639"/>
                                <a:gd name="T27" fmla="*/ 1151 h 1411"/>
                                <a:gd name="T28" fmla="*/ 1570 w 1639"/>
                                <a:gd name="T29" fmla="*/ 979 h 1411"/>
                                <a:gd name="T30" fmla="*/ 1629 w 1639"/>
                                <a:gd name="T31" fmla="*/ 777 h 1411"/>
                                <a:gd name="T32" fmla="*/ 1617 w 1639"/>
                                <a:gd name="T33" fmla="*/ 565 h 1411"/>
                                <a:gd name="T34" fmla="*/ 1535 w 1639"/>
                                <a:gd name="T35" fmla="*/ 372 h 1411"/>
                                <a:gd name="T36" fmla="*/ 1395 w 1639"/>
                                <a:gd name="T37" fmla="*/ 210 h 1411"/>
                                <a:gd name="T38" fmla="*/ 1208 w 1639"/>
                                <a:gd name="T39" fmla="*/ 89 h 1411"/>
                                <a:gd name="T40" fmla="*/ 984 w 1639"/>
                                <a:gd name="T41" fmla="*/ 19 h 1411"/>
                                <a:gd name="T42" fmla="*/ 820 w 1639"/>
                                <a:gd name="T43" fmla="*/ 0 h 1411"/>
                                <a:gd name="T44" fmla="*/ 1063 w 1639"/>
                                <a:gd name="T45" fmla="*/ 32 h 1411"/>
                                <a:gd name="T46" fmla="*/ 1277 w 1639"/>
                                <a:gd name="T47" fmla="*/ 120 h 1411"/>
                                <a:gd name="T48" fmla="*/ 1452 w 1639"/>
                                <a:gd name="T49" fmla="*/ 256 h 1411"/>
                                <a:gd name="T50" fmla="*/ 1575 w 1639"/>
                                <a:gd name="T51" fmla="*/ 431 h 1411"/>
                                <a:gd name="T52" fmla="*/ 1635 w 1639"/>
                                <a:gd name="T53" fmla="*/ 634 h 1411"/>
                                <a:gd name="T54" fmla="*/ 1622 w 1639"/>
                                <a:gd name="T55" fmla="*/ 847 h 1411"/>
                                <a:gd name="T56" fmla="*/ 1539 w 1639"/>
                                <a:gd name="T57" fmla="*/ 1042 h 1411"/>
                                <a:gd name="T58" fmla="*/ 1398 w 1639"/>
                                <a:gd name="T59" fmla="*/ 1204 h 1411"/>
                                <a:gd name="T60" fmla="*/ 1209 w 1639"/>
                                <a:gd name="T61" fmla="*/ 1326 h 1411"/>
                                <a:gd name="T62" fmla="*/ 985 w 1639"/>
                                <a:gd name="T63" fmla="*/ 1396 h 1411"/>
                                <a:gd name="T64" fmla="*/ 736 w 1639"/>
                                <a:gd name="T65" fmla="*/ 1407 h 1411"/>
                                <a:gd name="T66" fmla="*/ 500 w 1639"/>
                                <a:gd name="T67" fmla="*/ 1355 h 1411"/>
                                <a:gd name="T68" fmla="*/ 299 w 1639"/>
                                <a:gd name="T69" fmla="*/ 1249 h 1411"/>
                                <a:gd name="T70" fmla="*/ 141 w 1639"/>
                                <a:gd name="T71" fmla="*/ 1100 h 1411"/>
                                <a:gd name="T72" fmla="*/ 38 w 1639"/>
                                <a:gd name="T73" fmla="*/ 915 h 1411"/>
                                <a:gd name="T74" fmla="*/ 0 w 1639"/>
                                <a:gd name="T75" fmla="*/ 705 h 1411"/>
                                <a:gd name="T76" fmla="*/ 38 w 1639"/>
                                <a:gd name="T77" fmla="*/ 496 h 1411"/>
                                <a:gd name="T78" fmla="*/ 141 w 1639"/>
                                <a:gd name="T79" fmla="*/ 311 h 1411"/>
                                <a:gd name="T80" fmla="*/ 299 w 1639"/>
                                <a:gd name="T81" fmla="*/ 161 h 1411"/>
                                <a:gd name="T82" fmla="*/ 500 w 1639"/>
                                <a:gd name="T83" fmla="*/ 55 h 1411"/>
                                <a:gd name="T84" fmla="*/ 736 w 1639"/>
                                <a:gd name="T85" fmla="*/ 4 h 1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39" h="1411">
                                  <a:moveTo>
                                    <a:pt x="820" y="4"/>
                                  </a:moveTo>
                                  <a:lnTo>
                                    <a:pt x="736" y="8"/>
                                  </a:lnTo>
                                  <a:lnTo>
                                    <a:pt x="656" y="19"/>
                                  </a:lnTo>
                                  <a:lnTo>
                                    <a:pt x="578" y="36"/>
                                  </a:lnTo>
                                  <a:lnTo>
                                    <a:pt x="503" y="60"/>
                                  </a:lnTo>
                                  <a:lnTo>
                                    <a:pt x="431" y="89"/>
                                  </a:lnTo>
                                  <a:lnTo>
                                    <a:pt x="365" y="124"/>
                                  </a:lnTo>
                                  <a:lnTo>
                                    <a:pt x="302" y="164"/>
                                  </a:lnTo>
                                  <a:lnTo>
                                    <a:pt x="244" y="210"/>
                                  </a:lnTo>
                                  <a:lnTo>
                                    <a:pt x="192" y="260"/>
                                  </a:lnTo>
                                  <a:lnTo>
                                    <a:pt x="145" y="313"/>
                                  </a:lnTo>
                                  <a:lnTo>
                                    <a:pt x="104" y="372"/>
                                  </a:lnTo>
                                  <a:lnTo>
                                    <a:pt x="69" y="432"/>
                                  </a:lnTo>
                                  <a:lnTo>
                                    <a:pt x="42" y="497"/>
                                  </a:lnTo>
                                  <a:lnTo>
                                    <a:pt x="23" y="565"/>
                                  </a:lnTo>
                                  <a:lnTo>
                                    <a:pt x="10" y="634"/>
                                  </a:lnTo>
                                  <a:lnTo>
                                    <a:pt x="6" y="705"/>
                                  </a:lnTo>
                                  <a:lnTo>
                                    <a:pt x="10" y="777"/>
                                  </a:lnTo>
                                  <a:lnTo>
                                    <a:pt x="23" y="846"/>
                                  </a:lnTo>
                                  <a:lnTo>
                                    <a:pt x="42" y="914"/>
                                  </a:lnTo>
                                  <a:lnTo>
                                    <a:pt x="69" y="979"/>
                                  </a:lnTo>
                                  <a:lnTo>
                                    <a:pt x="104" y="1039"/>
                                  </a:lnTo>
                                  <a:lnTo>
                                    <a:pt x="145" y="1097"/>
                                  </a:lnTo>
                                  <a:lnTo>
                                    <a:pt x="192" y="1151"/>
                                  </a:lnTo>
                                  <a:lnTo>
                                    <a:pt x="244" y="1201"/>
                                  </a:lnTo>
                                  <a:lnTo>
                                    <a:pt x="302" y="1247"/>
                                  </a:lnTo>
                                  <a:lnTo>
                                    <a:pt x="365" y="1287"/>
                                  </a:lnTo>
                                  <a:lnTo>
                                    <a:pt x="431" y="1322"/>
                                  </a:lnTo>
                                  <a:lnTo>
                                    <a:pt x="503" y="1351"/>
                                  </a:lnTo>
                                  <a:lnTo>
                                    <a:pt x="578" y="1374"/>
                                  </a:lnTo>
                                  <a:lnTo>
                                    <a:pt x="656" y="1392"/>
                                  </a:lnTo>
                                  <a:lnTo>
                                    <a:pt x="736" y="1402"/>
                                  </a:lnTo>
                                  <a:lnTo>
                                    <a:pt x="820" y="1406"/>
                                  </a:lnTo>
                                  <a:lnTo>
                                    <a:pt x="904" y="1402"/>
                                  </a:lnTo>
                                  <a:lnTo>
                                    <a:pt x="984" y="1392"/>
                                  </a:lnTo>
                                  <a:lnTo>
                                    <a:pt x="1061" y="1374"/>
                                  </a:lnTo>
                                  <a:lnTo>
                                    <a:pt x="1136" y="1351"/>
                                  </a:lnTo>
                                  <a:lnTo>
                                    <a:pt x="1208" y="1322"/>
                                  </a:lnTo>
                                  <a:lnTo>
                                    <a:pt x="1274" y="1287"/>
                                  </a:lnTo>
                                  <a:lnTo>
                                    <a:pt x="1338" y="1247"/>
                                  </a:lnTo>
                                  <a:lnTo>
                                    <a:pt x="1395" y="1201"/>
                                  </a:lnTo>
                                  <a:lnTo>
                                    <a:pt x="1448" y="1151"/>
                                  </a:lnTo>
                                  <a:lnTo>
                                    <a:pt x="1494" y="1097"/>
                                  </a:lnTo>
                                  <a:lnTo>
                                    <a:pt x="1535" y="1039"/>
                                  </a:lnTo>
                                  <a:lnTo>
                                    <a:pt x="1570" y="979"/>
                                  </a:lnTo>
                                  <a:lnTo>
                                    <a:pt x="1597" y="914"/>
                                  </a:lnTo>
                                  <a:lnTo>
                                    <a:pt x="1617" y="846"/>
                                  </a:lnTo>
                                  <a:lnTo>
                                    <a:pt x="1629" y="777"/>
                                  </a:lnTo>
                                  <a:lnTo>
                                    <a:pt x="1634" y="705"/>
                                  </a:lnTo>
                                  <a:lnTo>
                                    <a:pt x="1629" y="634"/>
                                  </a:lnTo>
                                  <a:lnTo>
                                    <a:pt x="1617" y="565"/>
                                  </a:lnTo>
                                  <a:lnTo>
                                    <a:pt x="1597" y="497"/>
                                  </a:lnTo>
                                  <a:lnTo>
                                    <a:pt x="1570" y="432"/>
                                  </a:lnTo>
                                  <a:lnTo>
                                    <a:pt x="1535" y="372"/>
                                  </a:lnTo>
                                  <a:lnTo>
                                    <a:pt x="1494" y="313"/>
                                  </a:lnTo>
                                  <a:lnTo>
                                    <a:pt x="1448" y="260"/>
                                  </a:lnTo>
                                  <a:lnTo>
                                    <a:pt x="1395" y="210"/>
                                  </a:lnTo>
                                  <a:lnTo>
                                    <a:pt x="1338" y="164"/>
                                  </a:lnTo>
                                  <a:lnTo>
                                    <a:pt x="1274" y="124"/>
                                  </a:lnTo>
                                  <a:lnTo>
                                    <a:pt x="1208" y="89"/>
                                  </a:lnTo>
                                  <a:lnTo>
                                    <a:pt x="1136" y="60"/>
                                  </a:lnTo>
                                  <a:lnTo>
                                    <a:pt x="1061" y="36"/>
                                  </a:lnTo>
                                  <a:lnTo>
                                    <a:pt x="984" y="19"/>
                                  </a:lnTo>
                                  <a:lnTo>
                                    <a:pt x="904" y="8"/>
                                  </a:lnTo>
                                  <a:lnTo>
                                    <a:pt x="820" y="4"/>
                                  </a:lnTo>
                                  <a:close/>
                                  <a:moveTo>
                                    <a:pt x="820" y="0"/>
                                  </a:moveTo>
                                  <a:lnTo>
                                    <a:pt x="904" y="4"/>
                                  </a:lnTo>
                                  <a:lnTo>
                                    <a:pt x="985" y="15"/>
                                  </a:lnTo>
                                  <a:lnTo>
                                    <a:pt x="1063" y="32"/>
                                  </a:lnTo>
                                  <a:lnTo>
                                    <a:pt x="1139" y="55"/>
                                  </a:lnTo>
                                  <a:lnTo>
                                    <a:pt x="1209" y="85"/>
                                  </a:lnTo>
                                  <a:lnTo>
                                    <a:pt x="1277" y="120"/>
                                  </a:lnTo>
                                  <a:lnTo>
                                    <a:pt x="1341" y="161"/>
                                  </a:lnTo>
                                  <a:lnTo>
                                    <a:pt x="1398" y="207"/>
                                  </a:lnTo>
                                  <a:lnTo>
                                    <a:pt x="1452" y="256"/>
                                  </a:lnTo>
                                  <a:lnTo>
                                    <a:pt x="1498" y="311"/>
                                  </a:lnTo>
                                  <a:lnTo>
                                    <a:pt x="1539" y="369"/>
                                  </a:lnTo>
                                  <a:lnTo>
                                    <a:pt x="1575" y="431"/>
                                  </a:lnTo>
                                  <a:lnTo>
                                    <a:pt x="1601" y="496"/>
                                  </a:lnTo>
                                  <a:lnTo>
                                    <a:pt x="1622" y="563"/>
                                  </a:lnTo>
                                  <a:lnTo>
                                    <a:pt x="1635" y="634"/>
                                  </a:lnTo>
                                  <a:lnTo>
                                    <a:pt x="1639" y="705"/>
                                  </a:lnTo>
                                  <a:lnTo>
                                    <a:pt x="1635" y="777"/>
                                  </a:lnTo>
                                  <a:lnTo>
                                    <a:pt x="1622" y="847"/>
                                  </a:lnTo>
                                  <a:lnTo>
                                    <a:pt x="1601" y="915"/>
                                  </a:lnTo>
                                  <a:lnTo>
                                    <a:pt x="1575" y="980"/>
                                  </a:lnTo>
                                  <a:lnTo>
                                    <a:pt x="1539" y="1042"/>
                                  </a:lnTo>
                                  <a:lnTo>
                                    <a:pt x="1498" y="1100"/>
                                  </a:lnTo>
                                  <a:lnTo>
                                    <a:pt x="1452" y="1155"/>
                                  </a:lnTo>
                                  <a:lnTo>
                                    <a:pt x="1398" y="1204"/>
                                  </a:lnTo>
                                  <a:lnTo>
                                    <a:pt x="1341" y="1249"/>
                                  </a:lnTo>
                                  <a:lnTo>
                                    <a:pt x="1277" y="1290"/>
                                  </a:lnTo>
                                  <a:lnTo>
                                    <a:pt x="1209" y="1326"/>
                                  </a:lnTo>
                                  <a:lnTo>
                                    <a:pt x="1139" y="1355"/>
                                  </a:lnTo>
                                  <a:lnTo>
                                    <a:pt x="1063" y="1379"/>
                                  </a:lnTo>
                                  <a:lnTo>
                                    <a:pt x="985" y="1396"/>
                                  </a:lnTo>
                                  <a:lnTo>
                                    <a:pt x="904" y="1407"/>
                                  </a:lnTo>
                                  <a:lnTo>
                                    <a:pt x="820" y="1411"/>
                                  </a:lnTo>
                                  <a:lnTo>
                                    <a:pt x="736" y="1407"/>
                                  </a:lnTo>
                                  <a:lnTo>
                                    <a:pt x="654" y="1396"/>
                                  </a:lnTo>
                                  <a:lnTo>
                                    <a:pt x="577" y="1379"/>
                                  </a:lnTo>
                                  <a:lnTo>
                                    <a:pt x="500" y="1355"/>
                                  </a:lnTo>
                                  <a:lnTo>
                                    <a:pt x="430" y="1326"/>
                                  </a:lnTo>
                                  <a:lnTo>
                                    <a:pt x="362" y="1290"/>
                                  </a:lnTo>
                                  <a:lnTo>
                                    <a:pt x="299" y="1249"/>
                                  </a:lnTo>
                                  <a:lnTo>
                                    <a:pt x="241" y="1204"/>
                                  </a:lnTo>
                                  <a:lnTo>
                                    <a:pt x="188" y="1155"/>
                                  </a:lnTo>
                                  <a:lnTo>
                                    <a:pt x="141" y="1100"/>
                                  </a:lnTo>
                                  <a:lnTo>
                                    <a:pt x="100" y="1042"/>
                                  </a:lnTo>
                                  <a:lnTo>
                                    <a:pt x="65" y="980"/>
                                  </a:lnTo>
                                  <a:lnTo>
                                    <a:pt x="38" y="915"/>
                                  </a:lnTo>
                                  <a:lnTo>
                                    <a:pt x="17" y="847"/>
                                  </a:lnTo>
                                  <a:lnTo>
                                    <a:pt x="4" y="777"/>
                                  </a:lnTo>
                                  <a:lnTo>
                                    <a:pt x="0" y="705"/>
                                  </a:lnTo>
                                  <a:lnTo>
                                    <a:pt x="4" y="634"/>
                                  </a:lnTo>
                                  <a:lnTo>
                                    <a:pt x="17" y="563"/>
                                  </a:lnTo>
                                  <a:lnTo>
                                    <a:pt x="38" y="496"/>
                                  </a:lnTo>
                                  <a:lnTo>
                                    <a:pt x="65" y="431"/>
                                  </a:lnTo>
                                  <a:lnTo>
                                    <a:pt x="100" y="369"/>
                                  </a:lnTo>
                                  <a:lnTo>
                                    <a:pt x="141" y="311"/>
                                  </a:lnTo>
                                  <a:lnTo>
                                    <a:pt x="188" y="256"/>
                                  </a:lnTo>
                                  <a:lnTo>
                                    <a:pt x="241" y="207"/>
                                  </a:lnTo>
                                  <a:lnTo>
                                    <a:pt x="299" y="161"/>
                                  </a:lnTo>
                                  <a:lnTo>
                                    <a:pt x="362" y="120"/>
                                  </a:lnTo>
                                  <a:lnTo>
                                    <a:pt x="430" y="85"/>
                                  </a:lnTo>
                                  <a:lnTo>
                                    <a:pt x="500" y="55"/>
                                  </a:lnTo>
                                  <a:lnTo>
                                    <a:pt x="577" y="32"/>
                                  </a:lnTo>
                                  <a:lnTo>
                                    <a:pt x="654" y="15"/>
                                  </a:lnTo>
                                  <a:lnTo>
                                    <a:pt x="736" y="4"/>
                                  </a:lnTo>
                                  <a:lnTo>
                                    <a:pt x="820" y="0"/>
                                  </a:lnTo>
                                  <a:close/>
                                </a:path>
                              </a:pathLst>
                            </a:custGeom>
                            <a:solidFill>
                              <a:srgbClr val="FFE062"/>
                            </a:solidFill>
                            <a:ln>
                              <a:noFill/>
                            </a:ln>
                            <a:extLst>
                              <a:ext uri="{91240B29-F687-4F45-9708-019B960494DF}">
                                <a14:hiddenLine xmlns:a14="http://schemas.microsoft.com/office/drawing/2010/main" w="0">
                                  <a:solidFill>
                                    <a:srgbClr val="FFE062"/>
                                  </a:solidFill>
                                  <a:prstDash val="solid"/>
                                  <a:round/>
                                  <a:headEnd/>
                                  <a:tailEnd/>
                                </a14:hiddenLine>
                              </a:ext>
                            </a:extLst>
                          </wps:spPr>
                          <wps:bodyPr rot="0" vert="horz" wrap="square" lIns="91440" tIns="45720" rIns="91440" bIns="45720" anchor="t" anchorCtr="0" upright="1">
                            <a:noAutofit/>
                          </wps:bodyPr>
                        </wps:wsp>
                        <wps:wsp>
                          <wps:cNvPr id="803" name="Freeform 516"/>
                          <wps:cNvSpPr>
                            <a:spLocks noEditPoints="1"/>
                          </wps:cNvSpPr>
                          <wps:spPr bwMode="auto">
                            <a:xfrm>
                              <a:off x="1247" y="217"/>
                              <a:ext cx="824" cy="710"/>
                            </a:xfrm>
                            <a:custGeom>
                              <a:avLst/>
                              <a:gdLst>
                                <a:gd name="T0" fmla="*/ 658 w 1648"/>
                                <a:gd name="T1" fmla="*/ 20 h 1420"/>
                                <a:gd name="T2" fmla="*/ 434 w 1648"/>
                                <a:gd name="T3" fmla="*/ 90 h 1420"/>
                                <a:gd name="T4" fmla="*/ 245 w 1648"/>
                                <a:gd name="T5" fmla="*/ 212 h 1420"/>
                                <a:gd name="T6" fmla="*/ 104 w 1648"/>
                                <a:gd name="T7" fmla="*/ 374 h 1420"/>
                                <a:gd name="T8" fmla="*/ 21 w 1648"/>
                                <a:gd name="T9" fmla="*/ 568 h 1420"/>
                                <a:gd name="T10" fmla="*/ 8 w 1648"/>
                                <a:gd name="T11" fmla="*/ 782 h 1420"/>
                                <a:gd name="T12" fmla="*/ 69 w 1648"/>
                                <a:gd name="T13" fmla="*/ 985 h 1420"/>
                                <a:gd name="T14" fmla="*/ 192 w 1648"/>
                                <a:gd name="T15" fmla="*/ 1160 h 1420"/>
                                <a:gd name="T16" fmla="*/ 366 w 1648"/>
                                <a:gd name="T17" fmla="*/ 1295 h 1420"/>
                                <a:gd name="T18" fmla="*/ 581 w 1648"/>
                                <a:gd name="T19" fmla="*/ 1384 h 1420"/>
                                <a:gd name="T20" fmla="*/ 824 w 1648"/>
                                <a:gd name="T21" fmla="*/ 1416 h 1420"/>
                                <a:gd name="T22" fmla="*/ 1067 w 1648"/>
                                <a:gd name="T23" fmla="*/ 1384 h 1420"/>
                                <a:gd name="T24" fmla="*/ 1281 w 1648"/>
                                <a:gd name="T25" fmla="*/ 1295 h 1420"/>
                                <a:gd name="T26" fmla="*/ 1456 w 1648"/>
                                <a:gd name="T27" fmla="*/ 1160 h 1420"/>
                                <a:gd name="T28" fmla="*/ 1579 w 1648"/>
                                <a:gd name="T29" fmla="*/ 985 h 1420"/>
                                <a:gd name="T30" fmla="*/ 1639 w 1648"/>
                                <a:gd name="T31" fmla="*/ 782 h 1420"/>
                                <a:gd name="T32" fmla="*/ 1626 w 1648"/>
                                <a:gd name="T33" fmla="*/ 568 h 1420"/>
                                <a:gd name="T34" fmla="*/ 1543 w 1648"/>
                                <a:gd name="T35" fmla="*/ 374 h 1420"/>
                                <a:gd name="T36" fmla="*/ 1402 w 1648"/>
                                <a:gd name="T37" fmla="*/ 212 h 1420"/>
                                <a:gd name="T38" fmla="*/ 1213 w 1648"/>
                                <a:gd name="T39" fmla="*/ 90 h 1420"/>
                                <a:gd name="T40" fmla="*/ 989 w 1648"/>
                                <a:gd name="T41" fmla="*/ 20 h 1420"/>
                                <a:gd name="T42" fmla="*/ 824 w 1648"/>
                                <a:gd name="T43" fmla="*/ 0 h 1420"/>
                                <a:gd name="T44" fmla="*/ 1068 w 1648"/>
                                <a:gd name="T45" fmla="*/ 32 h 1420"/>
                                <a:gd name="T46" fmla="*/ 1284 w 1648"/>
                                <a:gd name="T47" fmla="*/ 122 h 1420"/>
                                <a:gd name="T48" fmla="*/ 1460 w 1648"/>
                                <a:gd name="T49" fmla="*/ 259 h 1420"/>
                                <a:gd name="T50" fmla="*/ 1583 w 1648"/>
                                <a:gd name="T51" fmla="*/ 434 h 1420"/>
                                <a:gd name="T52" fmla="*/ 1643 w 1648"/>
                                <a:gd name="T53" fmla="*/ 638 h 1420"/>
                                <a:gd name="T54" fmla="*/ 1631 w 1648"/>
                                <a:gd name="T55" fmla="*/ 854 h 1420"/>
                                <a:gd name="T56" fmla="*/ 1549 w 1648"/>
                                <a:gd name="T57" fmla="*/ 1049 h 1420"/>
                                <a:gd name="T58" fmla="*/ 1407 w 1648"/>
                                <a:gd name="T59" fmla="*/ 1212 h 1420"/>
                                <a:gd name="T60" fmla="*/ 1216 w 1648"/>
                                <a:gd name="T61" fmla="*/ 1334 h 1420"/>
                                <a:gd name="T62" fmla="*/ 989 w 1648"/>
                                <a:gd name="T63" fmla="*/ 1406 h 1420"/>
                                <a:gd name="T64" fmla="*/ 740 w 1648"/>
                                <a:gd name="T65" fmla="*/ 1417 h 1420"/>
                                <a:gd name="T66" fmla="*/ 503 w 1648"/>
                                <a:gd name="T67" fmla="*/ 1365 h 1420"/>
                                <a:gd name="T68" fmla="*/ 300 w 1648"/>
                                <a:gd name="T69" fmla="*/ 1258 h 1420"/>
                                <a:gd name="T70" fmla="*/ 141 w 1648"/>
                                <a:gd name="T71" fmla="*/ 1107 h 1420"/>
                                <a:gd name="T72" fmla="*/ 36 w 1648"/>
                                <a:gd name="T73" fmla="*/ 922 h 1420"/>
                                <a:gd name="T74" fmla="*/ 0 w 1648"/>
                                <a:gd name="T75" fmla="*/ 710 h 1420"/>
                                <a:gd name="T76" fmla="*/ 36 w 1648"/>
                                <a:gd name="T77" fmla="*/ 499 h 1420"/>
                                <a:gd name="T78" fmla="*/ 141 w 1648"/>
                                <a:gd name="T79" fmla="*/ 314 h 1420"/>
                                <a:gd name="T80" fmla="*/ 300 w 1648"/>
                                <a:gd name="T81" fmla="*/ 163 h 1420"/>
                                <a:gd name="T82" fmla="*/ 503 w 1648"/>
                                <a:gd name="T83" fmla="*/ 56 h 1420"/>
                                <a:gd name="T84" fmla="*/ 740 w 1648"/>
                                <a:gd name="T85" fmla="*/ 4 h 1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48" h="1420">
                                  <a:moveTo>
                                    <a:pt x="824" y="5"/>
                                  </a:moveTo>
                                  <a:lnTo>
                                    <a:pt x="740" y="9"/>
                                  </a:lnTo>
                                  <a:lnTo>
                                    <a:pt x="658" y="20"/>
                                  </a:lnTo>
                                  <a:lnTo>
                                    <a:pt x="581" y="37"/>
                                  </a:lnTo>
                                  <a:lnTo>
                                    <a:pt x="504" y="60"/>
                                  </a:lnTo>
                                  <a:lnTo>
                                    <a:pt x="434" y="90"/>
                                  </a:lnTo>
                                  <a:lnTo>
                                    <a:pt x="366" y="125"/>
                                  </a:lnTo>
                                  <a:lnTo>
                                    <a:pt x="303" y="166"/>
                                  </a:lnTo>
                                  <a:lnTo>
                                    <a:pt x="245" y="212"/>
                                  </a:lnTo>
                                  <a:lnTo>
                                    <a:pt x="192" y="261"/>
                                  </a:lnTo>
                                  <a:lnTo>
                                    <a:pt x="145" y="316"/>
                                  </a:lnTo>
                                  <a:lnTo>
                                    <a:pt x="104" y="374"/>
                                  </a:lnTo>
                                  <a:lnTo>
                                    <a:pt x="69" y="436"/>
                                  </a:lnTo>
                                  <a:lnTo>
                                    <a:pt x="42" y="501"/>
                                  </a:lnTo>
                                  <a:lnTo>
                                    <a:pt x="21" y="568"/>
                                  </a:lnTo>
                                  <a:lnTo>
                                    <a:pt x="8" y="639"/>
                                  </a:lnTo>
                                  <a:lnTo>
                                    <a:pt x="4" y="710"/>
                                  </a:lnTo>
                                  <a:lnTo>
                                    <a:pt x="8" y="782"/>
                                  </a:lnTo>
                                  <a:lnTo>
                                    <a:pt x="21" y="852"/>
                                  </a:lnTo>
                                  <a:lnTo>
                                    <a:pt x="42" y="920"/>
                                  </a:lnTo>
                                  <a:lnTo>
                                    <a:pt x="69" y="985"/>
                                  </a:lnTo>
                                  <a:lnTo>
                                    <a:pt x="104" y="1047"/>
                                  </a:lnTo>
                                  <a:lnTo>
                                    <a:pt x="145" y="1105"/>
                                  </a:lnTo>
                                  <a:lnTo>
                                    <a:pt x="192" y="1160"/>
                                  </a:lnTo>
                                  <a:lnTo>
                                    <a:pt x="245" y="1209"/>
                                  </a:lnTo>
                                  <a:lnTo>
                                    <a:pt x="303" y="1254"/>
                                  </a:lnTo>
                                  <a:lnTo>
                                    <a:pt x="366" y="1295"/>
                                  </a:lnTo>
                                  <a:lnTo>
                                    <a:pt x="434" y="1331"/>
                                  </a:lnTo>
                                  <a:lnTo>
                                    <a:pt x="504" y="1360"/>
                                  </a:lnTo>
                                  <a:lnTo>
                                    <a:pt x="581" y="1384"/>
                                  </a:lnTo>
                                  <a:lnTo>
                                    <a:pt x="658" y="1401"/>
                                  </a:lnTo>
                                  <a:lnTo>
                                    <a:pt x="740" y="1412"/>
                                  </a:lnTo>
                                  <a:lnTo>
                                    <a:pt x="824" y="1416"/>
                                  </a:lnTo>
                                  <a:lnTo>
                                    <a:pt x="908" y="1412"/>
                                  </a:lnTo>
                                  <a:lnTo>
                                    <a:pt x="989" y="1401"/>
                                  </a:lnTo>
                                  <a:lnTo>
                                    <a:pt x="1067" y="1384"/>
                                  </a:lnTo>
                                  <a:lnTo>
                                    <a:pt x="1143" y="1360"/>
                                  </a:lnTo>
                                  <a:lnTo>
                                    <a:pt x="1213" y="1331"/>
                                  </a:lnTo>
                                  <a:lnTo>
                                    <a:pt x="1281" y="1295"/>
                                  </a:lnTo>
                                  <a:lnTo>
                                    <a:pt x="1345" y="1254"/>
                                  </a:lnTo>
                                  <a:lnTo>
                                    <a:pt x="1402" y="1209"/>
                                  </a:lnTo>
                                  <a:lnTo>
                                    <a:pt x="1456" y="1160"/>
                                  </a:lnTo>
                                  <a:lnTo>
                                    <a:pt x="1502" y="1105"/>
                                  </a:lnTo>
                                  <a:lnTo>
                                    <a:pt x="1543" y="1047"/>
                                  </a:lnTo>
                                  <a:lnTo>
                                    <a:pt x="1579" y="985"/>
                                  </a:lnTo>
                                  <a:lnTo>
                                    <a:pt x="1605" y="920"/>
                                  </a:lnTo>
                                  <a:lnTo>
                                    <a:pt x="1626" y="852"/>
                                  </a:lnTo>
                                  <a:lnTo>
                                    <a:pt x="1639" y="782"/>
                                  </a:lnTo>
                                  <a:lnTo>
                                    <a:pt x="1643" y="710"/>
                                  </a:lnTo>
                                  <a:lnTo>
                                    <a:pt x="1639" y="639"/>
                                  </a:lnTo>
                                  <a:lnTo>
                                    <a:pt x="1626" y="568"/>
                                  </a:lnTo>
                                  <a:lnTo>
                                    <a:pt x="1605" y="501"/>
                                  </a:lnTo>
                                  <a:lnTo>
                                    <a:pt x="1579" y="436"/>
                                  </a:lnTo>
                                  <a:lnTo>
                                    <a:pt x="1543" y="374"/>
                                  </a:lnTo>
                                  <a:lnTo>
                                    <a:pt x="1502" y="316"/>
                                  </a:lnTo>
                                  <a:lnTo>
                                    <a:pt x="1456" y="261"/>
                                  </a:lnTo>
                                  <a:lnTo>
                                    <a:pt x="1402" y="212"/>
                                  </a:lnTo>
                                  <a:lnTo>
                                    <a:pt x="1345" y="166"/>
                                  </a:lnTo>
                                  <a:lnTo>
                                    <a:pt x="1281" y="125"/>
                                  </a:lnTo>
                                  <a:lnTo>
                                    <a:pt x="1213" y="90"/>
                                  </a:lnTo>
                                  <a:lnTo>
                                    <a:pt x="1143" y="60"/>
                                  </a:lnTo>
                                  <a:lnTo>
                                    <a:pt x="1067" y="37"/>
                                  </a:lnTo>
                                  <a:lnTo>
                                    <a:pt x="989" y="20"/>
                                  </a:lnTo>
                                  <a:lnTo>
                                    <a:pt x="908" y="9"/>
                                  </a:lnTo>
                                  <a:lnTo>
                                    <a:pt x="824" y="5"/>
                                  </a:lnTo>
                                  <a:close/>
                                  <a:moveTo>
                                    <a:pt x="824" y="0"/>
                                  </a:moveTo>
                                  <a:lnTo>
                                    <a:pt x="908" y="4"/>
                                  </a:lnTo>
                                  <a:lnTo>
                                    <a:pt x="989" y="15"/>
                                  </a:lnTo>
                                  <a:lnTo>
                                    <a:pt x="1068" y="32"/>
                                  </a:lnTo>
                                  <a:lnTo>
                                    <a:pt x="1144" y="56"/>
                                  </a:lnTo>
                                  <a:lnTo>
                                    <a:pt x="1216" y="87"/>
                                  </a:lnTo>
                                  <a:lnTo>
                                    <a:pt x="1284" y="122"/>
                                  </a:lnTo>
                                  <a:lnTo>
                                    <a:pt x="1347" y="163"/>
                                  </a:lnTo>
                                  <a:lnTo>
                                    <a:pt x="1407" y="208"/>
                                  </a:lnTo>
                                  <a:lnTo>
                                    <a:pt x="1460" y="259"/>
                                  </a:lnTo>
                                  <a:lnTo>
                                    <a:pt x="1507" y="314"/>
                                  </a:lnTo>
                                  <a:lnTo>
                                    <a:pt x="1549" y="372"/>
                                  </a:lnTo>
                                  <a:lnTo>
                                    <a:pt x="1583" y="434"/>
                                  </a:lnTo>
                                  <a:lnTo>
                                    <a:pt x="1611" y="499"/>
                                  </a:lnTo>
                                  <a:lnTo>
                                    <a:pt x="1631" y="567"/>
                                  </a:lnTo>
                                  <a:lnTo>
                                    <a:pt x="1643" y="638"/>
                                  </a:lnTo>
                                  <a:lnTo>
                                    <a:pt x="1648" y="710"/>
                                  </a:lnTo>
                                  <a:lnTo>
                                    <a:pt x="1643" y="783"/>
                                  </a:lnTo>
                                  <a:lnTo>
                                    <a:pt x="1631" y="854"/>
                                  </a:lnTo>
                                  <a:lnTo>
                                    <a:pt x="1611" y="922"/>
                                  </a:lnTo>
                                  <a:lnTo>
                                    <a:pt x="1583" y="987"/>
                                  </a:lnTo>
                                  <a:lnTo>
                                    <a:pt x="1549" y="1049"/>
                                  </a:lnTo>
                                  <a:lnTo>
                                    <a:pt x="1507" y="1107"/>
                                  </a:lnTo>
                                  <a:lnTo>
                                    <a:pt x="1460" y="1162"/>
                                  </a:lnTo>
                                  <a:lnTo>
                                    <a:pt x="1407" y="1212"/>
                                  </a:lnTo>
                                  <a:lnTo>
                                    <a:pt x="1347" y="1258"/>
                                  </a:lnTo>
                                  <a:lnTo>
                                    <a:pt x="1284" y="1299"/>
                                  </a:lnTo>
                                  <a:lnTo>
                                    <a:pt x="1216" y="1334"/>
                                  </a:lnTo>
                                  <a:lnTo>
                                    <a:pt x="1144" y="1365"/>
                                  </a:lnTo>
                                  <a:lnTo>
                                    <a:pt x="1068" y="1388"/>
                                  </a:lnTo>
                                  <a:lnTo>
                                    <a:pt x="989" y="1406"/>
                                  </a:lnTo>
                                  <a:lnTo>
                                    <a:pt x="908" y="1417"/>
                                  </a:lnTo>
                                  <a:lnTo>
                                    <a:pt x="824" y="1420"/>
                                  </a:lnTo>
                                  <a:lnTo>
                                    <a:pt x="740" y="1417"/>
                                  </a:lnTo>
                                  <a:lnTo>
                                    <a:pt x="658" y="1406"/>
                                  </a:lnTo>
                                  <a:lnTo>
                                    <a:pt x="579" y="1388"/>
                                  </a:lnTo>
                                  <a:lnTo>
                                    <a:pt x="503" y="1365"/>
                                  </a:lnTo>
                                  <a:lnTo>
                                    <a:pt x="431" y="1334"/>
                                  </a:lnTo>
                                  <a:lnTo>
                                    <a:pt x="364" y="1299"/>
                                  </a:lnTo>
                                  <a:lnTo>
                                    <a:pt x="300" y="1258"/>
                                  </a:lnTo>
                                  <a:lnTo>
                                    <a:pt x="241" y="1212"/>
                                  </a:lnTo>
                                  <a:lnTo>
                                    <a:pt x="187" y="1162"/>
                                  </a:lnTo>
                                  <a:lnTo>
                                    <a:pt x="141" y="1107"/>
                                  </a:lnTo>
                                  <a:lnTo>
                                    <a:pt x="99" y="1049"/>
                                  </a:lnTo>
                                  <a:lnTo>
                                    <a:pt x="65" y="987"/>
                                  </a:lnTo>
                                  <a:lnTo>
                                    <a:pt x="36" y="922"/>
                                  </a:lnTo>
                                  <a:lnTo>
                                    <a:pt x="17" y="854"/>
                                  </a:lnTo>
                                  <a:lnTo>
                                    <a:pt x="4" y="783"/>
                                  </a:lnTo>
                                  <a:lnTo>
                                    <a:pt x="0" y="710"/>
                                  </a:lnTo>
                                  <a:lnTo>
                                    <a:pt x="4" y="638"/>
                                  </a:lnTo>
                                  <a:lnTo>
                                    <a:pt x="17" y="567"/>
                                  </a:lnTo>
                                  <a:lnTo>
                                    <a:pt x="36" y="499"/>
                                  </a:lnTo>
                                  <a:lnTo>
                                    <a:pt x="65" y="434"/>
                                  </a:lnTo>
                                  <a:lnTo>
                                    <a:pt x="99" y="372"/>
                                  </a:lnTo>
                                  <a:lnTo>
                                    <a:pt x="141" y="314"/>
                                  </a:lnTo>
                                  <a:lnTo>
                                    <a:pt x="187" y="259"/>
                                  </a:lnTo>
                                  <a:lnTo>
                                    <a:pt x="241" y="208"/>
                                  </a:lnTo>
                                  <a:lnTo>
                                    <a:pt x="300" y="163"/>
                                  </a:lnTo>
                                  <a:lnTo>
                                    <a:pt x="364" y="122"/>
                                  </a:lnTo>
                                  <a:lnTo>
                                    <a:pt x="431" y="87"/>
                                  </a:lnTo>
                                  <a:lnTo>
                                    <a:pt x="503" y="56"/>
                                  </a:lnTo>
                                  <a:lnTo>
                                    <a:pt x="579" y="32"/>
                                  </a:lnTo>
                                  <a:lnTo>
                                    <a:pt x="658" y="15"/>
                                  </a:lnTo>
                                  <a:lnTo>
                                    <a:pt x="740" y="4"/>
                                  </a:lnTo>
                                  <a:lnTo>
                                    <a:pt x="824" y="0"/>
                                  </a:lnTo>
                                  <a:close/>
                                </a:path>
                              </a:pathLst>
                            </a:custGeom>
                            <a:solidFill>
                              <a:srgbClr val="FFE061"/>
                            </a:solidFill>
                            <a:ln>
                              <a:noFill/>
                            </a:ln>
                            <a:extLst>
                              <a:ext uri="{91240B29-F687-4F45-9708-019B960494DF}">
                                <a14:hiddenLine xmlns:a14="http://schemas.microsoft.com/office/drawing/2010/main" w="0">
                                  <a:solidFill>
                                    <a:srgbClr val="FFE061"/>
                                  </a:solidFill>
                                  <a:prstDash val="solid"/>
                                  <a:round/>
                                  <a:headEnd/>
                                  <a:tailEnd/>
                                </a14:hiddenLine>
                              </a:ext>
                            </a:extLst>
                          </wps:spPr>
                          <wps:bodyPr rot="0" vert="horz" wrap="square" lIns="91440" tIns="45720" rIns="91440" bIns="45720" anchor="t" anchorCtr="0" upright="1">
                            <a:noAutofit/>
                          </wps:bodyPr>
                        </wps:wsp>
                        <wps:wsp>
                          <wps:cNvPr id="804" name="Freeform 517"/>
                          <wps:cNvSpPr>
                            <a:spLocks noEditPoints="1"/>
                          </wps:cNvSpPr>
                          <wps:spPr bwMode="auto">
                            <a:xfrm>
                              <a:off x="1245" y="215"/>
                              <a:ext cx="829" cy="714"/>
                            </a:xfrm>
                            <a:custGeom>
                              <a:avLst/>
                              <a:gdLst>
                                <a:gd name="T0" fmla="*/ 664 w 1659"/>
                                <a:gd name="T1" fmla="*/ 19 h 1428"/>
                                <a:gd name="T2" fmla="*/ 437 w 1659"/>
                                <a:gd name="T3" fmla="*/ 91 h 1428"/>
                                <a:gd name="T4" fmla="*/ 247 w 1659"/>
                                <a:gd name="T5" fmla="*/ 212 h 1428"/>
                                <a:gd name="T6" fmla="*/ 105 w 1659"/>
                                <a:gd name="T7" fmla="*/ 376 h 1428"/>
                                <a:gd name="T8" fmla="*/ 23 w 1659"/>
                                <a:gd name="T9" fmla="*/ 571 h 1428"/>
                                <a:gd name="T10" fmla="*/ 10 w 1659"/>
                                <a:gd name="T11" fmla="*/ 787 h 1428"/>
                                <a:gd name="T12" fmla="*/ 71 w 1659"/>
                                <a:gd name="T13" fmla="*/ 991 h 1428"/>
                                <a:gd name="T14" fmla="*/ 193 w 1659"/>
                                <a:gd name="T15" fmla="*/ 1166 h 1428"/>
                                <a:gd name="T16" fmla="*/ 370 w 1659"/>
                                <a:gd name="T17" fmla="*/ 1303 h 1428"/>
                                <a:gd name="T18" fmla="*/ 585 w 1659"/>
                                <a:gd name="T19" fmla="*/ 1392 h 1428"/>
                                <a:gd name="T20" fmla="*/ 830 w 1659"/>
                                <a:gd name="T21" fmla="*/ 1424 h 1428"/>
                                <a:gd name="T22" fmla="*/ 1074 w 1659"/>
                                <a:gd name="T23" fmla="*/ 1392 h 1428"/>
                                <a:gd name="T24" fmla="*/ 1290 w 1659"/>
                                <a:gd name="T25" fmla="*/ 1303 h 1428"/>
                                <a:gd name="T26" fmla="*/ 1466 w 1659"/>
                                <a:gd name="T27" fmla="*/ 1166 h 1428"/>
                                <a:gd name="T28" fmla="*/ 1589 w 1659"/>
                                <a:gd name="T29" fmla="*/ 991 h 1428"/>
                                <a:gd name="T30" fmla="*/ 1649 w 1659"/>
                                <a:gd name="T31" fmla="*/ 787 h 1428"/>
                                <a:gd name="T32" fmla="*/ 1637 w 1659"/>
                                <a:gd name="T33" fmla="*/ 571 h 1428"/>
                                <a:gd name="T34" fmla="*/ 1555 w 1659"/>
                                <a:gd name="T35" fmla="*/ 376 h 1428"/>
                                <a:gd name="T36" fmla="*/ 1413 w 1659"/>
                                <a:gd name="T37" fmla="*/ 212 h 1428"/>
                                <a:gd name="T38" fmla="*/ 1222 w 1659"/>
                                <a:gd name="T39" fmla="*/ 91 h 1428"/>
                                <a:gd name="T40" fmla="*/ 995 w 1659"/>
                                <a:gd name="T41" fmla="*/ 19 h 1428"/>
                                <a:gd name="T42" fmla="*/ 830 w 1659"/>
                                <a:gd name="T43" fmla="*/ 0 h 1428"/>
                                <a:gd name="T44" fmla="*/ 1076 w 1659"/>
                                <a:gd name="T45" fmla="*/ 32 h 1428"/>
                                <a:gd name="T46" fmla="*/ 1293 w 1659"/>
                                <a:gd name="T47" fmla="*/ 122 h 1428"/>
                                <a:gd name="T48" fmla="*/ 1470 w 1659"/>
                                <a:gd name="T49" fmla="*/ 261 h 1428"/>
                                <a:gd name="T50" fmla="*/ 1594 w 1659"/>
                                <a:gd name="T51" fmla="*/ 437 h 1428"/>
                                <a:gd name="T52" fmla="*/ 1655 w 1659"/>
                                <a:gd name="T53" fmla="*/ 642 h 1428"/>
                                <a:gd name="T54" fmla="*/ 1642 w 1659"/>
                                <a:gd name="T55" fmla="*/ 859 h 1428"/>
                                <a:gd name="T56" fmla="*/ 1559 w 1659"/>
                                <a:gd name="T57" fmla="*/ 1054 h 1428"/>
                                <a:gd name="T58" fmla="*/ 1417 w 1659"/>
                                <a:gd name="T59" fmla="*/ 1219 h 1428"/>
                                <a:gd name="T60" fmla="*/ 1225 w 1659"/>
                                <a:gd name="T61" fmla="*/ 1342 h 1428"/>
                                <a:gd name="T62" fmla="*/ 997 w 1659"/>
                                <a:gd name="T63" fmla="*/ 1414 h 1428"/>
                                <a:gd name="T64" fmla="*/ 744 w 1659"/>
                                <a:gd name="T65" fmla="*/ 1424 h 1428"/>
                                <a:gd name="T66" fmla="*/ 506 w 1659"/>
                                <a:gd name="T67" fmla="*/ 1372 h 1428"/>
                                <a:gd name="T68" fmla="*/ 302 w 1659"/>
                                <a:gd name="T69" fmla="*/ 1265 h 1428"/>
                                <a:gd name="T70" fmla="*/ 143 w 1659"/>
                                <a:gd name="T71" fmla="*/ 1114 h 1428"/>
                                <a:gd name="T72" fmla="*/ 38 w 1659"/>
                                <a:gd name="T73" fmla="*/ 927 h 1428"/>
                                <a:gd name="T74" fmla="*/ 0 w 1659"/>
                                <a:gd name="T75" fmla="*/ 714 h 1428"/>
                                <a:gd name="T76" fmla="*/ 38 w 1659"/>
                                <a:gd name="T77" fmla="*/ 502 h 1428"/>
                                <a:gd name="T78" fmla="*/ 143 w 1659"/>
                                <a:gd name="T79" fmla="*/ 315 h 1428"/>
                                <a:gd name="T80" fmla="*/ 302 w 1659"/>
                                <a:gd name="T81" fmla="*/ 163 h 1428"/>
                                <a:gd name="T82" fmla="*/ 506 w 1659"/>
                                <a:gd name="T83" fmla="*/ 57 h 1428"/>
                                <a:gd name="T84" fmla="*/ 744 w 1659"/>
                                <a:gd name="T85" fmla="*/ 4 h 1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59" h="1428">
                                  <a:moveTo>
                                    <a:pt x="830" y="4"/>
                                  </a:moveTo>
                                  <a:lnTo>
                                    <a:pt x="746" y="8"/>
                                  </a:lnTo>
                                  <a:lnTo>
                                    <a:pt x="664" y="19"/>
                                  </a:lnTo>
                                  <a:lnTo>
                                    <a:pt x="585" y="36"/>
                                  </a:lnTo>
                                  <a:lnTo>
                                    <a:pt x="509" y="60"/>
                                  </a:lnTo>
                                  <a:lnTo>
                                    <a:pt x="437" y="91"/>
                                  </a:lnTo>
                                  <a:lnTo>
                                    <a:pt x="370" y="126"/>
                                  </a:lnTo>
                                  <a:lnTo>
                                    <a:pt x="306" y="167"/>
                                  </a:lnTo>
                                  <a:lnTo>
                                    <a:pt x="247" y="212"/>
                                  </a:lnTo>
                                  <a:lnTo>
                                    <a:pt x="193" y="263"/>
                                  </a:lnTo>
                                  <a:lnTo>
                                    <a:pt x="147" y="318"/>
                                  </a:lnTo>
                                  <a:lnTo>
                                    <a:pt x="105" y="376"/>
                                  </a:lnTo>
                                  <a:lnTo>
                                    <a:pt x="71" y="438"/>
                                  </a:lnTo>
                                  <a:lnTo>
                                    <a:pt x="42" y="503"/>
                                  </a:lnTo>
                                  <a:lnTo>
                                    <a:pt x="23" y="571"/>
                                  </a:lnTo>
                                  <a:lnTo>
                                    <a:pt x="10" y="642"/>
                                  </a:lnTo>
                                  <a:lnTo>
                                    <a:pt x="6" y="714"/>
                                  </a:lnTo>
                                  <a:lnTo>
                                    <a:pt x="10" y="787"/>
                                  </a:lnTo>
                                  <a:lnTo>
                                    <a:pt x="23" y="858"/>
                                  </a:lnTo>
                                  <a:lnTo>
                                    <a:pt x="42" y="926"/>
                                  </a:lnTo>
                                  <a:lnTo>
                                    <a:pt x="71" y="991"/>
                                  </a:lnTo>
                                  <a:lnTo>
                                    <a:pt x="105" y="1053"/>
                                  </a:lnTo>
                                  <a:lnTo>
                                    <a:pt x="147" y="1111"/>
                                  </a:lnTo>
                                  <a:lnTo>
                                    <a:pt x="193" y="1166"/>
                                  </a:lnTo>
                                  <a:lnTo>
                                    <a:pt x="247" y="1216"/>
                                  </a:lnTo>
                                  <a:lnTo>
                                    <a:pt x="306" y="1262"/>
                                  </a:lnTo>
                                  <a:lnTo>
                                    <a:pt x="370" y="1303"/>
                                  </a:lnTo>
                                  <a:lnTo>
                                    <a:pt x="437" y="1338"/>
                                  </a:lnTo>
                                  <a:lnTo>
                                    <a:pt x="509" y="1369"/>
                                  </a:lnTo>
                                  <a:lnTo>
                                    <a:pt x="585" y="1392"/>
                                  </a:lnTo>
                                  <a:lnTo>
                                    <a:pt x="664" y="1410"/>
                                  </a:lnTo>
                                  <a:lnTo>
                                    <a:pt x="746" y="1421"/>
                                  </a:lnTo>
                                  <a:lnTo>
                                    <a:pt x="830" y="1424"/>
                                  </a:lnTo>
                                  <a:lnTo>
                                    <a:pt x="914" y="1421"/>
                                  </a:lnTo>
                                  <a:lnTo>
                                    <a:pt x="995" y="1410"/>
                                  </a:lnTo>
                                  <a:lnTo>
                                    <a:pt x="1074" y="1392"/>
                                  </a:lnTo>
                                  <a:lnTo>
                                    <a:pt x="1150" y="1369"/>
                                  </a:lnTo>
                                  <a:lnTo>
                                    <a:pt x="1222" y="1338"/>
                                  </a:lnTo>
                                  <a:lnTo>
                                    <a:pt x="1290" y="1303"/>
                                  </a:lnTo>
                                  <a:lnTo>
                                    <a:pt x="1353" y="1262"/>
                                  </a:lnTo>
                                  <a:lnTo>
                                    <a:pt x="1413" y="1216"/>
                                  </a:lnTo>
                                  <a:lnTo>
                                    <a:pt x="1466" y="1166"/>
                                  </a:lnTo>
                                  <a:lnTo>
                                    <a:pt x="1513" y="1111"/>
                                  </a:lnTo>
                                  <a:lnTo>
                                    <a:pt x="1555" y="1053"/>
                                  </a:lnTo>
                                  <a:lnTo>
                                    <a:pt x="1589" y="991"/>
                                  </a:lnTo>
                                  <a:lnTo>
                                    <a:pt x="1617" y="926"/>
                                  </a:lnTo>
                                  <a:lnTo>
                                    <a:pt x="1637" y="858"/>
                                  </a:lnTo>
                                  <a:lnTo>
                                    <a:pt x="1649" y="787"/>
                                  </a:lnTo>
                                  <a:lnTo>
                                    <a:pt x="1654" y="714"/>
                                  </a:lnTo>
                                  <a:lnTo>
                                    <a:pt x="1649" y="642"/>
                                  </a:lnTo>
                                  <a:lnTo>
                                    <a:pt x="1637" y="571"/>
                                  </a:lnTo>
                                  <a:lnTo>
                                    <a:pt x="1617" y="503"/>
                                  </a:lnTo>
                                  <a:lnTo>
                                    <a:pt x="1589" y="438"/>
                                  </a:lnTo>
                                  <a:lnTo>
                                    <a:pt x="1555" y="376"/>
                                  </a:lnTo>
                                  <a:lnTo>
                                    <a:pt x="1513" y="318"/>
                                  </a:lnTo>
                                  <a:lnTo>
                                    <a:pt x="1466" y="263"/>
                                  </a:lnTo>
                                  <a:lnTo>
                                    <a:pt x="1413" y="212"/>
                                  </a:lnTo>
                                  <a:lnTo>
                                    <a:pt x="1353" y="167"/>
                                  </a:lnTo>
                                  <a:lnTo>
                                    <a:pt x="1290" y="126"/>
                                  </a:lnTo>
                                  <a:lnTo>
                                    <a:pt x="1222" y="91"/>
                                  </a:lnTo>
                                  <a:lnTo>
                                    <a:pt x="1150" y="60"/>
                                  </a:lnTo>
                                  <a:lnTo>
                                    <a:pt x="1074" y="36"/>
                                  </a:lnTo>
                                  <a:lnTo>
                                    <a:pt x="995" y="19"/>
                                  </a:lnTo>
                                  <a:lnTo>
                                    <a:pt x="914" y="8"/>
                                  </a:lnTo>
                                  <a:lnTo>
                                    <a:pt x="830" y="4"/>
                                  </a:lnTo>
                                  <a:close/>
                                  <a:moveTo>
                                    <a:pt x="830" y="0"/>
                                  </a:moveTo>
                                  <a:lnTo>
                                    <a:pt x="915" y="4"/>
                                  </a:lnTo>
                                  <a:lnTo>
                                    <a:pt x="997" y="14"/>
                                  </a:lnTo>
                                  <a:lnTo>
                                    <a:pt x="1076" y="32"/>
                                  </a:lnTo>
                                  <a:lnTo>
                                    <a:pt x="1153" y="57"/>
                                  </a:lnTo>
                                  <a:lnTo>
                                    <a:pt x="1225" y="87"/>
                                  </a:lnTo>
                                  <a:lnTo>
                                    <a:pt x="1293" y="122"/>
                                  </a:lnTo>
                                  <a:lnTo>
                                    <a:pt x="1358" y="163"/>
                                  </a:lnTo>
                                  <a:lnTo>
                                    <a:pt x="1417" y="210"/>
                                  </a:lnTo>
                                  <a:lnTo>
                                    <a:pt x="1470" y="261"/>
                                  </a:lnTo>
                                  <a:lnTo>
                                    <a:pt x="1517" y="315"/>
                                  </a:lnTo>
                                  <a:lnTo>
                                    <a:pt x="1559" y="373"/>
                                  </a:lnTo>
                                  <a:lnTo>
                                    <a:pt x="1594" y="437"/>
                                  </a:lnTo>
                                  <a:lnTo>
                                    <a:pt x="1621" y="502"/>
                                  </a:lnTo>
                                  <a:lnTo>
                                    <a:pt x="1642" y="570"/>
                                  </a:lnTo>
                                  <a:lnTo>
                                    <a:pt x="1655" y="642"/>
                                  </a:lnTo>
                                  <a:lnTo>
                                    <a:pt x="1659" y="714"/>
                                  </a:lnTo>
                                  <a:lnTo>
                                    <a:pt x="1655" y="787"/>
                                  </a:lnTo>
                                  <a:lnTo>
                                    <a:pt x="1642" y="859"/>
                                  </a:lnTo>
                                  <a:lnTo>
                                    <a:pt x="1621" y="927"/>
                                  </a:lnTo>
                                  <a:lnTo>
                                    <a:pt x="1594" y="992"/>
                                  </a:lnTo>
                                  <a:lnTo>
                                    <a:pt x="1559" y="1054"/>
                                  </a:lnTo>
                                  <a:lnTo>
                                    <a:pt x="1517" y="1114"/>
                                  </a:lnTo>
                                  <a:lnTo>
                                    <a:pt x="1470" y="1168"/>
                                  </a:lnTo>
                                  <a:lnTo>
                                    <a:pt x="1417" y="1219"/>
                                  </a:lnTo>
                                  <a:lnTo>
                                    <a:pt x="1358" y="1265"/>
                                  </a:lnTo>
                                  <a:lnTo>
                                    <a:pt x="1293" y="1307"/>
                                  </a:lnTo>
                                  <a:lnTo>
                                    <a:pt x="1225" y="1342"/>
                                  </a:lnTo>
                                  <a:lnTo>
                                    <a:pt x="1153" y="1372"/>
                                  </a:lnTo>
                                  <a:lnTo>
                                    <a:pt x="1076" y="1397"/>
                                  </a:lnTo>
                                  <a:lnTo>
                                    <a:pt x="997" y="1414"/>
                                  </a:lnTo>
                                  <a:lnTo>
                                    <a:pt x="915" y="1424"/>
                                  </a:lnTo>
                                  <a:lnTo>
                                    <a:pt x="830" y="1428"/>
                                  </a:lnTo>
                                  <a:lnTo>
                                    <a:pt x="744" y="1424"/>
                                  </a:lnTo>
                                  <a:lnTo>
                                    <a:pt x="663" y="1414"/>
                                  </a:lnTo>
                                  <a:lnTo>
                                    <a:pt x="584" y="1397"/>
                                  </a:lnTo>
                                  <a:lnTo>
                                    <a:pt x="506" y="1372"/>
                                  </a:lnTo>
                                  <a:lnTo>
                                    <a:pt x="434" y="1342"/>
                                  </a:lnTo>
                                  <a:lnTo>
                                    <a:pt x="367" y="1307"/>
                                  </a:lnTo>
                                  <a:lnTo>
                                    <a:pt x="302" y="1265"/>
                                  </a:lnTo>
                                  <a:lnTo>
                                    <a:pt x="243" y="1219"/>
                                  </a:lnTo>
                                  <a:lnTo>
                                    <a:pt x="189" y="1168"/>
                                  </a:lnTo>
                                  <a:lnTo>
                                    <a:pt x="143" y="1114"/>
                                  </a:lnTo>
                                  <a:lnTo>
                                    <a:pt x="100" y="1054"/>
                                  </a:lnTo>
                                  <a:lnTo>
                                    <a:pt x="65" y="992"/>
                                  </a:lnTo>
                                  <a:lnTo>
                                    <a:pt x="38" y="927"/>
                                  </a:lnTo>
                                  <a:lnTo>
                                    <a:pt x="17" y="859"/>
                                  </a:lnTo>
                                  <a:lnTo>
                                    <a:pt x="4" y="787"/>
                                  </a:lnTo>
                                  <a:lnTo>
                                    <a:pt x="0" y="714"/>
                                  </a:lnTo>
                                  <a:lnTo>
                                    <a:pt x="4" y="642"/>
                                  </a:lnTo>
                                  <a:lnTo>
                                    <a:pt x="17" y="570"/>
                                  </a:lnTo>
                                  <a:lnTo>
                                    <a:pt x="38" y="502"/>
                                  </a:lnTo>
                                  <a:lnTo>
                                    <a:pt x="65" y="437"/>
                                  </a:lnTo>
                                  <a:lnTo>
                                    <a:pt x="100" y="373"/>
                                  </a:lnTo>
                                  <a:lnTo>
                                    <a:pt x="143" y="315"/>
                                  </a:lnTo>
                                  <a:lnTo>
                                    <a:pt x="189" y="261"/>
                                  </a:lnTo>
                                  <a:lnTo>
                                    <a:pt x="243" y="210"/>
                                  </a:lnTo>
                                  <a:lnTo>
                                    <a:pt x="302" y="163"/>
                                  </a:lnTo>
                                  <a:lnTo>
                                    <a:pt x="367" y="122"/>
                                  </a:lnTo>
                                  <a:lnTo>
                                    <a:pt x="434" y="87"/>
                                  </a:lnTo>
                                  <a:lnTo>
                                    <a:pt x="506" y="57"/>
                                  </a:lnTo>
                                  <a:lnTo>
                                    <a:pt x="584" y="32"/>
                                  </a:lnTo>
                                  <a:lnTo>
                                    <a:pt x="663" y="14"/>
                                  </a:lnTo>
                                  <a:lnTo>
                                    <a:pt x="744" y="4"/>
                                  </a:lnTo>
                                  <a:lnTo>
                                    <a:pt x="830" y="0"/>
                                  </a:lnTo>
                                  <a:close/>
                                </a:path>
                              </a:pathLst>
                            </a:custGeom>
                            <a:solidFill>
                              <a:srgbClr val="FFE060"/>
                            </a:solidFill>
                            <a:ln>
                              <a:noFill/>
                            </a:ln>
                            <a:extLst>
                              <a:ext uri="{91240B29-F687-4F45-9708-019B960494DF}">
                                <a14:hiddenLine xmlns:a14="http://schemas.microsoft.com/office/drawing/2010/main" w="0">
                                  <a:solidFill>
                                    <a:srgbClr val="FFE060"/>
                                  </a:solidFill>
                                  <a:prstDash val="solid"/>
                                  <a:round/>
                                  <a:headEnd/>
                                  <a:tailEnd/>
                                </a14:hiddenLine>
                              </a:ext>
                            </a:extLst>
                          </wps:spPr>
                          <wps:bodyPr rot="0" vert="horz" wrap="square" lIns="91440" tIns="45720" rIns="91440" bIns="45720" anchor="t" anchorCtr="0" upright="1">
                            <a:noAutofit/>
                          </wps:bodyPr>
                        </wps:wsp>
                        <wps:wsp>
                          <wps:cNvPr id="805" name="Freeform 518"/>
                          <wps:cNvSpPr>
                            <a:spLocks noEditPoints="1"/>
                          </wps:cNvSpPr>
                          <wps:spPr bwMode="auto">
                            <a:xfrm>
                              <a:off x="1242" y="213"/>
                              <a:ext cx="835" cy="718"/>
                            </a:xfrm>
                            <a:custGeom>
                              <a:avLst/>
                              <a:gdLst>
                                <a:gd name="T0" fmla="*/ 668 w 1670"/>
                                <a:gd name="T1" fmla="*/ 18 h 1437"/>
                                <a:gd name="T2" fmla="*/ 439 w 1670"/>
                                <a:gd name="T3" fmla="*/ 91 h 1437"/>
                                <a:gd name="T4" fmla="*/ 248 w 1670"/>
                                <a:gd name="T5" fmla="*/ 214 h 1437"/>
                                <a:gd name="T6" fmla="*/ 105 w 1670"/>
                                <a:gd name="T7" fmla="*/ 377 h 1437"/>
                                <a:gd name="T8" fmla="*/ 22 w 1670"/>
                                <a:gd name="T9" fmla="*/ 574 h 1437"/>
                                <a:gd name="T10" fmla="*/ 9 w 1670"/>
                                <a:gd name="T11" fmla="*/ 791 h 1437"/>
                                <a:gd name="T12" fmla="*/ 70 w 1670"/>
                                <a:gd name="T13" fmla="*/ 996 h 1437"/>
                                <a:gd name="T14" fmla="*/ 194 w 1670"/>
                                <a:gd name="T15" fmla="*/ 1172 h 1437"/>
                                <a:gd name="T16" fmla="*/ 372 w 1670"/>
                                <a:gd name="T17" fmla="*/ 1311 h 1437"/>
                                <a:gd name="T18" fmla="*/ 589 w 1670"/>
                                <a:gd name="T19" fmla="*/ 1401 h 1437"/>
                                <a:gd name="T20" fmla="*/ 835 w 1670"/>
                                <a:gd name="T21" fmla="*/ 1432 h 1437"/>
                                <a:gd name="T22" fmla="*/ 1081 w 1670"/>
                                <a:gd name="T23" fmla="*/ 1401 h 1437"/>
                                <a:gd name="T24" fmla="*/ 1298 w 1670"/>
                                <a:gd name="T25" fmla="*/ 1311 h 1437"/>
                                <a:gd name="T26" fmla="*/ 1475 w 1670"/>
                                <a:gd name="T27" fmla="*/ 1172 h 1437"/>
                                <a:gd name="T28" fmla="*/ 1599 w 1670"/>
                                <a:gd name="T29" fmla="*/ 996 h 1437"/>
                                <a:gd name="T30" fmla="*/ 1660 w 1670"/>
                                <a:gd name="T31" fmla="*/ 791 h 1437"/>
                                <a:gd name="T32" fmla="*/ 1647 w 1670"/>
                                <a:gd name="T33" fmla="*/ 574 h 1437"/>
                                <a:gd name="T34" fmla="*/ 1564 w 1670"/>
                                <a:gd name="T35" fmla="*/ 377 h 1437"/>
                                <a:gd name="T36" fmla="*/ 1422 w 1670"/>
                                <a:gd name="T37" fmla="*/ 214 h 1437"/>
                                <a:gd name="T38" fmla="*/ 1230 w 1670"/>
                                <a:gd name="T39" fmla="*/ 91 h 1437"/>
                                <a:gd name="T40" fmla="*/ 1002 w 1670"/>
                                <a:gd name="T41" fmla="*/ 18 h 1437"/>
                                <a:gd name="T42" fmla="*/ 835 w 1670"/>
                                <a:gd name="T43" fmla="*/ 0 h 1437"/>
                                <a:gd name="T44" fmla="*/ 1083 w 1670"/>
                                <a:gd name="T45" fmla="*/ 32 h 1437"/>
                                <a:gd name="T46" fmla="*/ 1302 w 1670"/>
                                <a:gd name="T47" fmla="*/ 123 h 1437"/>
                                <a:gd name="T48" fmla="*/ 1478 w 1670"/>
                                <a:gd name="T49" fmla="*/ 261 h 1437"/>
                                <a:gd name="T50" fmla="*/ 1604 w 1670"/>
                                <a:gd name="T51" fmla="*/ 438 h 1437"/>
                                <a:gd name="T52" fmla="*/ 1666 w 1670"/>
                                <a:gd name="T53" fmla="*/ 644 h 1437"/>
                                <a:gd name="T54" fmla="*/ 1653 w 1670"/>
                                <a:gd name="T55" fmla="*/ 863 h 1437"/>
                                <a:gd name="T56" fmla="*/ 1568 w 1670"/>
                                <a:gd name="T57" fmla="*/ 1061 h 1437"/>
                                <a:gd name="T58" fmla="*/ 1425 w 1670"/>
                                <a:gd name="T59" fmla="*/ 1227 h 1437"/>
                                <a:gd name="T60" fmla="*/ 1233 w 1670"/>
                                <a:gd name="T61" fmla="*/ 1351 h 1437"/>
                                <a:gd name="T62" fmla="*/ 1003 w 1670"/>
                                <a:gd name="T63" fmla="*/ 1422 h 1437"/>
                                <a:gd name="T64" fmla="*/ 749 w 1670"/>
                                <a:gd name="T65" fmla="*/ 1433 h 1437"/>
                                <a:gd name="T66" fmla="*/ 510 w 1670"/>
                                <a:gd name="T67" fmla="*/ 1380 h 1437"/>
                                <a:gd name="T68" fmla="*/ 304 w 1670"/>
                                <a:gd name="T69" fmla="*/ 1273 h 1437"/>
                                <a:gd name="T70" fmla="*/ 143 w 1670"/>
                                <a:gd name="T71" fmla="*/ 1120 h 1437"/>
                                <a:gd name="T72" fmla="*/ 38 w 1670"/>
                                <a:gd name="T73" fmla="*/ 932 h 1437"/>
                                <a:gd name="T74" fmla="*/ 0 w 1670"/>
                                <a:gd name="T75" fmla="*/ 718 h 1437"/>
                                <a:gd name="T76" fmla="*/ 38 w 1670"/>
                                <a:gd name="T77" fmla="*/ 505 h 1437"/>
                                <a:gd name="T78" fmla="*/ 143 w 1670"/>
                                <a:gd name="T79" fmla="*/ 317 h 1437"/>
                                <a:gd name="T80" fmla="*/ 304 w 1670"/>
                                <a:gd name="T81" fmla="*/ 164 h 1437"/>
                                <a:gd name="T82" fmla="*/ 510 w 1670"/>
                                <a:gd name="T83" fmla="*/ 56 h 1437"/>
                                <a:gd name="T84" fmla="*/ 749 w 1670"/>
                                <a:gd name="T85" fmla="*/ 4 h 1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70" h="1437">
                                  <a:moveTo>
                                    <a:pt x="835" y="4"/>
                                  </a:moveTo>
                                  <a:lnTo>
                                    <a:pt x="749" y="8"/>
                                  </a:lnTo>
                                  <a:lnTo>
                                    <a:pt x="668" y="18"/>
                                  </a:lnTo>
                                  <a:lnTo>
                                    <a:pt x="589" y="36"/>
                                  </a:lnTo>
                                  <a:lnTo>
                                    <a:pt x="511" y="61"/>
                                  </a:lnTo>
                                  <a:lnTo>
                                    <a:pt x="439" y="91"/>
                                  </a:lnTo>
                                  <a:lnTo>
                                    <a:pt x="372" y="126"/>
                                  </a:lnTo>
                                  <a:lnTo>
                                    <a:pt x="307" y="167"/>
                                  </a:lnTo>
                                  <a:lnTo>
                                    <a:pt x="248" y="214"/>
                                  </a:lnTo>
                                  <a:lnTo>
                                    <a:pt x="194" y="265"/>
                                  </a:lnTo>
                                  <a:lnTo>
                                    <a:pt x="148" y="319"/>
                                  </a:lnTo>
                                  <a:lnTo>
                                    <a:pt x="105" y="377"/>
                                  </a:lnTo>
                                  <a:lnTo>
                                    <a:pt x="70" y="441"/>
                                  </a:lnTo>
                                  <a:lnTo>
                                    <a:pt x="43" y="506"/>
                                  </a:lnTo>
                                  <a:lnTo>
                                    <a:pt x="22" y="574"/>
                                  </a:lnTo>
                                  <a:lnTo>
                                    <a:pt x="9" y="646"/>
                                  </a:lnTo>
                                  <a:lnTo>
                                    <a:pt x="5" y="718"/>
                                  </a:lnTo>
                                  <a:lnTo>
                                    <a:pt x="9" y="791"/>
                                  </a:lnTo>
                                  <a:lnTo>
                                    <a:pt x="22" y="863"/>
                                  </a:lnTo>
                                  <a:lnTo>
                                    <a:pt x="43" y="931"/>
                                  </a:lnTo>
                                  <a:lnTo>
                                    <a:pt x="70" y="996"/>
                                  </a:lnTo>
                                  <a:lnTo>
                                    <a:pt x="105" y="1058"/>
                                  </a:lnTo>
                                  <a:lnTo>
                                    <a:pt x="148" y="1118"/>
                                  </a:lnTo>
                                  <a:lnTo>
                                    <a:pt x="194" y="1172"/>
                                  </a:lnTo>
                                  <a:lnTo>
                                    <a:pt x="248" y="1223"/>
                                  </a:lnTo>
                                  <a:lnTo>
                                    <a:pt x="307" y="1269"/>
                                  </a:lnTo>
                                  <a:lnTo>
                                    <a:pt x="372" y="1311"/>
                                  </a:lnTo>
                                  <a:lnTo>
                                    <a:pt x="439" y="1346"/>
                                  </a:lnTo>
                                  <a:lnTo>
                                    <a:pt x="511" y="1376"/>
                                  </a:lnTo>
                                  <a:lnTo>
                                    <a:pt x="589" y="1401"/>
                                  </a:lnTo>
                                  <a:lnTo>
                                    <a:pt x="668" y="1418"/>
                                  </a:lnTo>
                                  <a:lnTo>
                                    <a:pt x="749" y="1428"/>
                                  </a:lnTo>
                                  <a:lnTo>
                                    <a:pt x="835" y="1432"/>
                                  </a:lnTo>
                                  <a:lnTo>
                                    <a:pt x="920" y="1428"/>
                                  </a:lnTo>
                                  <a:lnTo>
                                    <a:pt x="1002" y="1418"/>
                                  </a:lnTo>
                                  <a:lnTo>
                                    <a:pt x="1081" y="1401"/>
                                  </a:lnTo>
                                  <a:lnTo>
                                    <a:pt x="1158" y="1376"/>
                                  </a:lnTo>
                                  <a:lnTo>
                                    <a:pt x="1230" y="1346"/>
                                  </a:lnTo>
                                  <a:lnTo>
                                    <a:pt x="1298" y="1311"/>
                                  </a:lnTo>
                                  <a:lnTo>
                                    <a:pt x="1363" y="1269"/>
                                  </a:lnTo>
                                  <a:lnTo>
                                    <a:pt x="1422" y="1223"/>
                                  </a:lnTo>
                                  <a:lnTo>
                                    <a:pt x="1475" y="1172"/>
                                  </a:lnTo>
                                  <a:lnTo>
                                    <a:pt x="1522" y="1118"/>
                                  </a:lnTo>
                                  <a:lnTo>
                                    <a:pt x="1564" y="1058"/>
                                  </a:lnTo>
                                  <a:lnTo>
                                    <a:pt x="1599" y="996"/>
                                  </a:lnTo>
                                  <a:lnTo>
                                    <a:pt x="1626" y="931"/>
                                  </a:lnTo>
                                  <a:lnTo>
                                    <a:pt x="1647" y="863"/>
                                  </a:lnTo>
                                  <a:lnTo>
                                    <a:pt x="1660" y="791"/>
                                  </a:lnTo>
                                  <a:lnTo>
                                    <a:pt x="1664" y="718"/>
                                  </a:lnTo>
                                  <a:lnTo>
                                    <a:pt x="1660" y="646"/>
                                  </a:lnTo>
                                  <a:lnTo>
                                    <a:pt x="1647" y="574"/>
                                  </a:lnTo>
                                  <a:lnTo>
                                    <a:pt x="1626" y="506"/>
                                  </a:lnTo>
                                  <a:lnTo>
                                    <a:pt x="1599" y="441"/>
                                  </a:lnTo>
                                  <a:lnTo>
                                    <a:pt x="1564" y="377"/>
                                  </a:lnTo>
                                  <a:lnTo>
                                    <a:pt x="1522" y="319"/>
                                  </a:lnTo>
                                  <a:lnTo>
                                    <a:pt x="1475" y="265"/>
                                  </a:lnTo>
                                  <a:lnTo>
                                    <a:pt x="1422" y="214"/>
                                  </a:lnTo>
                                  <a:lnTo>
                                    <a:pt x="1363" y="167"/>
                                  </a:lnTo>
                                  <a:lnTo>
                                    <a:pt x="1298" y="126"/>
                                  </a:lnTo>
                                  <a:lnTo>
                                    <a:pt x="1230" y="91"/>
                                  </a:lnTo>
                                  <a:lnTo>
                                    <a:pt x="1158" y="61"/>
                                  </a:lnTo>
                                  <a:lnTo>
                                    <a:pt x="1081" y="36"/>
                                  </a:lnTo>
                                  <a:lnTo>
                                    <a:pt x="1002" y="18"/>
                                  </a:lnTo>
                                  <a:lnTo>
                                    <a:pt x="920" y="8"/>
                                  </a:lnTo>
                                  <a:lnTo>
                                    <a:pt x="835" y="4"/>
                                  </a:lnTo>
                                  <a:close/>
                                  <a:moveTo>
                                    <a:pt x="835" y="0"/>
                                  </a:moveTo>
                                  <a:lnTo>
                                    <a:pt x="920" y="4"/>
                                  </a:lnTo>
                                  <a:lnTo>
                                    <a:pt x="1003" y="15"/>
                                  </a:lnTo>
                                  <a:lnTo>
                                    <a:pt x="1083" y="32"/>
                                  </a:lnTo>
                                  <a:lnTo>
                                    <a:pt x="1160" y="56"/>
                                  </a:lnTo>
                                  <a:lnTo>
                                    <a:pt x="1233" y="86"/>
                                  </a:lnTo>
                                  <a:lnTo>
                                    <a:pt x="1302" y="123"/>
                                  </a:lnTo>
                                  <a:lnTo>
                                    <a:pt x="1365" y="164"/>
                                  </a:lnTo>
                                  <a:lnTo>
                                    <a:pt x="1425" y="210"/>
                                  </a:lnTo>
                                  <a:lnTo>
                                    <a:pt x="1478" y="261"/>
                                  </a:lnTo>
                                  <a:lnTo>
                                    <a:pt x="1526" y="317"/>
                                  </a:lnTo>
                                  <a:lnTo>
                                    <a:pt x="1568" y="376"/>
                                  </a:lnTo>
                                  <a:lnTo>
                                    <a:pt x="1604" y="438"/>
                                  </a:lnTo>
                                  <a:lnTo>
                                    <a:pt x="1632" y="505"/>
                                  </a:lnTo>
                                  <a:lnTo>
                                    <a:pt x="1653" y="574"/>
                                  </a:lnTo>
                                  <a:lnTo>
                                    <a:pt x="1666" y="644"/>
                                  </a:lnTo>
                                  <a:lnTo>
                                    <a:pt x="1670" y="718"/>
                                  </a:lnTo>
                                  <a:lnTo>
                                    <a:pt x="1666" y="791"/>
                                  </a:lnTo>
                                  <a:lnTo>
                                    <a:pt x="1653" y="863"/>
                                  </a:lnTo>
                                  <a:lnTo>
                                    <a:pt x="1632" y="932"/>
                                  </a:lnTo>
                                  <a:lnTo>
                                    <a:pt x="1604" y="998"/>
                                  </a:lnTo>
                                  <a:lnTo>
                                    <a:pt x="1568" y="1061"/>
                                  </a:lnTo>
                                  <a:lnTo>
                                    <a:pt x="1526" y="1120"/>
                                  </a:lnTo>
                                  <a:lnTo>
                                    <a:pt x="1478" y="1176"/>
                                  </a:lnTo>
                                  <a:lnTo>
                                    <a:pt x="1425" y="1227"/>
                                  </a:lnTo>
                                  <a:lnTo>
                                    <a:pt x="1365" y="1273"/>
                                  </a:lnTo>
                                  <a:lnTo>
                                    <a:pt x="1302" y="1314"/>
                                  </a:lnTo>
                                  <a:lnTo>
                                    <a:pt x="1233" y="1351"/>
                                  </a:lnTo>
                                  <a:lnTo>
                                    <a:pt x="1160" y="1380"/>
                                  </a:lnTo>
                                  <a:lnTo>
                                    <a:pt x="1083" y="1404"/>
                                  </a:lnTo>
                                  <a:lnTo>
                                    <a:pt x="1003" y="1422"/>
                                  </a:lnTo>
                                  <a:lnTo>
                                    <a:pt x="920" y="1433"/>
                                  </a:lnTo>
                                  <a:lnTo>
                                    <a:pt x="835" y="1437"/>
                                  </a:lnTo>
                                  <a:lnTo>
                                    <a:pt x="749" y="1433"/>
                                  </a:lnTo>
                                  <a:lnTo>
                                    <a:pt x="666" y="1422"/>
                                  </a:lnTo>
                                  <a:lnTo>
                                    <a:pt x="586" y="1404"/>
                                  </a:lnTo>
                                  <a:lnTo>
                                    <a:pt x="510" y="1380"/>
                                  </a:lnTo>
                                  <a:lnTo>
                                    <a:pt x="437" y="1351"/>
                                  </a:lnTo>
                                  <a:lnTo>
                                    <a:pt x="367" y="1314"/>
                                  </a:lnTo>
                                  <a:lnTo>
                                    <a:pt x="304" y="1273"/>
                                  </a:lnTo>
                                  <a:lnTo>
                                    <a:pt x="245" y="1227"/>
                                  </a:lnTo>
                                  <a:lnTo>
                                    <a:pt x="191" y="1176"/>
                                  </a:lnTo>
                                  <a:lnTo>
                                    <a:pt x="143" y="1120"/>
                                  </a:lnTo>
                                  <a:lnTo>
                                    <a:pt x="101" y="1061"/>
                                  </a:lnTo>
                                  <a:lnTo>
                                    <a:pt x="66" y="998"/>
                                  </a:lnTo>
                                  <a:lnTo>
                                    <a:pt x="38" y="932"/>
                                  </a:lnTo>
                                  <a:lnTo>
                                    <a:pt x="16" y="863"/>
                                  </a:lnTo>
                                  <a:lnTo>
                                    <a:pt x="4" y="791"/>
                                  </a:lnTo>
                                  <a:lnTo>
                                    <a:pt x="0" y="718"/>
                                  </a:lnTo>
                                  <a:lnTo>
                                    <a:pt x="4" y="644"/>
                                  </a:lnTo>
                                  <a:lnTo>
                                    <a:pt x="16" y="574"/>
                                  </a:lnTo>
                                  <a:lnTo>
                                    <a:pt x="38" y="505"/>
                                  </a:lnTo>
                                  <a:lnTo>
                                    <a:pt x="66" y="438"/>
                                  </a:lnTo>
                                  <a:lnTo>
                                    <a:pt x="101" y="376"/>
                                  </a:lnTo>
                                  <a:lnTo>
                                    <a:pt x="143" y="317"/>
                                  </a:lnTo>
                                  <a:lnTo>
                                    <a:pt x="191" y="261"/>
                                  </a:lnTo>
                                  <a:lnTo>
                                    <a:pt x="245" y="210"/>
                                  </a:lnTo>
                                  <a:lnTo>
                                    <a:pt x="304" y="164"/>
                                  </a:lnTo>
                                  <a:lnTo>
                                    <a:pt x="367" y="123"/>
                                  </a:lnTo>
                                  <a:lnTo>
                                    <a:pt x="437" y="86"/>
                                  </a:lnTo>
                                  <a:lnTo>
                                    <a:pt x="510" y="56"/>
                                  </a:lnTo>
                                  <a:lnTo>
                                    <a:pt x="586" y="32"/>
                                  </a:lnTo>
                                  <a:lnTo>
                                    <a:pt x="666" y="15"/>
                                  </a:lnTo>
                                  <a:lnTo>
                                    <a:pt x="749" y="4"/>
                                  </a:lnTo>
                                  <a:lnTo>
                                    <a:pt x="835" y="0"/>
                                  </a:lnTo>
                                  <a:close/>
                                </a:path>
                              </a:pathLst>
                            </a:custGeom>
                            <a:solidFill>
                              <a:srgbClr val="FFE05F"/>
                            </a:solidFill>
                            <a:ln>
                              <a:noFill/>
                            </a:ln>
                            <a:extLst>
                              <a:ext uri="{91240B29-F687-4F45-9708-019B960494DF}">
                                <a14:hiddenLine xmlns:a14="http://schemas.microsoft.com/office/drawing/2010/main" w="0">
                                  <a:solidFill>
                                    <a:srgbClr val="FFE05F"/>
                                  </a:solidFill>
                                  <a:prstDash val="solid"/>
                                  <a:round/>
                                  <a:headEnd/>
                                  <a:tailEnd/>
                                </a14:hiddenLine>
                              </a:ext>
                            </a:extLst>
                          </wps:spPr>
                          <wps:bodyPr rot="0" vert="horz" wrap="square" lIns="91440" tIns="45720" rIns="91440" bIns="45720" anchor="t" anchorCtr="0" upright="1">
                            <a:noAutofit/>
                          </wps:bodyPr>
                        </wps:wsp>
                        <wps:wsp>
                          <wps:cNvPr id="806" name="Freeform 519"/>
                          <wps:cNvSpPr>
                            <a:spLocks noEditPoints="1"/>
                          </wps:cNvSpPr>
                          <wps:spPr bwMode="auto">
                            <a:xfrm>
                              <a:off x="1240" y="211"/>
                              <a:ext cx="839" cy="723"/>
                            </a:xfrm>
                            <a:custGeom>
                              <a:avLst/>
                              <a:gdLst>
                                <a:gd name="T0" fmla="*/ 671 w 1679"/>
                                <a:gd name="T1" fmla="*/ 20 h 1447"/>
                                <a:gd name="T2" fmla="*/ 442 w 1679"/>
                                <a:gd name="T3" fmla="*/ 91 h 1447"/>
                                <a:gd name="T4" fmla="*/ 250 w 1679"/>
                                <a:gd name="T5" fmla="*/ 215 h 1447"/>
                                <a:gd name="T6" fmla="*/ 106 w 1679"/>
                                <a:gd name="T7" fmla="*/ 381 h 1447"/>
                                <a:gd name="T8" fmla="*/ 21 w 1679"/>
                                <a:gd name="T9" fmla="*/ 579 h 1447"/>
                                <a:gd name="T10" fmla="*/ 9 w 1679"/>
                                <a:gd name="T11" fmla="*/ 796 h 1447"/>
                                <a:gd name="T12" fmla="*/ 71 w 1679"/>
                                <a:gd name="T13" fmla="*/ 1003 h 1447"/>
                                <a:gd name="T14" fmla="*/ 196 w 1679"/>
                                <a:gd name="T15" fmla="*/ 1181 h 1447"/>
                                <a:gd name="T16" fmla="*/ 372 w 1679"/>
                                <a:gd name="T17" fmla="*/ 1319 h 1447"/>
                                <a:gd name="T18" fmla="*/ 591 w 1679"/>
                                <a:gd name="T19" fmla="*/ 1409 h 1447"/>
                                <a:gd name="T20" fmla="*/ 840 w 1679"/>
                                <a:gd name="T21" fmla="*/ 1442 h 1447"/>
                                <a:gd name="T22" fmla="*/ 1088 w 1679"/>
                                <a:gd name="T23" fmla="*/ 1409 h 1447"/>
                                <a:gd name="T24" fmla="*/ 1307 w 1679"/>
                                <a:gd name="T25" fmla="*/ 1319 h 1447"/>
                                <a:gd name="T26" fmla="*/ 1483 w 1679"/>
                                <a:gd name="T27" fmla="*/ 1181 h 1447"/>
                                <a:gd name="T28" fmla="*/ 1609 w 1679"/>
                                <a:gd name="T29" fmla="*/ 1003 h 1447"/>
                                <a:gd name="T30" fmla="*/ 1671 w 1679"/>
                                <a:gd name="T31" fmla="*/ 796 h 1447"/>
                                <a:gd name="T32" fmla="*/ 1658 w 1679"/>
                                <a:gd name="T33" fmla="*/ 579 h 1447"/>
                                <a:gd name="T34" fmla="*/ 1573 w 1679"/>
                                <a:gd name="T35" fmla="*/ 381 h 1447"/>
                                <a:gd name="T36" fmla="*/ 1430 w 1679"/>
                                <a:gd name="T37" fmla="*/ 215 h 1447"/>
                                <a:gd name="T38" fmla="*/ 1238 w 1679"/>
                                <a:gd name="T39" fmla="*/ 91 h 1447"/>
                                <a:gd name="T40" fmla="*/ 1008 w 1679"/>
                                <a:gd name="T41" fmla="*/ 20 h 1447"/>
                                <a:gd name="T42" fmla="*/ 840 w 1679"/>
                                <a:gd name="T43" fmla="*/ 0 h 1447"/>
                                <a:gd name="T44" fmla="*/ 1090 w 1679"/>
                                <a:gd name="T45" fmla="*/ 33 h 1447"/>
                                <a:gd name="T46" fmla="*/ 1310 w 1679"/>
                                <a:gd name="T47" fmla="*/ 124 h 1447"/>
                                <a:gd name="T48" fmla="*/ 1487 w 1679"/>
                                <a:gd name="T49" fmla="*/ 263 h 1447"/>
                                <a:gd name="T50" fmla="*/ 1613 w 1679"/>
                                <a:gd name="T51" fmla="*/ 442 h 1447"/>
                                <a:gd name="T52" fmla="*/ 1675 w 1679"/>
                                <a:gd name="T53" fmla="*/ 649 h 1447"/>
                                <a:gd name="T54" fmla="*/ 1662 w 1679"/>
                                <a:gd name="T55" fmla="*/ 869 h 1447"/>
                                <a:gd name="T56" fmla="*/ 1578 w 1679"/>
                                <a:gd name="T57" fmla="*/ 1068 h 1447"/>
                                <a:gd name="T58" fmla="*/ 1434 w 1679"/>
                                <a:gd name="T59" fmla="*/ 1234 h 1447"/>
                                <a:gd name="T60" fmla="*/ 1239 w 1679"/>
                                <a:gd name="T61" fmla="*/ 1359 h 1447"/>
                                <a:gd name="T62" fmla="*/ 1010 w 1679"/>
                                <a:gd name="T63" fmla="*/ 1432 h 1447"/>
                                <a:gd name="T64" fmla="*/ 754 w 1679"/>
                                <a:gd name="T65" fmla="*/ 1443 h 1447"/>
                                <a:gd name="T66" fmla="*/ 513 w 1679"/>
                                <a:gd name="T67" fmla="*/ 1390 h 1447"/>
                                <a:gd name="T68" fmla="*/ 306 w 1679"/>
                                <a:gd name="T69" fmla="*/ 1282 h 1447"/>
                                <a:gd name="T70" fmla="*/ 144 w 1679"/>
                                <a:gd name="T71" fmla="*/ 1128 h 1447"/>
                                <a:gd name="T72" fmla="*/ 38 w 1679"/>
                                <a:gd name="T73" fmla="*/ 938 h 1447"/>
                                <a:gd name="T74" fmla="*/ 0 w 1679"/>
                                <a:gd name="T75" fmla="*/ 723 h 1447"/>
                                <a:gd name="T76" fmla="*/ 38 w 1679"/>
                                <a:gd name="T77" fmla="*/ 509 h 1447"/>
                                <a:gd name="T78" fmla="*/ 144 w 1679"/>
                                <a:gd name="T79" fmla="*/ 319 h 1447"/>
                                <a:gd name="T80" fmla="*/ 306 w 1679"/>
                                <a:gd name="T81" fmla="*/ 165 h 1447"/>
                                <a:gd name="T82" fmla="*/ 513 w 1679"/>
                                <a:gd name="T83" fmla="*/ 57 h 1447"/>
                                <a:gd name="T84" fmla="*/ 754 w 1679"/>
                                <a:gd name="T85" fmla="*/ 4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79" h="1447">
                                  <a:moveTo>
                                    <a:pt x="840" y="5"/>
                                  </a:moveTo>
                                  <a:lnTo>
                                    <a:pt x="754" y="9"/>
                                  </a:lnTo>
                                  <a:lnTo>
                                    <a:pt x="671" y="20"/>
                                  </a:lnTo>
                                  <a:lnTo>
                                    <a:pt x="591" y="37"/>
                                  </a:lnTo>
                                  <a:lnTo>
                                    <a:pt x="515" y="61"/>
                                  </a:lnTo>
                                  <a:lnTo>
                                    <a:pt x="442" y="91"/>
                                  </a:lnTo>
                                  <a:lnTo>
                                    <a:pt x="372" y="128"/>
                                  </a:lnTo>
                                  <a:lnTo>
                                    <a:pt x="309" y="169"/>
                                  </a:lnTo>
                                  <a:lnTo>
                                    <a:pt x="250" y="215"/>
                                  </a:lnTo>
                                  <a:lnTo>
                                    <a:pt x="196" y="266"/>
                                  </a:lnTo>
                                  <a:lnTo>
                                    <a:pt x="148" y="322"/>
                                  </a:lnTo>
                                  <a:lnTo>
                                    <a:pt x="106" y="381"/>
                                  </a:lnTo>
                                  <a:lnTo>
                                    <a:pt x="71" y="443"/>
                                  </a:lnTo>
                                  <a:lnTo>
                                    <a:pt x="43" y="510"/>
                                  </a:lnTo>
                                  <a:lnTo>
                                    <a:pt x="21" y="579"/>
                                  </a:lnTo>
                                  <a:lnTo>
                                    <a:pt x="9" y="649"/>
                                  </a:lnTo>
                                  <a:lnTo>
                                    <a:pt x="5" y="723"/>
                                  </a:lnTo>
                                  <a:lnTo>
                                    <a:pt x="9" y="796"/>
                                  </a:lnTo>
                                  <a:lnTo>
                                    <a:pt x="21" y="868"/>
                                  </a:lnTo>
                                  <a:lnTo>
                                    <a:pt x="43" y="937"/>
                                  </a:lnTo>
                                  <a:lnTo>
                                    <a:pt x="71" y="1003"/>
                                  </a:lnTo>
                                  <a:lnTo>
                                    <a:pt x="106" y="1066"/>
                                  </a:lnTo>
                                  <a:lnTo>
                                    <a:pt x="148" y="1125"/>
                                  </a:lnTo>
                                  <a:lnTo>
                                    <a:pt x="196" y="1181"/>
                                  </a:lnTo>
                                  <a:lnTo>
                                    <a:pt x="250" y="1232"/>
                                  </a:lnTo>
                                  <a:lnTo>
                                    <a:pt x="309" y="1278"/>
                                  </a:lnTo>
                                  <a:lnTo>
                                    <a:pt x="372" y="1319"/>
                                  </a:lnTo>
                                  <a:lnTo>
                                    <a:pt x="442" y="1356"/>
                                  </a:lnTo>
                                  <a:lnTo>
                                    <a:pt x="515" y="1385"/>
                                  </a:lnTo>
                                  <a:lnTo>
                                    <a:pt x="591" y="1409"/>
                                  </a:lnTo>
                                  <a:lnTo>
                                    <a:pt x="671" y="1427"/>
                                  </a:lnTo>
                                  <a:lnTo>
                                    <a:pt x="754" y="1438"/>
                                  </a:lnTo>
                                  <a:lnTo>
                                    <a:pt x="840" y="1442"/>
                                  </a:lnTo>
                                  <a:lnTo>
                                    <a:pt x="925" y="1438"/>
                                  </a:lnTo>
                                  <a:lnTo>
                                    <a:pt x="1008" y="1427"/>
                                  </a:lnTo>
                                  <a:lnTo>
                                    <a:pt x="1088" y="1409"/>
                                  </a:lnTo>
                                  <a:lnTo>
                                    <a:pt x="1165" y="1385"/>
                                  </a:lnTo>
                                  <a:lnTo>
                                    <a:pt x="1238" y="1356"/>
                                  </a:lnTo>
                                  <a:lnTo>
                                    <a:pt x="1307" y="1319"/>
                                  </a:lnTo>
                                  <a:lnTo>
                                    <a:pt x="1370" y="1278"/>
                                  </a:lnTo>
                                  <a:lnTo>
                                    <a:pt x="1430" y="1232"/>
                                  </a:lnTo>
                                  <a:lnTo>
                                    <a:pt x="1483" y="1181"/>
                                  </a:lnTo>
                                  <a:lnTo>
                                    <a:pt x="1531" y="1125"/>
                                  </a:lnTo>
                                  <a:lnTo>
                                    <a:pt x="1573" y="1066"/>
                                  </a:lnTo>
                                  <a:lnTo>
                                    <a:pt x="1609" y="1003"/>
                                  </a:lnTo>
                                  <a:lnTo>
                                    <a:pt x="1637" y="937"/>
                                  </a:lnTo>
                                  <a:lnTo>
                                    <a:pt x="1658" y="868"/>
                                  </a:lnTo>
                                  <a:lnTo>
                                    <a:pt x="1671" y="796"/>
                                  </a:lnTo>
                                  <a:lnTo>
                                    <a:pt x="1675" y="723"/>
                                  </a:lnTo>
                                  <a:lnTo>
                                    <a:pt x="1671" y="649"/>
                                  </a:lnTo>
                                  <a:lnTo>
                                    <a:pt x="1658" y="579"/>
                                  </a:lnTo>
                                  <a:lnTo>
                                    <a:pt x="1637" y="510"/>
                                  </a:lnTo>
                                  <a:lnTo>
                                    <a:pt x="1609" y="443"/>
                                  </a:lnTo>
                                  <a:lnTo>
                                    <a:pt x="1573" y="381"/>
                                  </a:lnTo>
                                  <a:lnTo>
                                    <a:pt x="1531" y="322"/>
                                  </a:lnTo>
                                  <a:lnTo>
                                    <a:pt x="1483" y="266"/>
                                  </a:lnTo>
                                  <a:lnTo>
                                    <a:pt x="1430" y="215"/>
                                  </a:lnTo>
                                  <a:lnTo>
                                    <a:pt x="1370" y="169"/>
                                  </a:lnTo>
                                  <a:lnTo>
                                    <a:pt x="1307" y="128"/>
                                  </a:lnTo>
                                  <a:lnTo>
                                    <a:pt x="1238" y="91"/>
                                  </a:lnTo>
                                  <a:lnTo>
                                    <a:pt x="1165" y="61"/>
                                  </a:lnTo>
                                  <a:lnTo>
                                    <a:pt x="1088" y="37"/>
                                  </a:lnTo>
                                  <a:lnTo>
                                    <a:pt x="1008" y="20"/>
                                  </a:lnTo>
                                  <a:lnTo>
                                    <a:pt x="925" y="9"/>
                                  </a:lnTo>
                                  <a:lnTo>
                                    <a:pt x="840" y="5"/>
                                  </a:lnTo>
                                  <a:close/>
                                  <a:moveTo>
                                    <a:pt x="840" y="0"/>
                                  </a:moveTo>
                                  <a:lnTo>
                                    <a:pt x="925" y="4"/>
                                  </a:lnTo>
                                  <a:lnTo>
                                    <a:pt x="1010" y="15"/>
                                  </a:lnTo>
                                  <a:lnTo>
                                    <a:pt x="1090" y="33"/>
                                  </a:lnTo>
                                  <a:lnTo>
                                    <a:pt x="1166" y="57"/>
                                  </a:lnTo>
                                  <a:lnTo>
                                    <a:pt x="1239" y="88"/>
                                  </a:lnTo>
                                  <a:lnTo>
                                    <a:pt x="1310" y="124"/>
                                  </a:lnTo>
                                  <a:lnTo>
                                    <a:pt x="1373" y="165"/>
                                  </a:lnTo>
                                  <a:lnTo>
                                    <a:pt x="1434" y="213"/>
                                  </a:lnTo>
                                  <a:lnTo>
                                    <a:pt x="1487" y="263"/>
                                  </a:lnTo>
                                  <a:lnTo>
                                    <a:pt x="1535" y="319"/>
                                  </a:lnTo>
                                  <a:lnTo>
                                    <a:pt x="1578" y="379"/>
                                  </a:lnTo>
                                  <a:lnTo>
                                    <a:pt x="1613" y="442"/>
                                  </a:lnTo>
                                  <a:lnTo>
                                    <a:pt x="1641" y="509"/>
                                  </a:lnTo>
                                  <a:lnTo>
                                    <a:pt x="1662" y="578"/>
                                  </a:lnTo>
                                  <a:lnTo>
                                    <a:pt x="1675" y="649"/>
                                  </a:lnTo>
                                  <a:lnTo>
                                    <a:pt x="1679" y="723"/>
                                  </a:lnTo>
                                  <a:lnTo>
                                    <a:pt x="1675" y="797"/>
                                  </a:lnTo>
                                  <a:lnTo>
                                    <a:pt x="1662" y="869"/>
                                  </a:lnTo>
                                  <a:lnTo>
                                    <a:pt x="1641" y="938"/>
                                  </a:lnTo>
                                  <a:lnTo>
                                    <a:pt x="1613" y="1005"/>
                                  </a:lnTo>
                                  <a:lnTo>
                                    <a:pt x="1578" y="1068"/>
                                  </a:lnTo>
                                  <a:lnTo>
                                    <a:pt x="1535" y="1128"/>
                                  </a:lnTo>
                                  <a:lnTo>
                                    <a:pt x="1487" y="1183"/>
                                  </a:lnTo>
                                  <a:lnTo>
                                    <a:pt x="1434" y="1234"/>
                                  </a:lnTo>
                                  <a:lnTo>
                                    <a:pt x="1373" y="1282"/>
                                  </a:lnTo>
                                  <a:lnTo>
                                    <a:pt x="1310" y="1323"/>
                                  </a:lnTo>
                                  <a:lnTo>
                                    <a:pt x="1239" y="1359"/>
                                  </a:lnTo>
                                  <a:lnTo>
                                    <a:pt x="1166" y="1390"/>
                                  </a:lnTo>
                                  <a:lnTo>
                                    <a:pt x="1090" y="1414"/>
                                  </a:lnTo>
                                  <a:lnTo>
                                    <a:pt x="1010" y="1432"/>
                                  </a:lnTo>
                                  <a:lnTo>
                                    <a:pt x="925" y="1443"/>
                                  </a:lnTo>
                                  <a:lnTo>
                                    <a:pt x="840" y="1447"/>
                                  </a:lnTo>
                                  <a:lnTo>
                                    <a:pt x="754" y="1443"/>
                                  </a:lnTo>
                                  <a:lnTo>
                                    <a:pt x="670" y="1432"/>
                                  </a:lnTo>
                                  <a:lnTo>
                                    <a:pt x="590" y="1414"/>
                                  </a:lnTo>
                                  <a:lnTo>
                                    <a:pt x="513" y="1390"/>
                                  </a:lnTo>
                                  <a:lnTo>
                                    <a:pt x="440" y="1359"/>
                                  </a:lnTo>
                                  <a:lnTo>
                                    <a:pt x="370" y="1323"/>
                                  </a:lnTo>
                                  <a:lnTo>
                                    <a:pt x="306" y="1282"/>
                                  </a:lnTo>
                                  <a:lnTo>
                                    <a:pt x="246" y="1234"/>
                                  </a:lnTo>
                                  <a:lnTo>
                                    <a:pt x="192" y="1183"/>
                                  </a:lnTo>
                                  <a:lnTo>
                                    <a:pt x="144" y="1128"/>
                                  </a:lnTo>
                                  <a:lnTo>
                                    <a:pt x="102" y="1068"/>
                                  </a:lnTo>
                                  <a:lnTo>
                                    <a:pt x="67" y="1005"/>
                                  </a:lnTo>
                                  <a:lnTo>
                                    <a:pt x="38" y="938"/>
                                  </a:lnTo>
                                  <a:lnTo>
                                    <a:pt x="17" y="869"/>
                                  </a:lnTo>
                                  <a:lnTo>
                                    <a:pt x="5" y="797"/>
                                  </a:lnTo>
                                  <a:lnTo>
                                    <a:pt x="0" y="723"/>
                                  </a:lnTo>
                                  <a:lnTo>
                                    <a:pt x="5" y="649"/>
                                  </a:lnTo>
                                  <a:lnTo>
                                    <a:pt x="17" y="578"/>
                                  </a:lnTo>
                                  <a:lnTo>
                                    <a:pt x="38" y="509"/>
                                  </a:lnTo>
                                  <a:lnTo>
                                    <a:pt x="67" y="442"/>
                                  </a:lnTo>
                                  <a:lnTo>
                                    <a:pt x="102" y="379"/>
                                  </a:lnTo>
                                  <a:lnTo>
                                    <a:pt x="144" y="319"/>
                                  </a:lnTo>
                                  <a:lnTo>
                                    <a:pt x="192" y="263"/>
                                  </a:lnTo>
                                  <a:lnTo>
                                    <a:pt x="246" y="213"/>
                                  </a:lnTo>
                                  <a:lnTo>
                                    <a:pt x="306" y="165"/>
                                  </a:lnTo>
                                  <a:lnTo>
                                    <a:pt x="370" y="124"/>
                                  </a:lnTo>
                                  <a:lnTo>
                                    <a:pt x="440" y="88"/>
                                  </a:lnTo>
                                  <a:lnTo>
                                    <a:pt x="513" y="57"/>
                                  </a:lnTo>
                                  <a:lnTo>
                                    <a:pt x="590" y="33"/>
                                  </a:lnTo>
                                  <a:lnTo>
                                    <a:pt x="670" y="15"/>
                                  </a:lnTo>
                                  <a:lnTo>
                                    <a:pt x="754" y="4"/>
                                  </a:lnTo>
                                  <a:lnTo>
                                    <a:pt x="840" y="0"/>
                                  </a:lnTo>
                                  <a:close/>
                                </a:path>
                              </a:pathLst>
                            </a:custGeom>
                            <a:solidFill>
                              <a:srgbClr val="FFE05E"/>
                            </a:solidFill>
                            <a:ln>
                              <a:noFill/>
                            </a:ln>
                            <a:extLst>
                              <a:ext uri="{91240B29-F687-4F45-9708-019B960494DF}">
                                <a14:hiddenLine xmlns:a14="http://schemas.microsoft.com/office/drawing/2010/main" w="0">
                                  <a:solidFill>
                                    <a:srgbClr val="FFE05E"/>
                                  </a:solidFill>
                                  <a:prstDash val="solid"/>
                                  <a:round/>
                                  <a:headEnd/>
                                  <a:tailEnd/>
                                </a14:hiddenLine>
                              </a:ext>
                            </a:extLst>
                          </wps:spPr>
                          <wps:bodyPr rot="0" vert="horz" wrap="square" lIns="91440" tIns="45720" rIns="91440" bIns="45720" anchor="t" anchorCtr="0" upright="1">
                            <a:noAutofit/>
                          </wps:bodyPr>
                        </wps:wsp>
                        <wps:wsp>
                          <wps:cNvPr id="807" name="Freeform 520"/>
                          <wps:cNvSpPr>
                            <a:spLocks noEditPoints="1"/>
                          </wps:cNvSpPr>
                          <wps:spPr bwMode="auto">
                            <a:xfrm>
                              <a:off x="1237" y="209"/>
                              <a:ext cx="845" cy="727"/>
                            </a:xfrm>
                            <a:custGeom>
                              <a:avLst/>
                              <a:gdLst>
                                <a:gd name="T0" fmla="*/ 675 w 1690"/>
                                <a:gd name="T1" fmla="*/ 19 h 1454"/>
                                <a:gd name="T2" fmla="*/ 445 w 1690"/>
                                <a:gd name="T3" fmla="*/ 92 h 1454"/>
                                <a:gd name="T4" fmla="*/ 251 w 1690"/>
                                <a:gd name="T5" fmla="*/ 217 h 1454"/>
                                <a:gd name="T6" fmla="*/ 107 w 1690"/>
                                <a:gd name="T7" fmla="*/ 383 h 1454"/>
                                <a:gd name="T8" fmla="*/ 22 w 1690"/>
                                <a:gd name="T9" fmla="*/ 582 h 1454"/>
                                <a:gd name="T10" fmla="*/ 10 w 1690"/>
                                <a:gd name="T11" fmla="*/ 801 h 1454"/>
                                <a:gd name="T12" fmla="*/ 72 w 1690"/>
                                <a:gd name="T13" fmla="*/ 1009 h 1454"/>
                                <a:gd name="T14" fmla="*/ 197 w 1690"/>
                                <a:gd name="T15" fmla="*/ 1187 h 1454"/>
                                <a:gd name="T16" fmla="*/ 375 w 1690"/>
                                <a:gd name="T17" fmla="*/ 1327 h 1454"/>
                                <a:gd name="T18" fmla="*/ 595 w 1690"/>
                                <a:gd name="T19" fmla="*/ 1418 h 1454"/>
                                <a:gd name="T20" fmla="*/ 845 w 1690"/>
                                <a:gd name="T21" fmla="*/ 1451 h 1454"/>
                                <a:gd name="T22" fmla="*/ 1095 w 1690"/>
                                <a:gd name="T23" fmla="*/ 1418 h 1454"/>
                                <a:gd name="T24" fmla="*/ 1315 w 1690"/>
                                <a:gd name="T25" fmla="*/ 1327 h 1454"/>
                                <a:gd name="T26" fmla="*/ 1492 w 1690"/>
                                <a:gd name="T27" fmla="*/ 1187 h 1454"/>
                                <a:gd name="T28" fmla="*/ 1618 w 1690"/>
                                <a:gd name="T29" fmla="*/ 1009 h 1454"/>
                                <a:gd name="T30" fmla="*/ 1680 w 1690"/>
                                <a:gd name="T31" fmla="*/ 801 h 1454"/>
                                <a:gd name="T32" fmla="*/ 1667 w 1690"/>
                                <a:gd name="T33" fmla="*/ 582 h 1454"/>
                                <a:gd name="T34" fmla="*/ 1583 w 1690"/>
                                <a:gd name="T35" fmla="*/ 383 h 1454"/>
                                <a:gd name="T36" fmla="*/ 1439 w 1690"/>
                                <a:gd name="T37" fmla="*/ 217 h 1454"/>
                                <a:gd name="T38" fmla="*/ 1244 w 1690"/>
                                <a:gd name="T39" fmla="*/ 92 h 1454"/>
                                <a:gd name="T40" fmla="*/ 1015 w 1690"/>
                                <a:gd name="T41" fmla="*/ 19 h 1454"/>
                                <a:gd name="T42" fmla="*/ 845 w 1690"/>
                                <a:gd name="T43" fmla="*/ 0 h 1454"/>
                                <a:gd name="T44" fmla="*/ 1096 w 1690"/>
                                <a:gd name="T45" fmla="*/ 32 h 1454"/>
                                <a:gd name="T46" fmla="*/ 1318 w 1690"/>
                                <a:gd name="T47" fmla="*/ 124 h 1454"/>
                                <a:gd name="T48" fmla="*/ 1497 w 1690"/>
                                <a:gd name="T49" fmla="*/ 265 h 1454"/>
                                <a:gd name="T50" fmla="*/ 1623 w 1690"/>
                                <a:gd name="T51" fmla="*/ 445 h 1454"/>
                                <a:gd name="T52" fmla="*/ 1685 w 1690"/>
                                <a:gd name="T53" fmla="*/ 653 h 1454"/>
                                <a:gd name="T54" fmla="*/ 1673 w 1690"/>
                                <a:gd name="T55" fmla="*/ 874 h 1454"/>
                                <a:gd name="T56" fmla="*/ 1588 w 1690"/>
                                <a:gd name="T57" fmla="*/ 1075 h 1454"/>
                                <a:gd name="T58" fmla="*/ 1442 w 1690"/>
                                <a:gd name="T59" fmla="*/ 1242 h 1454"/>
                                <a:gd name="T60" fmla="*/ 1247 w 1690"/>
                                <a:gd name="T61" fmla="*/ 1367 h 1454"/>
                                <a:gd name="T62" fmla="*/ 1015 w 1690"/>
                                <a:gd name="T63" fmla="*/ 1440 h 1454"/>
                                <a:gd name="T64" fmla="*/ 758 w 1690"/>
                                <a:gd name="T65" fmla="*/ 1451 h 1454"/>
                                <a:gd name="T66" fmla="*/ 516 w 1690"/>
                                <a:gd name="T67" fmla="*/ 1397 h 1454"/>
                                <a:gd name="T68" fmla="*/ 307 w 1690"/>
                                <a:gd name="T69" fmla="*/ 1288 h 1454"/>
                                <a:gd name="T70" fmla="*/ 143 w 1690"/>
                                <a:gd name="T71" fmla="*/ 1134 h 1454"/>
                                <a:gd name="T72" fmla="*/ 38 w 1690"/>
                                <a:gd name="T73" fmla="*/ 943 h 1454"/>
                                <a:gd name="T74" fmla="*/ 0 w 1690"/>
                                <a:gd name="T75" fmla="*/ 727 h 1454"/>
                                <a:gd name="T76" fmla="*/ 38 w 1690"/>
                                <a:gd name="T77" fmla="*/ 511 h 1454"/>
                                <a:gd name="T78" fmla="*/ 143 w 1690"/>
                                <a:gd name="T79" fmla="*/ 321 h 1454"/>
                                <a:gd name="T80" fmla="*/ 307 w 1690"/>
                                <a:gd name="T81" fmla="*/ 166 h 1454"/>
                                <a:gd name="T82" fmla="*/ 516 w 1690"/>
                                <a:gd name="T83" fmla="*/ 58 h 1454"/>
                                <a:gd name="T84" fmla="*/ 758 w 1690"/>
                                <a:gd name="T85" fmla="*/ 4 h 1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90" h="1454">
                                  <a:moveTo>
                                    <a:pt x="845" y="4"/>
                                  </a:moveTo>
                                  <a:lnTo>
                                    <a:pt x="759" y="8"/>
                                  </a:lnTo>
                                  <a:lnTo>
                                    <a:pt x="675" y="19"/>
                                  </a:lnTo>
                                  <a:lnTo>
                                    <a:pt x="595" y="37"/>
                                  </a:lnTo>
                                  <a:lnTo>
                                    <a:pt x="518" y="61"/>
                                  </a:lnTo>
                                  <a:lnTo>
                                    <a:pt x="445" y="92"/>
                                  </a:lnTo>
                                  <a:lnTo>
                                    <a:pt x="375" y="128"/>
                                  </a:lnTo>
                                  <a:lnTo>
                                    <a:pt x="311" y="169"/>
                                  </a:lnTo>
                                  <a:lnTo>
                                    <a:pt x="251" y="217"/>
                                  </a:lnTo>
                                  <a:lnTo>
                                    <a:pt x="197" y="267"/>
                                  </a:lnTo>
                                  <a:lnTo>
                                    <a:pt x="149" y="323"/>
                                  </a:lnTo>
                                  <a:lnTo>
                                    <a:pt x="107" y="383"/>
                                  </a:lnTo>
                                  <a:lnTo>
                                    <a:pt x="72" y="446"/>
                                  </a:lnTo>
                                  <a:lnTo>
                                    <a:pt x="43" y="513"/>
                                  </a:lnTo>
                                  <a:lnTo>
                                    <a:pt x="22" y="582"/>
                                  </a:lnTo>
                                  <a:lnTo>
                                    <a:pt x="10" y="653"/>
                                  </a:lnTo>
                                  <a:lnTo>
                                    <a:pt x="5" y="727"/>
                                  </a:lnTo>
                                  <a:lnTo>
                                    <a:pt x="10" y="801"/>
                                  </a:lnTo>
                                  <a:lnTo>
                                    <a:pt x="22" y="873"/>
                                  </a:lnTo>
                                  <a:lnTo>
                                    <a:pt x="43" y="942"/>
                                  </a:lnTo>
                                  <a:lnTo>
                                    <a:pt x="72" y="1009"/>
                                  </a:lnTo>
                                  <a:lnTo>
                                    <a:pt x="107" y="1072"/>
                                  </a:lnTo>
                                  <a:lnTo>
                                    <a:pt x="149" y="1132"/>
                                  </a:lnTo>
                                  <a:lnTo>
                                    <a:pt x="197" y="1187"/>
                                  </a:lnTo>
                                  <a:lnTo>
                                    <a:pt x="251" y="1238"/>
                                  </a:lnTo>
                                  <a:lnTo>
                                    <a:pt x="311" y="1286"/>
                                  </a:lnTo>
                                  <a:lnTo>
                                    <a:pt x="375" y="1327"/>
                                  </a:lnTo>
                                  <a:lnTo>
                                    <a:pt x="445" y="1363"/>
                                  </a:lnTo>
                                  <a:lnTo>
                                    <a:pt x="518" y="1394"/>
                                  </a:lnTo>
                                  <a:lnTo>
                                    <a:pt x="595" y="1418"/>
                                  </a:lnTo>
                                  <a:lnTo>
                                    <a:pt x="675" y="1436"/>
                                  </a:lnTo>
                                  <a:lnTo>
                                    <a:pt x="759" y="1447"/>
                                  </a:lnTo>
                                  <a:lnTo>
                                    <a:pt x="845" y="1451"/>
                                  </a:lnTo>
                                  <a:lnTo>
                                    <a:pt x="930" y="1447"/>
                                  </a:lnTo>
                                  <a:lnTo>
                                    <a:pt x="1015" y="1436"/>
                                  </a:lnTo>
                                  <a:lnTo>
                                    <a:pt x="1095" y="1418"/>
                                  </a:lnTo>
                                  <a:lnTo>
                                    <a:pt x="1171" y="1394"/>
                                  </a:lnTo>
                                  <a:lnTo>
                                    <a:pt x="1244" y="1363"/>
                                  </a:lnTo>
                                  <a:lnTo>
                                    <a:pt x="1315" y="1327"/>
                                  </a:lnTo>
                                  <a:lnTo>
                                    <a:pt x="1378" y="1286"/>
                                  </a:lnTo>
                                  <a:lnTo>
                                    <a:pt x="1439" y="1238"/>
                                  </a:lnTo>
                                  <a:lnTo>
                                    <a:pt x="1492" y="1187"/>
                                  </a:lnTo>
                                  <a:lnTo>
                                    <a:pt x="1540" y="1132"/>
                                  </a:lnTo>
                                  <a:lnTo>
                                    <a:pt x="1583" y="1072"/>
                                  </a:lnTo>
                                  <a:lnTo>
                                    <a:pt x="1618" y="1009"/>
                                  </a:lnTo>
                                  <a:lnTo>
                                    <a:pt x="1646" y="942"/>
                                  </a:lnTo>
                                  <a:lnTo>
                                    <a:pt x="1667" y="873"/>
                                  </a:lnTo>
                                  <a:lnTo>
                                    <a:pt x="1680" y="801"/>
                                  </a:lnTo>
                                  <a:lnTo>
                                    <a:pt x="1684" y="727"/>
                                  </a:lnTo>
                                  <a:lnTo>
                                    <a:pt x="1680" y="653"/>
                                  </a:lnTo>
                                  <a:lnTo>
                                    <a:pt x="1667" y="582"/>
                                  </a:lnTo>
                                  <a:lnTo>
                                    <a:pt x="1646" y="513"/>
                                  </a:lnTo>
                                  <a:lnTo>
                                    <a:pt x="1618" y="446"/>
                                  </a:lnTo>
                                  <a:lnTo>
                                    <a:pt x="1583" y="383"/>
                                  </a:lnTo>
                                  <a:lnTo>
                                    <a:pt x="1540" y="323"/>
                                  </a:lnTo>
                                  <a:lnTo>
                                    <a:pt x="1492" y="267"/>
                                  </a:lnTo>
                                  <a:lnTo>
                                    <a:pt x="1439" y="217"/>
                                  </a:lnTo>
                                  <a:lnTo>
                                    <a:pt x="1378" y="169"/>
                                  </a:lnTo>
                                  <a:lnTo>
                                    <a:pt x="1315" y="128"/>
                                  </a:lnTo>
                                  <a:lnTo>
                                    <a:pt x="1244" y="92"/>
                                  </a:lnTo>
                                  <a:lnTo>
                                    <a:pt x="1171" y="61"/>
                                  </a:lnTo>
                                  <a:lnTo>
                                    <a:pt x="1095" y="37"/>
                                  </a:lnTo>
                                  <a:lnTo>
                                    <a:pt x="1015" y="19"/>
                                  </a:lnTo>
                                  <a:lnTo>
                                    <a:pt x="930" y="8"/>
                                  </a:lnTo>
                                  <a:lnTo>
                                    <a:pt x="845" y="4"/>
                                  </a:lnTo>
                                  <a:close/>
                                  <a:moveTo>
                                    <a:pt x="845" y="0"/>
                                  </a:moveTo>
                                  <a:lnTo>
                                    <a:pt x="931" y="4"/>
                                  </a:lnTo>
                                  <a:lnTo>
                                    <a:pt x="1015" y="15"/>
                                  </a:lnTo>
                                  <a:lnTo>
                                    <a:pt x="1096" y="32"/>
                                  </a:lnTo>
                                  <a:lnTo>
                                    <a:pt x="1174" y="58"/>
                                  </a:lnTo>
                                  <a:lnTo>
                                    <a:pt x="1247" y="88"/>
                                  </a:lnTo>
                                  <a:lnTo>
                                    <a:pt x="1318" y="124"/>
                                  </a:lnTo>
                                  <a:lnTo>
                                    <a:pt x="1382" y="166"/>
                                  </a:lnTo>
                                  <a:lnTo>
                                    <a:pt x="1442" y="213"/>
                                  </a:lnTo>
                                  <a:lnTo>
                                    <a:pt x="1497" y="265"/>
                                  </a:lnTo>
                                  <a:lnTo>
                                    <a:pt x="1546" y="321"/>
                                  </a:lnTo>
                                  <a:lnTo>
                                    <a:pt x="1588" y="380"/>
                                  </a:lnTo>
                                  <a:lnTo>
                                    <a:pt x="1623" y="445"/>
                                  </a:lnTo>
                                  <a:lnTo>
                                    <a:pt x="1652" y="511"/>
                                  </a:lnTo>
                                  <a:lnTo>
                                    <a:pt x="1673" y="581"/>
                                  </a:lnTo>
                                  <a:lnTo>
                                    <a:pt x="1685" y="653"/>
                                  </a:lnTo>
                                  <a:lnTo>
                                    <a:pt x="1690" y="727"/>
                                  </a:lnTo>
                                  <a:lnTo>
                                    <a:pt x="1685" y="801"/>
                                  </a:lnTo>
                                  <a:lnTo>
                                    <a:pt x="1673" y="874"/>
                                  </a:lnTo>
                                  <a:lnTo>
                                    <a:pt x="1652" y="943"/>
                                  </a:lnTo>
                                  <a:lnTo>
                                    <a:pt x="1623" y="1010"/>
                                  </a:lnTo>
                                  <a:lnTo>
                                    <a:pt x="1588" y="1075"/>
                                  </a:lnTo>
                                  <a:lnTo>
                                    <a:pt x="1546" y="1134"/>
                                  </a:lnTo>
                                  <a:lnTo>
                                    <a:pt x="1497" y="1190"/>
                                  </a:lnTo>
                                  <a:lnTo>
                                    <a:pt x="1442" y="1242"/>
                                  </a:lnTo>
                                  <a:lnTo>
                                    <a:pt x="1382" y="1288"/>
                                  </a:lnTo>
                                  <a:lnTo>
                                    <a:pt x="1318" y="1331"/>
                                  </a:lnTo>
                                  <a:lnTo>
                                    <a:pt x="1247" y="1367"/>
                                  </a:lnTo>
                                  <a:lnTo>
                                    <a:pt x="1174" y="1397"/>
                                  </a:lnTo>
                                  <a:lnTo>
                                    <a:pt x="1096" y="1422"/>
                                  </a:lnTo>
                                  <a:lnTo>
                                    <a:pt x="1015" y="1440"/>
                                  </a:lnTo>
                                  <a:lnTo>
                                    <a:pt x="931" y="1451"/>
                                  </a:lnTo>
                                  <a:lnTo>
                                    <a:pt x="845" y="1454"/>
                                  </a:lnTo>
                                  <a:lnTo>
                                    <a:pt x="758" y="1451"/>
                                  </a:lnTo>
                                  <a:lnTo>
                                    <a:pt x="675" y="1440"/>
                                  </a:lnTo>
                                  <a:lnTo>
                                    <a:pt x="593" y="1422"/>
                                  </a:lnTo>
                                  <a:lnTo>
                                    <a:pt x="516" y="1397"/>
                                  </a:lnTo>
                                  <a:lnTo>
                                    <a:pt x="442" y="1367"/>
                                  </a:lnTo>
                                  <a:lnTo>
                                    <a:pt x="372" y="1331"/>
                                  </a:lnTo>
                                  <a:lnTo>
                                    <a:pt x="307" y="1288"/>
                                  </a:lnTo>
                                  <a:lnTo>
                                    <a:pt x="248" y="1242"/>
                                  </a:lnTo>
                                  <a:lnTo>
                                    <a:pt x="193" y="1190"/>
                                  </a:lnTo>
                                  <a:lnTo>
                                    <a:pt x="143" y="1134"/>
                                  </a:lnTo>
                                  <a:lnTo>
                                    <a:pt x="101" y="1075"/>
                                  </a:lnTo>
                                  <a:lnTo>
                                    <a:pt x="66" y="1010"/>
                                  </a:lnTo>
                                  <a:lnTo>
                                    <a:pt x="38" y="943"/>
                                  </a:lnTo>
                                  <a:lnTo>
                                    <a:pt x="17" y="874"/>
                                  </a:lnTo>
                                  <a:lnTo>
                                    <a:pt x="4" y="801"/>
                                  </a:lnTo>
                                  <a:lnTo>
                                    <a:pt x="0" y="727"/>
                                  </a:lnTo>
                                  <a:lnTo>
                                    <a:pt x="4" y="653"/>
                                  </a:lnTo>
                                  <a:lnTo>
                                    <a:pt x="17" y="581"/>
                                  </a:lnTo>
                                  <a:lnTo>
                                    <a:pt x="38" y="511"/>
                                  </a:lnTo>
                                  <a:lnTo>
                                    <a:pt x="66" y="445"/>
                                  </a:lnTo>
                                  <a:lnTo>
                                    <a:pt x="101" y="380"/>
                                  </a:lnTo>
                                  <a:lnTo>
                                    <a:pt x="143" y="321"/>
                                  </a:lnTo>
                                  <a:lnTo>
                                    <a:pt x="193" y="265"/>
                                  </a:lnTo>
                                  <a:lnTo>
                                    <a:pt x="248" y="213"/>
                                  </a:lnTo>
                                  <a:lnTo>
                                    <a:pt x="307" y="166"/>
                                  </a:lnTo>
                                  <a:lnTo>
                                    <a:pt x="372" y="124"/>
                                  </a:lnTo>
                                  <a:lnTo>
                                    <a:pt x="442" y="88"/>
                                  </a:lnTo>
                                  <a:lnTo>
                                    <a:pt x="516" y="58"/>
                                  </a:lnTo>
                                  <a:lnTo>
                                    <a:pt x="593" y="32"/>
                                  </a:lnTo>
                                  <a:lnTo>
                                    <a:pt x="675" y="15"/>
                                  </a:lnTo>
                                  <a:lnTo>
                                    <a:pt x="758" y="4"/>
                                  </a:lnTo>
                                  <a:lnTo>
                                    <a:pt x="845" y="0"/>
                                  </a:lnTo>
                                  <a:close/>
                                </a:path>
                              </a:pathLst>
                            </a:custGeom>
                            <a:solidFill>
                              <a:srgbClr val="FFDF5D"/>
                            </a:solidFill>
                            <a:ln>
                              <a:noFill/>
                            </a:ln>
                            <a:extLst>
                              <a:ext uri="{91240B29-F687-4F45-9708-019B960494DF}">
                                <a14:hiddenLine xmlns:a14="http://schemas.microsoft.com/office/drawing/2010/main" w="0">
                                  <a:solidFill>
                                    <a:srgbClr val="FFDF5D"/>
                                  </a:solidFill>
                                  <a:prstDash val="solid"/>
                                  <a:round/>
                                  <a:headEnd/>
                                  <a:tailEnd/>
                                </a14:hiddenLine>
                              </a:ext>
                            </a:extLst>
                          </wps:spPr>
                          <wps:bodyPr rot="0" vert="horz" wrap="square" lIns="91440" tIns="45720" rIns="91440" bIns="45720" anchor="t" anchorCtr="0" upright="1">
                            <a:noAutofit/>
                          </wps:bodyPr>
                        </wps:wsp>
                        <wps:wsp>
                          <wps:cNvPr id="808" name="Freeform 521"/>
                          <wps:cNvSpPr>
                            <a:spLocks noEditPoints="1"/>
                          </wps:cNvSpPr>
                          <wps:spPr bwMode="auto">
                            <a:xfrm>
                              <a:off x="1234" y="206"/>
                              <a:ext cx="851" cy="732"/>
                            </a:xfrm>
                            <a:custGeom>
                              <a:avLst/>
                              <a:gdLst>
                                <a:gd name="T0" fmla="*/ 681 w 1701"/>
                                <a:gd name="T1" fmla="*/ 19 h 1463"/>
                                <a:gd name="T2" fmla="*/ 448 w 1701"/>
                                <a:gd name="T3" fmla="*/ 92 h 1463"/>
                                <a:gd name="T4" fmla="*/ 254 w 1701"/>
                                <a:gd name="T5" fmla="*/ 217 h 1463"/>
                                <a:gd name="T6" fmla="*/ 107 w 1701"/>
                                <a:gd name="T7" fmla="*/ 384 h 1463"/>
                                <a:gd name="T8" fmla="*/ 23 w 1701"/>
                                <a:gd name="T9" fmla="*/ 585 h 1463"/>
                                <a:gd name="T10" fmla="*/ 10 w 1701"/>
                                <a:gd name="T11" fmla="*/ 805 h 1463"/>
                                <a:gd name="T12" fmla="*/ 72 w 1701"/>
                                <a:gd name="T13" fmla="*/ 1014 h 1463"/>
                                <a:gd name="T14" fmla="*/ 199 w 1701"/>
                                <a:gd name="T15" fmla="*/ 1194 h 1463"/>
                                <a:gd name="T16" fmla="*/ 378 w 1701"/>
                                <a:gd name="T17" fmla="*/ 1335 h 1463"/>
                                <a:gd name="T18" fmla="*/ 599 w 1701"/>
                                <a:gd name="T19" fmla="*/ 1426 h 1463"/>
                                <a:gd name="T20" fmla="*/ 851 w 1701"/>
                                <a:gd name="T21" fmla="*/ 1458 h 1463"/>
                                <a:gd name="T22" fmla="*/ 1102 w 1701"/>
                                <a:gd name="T23" fmla="*/ 1426 h 1463"/>
                                <a:gd name="T24" fmla="*/ 1324 w 1701"/>
                                <a:gd name="T25" fmla="*/ 1335 h 1463"/>
                                <a:gd name="T26" fmla="*/ 1503 w 1701"/>
                                <a:gd name="T27" fmla="*/ 1194 h 1463"/>
                                <a:gd name="T28" fmla="*/ 1629 w 1701"/>
                                <a:gd name="T29" fmla="*/ 1014 h 1463"/>
                                <a:gd name="T30" fmla="*/ 1691 w 1701"/>
                                <a:gd name="T31" fmla="*/ 805 h 1463"/>
                                <a:gd name="T32" fmla="*/ 1679 w 1701"/>
                                <a:gd name="T33" fmla="*/ 585 h 1463"/>
                                <a:gd name="T34" fmla="*/ 1594 w 1701"/>
                                <a:gd name="T35" fmla="*/ 384 h 1463"/>
                                <a:gd name="T36" fmla="*/ 1448 w 1701"/>
                                <a:gd name="T37" fmla="*/ 217 h 1463"/>
                                <a:gd name="T38" fmla="*/ 1253 w 1701"/>
                                <a:gd name="T39" fmla="*/ 92 h 1463"/>
                                <a:gd name="T40" fmla="*/ 1021 w 1701"/>
                                <a:gd name="T41" fmla="*/ 19 h 1463"/>
                                <a:gd name="T42" fmla="*/ 851 w 1701"/>
                                <a:gd name="T43" fmla="*/ 0 h 1463"/>
                                <a:gd name="T44" fmla="*/ 1104 w 1701"/>
                                <a:gd name="T45" fmla="*/ 32 h 1463"/>
                                <a:gd name="T46" fmla="*/ 1326 w 1701"/>
                                <a:gd name="T47" fmla="*/ 125 h 1463"/>
                                <a:gd name="T48" fmla="*/ 1507 w 1701"/>
                                <a:gd name="T49" fmla="*/ 265 h 1463"/>
                                <a:gd name="T50" fmla="*/ 1634 w 1701"/>
                                <a:gd name="T51" fmla="*/ 446 h 1463"/>
                                <a:gd name="T52" fmla="*/ 1696 w 1701"/>
                                <a:gd name="T53" fmla="*/ 656 h 1463"/>
                                <a:gd name="T54" fmla="*/ 1683 w 1701"/>
                                <a:gd name="T55" fmla="*/ 878 h 1463"/>
                                <a:gd name="T56" fmla="*/ 1598 w 1701"/>
                                <a:gd name="T57" fmla="*/ 1080 h 1463"/>
                                <a:gd name="T58" fmla="*/ 1452 w 1701"/>
                                <a:gd name="T59" fmla="*/ 1248 h 1463"/>
                                <a:gd name="T60" fmla="*/ 1256 w 1701"/>
                                <a:gd name="T61" fmla="*/ 1375 h 1463"/>
                                <a:gd name="T62" fmla="*/ 1022 w 1701"/>
                                <a:gd name="T63" fmla="*/ 1449 h 1463"/>
                                <a:gd name="T64" fmla="*/ 764 w 1701"/>
                                <a:gd name="T65" fmla="*/ 1460 h 1463"/>
                                <a:gd name="T66" fmla="*/ 520 w 1701"/>
                                <a:gd name="T67" fmla="*/ 1406 h 1463"/>
                                <a:gd name="T68" fmla="*/ 310 w 1701"/>
                                <a:gd name="T69" fmla="*/ 1296 h 1463"/>
                                <a:gd name="T70" fmla="*/ 145 w 1701"/>
                                <a:gd name="T71" fmla="*/ 1140 h 1463"/>
                                <a:gd name="T72" fmla="*/ 40 w 1701"/>
                                <a:gd name="T73" fmla="*/ 949 h 1463"/>
                                <a:gd name="T74" fmla="*/ 0 w 1701"/>
                                <a:gd name="T75" fmla="*/ 731 h 1463"/>
                                <a:gd name="T76" fmla="*/ 40 w 1701"/>
                                <a:gd name="T77" fmla="*/ 514 h 1463"/>
                                <a:gd name="T78" fmla="*/ 145 w 1701"/>
                                <a:gd name="T79" fmla="*/ 322 h 1463"/>
                                <a:gd name="T80" fmla="*/ 310 w 1701"/>
                                <a:gd name="T81" fmla="*/ 167 h 1463"/>
                                <a:gd name="T82" fmla="*/ 520 w 1701"/>
                                <a:gd name="T83" fmla="*/ 57 h 1463"/>
                                <a:gd name="T84" fmla="*/ 764 w 1701"/>
                                <a:gd name="T85" fmla="*/ 3 h 1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1" h="1463">
                                  <a:moveTo>
                                    <a:pt x="851" y="4"/>
                                  </a:moveTo>
                                  <a:lnTo>
                                    <a:pt x="764" y="8"/>
                                  </a:lnTo>
                                  <a:lnTo>
                                    <a:pt x="681" y="19"/>
                                  </a:lnTo>
                                  <a:lnTo>
                                    <a:pt x="599" y="36"/>
                                  </a:lnTo>
                                  <a:lnTo>
                                    <a:pt x="522" y="62"/>
                                  </a:lnTo>
                                  <a:lnTo>
                                    <a:pt x="448" y="92"/>
                                  </a:lnTo>
                                  <a:lnTo>
                                    <a:pt x="378" y="128"/>
                                  </a:lnTo>
                                  <a:lnTo>
                                    <a:pt x="313" y="170"/>
                                  </a:lnTo>
                                  <a:lnTo>
                                    <a:pt x="254" y="217"/>
                                  </a:lnTo>
                                  <a:lnTo>
                                    <a:pt x="199" y="269"/>
                                  </a:lnTo>
                                  <a:lnTo>
                                    <a:pt x="149" y="325"/>
                                  </a:lnTo>
                                  <a:lnTo>
                                    <a:pt x="107" y="384"/>
                                  </a:lnTo>
                                  <a:lnTo>
                                    <a:pt x="72" y="449"/>
                                  </a:lnTo>
                                  <a:lnTo>
                                    <a:pt x="44" y="515"/>
                                  </a:lnTo>
                                  <a:lnTo>
                                    <a:pt x="23" y="585"/>
                                  </a:lnTo>
                                  <a:lnTo>
                                    <a:pt x="10" y="657"/>
                                  </a:lnTo>
                                  <a:lnTo>
                                    <a:pt x="6" y="731"/>
                                  </a:lnTo>
                                  <a:lnTo>
                                    <a:pt x="10" y="805"/>
                                  </a:lnTo>
                                  <a:lnTo>
                                    <a:pt x="23" y="878"/>
                                  </a:lnTo>
                                  <a:lnTo>
                                    <a:pt x="44" y="947"/>
                                  </a:lnTo>
                                  <a:lnTo>
                                    <a:pt x="72" y="1014"/>
                                  </a:lnTo>
                                  <a:lnTo>
                                    <a:pt x="107" y="1079"/>
                                  </a:lnTo>
                                  <a:lnTo>
                                    <a:pt x="149" y="1138"/>
                                  </a:lnTo>
                                  <a:lnTo>
                                    <a:pt x="199" y="1194"/>
                                  </a:lnTo>
                                  <a:lnTo>
                                    <a:pt x="254" y="1246"/>
                                  </a:lnTo>
                                  <a:lnTo>
                                    <a:pt x="313" y="1292"/>
                                  </a:lnTo>
                                  <a:lnTo>
                                    <a:pt x="378" y="1335"/>
                                  </a:lnTo>
                                  <a:lnTo>
                                    <a:pt x="448" y="1371"/>
                                  </a:lnTo>
                                  <a:lnTo>
                                    <a:pt x="522" y="1401"/>
                                  </a:lnTo>
                                  <a:lnTo>
                                    <a:pt x="599" y="1426"/>
                                  </a:lnTo>
                                  <a:lnTo>
                                    <a:pt x="681" y="1444"/>
                                  </a:lnTo>
                                  <a:lnTo>
                                    <a:pt x="764" y="1455"/>
                                  </a:lnTo>
                                  <a:lnTo>
                                    <a:pt x="851" y="1458"/>
                                  </a:lnTo>
                                  <a:lnTo>
                                    <a:pt x="937" y="1455"/>
                                  </a:lnTo>
                                  <a:lnTo>
                                    <a:pt x="1021" y="1444"/>
                                  </a:lnTo>
                                  <a:lnTo>
                                    <a:pt x="1102" y="1426"/>
                                  </a:lnTo>
                                  <a:lnTo>
                                    <a:pt x="1180" y="1401"/>
                                  </a:lnTo>
                                  <a:lnTo>
                                    <a:pt x="1253" y="1371"/>
                                  </a:lnTo>
                                  <a:lnTo>
                                    <a:pt x="1324" y="1335"/>
                                  </a:lnTo>
                                  <a:lnTo>
                                    <a:pt x="1388" y="1292"/>
                                  </a:lnTo>
                                  <a:lnTo>
                                    <a:pt x="1448" y="1246"/>
                                  </a:lnTo>
                                  <a:lnTo>
                                    <a:pt x="1503" y="1194"/>
                                  </a:lnTo>
                                  <a:lnTo>
                                    <a:pt x="1552" y="1138"/>
                                  </a:lnTo>
                                  <a:lnTo>
                                    <a:pt x="1594" y="1079"/>
                                  </a:lnTo>
                                  <a:lnTo>
                                    <a:pt x="1629" y="1014"/>
                                  </a:lnTo>
                                  <a:lnTo>
                                    <a:pt x="1658" y="947"/>
                                  </a:lnTo>
                                  <a:lnTo>
                                    <a:pt x="1679" y="878"/>
                                  </a:lnTo>
                                  <a:lnTo>
                                    <a:pt x="1691" y="805"/>
                                  </a:lnTo>
                                  <a:lnTo>
                                    <a:pt x="1696" y="731"/>
                                  </a:lnTo>
                                  <a:lnTo>
                                    <a:pt x="1691" y="657"/>
                                  </a:lnTo>
                                  <a:lnTo>
                                    <a:pt x="1679" y="585"/>
                                  </a:lnTo>
                                  <a:lnTo>
                                    <a:pt x="1658" y="515"/>
                                  </a:lnTo>
                                  <a:lnTo>
                                    <a:pt x="1629" y="449"/>
                                  </a:lnTo>
                                  <a:lnTo>
                                    <a:pt x="1594" y="384"/>
                                  </a:lnTo>
                                  <a:lnTo>
                                    <a:pt x="1552" y="325"/>
                                  </a:lnTo>
                                  <a:lnTo>
                                    <a:pt x="1503" y="269"/>
                                  </a:lnTo>
                                  <a:lnTo>
                                    <a:pt x="1448" y="217"/>
                                  </a:lnTo>
                                  <a:lnTo>
                                    <a:pt x="1388" y="170"/>
                                  </a:lnTo>
                                  <a:lnTo>
                                    <a:pt x="1324" y="128"/>
                                  </a:lnTo>
                                  <a:lnTo>
                                    <a:pt x="1253" y="92"/>
                                  </a:lnTo>
                                  <a:lnTo>
                                    <a:pt x="1180" y="62"/>
                                  </a:lnTo>
                                  <a:lnTo>
                                    <a:pt x="1102" y="36"/>
                                  </a:lnTo>
                                  <a:lnTo>
                                    <a:pt x="1021" y="19"/>
                                  </a:lnTo>
                                  <a:lnTo>
                                    <a:pt x="937" y="8"/>
                                  </a:lnTo>
                                  <a:lnTo>
                                    <a:pt x="851" y="4"/>
                                  </a:lnTo>
                                  <a:close/>
                                  <a:moveTo>
                                    <a:pt x="851" y="0"/>
                                  </a:moveTo>
                                  <a:lnTo>
                                    <a:pt x="937" y="3"/>
                                  </a:lnTo>
                                  <a:lnTo>
                                    <a:pt x="1022" y="14"/>
                                  </a:lnTo>
                                  <a:lnTo>
                                    <a:pt x="1104" y="32"/>
                                  </a:lnTo>
                                  <a:lnTo>
                                    <a:pt x="1181" y="57"/>
                                  </a:lnTo>
                                  <a:lnTo>
                                    <a:pt x="1256" y="88"/>
                                  </a:lnTo>
                                  <a:lnTo>
                                    <a:pt x="1326" y="125"/>
                                  </a:lnTo>
                                  <a:lnTo>
                                    <a:pt x="1391" y="167"/>
                                  </a:lnTo>
                                  <a:lnTo>
                                    <a:pt x="1452" y="213"/>
                                  </a:lnTo>
                                  <a:lnTo>
                                    <a:pt x="1507" y="265"/>
                                  </a:lnTo>
                                  <a:lnTo>
                                    <a:pt x="1556" y="322"/>
                                  </a:lnTo>
                                  <a:lnTo>
                                    <a:pt x="1598" y="382"/>
                                  </a:lnTo>
                                  <a:lnTo>
                                    <a:pt x="1634" y="446"/>
                                  </a:lnTo>
                                  <a:lnTo>
                                    <a:pt x="1662" y="514"/>
                                  </a:lnTo>
                                  <a:lnTo>
                                    <a:pt x="1683" y="583"/>
                                  </a:lnTo>
                                  <a:lnTo>
                                    <a:pt x="1696" y="656"/>
                                  </a:lnTo>
                                  <a:lnTo>
                                    <a:pt x="1701" y="731"/>
                                  </a:lnTo>
                                  <a:lnTo>
                                    <a:pt x="1696" y="807"/>
                                  </a:lnTo>
                                  <a:lnTo>
                                    <a:pt x="1683" y="878"/>
                                  </a:lnTo>
                                  <a:lnTo>
                                    <a:pt x="1662" y="949"/>
                                  </a:lnTo>
                                  <a:lnTo>
                                    <a:pt x="1634" y="1017"/>
                                  </a:lnTo>
                                  <a:lnTo>
                                    <a:pt x="1598" y="1080"/>
                                  </a:lnTo>
                                  <a:lnTo>
                                    <a:pt x="1556" y="1140"/>
                                  </a:lnTo>
                                  <a:lnTo>
                                    <a:pt x="1507" y="1198"/>
                                  </a:lnTo>
                                  <a:lnTo>
                                    <a:pt x="1452" y="1248"/>
                                  </a:lnTo>
                                  <a:lnTo>
                                    <a:pt x="1391" y="1296"/>
                                  </a:lnTo>
                                  <a:lnTo>
                                    <a:pt x="1326" y="1338"/>
                                  </a:lnTo>
                                  <a:lnTo>
                                    <a:pt x="1256" y="1375"/>
                                  </a:lnTo>
                                  <a:lnTo>
                                    <a:pt x="1181" y="1406"/>
                                  </a:lnTo>
                                  <a:lnTo>
                                    <a:pt x="1104" y="1431"/>
                                  </a:lnTo>
                                  <a:lnTo>
                                    <a:pt x="1022" y="1449"/>
                                  </a:lnTo>
                                  <a:lnTo>
                                    <a:pt x="937" y="1460"/>
                                  </a:lnTo>
                                  <a:lnTo>
                                    <a:pt x="851" y="1463"/>
                                  </a:lnTo>
                                  <a:lnTo>
                                    <a:pt x="764" y="1460"/>
                                  </a:lnTo>
                                  <a:lnTo>
                                    <a:pt x="679" y="1449"/>
                                  </a:lnTo>
                                  <a:lnTo>
                                    <a:pt x="598" y="1431"/>
                                  </a:lnTo>
                                  <a:lnTo>
                                    <a:pt x="520" y="1406"/>
                                  </a:lnTo>
                                  <a:lnTo>
                                    <a:pt x="445" y="1375"/>
                                  </a:lnTo>
                                  <a:lnTo>
                                    <a:pt x="375" y="1338"/>
                                  </a:lnTo>
                                  <a:lnTo>
                                    <a:pt x="310" y="1296"/>
                                  </a:lnTo>
                                  <a:lnTo>
                                    <a:pt x="250" y="1248"/>
                                  </a:lnTo>
                                  <a:lnTo>
                                    <a:pt x="195" y="1198"/>
                                  </a:lnTo>
                                  <a:lnTo>
                                    <a:pt x="145" y="1140"/>
                                  </a:lnTo>
                                  <a:lnTo>
                                    <a:pt x="103" y="1080"/>
                                  </a:lnTo>
                                  <a:lnTo>
                                    <a:pt x="68" y="1017"/>
                                  </a:lnTo>
                                  <a:lnTo>
                                    <a:pt x="40" y="949"/>
                                  </a:lnTo>
                                  <a:lnTo>
                                    <a:pt x="18" y="878"/>
                                  </a:lnTo>
                                  <a:lnTo>
                                    <a:pt x="6" y="807"/>
                                  </a:lnTo>
                                  <a:lnTo>
                                    <a:pt x="0" y="731"/>
                                  </a:lnTo>
                                  <a:lnTo>
                                    <a:pt x="6" y="656"/>
                                  </a:lnTo>
                                  <a:lnTo>
                                    <a:pt x="18" y="583"/>
                                  </a:lnTo>
                                  <a:lnTo>
                                    <a:pt x="40" y="514"/>
                                  </a:lnTo>
                                  <a:lnTo>
                                    <a:pt x="68" y="446"/>
                                  </a:lnTo>
                                  <a:lnTo>
                                    <a:pt x="103" y="382"/>
                                  </a:lnTo>
                                  <a:lnTo>
                                    <a:pt x="145" y="322"/>
                                  </a:lnTo>
                                  <a:lnTo>
                                    <a:pt x="195" y="265"/>
                                  </a:lnTo>
                                  <a:lnTo>
                                    <a:pt x="250" y="213"/>
                                  </a:lnTo>
                                  <a:lnTo>
                                    <a:pt x="310" y="167"/>
                                  </a:lnTo>
                                  <a:lnTo>
                                    <a:pt x="375" y="125"/>
                                  </a:lnTo>
                                  <a:lnTo>
                                    <a:pt x="445" y="88"/>
                                  </a:lnTo>
                                  <a:lnTo>
                                    <a:pt x="520" y="57"/>
                                  </a:lnTo>
                                  <a:lnTo>
                                    <a:pt x="598" y="32"/>
                                  </a:lnTo>
                                  <a:lnTo>
                                    <a:pt x="679" y="14"/>
                                  </a:lnTo>
                                  <a:lnTo>
                                    <a:pt x="764" y="3"/>
                                  </a:lnTo>
                                  <a:lnTo>
                                    <a:pt x="851" y="0"/>
                                  </a:lnTo>
                                  <a:close/>
                                </a:path>
                              </a:pathLst>
                            </a:custGeom>
                            <a:solidFill>
                              <a:srgbClr val="FFDF5C"/>
                            </a:solidFill>
                            <a:ln>
                              <a:noFill/>
                            </a:ln>
                            <a:extLst>
                              <a:ext uri="{91240B29-F687-4F45-9708-019B960494DF}">
                                <a14:hiddenLine xmlns:a14="http://schemas.microsoft.com/office/drawing/2010/main" w="0">
                                  <a:solidFill>
                                    <a:srgbClr val="FFDF5C"/>
                                  </a:solidFill>
                                  <a:prstDash val="solid"/>
                                  <a:round/>
                                  <a:headEnd/>
                                  <a:tailEnd/>
                                </a14:hiddenLine>
                              </a:ext>
                            </a:extLst>
                          </wps:spPr>
                          <wps:bodyPr rot="0" vert="horz" wrap="square" lIns="91440" tIns="45720" rIns="91440" bIns="45720" anchor="t" anchorCtr="0" upright="1">
                            <a:noAutofit/>
                          </wps:bodyPr>
                        </wps:wsp>
                        <wps:wsp>
                          <wps:cNvPr id="809" name="Freeform 522"/>
                          <wps:cNvSpPr>
                            <a:spLocks noEditPoints="1"/>
                          </wps:cNvSpPr>
                          <wps:spPr bwMode="auto">
                            <a:xfrm>
                              <a:off x="1232" y="204"/>
                              <a:ext cx="855" cy="737"/>
                            </a:xfrm>
                            <a:custGeom>
                              <a:avLst/>
                              <a:gdLst>
                                <a:gd name="T0" fmla="*/ 683 w 1710"/>
                                <a:gd name="T1" fmla="*/ 19 h 1473"/>
                                <a:gd name="T2" fmla="*/ 449 w 1710"/>
                                <a:gd name="T3" fmla="*/ 93 h 1473"/>
                                <a:gd name="T4" fmla="*/ 254 w 1710"/>
                                <a:gd name="T5" fmla="*/ 218 h 1473"/>
                                <a:gd name="T6" fmla="*/ 107 w 1710"/>
                                <a:gd name="T7" fmla="*/ 387 h 1473"/>
                                <a:gd name="T8" fmla="*/ 22 w 1710"/>
                                <a:gd name="T9" fmla="*/ 588 h 1473"/>
                                <a:gd name="T10" fmla="*/ 10 w 1710"/>
                                <a:gd name="T11" fmla="*/ 812 h 1473"/>
                                <a:gd name="T12" fmla="*/ 72 w 1710"/>
                                <a:gd name="T13" fmla="*/ 1022 h 1473"/>
                                <a:gd name="T14" fmla="*/ 199 w 1710"/>
                                <a:gd name="T15" fmla="*/ 1203 h 1473"/>
                                <a:gd name="T16" fmla="*/ 379 w 1710"/>
                                <a:gd name="T17" fmla="*/ 1343 h 1473"/>
                                <a:gd name="T18" fmla="*/ 602 w 1710"/>
                                <a:gd name="T19" fmla="*/ 1436 h 1473"/>
                                <a:gd name="T20" fmla="*/ 855 w 1710"/>
                                <a:gd name="T21" fmla="*/ 1468 h 1473"/>
                                <a:gd name="T22" fmla="*/ 1108 w 1710"/>
                                <a:gd name="T23" fmla="*/ 1436 h 1473"/>
                                <a:gd name="T24" fmla="*/ 1330 w 1710"/>
                                <a:gd name="T25" fmla="*/ 1343 h 1473"/>
                                <a:gd name="T26" fmla="*/ 1511 w 1710"/>
                                <a:gd name="T27" fmla="*/ 1203 h 1473"/>
                                <a:gd name="T28" fmla="*/ 1638 w 1710"/>
                                <a:gd name="T29" fmla="*/ 1022 h 1473"/>
                                <a:gd name="T30" fmla="*/ 1700 w 1710"/>
                                <a:gd name="T31" fmla="*/ 812 h 1473"/>
                                <a:gd name="T32" fmla="*/ 1687 w 1710"/>
                                <a:gd name="T33" fmla="*/ 588 h 1473"/>
                                <a:gd name="T34" fmla="*/ 1602 w 1710"/>
                                <a:gd name="T35" fmla="*/ 387 h 1473"/>
                                <a:gd name="T36" fmla="*/ 1456 w 1710"/>
                                <a:gd name="T37" fmla="*/ 218 h 1473"/>
                                <a:gd name="T38" fmla="*/ 1260 w 1710"/>
                                <a:gd name="T39" fmla="*/ 93 h 1473"/>
                                <a:gd name="T40" fmla="*/ 1026 w 1710"/>
                                <a:gd name="T41" fmla="*/ 19 h 1473"/>
                                <a:gd name="T42" fmla="*/ 855 w 1710"/>
                                <a:gd name="T43" fmla="*/ 0 h 1473"/>
                                <a:gd name="T44" fmla="*/ 1109 w 1710"/>
                                <a:gd name="T45" fmla="*/ 33 h 1473"/>
                                <a:gd name="T46" fmla="*/ 1333 w 1710"/>
                                <a:gd name="T47" fmla="*/ 126 h 1473"/>
                                <a:gd name="T48" fmla="*/ 1515 w 1710"/>
                                <a:gd name="T49" fmla="*/ 268 h 1473"/>
                                <a:gd name="T50" fmla="*/ 1643 w 1710"/>
                                <a:gd name="T51" fmla="*/ 450 h 1473"/>
                                <a:gd name="T52" fmla="*/ 1705 w 1710"/>
                                <a:gd name="T53" fmla="*/ 661 h 1473"/>
                                <a:gd name="T54" fmla="*/ 1693 w 1710"/>
                                <a:gd name="T55" fmla="*/ 885 h 1473"/>
                                <a:gd name="T56" fmla="*/ 1607 w 1710"/>
                                <a:gd name="T57" fmla="*/ 1087 h 1473"/>
                                <a:gd name="T58" fmla="*/ 1460 w 1710"/>
                                <a:gd name="T59" fmla="*/ 1257 h 1473"/>
                                <a:gd name="T60" fmla="*/ 1263 w 1710"/>
                                <a:gd name="T61" fmla="*/ 1383 h 1473"/>
                                <a:gd name="T62" fmla="*/ 1027 w 1710"/>
                                <a:gd name="T63" fmla="*/ 1457 h 1473"/>
                                <a:gd name="T64" fmla="*/ 767 w 1710"/>
                                <a:gd name="T65" fmla="*/ 1468 h 1473"/>
                                <a:gd name="T66" fmla="*/ 521 w 1710"/>
                                <a:gd name="T67" fmla="*/ 1415 h 1473"/>
                                <a:gd name="T68" fmla="*/ 311 w 1710"/>
                                <a:gd name="T69" fmla="*/ 1304 h 1473"/>
                                <a:gd name="T70" fmla="*/ 145 w 1710"/>
                                <a:gd name="T71" fmla="*/ 1148 h 1473"/>
                                <a:gd name="T72" fmla="*/ 38 w 1710"/>
                                <a:gd name="T73" fmla="*/ 955 h 1473"/>
                                <a:gd name="T74" fmla="*/ 0 w 1710"/>
                                <a:gd name="T75" fmla="*/ 736 h 1473"/>
                                <a:gd name="T76" fmla="*/ 38 w 1710"/>
                                <a:gd name="T77" fmla="*/ 518 h 1473"/>
                                <a:gd name="T78" fmla="*/ 145 w 1710"/>
                                <a:gd name="T79" fmla="*/ 325 h 1473"/>
                                <a:gd name="T80" fmla="*/ 311 w 1710"/>
                                <a:gd name="T81" fmla="*/ 168 h 1473"/>
                                <a:gd name="T82" fmla="*/ 521 w 1710"/>
                                <a:gd name="T83" fmla="*/ 58 h 1473"/>
                                <a:gd name="T84" fmla="*/ 767 w 1710"/>
                                <a:gd name="T85" fmla="*/ 3 h 1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10" h="1473">
                                  <a:moveTo>
                                    <a:pt x="855" y="5"/>
                                  </a:moveTo>
                                  <a:lnTo>
                                    <a:pt x="768" y="8"/>
                                  </a:lnTo>
                                  <a:lnTo>
                                    <a:pt x="683" y="19"/>
                                  </a:lnTo>
                                  <a:lnTo>
                                    <a:pt x="602" y="37"/>
                                  </a:lnTo>
                                  <a:lnTo>
                                    <a:pt x="524" y="62"/>
                                  </a:lnTo>
                                  <a:lnTo>
                                    <a:pt x="449" y="93"/>
                                  </a:lnTo>
                                  <a:lnTo>
                                    <a:pt x="379" y="130"/>
                                  </a:lnTo>
                                  <a:lnTo>
                                    <a:pt x="314" y="172"/>
                                  </a:lnTo>
                                  <a:lnTo>
                                    <a:pt x="254" y="218"/>
                                  </a:lnTo>
                                  <a:lnTo>
                                    <a:pt x="199" y="270"/>
                                  </a:lnTo>
                                  <a:lnTo>
                                    <a:pt x="149" y="327"/>
                                  </a:lnTo>
                                  <a:lnTo>
                                    <a:pt x="107" y="387"/>
                                  </a:lnTo>
                                  <a:lnTo>
                                    <a:pt x="72" y="451"/>
                                  </a:lnTo>
                                  <a:lnTo>
                                    <a:pt x="44" y="519"/>
                                  </a:lnTo>
                                  <a:lnTo>
                                    <a:pt x="22" y="588"/>
                                  </a:lnTo>
                                  <a:lnTo>
                                    <a:pt x="10" y="661"/>
                                  </a:lnTo>
                                  <a:lnTo>
                                    <a:pt x="4" y="736"/>
                                  </a:lnTo>
                                  <a:lnTo>
                                    <a:pt x="10" y="812"/>
                                  </a:lnTo>
                                  <a:lnTo>
                                    <a:pt x="22" y="883"/>
                                  </a:lnTo>
                                  <a:lnTo>
                                    <a:pt x="44" y="954"/>
                                  </a:lnTo>
                                  <a:lnTo>
                                    <a:pt x="72" y="1022"/>
                                  </a:lnTo>
                                  <a:lnTo>
                                    <a:pt x="107" y="1085"/>
                                  </a:lnTo>
                                  <a:lnTo>
                                    <a:pt x="149" y="1145"/>
                                  </a:lnTo>
                                  <a:lnTo>
                                    <a:pt x="199" y="1203"/>
                                  </a:lnTo>
                                  <a:lnTo>
                                    <a:pt x="254" y="1253"/>
                                  </a:lnTo>
                                  <a:lnTo>
                                    <a:pt x="314" y="1301"/>
                                  </a:lnTo>
                                  <a:lnTo>
                                    <a:pt x="379" y="1343"/>
                                  </a:lnTo>
                                  <a:lnTo>
                                    <a:pt x="449" y="1380"/>
                                  </a:lnTo>
                                  <a:lnTo>
                                    <a:pt x="524" y="1411"/>
                                  </a:lnTo>
                                  <a:lnTo>
                                    <a:pt x="602" y="1436"/>
                                  </a:lnTo>
                                  <a:lnTo>
                                    <a:pt x="683" y="1454"/>
                                  </a:lnTo>
                                  <a:lnTo>
                                    <a:pt x="768" y="1465"/>
                                  </a:lnTo>
                                  <a:lnTo>
                                    <a:pt x="855" y="1468"/>
                                  </a:lnTo>
                                  <a:lnTo>
                                    <a:pt x="941" y="1465"/>
                                  </a:lnTo>
                                  <a:lnTo>
                                    <a:pt x="1026" y="1454"/>
                                  </a:lnTo>
                                  <a:lnTo>
                                    <a:pt x="1108" y="1436"/>
                                  </a:lnTo>
                                  <a:lnTo>
                                    <a:pt x="1185" y="1411"/>
                                  </a:lnTo>
                                  <a:lnTo>
                                    <a:pt x="1260" y="1380"/>
                                  </a:lnTo>
                                  <a:lnTo>
                                    <a:pt x="1330" y="1343"/>
                                  </a:lnTo>
                                  <a:lnTo>
                                    <a:pt x="1395" y="1301"/>
                                  </a:lnTo>
                                  <a:lnTo>
                                    <a:pt x="1456" y="1253"/>
                                  </a:lnTo>
                                  <a:lnTo>
                                    <a:pt x="1511" y="1203"/>
                                  </a:lnTo>
                                  <a:lnTo>
                                    <a:pt x="1560" y="1145"/>
                                  </a:lnTo>
                                  <a:lnTo>
                                    <a:pt x="1602" y="1085"/>
                                  </a:lnTo>
                                  <a:lnTo>
                                    <a:pt x="1638" y="1022"/>
                                  </a:lnTo>
                                  <a:lnTo>
                                    <a:pt x="1666" y="954"/>
                                  </a:lnTo>
                                  <a:lnTo>
                                    <a:pt x="1687" y="883"/>
                                  </a:lnTo>
                                  <a:lnTo>
                                    <a:pt x="1700" y="812"/>
                                  </a:lnTo>
                                  <a:lnTo>
                                    <a:pt x="1705" y="736"/>
                                  </a:lnTo>
                                  <a:lnTo>
                                    <a:pt x="1700" y="661"/>
                                  </a:lnTo>
                                  <a:lnTo>
                                    <a:pt x="1687" y="588"/>
                                  </a:lnTo>
                                  <a:lnTo>
                                    <a:pt x="1666" y="519"/>
                                  </a:lnTo>
                                  <a:lnTo>
                                    <a:pt x="1638" y="451"/>
                                  </a:lnTo>
                                  <a:lnTo>
                                    <a:pt x="1602" y="387"/>
                                  </a:lnTo>
                                  <a:lnTo>
                                    <a:pt x="1560" y="327"/>
                                  </a:lnTo>
                                  <a:lnTo>
                                    <a:pt x="1511" y="270"/>
                                  </a:lnTo>
                                  <a:lnTo>
                                    <a:pt x="1456" y="218"/>
                                  </a:lnTo>
                                  <a:lnTo>
                                    <a:pt x="1395" y="172"/>
                                  </a:lnTo>
                                  <a:lnTo>
                                    <a:pt x="1330" y="130"/>
                                  </a:lnTo>
                                  <a:lnTo>
                                    <a:pt x="1260" y="93"/>
                                  </a:lnTo>
                                  <a:lnTo>
                                    <a:pt x="1185" y="62"/>
                                  </a:lnTo>
                                  <a:lnTo>
                                    <a:pt x="1108" y="37"/>
                                  </a:lnTo>
                                  <a:lnTo>
                                    <a:pt x="1026" y="19"/>
                                  </a:lnTo>
                                  <a:lnTo>
                                    <a:pt x="941" y="8"/>
                                  </a:lnTo>
                                  <a:lnTo>
                                    <a:pt x="855" y="5"/>
                                  </a:lnTo>
                                  <a:close/>
                                  <a:moveTo>
                                    <a:pt x="855" y="0"/>
                                  </a:moveTo>
                                  <a:lnTo>
                                    <a:pt x="943" y="3"/>
                                  </a:lnTo>
                                  <a:lnTo>
                                    <a:pt x="1027" y="16"/>
                                  </a:lnTo>
                                  <a:lnTo>
                                    <a:pt x="1109" y="33"/>
                                  </a:lnTo>
                                  <a:lnTo>
                                    <a:pt x="1188" y="58"/>
                                  </a:lnTo>
                                  <a:lnTo>
                                    <a:pt x="1263" y="88"/>
                                  </a:lnTo>
                                  <a:lnTo>
                                    <a:pt x="1333" y="126"/>
                                  </a:lnTo>
                                  <a:lnTo>
                                    <a:pt x="1398" y="168"/>
                                  </a:lnTo>
                                  <a:lnTo>
                                    <a:pt x="1460" y="216"/>
                                  </a:lnTo>
                                  <a:lnTo>
                                    <a:pt x="1515" y="268"/>
                                  </a:lnTo>
                                  <a:lnTo>
                                    <a:pt x="1564" y="325"/>
                                  </a:lnTo>
                                  <a:lnTo>
                                    <a:pt x="1607" y="386"/>
                                  </a:lnTo>
                                  <a:lnTo>
                                    <a:pt x="1643" y="450"/>
                                  </a:lnTo>
                                  <a:lnTo>
                                    <a:pt x="1672" y="518"/>
                                  </a:lnTo>
                                  <a:lnTo>
                                    <a:pt x="1693" y="588"/>
                                  </a:lnTo>
                                  <a:lnTo>
                                    <a:pt x="1705" y="661"/>
                                  </a:lnTo>
                                  <a:lnTo>
                                    <a:pt x="1710" y="736"/>
                                  </a:lnTo>
                                  <a:lnTo>
                                    <a:pt x="1705" y="812"/>
                                  </a:lnTo>
                                  <a:lnTo>
                                    <a:pt x="1693" y="885"/>
                                  </a:lnTo>
                                  <a:lnTo>
                                    <a:pt x="1672" y="955"/>
                                  </a:lnTo>
                                  <a:lnTo>
                                    <a:pt x="1643" y="1023"/>
                                  </a:lnTo>
                                  <a:lnTo>
                                    <a:pt x="1607" y="1087"/>
                                  </a:lnTo>
                                  <a:lnTo>
                                    <a:pt x="1564" y="1148"/>
                                  </a:lnTo>
                                  <a:lnTo>
                                    <a:pt x="1515" y="1205"/>
                                  </a:lnTo>
                                  <a:lnTo>
                                    <a:pt x="1460" y="1257"/>
                                  </a:lnTo>
                                  <a:lnTo>
                                    <a:pt x="1398" y="1304"/>
                                  </a:lnTo>
                                  <a:lnTo>
                                    <a:pt x="1333" y="1347"/>
                                  </a:lnTo>
                                  <a:lnTo>
                                    <a:pt x="1263" y="1383"/>
                                  </a:lnTo>
                                  <a:lnTo>
                                    <a:pt x="1188" y="1415"/>
                                  </a:lnTo>
                                  <a:lnTo>
                                    <a:pt x="1109" y="1439"/>
                                  </a:lnTo>
                                  <a:lnTo>
                                    <a:pt x="1027" y="1457"/>
                                  </a:lnTo>
                                  <a:lnTo>
                                    <a:pt x="943" y="1468"/>
                                  </a:lnTo>
                                  <a:lnTo>
                                    <a:pt x="855" y="1473"/>
                                  </a:lnTo>
                                  <a:lnTo>
                                    <a:pt x="767" y="1468"/>
                                  </a:lnTo>
                                  <a:lnTo>
                                    <a:pt x="682" y="1457"/>
                                  </a:lnTo>
                                  <a:lnTo>
                                    <a:pt x="600" y="1439"/>
                                  </a:lnTo>
                                  <a:lnTo>
                                    <a:pt x="521" y="1415"/>
                                  </a:lnTo>
                                  <a:lnTo>
                                    <a:pt x="447" y="1383"/>
                                  </a:lnTo>
                                  <a:lnTo>
                                    <a:pt x="376" y="1347"/>
                                  </a:lnTo>
                                  <a:lnTo>
                                    <a:pt x="311" y="1304"/>
                                  </a:lnTo>
                                  <a:lnTo>
                                    <a:pt x="249" y="1257"/>
                                  </a:lnTo>
                                  <a:lnTo>
                                    <a:pt x="194" y="1205"/>
                                  </a:lnTo>
                                  <a:lnTo>
                                    <a:pt x="145" y="1148"/>
                                  </a:lnTo>
                                  <a:lnTo>
                                    <a:pt x="103" y="1087"/>
                                  </a:lnTo>
                                  <a:lnTo>
                                    <a:pt x="66" y="1023"/>
                                  </a:lnTo>
                                  <a:lnTo>
                                    <a:pt x="38" y="955"/>
                                  </a:lnTo>
                                  <a:lnTo>
                                    <a:pt x="17" y="885"/>
                                  </a:lnTo>
                                  <a:lnTo>
                                    <a:pt x="4" y="812"/>
                                  </a:lnTo>
                                  <a:lnTo>
                                    <a:pt x="0" y="736"/>
                                  </a:lnTo>
                                  <a:lnTo>
                                    <a:pt x="4" y="661"/>
                                  </a:lnTo>
                                  <a:lnTo>
                                    <a:pt x="17" y="588"/>
                                  </a:lnTo>
                                  <a:lnTo>
                                    <a:pt x="38" y="518"/>
                                  </a:lnTo>
                                  <a:lnTo>
                                    <a:pt x="66" y="450"/>
                                  </a:lnTo>
                                  <a:lnTo>
                                    <a:pt x="103" y="386"/>
                                  </a:lnTo>
                                  <a:lnTo>
                                    <a:pt x="145" y="325"/>
                                  </a:lnTo>
                                  <a:lnTo>
                                    <a:pt x="194" y="268"/>
                                  </a:lnTo>
                                  <a:lnTo>
                                    <a:pt x="249" y="216"/>
                                  </a:lnTo>
                                  <a:lnTo>
                                    <a:pt x="311" y="168"/>
                                  </a:lnTo>
                                  <a:lnTo>
                                    <a:pt x="376" y="126"/>
                                  </a:lnTo>
                                  <a:lnTo>
                                    <a:pt x="447" y="88"/>
                                  </a:lnTo>
                                  <a:lnTo>
                                    <a:pt x="521" y="58"/>
                                  </a:lnTo>
                                  <a:lnTo>
                                    <a:pt x="600" y="33"/>
                                  </a:lnTo>
                                  <a:lnTo>
                                    <a:pt x="682" y="16"/>
                                  </a:lnTo>
                                  <a:lnTo>
                                    <a:pt x="767" y="3"/>
                                  </a:lnTo>
                                  <a:lnTo>
                                    <a:pt x="855" y="0"/>
                                  </a:lnTo>
                                  <a:close/>
                                </a:path>
                              </a:pathLst>
                            </a:custGeom>
                            <a:solidFill>
                              <a:srgbClr val="FFDF5B"/>
                            </a:solidFill>
                            <a:ln>
                              <a:noFill/>
                            </a:ln>
                            <a:extLst>
                              <a:ext uri="{91240B29-F687-4F45-9708-019B960494DF}">
                                <a14:hiddenLine xmlns:a14="http://schemas.microsoft.com/office/drawing/2010/main" w="0">
                                  <a:solidFill>
                                    <a:srgbClr val="FFDF5B"/>
                                  </a:solidFill>
                                  <a:prstDash val="solid"/>
                                  <a:round/>
                                  <a:headEnd/>
                                  <a:tailEnd/>
                                </a14:hiddenLine>
                              </a:ext>
                            </a:extLst>
                          </wps:spPr>
                          <wps:bodyPr rot="0" vert="horz" wrap="square" lIns="91440" tIns="45720" rIns="91440" bIns="45720" anchor="t" anchorCtr="0" upright="1">
                            <a:noAutofit/>
                          </wps:bodyPr>
                        </wps:wsp>
                        <wps:wsp>
                          <wps:cNvPr id="810" name="Freeform 523"/>
                          <wps:cNvSpPr>
                            <a:spLocks noEditPoints="1"/>
                          </wps:cNvSpPr>
                          <wps:spPr bwMode="auto">
                            <a:xfrm>
                              <a:off x="1229" y="202"/>
                              <a:ext cx="861" cy="740"/>
                            </a:xfrm>
                            <a:custGeom>
                              <a:avLst/>
                              <a:gdLst>
                                <a:gd name="T0" fmla="*/ 688 w 1721"/>
                                <a:gd name="T1" fmla="*/ 20 h 1481"/>
                                <a:gd name="T2" fmla="*/ 453 w 1721"/>
                                <a:gd name="T3" fmla="*/ 92 h 1481"/>
                                <a:gd name="T4" fmla="*/ 255 w 1721"/>
                                <a:gd name="T5" fmla="*/ 220 h 1481"/>
                                <a:gd name="T6" fmla="*/ 109 w 1721"/>
                                <a:gd name="T7" fmla="*/ 390 h 1481"/>
                                <a:gd name="T8" fmla="*/ 23 w 1721"/>
                                <a:gd name="T9" fmla="*/ 592 h 1481"/>
                                <a:gd name="T10" fmla="*/ 10 w 1721"/>
                                <a:gd name="T11" fmla="*/ 816 h 1481"/>
                                <a:gd name="T12" fmla="*/ 72 w 1721"/>
                                <a:gd name="T13" fmla="*/ 1027 h 1481"/>
                                <a:gd name="T14" fmla="*/ 200 w 1721"/>
                                <a:gd name="T15" fmla="*/ 1209 h 1481"/>
                                <a:gd name="T16" fmla="*/ 382 w 1721"/>
                                <a:gd name="T17" fmla="*/ 1351 h 1481"/>
                                <a:gd name="T18" fmla="*/ 606 w 1721"/>
                                <a:gd name="T19" fmla="*/ 1443 h 1481"/>
                                <a:gd name="T20" fmla="*/ 861 w 1721"/>
                                <a:gd name="T21" fmla="*/ 1477 h 1481"/>
                                <a:gd name="T22" fmla="*/ 1115 w 1721"/>
                                <a:gd name="T23" fmla="*/ 1443 h 1481"/>
                                <a:gd name="T24" fmla="*/ 1339 w 1721"/>
                                <a:gd name="T25" fmla="*/ 1351 h 1481"/>
                                <a:gd name="T26" fmla="*/ 1521 w 1721"/>
                                <a:gd name="T27" fmla="*/ 1209 h 1481"/>
                                <a:gd name="T28" fmla="*/ 1649 w 1721"/>
                                <a:gd name="T29" fmla="*/ 1027 h 1481"/>
                                <a:gd name="T30" fmla="*/ 1711 w 1721"/>
                                <a:gd name="T31" fmla="*/ 816 h 1481"/>
                                <a:gd name="T32" fmla="*/ 1699 w 1721"/>
                                <a:gd name="T33" fmla="*/ 592 h 1481"/>
                                <a:gd name="T34" fmla="*/ 1613 w 1721"/>
                                <a:gd name="T35" fmla="*/ 390 h 1481"/>
                                <a:gd name="T36" fmla="*/ 1466 w 1721"/>
                                <a:gd name="T37" fmla="*/ 220 h 1481"/>
                                <a:gd name="T38" fmla="*/ 1269 w 1721"/>
                                <a:gd name="T39" fmla="*/ 92 h 1481"/>
                                <a:gd name="T40" fmla="*/ 1033 w 1721"/>
                                <a:gd name="T41" fmla="*/ 20 h 1481"/>
                                <a:gd name="T42" fmla="*/ 861 w 1721"/>
                                <a:gd name="T43" fmla="*/ 0 h 1481"/>
                                <a:gd name="T44" fmla="*/ 1117 w 1721"/>
                                <a:gd name="T45" fmla="*/ 33 h 1481"/>
                                <a:gd name="T46" fmla="*/ 1342 w 1721"/>
                                <a:gd name="T47" fmla="*/ 126 h 1481"/>
                                <a:gd name="T48" fmla="*/ 1524 w 1721"/>
                                <a:gd name="T49" fmla="*/ 270 h 1481"/>
                                <a:gd name="T50" fmla="*/ 1654 w 1721"/>
                                <a:gd name="T51" fmla="*/ 452 h 1481"/>
                                <a:gd name="T52" fmla="*/ 1717 w 1721"/>
                                <a:gd name="T53" fmla="*/ 665 h 1481"/>
                                <a:gd name="T54" fmla="*/ 1703 w 1721"/>
                                <a:gd name="T55" fmla="*/ 890 h 1481"/>
                                <a:gd name="T56" fmla="*/ 1617 w 1721"/>
                                <a:gd name="T57" fmla="*/ 1094 h 1481"/>
                                <a:gd name="T58" fmla="*/ 1469 w 1721"/>
                                <a:gd name="T59" fmla="*/ 1265 h 1481"/>
                                <a:gd name="T60" fmla="*/ 1270 w 1721"/>
                                <a:gd name="T61" fmla="*/ 1392 h 1481"/>
                                <a:gd name="T62" fmla="*/ 1035 w 1721"/>
                                <a:gd name="T63" fmla="*/ 1466 h 1481"/>
                                <a:gd name="T64" fmla="*/ 773 w 1721"/>
                                <a:gd name="T65" fmla="*/ 1477 h 1481"/>
                                <a:gd name="T66" fmla="*/ 526 w 1721"/>
                                <a:gd name="T67" fmla="*/ 1423 h 1481"/>
                                <a:gd name="T68" fmla="*/ 313 w 1721"/>
                                <a:gd name="T69" fmla="*/ 1312 h 1481"/>
                                <a:gd name="T70" fmla="*/ 147 w 1721"/>
                                <a:gd name="T71" fmla="*/ 1154 h 1481"/>
                                <a:gd name="T72" fmla="*/ 40 w 1721"/>
                                <a:gd name="T73" fmla="*/ 960 h 1481"/>
                                <a:gd name="T74" fmla="*/ 0 w 1721"/>
                                <a:gd name="T75" fmla="*/ 740 h 1481"/>
                                <a:gd name="T76" fmla="*/ 40 w 1721"/>
                                <a:gd name="T77" fmla="*/ 520 h 1481"/>
                                <a:gd name="T78" fmla="*/ 147 w 1721"/>
                                <a:gd name="T79" fmla="*/ 327 h 1481"/>
                                <a:gd name="T80" fmla="*/ 313 w 1721"/>
                                <a:gd name="T81" fmla="*/ 169 h 1481"/>
                                <a:gd name="T82" fmla="*/ 526 w 1721"/>
                                <a:gd name="T83" fmla="*/ 58 h 1481"/>
                                <a:gd name="T84" fmla="*/ 773 w 1721"/>
                                <a:gd name="T85" fmla="*/ 4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21" h="1481">
                                  <a:moveTo>
                                    <a:pt x="861" y="4"/>
                                  </a:moveTo>
                                  <a:lnTo>
                                    <a:pt x="773" y="7"/>
                                  </a:lnTo>
                                  <a:lnTo>
                                    <a:pt x="688" y="20"/>
                                  </a:lnTo>
                                  <a:lnTo>
                                    <a:pt x="606" y="37"/>
                                  </a:lnTo>
                                  <a:lnTo>
                                    <a:pt x="527" y="62"/>
                                  </a:lnTo>
                                  <a:lnTo>
                                    <a:pt x="453" y="92"/>
                                  </a:lnTo>
                                  <a:lnTo>
                                    <a:pt x="382" y="130"/>
                                  </a:lnTo>
                                  <a:lnTo>
                                    <a:pt x="317" y="172"/>
                                  </a:lnTo>
                                  <a:lnTo>
                                    <a:pt x="255" y="220"/>
                                  </a:lnTo>
                                  <a:lnTo>
                                    <a:pt x="200" y="272"/>
                                  </a:lnTo>
                                  <a:lnTo>
                                    <a:pt x="151" y="329"/>
                                  </a:lnTo>
                                  <a:lnTo>
                                    <a:pt x="109" y="390"/>
                                  </a:lnTo>
                                  <a:lnTo>
                                    <a:pt x="72" y="454"/>
                                  </a:lnTo>
                                  <a:lnTo>
                                    <a:pt x="44" y="522"/>
                                  </a:lnTo>
                                  <a:lnTo>
                                    <a:pt x="23" y="592"/>
                                  </a:lnTo>
                                  <a:lnTo>
                                    <a:pt x="10" y="665"/>
                                  </a:lnTo>
                                  <a:lnTo>
                                    <a:pt x="6" y="740"/>
                                  </a:lnTo>
                                  <a:lnTo>
                                    <a:pt x="10" y="816"/>
                                  </a:lnTo>
                                  <a:lnTo>
                                    <a:pt x="23" y="889"/>
                                  </a:lnTo>
                                  <a:lnTo>
                                    <a:pt x="44" y="959"/>
                                  </a:lnTo>
                                  <a:lnTo>
                                    <a:pt x="72" y="1027"/>
                                  </a:lnTo>
                                  <a:lnTo>
                                    <a:pt x="109" y="1091"/>
                                  </a:lnTo>
                                  <a:lnTo>
                                    <a:pt x="151" y="1152"/>
                                  </a:lnTo>
                                  <a:lnTo>
                                    <a:pt x="200" y="1209"/>
                                  </a:lnTo>
                                  <a:lnTo>
                                    <a:pt x="255" y="1261"/>
                                  </a:lnTo>
                                  <a:lnTo>
                                    <a:pt x="317" y="1308"/>
                                  </a:lnTo>
                                  <a:lnTo>
                                    <a:pt x="382" y="1351"/>
                                  </a:lnTo>
                                  <a:lnTo>
                                    <a:pt x="453" y="1387"/>
                                  </a:lnTo>
                                  <a:lnTo>
                                    <a:pt x="527" y="1419"/>
                                  </a:lnTo>
                                  <a:lnTo>
                                    <a:pt x="606" y="1443"/>
                                  </a:lnTo>
                                  <a:lnTo>
                                    <a:pt x="688" y="1461"/>
                                  </a:lnTo>
                                  <a:lnTo>
                                    <a:pt x="773" y="1472"/>
                                  </a:lnTo>
                                  <a:lnTo>
                                    <a:pt x="861" y="1477"/>
                                  </a:lnTo>
                                  <a:lnTo>
                                    <a:pt x="949" y="1472"/>
                                  </a:lnTo>
                                  <a:lnTo>
                                    <a:pt x="1033" y="1461"/>
                                  </a:lnTo>
                                  <a:lnTo>
                                    <a:pt x="1115" y="1443"/>
                                  </a:lnTo>
                                  <a:lnTo>
                                    <a:pt x="1194" y="1419"/>
                                  </a:lnTo>
                                  <a:lnTo>
                                    <a:pt x="1269" y="1387"/>
                                  </a:lnTo>
                                  <a:lnTo>
                                    <a:pt x="1339" y="1351"/>
                                  </a:lnTo>
                                  <a:lnTo>
                                    <a:pt x="1404" y="1308"/>
                                  </a:lnTo>
                                  <a:lnTo>
                                    <a:pt x="1466" y="1261"/>
                                  </a:lnTo>
                                  <a:lnTo>
                                    <a:pt x="1521" y="1209"/>
                                  </a:lnTo>
                                  <a:lnTo>
                                    <a:pt x="1570" y="1152"/>
                                  </a:lnTo>
                                  <a:lnTo>
                                    <a:pt x="1613" y="1091"/>
                                  </a:lnTo>
                                  <a:lnTo>
                                    <a:pt x="1649" y="1027"/>
                                  </a:lnTo>
                                  <a:lnTo>
                                    <a:pt x="1678" y="959"/>
                                  </a:lnTo>
                                  <a:lnTo>
                                    <a:pt x="1699" y="889"/>
                                  </a:lnTo>
                                  <a:lnTo>
                                    <a:pt x="1711" y="816"/>
                                  </a:lnTo>
                                  <a:lnTo>
                                    <a:pt x="1716" y="740"/>
                                  </a:lnTo>
                                  <a:lnTo>
                                    <a:pt x="1711" y="665"/>
                                  </a:lnTo>
                                  <a:lnTo>
                                    <a:pt x="1699" y="592"/>
                                  </a:lnTo>
                                  <a:lnTo>
                                    <a:pt x="1678" y="522"/>
                                  </a:lnTo>
                                  <a:lnTo>
                                    <a:pt x="1649" y="454"/>
                                  </a:lnTo>
                                  <a:lnTo>
                                    <a:pt x="1613" y="390"/>
                                  </a:lnTo>
                                  <a:lnTo>
                                    <a:pt x="1570" y="329"/>
                                  </a:lnTo>
                                  <a:lnTo>
                                    <a:pt x="1521" y="272"/>
                                  </a:lnTo>
                                  <a:lnTo>
                                    <a:pt x="1466" y="220"/>
                                  </a:lnTo>
                                  <a:lnTo>
                                    <a:pt x="1404" y="172"/>
                                  </a:lnTo>
                                  <a:lnTo>
                                    <a:pt x="1339" y="130"/>
                                  </a:lnTo>
                                  <a:lnTo>
                                    <a:pt x="1269" y="92"/>
                                  </a:lnTo>
                                  <a:lnTo>
                                    <a:pt x="1194" y="62"/>
                                  </a:lnTo>
                                  <a:lnTo>
                                    <a:pt x="1115" y="37"/>
                                  </a:lnTo>
                                  <a:lnTo>
                                    <a:pt x="1033" y="20"/>
                                  </a:lnTo>
                                  <a:lnTo>
                                    <a:pt x="949" y="7"/>
                                  </a:lnTo>
                                  <a:lnTo>
                                    <a:pt x="861" y="4"/>
                                  </a:lnTo>
                                  <a:close/>
                                  <a:moveTo>
                                    <a:pt x="861" y="0"/>
                                  </a:moveTo>
                                  <a:lnTo>
                                    <a:pt x="949" y="4"/>
                                  </a:lnTo>
                                  <a:lnTo>
                                    <a:pt x="1035" y="15"/>
                                  </a:lnTo>
                                  <a:lnTo>
                                    <a:pt x="1117" y="33"/>
                                  </a:lnTo>
                                  <a:lnTo>
                                    <a:pt x="1195" y="58"/>
                                  </a:lnTo>
                                  <a:lnTo>
                                    <a:pt x="1270" y="89"/>
                                  </a:lnTo>
                                  <a:lnTo>
                                    <a:pt x="1342" y="126"/>
                                  </a:lnTo>
                                  <a:lnTo>
                                    <a:pt x="1408" y="169"/>
                                  </a:lnTo>
                                  <a:lnTo>
                                    <a:pt x="1469" y="216"/>
                                  </a:lnTo>
                                  <a:lnTo>
                                    <a:pt x="1524" y="270"/>
                                  </a:lnTo>
                                  <a:lnTo>
                                    <a:pt x="1575" y="327"/>
                                  </a:lnTo>
                                  <a:lnTo>
                                    <a:pt x="1617" y="387"/>
                                  </a:lnTo>
                                  <a:lnTo>
                                    <a:pt x="1654" y="452"/>
                                  </a:lnTo>
                                  <a:lnTo>
                                    <a:pt x="1682" y="520"/>
                                  </a:lnTo>
                                  <a:lnTo>
                                    <a:pt x="1703" y="591"/>
                                  </a:lnTo>
                                  <a:lnTo>
                                    <a:pt x="1717" y="665"/>
                                  </a:lnTo>
                                  <a:lnTo>
                                    <a:pt x="1721" y="740"/>
                                  </a:lnTo>
                                  <a:lnTo>
                                    <a:pt x="1717" y="816"/>
                                  </a:lnTo>
                                  <a:lnTo>
                                    <a:pt x="1703" y="890"/>
                                  </a:lnTo>
                                  <a:lnTo>
                                    <a:pt x="1682" y="960"/>
                                  </a:lnTo>
                                  <a:lnTo>
                                    <a:pt x="1654" y="1028"/>
                                  </a:lnTo>
                                  <a:lnTo>
                                    <a:pt x="1617" y="1094"/>
                                  </a:lnTo>
                                  <a:lnTo>
                                    <a:pt x="1575" y="1154"/>
                                  </a:lnTo>
                                  <a:lnTo>
                                    <a:pt x="1524" y="1211"/>
                                  </a:lnTo>
                                  <a:lnTo>
                                    <a:pt x="1469" y="1265"/>
                                  </a:lnTo>
                                  <a:lnTo>
                                    <a:pt x="1408" y="1312"/>
                                  </a:lnTo>
                                  <a:lnTo>
                                    <a:pt x="1342" y="1355"/>
                                  </a:lnTo>
                                  <a:lnTo>
                                    <a:pt x="1270" y="1392"/>
                                  </a:lnTo>
                                  <a:lnTo>
                                    <a:pt x="1195" y="1423"/>
                                  </a:lnTo>
                                  <a:lnTo>
                                    <a:pt x="1117" y="1448"/>
                                  </a:lnTo>
                                  <a:lnTo>
                                    <a:pt x="1035" y="1466"/>
                                  </a:lnTo>
                                  <a:lnTo>
                                    <a:pt x="949" y="1477"/>
                                  </a:lnTo>
                                  <a:lnTo>
                                    <a:pt x="861" y="1481"/>
                                  </a:lnTo>
                                  <a:lnTo>
                                    <a:pt x="773" y="1477"/>
                                  </a:lnTo>
                                  <a:lnTo>
                                    <a:pt x="687" y="1466"/>
                                  </a:lnTo>
                                  <a:lnTo>
                                    <a:pt x="605" y="1448"/>
                                  </a:lnTo>
                                  <a:lnTo>
                                    <a:pt x="526" y="1423"/>
                                  </a:lnTo>
                                  <a:lnTo>
                                    <a:pt x="451" y="1392"/>
                                  </a:lnTo>
                                  <a:lnTo>
                                    <a:pt x="379" y="1355"/>
                                  </a:lnTo>
                                  <a:lnTo>
                                    <a:pt x="313" y="1312"/>
                                  </a:lnTo>
                                  <a:lnTo>
                                    <a:pt x="253" y="1265"/>
                                  </a:lnTo>
                                  <a:lnTo>
                                    <a:pt x="198" y="1211"/>
                                  </a:lnTo>
                                  <a:lnTo>
                                    <a:pt x="147" y="1154"/>
                                  </a:lnTo>
                                  <a:lnTo>
                                    <a:pt x="105" y="1094"/>
                                  </a:lnTo>
                                  <a:lnTo>
                                    <a:pt x="68" y="1028"/>
                                  </a:lnTo>
                                  <a:lnTo>
                                    <a:pt x="40" y="960"/>
                                  </a:lnTo>
                                  <a:lnTo>
                                    <a:pt x="19" y="890"/>
                                  </a:lnTo>
                                  <a:lnTo>
                                    <a:pt x="4" y="816"/>
                                  </a:lnTo>
                                  <a:lnTo>
                                    <a:pt x="0" y="740"/>
                                  </a:lnTo>
                                  <a:lnTo>
                                    <a:pt x="4" y="665"/>
                                  </a:lnTo>
                                  <a:lnTo>
                                    <a:pt x="19" y="591"/>
                                  </a:lnTo>
                                  <a:lnTo>
                                    <a:pt x="40" y="520"/>
                                  </a:lnTo>
                                  <a:lnTo>
                                    <a:pt x="68" y="452"/>
                                  </a:lnTo>
                                  <a:lnTo>
                                    <a:pt x="105" y="387"/>
                                  </a:lnTo>
                                  <a:lnTo>
                                    <a:pt x="147" y="327"/>
                                  </a:lnTo>
                                  <a:lnTo>
                                    <a:pt x="198" y="270"/>
                                  </a:lnTo>
                                  <a:lnTo>
                                    <a:pt x="253" y="216"/>
                                  </a:lnTo>
                                  <a:lnTo>
                                    <a:pt x="313" y="169"/>
                                  </a:lnTo>
                                  <a:lnTo>
                                    <a:pt x="379" y="126"/>
                                  </a:lnTo>
                                  <a:lnTo>
                                    <a:pt x="451" y="89"/>
                                  </a:lnTo>
                                  <a:lnTo>
                                    <a:pt x="526" y="58"/>
                                  </a:lnTo>
                                  <a:lnTo>
                                    <a:pt x="605" y="33"/>
                                  </a:lnTo>
                                  <a:lnTo>
                                    <a:pt x="687" y="15"/>
                                  </a:lnTo>
                                  <a:lnTo>
                                    <a:pt x="773" y="4"/>
                                  </a:lnTo>
                                  <a:lnTo>
                                    <a:pt x="861" y="0"/>
                                  </a:lnTo>
                                  <a:close/>
                                </a:path>
                              </a:pathLst>
                            </a:custGeom>
                            <a:solidFill>
                              <a:srgbClr val="FFDF5A"/>
                            </a:solidFill>
                            <a:ln>
                              <a:noFill/>
                            </a:ln>
                            <a:extLst>
                              <a:ext uri="{91240B29-F687-4F45-9708-019B960494DF}">
                                <a14:hiddenLine xmlns:a14="http://schemas.microsoft.com/office/drawing/2010/main" w="0">
                                  <a:solidFill>
                                    <a:srgbClr val="FFDF5A"/>
                                  </a:solidFill>
                                  <a:prstDash val="solid"/>
                                  <a:round/>
                                  <a:headEnd/>
                                  <a:tailEnd/>
                                </a14:hiddenLine>
                              </a:ext>
                            </a:extLst>
                          </wps:spPr>
                          <wps:bodyPr rot="0" vert="horz" wrap="square" lIns="91440" tIns="45720" rIns="91440" bIns="45720" anchor="t" anchorCtr="0" upright="1">
                            <a:noAutofit/>
                          </wps:bodyPr>
                        </wps:wsp>
                        <wps:wsp>
                          <wps:cNvPr id="811" name="Freeform 524"/>
                          <wps:cNvSpPr>
                            <a:spLocks noEditPoints="1"/>
                          </wps:cNvSpPr>
                          <wps:spPr bwMode="auto">
                            <a:xfrm>
                              <a:off x="1226" y="200"/>
                              <a:ext cx="866" cy="745"/>
                            </a:xfrm>
                            <a:custGeom>
                              <a:avLst/>
                              <a:gdLst>
                                <a:gd name="T0" fmla="*/ 692 w 1732"/>
                                <a:gd name="T1" fmla="*/ 20 h 1491"/>
                                <a:gd name="T2" fmla="*/ 456 w 1732"/>
                                <a:gd name="T3" fmla="*/ 94 h 1491"/>
                                <a:gd name="T4" fmla="*/ 258 w 1732"/>
                                <a:gd name="T5" fmla="*/ 221 h 1491"/>
                                <a:gd name="T6" fmla="*/ 110 w 1732"/>
                                <a:gd name="T7" fmla="*/ 392 h 1491"/>
                                <a:gd name="T8" fmla="*/ 24 w 1732"/>
                                <a:gd name="T9" fmla="*/ 596 h 1491"/>
                                <a:gd name="T10" fmla="*/ 9 w 1732"/>
                                <a:gd name="T11" fmla="*/ 821 h 1491"/>
                                <a:gd name="T12" fmla="*/ 73 w 1732"/>
                                <a:gd name="T13" fmla="*/ 1033 h 1491"/>
                                <a:gd name="T14" fmla="*/ 203 w 1732"/>
                                <a:gd name="T15" fmla="*/ 1216 h 1491"/>
                                <a:gd name="T16" fmla="*/ 384 w 1732"/>
                                <a:gd name="T17" fmla="*/ 1360 h 1491"/>
                                <a:gd name="T18" fmla="*/ 610 w 1732"/>
                                <a:gd name="T19" fmla="*/ 1453 h 1491"/>
                                <a:gd name="T20" fmla="*/ 866 w 1732"/>
                                <a:gd name="T21" fmla="*/ 1486 h 1491"/>
                                <a:gd name="T22" fmla="*/ 1122 w 1732"/>
                                <a:gd name="T23" fmla="*/ 1453 h 1491"/>
                                <a:gd name="T24" fmla="*/ 1347 w 1732"/>
                                <a:gd name="T25" fmla="*/ 1360 h 1491"/>
                                <a:gd name="T26" fmla="*/ 1529 w 1732"/>
                                <a:gd name="T27" fmla="*/ 1216 h 1491"/>
                                <a:gd name="T28" fmla="*/ 1659 w 1732"/>
                                <a:gd name="T29" fmla="*/ 1033 h 1491"/>
                                <a:gd name="T30" fmla="*/ 1722 w 1732"/>
                                <a:gd name="T31" fmla="*/ 821 h 1491"/>
                                <a:gd name="T32" fmla="*/ 1708 w 1732"/>
                                <a:gd name="T33" fmla="*/ 596 h 1491"/>
                                <a:gd name="T34" fmla="*/ 1622 w 1732"/>
                                <a:gd name="T35" fmla="*/ 392 h 1491"/>
                                <a:gd name="T36" fmla="*/ 1474 w 1732"/>
                                <a:gd name="T37" fmla="*/ 221 h 1491"/>
                                <a:gd name="T38" fmla="*/ 1275 w 1732"/>
                                <a:gd name="T39" fmla="*/ 94 h 1491"/>
                                <a:gd name="T40" fmla="*/ 1040 w 1732"/>
                                <a:gd name="T41" fmla="*/ 20 h 1491"/>
                                <a:gd name="T42" fmla="*/ 866 w 1732"/>
                                <a:gd name="T43" fmla="*/ 0 h 1491"/>
                                <a:gd name="T44" fmla="*/ 1123 w 1732"/>
                                <a:gd name="T45" fmla="*/ 34 h 1491"/>
                                <a:gd name="T46" fmla="*/ 1350 w 1732"/>
                                <a:gd name="T47" fmla="*/ 128 h 1491"/>
                                <a:gd name="T48" fmla="*/ 1533 w 1732"/>
                                <a:gd name="T49" fmla="*/ 271 h 1491"/>
                                <a:gd name="T50" fmla="*/ 1663 w 1732"/>
                                <a:gd name="T51" fmla="*/ 455 h 1491"/>
                                <a:gd name="T52" fmla="*/ 1726 w 1732"/>
                                <a:gd name="T53" fmla="*/ 669 h 1491"/>
                                <a:gd name="T54" fmla="*/ 1714 w 1732"/>
                                <a:gd name="T55" fmla="*/ 896 h 1491"/>
                                <a:gd name="T56" fmla="*/ 1626 w 1732"/>
                                <a:gd name="T57" fmla="*/ 1101 h 1491"/>
                                <a:gd name="T58" fmla="*/ 1478 w 1732"/>
                                <a:gd name="T59" fmla="*/ 1272 h 1491"/>
                                <a:gd name="T60" fmla="*/ 1278 w 1732"/>
                                <a:gd name="T61" fmla="*/ 1401 h 1491"/>
                                <a:gd name="T62" fmla="*/ 1040 w 1732"/>
                                <a:gd name="T63" fmla="*/ 1475 h 1491"/>
                                <a:gd name="T64" fmla="*/ 778 w 1732"/>
                                <a:gd name="T65" fmla="*/ 1487 h 1491"/>
                                <a:gd name="T66" fmla="*/ 528 w 1732"/>
                                <a:gd name="T67" fmla="*/ 1432 h 1491"/>
                                <a:gd name="T68" fmla="*/ 315 w 1732"/>
                                <a:gd name="T69" fmla="*/ 1321 h 1491"/>
                                <a:gd name="T70" fmla="*/ 148 w 1732"/>
                                <a:gd name="T71" fmla="*/ 1162 h 1491"/>
                                <a:gd name="T72" fmla="*/ 39 w 1732"/>
                                <a:gd name="T73" fmla="*/ 968 h 1491"/>
                                <a:gd name="T74" fmla="*/ 0 w 1732"/>
                                <a:gd name="T75" fmla="*/ 745 h 1491"/>
                                <a:gd name="T76" fmla="*/ 39 w 1732"/>
                                <a:gd name="T77" fmla="*/ 523 h 1491"/>
                                <a:gd name="T78" fmla="*/ 148 w 1732"/>
                                <a:gd name="T79" fmla="*/ 329 h 1491"/>
                                <a:gd name="T80" fmla="*/ 315 w 1732"/>
                                <a:gd name="T81" fmla="*/ 170 h 1491"/>
                                <a:gd name="T82" fmla="*/ 528 w 1732"/>
                                <a:gd name="T83" fmla="*/ 59 h 1491"/>
                                <a:gd name="T84" fmla="*/ 778 w 1732"/>
                                <a:gd name="T85" fmla="*/ 4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32" h="1491">
                                  <a:moveTo>
                                    <a:pt x="866" y="5"/>
                                  </a:moveTo>
                                  <a:lnTo>
                                    <a:pt x="778" y="9"/>
                                  </a:lnTo>
                                  <a:lnTo>
                                    <a:pt x="692" y="20"/>
                                  </a:lnTo>
                                  <a:lnTo>
                                    <a:pt x="610" y="38"/>
                                  </a:lnTo>
                                  <a:lnTo>
                                    <a:pt x="531" y="63"/>
                                  </a:lnTo>
                                  <a:lnTo>
                                    <a:pt x="456" y="94"/>
                                  </a:lnTo>
                                  <a:lnTo>
                                    <a:pt x="384" y="131"/>
                                  </a:lnTo>
                                  <a:lnTo>
                                    <a:pt x="318" y="174"/>
                                  </a:lnTo>
                                  <a:lnTo>
                                    <a:pt x="258" y="221"/>
                                  </a:lnTo>
                                  <a:lnTo>
                                    <a:pt x="203" y="275"/>
                                  </a:lnTo>
                                  <a:lnTo>
                                    <a:pt x="152" y="332"/>
                                  </a:lnTo>
                                  <a:lnTo>
                                    <a:pt x="110" y="392"/>
                                  </a:lnTo>
                                  <a:lnTo>
                                    <a:pt x="73" y="457"/>
                                  </a:lnTo>
                                  <a:lnTo>
                                    <a:pt x="45" y="525"/>
                                  </a:lnTo>
                                  <a:lnTo>
                                    <a:pt x="24" y="596"/>
                                  </a:lnTo>
                                  <a:lnTo>
                                    <a:pt x="9" y="670"/>
                                  </a:lnTo>
                                  <a:lnTo>
                                    <a:pt x="5" y="745"/>
                                  </a:lnTo>
                                  <a:lnTo>
                                    <a:pt x="9" y="821"/>
                                  </a:lnTo>
                                  <a:lnTo>
                                    <a:pt x="24" y="895"/>
                                  </a:lnTo>
                                  <a:lnTo>
                                    <a:pt x="45" y="965"/>
                                  </a:lnTo>
                                  <a:lnTo>
                                    <a:pt x="73" y="1033"/>
                                  </a:lnTo>
                                  <a:lnTo>
                                    <a:pt x="110" y="1099"/>
                                  </a:lnTo>
                                  <a:lnTo>
                                    <a:pt x="152" y="1159"/>
                                  </a:lnTo>
                                  <a:lnTo>
                                    <a:pt x="203" y="1216"/>
                                  </a:lnTo>
                                  <a:lnTo>
                                    <a:pt x="258" y="1270"/>
                                  </a:lnTo>
                                  <a:lnTo>
                                    <a:pt x="318" y="1317"/>
                                  </a:lnTo>
                                  <a:lnTo>
                                    <a:pt x="384" y="1360"/>
                                  </a:lnTo>
                                  <a:lnTo>
                                    <a:pt x="456" y="1397"/>
                                  </a:lnTo>
                                  <a:lnTo>
                                    <a:pt x="531" y="1428"/>
                                  </a:lnTo>
                                  <a:lnTo>
                                    <a:pt x="610" y="1453"/>
                                  </a:lnTo>
                                  <a:lnTo>
                                    <a:pt x="692" y="1471"/>
                                  </a:lnTo>
                                  <a:lnTo>
                                    <a:pt x="778" y="1482"/>
                                  </a:lnTo>
                                  <a:lnTo>
                                    <a:pt x="866" y="1486"/>
                                  </a:lnTo>
                                  <a:lnTo>
                                    <a:pt x="954" y="1482"/>
                                  </a:lnTo>
                                  <a:lnTo>
                                    <a:pt x="1040" y="1471"/>
                                  </a:lnTo>
                                  <a:lnTo>
                                    <a:pt x="1122" y="1453"/>
                                  </a:lnTo>
                                  <a:lnTo>
                                    <a:pt x="1200" y="1428"/>
                                  </a:lnTo>
                                  <a:lnTo>
                                    <a:pt x="1275" y="1397"/>
                                  </a:lnTo>
                                  <a:lnTo>
                                    <a:pt x="1347" y="1360"/>
                                  </a:lnTo>
                                  <a:lnTo>
                                    <a:pt x="1413" y="1317"/>
                                  </a:lnTo>
                                  <a:lnTo>
                                    <a:pt x="1474" y="1270"/>
                                  </a:lnTo>
                                  <a:lnTo>
                                    <a:pt x="1529" y="1216"/>
                                  </a:lnTo>
                                  <a:lnTo>
                                    <a:pt x="1580" y="1159"/>
                                  </a:lnTo>
                                  <a:lnTo>
                                    <a:pt x="1622" y="1099"/>
                                  </a:lnTo>
                                  <a:lnTo>
                                    <a:pt x="1659" y="1033"/>
                                  </a:lnTo>
                                  <a:lnTo>
                                    <a:pt x="1687" y="965"/>
                                  </a:lnTo>
                                  <a:lnTo>
                                    <a:pt x="1708" y="895"/>
                                  </a:lnTo>
                                  <a:lnTo>
                                    <a:pt x="1722" y="821"/>
                                  </a:lnTo>
                                  <a:lnTo>
                                    <a:pt x="1726" y="745"/>
                                  </a:lnTo>
                                  <a:lnTo>
                                    <a:pt x="1722" y="670"/>
                                  </a:lnTo>
                                  <a:lnTo>
                                    <a:pt x="1708" y="596"/>
                                  </a:lnTo>
                                  <a:lnTo>
                                    <a:pt x="1687" y="525"/>
                                  </a:lnTo>
                                  <a:lnTo>
                                    <a:pt x="1659" y="457"/>
                                  </a:lnTo>
                                  <a:lnTo>
                                    <a:pt x="1622" y="392"/>
                                  </a:lnTo>
                                  <a:lnTo>
                                    <a:pt x="1580" y="332"/>
                                  </a:lnTo>
                                  <a:lnTo>
                                    <a:pt x="1529" y="275"/>
                                  </a:lnTo>
                                  <a:lnTo>
                                    <a:pt x="1474" y="221"/>
                                  </a:lnTo>
                                  <a:lnTo>
                                    <a:pt x="1413" y="174"/>
                                  </a:lnTo>
                                  <a:lnTo>
                                    <a:pt x="1347" y="131"/>
                                  </a:lnTo>
                                  <a:lnTo>
                                    <a:pt x="1275" y="94"/>
                                  </a:lnTo>
                                  <a:lnTo>
                                    <a:pt x="1200" y="63"/>
                                  </a:lnTo>
                                  <a:lnTo>
                                    <a:pt x="1122" y="38"/>
                                  </a:lnTo>
                                  <a:lnTo>
                                    <a:pt x="1040" y="20"/>
                                  </a:lnTo>
                                  <a:lnTo>
                                    <a:pt x="954" y="9"/>
                                  </a:lnTo>
                                  <a:lnTo>
                                    <a:pt x="866" y="5"/>
                                  </a:lnTo>
                                  <a:close/>
                                  <a:moveTo>
                                    <a:pt x="866" y="0"/>
                                  </a:moveTo>
                                  <a:lnTo>
                                    <a:pt x="954" y="4"/>
                                  </a:lnTo>
                                  <a:lnTo>
                                    <a:pt x="1040" y="15"/>
                                  </a:lnTo>
                                  <a:lnTo>
                                    <a:pt x="1123" y="34"/>
                                  </a:lnTo>
                                  <a:lnTo>
                                    <a:pt x="1203" y="59"/>
                                  </a:lnTo>
                                  <a:lnTo>
                                    <a:pt x="1278" y="90"/>
                                  </a:lnTo>
                                  <a:lnTo>
                                    <a:pt x="1350" y="128"/>
                                  </a:lnTo>
                                  <a:lnTo>
                                    <a:pt x="1416" y="170"/>
                                  </a:lnTo>
                                  <a:lnTo>
                                    <a:pt x="1478" y="219"/>
                                  </a:lnTo>
                                  <a:lnTo>
                                    <a:pt x="1533" y="271"/>
                                  </a:lnTo>
                                  <a:lnTo>
                                    <a:pt x="1584" y="329"/>
                                  </a:lnTo>
                                  <a:lnTo>
                                    <a:pt x="1626" y="390"/>
                                  </a:lnTo>
                                  <a:lnTo>
                                    <a:pt x="1663" y="455"/>
                                  </a:lnTo>
                                  <a:lnTo>
                                    <a:pt x="1692" y="523"/>
                                  </a:lnTo>
                                  <a:lnTo>
                                    <a:pt x="1714" y="595"/>
                                  </a:lnTo>
                                  <a:lnTo>
                                    <a:pt x="1726" y="669"/>
                                  </a:lnTo>
                                  <a:lnTo>
                                    <a:pt x="1732" y="745"/>
                                  </a:lnTo>
                                  <a:lnTo>
                                    <a:pt x="1726" y="822"/>
                                  </a:lnTo>
                                  <a:lnTo>
                                    <a:pt x="1714" y="896"/>
                                  </a:lnTo>
                                  <a:lnTo>
                                    <a:pt x="1692" y="968"/>
                                  </a:lnTo>
                                  <a:lnTo>
                                    <a:pt x="1663" y="1036"/>
                                  </a:lnTo>
                                  <a:lnTo>
                                    <a:pt x="1626" y="1101"/>
                                  </a:lnTo>
                                  <a:lnTo>
                                    <a:pt x="1584" y="1162"/>
                                  </a:lnTo>
                                  <a:lnTo>
                                    <a:pt x="1533" y="1219"/>
                                  </a:lnTo>
                                  <a:lnTo>
                                    <a:pt x="1478" y="1272"/>
                                  </a:lnTo>
                                  <a:lnTo>
                                    <a:pt x="1416" y="1321"/>
                                  </a:lnTo>
                                  <a:lnTo>
                                    <a:pt x="1350" y="1363"/>
                                  </a:lnTo>
                                  <a:lnTo>
                                    <a:pt x="1278" y="1401"/>
                                  </a:lnTo>
                                  <a:lnTo>
                                    <a:pt x="1203" y="1432"/>
                                  </a:lnTo>
                                  <a:lnTo>
                                    <a:pt x="1123" y="1457"/>
                                  </a:lnTo>
                                  <a:lnTo>
                                    <a:pt x="1040" y="1475"/>
                                  </a:lnTo>
                                  <a:lnTo>
                                    <a:pt x="954" y="1487"/>
                                  </a:lnTo>
                                  <a:lnTo>
                                    <a:pt x="866" y="1491"/>
                                  </a:lnTo>
                                  <a:lnTo>
                                    <a:pt x="778" y="1487"/>
                                  </a:lnTo>
                                  <a:lnTo>
                                    <a:pt x="692" y="1475"/>
                                  </a:lnTo>
                                  <a:lnTo>
                                    <a:pt x="608" y="1457"/>
                                  </a:lnTo>
                                  <a:lnTo>
                                    <a:pt x="528" y="1432"/>
                                  </a:lnTo>
                                  <a:lnTo>
                                    <a:pt x="453" y="1401"/>
                                  </a:lnTo>
                                  <a:lnTo>
                                    <a:pt x="382" y="1363"/>
                                  </a:lnTo>
                                  <a:lnTo>
                                    <a:pt x="315" y="1321"/>
                                  </a:lnTo>
                                  <a:lnTo>
                                    <a:pt x="253" y="1272"/>
                                  </a:lnTo>
                                  <a:lnTo>
                                    <a:pt x="198" y="1219"/>
                                  </a:lnTo>
                                  <a:lnTo>
                                    <a:pt x="148" y="1162"/>
                                  </a:lnTo>
                                  <a:lnTo>
                                    <a:pt x="105" y="1101"/>
                                  </a:lnTo>
                                  <a:lnTo>
                                    <a:pt x="69" y="1036"/>
                                  </a:lnTo>
                                  <a:lnTo>
                                    <a:pt x="39" y="968"/>
                                  </a:lnTo>
                                  <a:lnTo>
                                    <a:pt x="18" y="896"/>
                                  </a:lnTo>
                                  <a:lnTo>
                                    <a:pt x="5" y="822"/>
                                  </a:lnTo>
                                  <a:lnTo>
                                    <a:pt x="0" y="745"/>
                                  </a:lnTo>
                                  <a:lnTo>
                                    <a:pt x="5" y="669"/>
                                  </a:lnTo>
                                  <a:lnTo>
                                    <a:pt x="18" y="595"/>
                                  </a:lnTo>
                                  <a:lnTo>
                                    <a:pt x="39" y="523"/>
                                  </a:lnTo>
                                  <a:lnTo>
                                    <a:pt x="69" y="455"/>
                                  </a:lnTo>
                                  <a:lnTo>
                                    <a:pt x="105" y="390"/>
                                  </a:lnTo>
                                  <a:lnTo>
                                    <a:pt x="148" y="329"/>
                                  </a:lnTo>
                                  <a:lnTo>
                                    <a:pt x="198" y="271"/>
                                  </a:lnTo>
                                  <a:lnTo>
                                    <a:pt x="253" y="219"/>
                                  </a:lnTo>
                                  <a:lnTo>
                                    <a:pt x="315" y="170"/>
                                  </a:lnTo>
                                  <a:lnTo>
                                    <a:pt x="382" y="128"/>
                                  </a:lnTo>
                                  <a:lnTo>
                                    <a:pt x="453" y="90"/>
                                  </a:lnTo>
                                  <a:lnTo>
                                    <a:pt x="528" y="59"/>
                                  </a:lnTo>
                                  <a:lnTo>
                                    <a:pt x="608" y="34"/>
                                  </a:lnTo>
                                  <a:lnTo>
                                    <a:pt x="692" y="15"/>
                                  </a:lnTo>
                                  <a:lnTo>
                                    <a:pt x="778" y="4"/>
                                  </a:lnTo>
                                  <a:lnTo>
                                    <a:pt x="866" y="0"/>
                                  </a:lnTo>
                                  <a:close/>
                                </a:path>
                              </a:pathLst>
                            </a:custGeom>
                            <a:solidFill>
                              <a:srgbClr val="FFDE59"/>
                            </a:solidFill>
                            <a:ln>
                              <a:noFill/>
                            </a:ln>
                            <a:extLst>
                              <a:ext uri="{91240B29-F687-4F45-9708-019B960494DF}">
                                <a14:hiddenLine xmlns:a14="http://schemas.microsoft.com/office/drawing/2010/main" w="0">
                                  <a:solidFill>
                                    <a:srgbClr val="FFDE59"/>
                                  </a:solidFill>
                                  <a:prstDash val="solid"/>
                                  <a:round/>
                                  <a:headEnd/>
                                  <a:tailEnd/>
                                </a14:hiddenLine>
                              </a:ext>
                            </a:extLst>
                          </wps:spPr>
                          <wps:bodyPr rot="0" vert="horz" wrap="square" lIns="91440" tIns="45720" rIns="91440" bIns="45720" anchor="t" anchorCtr="0" upright="1">
                            <a:noAutofit/>
                          </wps:bodyPr>
                        </wps:wsp>
                        <wps:wsp>
                          <wps:cNvPr id="812" name="Freeform 525"/>
                          <wps:cNvSpPr>
                            <a:spLocks noEditPoints="1"/>
                          </wps:cNvSpPr>
                          <wps:spPr bwMode="auto">
                            <a:xfrm>
                              <a:off x="1224" y="197"/>
                              <a:ext cx="871" cy="750"/>
                            </a:xfrm>
                            <a:custGeom>
                              <a:avLst/>
                              <a:gdLst>
                                <a:gd name="T0" fmla="*/ 697 w 1741"/>
                                <a:gd name="T1" fmla="*/ 20 h 1500"/>
                                <a:gd name="T2" fmla="*/ 458 w 1741"/>
                                <a:gd name="T3" fmla="*/ 95 h 1500"/>
                                <a:gd name="T4" fmla="*/ 258 w 1741"/>
                                <a:gd name="T5" fmla="*/ 224 h 1500"/>
                                <a:gd name="T6" fmla="*/ 110 w 1741"/>
                                <a:gd name="T7" fmla="*/ 395 h 1500"/>
                                <a:gd name="T8" fmla="*/ 23 w 1741"/>
                                <a:gd name="T9" fmla="*/ 600 h 1500"/>
                                <a:gd name="T10" fmla="*/ 10 w 1741"/>
                                <a:gd name="T11" fmla="*/ 827 h 1500"/>
                                <a:gd name="T12" fmla="*/ 74 w 1741"/>
                                <a:gd name="T13" fmla="*/ 1041 h 1500"/>
                                <a:gd name="T14" fmla="*/ 203 w 1741"/>
                                <a:gd name="T15" fmla="*/ 1224 h 1500"/>
                                <a:gd name="T16" fmla="*/ 387 w 1741"/>
                                <a:gd name="T17" fmla="*/ 1368 h 1500"/>
                                <a:gd name="T18" fmla="*/ 613 w 1741"/>
                                <a:gd name="T19" fmla="*/ 1462 h 1500"/>
                                <a:gd name="T20" fmla="*/ 871 w 1741"/>
                                <a:gd name="T21" fmla="*/ 1496 h 1500"/>
                                <a:gd name="T22" fmla="*/ 1128 w 1741"/>
                                <a:gd name="T23" fmla="*/ 1462 h 1500"/>
                                <a:gd name="T24" fmla="*/ 1355 w 1741"/>
                                <a:gd name="T25" fmla="*/ 1368 h 1500"/>
                                <a:gd name="T26" fmla="*/ 1538 w 1741"/>
                                <a:gd name="T27" fmla="*/ 1224 h 1500"/>
                                <a:gd name="T28" fmla="*/ 1668 w 1741"/>
                                <a:gd name="T29" fmla="*/ 1041 h 1500"/>
                                <a:gd name="T30" fmla="*/ 1731 w 1741"/>
                                <a:gd name="T31" fmla="*/ 827 h 1500"/>
                                <a:gd name="T32" fmla="*/ 1719 w 1741"/>
                                <a:gd name="T33" fmla="*/ 600 h 1500"/>
                                <a:gd name="T34" fmla="*/ 1631 w 1741"/>
                                <a:gd name="T35" fmla="*/ 395 h 1500"/>
                                <a:gd name="T36" fmla="*/ 1483 w 1741"/>
                                <a:gd name="T37" fmla="*/ 224 h 1500"/>
                                <a:gd name="T38" fmla="*/ 1283 w 1741"/>
                                <a:gd name="T39" fmla="*/ 95 h 1500"/>
                                <a:gd name="T40" fmla="*/ 1045 w 1741"/>
                                <a:gd name="T41" fmla="*/ 20 h 1500"/>
                                <a:gd name="T42" fmla="*/ 871 w 1741"/>
                                <a:gd name="T43" fmla="*/ 0 h 1500"/>
                                <a:gd name="T44" fmla="*/ 1129 w 1741"/>
                                <a:gd name="T45" fmla="*/ 34 h 1500"/>
                                <a:gd name="T46" fmla="*/ 1358 w 1741"/>
                                <a:gd name="T47" fmla="*/ 129 h 1500"/>
                                <a:gd name="T48" fmla="*/ 1542 w 1741"/>
                                <a:gd name="T49" fmla="*/ 274 h 1500"/>
                                <a:gd name="T50" fmla="*/ 1673 w 1741"/>
                                <a:gd name="T51" fmla="*/ 458 h 1500"/>
                                <a:gd name="T52" fmla="*/ 1737 w 1741"/>
                                <a:gd name="T53" fmla="*/ 674 h 1500"/>
                                <a:gd name="T54" fmla="*/ 1724 w 1741"/>
                                <a:gd name="T55" fmla="*/ 901 h 1500"/>
                                <a:gd name="T56" fmla="*/ 1637 w 1741"/>
                                <a:gd name="T57" fmla="*/ 1107 h 1500"/>
                                <a:gd name="T58" fmla="*/ 1486 w 1741"/>
                                <a:gd name="T59" fmla="*/ 1281 h 1500"/>
                                <a:gd name="T60" fmla="*/ 1286 w 1741"/>
                                <a:gd name="T61" fmla="*/ 1409 h 1500"/>
                                <a:gd name="T62" fmla="*/ 1046 w 1741"/>
                                <a:gd name="T63" fmla="*/ 1485 h 1500"/>
                                <a:gd name="T64" fmla="*/ 781 w 1741"/>
                                <a:gd name="T65" fmla="*/ 1496 h 1500"/>
                                <a:gd name="T66" fmla="*/ 532 w 1741"/>
                                <a:gd name="T67" fmla="*/ 1441 h 1500"/>
                                <a:gd name="T68" fmla="*/ 317 w 1741"/>
                                <a:gd name="T69" fmla="*/ 1329 h 1500"/>
                                <a:gd name="T70" fmla="*/ 148 w 1741"/>
                                <a:gd name="T71" fmla="*/ 1169 h 1500"/>
                                <a:gd name="T72" fmla="*/ 40 w 1741"/>
                                <a:gd name="T73" fmla="*/ 974 h 1500"/>
                                <a:gd name="T74" fmla="*/ 0 w 1741"/>
                                <a:gd name="T75" fmla="*/ 750 h 1500"/>
                                <a:gd name="T76" fmla="*/ 40 w 1741"/>
                                <a:gd name="T77" fmla="*/ 527 h 1500"/>
                                <a:gd name="T78" fmla="*/ 148 w 1741"/>
                                <a:gd name="T79" fmla="*/ 332 h 1500"/>
                                <a:gd name="T80" fmla="*/ 317 w 1741"/>
                                <a:gd name="T81" fmla="*/ 172 h 1500"/>
                                <a:gd name="T82" fmla="*/ 532 w 1741"/>
                                <a:gd name="T83" fmla="*/ 60 h 1500"/>
                                <a:gd name="T84" fmla="*/ 781 w 1741"/>
                                <a:gd name="T85" fmla="*/ 4 h 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41" h="1500">
                                  <a:moveTo>
                                    <a:pt x="871" y="5"/>
                                  </a:moveTo>
                                  <a:lnTo>
                                    <a:pt x="783" y="9"/>
                                  </a:lnTo>
                                  <a:lnTo>
                                    <a:pt x="697" y="20"/>
                                  </a:lnTo>
                                  <a:lnTo>
                                    <a:pt x="613" y="39"/>
                                  </a:lnTo>
                                  <a:lnTo>
                                    <a:pt x="533" y="64"/>
                                  </a:lnTo>
                                  <a:lnTo>
                                    <a:pt x="458" y="95"/>
                                  </a:lnTo>
                                  <a:lnTo>
                                    <a:pt x="387" y="133"/>
                                  </a:lnTo>
                                  <a:lnTo>
                                    <a:pt x="320" y="175"/>
                                  </a:lnTo>
                                  <a:lnTo>
                                    <a:pt x="258" y="224"/>
                                  </a:lnTo>
                                  <a:lnTo>
                                    <a:pt x="203" y="276"/>
                                  </a:lnTo>
                                  <a:lnTo>
                                    <a:pt x="153" y="334"/>
                                  </a:lnTo>
                                  <a:lnTo>
                                    <a:pt x="110" y="395"/>
                                  </a:lnTo>
                                  <a:lnTo>
                                    <a:pt x="74" y="460"/>
                                  </a:lnTo>
                                  <a:lnTo>
                                    <a:pt x="44" y="528"/>
                                  </a:lnTo>
                                  <a:lnTo>
                                    <a:pt x="23" y="600"/>
                                  </a:lnTo>
                                  <a:lnTo>
                                    <a:pt x="10" y="674"/>
                                  </a:lnTo>
                                  <a:lnTo>
                                    <a:pt x="5" y="750"/>
                                  </a:lnTo>
                                  <a:lnTo>
                                    <a:pt x="10" y="827"/>
                                  </a:lnTo>
                                  <a:lnTo>
                                    <a:pt x="23" y="901"/>
                                  </a:lnTo>
                                  <a:lnTo>
                                    <a:pt x="44" y="973"/>
                                  </a:lnTo>
                                  <a:lnTo>
                                    <a:pt x="74" y="1041"/>
                                  </a:lnTo>
                                  <a:lnTo>
                                    <a:pt x="110" y="1106"/>
                                  </a:lnTo>
                                  <a:lnTo>
                                    <a:pt x="153" y="1167"/>
                                  </a:lnTo>
                                  <a:lnTo>
                                    <a:pt x="203" y="1224"/>
                                  </a:lnTo>
                                  <a:lnTo>
                                    <a:pt x="258" y="1277"/>
                                  </a:lnTo>
                                  <a:lnTo>
                                    <a:pt x="320" y="1326"/>
                                  </a:lnTo>
                                  <a:lnTo>
                                    <a:pt x="387" y="1368"/>
                                  </a:lnTo>
                                  <a:lnTo>
                                    <a:pt x="458" y="1406"/>
                                  </a:lnTo>
                                  <a:lnTo>
                                    <a:pt x="533" y="1437"/>
                                  </a:lnTo>
                                  <a:lnTo>
                                    <a:pt x="613" y="1462"/>
                                  </a:lnTo>
                                  <a:lnTo>
                                    <a:pt x="697" y="1480"/>
                                  </a:lnTo>
                                  <a:lnTo>
                                    <a:pt x="783" y="1492"/>
                                  </a:lnTo>
                                  <a:lnTo>
                                    <a:pt x="871" y="1496"/>
                                  </a:lnTo>
                                  <a:lnTo>
                                    <a:pt x="959" y="1492"/>
                                  </a:lnTo>
                                  <a:lnTo>
                                    <a:pt x="1045" y="1480"/>
                                  </a:lnTo>
                                  <a:lnTo>
                                    <a:pt x="1128" y="1462"/>
                                  </a:lnTo>
                                  <a:lnTo>
                                    <a:pt x="1208" y="1437"/>
                                  </a:lnTo>
                                  <a:lnTo>
                                    <a:pt x="1283" y="1406"/>
                                  </a:lnTo>
                                  <a:lnTo>
                                    <a:pt x="1355" y="1368"/>
                                  </a:lnTo>
                                  <a:lnTo>
                                    <a:pt x="1421" y="1326"/>
                                  </a:lnTo>
                                  <a:lnTo>
                                    <a:pt x="1483" y="1277"/>
                                  </a:lnTo>
                                  <a:lnTo>
                                    <a:pt x="1538" y="1224"/>
                                  </a:lnTo>
                                  <a:lnTo>
                                    <a:pt x="1589" y="1167"/>
                                  </a:lnTo>
                                  <a:lnTo>
                                    <a:pt x="1631" y="1106"/>
                                  </a:lnTo>
                                  <a:lnTo>
                                    <a:pt x="1668" y="1041"/>
                                  </a:lnTo>
                                  <a:lnTo>
                                    <a:pt x="1697" y="973"/>
                                  </a:lnTo>
                                  <a:lnTo>
                                    <a:pt x="1719" y="901"/>
                                  </a:lnTo>
                                  <a:lnTo>
                                    <a:pt x="1731" y="827"/>
                                  </a:lnTo>
                                  <a:lnTo>
                                    <a:pt x="1737" y="750"/>
                                  </a:lnTo>
                                  <a:lnTo>
                                    <a:pt x="1731" y="674"/>
                                  </a:lnTo>
                                  <a:lnTo>
                                    <a:pt x="1719" y="600"/>
                                  </a:lnTo>
                                  <a:lnTo>
                                    <a:pt x="1697" y="528"/>
                                  </a:lnTo>
                                  <a:lnTo>
                                    <a:pt x="1668" y="460"/>
                                  </a:lnTo>
                                  <a:lnTo>
                                    <a:pt x="1631" y="395"/>
                                  </a:lnTo>
                                  <a:lnTo>
                                    <a:pt x="1589" y="334"/>
                                  </a:lnTo>
                                  <a:lnTo>
                                    <a:pt x="1538" y="276"/>
                                  </a:lnTo>
                                  <a:lnTo>
                                    <a:pt x="1483" y="224"/>
                                  </a:lnTo>
                                  <a:lnTo>
                                    <a:pt x="1421" y="175"/>
                                  </a:lnTo>
                                  <a:lnTo>
                                    <a:pt x="1355" y="133"/>
                                  </a:lnTo>
                                  <a:lnTo>
                                    <a:pt x="1283" y="95"/>
                                  </a:lnTo>
                                  <a:lnTo>
                                    <a:pt x="1208" y="64"/>
                                  </a:lnTo>
                                  <a:lnTo>
                                    <a:pt x="1128" y="39"/>
                                  </a:lnTo>
                                  <a:lnTo>
                                    <a:pt x="1045" y="20"/>
                                  </a:lnTo>
                                  <a:lnTo>
                                    <a:pt x="959" y="9"/>
                                  </a:lnTo>
                                  <a:lnTo>
                                    <a:pt x="871" y="5"/>
                                  </a:lnTo>
                                  <a:close/>
                                  <a:moveTo>
                                    <a:pt x="871" y="0"/>
                                  </a:moveTo>
                                  <a:lnTo>
                                    <a:pt x="960" y="4"/>
                                  </a:lnTo>
                                  <a:lnTo>
                                    <a:pt x="1046" y="16"/>
                                  </a:lnTo>
                                  <a:lnTo>
                                    <a:pt x="1129" y="34"/>
                                  </a:lnTo>
                                  <a:lnTo>
                                    <a:pt x="1210" y="60"/>
                                  </a:lnTo>
                                  <a:lnTo>
                                    <a:pt x="1286" y="91"/>
                                  </a:lnTo>
                                  <a:lnTo>
                                    <a:pt x="1358" y="129"/>
                                  </a:lnTo>
                                  <a:lnTo>
                                    <a:pt x="1424" y="172"/>
                                  </a:lnTo>
                                  <a:lnTo>
                                    <a:pt x="1486" y="220"/>
                                  </a:lnTo>
                                  <a:lnTo>
                                    <a:pt x="1542" y="274"/>
                                  </a:lnTo>
                                  <a:lnTo>
                                    <a:pt x="1593" y="332"/>
                                  </a:lnTo>
                                  <a:lnTo>
                                    <a:pt x="1637" y="394"/>
                                  </a:lnTo>
                                  <a:lnTo>
                                    <a:pt x="1673" y="458"/>
                                  </a:lnTo>
                                  <a:lnTo>
                                    <a:pt x="1702" y="527"/>
                                  </a:lnTo>
                                  <a:lnTo>
                                    <a:pt x="1724" y="599"/>
                                  </a:lnTo>
                                  <a:lnTo>
                                    <a:pt x="1737" y="674"/>
                                  </a:lnTo>
                                  <a:lnTo>
                                    <a:pt x="1741" y="750"/>
                                  </a:lnTo>
                                  <a:lnTo>
                                    <a:pt x="1737" y="827"/>
                                  </a:lnTo>
                                  <a:lnTo>
                                    <a:pt x="1724" y="901"/>
                                  </a:lnTo>
                                  <a:lnTo>
                                    <a:pt x="1702" y="974"/>
                                  </a:lnTo>
                                  <a:lnTo>
                                    <a:pt x="1673" y="1042"/>
                                  </a:lnTo>
                                  <a:lnTo>
                                    <a:pt x="1637" y="1107"/>
                                  </a:lnTo>
                                  <a:lnTo>
                                    <a:pt x="1593" y="1169"/>
                                  </a:lnTo>
                                  <a:lnTo>
                                    <a:pt x="1542" y="1227"/>
                                  </a:lnTo>
                                  <a:lnTo>
                                    <a:pt x="1486" y="1281"/>
                                  </a:lnTo>
                                  <a:lnTo>
                                    <a:pt x="1424" y="1329"/>
                                  </a:lnTo>
                                  <a:lnTo>
                                    <a:pt x="1358" y="1372"/>
                                  </a:lnTo>
                                  <a:lnTo>
                                    <a:pt x="1286" y="1409"/>
                                  </a:lnTo>
                                  <a:lnTo>
                                    <a:pt x="1210" y="1441"/>
                                  </a:lnTo>
                                  <a:lnTo>
                                    <a:pt x="1129" y="1467"/>
                                  </a:lnTo>
                                  <a:lnTo>
                                    <a:pt x="1046" y="1485"/>
                                  </a:lnTo>
                                  <a:lnTo>
                                    <a:pt x="960" y="1496"/>
                                  </a:lnTo>
                                  <a:lnTo>
                                    <a:pt x="871" y="1500"/>
                                  </a:lnTo>
                                  <a:lnTo>
                                    <a:pt x="781" y="1496"/>
                                  </a:lnTo>
                                  <a:lnTo>
                                    <a:pt x="695" y="1485"/>
                                  </a:lnTo>
                                  <a:lnTo>
                                    <a:pt x="612" y="1467"/>
                                  </a:lnTo>
                                  <a:lnTo>
                                    <a:pt x="532" y="1441"/>
                                  </a:lnTo>
                                  <a:lnTo>
                                    <a:pt x="456" y="1409"/>
                                  </a:lnTo>
                                  <a:lnTo>
                                    <a:pt x="384" y="1372"/>
                                  </a:lnTo>
                                  <a:lnTo>
                                    <a:pt x="317" y="1329"/>
                                  </a:lnTo>
                                  <a:lnTo>
                                    <a:pt x="255" y="1281"/>
                                  </a:lnTo>
                                  <a:lnTo>
                                    <a:pt x="199" y="1227"/>
                                  </a:lnTo>
                                  <a:lnTo>
                                    <a:pt x="148" y="1169"/>
                                  </a:lnTo>
                                  <a:lnTo>
                                    <a:pt x="105" y="1107"/>
                                  </a:lnTo>
                                  <a:lnTo>
                                    <a:pt x="68" y="1042"/>
                                  </a:lnTo>
                                  <a:lnTo>
                                    <a:pt x="40" y="974"/>
                                  </a:lnTo>
                                  <a:lnTo>
                                    <a:pt x="17" y="901"/>
                                  </a:lnTo>
                                  <a:lnTo>
                                    <a:pt x="5" y="827"/>
                                  </a:lnTo>
                                  <a:lnTo>
                                    <a:pt x="0" y="750"/>
                                  </a:lnTo>
                                  <a:lnTo>
                                    <a:pt x="5" y="674"/>
                                  </a:lnTo>
                                  <a:lnTo>
                                    <a:pt x="17" y="599"/>
                                  </a:lnTo>
                                  <a:lnTo>
                                    <a:pt x="40" y="527"/>
                                  </a:lnTo>
                                  <a:lnTo>
                                    <a:pt x="68" y="458"/>
                                  </a:lnTo>
                                  <a:lnTo>
                                    <a:pt x="105" y="394"/>
                                  </a:lnTo>
                                  <a:lnTo>
                                    <a:pt x="148" y="332"/>
                                  </a:lnTo>
                                  <a:lnTo>
                                    <a:pt x="199" y="274"/>
                                  </a:lnTo>
                                  <a:lnTo>
                                    <a:pt x="255" y="220"/>
                                  </a:lnTo>
                                  <a:lnTo>
                                    <a:pt x="317" y="172"/>
                                  </a:lnTo>
                                  <a:lnTo>
                                    <a:pt x="384" y="129"/>
                                  </a:lnTo>
                                  <a:lnTo>
                                    <a:pt x="456" y="91"/>
                                  </a:lnTo>
                                  <a:lnTo>
                                    <a:pt x="532" y="60"/>
                                  </a:lnTo>
                                  <a:lnTo>
                                    <a:pt x="612" y="34"/>
                                  </a:lnTo>
                                  <a:lnTo>
                                    <a:pt x="695" y="16"/>
                                  </a:lnTo>
                                  <a:lnTo>
                                    <a:pt x="781" y="4"/>
                                  </a:lnTo>
                                  <a:lnTo>
                                    <a:pt x="871" y="0"/>
                                  </a:lnTo>
                                  <a:close/>
                                </a:path>
                              </a:pathLst>
                            </a:custGeom>
                            <a:solidFill>
                              <a:srgbClr val="FFDE58"/>
                            </a:solidFill>
                            <a:ln>
                              <a:noFill/>
                            </a:ln>
                            <a:extLst>
                              <a:ext uri="{91240B29-F687-4F45-9708-019B960494DF}">
                                <a14:hiddenLine xmlns:a14="http://schemas.microsoft.com/office/drawing/2010/main" w="0">
                                  <a:solidFill>
                                    <a:srgbClr val="FFDE58"/>
                                  </a:solidFill>
                                  <a:prstDash val="solid"/>
                                  <a:round/>
                                  <a:headEnd/>
                                  <a:tailEnd/>
                                </a14:hiddenLine>
                              </a:ext>
                            </a:extLst>
                          </wps:spPr>
                          <wps:bodyPr rot="0" vert="horz" wrap="square" lIns="91440" tIns="45720" rIns="91440" bIns="45720" anchor="t" anchorCtr="0" upright="1">
                            <a:noAutofit/>
                          </wps:bodyPr>
                        </wps:wsp>
                        <wps:wsp>
                          <wps:cNvPr id="813" name="Freeform 526"/>
                          <wps:cNvSpPr>
                            <a:spLocks noEditPoints="1"/>
                          </wps:cNvSpPr>
                          <wps:spPr bwMode="auto">
                            <a:xfrm>
                              <a:off x="1221" y="195"/>
                              <a:ext cx="876" cy="754"/>
                            </a:xfrm>
                            <a:custGeom>
                              <a:avLst/>
                              <a:gdLst>
                                <a:gd name="T0" fmla="*/ 700 w 1752"/>
                                <a:gd name="T1" fmla="*/ 19 h 1507"/>
                                <a:gd name="T2" fmla="*/ 461 w 1752"/>
                                <a:gd name="T3" fmla="*/ 94 h 1507"/>
                                <a:gd name="T4" fmla="*/ 260 w 1752"/>
                                <a:gd name="T5" fmla="*/ 223 h 1507"/>
                                <a:gd name="T6" fmla="*/ 110 w 1752"/>
                                <a:gd name="T7" fmla="*/ 397 h 1507"/>
                                <a:gd name="T8" fmla="*/ 22 w 1752"/>
                                <a:gd name="T9" fmla="*/ 602 h 1507"/>
                                <a:gd name="T10" fmla="*/ 10 w 1752"/>
                                <a:gd name="T11" fmla="*/ 830 h 1507"/>
                                <a:gd name="T12" fmla="*/ 73 w 1752"/>
                                <a:gd name="T13" fmla="*/ 1045 h 1507"/>
                                <a:gd name="T14" fmla="*/ 204 w 1752"/>
                                <a:gd name="T15" fmla="*/ 1230 h 1507"/>
                                <a:gd name="T16" fmla="*/ 389 w 1752"/>
                                <a:gd name="T17" fmla="*/ 1375 h 1507"/>
                                <a:gd name="T18" fmla="*/ 617 w 1752"/>
                                <a:gd name="T19" fmla="*/ 1470 h 1507"/>
                                <a:gd name="T20" fmla="*/ 876 w 1752"/>
                                <a:gd name="T21" fmla="*/ 1503 h 1507"/>
                                <a:gd name="T22" fmla="*/ 1134 w 1752"/>
                                <a:gd name="T23" fmla="*/ 1470 h 1507"/>
                                <a:gd name="T24" fmla="*/ 1363 w 1752"/>
                                <a:gd name="T25" fmla="*/ 1375 h 1507"/>
                                <a:gd name="T26" fmla="*/ 1547 w 1752"/>
                                <a:gd name="T27" fmla="*/ 1230 h 1507"/>
                                <a:gd name="T28" fmla="*/ 1678 w 1752"/>
                                <a:gd name="T29" fmla="*/ 1045 h 1507"/>
                                <a:gd name="T30" fmla="*/ 1742 w 1752"/>
                                <a:gd name="T31" fmla="*/ 830 h 1507"/>
                                <a:gd name="T32" fmla="*/ 1729 w 1752"/>
                                <a:gd name="T33" fmla="*/ 602 h 1507"/>
                                <a:gd name="T34" fmla="*/ 1642 w 1752"/>
                                <a:gd name="T35" fmla="*/ 397 h 1507"/>
                                <a:gd name="T36" fmla="*/ 1491 w 1752"/>
                                <a:gd name="T37" fmla="*/ 223 h 1507"/>
                                <a:gd name="T38" fmla="*/ 1291 w 1752"/>
                                <a:gd name="T39" fmla="*/ 94 h 1507"/>
                                <a:gd name="T40" fmla="*/ 1051 w 1752"/>
                                <a:gd name="T41" fmla="*/ 19 h 1507"/>
                                <a:gd name="T42" fmla="*/ 876 w 1752"/>
                                <a:gd name="T43" fmla="*/ 0 h 1507"/>
                                <a:gd name="T44" fmla="*/ 1122 w 1752"/>
                                <a:gd name="T45" fmla="*/ 29 h 1507"/>
                                <a:gd name="T46" fmla="*/ 1340 w 1752"/>
                                <a:gd name="T47" fmla="*/ 114 h 1507"/>
                                <a:gd name="T48" fmla="*/ 1522 w 1752"/>
                                <a:gd name="T49" fmla="*/ 245 h 1507"/>
                                <a:gd name="T50" fmla="*/ 1657 w 1752"/>
                                <a:gd name="T51" fmla="*/ 412 h 1507"/>
                                <a:gd name="T52" fmla="*/ 1736 w 1752"/>
                                <a:gd name="T53" fmla="*/ 610 h 1507"/>
                                <a:gd name="T54" fmla="*/ 1747 w 1752"/>
                                <a:gd name="T55" fmla="*/ 826 h 1507"/>
                                <a:gd name="T56" fmla="*/ 1690 w 1752"/>
                                <a:gd name="T57" fmla="*/ 1031 h 1507"/>
                                <a:gd name="T58" fmla="*/ 1573 w 1752"/>
                                <a:gd name="T59" fmla="*/ 1210 h 1507"/>
                                <a:gd name="T60" fmla="*/ 1405 w 1752"/>
                                <a:gd name="T61" fmla="*/ 1354 h 1507"/>
                                <a:gd name="T62" fmla="*/ 1198 w 1752"/>
                                <a:gd name="T63" fmla="*/ 1455 h 1507"/>
                                <a:gd name="T64" fmla="*/ 960 w 1752"/>
                                <a:gd name="T65" fmla="*/ 1503 h 1507"/>
                                <a:gd name="T66" fmla="*/ 709 w 1752"/>
                                <a:gd name="T67" fmla="*/ 1494 h 1507"/>
                                <a:gd name="T68" fmla="*/ 480 w 1752"/>
                                <a:gd name="T69" fmla="*/ 1426 h 1507"/>
                                <a:gd name="T70" fmla="*/ 284 w 1752"/>
                                <a:gd name="T71" fmla="*/ 1311 h 1507"/>
                                <a:gd name="T72" fmla="*/ 134 w 1752"/>
                                <a:gd name="T73" fmla="*/ 1154 h 1507"/>
                                <a:gd name="T74" fmla="*/ 35 w 1752"/>
                                <a:gd name="T75" fmla="*/ 965 h 1507"/>
                                <a:gd name="T76" fmla="*/ 0 w 1752"/>
                                <a:gd name="T77" fmla="*/ 753 h 1507"/>
                                <a:gd name="T78" fmla="*/ 35 w 1752"/>
                                <a:gd name="T79" fmla="*/ 541 h 1507"/>
                                <a:gd name="T80" fmla="*/ 134 w 1752"/>
                                <a:gd name="T81" fmla="*/ 353 h 1507"/>
                                <a:gd name="T82" fmla="*/ 284 w 1752"/>
                                <a:gd name="T83" fmla="*/ 196 h 1507"/>
                                <a:gd name="T84" fmla="*/ 480 w 1752"/>
                                <a:gd name="T85" fmla="*/ 80 h 1507"/>
                                <a:gd name="T86" fmla="*/ 709 w 1752"/>
                                <a:gd name="T87" fmla="*/ 13 h 1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52" h="1507">
                                  <a:moveTo>
                                    <a:pt x="876" y="3"/>
                                  </a:moveTo>
                                  <a:lnTo>
                                    <a:pt x="786" y="7"/>
                                  </a:lnTo>
                                  <a:lnTo>
                                    <a:pt x="700" y="19"/>
                                  </a:lnTo>
                                  <a:lnTo>
                                    <a:pt x="617" y="37"/>
                                  </a:lnTo>
                                  <a:lnTo>
                                    <a:pt x="537" y="63"/>
                                  </a:lnTo>
                                  <a:lnTo>
                                    <a:pt x="461" y="94"/>
                                  </a:lnTo>
                                  <a:lnTo>
                                    <a:pt x="389" y="132"/>
                                  </a:lnTo>
                                  <a:lnTo>
                                    <a:pt x="322" y="175"/>
                                  </a:lnTo>
                                  <a:lnTo>
                                    <a:pt x="260" y="223"/>
                                  </a:lnTo>
                                  <a:lnTo>
                                    <a:pt x="204" y="277"/>
                                  </a:lnTo>
                                  <a:lnTo>
                                    <a:pt x="153" y="335"/>
                                  </a:lnTo>
                                  <a:lnTo>
                                    <a:pt x="110" y="397"/>
                                  </a:lnTo>
                                  <a:lnTo>
                                    <a:pt x="73" y="461"/>
                                  </a:lnTo>
                                  <a:lnTo>
                                    <a:pt x="45" y="530"/>
                                  </a:lnTo>
                                  <a:lnTo>
                                    <a:pt x="22" y="602"/>
                                  </a:lnTo>
                                  <a:lnTo>
                                    <a:pt x="10" y="677"/>
                                  </a:lnTo>
                                  <a:lnTo>
                                    <a:pt x="5" y="753"/>
                                  </a:lnTo>
                                  <a:lnTo>
                                    <a:pt x="10" y="830"/>
                                  </a:lnTo>
                                  <a:lnTo>
                                    <a:pt x="22" y="904"/>
                                  </a:lnTo>
                                  <a:lnTo>
                                    <a:pt x="45" y="977"/>
                                  </a:lnTo>
                                  <a:lnTo>
                                    <a:pt x="73" y="1045"/>
                                  </a:lnTo>
                                  <a:lnTo>
                                    <a:pt x="110" y="1110"/>
                                  </a:lnTo>
                                  <a:lnTo>
                                    <a:pt x="153" y="1172"/>
                                  </a:lnTo>
                                  <a:lnTo>
                                    <a:pt x="204" y="1230"/>
                                  </a:lnTo>
                                  <a:lnTo>
                                    <a:pt x="260" y="1284"/>
                                  </a:lnTo>
                                  <a:lnTo>
                                    <a:pt x="322" y="1332"/>
                                  </a:lnTo>
                                  <a:lnTo>
                                    <a:pt x="389" y="1375"/>
                                  </a:lnTo>
                                  <a:lnTo>
                                    <a:pt x="461" y="1412"/>
                                  </a:lnTo>
                                  <a:lnTo>
                                    <a:pt x="537" y="1444"/>
                                  </a:lnTo>
                                  <a:lnTo>
                                    <a:pt x="617" y="1470"/>
                                  </a:lnTo>
                                  <a:lnTo>
                                    <a:pt x="700" y="1488"/>
                                  </a:lnTo>
                                  <a:lnTo>
                                    <a:pt x="786" y="1499"/>
                                  </a:lnTo>
                                  <a:lnTo>
                                    <a:pt x="876" y="1503"/>
                                  </a:lnTo>
                                  <a:lnTo>
                                    <a:pt x="965" y="1499"/>
                                  </a:lnTo>
                                  <a:lnTo>
                                    <a:pt x="1051" y="1488"/>
                                  </a:lnTo>
                                  <a:lnTo>
                                    <a:pt x="1134" y="1470"/>
                                  </a:lnTo>
                                  <a:lnTo>
                                    <a:pt x="1215" y="1444"/>
                                  </a:lnTo>
                                  <a:lnTo>
                                    <a:pt x="1291" y="1412"/>
                                  </a:lnTo>
                                  <a:lnTo>
                                    <a:pt x="1363" y="1375"/>
                                  </a:lnTo>
                                  <a:lnTo>
                                    <a:pt x="1429" y="1332"/>
                                  </a:lnTo>
                                  <a:lnTo>
                                    <a:pt x="1491" y="1284"/>
                                  </a:lnTo>
                                  <a:lnTo>
                                    <a:pt x="1547" y="1230"/>
                                  </a:lnTo>
                                  <a:lnTo>
                                    <a:pt x="1598" y="1172"/>
                                  </a:lnTo>
                                  <a:lnTo>
                                    <a:pt x="1642" y="1110"/>
                                  </a:lnTo>
                                  <a:lnTo>
                                    <a:pt x="1678" y="1045"/>
                                  </a:lnTo>
                                  <a:lnTo>
                                    <a:pt x="1707" y="977"/>
                                  </a:lnTo>
                                  <a:lnTo>
                                    <a:pt x="1729" y="904"/>
                                  </a:lnTo>
                                  <a:lnTo>
                                    <a:pt x="1742" y="830"/>
                                  </a:lnTo>
                                  <a:lnTo>
                                    <a:pt x="1746" y="753"/>
                                  </a:lnTo>
                                  <a:lnTo>
                                    <a:pt x="1742" y="677"/>
                                  </a:lnTo>
                                  <a:lnTo>
                                    <a:pt x="1729" y="602"/>
                                  </a:lnTo>
                                  <a:lnTo>
                                    <a:pt x="1707" y="530"/>
                                  </a:lnTo>
                                  <a:lnTo>
                                    <a:pt x="1678" y="461"/>
                                  </a:lnTo>
                                  <a:lnTo>
                                    <a:pt x="1642" y="397"/>
                                  </a:lnTo>
                                  <a:lnTo>
                                    <a:pt x="1598" y="335"/>
                                  </a:lnTo>
                                  <a:lnTo>
                                    <a:pt x="1547" y="277"/>
                                  </a:lnTo>
                                  <a:lnTo>
                                    <a:pt x="1491" y="223"/>
                                  </a:lnTo>
                                  <a:lnTo>
                                    <a:pt x="1429" y="175"/>
                                  </a:lnTo>
                                  <a:lnTo>
                                    <a:pt x="1363" y="132"/>
                                  </a:lnTo>
                                  <a:lnTo>
                                    <a:pt x="1291" y="94"/>
                                  </a:lnTo>
                                  <a:lnTo>
                                    <a:pt x="1215" y="63"/>
                                  </a:lnTo>
                                  <a:lnTo>
                                    <a:pt x="1134" y="37"/>
                                  </a:lnTo>
                                  <a:lnTo>
                                    <a:pt x="1051" y="19"/>
                                  </a:lnTo>
                                  <a:lnTo>
                                    <a:pt x="965" y="7"/>
                                  </a:lnTo>
                                  <a:lnTo>
                                    <a:pt x="876" y="3"/>
                                  </a:lnTo>
                                  <a:close/>
                                  <a:moveTo>
                                    <a:pt x="876" y="0"/>
                                  </a:moveTo>
                                  <a:lnTo>
                                    <a:pt x="960" y="2"/>
                                  </a:lnTo>
                                  <a:lnTo>
                                    <a:pt x="1043" y="13"/>
                                  </a:lnTo>
                                  <a:lnTo>
                                    <a:pt x="1122" y="29"/>
                                  </a:lnTo>
                                  <a:lnTo>
                                    <a:pt x="1198" y="52"/>
                                  </a:lnTo>
                                  <a:lnTo>
                                    <a:pt x="1271" y="80"/>
                                  </a:lnTo>
                                  <a:lnTo>
                                    <a:pt x="1340" y="114"/>
                                  </a:lnTo>
                                  <a:lnTo>
                                    <a:pt x="1405" y="153"/>
                                  </a:lnTo>
                                  <a:lnTo>
                                    <a:pt x="1467" y="196"/>
                                  </a:lnTo>
                                  <a:lnTo>
                                    <a:pt x="1522" y="245"/>
                                  </a:lnTo>
                                  <a:lnTo>
                                    <a:pt x="1573" y="297"/>
                                  </a:lnTo>
                                  <a:lnTo>
                                    <a:pt x="1618" y="353"/>
                                  </a:lnTo>
                                  <a:lnTo>
                                    <a:pt x="1657" y="412"/>
                                  </a:lnTo>
                                  <a:lnTo>
                                    <a:pt x="1690" y="476"/>
                                  </a:lnTo>
                                  <a:lnTo>
                                    <a:pt x="1716" y="541"/>
                                  </a:lnTo>
                                  <a:lnTo>
                                    <a:pt x="1736" y="610"/>
                                  </a:lnTo>
                                  <a:lnTo>
                                    <a:pt x="1747" y="681"/>
                                  </a:lnTo>
                                  <a:lnTo>
                                    <a:pt x="1752" y="753"/>
                                  </a:lnTo>
                                  <a:lnTo>
                                    <a:pt x="1747" y="826"/>
                                  </a:lnTo>
                                  <a:lnTo>
                                    <a:pt x="1736" y="897"/>
                                  </a:lnTo>
                                  <a:lnTo>
                                    <a:pt x="1716" y="965"/>
                                  </a:lnTo>
                                  <a:lnTo>
                                    <a:pt x="1690" y="1031"/>
                                  </a:lnTo>
                                  <a:lnTo>
                                    <a:pt x="1657" y="1093"/>
                                  </a:lnTo>
                                  <a:lnTo>
                                    <a:pt x="1618" y="1154"/>
                                  </a:lnTo>
                                  <a:lnTo>
                                    <a:pt x="1573" y="1210"/>
                                  </a:lnTo>
                                  <a:lnTo>
                                    <a:pt x="1522" y="1262"/>
                                  </a:lnTo>
                                  <a:lnTo>
                                    <a:pt x="1467" y="1311"/>
                                  </a:lnTo>
                                  <a:lnTo>
                                    <a:pt x="1405" y="1354"/>
                                  </a:lnTo>
                                  <a:lnTo>
                                    <a:pt x="1340" y="1393"/>
                                  </a:lnTo>
                                  <a:lnTo>
                                    <a:pt x="1271" y="1426"/>
                                  </a:lnTo>
                                  <a:lnTo>
                                    <a:pt x="1198" y="1455"/>
                                  </a:lnTo>
                                  <a:lnTo>
                                    <a:pt x="1122" y="1477"/>
                                  </a:lnTo>
                                  <a:lnTo>
                                    <a:pt x="1043" y="1494"/>
                                  </a:lnTo>
                                  <a:lnTo>
                                    <a:pt x="960" y="1503"/>
                                  </a:lnTo>
                                  <a:lnTo>
                                    <a:pt x="876" y="1507"/>
                                  </a:lnTo>
                                  <a:lnTo>
                                    <a:pt x="792" y="1503"/>
                                  </a:lnTo>
                                  <a:lnTo>
                                    <a:pt x="709" y="1494"/>
                                  </a:lnTo>
                                  <a:lnTo>
                                    <a:pt x="630" y="1477"/>
                                  </a:lnTo>
                                  <a:lnTo>
                                    <a:pt x="554" y="1455"/>
                                  </a:lnTo>
                                  <a:lnTo>
                                    <a:pt x="480" y="1426"/>
                                  </a:lnTo>
                                  <a:lnTo>
                                    <a:pt x="411" y="1393"/>
                                  </a:lnTo>
                                  <a:lnTo>
                                    <a:pt x="346" y="1354"/>
                                  </a:lnTo>
                                  <a:lnTo>
                                    <a:pt x="284" y="1311"/>
                                  </a:lnTo>
                                  <a:lnTo>
                                    <a:pt x="229" y="1262"/>
                                  </a:lnTo>
                                  <a:lnTo>
                                    <a:pt x="179" y="1210"/>
                                  </a:lnTo>
                                  <a:lnTo>
                                    <a:pt x="134" y="1154"/>
                                  </a:lnTo>
                                  <a:lnTo>
                                    <a:pt x="94" y="1093"/>
                                  </a:lnTo>
                                  <a:lnTo>
                                    <a:pt x="62" y="1031"/>
                                  </a:lnTo>
                                  <a:lnTo>
                                    <a:pt x="35" y="965"/>
                                  </a:lnTo>
                                  <a:lnTo>
                                    <a:pt x="15" y="897"/>
                                  </a:lnTo>
                                  <a:lnTo>
                                    <a:pt x="4" y="826"/>
                                  </a:lnTo>
                                  <a:lnTo>
                                    <a:pt x="0" y="753"/>
                                  </a:lnTo>
                                  <a:lnTo>
                                    <a:pt x="4" y="681"/>
                                  </a:lnTo>
                                  <a:lnTo>
                                    <a:pt x="15" y="610"/>
                                  </a:lnTo>
                                  <a:lnTo>
                                    <a:pt x="35" y="541"/>
                                  </a:lnTo>
                                  <a:lnTo>
                                    <a:pt x="62" y="476"/>
                                  </a:lnTo>
                                  <a:lnTo>
                                    <a:pt x="94" y="412"/>
                                  </a:lnTo>
                                  <a:lnTo>
                                    <a:pt x="134" y="353"/>
                                  </a:lnTo>
                                  <a:lnTo>
                                    <a:pt x="179" y="297"/>
                                  </a:lnTo>
                                  <a:lnTo>
                                    <a:pt x="229" y="245"/>
                                  </a:lnTo>
                                  <a:lnTo>
                                    <a:pt x="284" y="196"/>
                                  </a:lnTo>
                                  <a:lnTo>
                                    <a:pt x="346" y="153"/>
                                  </a:lnTo>
                                  <a:lnTo>
                                    <a:pt x="411" y="114"/>
                                  </a:lnTo>
                                  <a:lnTo>
                                    <a:pt x="480" y="80"/>
                                  </a:lnTo>
                                  <a:lnTo>
                                    <a:pt x="554" y="52"/>
                                  </a:lnTo>
                                  <a:lnTo>
                                    <a:pt x="630" y="29"/>
                                  </a:lnTo>
                                  <a:lnTo>
                                    <a:pt x="709" y="13"/>
                                  </a:lnTo>
                                  <a:lnTo>
                                    <a:pt x="792" y="2"/>
                                  </a:lnTo>
                                  <a:lnTo>
                                    <a:pt x="876" y="0"/>
                                  </a:lnTo>
                                  <a:close/>
                                </a:path>
                              </a:pathLst>
                            </a:custGeom>
                            <a:solidFill>
                              <a:srgbClr val="FFDE57"/>
                            </a:solidFill>
                            <a:ln>
                              <a:noFill/>
                            </a:ln>
                            <a:extLst>
                              <a:ext uri="{91240B29-F687-4F45-9708-019B960494DF}">
                                <a14:hiddenLine xmlns:a14="http://schemas.microsoft.com/office/drawing/2010/main" w="0">
                                  <a:solidFill>
                                    <a:srgbClr val="FFDE57"/>
                                  </a:solidFill>
                                  <a:prstDash val="solid"/>
                                  <a:round/>
                                  <a:headEnd/>
                                  <a:tailEnd/>
                                </a14:hiddenLine>
                              </a:ext>
                            </a:extLst>
                          </wps:spPr>
                          <wps:bodyPr rot="0" vert="horz" wrap="square" lIns="91440" tIns="45720" rIns="91440" bIns="45720" anchor="t" anchorCtr="0" upright="1">
                            <a:noAutofit/>
                          </wps:bodyPr>
                        </wps:wsp>
                        <wps:wsp>
                          <wps:cNvPr id="814" name="Freeform 527"/>
                          <wps:cNvSpPr>
                            <a:spLocks noEditPoints="1"/>
                          </wps:cNvSpPr>
                          <wps:spPr bwMode="auto">
                            <a:xfrm>
                              <a:off x="1219" y="193"/>
                              <a:ext cx="880" cy="758"/>
                            </a:xfrm>
                            <a:custGeom>
                              <a:avLst/>
                              <a:gdLst>
                                <a:gd name="T0" fmla="*/ 714 w 1761"/>
                                <a:gd name="T1" fmla="*/ 18 h 1517"/>
                                <a:gd name="T2" fmla="*/ 485 w 1761"/>
                                <a:gd name="T3" fmla="*/ 85 h 1517"/>
                                <a:gd name="T4" fmla="*/ 289 w 1761"/>
                                <a:gd name="T5" fmla="*/ 201 h 1517"/>
                                <a:gd name="T6" fmla="*/ 139 w 1761"/>
                                <a:gd name="T7" fmla="*/ 358 h 1517"/>
                                <a:gd name="T8" fmla="*/ 40 w 1761"/>
                                <a:gd name="T9" fmla="*/ 546 h 1517"/>
                                <a:gd name="T10" fmla="*/ 5 w 1761"/>
                                <a:gd name="T11" fmla="*/ 758 h 1517"/>
                                <a:gd name="T12" fmla="*/ 40 w 1761"/>
                                <a:gd name="T13" fmla="*/ 970 h 1517"/>
                                <a:gd name="T14" fmla="*/ 139 w 1761"/>
                                <a:gd name="T15" fmla="*/ 1159 h 1517"/>
                                <a:gd name="T16" fmla="*/ 289 w 1761"/>
                                <a:gd name="T17" fmla="*/ 1316 h 1517"/>
                                <a:gd name="T18" fmla="*/ 485 w 1761"/>
                                <a:gd name="T19" fmla="*/ 1431 h 1517"/>
                                <a:gd name="T20" fmla="*/ 714 w 1761"/>
                                <a:gd name="T21" fmla="*/ 1499 h 1517"/>
                                <a:gd name="T22" fmla="*/ 965 w 1761"/>
                                <a:gd name="T23" fmla="*/ 1508 h 1517"/>
                                <a:gd name="T24" fmla="*/ 1203 w 1761"/>
                                <a:gd name="T25" fmla="*/ 1460 h 1517"/>
                                <a:gd name="T26" fmla="*/ 1410 w 1761"/>
                                <a:gd name="T27" fmla="*/ 1359 h 1517"/>
                                <a:gd name="T28" fmla="*/ 1578 w 1761"/>
                                <a:gd name="T29" fmla="*/ 1215 h 1517"/>
                                <a:gd name="T30" fmla="*/ 1695 w 1761"/>
                                <a:gd name="T31" fmla="*/ 1036 h 1517"/>
                                <a:gd name="T32" fmla="*/ 1752 w 1761"/>
                                <a:gd name="T33" fmla="*/ 831 h 1517"/>
                                <a:gd name="T34" fmla="*/ 1741 w 1761"/>
                                <a:gd name="T35" fmla="*/ 615 h 1517"/>
                                <a:gd name="T36" fmla="*/ 1662 w 1761"/>
                                <a:gd name="T37" fmla="*/ 417 h 1517"/>
                                <a:gd name="T38" fmla="*/ 1527 w 1761"/>
                                <a:gd name="T39" fmla="*/ 250 h 1517"/>
                                <a:gd name="T40" fmla="*/ 1345 w 1761"/>
                                <a:gd name="T41" fmla="*/ 119 h 1517"/>
                                <a:gd name="T42" fmla="*/ 1127 w 1761"/>
                                <a:gd name="T43" fmla="*/ 34 h 1517"/>
                                <a:gd name="T44" fmla="*/ 881 w 1761"/>
                                <a:gd name="T45" fmla="*/ 5 h 1517"/>
                                <a:gd name="T46" fmla="*/ 1048 w 1761"/>
                                <a:gd name="T47" fmla="*/ 13 h 1517"/>
                                <a:gd name="T48" fmla="*/ 1279 w 1761"/>
                                <a:gd name="T49" fmla="*/ 81 h 1517"/>
                                <a:gd name="T50" fmla="*/ 1475 w 1761"/>
                                <a:gd name="T51" fmla="*/ 198 h 1517"/>
                                <a:gd name="T52" fmla="*/ 1627 w 1761"/>
                                <a:gd name="T53" fmla="*/ 356 h 1517"/>
                                <a:gd name="T54" fmla="*/ 1727 w 1761"/>
                                <a:gd name="T55" fmla="*/ 545 h 1517"/>
                                <a:gd name="T56" fmla="*/ 1761 w 1761"/>
                                <a:gd name="T57" fmla="*/ 758 h 1517"/>
                                <a:gd name="T58" fmla="*/ 1727 w 1761"/>
                                <a:gd name="T59" fmla="*/ 971 h 1517"/>
                                <a:gd name="T60" fmla="*/ 1627 w 1761"/>
                                <a:gd name="T61" fmla="*/ 1161 h 1517"/>
                                <a:gd name="T62" fmla="*/ 1475 w 1761"/>
                                <a:gd name="T63" fmla="*/ 1318 h 1517"/>
                                <a:gd name="T64" fmla="*/ 1279 w 1761"/>
                                <a:gd name="T65" fmla="*/ 1436 h 1517"/>
                                <a:gd name="T66" fmla="*/ 1048 w 1761"/>
                                <a:gd name="T67" fmla="*/ 1504 h 1517"/>
                                <a:gd name="T68" fmla="*/ 795 w 1761"/>
                                <a:gd name="T69" fmla="*/ 1513 h 1517"/>
                                <a:gd name="T70" fmla="*/ 557 w 1761"/>
                                <a:gd name="T71" fmla="*/ 1464 h 1517"/>
                                <a:gd name="T72" fmla="*/ 347 w 1761"/>
                                <a:gd name="T73" fmla="*/ 1363 h 1517"/>
                                <a:gd name="T74" fmla="*/ 179 w 1761"/>
                                <a:gd name="T75" fmla="*/ 1217 h 1517"/>
                                <a:gd name="T76" fmla="*/ 61 w 1761"/>
                                <a:gd name="T77" fmla="*/ 1038 h 1517"/>
                                <a:gd name="T78" fmla="*/ 3 w 1761"/>
                                <a:gd name="T79" fmla="*/ 831 h 1517"/>
                                <a:gd name="T80" fmla="*/ 16 w 1761"/>
                                <a:gd name="T81" fmla="*/ 614 h 1517"/>
                                <a:gd name="T82" fmla="*/ 95 w 1761"/>
                                <a:gd name="T83" fmla="*/ 416 h 1517"/>
                                <a:gd name="T84" fmla="*/ 230 w 1761"/>
                                <a:gd name="T85" fmla="*/ 246 h 1517"/>
                                <a:gd name="T86" fmla="*/ 413 w 1761"/>
                                <a:gd name="T87" fmla="*/ 115 h 1517"/>
                                <a:gd name="T88" fmla="*/ 633 w 1761"/>
                                <a:gd name="T89" fmla="*/ 30 h 1517"/>
                                <a:gd name="T90" fmla="*/ 881 w 1761"/>
                                <a:gd name="T91" fmla="*/ 0 h 1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61" h="1517">
                                  <a:moveTo>
                                    <a:pt x="881" y="5"/>
                                  </a:moveTo>
                                  <a:lnTo>
                                    <a:pt x="797" y="7"/>
                                  </a:lnTo>
                                  <a:lnTo>
                                    <a:pt x="714" y="18"/>
                                  </a:lnTo>
                                  <a:lnTo>
                                    <a:pt x="635" y="34"/>
                                  </a:lnTo>
                                  <a:lnTo>
                                    <a:pt x="559" y="57"/>
                                  </a:lnTo>
                                  <a:lnTo>
                                    <a:pt x="485" y="85"/>
                                  </a:lnTo>
                                  <a:lnTo>
                                    <a:pt x="416" y="119"/>
                                  </a:lnTo>
                                  <a:lnTo>
                                    <a:pt x="351" y="158"/>
                                  </a:lnTo>
                                  <a:lnTo>
                                    <a:pt x="289" y="201"/>
                                  </a:lnTo>
                                  <a:lnTo>
                                    <a:pt x="234" y="250"/>
                                  </a:lnTo>
                                  <a:lnTo>
                                    <a:pt x="184" y="302"/>
                                  </a:lnTo>
                                  <a:lnTo>
                                    <a:pt x="139" y="358"/>
                                  </a:lnTo>
                                  <a:lnTo>
                                    <a:pt x="99" y="417"/>
                                  </a:lnTo>
                                  <a:lnTo>
                                    <a:pt x="67" y="481"/>
                                  </a:lnTo>
                                  <a:lnTo>
                                    <a:pt x="40" y="546"/>
                                  </a:lnTo>
                                  <a:lnTo>
                                    <a:pt x="20" y="615"/>
                                  </a:lnTo>
                                  <a:lnTo>
                                    <a:pt x="9" y="686"/>
                                  </a:lnTo>
                                  <a:lnTo>
                                    <a:pt x="5" y="758"/>
                                  </a:lnTo>
                                  <a:lnTo>
                                    <a:pt x="9" y="831"/>
                                  </a:lnTo>
                                  <a:lnTo>
                                    <a:pt x="20" y="902"/>
                                  </a:lnTo>
                                  <a:lnTo>
                                    <a:pt x="40" y="970"/>
                                  </a:lnTo>
                                  <a:lnTo>
                                    <a:pt x="67" y="1036"/>
                                  </a:lnTo>
                                  <a:lnTo>
                                    <a:pt x="99" y="1098"/>
                                  </a:lnTo>
                                  <a:lnTo>
                                    <a:pt x="139" y="1159"/>
                                  </a:lnTo>
                                  <a:lnTo>
                                    <a:pt x="184" y="1215"/>
                                  </a:lnTo>
                                  <a:lnTo>
                                    <a:pt x="234" y="1267"/>
                                  </a:lnTo>
                                  <a:lnTo>
                                    <a:pt x="289" y="1316"/>
                                  </a:lnTo>
                                  <a:lnTo>
                                    <a:pt x="351" y="1359"/>
                                  </a:lnTo>
                                  <a:lnTo>
                                    <a:pt x="416" y="1398"/>
                                  </a:lnTo>
                                  <a:lnTo>
                                    <a:pt x="485" y="1431"/>
                                  </a:lnTo>
                                  <a:lnTo>
                                    <a:pt x="559" y="1460"/>
                                  </a:lnTo>
                                  <a:lnTo>
                                    <a:pt x="635" y="1482"/>
                                  </a:lnTo>
                                  <a:lnTo>
                                    <a:pt x="714" y="1499"/>
                                  </a:lnTo>
                                  <a:lnTo>
                                    <a:pt x="797" y="1508"/>
                                  </a:lnTo>
                                  <a:lnTo>
                                    <a:pt x="881" y="1512"/>
                                  </a:lnTo>
                                  <a:lnTo>
                                    <a:pt x="965" y="1508"/>
                                  </a:lnTo>
                                  <a:lnTo>
                                    <a:pt x="1048" y="1499"/>
                                  </a:lnTo>
                                  <a:lnTo>
                                    <a:pt x="1127" y="1482"/>
                                  </a:lnTo>
                                  <a:lnTo>
                                    <a:pt x="1203" y="1460"/>
                                  </a:lnTo>
                                  <a:lnTo>
                                    <a:pt x="1276" y="1431"/>
                                  </a:lnTo>
                                  <a:lnTo>
                                    <a:pt x="1345" y="1398"/>
                                  </a:lnTo>
                                  <a:lnTo>
                                    <a:pt x="1410" y="1359"/>
                                  </a:lnTo>
                                  <a:lnTo>
                                    <a:pt x="1472" y="1316"/>
                                  </a:lnTo>
                                  <a:lnTo>
                                    <a:pt x="1527" y="1267"/>
                                  </a:lnTo>
                                  <a:lnTo>
                                    <a:pt x="1578" y="1215"/>
                                  </a:lnTo>
                                  <a:lnTo>
                                    <a:pt x="1623" y="1159"/>
                                  </a:lnTo>
                                  <a:lnTo>
                                    <a:pt x="1662" y="1098"/>
                                  </a:lnTo>
                                  <a:lnTo>
                                    <a:pt x="1695" y="1036"/>
                                  </a:lnTo>
                                  <a:lnTo>
                                    <a:pt x="1721" y="970"/>
                                  </a:lnTo>
                                  <a:lnTo>
                                    <a:pt x="1741" y="902"/>
                                  </a:lnTo>
                                  <a:lnTo>
                                    <a:pt x="1752" y="831"/>
                                  </a:lnTo>
                                  <a:lnTo>
                                    <a:pt x="1757" y="758"/>
                                  </a:lnTo>
                                  <a:lnTo>
                                    <a:pt x="1752" y="686"/>
                                  </a:lnTo>
                                  <a:lnTo>
                                    <a:pt x="1741" y="615"/>
                                  </a:lnTo>
                                  <a:lnTo>
                                    <a:pt x="1721" y="546"/>
                                  </a:lnTo>
                                  <a:lnTo>
                                    <a:pt x="1695" y="481"/>
                                  </a:lnTo>
                                  <a:lnTo>
                                    <a:pt x="1662" y="417"/>
                                  </a:lnTo>
                                  <a:lnTo>
                                    <a:pt x="1623" y="358"/>
                                  </a:lnTo>
                                  <a:lnTo>
                                    <a:pt x="1578" y="302"/>
                                  </a:lnTo>
                                  <a:lnTo>
                                    <a:pt x="1527" y="250"/>
                                  </a:lnTo>
                                  <a:lnTo>
                                    <a:pt x="1472" y="201"/>
                                  </a:lnTo>
                                  <a:lnTo>
                                    <a:pt x="1410" y="158"/>
                                  </a:lnTo>
                                  <a:lnTo>
                                    <a:pt x="1345" y="119"/>
                                  </a:lnTo>
                                  <a:lnTo>
                                    <a:pt x="1276" y="85"/>
                                  </a:lnTo>
                                  <a:lnTo>
                                    <a:pt x="1203" y="57"/>
                                  </a:lnTo>
                                  <a:lnTo>
                                    <a:pt x="1127" y="34"/>
                                  </a:lnTo>
                                  <a:lnTo>
                                    <a:pt x="1048" y="18"/>
                                  </a:lnTo>
                                  <a:lnTo>
                                    <a:pt x="965" y="7"/>
                                  </a:lnTo>
                                  <a:lnTo>
                                    <a:pt x="881" y="5"/>
                                  </a:lnTo>
                                  <a:close/>
                                  <a:moveTo>
                                    <a:pt x="881" y="0"/>
                                  </a:moveTo>
                                  <a:lnTo>
                                    <a:pt x="966" y="4"/>
                                  </a:lnTo>
                                  <a:lnTo>
                                    <a:pt x="1048" y="13"/>
                                  </a:lnTo>
                                  <a:lnTo>
                                    <a:pt x="1128" y="30"/>
                                  </a:lnTo>
                                  <a:lnTo>
                                    <a:pt x="1204" y="53"/>
                                  </a:lnTo>
                                  <a:lnTo>
                                    <a:pt x="1279" y="81"/>
                                  </a:lnTo>
                                  <a:lnTo>
                                    <a:pt x="1348" y="115"/>
                                  </a:lnTo>
                                  <a:lnTo>
                                    <a:pt x="1414" y="154"/>
                                  </a:lnTo>
                                  <a:lnTo>
                                    <a:pt x="1475" y="198"/>
                                  </a:lnTo>
                                  <a:lnTo>
                                    <a:pt x="1531" y="246"/>
                                  </a:lnTo>
                                  <a:lnTo>
                                    <a:pt x="1582" y="300"/>
                                  </a:lnTo>
                                  <a:lnTo>
                                    <a:pt x="1627" y="356"/>
                                  </a:lnTo>
                                  <a:lnTo>
                                    <a:pt x="1667" y="416"/>
                                  </a:lnTo>
                                  <a:lnTo>
                                    <a:pt x="1700" y="479"/>
                                  </a:lnTo>
                                  <a:lnTo>
                                    <a:pt x="1727" y="545"/>
                                  </a:lnTo>
                                  <a:lnTo>
                                    <a:pt x="1745" y="614"/>
                                  </a:lnTo>
                                  <a:lnTo>
                                    <a:pt x="1758" y="686"/>
                                  </a:lnTo>
                                  <a:lnTo>
                                    <a:pt x="1761" y="758"/>
                                  </a:lnTo>
                                  <a:lnTo>
                                    <a:pt x="1758" y="831"/>
                                  </a:lnTo>
                                  <a:lnTo>
                                    <a:pt x="1745" y="903"/>
                                  </a:lnTo>
                                  <a:lnTo>
                                    <a:pt x="1727" y="971"/>
                                  </a:lnTo>
                                  <a:lnTo>
                                    <a:pt x="1700" y="1038"/>
                                  </a:lnTo>
                                  <a:lnTo>
                                    <a:pt x="1667" y="1101"/>
                                  </a:lnTo>
                                  <a:lnTo>
                                    <a:pt x="1627" y="1161"/>
                                  </a:lnTo>
                                  <a:lnTo>
                                    <a:pt x="1582" y="1217"/>
                                  </a:lnTo>
                                  <a:lnTo>
                                    <a:pt x="1531" y="1269"/>
                                  </a:lnTo>
                                  <a:lnTo>
                                    <a:pt x="1475" y="1318"/>
                                  </a:lnTo>
                                  <a:lnTo>
                                    <a:pt x="1414" y="1363"/>
                                  </a:lnTo>
                                  <a:lnTo>
                                    <a:pt x="1348" y="1402"/>
                                  </a:lnTo>
                                  <a:lnTo>
                                    <a:pt x="1279" y="1436"/>
                                  </a:lnTo>
                                  <a:lnTo>
                                    <a:pt x="1204" y="1464"/>
                                  </a:lnTo>
                                  <a:lnTo>
                                    <a:pt x="1128" y="1487"/>
                                  </a:lnTo>
                                  <a:lnTo>
                                    <a:pt x="1048" y="1504"/>
                                  </a:lnTo>
                                  <a:lnTo>
                                    <a:pt x="966" y="1513"/>
                                  </a:lnTo>
                                  <a:lnTo>
                                    <a:pt x="881" y="1517"/>
                                  </a:lnTo>
                                  <a:lnTo>
                                    <a:pt x="795" y="1513"/>
                                  </a:lnTo>
                                  <a:lnTo>
                                    <a:pt x="714" y="1504"/>
                                  </a:lnTo>
                                  <a:lnTo>
                                    <a:pt x="633" y="1487"/>
                                  </a:lnTo>
                                  <a:lnTo>
                                    <a:pt x="557" y="1464"/>
                                  </a:lnTo>
                                  <a:lnTo>
                                    <a:pt x="483" y="1436"/>
                                  </a:lnTo>
                                  <a:lnTo>
                                    <a:pt x="413" y="1402"/>
                                  </a:lnTo>
                                  <a:lnTo>
                                    <a:pt x="347" y="1363"/>
                                  </a:lnTo>
                                  <a:lnTo>
                                    <a:pt x="287" y="1318"/>
                                  </a:lnTo>
                                  <a:lnTo>
                                    <a:pt x="230" y="1269"/>
                                  </a:lnTo>
                                  <a:lnTo>
                                    <a:pt x="179" y="1217"/>
                                  </a:lnTo>
                                  <a:lnTo>
                                    <a:pt x="134" y="1161"/>
                                  </a:lnTo>
                                  <a:lnTo>
                                    <a:pt x="95" y="1101"/>
                                  </a:lnTo>
                                  <a:lnTo>
                                    <a:pt x="61" y="1038"/>
                                  </a:lnTo>
                                  <a:lnTo>
                                    <a:pt x="34" y="971"/>
                                  </a:lnTo>
                                  <a:lnTo>
                                    <a:pt x="16" y="903"/>
                                  </a:lnTo>
                                  <a:lnTo>
                                    <a:pt x="3" y="831"/>
                                  </a:lnTo>
                                  <a:lnTo>
                                    <a:pt x="0" y="758"/>
                                  </a:lnTo>
                                  <a:lnTo>
                                    <a:pt x="3" y="686"/>
                                  </a:lnTo>
                                  <a:lnTo>
                                    <a:pt x="16" y="614"/>
                                  </a:lnTo>
                                  <a:lnTo>
                                    <a:pt x="34" y="545"/>
                                  </a:lnTo>
                                  <a:lnTo>
                                    <a:pt x="61" y="479"/>
                                  </a:lnTo>
                                  <a:lnTo>
                                    <a:pt x="95" y="416"/>
                                  </a:lnTo>
                                  <a:lnTo>
                                    <a:pt x="134" y="356"/>
                                  </a:lnTo>
                                  <a:lnTo>
                                    <a:pt x="179" y="300"/>
                                  </a:lnTo>
                                  <a:lnTo>
                                    <a:pt x="230" y="246"/>
                                  </a:lnTo>
                                  <a:lnTo>
                                    <a:pt x="287" y="198"/>
                                  </a:lnTo>
                                  <a:lnTo>
                                    <a:pt x="347" y="154"/>
                                  </a:lnTo>
                                  <a:lnTo>
                                    <a:pt x="413" y="115"/>
                                  </a:lnTo>
                                  <a:lnTo>
                                    <a:pt x="483" y="81"/>
                                  </a:lnTo>
                                  <a:lnTo>
                                    <a:pt x="557" y="53"/>
                                  </a:lnTo>
                                  <a:lnTo>
                                    <a:pt x="633" y="30"/>
                                  </a:lnTo>
                                  <a:lnTo>
                                    <a:pt x="714" y="13"/>
                                  </a:lnTo>
                                  <a:lnTo>
                                    <a:pt x="795" y="4"/>
                                  </a:lnTo>
                                  <a:lnTo>
                                    <a:pt x="881" y="0"/>
                                  </a:lnTo>
                                  <a:close/>
                                </a:path>
                              </a:pathLst>
                            </a:custGeom>
                            <a:solidFill>
                              <a:srgbClr val="FFDE56"/>
                            </a:solidFill>
                            <a:ln>
                              <a:noFill/>
                            </a:ln>
                            <a:extLst>
                              <a:ext uri="{91240B29-F687-4F45-9708-019B960494DF}">
                                <a14:hiddenLine xmlns:a14="http://schemas.microsoft.com/office/drawing/2010/main" w="0">
                                  <a:solidFill>
                                    <a:srgbClr val="FFDE56"/>
                                  </a:solidFill>
                                  <a:prstDash val="solid"/>
                                  <a:round/>
                                  <a:headEnd/>
                                  <a:tailEnd/>
                                </a14:hiddenLine>
                              </a:ext>
                            </a:extLst>
                          </wps:spPr>
                          <wps:bodyPr rot="0" vert="horz" wrap="square" lIns="91440" tIns="45720" rIns="91440" bIns="45720" anchor="t" anchorCtr="0" upright="1">
                            <a:noAutofit/>
                          </wps:bodyPr>
                        </wps:wsp>
                        <wps:wsp>
                          <wps:cNvPr id="815" name="Freeform 528"/>
                          <wps:cNvSpPr>
                            <a:spLocks noEditPoints="1"/>
                          </wps:cNvSpPr>
                          <wps:spPr bwMode="auto">
                            <a:xfrm>
                              <a:off x="1216" y="191"/>
                              <a:ext cx="886" cy="763"/>
                            </a:xfrm>
                            <a:custGeom>
                              <a:avLst/>
                              <a:gdLst>
                                <a:gd name="T0" fmla="*/ 719 w 1772"/>
                                <a:gd name="T1" fmla="*/ 18 h 1527"/>
                                <a:gd name="T2" fmla="*/ 488 w 1772"/>
                                <a:gd name="T3" fmla="*/ 86 h 1527"/>
                                <a:gd name="T4" fmla="*/ 292 w 1772"/>
                                <a:gd name="T5" fmla="*/ 203 h 1527"/>
                                <a:gd name="T6" fmla="*/ 139 w 1772"/>
                                <a:gd name="T7" fmla="*/ 361 h 1527"/>
                                <a:gd name="T8" fmla="*/ 39 w 1772"/>
                                <a:gd name="T9" fmla="*/ 550 h 1527"/>
                                <a:gd name="T10" fmla="*/ 5 w 1772"/>
                                <a:gd name="T11" fmla="*/ 763 h 1527"/>
                                <a:gd name="T12" fmla="*/ 39 w 1772"/>
                                <a:gd name="T13" fmla="*/ 976 h 1527"/>
                                <a:gd name="T14" fmla="*/ 139 w 1772"/>
                                <a:gd name="T15" fmla="*/ 1166 h 1527"/>
                                <a:gd name="T16" fmla="*/ 292 w 1772"/>
                                <a:gd name="T17" fmla="*/ 1323 h 1527"/>
                                <a:gd name="T18" fmla="*/ 488 w 1772"/>
                                <a:gd name="T19" fmla="*/ 1441 h 1527"/>
                                <a:gd name="T20" fmla="*/ 719 w 1772"/>
                                <a:gd name="T21" fmla="*/ 1509 h 1527"/>
                                <a:gd name="T22" fmla="*/ 971 w 1772"/>
                                <a:gd name="T23" fmla="*/ 1518 h 1527"/>
                                <a:gd name="T24" fmla="*/ 1209 w 1772"/>
                                <a:gd name="T25" fmla="*/ 1469 h 1527"/>
                                <a:gd name="T26" fmla="*/ 1419 w 1772"/>
                                <a:gd name="T27" fmla="*/ 1368 h 1527"/>
                                <a:gd name="T28" fmla="*/ 1587 w 1772"/>
                                <a:gd name="T29" fmla="*/ 1222 h 1527"/>
                                <a:gd name="T30" fmla="*/ 1705 w 1772"/>
                                <a:gd name="T31" fmla="*/ 1043 h 1527"/>
                                <a:gd name="T32" fmla="*/ 1763 w 1772"/>
                                <a:gd name="T33" fmla="*/ 836 h 1527"/>
                                <a:gd name="T34" fmla="*/ 1750 w 1772"/>
                                <a:gd name="T35" fmla="*/ 619 h 1527"/>
                                <a:gd name="T36" fmla="*/ 1672 w 1772"/>
                                <a:gd name="T37" fmla="*/ 421 h 1527"/>
                                <a:gd name="T38" fmla="*/ 1536 w 1772"/>
                                <a:gd name="T39" fmla="*/ 251 h 1527"/>
                                <a:gd name="T40" fmla="*/ 1353 w 1772"/>
                                <a:gd name="T41" fmla="*/ 120 h 1527"/>
                                <a:gd name="T42" fmla="*/ 1133 w 1772"/>
                                <a:gd name="T43" fmla="*/ 35 h 1527"/>
                                <a:gd name="T44" fmla="*/ 886 w 1772"/>
                                <a:gd name="T45" fmla="*/ 5 h 1527"/>
                                <a:gd name="T46" fmla="*/ 1054 w 1772"/>
                                <a:gd name="T47" fmla="*/ 15 h 1527"/>
                                <a:gd name="T48" fmla="*/ 1285 w 1772"/>
                                <a:gd name="T49" fmla="*/ 83 h 1527"/>
                                <a:gd name="T50" fmla="*/ 1483 w 1772"/>
                                <a:gd name="T51" fmla="*/ 200 h 1527"/>
                                <a:gd name="T52" fmla="*/ 1636 w 1772"/>
                                <a:gd name="T53" fmla="*/ 358 h 1527"/>
                                <a:gd name="T54" fmla="*/ 1736 w 1772"/>
                                <a:gd name="T55" fmla="*/ 549 h 1527"/>
                                <a:gd name="T56" fmla="*/ 1772 w 1772"/>
                                <a:gd name="T57" fmla="*/ 763 h 1527"/>
                                <a:gd name="T58" fmla="*/ 1736 w 1772"/>
                                <a:gd name="T59" fmla="*/ 977 h 1527"/>
                                <a:gd name="T60" fmla="*/ 1636 w 1772"/>
                                <a:gd name="T61" fmla="*/ 1168 h 1527"/>
                                <a:gd name="T62" fmla="*/ 1483 w 1772"/>
                                <a:gd name="T63" fmla="*/ 1327 h 1527"/>
                                <a:gd name="T64" fmla="*/ 1285 w 1772"/>
                                <a:gd name="T65" fmla="*/ 1444 h 1527"/>
                                <a:gd name="T66" fmla="*/ 1054 w 1772"/>
                                <a:gd name="T67" fmla="*/ 1512 h 1527"/>
                                <a:gd name="T68" fmla="*/ 800 w 1772"/>
                                <a:gd name="T69" fmla="*/ 1523 h 1527"/>
                                <a:gd name="T70" fmla="*/ 559 w 1772"/>
                                <a:gd name="T71" fmla="*/ 1473 h 1527"/>
                                <a:gd name="T72" fmla="*/ 349 w 1772"/>
                                <a:gd name="T73" fmla="*/ 1370 h 1527"/>
                                <a:gd name="T74" fmla="*/ 180 w 1772"/>
                                <a:gd name="T75" fmla="*/ 1225 h 1527"/>
                                <a:gd name="T76" fmla="*/ 62 w 1772"/>
                                <a:gd name="T77" fmla="*/ 1044 h 1527"/>
                                <a:gd name="T78" fmla="*/ 4 w 1772"/>
                                <a:gd name="T79" fmla="*/ 836 h 1527"/>
                                <a:gd name="T80" fmla="*/ 15 w 1772"/>
                                <a:gd name="T81" fmla="*/ 618 h 1527"/>
                                <a:gd name="T82" fmla="*/ 94 w 1772"/>
                                <a:gd name="T83" fmla="*/ 419 h 1527"/>
                                <a:gd name="T84" fmla="*/ 231 w 1772"/>
                                <a:gd name="T85" fmla="*/ 249 h 1527"/>
                                <a:gd name="T86" fmla="*/ 416 w 1772"/>
                                <a:gd name="T87" fmla="*/ 117 h 1527"/>
                                <a:gd name="T88" fmla="*/ 637 w 1772"/>
                                <a:gd name="T89" fmla="*/ 30 h 1527"/>
                                <a:gd name="T90" fmla="*/ 886 w 1772"/>
                                <a:gd name="T91" fmla="*/ 0 h 1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72" h="1527">
                                  <a:moveTo>
                                    <a:pt x="886" y="5"/>
                                  </a:moveTo>
                                  <a:lnTo>
                                    <a:pt x="800" y="9"/>
                                  </a:lnTo>
                                  <a:lnTo>
                                    <a:pt x="719" y="18"/>
                                  </a:lnTo>
                                  <a:lnTo>
                                    <a:pt x="638" y="35"/>
                                  </a:lnTo>
                                  <a:lnTo>
                                    <a:pt x="562" y="58"/>
                                  </a:lnTo>
                                  <a:lnTo>
                                    <a:pt x="488" y="86"/>
                                  </a:lnTo>
                                  <a:lnTo>
                                    <a:pt x="418" y="120"/>
                                  </a:lnTo>
                                  <a:lnTo>
                                    <a:pt x="352" y="159"/>
                                  </a:lnTo>
                                  <a:lnTo>
                                    <a:pt x="292" y="203"/>
                                  </a:lnTo>
                                  <a:lnTo>
                                    <a:pt x="235" y="251"/>
                                  </a:lnTo>
                                  <a:lnTo>
                                    <a:pt x="184" y="305"/>
                                  </a:lnTo>
                                  <a:lnTo>
                                    <a:pt x="139" y="361"/>
                                  </a:lnTo>
                                  <a:lnTo>
                                    <a:pt x="100" y="421"/>
                                  </a:lnTo>
                                  <a:lnTo>
                                    <a:pt x="66" y="484"/>
                                  </a:lnTo>
                                  <a:lnTo>
                                    <a:pt x="39" y="550"/>
                                  </a:lnTo>
                                  <a:lnTo>
                                    <a:pt x="21" y="619"/>
                                  </a:lnTo>
                                  <a:lnTo>
                                    <a:pt x="8" y="691"/>
                                  </a:lnTo>
                                  <a:lnTo>
                                    <a:pt x="5" y="763"/>
                                  </a:lnTo>
                                  <a:lnTo>
                                    <a:pt x="8" y="836"/>
                                  </a:lnTo>
                                  <a:lnTo>
                                    <a:pt x="21" y="908"/>
                                  </a:lnTo>
                                  <a:lnTo>
                                    <a:pt x="39" y="976"/>
                                  </a:lnTo>
                                  <a:lnTo>
                                    <a:pt x="66" y="1043"/>
                                  </a:lnTo>
                                  <a:lnTo>
                                    <a:pt x="100" y="1106"/>
                                  </a:lnTo>
                                  <a:lnTo>
                                    <a:pt x="139" y="1166"/>
                                  </a:lnTo>
                                  <a:lnTo>
                                    <a:pt x="184" y="1222"/>
                                  </a:lnTo>
                                  <a:lnTo>
                                    <a:pt x="235" y="1274"/>
                                  </a:lnTo>
                                  <a:lnTo>
                                    <a:pt x="292" y="1323"/>
                                  </a:lnTo>
                                  <a:lnTo>
                                    <a:pt x="352" y="1368"/>
                                  </a:lnTo>
                                  <a:lnTo>
                                    <a:pt x="418" y="1407"/>
                                  </a:lnTo>
                                  <a:lnTo>
                                    <a:pt x="488" y="1441"/>
                                  </a:lnTo>
                                  <a:lnTo>
                                    <a:pt x="562" y="1469"/>
                                  </a:lnTo>
                                  <a:lnTo>
                                    <a:pt x="638" y="1492"/>
                                  </a:lnTo>
                                  <a:lnTo>
                                    <a:pt x="719" y="1509"/>
                                  </a:lnTo>
                                  <a:lnTo>
                                    <a:pt x="800" y="1518"/>
                                  </a:lnTo>
                                  <a:lnTo>
                                    <a:pt x="886" y="1522"/>
                                  </a:lnTo>
                                  <a:lnTo>
                                    <a:pt x="971" y="1518"/>
                                  </a:lnTo>
                                  <a:lnTo>
                                    <a:pt x="1053" y="1509"/>
                                  </a:lnTo>
                                  <a:lnTo>
                                    <a:pt x="1133" y="1492"/>
                                  </a:lnTo>
                                  <a:lnTo>
                                    <a:pt x="1209" y="1469"/>
                                  </a:lnTo>
                                  <a:lnTo>
                                    <a:pt x="1284" y="1441"/>
                                  </a:lnTo>
                                  <a:lnTo>
                                    <a:pt x="1353" y="1407"/>
                                  </a:lnTo>
                                  <a:lnTo>
                                    <a:pt x="1419" y="1368"/>
                                  </a:lnTo>
                                  <a:lnTo>
                                    <a:pt x="1480" y="1323"/>
                                  </a:lnTo>
                                  <a:lnTo>
                                    <a:pt x="1536" y="1274"/>
                                  </a:lnTo>
                                  <a:lnTo>
                                    <a:pt x="1587" y="1222"/>
                                  </a:lnTo>
                                  <a:lnTo>
                                    <a:pt x="1632" y="1166"/>
                                  </a:lnTo>
                                  <a:lnTo>
                                    <a:pt x="1672" y="1106"/>
                                  </a:lnTo>
                                  <a:lnTo>
                                    <a:pt x="1705" y="1043"/>
                                  </a:lnTo>
                                  <a:lnTo>
                                    <a:pt x="1732" y="976"/>
                                  </a:lnTo>
                                  <a:lnTo>
                                    <a:pt x="1750" y="908"/>
                                  </a:lnTo>
                                  <a:lnTo>
                                    <a:pt x="1763" y="836"/>
                                  </a:lnTo>
                                  <a:lnTo>
                                    <a:pt x="1766" y="763"/>
                                  </a:lnTo>
                                  <a:lnTo>
                                    <a:pt x="1763" y="691"/>
                                  </a:lnTo>
                                  <a:lnTo>
                                    <a:pt x="1750" y="619"/>
                                  </a:lnTo>
                                  <a:lnTo>
                                    <a:pt x="1732" y="550"/>
                                  </a:lnTo>
                                  <a:lnTo>
                                    <a:pt x="1705" y="484"/>
                                  </a:lnTo>
                                  <a:lnTo>
                                    <a:pt x="1672" y="421"/>
                                  </a:lnTo>
                                  <a:lnTo>
                                    <a:pt x="1632" y="361"/>
                                  </a:lnTo>
                                  <a:lnTo>
                                    <a:pt x="1587" y="305"/>
                                  </a:lnTo>
                                  <a:lnTo>
                                    <a:pt x="1536" y="251"/>
                                  </a:lnTo>
                                  <a:lnTo>
                                    <a:pt x="1480" y="203"/>
                                  </a:lnTo>
                                  <a:lnTo>
                                    <a:pt x="1419" y="159"/>
                                  </a:lnTo>
                                  <a:lnTo>
                                    <a:pt x="1353" y="120"/>
                                  </a:lnTo>
                                  <a:lnTo>
                                    <a:pt x="1284" y="86"/>
                                  </a:lnTo>
                                  <a:lnTo>
                                    <a:pt x="1209" y="58"/>
                                  </a:lnTo>
                                  <a:lnTo>
                                    <a:pt x="1133" y="35"/>
                                  </a:lnTo>
                                  <a:lnTo>
                                    <a:pt x="1053" y="18"/>
                                  </a:lnTo>
                                  <a:lnTo>
                                    <a:pt x="971" y="9"/>
                                  </a:lnTo>
                                  <a:lnTo>
                                    <a:pt x="886" y="5"/>
                                  </a:lnTo>
                                  <a:close/>
                                  <a:moveTo>
                                    <a:pt x="886" y="0"/>
                                  </a:moveTo>
                                  <a:lnTo>
                                    <a:pt x="971" y="4"/>
                                  </a:lnTo>
                                  <a:lnTo>
                                    <a:pt x="1054" y="15"/>
                                  </a:lnTo>
                                  <a:lnTo>
                                    <a:pt x="1134" y="30"/>
                                  </a:lnTo>
                                  <a:lnTo>
                                    <a:pt x="1212" y="53"/>
                                  </a:lnTo>
                                  <a:lnTo>
                                    <a:pt x="1285" y="83"/>
                                  </a:lnTo>
                                  <a:lnTo>
                                    <a:pt x="1356" y="117"/>
                                  </a:lnTo>
                                  <a:lnTo>
                                    <a:pt x="1422" y="155"/>
                                  </a:lnTo>
                                  <a:lnTo>
                                    <a:pt x="1483" y="200"/>
                                  </a:lnTo>
                                  <a:lnTo>
                                    <a:pt x="1540" y="249"/>
                                  </a:lnTo>
                                  <a:lnTo>
                                    <a:pt x="1591" y="302"/>
                                  </a:lnTo>
                                  <a:lnTo>
                                    <a:pt x="1636" y="358"/>
                                  </a:lnTo>
                                  <a:lnTo>
                                    <a:pt x="1677" y="419"/>
                                  </a:lnTo>
                                  <a:lnTo>
                                    <a:pt x="1710" y="483"/>
                                  </a:lnTo>
                                  <a:lnTo>
                                    <a:pt x="1736" y="549"/>
                                  </a:lnTo>
                                  <a:lnTo>
                                    <a:pt x="1756" y="618"/>
                                  </a:lnTo>
                                  <a:lnTo>
                                    <a:pt x="1767" y="689"/>
                                  </a:lnTo>
                                  <a:lnTo>
                                    <a:pt x="1772" y="763"/>
                                  </a:lnTo>
                                  <a:lnTo>
                                    <a:pt x="1767" y="836"/>
                                  </a:lnTo>
                                  <a:lnTo>
                                    <a:pt x="1756" y="908"/>
                                  </a:lnTo>
                                  <a:lnTo>
                                    <a:pt x="1736" y="977"/>
                                  </a:lnTo>
                                  <a:lnTo>
                                    <a:pt x="1710" y="1044"/>
                                  </a:lnTo>
                                  <a:lnTo>
                                    <a:pt x="1677" y="1108"/>
                                  </a:lnTo>
                                  <a:lnTo>
                                    <a:pt x="1636" y="1168"/>
                                  </a:lnTo>
                                  <a:lnTo>
                                    <a:pt x="1591" y="1225"/>
                                  </a:lnTo>
                                  <a:lnTo>
                                    <a:pt x="1540" y="1278"/>
                                  </a:lnTo>
                                  <a:lnTo>
                                    <a:pt x="1483" y="1327"/>
                                  </a:lnTo>
                                  <a:lnTo>
                                    <a:pt x="1422" y="1370"/>
                                  </a:lnTo>
                                  <a:lnTo>
                                    <a:pt x="1356" y="1410"/>
                                  </a:lnTo>
                                  <a:lnTo>
                                    <a:pt x="1285" y="1444"/>
                                  </a:lnTo>
                                  <a:lnTo>
                                    <a:pt x="1212" y="1473"/>
                                  </a:lnTo>
                                  <a:lnTo>
                                    <a:pt x="1134" y="1495"/>
                                  </a:lnTo>
                                  <a:lnTo>
                                    <a:pt x="1054" y="1512"/>
                                  </a:lnTo>
                                  <a:lnTo>
                                    <a:pt x="971" y="1523"/>
                                  </a:lnTo>
                                  <a:lnTo>
                                    <a:pt x="886" y="1527"/>
                                  </a:lnTo>
                                  <a:lnTo>
                                    <a:pt x="800" y="1523"/>
                                  </a:lnTo>
                                  <a:lnTo>
                                    <a:pt x="717" y="1512"/>
                                  </a:lnTo>
                                  <a:lnTo>
                                    <a:pt x="637" y="1495"/>
                                  </a:lnTo>
                                  <a:lnTo>
                                    <a:pt x="559" y="1473"/>
                                  </a:lnTo>
                                  <a:lnTo>
                                    <a:pt x="486" y="1444"/>
                                  </a:lnTo>
                                  <a:lnTo>
                                    <a:pt x="416" y="1410"/>
                                  </a:lnTo>
                                  <a:lnTo>
                                    <a:pt x="349" y="1370"/>
                                  </a:lnTo>
                                  <a:lnTo>
                                    <a:pt x="289" y="1327"/>
                                  </a:lnTo>
                                  <a:lnTo>
                                    <a:pt x="231" y="1278"/>
                                  </a:lnTo>
                                  <a:lnTo>
                                    <a:pt x="180" y="1225"/>
                                  </a:lnTo>
                                  <a:lnTo>
                                    <a:pt x="135" y="1168"/>
                                  </a:lnTo>
                                  <a:lnTo>
                                    <a:pt x="94" y="1108"/>
                                  </a:lnTo>
                                  <a:lnTo>
                                    <a:pt x="62" y="1044"/>
                                  </a:lnTo>
                                  <a:lnTo>
                                    <a:pt x="35" y="977"/>
                                  </a:lnTo>
                                  <a:lnTo>
                                    <a:pt x="15" y="908"/>
                                  </a:lnTo>
                                  <a:lnTo>
                                    <a:pt x="4" y="836"/>
                                  </a:lnTo>
                                  <a:lnTo>
                                    <a:pt x="0" y="763"/>
                                  </a:lnTo>
                                  <a:lnTo>
                                    <a:pt x="4" y="689"/>
                                  </a:lnTo>
                                  <a:lnTo>
                                    <a:pt x="15" y="618"/>
                                  </a:lnTo>
                                  <a:lnTo>
                                    <a:pt x="35" y="549"/>
                                  </a:lnTo>
                                  <a:lnTo>
                                    <a:pt x="62" y="483"/>
                                  </a:lnTo>
                                  <a:lnTo>
                                    <a:pt x="94" y="419"/>
                                  </a:lnTo>
                                  <a:lnTo>
                                    <a:pt x="135" y="358"/>
                                  </a:lnTo>
                                  <a:lnTo>
                                    <a:pt x="180" y="302"/>
                                  </a:lnTo>
                                  <a:lnTo>
                                    <a:pt x="231" y="249"/>
                                  </a:lnTo>
                                  <a:lnTo>
                                    <a:pt x="289" y="200"/>
                                  </a:lnTo>
                                  <a:lnTo>
                                    <a:pt x="349" y="155"/>
                                  </a:lnTo>
                                  <a:lnTo>
                                    <a:pt x="416" y="117"/>
                                  </a:lnTo>
                                  <a:lnTo>
                                    <a:pt x="486" y="83"/>
                                  </a:lnTo>
                                  <a:lnTo>
                                    <a:pt x="559" y="53"/>
                                  </a:lnTo>
                                  <a:lnTo>
                                    <a:pt x="637" y="30"/>
                                  </a:lnTo>
                                  <a:lnTo>
                                    <a:pt x="717" y="15"/>
                                  </a:lnTo>
                                  <a:lnTo>
                                    <a:pt x="800" y="4"/>
                                  </a:lnTo>
                                  <a:lnTo>
                                    <a:pt x="886" y="0"/>
                                  </a:lnTo>
                                  <a:close/>
                                </a:path>
                              </a:pathLst>
                            </a:custGeom>
                            <a:solidFill>
                              <a:srgbClr val="FFDD55"/>
                            </a:solidFill>
                            <a:ln>
                              <a:noFill/>
                            </a:ln>
                            <a:extLst>
                              <a:ext uri="{91240B29-F687-4F45-9708-019B960494DF}">
                                <a14:hiddenLine xmlns:a14="http://schemas.microsoft.com/office/drawing/2010/main" w="0">
                                  <a:solidFill>
                                    <a:srgbClr val="FFDD55"/>
                                  </a:solidFill>
                                  <a:prstDash val="solid"/>
                                  <a:round/>
                                  <a:headEnd/>
                                  <a:tailEnd/>
                                </a14:hiddenLine>
                              </a:ext>
                            </a:extLst>
                          </wps:spPr>
                          <wps:bodyPr rot="0" vert="horz" wrap="square" lIns="91440" tIns="45720" rIns="91440" bIns="45720" anchor="t" anchorCtr="0" upright="1">
                            <a:noAutofit/>
                          </wps:bodyPr>
                        </wps:wsp>
                        <wps:wsp>
                          <wps:cNvPr id="816" name="Freeform 529"/>
                          <wps:cNvSpPr>
                            <a:spLocks noEditPoints="1"/>
                          </wps:cNvSpPr>
                          <wps:spPr bwMode="auto">
                            <a:xfrm>
                              <a:off x="1214" y="189"/>
                              <a:ext cx="891" cy="767"/>
                            </a:xfrm>
                            <a:custGeom>
                              <a:avLst/>
                              <a:gdLst>
                                <a:gd name="T0" fmla="*/ 723 w 1783"/>
                                <a:gd name="T1" fmla="*/ 19 h 1534"/>
                                <a:gd name="T2" fmla="*/ 492 w 1783"/>
                                <a:gd name="T3" fmla="*/ 87 h 1534"/>
                                <a:gd name="T4" fmla="*/ 295 w 1783"/>
                                <a:gd name="T5" fmla="*/ 204 h 1534"/>
                                <a:gd name="T6" fmla="*/ 141 w 1783"/>
                                <a:gd name="T7" fmla="*/ 362 h 1534"/>
                                <a:gd name="T8" fmla="*/ 41 w 1783"/>
                                <a:gd name="T9" fmla="*/ 553 h 1534"/>
                                <a:gd name="T10" fmla="*/ 6 w 1783"/>
                                <a:gd name="T11" fmla="*/ 767 h 1534"/>
                                <a:gd name="T12" fmla="*/ 41 w 1783"/>
                                <a:gd name="T13" fmla="*/ 981 h 1534"/>
                                <a:gd name="T14" fmla="*/ 141 w 1783"/>
                                <a:gd name="T15" fmla="*/ 1172 h 1534"/>
                                <a:gd name="T16" fmla="*/ 295 w 1783"/>
                                <a:gd name="T17" fmla="*/ 1331 h 1534"/>
                                <a:gd name="T18" fmla="*/ 492 w 1783"/>
                                <a:gd name="T19" fmla="*/ 1448 h 1534"/>
                                <a:gd name="T20" fmla="*/ 723 w 1783"/>
                                <a:gd name="T21" fmla="*/ 1516 h 1534"/>
                                <a:gd name="T22" fmla="*/ 977 w 1783"/>
                                <a:gd name="T23" fmla="*/ 1527 h 1534"/>
                                <a:gd name="T24" fmla="*/ 1218 w 1783"/>
                                <a:gd name="T25" fmla="*/ 1477 h 1534"/>
                                <a:gd name="T26" fmla="*/ 1428 w 1783"/>
                                <a:gd name="T27" fmla="*/ 1374 h 1534"/>
                                <a:gd name="T28" fmla="*/ 1597 w 1783"/>
                                <a:gd name="T29" fmla="*/ 1229 h 1534"/>
                                <a:gd name="T30" fmla="*/ 1716 w 1783"/>
                                <a:gd name="T31" fmla="*/ 1048 h 1534"/>
                                <a:gd name="T32" fmla="*/ 1773 w 1783"/>
                                <a:gd name="T33" fmla="*/ 840 h 1534"/>
                                <a:gd name="T34" fmla="*/ 1762 w 1783"/>
                                <a:gd name="T35" fmla="*/ 622 h 1534"/>
                                <a:gd name="T36" fmla="*/ 1683 w 1783"/>
                                <a:gd name="T37" fmla="*/ 423 h 1534"/>
                                <a:gd name="T38" fmla="*/ 1546 w 1783"/>
                                <a:gd name="T39" fmla="*/ 253 h 1534"/>
                                <a:gd name="T40" fmla="*/ 1362 w 1783"/>
                                <a:gd name="T41" fmla="*/ 121 h 1534"/>
                                <a:gd name="T42" fmla="*/ 1140 w 1783"/>
                                <a:gd name="T43" fmla="*/ 34 h 1534"/>
                                <a:gd name="T44" fmla="*/ 892 w 1783"/>
                                <a:gd name="T45" fmla="*/ 4 h 1534"/>
                                <a:gd name="T46" fmla="*/ 1062 w 1783"/>
                                <a:gd name="T47" fmla="*/ 14 h 1534"/>
                                <a:gd name="T48" fmla="*/ 1294 w 1783"/>
                                <a:gd name="T49" fmla="*/ 83 h 1534"/>
                                <a:gd name="T50" fmla="*/ 1493 w 1783"/>
                                <a:gd name="T51" fmla="*/ 201 h 1534"/>
                                <a:gd name="T52" fmla="*/ 1648 w 1783"/>
                                <a:gd name="T53" fmla="*/ 360 h 1534"/>
                                <a:gd name="T54" fmla="*/ 1748 w 1783"/>
                                <a:gd name="T55" fmla="*/ 551 h 1534"/>
                                <a:gd name="T56" fmla="*/ 1783 w 1783"/>
                                <a:gd name="T57" fmla="*/ 767 h 1534"/>
                                <a:gd name="T58" fmla="*/ 1748 w 1783"/>
                                <a:gd name="T59" fmla="*/ 982 h 1534"/>
                                <a:gd name="T60" fmla="*/ 1648 w 1783"/>
                                <a:gd name="T61" fmla="*/ 1174 h 1534"/>
                                <a:gd name="T62" fmla="*/ 1493 w 1783"/>
                                <a:gd name="T63" fmla="*/ 1334 h 1534"/>
                                <a:gd name="T64" fmla="*/ 1294 w 1783"/>
                                <a:gd name="T65" fmla="*/ 1452 h 1534"/>
                                <a:gd name="T66" fmla="*/ 1062 w 1783"/>
                                <a:gd name="T67" fmla="*/ 1521 h 1534"/>
                                <a:gd name="T68" fmla="*/ 806 w 1783"/>
                                <a:gd name="T69" fmla="*/ 1531 h 1534"/>
                                <a:gd name="T70" fmla="*/ 564 w 1783"/>
                                <a:gd name="T71" fmla="*/ 1481 h 1534"/>
                                <a:gd name="T72" fmla="*/ 353 w 1783"/>
                                <a:gd name="T73" fmla="*/ 1378 h 1534"/>
                                <a:gd name="T74" fmla="*/ 182 w 1783"/>
                                <a:gd name="T75" fmla="*/ 1232 h 1534"/>
                                <a:gd name="T76" fmla="*/ 62 w 1783"/>
                                <a:gd name="T77" fmla="*/ 1050 h 1534"/>
                                <a:gd name="T78" fmla="*/ 4 w 1783"/>
                                <a:gd name="T79" fmla="*/ 841 h 1534"/>
                                <a:gd name="T80" fmla="*/ 17 w 1783"/>
                                <a:gd name="T81" fmla="*/ 622 h 1534"/>
                                <a:gd name="T82" fmla="*/ 96 w 1783"/>
                                <a:gd name="T83" fmla="*/ 420 h 1534"/>
                                <a:gd name="T84" fmla="*/ 234 w 1783"/>
                                <a:gd name="T85" fmla="*/ 249 h 1534"/>
                                <a:gd name="T86" fmla="*/ 419 w 1783"/>
                                <a:gd name="T87" fmla="*/ 117 h 1534"/>
                                <a:gd name="T88" fmla="*/ 642 w 1783"/>
                                <a:gd name="T89" fmla="*/ 31 h 1534"/>
                                <a:gd name="T90" fmla="*/ 892 w 1783"/>
                                <a:gd name="T91" fmla="*/ 0 h 1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83" h="1534">
                                  <a:moveTo>
                                    <a:pt x="892" y="4"/>
                                  </a:moveTo>
                                  <a:lnTo>
                                    <a:pt x="806" y="8"/>
                                  </a:lnTo>
                                  <a:lnTo>
                                    <a:pt x="723" y="19"/>
                                  </a:lnTo>
                                  <a:lnTo>
                                    <a:pt x="643" y="34"/>
                                  </a:lnTo>
                                  <a:lnTo>
                                    <a:pt x="565" y="57"/>
                                  </a:lnTo>
                                  <a:lnTo>
                                    <a:pt x="492" y="87"/>
                                  </a:lnTo>
                                  <a:lnTo>
                                    <a:pt x="422" y="121"/>
                                  </a:lnTo>
                                  <a:lnTo>
                                    <a:pt x="355" y="159"/>
                                  </a:lnTo>
                                  <a:lnTo>
                                    <a:pt x="295" y="204"/>
                                  </a:lnTo>
                                  <a:lnTo>
                                    <a:pt x="237" y="253"/>
                                  </a:lnTo>
                                  <a:lnTo>
                                    <a:pt x="186" y="306"/>
                                  </a:lnTo>
                                  <a:lnTo>
                                    <a:pt x="141" y="362"/>
                                  </a:lnTo>
                                  <a:lnTo>
                                    <a:pt x="100" y="423"/>
                                  </a:lnTo>
                                  <a:lnTo>
                                    <a:pt x="68" y="487"/>
                                  </a:lnTo>
                                  <a:lnTo>
                                    <a:pt x="41" y="553"/>
                                  </a:lnTo>
                                  <a:lnTo>
                                    <a:pt x="21" y="622"/>
                                  </a:lnTo>
                                  <a:lnTo>
                                    <a:pt x="10" y="693"/>
                                  </a:lnTo>
                                  <a:lnTo>
                                    <a:pt x="6" y="767"/>
                                  </a:lnTo>
                                  <a:lnTo>
                                    <a:pt x="10" y="840"/>
                                  </a:lnTo>
                                  <a:lnTo>
                                    <a:pt x="21" y="912"/>
                                  </a:lnTo>
                                  <a:lnTo>
                                    <a:pt x="41" y="981"/>
                                  </a:lnTo>
                                  <a:lnTo>
                                    <a:pt x="68" y="1048"/>
                                  </a:lnTo>
                                  <a:lnTo>
                                    <a:pt x="100" y="1112"/>
                                  </a:lnTo>
                                  <a:lnTo>
                                    <a:pt x="141" y="1172"/>
                                  </a:lnTo>
                                  <a:lnTo>
                                    <a:pt x="186" y="1229"/>
                                  </a:lnTo>
                                  <a:lnTo>
                                    <a:pt x="237" y="1282"/>
                                  </a:lnTo>
                                  <a:lnTo>
                                    <a:pt x="295" y="1331"/>
                                  </a:lnTo>
                                  <a:lnTo>
                                    <a:pt x="355" y="1374"/>
                                  </a:lnTo>
                                  <a:lnTo>
                                    <a:pt x="422" y="1414"/>
                                  </a:lnTo>
                                  <a:lnTo>
                                    <a:pt x="492" y="1448"/>
                                  </a:lnTo>
                                  <a:lnTo>
                                    <a:pt x="565" y="1477"/>
                                  </a:lnTo>
                                  <a:lnTo>
                                    <a:pt x="643" y="1499"/>
                                  </a:lnTo>
                                  <a:lnTo>
                                    <a:pt x="723" y="1516"/>
                                  </a:lnTo>
                                  <a:lnTo>
                                    <a:pt x="806" y="1527"/>
                                  </a:lnTo>
                                  <a:lnTo>
                                    <a:pt x="892" y="1531"/>
                                  </a:lnTo>
                                  <a:lnTo>
                                    <a:pt x="977" y="1527"/>
                                  </a:lnTo>
                                  <a:lnTo>
                                    <a:pt x="1060" y="1516"/>
                                  </a:lnTo>
                                  <a:lnTo>
                                    <a:pt x="1140" y="1499"/>
                                  </a:lnTo>
                                  <a:lnTo>
                                    <a:pt x="1218" y="1477"/>
                                  </a:lnTo>
                                  <a:lnTo>
                                    <a:pt x="1291" y="1448"/>
                                  </a:lnTo>
                                  <a:lnTo>
                                    <a:pt x="1362" y="1414"/>
                                  </a:lnTo>
                                  <a:lnTo>
                                    <a:pt x="1428" y="1374"/>
                                  </a:lnTo>
                                  <a:lnTo>
                                    <a:pt x="1489" y="1331"/>
                                  </a:lnTo>
                                  <a:lnTo>
                                    <a:pt x="1546" y="1282"/>
                                  </a:lnTo>
                                  <a:lnTo>
                                    <a:pt x="1597" y="1229"/>
                                  </a:lnTo>
                                  <a:lnTo>
                                    <a:pt x="1642" y="1172"/>
                                  </a:lnTo>
                                  <a:lnTo>
                                    <a:pt x="1683" y="1112"/>
                                  </a:lnTo>
                                  <a:lnTo>
                                    <a:pt x="1716" y="1048"/>
                                  </a:lnTo>
                                  <a:lnTo>
                                    <a:pt x="1742" y="981"/>
                                  </a:lnTo>
                                  <a:lnTo>
                                    <a:pt x="1762" y="912"/>
                                  </a:lnTo>
                                  <a:lnTo>
                                    <a:pt x="1773" y="840"/>
                                  </a:lnTo>
                                  <a:lnTo>
                                    <a:pt x="1778" y="767"/>
                                  </a:lnTo>
                                  <a:lnTo>
                                    <a:pt x="1773" y="693"/>
                                  </a:lnTo>
                                  <a:lnTo>
                                    <a:pt x="1762" y="622"/>
                                  </a:lnTo>
                                  <a:lnTo>
                                    <a:pt x="1742" y="553"/>
                                  </a:lnTo>
                                  <a:lnTo>
                                    <a:pt x="1716" y="487"/>
                                  </a:lnTo>
                                  <a:lnTo>
                                    <a:pt x="1683" y="423"/>
                                  </a:lnTo>
                                  <a:lnTo>
                                    <a:pt x="1642" y="362"/>
                                  </a:lnTo>
                                  <a:lnTo>
                                    <a:pt x="1597" y="306"/>
                                  </a:lnTo>
                                  <a:lnTo>
                                    <a:pt x="1546" y="253"/>
                                  </a:lnTo>
                                  <a:lnTo>
                                    <a:pt x="1489" y="204"/>
                                  </a:lnTo>
                                  <a:lnTo>
                                    <a:pt x="1428" y="159"/>
                                  </a:lnTo>
                                  <a:lnTo>
                                    <a:pt x="1362" y="121"/>
                                  </a:lnTo>
                                  <a:lnTo>
                                    <a:pt x="1291" y="87"/>
                                  </a:lnTo>
                                  <a:lnTo>
                                    <a:pt x="1218" y="57"/>
                                  </a:lnTo>
                                  <a:lnTo>
                                    <a:pt x="1140" y="34"/>
                                  </a:lnTo>
                                  <a:lnTo>
                                    <a:pt x="1060" y="19"/>
                                  </a:lnTo>
                                  <a:lnTo>
                                    <a:pt x="977" y="8"/>
                                  </a:lnTo>
                                  <a:lnTo>
                                    <a:pt x="892" y="4"/>
                                  </a:lnTo>
                                  <a:close/>
                                  <a:moveTo>
                                    <a:pt x="892" y="0"/>
                                  </a:moveTo>
                                  <a:lnTo>
                                    <a:pt x="977" y="4"/>
                                  </a:lnTo>
                                  <a:lnTo>
                                    <a:pt x="1062" y="14"/>
                                  </a:lnTo>
                                  <a:lnTo>
                                    <a:pt x="1142" y="31"/>
                                  </a:lnTo>
                                  <a:lnTo>
                                    <a:pt x="1219" y="54"/>
                                  </a:lnTo>
                                  <a:lnTo>
                                    <a:pt x="1294" y="83"/>
                                  </a:lnTo>
                                  <a:lnTo>
                                    <a:pt x="1365" y="117"/>
                                  </a:lnTo>
                                  <a:lnTo>
                                    <a:pt x="1431" y="156"/>
                                  </a:lnTo>
                                  <a:lnTo>
                                    <a:pt x="1493" y="201"/>
                                  </a:lnTo>
                                  <a:lnTo>
                                    <a:pt x="1549" y="249"/>
                                  </a:lnTo>
                                  <a:lnTo>
                                    <a:pt x="1601" y="303"/>
                                  </a:lnTo>
                                  <a:lnTo>
                                    <a:pt x="1648" y="360"/>
                                  </a:lnTo>
                                  <a:lnTo>
                                    <a:pt x="1687" y="420"/>
                                  </a:lnTo>
                                  <a:lnTo>
                                    <a:pt x="1721" y="485"/>
                                  </a:lnTo>
                                  <a:lnTo>
                                    <a:pt x="1748" y="551"/>
                                  </a:lnTo>
                                  <a:lnTo>
                                    <a:pt x="1766" y="622"/>
                                  </a:lnTo>
                                  <a:lnTo>
                                    <a:pt x="1779" y="693"/>
                                  </a:lnTo>
                                  <a:lnTo>
                                    <a:pt x="1783" y="767"/>
                                  </a:lnTo>
                                  <a:lnTo>
                                    <a:pt x="1779" y="841"/>
                                  </a:lnTo>
                                  <a:lnTo>
                                    <a:pt x="1766" y="913"/>
                                  </a:lnTo>
                                  <a:lnTo>
                                    <a:pt x="1748" y="982"/>
                                  </a:lnTo>
                                  <a:lnTo>
                                    <a:pt x="1721" y="1050"/>
                                  </a:lnTo>
                                  <a:lnTo>
                                    <a:pt x="1687" y="1113"/>
                                  </a:lnTo>
                                  <a:lnTo>
                                    <a:pt x="1648" y="1174"/>
                                  </a:lnTo>
                                  <a:lnTo>
                                    <a:pt x="1601" y="1232"/>
                                  </a:lnTo>
                                  <a:lnTo>
                                    <a:pt x="1549" y="1284"/>
                                  </a:lnTo>
                                  <a:lnTo>
                                    <a:pt x="1493" y="1334"/>
                                  </a:lnTo>
                                  <a:lnTo>
                                    <a:pt x="1431" y="1378"/>
                                  </a:lnTo>
                                  <a:lnTo>
                                    <a:pt x="1365" y="1418"/>
                                  </a:lnTo>
                                  <a:lnTo>
                                    <a:pt x="1294" y="1452"/>
                                  </a:lnTo>
                                  <a:lnTo>
                                    <a:pt x="1219" y="1481"/>
                                  </a:lnTo>
                                  <a:lnTo>
                                    <a:pt x="1142" y="1504"/>
                                  </a:lnTo>
                                  <a:lnTo>
                                    <a:pt x="1062" y="1521"/>
                                  </a:lnTo>
                                  <a:lnTo>
                                    <a:pt x="977" y="1531"/>
                                  </a:lnTo>
                                  <a:lnTo>
                                    <a:pt x="892" y="1534"/>
                                  </a:lnTo>
                                  <a:lnTo>
                                    <a:pt x="806" y="1531"/>
                                  </a:lnTo>
                                  <a:lnTo>
                                    <a:pt x="722" y="1521"/>
                                  </a:lnTo>
                                  <a:lnTo>
                                    <a:pt x="642" y="1504"/>
                                  </a:lnTo>
                                  <a:lnTo>
                                    <a:pt x="564" y="1481"/>
                                  </a:lnTo>
                                  <a:lnTo>
                                    <a:pt x="489" y="1452"/>
                                  </a:lnTo>
                                  <a:lnTo>
                                    <a:pt x="419" y="1418"/>
                                  </a:lnTo>
                                  <a:lnTo>
                                    <a:pt x="353" y="1378"/>
                                  </a:lnTo>
                                  <a:lnTo>
                                    <a:pt x="291" y="1334"/>
                                  </a:lnTo>
                                  <a:lnTo>
                                    <a:pt x="234" y="1284"/>
                                  </a:lnTo>
                                  <a:lnTo>
                                    <a:pt x="182" y="1232"/>
                                  </a:lnTo>
                                  <a:lnTo>
                                    <a:pt x="136" y="1174"/>
                                  </a:lnTo>
                                  <a:lnTo>
                                    <a:pt x="96" y="1113"/>
                                  </a:lnTo>
                                  <a:lnTo>
                                    <a:pt x="62" y="1050"/>
                                  </a:lnTo>
                                  <a:lnTo>
                                    <a:pt x="35" y="982"/>
                                  </a:lnTo>
                                  <a:lnTo>
                                    <a:pt x="17" y="913"/>
                                  </a:lnTo>
                                  <a:lnTo>
                                    <a:pt x="4" y="841"/>
                                  </a:lnTo>
                                  <a:lnTo>
                                    <a:pt x="0" y="767"/>
                                  </a:lnTo>
                                  <a:lnTo>
                                    <a:pt x="4" y="693"/>
                                  </a:lnTo>
                                  <a:lnTo>
                                    <a:pt x="17" y="622"/>
                                  </a:lnTo>
                                  <a:lnTo>
                                    <a:pt x="35" y="551"/>
                                  </a:lnTo>
                                  <a:lnTo>
                                    <a:pt x="62" y="485"/>
                                  </a:lnTo>
                                  <a:lnTo>
                                    <a:pt x="96" y="420"/>
                                  </a:lnTo>
                                  <a:lnTo>
                                    <a:pt x="136" y="360"/>
                                  </a:lnTo>
                                  <a:lnTo>
                                    <a:pt x="182" y="303"/>
                                  </a:lnTo>
                                  <a:lnTo>
                                    <a:pt x="234" y="249"/>
                                  </a:lnTo>
                                  <a:lnTo>
                                    <a:pt x="291" y="201"/>
                                  </a:lnTo>
                                  <a:lnTo>
                                    <a:pt x="353" y="156"/>
                                  </a:lnTo>
                                  <a:lnTo>
                                    <a:pt x="419" y="117"/>
                                  </a:lnTo>
                                  <a:lnTo>
                                    <a:pt x="489" y="83"/>
                                  </a:lnTo>
                                  <a:lnTo>
                                    <a:pt x="564" y="54"/>
                                  </a:lnTo>
                                  <a:lnTo>
                                    <a:pt x="642" y="31"/>
                                  </a:lnTo>
                                  <a:lnTo>
                                    <a:pt x="722" y="14"/>
                                  </a:lnTo>
                                  <a:lnTo>
                                    <a:pt x="806" y="4"/>
                                  </a:lnTo>
                                  <a:lnTo>
                                    <a:pt x="892" y="0"/>
                                  </a:lnTo>
                                  <a:close/>
                                </a:path>
                              </a:pathLst>
                            </a:custGeom>
                            <a:solidFill>
                              <a:srgbClr val="FFDD54"/>
                            </a:solidFill>
                            <a:ln>
                              <a:noFill/>
                            </a:ln>
                            <a:extLst>
                              <a:ext uri="{91240B29-F687-4F45-9708-019B960494DF}">
                                <a14:hiddenLine xmlns:a14="http://schemas.microsoft.com/office/drawing/2010/main" w="0">
                                  <a:solidFill>
                                    <a:srgbClr val="FFDD54"/>
                                  </a:solidFill>
                                  <a:prstDash val="solid"/>
                                  <a:round/>
                                  <a:headEnd/>
                                  <a:tailEnd/>
                                </a14:hiddenLine>
                              </a:ext>
                            </a:extLst>
                          </wps:spPr>
                          <wps:bodyPr rot="0" vert="horz" wrap="square" lIns="91440" tIns="45720" rIns="91440" bIns="45720" anchor="t" anchorCtr="0" upright="1">
                            <a:noAutofit/>
                          </wps:bodyPr>
                        </wps:wsp>
                        <wps:wsp>
                          <wps:cNvPr id="817" name="Freeform 530"/>
                          <wps:cNvSpPr>
                            <a:spLocks noEditPoints="1"/>
                          </wps:cNvSpPr>
                          <wps:spPr bwMode="auto">
                            <a:xfrm>
                              <a:off x="1211" y="186"/>
                              <a:ext cx="896" cy="772"/>
                            </a:xfrm>
                            <a:custGeom>
                              <a:avLst/>
                              <a:gdLst>
                                <a:gd name="T0" fmla="*/ 726 w 1791"/>
                                <a:gd name="T1" fmla="*/ 18 h 1543"/>
                                <a:gd name="T2" fmla="*/ 493 w 1791"/>
                                <a:gd name="T3" fmla="*/ 87 h 1543"/>
                                <a:gd name="T4" fmla="*/ 295 w 1791"/>
                                <a:gd name="T5" fmla="*/ 205 h 1543"/>
                                <a:gd name="T6" fmla="*/ 140 w 1791"/>
                                <a:gd name="T7" fmla="*/ 364 h 1543"/>
                                <a:gd name="T8" fmla="*/ 39 w 1791"/>
                                <a:gd name="T9" fmla="*/ 555 h 1543"/>
                                <a:gd name="T10" fmla="*/ 4 w 1791"/>
                                <a:gd name="T11" fmla="*/ 771 h 1543"/>
                                <a:gd name="T12" fmla="*/ 39 w 1791"/>
                                <a:gd name="T13" fmla="*/ 986 h 1543"/>
                                <a:gd name="T14" fmla="*/ 140 w 1791"/>
                                <a:gd name="T15" fmla="*/ 1178 h 1543"/>
                                <a:gd name="T16" fmla="*/ 295 w 1791"/>
                                <a:gd name="T17" fmla="*/ 1338 h 1543"/>
                                <a:gd name="T18" fmla="*/ 493 w 1791"/>
                                <a:gd name="T19" fmla="*/ 1456 h 1543"/>
                                <a:gd name="T20" fmla="*/ 726 w 1791"/>
                                <a:gd name="T21" fmla="*/ 1525 h 1543"/>
                                <a:gd name="T22" fmla="*/ 981 w 1791"/>
                                <a:gd name="T23" fmla="*/ 1535 h 1543"/>
                                <a:gd name="T24" fmla="*/ 1223 w 1791"/>
                                <a:gd name="T25" fmla="*/ 1485 h 1543"/>
                                <a:gd name="T26" fmla="*/ 1435 w 1791"/>
                                <a:gd name="T27" fmla="*/ 1382 h 1543"/>
                                <a:gd name="T28" fmla="*/ 1605 w 1791"/>
                                <a:gd name="T29" fmla="*/ 1236 h 1543"/>
                                <a:gd name="T30" fmla="*/ 1725 w 1791"/>
                                <a:gd name="T31" fmla="*/ 1054 h 1543"/>
                                <a:gd name="T32" fmla="*/ 1783 w 1791"/>
                                <a:gd name="T33" fmla="*/ 845 h 1543"/>
                                <a:gd name="T34" fmla="*/ 1770 w 1791"/>
                                <a:gd name="T35" fmla="*/ 626 h 1543"/>
                                <a:gd name="T36" fmla="*/ 1691 w 1791"/>
                                <a:gd name="T37" fmla="*/ 424 h 1543"/>
                                <a:gd name="T38" fmla="*/ 1553 w 1791"/>
                                <a:gd name="T39" fmla="*/ 253 h 1543"/>
                                <a:gd name="T40" fmla="*/ 1369 w 1791"/>
                                <a:gd name="T41" fmla="*/ 121 h 1543"/>
                                <a:gd name="T42" fmla="*/ 1146 w 1791"/>
                                <a:gd name="T43" fmla="*/ 35 h 1543"/>
                                <a:gd name="T44" fmla="*/ 896 w 1791"/>
                                <a:gd name="T45" fmla="*/ 4 h 1543"/>
                                <a:gd name="T46" fmla="*/ 1066 w 1791"/>
                                <a:gd name="T47" fmla="*/ 13 h 1543"/>
                                <a:gd name="T48" fmla="*/ 1301 w 1791"/>
                                <a:gd name="T49" fmla="*/ 82 h 1543"/>
                                <a:gd name="T50" fmla="*/ 1500 w 1791"/>
                                <a:gd name="T51" fmla="*/ 201 h 1543"/>
                                <a:gd name="T52" fmla="*/ 1656 w 1791"/>
                                <a:gd name="T53" fmla="*/ 361 h 1543"/>
                                <a:gd name="T54" fmla="*/ 1756 w 1791"/>
                                <a:gd name="T55" fmla="*/ 554 h 1543"/>
                                <a:gd name="T56" fmla="*/ 1791 w 1791"/>
                                <a:gd name="T57" fmla="*/ 771 h 1543"/>
                                <a:gd name="T58" fmla="*/ 1756 w 1791"/>
                                <a:gd name="T59" fmla="*/ 987 h 1543"/>
                                <a:gd name="T60" fmla="*/ 1656 w 1791"/>
                                <a:gd name="T61" fmla="*/ 1180 h 1543"/>
                                <a:gd name="T62" fmla="*/ 1500 w 1791"/>
                                <a:gd name="T63" fmla="*/ 1341 h 1543"/>
                                <a:gd name="T64" fmla="*/ 1301 w 1791"/>
                                <a:gd name="T65" fmla="*/ 1461 h 1543"/>
                                <a:gd name="T66" fmla="*/ 1066 w 1791"/>
                                <a:gd name="T67" fmla="*/ 1529 h 1543"/>
                                <a:gd name="T68" fmla="*/ 809 w 1791"/>
                                <a:gd name="T69" fmla="*/ 1540 h 1543"/>
                                <a:gd name="T70" fmla="*/ 565 w 1791"/>
                                <a:gd name="T71" fmla="*/ 1489 h 1543"/>
                                <a:gd name="T72" fmla="*/ 354 w 1791"/>
                                <a:gd name="T73" fmla="*/ 1386 h 1543"/>
                                <a:gd name="T74" fmla="*/ 182 w 1791"/>
                                <a:gd name="T75" fmla="*/ 1239 h 1543"/>
                                <a:gd name="T76" fmla="*/ 62 w 1791"/>
                                <a:gd name="T77" fmla="*/ 1055 h 1543"/>
                                <a:gd name="T78" fmla="*/ 3 w 1791"/>
                                <a:gd name="T79" fmla="*/ 845 h 1543"/>
                                <a:gd name="T80" fmla="*/ 15 w 1791"/>
                                <a:gd name="T81" fmla="*/ 625 h 1543"/>
                                <a:gd name="T82" fmla="*/ 96 w 1791"/>
                                <a:gd name="T83" fmla="*/ 423 h 1543"/>
                                <a:gd name="T84" fmla="*/ 234 w 1791"/>
                                <a:gd name="T85" fmla="*/ 251 h 1543"/>
                                <a:gd name="T86" fmla="*/ 420 w 1791"/>
                                <a:gd name="T87" fmla="*/ 117 h 1543"/>
                                <a:gd name="T88" fmla="*/ 644 w 1791"/>
                                <a:gd name="T89" fmla="*/ 30 h 1543"/>
                                <a:gd name="T90" fmla="*/ 896 w 1791"/>
                                <a:gd name="T91" fmla="*/ 0 h 1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91" h="1543">
                                  <a:moveTo>
                                    <a:pt x="896" y="4"/>
                                  </a:moveTo>
                                  <a:lnTo>
                                    <a:pt x="810" y="8"/>
                                  </a:lnTo>
                                  <a:lnTo>
                                    <a:pt x="726" y="18"/>
                                  </a:lnTo>
                                  <a:lnTo>
                                    <a:pt x="646" y="35"/>
                                  </a:lnTo>
                                  <a:lnTo>
                                    <a:pt x="568" y="58"/>
                                  </a:lnTo>
                                  <a:lnTo>
                                    <a:pt x="493" y="87"/>
                                  </a:lnTo>
                                  <a:lnTo>
                                    <a:pt x="423" y="121"/>
                                  </a:lnTo>
                                  <a:lnTo>
                                    <a:pt x="357" y="160"/>
                                  </a:lnTo>
                                  <a:lnTo>
                                    <a:pt x="295" y="205"/>
                                  </a:lnTo>
                                  <a:lnTo>
                                    <a:pt x="238" y="253"/>
                                  </a:lnTo>
                                  <a:lnTo>
                                    <a:pt x="186" y="307"/>
                                  </a:lnTo>
                                  <a:lnTo>
                                    <a:pt x="140" y="364"/>
                                  </a:lnTo>
                                  <a:lnTo>
                                    <a:pt x="100" y="424"/>
                                  </a:lnTo>
                                  <a:lnTo>
                                    <a:pt x="66" y="489"/>
                                  </a:lnTo>
                                  <a:lnTo>
                                    <a:pt x="39" y="555"/>
                                  </a:lnTo>
                                  <a:lnTo>
                                    <a:pt x="21" y="626"/>
                                  </a:lnTo>
                                  <a:lnTo>
                                    <a:pt x="8" y="697"/>
                                  </a:lnTo>
                                  <a:lnTo>
                                    <a:pt x="4" y="771"/>
                                  </a:lnTo>
                                  <a:lnTo>
                                    <a:pt x="8" y="845"/>
                                  </a:lnTo>
                                  <a:lnTo>
                                    <a:pt x="21" y="917"/>
                                  </a:lnTo>
                                  <a:lnTo>
                                    <a:pt x="39" y="986"/>
                                  </a:lnTo>
                                  <a:lnTo>
                                    <a:pt x="66" y="1054"/>
                                  </a:lnTo>
                                  <a:lnTo>
                                    <a:pt x="100" y="1117"/>
                                  </a:lnTo>
                                  <a:lnTo>
                                    <a:pt x="140" y="1178"/>
                                  </a:lnTo>
                                  <a:lnTo>
                                    <a:pt x="186" y="1236"/>
                                  </a:lnTo>
                                  <a:lnTo>
                                    <a:pt x="238" y="1288"/>
                                  </a:lnTo>
                                  <a:lnTo>
                                    <a:pt x="295" y="1338"/>
                                  </a:lnTo>
                                  <a:lnTo>
                                    <a:pt x="357" y="1382"/>
                                  </a:lnTo>
                                  <a:lnTo>
                                    <a:pt x="423" y="1422"/>
                                  </a:lnTo>
                                  <a:lnTo>
                                    <a:pt x="493" y="1456"/>
                                  </a:lnTo>
                                  <a:lnTo>
                                    <a:pt x="568" y="1485"/>
                                  </a:lnTo>
                                  <a:lnTo>
                                    <a:pt x="646" y="1508"/>
                                  </a:lnTo>
                                  <a:lnTo>
                                    <a:pt x="726" y="1525"/>
                                  </a:lnTo>
                                  <a:lnTo>
                                    <a:pt x="810" y="1535"/>
                                  </a:lnTo>
                                  <a:lnTo>
                                    <a:pt x="896" y="1538"/>
                                  </a:lnTo>
                                  <a:lnTo>
                                    <a:pt x="981" y="1535"/>
                                  </a:lnTo>
                                  <a:lnTo>
                                    <a:pt x="1066" y="1525"/>
                                  </a:lnTo>
                                  <a:lnTo>
                                    <a:pt x="1146" y="1508"/>
                                  </a:lnTo>
                                  <a:lnTo>
                                    <a:pt x="1223" y="1485"/>
                                  </a:lnTo>
                                  <a:lnTo>
                                    <a:pt x="1298" y="1456"/>
                                  </a:lnTo>
                                  <a:lnTo>
                                    <a:pt x="1369" y="1422"/>
                                  </a:lnTo>
                                  <a:lnTo>
                                    <a:pt x="1435" y="1382"/>
                                  </a:lnTo>
                                  <a:lnTo>
                                    <a:pt x="1497" y="1338"/>
                                  </a:lnTo>
                                  <a:lnTo>
                                    <a:pt x="1553" y="1288"/>
                                  </a:lnTo>
                                  <a:lnTo>
                                    <a:pt x="1605" y="1236"/>
                                  </a:lnTo>
                                  <a:lnTo>
                                    <a:pt x="1652" y="1178"/>
                                  </a:lnTo>
                                  <a:lnTo>
                                    <a:pt x="1691" y="1117"/>
                                  </a:lnTo>
                                  <a:lnTo>
                                    <a:pt x="1725" y="1054"/>
                                  </a:lnTo>
                                  <a:lnTo>
                                    <a:pt x="1752" y="986"/>
                                  </a:lnTo>
                                  <a:lnTo>
                                    <a:pt x="1770" y="917"/>
                                  </a:lnTo>
                                  <a:lnTo>
                                    <a:pt x="1783" y="845"/>
                                  </a:lnTo>
                                  <a:lnTo>
                                    <a:pt x="1787" y="771"/>
                                  </a:lnTo>
                                  <a:lnTo>
                                    <a:pt x="1783" y="697"/>
                                  </a:lnTo>
                                  <a:lnTo>
                                    <a:pt x="1770" y="626"/>
                                  </a:lnTo>
                                  <a:lnTo>
                                    <a:pt x="1752" y="555"/>
                                  </a:lnTo>
                                  <a:lnTo>
                                    <a:pt x="1725" y="489"/>
                                  </a:lnTo>
                                  <a:lnTo>
                                    <a:pt x="1691" y="424"/>
                                  </a:lnTo>
                                  <a:lnTo>
                                    <a:pt x="1652" y="364"/>
                                  </a:lnTo>
                                  <a:lnTo>
                                    <a:pt x="1605" y="307"/>
                                  </a:lnTo>
                                  <a:lnTo>
                                    <a:pt x="1553" y="253"/>
                                  </a:lnTo>
                                  <a:lnTo>
                                    <a:pt x="1497" y="205"/>
                                  </a:lnTo>
                                  <a:lnTo>
                                    <a:pt x="1435" y="160"/>
                                  </a:lnTo>
                                  <a:lnTo>
                                    <a:pt x="1369" y="121"/>
                                  </a:lnTo>
                                  <a:lnTo>
                                    <a:pt x="1298" y="87"/>
                                  </a:lnTo>
                                  <a:lnTo>
                                    <a:pt x="1223" y="58"/>
                                  </a:lnTo>
                                  <a:lnTo>
                                    <a:pt x="1146" y="35"/>
                                  </a:lnTo>
                                  <a:lnTo>
                                    <a:pt x="1066" y="18"/>
                                  </a:lnTo>
                                  <a:lnTo>
                                    <a:pt x="981" y="8"/>
                                  </a:lnTo>
                                  <a:lnTo>
                                    <a:pt x="896" y="4"/>
                                  </a:lnTo>
                                  <a:close/>
                                  <a:moveTo>
                                    <a:pt x="896" y="0"/>
                                  </a:moveTo>
                                  <a:lnTo>
                                    <a:pt x="982" y="3"/>
                                  </a:lnTo>
                                  <a:lnTo>
                                    <a:pt x="1066" y="13"/>
                                  </a:lnTo>
                                  <a:lnTo>
                                    <a:pt x="1147" y="30"/>
                                  </a:lnTo>
                                  <a:lnTo>
                                    <a:pt x="1226" y="53"/>
                                  </a:lnTo>
                                  <a:lnTo>
                                    <a:pt x="1301" y="82"/>
                                  </a:lnTo>
                                  <a:lnTo>
                                    <a:pt x="1371" y="117"/>
                                  </a:lnTo>
                                  <a:lnTo>
                                    <a:pt x="1438" y="157"/>
                                  </a:lnTo>
                                  <a:lnTo>
                                    <a:pt x="1500" y="201"/>
                                  </a:lnTo>
                                  <a:lnTo>
                                    <a:pt x="1557" y="251"/>
                                  </a:lnTo>
                                  <a:lnTo>
                                    <a:pt x="1610" y="304"/>
                                  </a:lnTo>
                                  <a:lnTo>
                                    <a:pt x="1656" y="361"/>
                                  </a:lnTo>
                                  <a:lnTo>
                                    <a:pt x="1696" y="423"/>
                                  </a:lnTo>
                                  <a:lnTo>
                                    <a:pt x="1729" y="487"/>
                                  </a:lnTo>
                                  <a:lnTo>
                                    <a:pt x="1756" y="554"/>
                                  </a:lnTo>
                                  <a:lnTo>
                                    <a:pt x="1776" y="625"/>
                                  </a:lnTo>
                                  <a:lnTo>
                                    <a:pt x="1789" y="697"/>
                                  </a:lnTo>
                                  <a:lnTo>
                                    <a:pt x="1791" y="771"/>
                                  </a:lnTo>
                                  <a:lnTo>
                                    <a:pt x="1789" y="845"/>
                                  </a:lnTo>
                                  <a:lnTo>
                                    <a:pt x="1776" y="918"/>
                                  </a:lnTo>
                                  <a:lnTo>
                                    <a:pt x="1756" y="987"/>
                                  </a:lnTo>
                                  <a:lnTo>
                                    <a:pt x="1729" y="1055"/>
                                  </a:lnTo>
                                  <a:lnTo>
                                    <a:pt x="1696" y="1120"/>
                                  </a:lnTo>
                                  <a:lnTo>
                                    <a:pt x="1656" y="1180"/>
                                  </a:lnTo>
                                  <a:lnTo>
                                    <a:pt x="1610" y="1239"/>
                                  </a:lnTo>
                                  <a:lnTo>
                                    <a:pt x="1557" y="1292"/>
                                  </a:lnTo>
                                  <a:lnTo>
                                    <a:pt x="1500" y="1341"/>
                                  </a:lnTo>
                                  <a:lnTo>
                                    <a:pt x="1438" y="1386"/>
                                  </a:lnTo>
                                  <a:lnTo>
                                    <a:pt x="1371" y="1426"/>
                                  </a:lnTo>
                                  <a:lnTo>
                                    <a:pt x="1301" y="1461"/>
                                  </a:lnTo>
                                  <a:lnTo>
                                    <a:pt x="1226" y="1489"/>
                                  </a:lnTo>
                                  <a:lnTo>
                                    <a:pt x="1147" y="1512"/>
                                  </a:lnTo>
                                  <a:lnTo>
                                    <a:pt x="1066" y="1529"/>
                                  </a:lnTo>
                                  <a:lnTo>
                                    <a:pt x="982" y="1540"/>
                                  </a:lnTo>
                                  <a:lnTo>
                                    <a:pt x="896" y="1543"/>
                                  </a:lnTo>
                                  <a:lnTo>
                                    <a:pt x="809" y="1540"/>
                                  </a:lnTo>
                                  <a:lnTo>
                                    <a:pt x="726" y="1529"/>
                                  </a:lnTo>
                                  <a:lnTo>
                                    <a:pt x="644" y="1512"/>
                                  </a:lnTo>
                                  <a:lnTo>
                                    <a:pt x="565" y="1489"/>
                                  </a:lnTo>
                                  <a:lnTo>
                                    <a:pt x="490" y="1461"/>
                                  </a:lnTo>
                                  <a:lnTo>
                                    <a:pt x="420" y="1426"/>
                                  </a:lnTo>
                                  <a:lnTo>
                                    <a:pt x="354" y="1386"/>
                                  </a:lnTo>
                                  <a:lnTo>
                                    <a:pt x="292" y="1341"/>
                                  </a:lnTo>
                                  <a:lnTo>
                                    <a:pt x="234" y="1292"/>
                                  </a:lnTo>
                                  <a:lnTo>
                                    <a:pt x="182" y="1239"/>
                                  </a:lnTo>
                                  <a:lnTo>
                                    <a:pt x="135" y="1180"/>
                                  </a:lnTo>
                                  <a:lnTo>
                                    <a:pt x="96" y="1120"/>
                                  </a:lnTo>
                                  <a:lnTo>
                                    <a:pt x="62" y="1055"/>
                                  </a:lnTo>
                                  <a:lnTo>
                                    <a:pt x="35" y="987"/>
                                  </a:lnTo>
                                  <a:lnTo>
                                    <a:pt x="15" y="918"/>
                                  </a:lnTo>
                                  <a:lnTo>
                                    <a:pt x="3" y="845"/>
                                  </a:lnTo>
                                  <a:lnTo>
                                    <a:pt x="0" y="771"/>
                                  </a:lnTo>
                                  <a:lnTo>
                                    <a:pt x="3" y="697"/>
                                  </a:lnTo>
                                  <a:lnTo>
                                    <a:pt x="15" y="625"/>
                                  </a:lnTo>
                                  <a:lnTo>
                                    <a:pt x="35" y="554"/>
                                  </a:lnTo>
                                  <a:lnTo>
                                    <a:pt x="62" y="487"/>
                                  </a:lnTo>
                                  <a:lnTo>
                                    <a:pt x="96" y="423"/>
                                  </a:lnTo>
                                  <a:lnTo>
                                    <a:pt x="135" y="361"/>
                                  </a:lnTo>
                                  <a:lnTo>
                                    <a:pt x="182" y="304"/>
                                  </a:lnTo>
                                  <a:lnTo>
                                    <a:pt x="234" y="251"/>
                                  </a:lnTo>
                                  <a:lnTo>
                                    <a:pt x="292" y="201"/>
                                  </a:lnTo>
                                  <a:lnTo>
                                    <a:pt x="354" y="157"/>
                                  </a:lnTo>
                                  <a:lnTo>
                                    <a:pt x="420" y="117"/>
                                  </a:lnTo>
                                  <a:lnTo>
                                    <a:pt x="490" y="82"/>
                                  </a:lnTo>
                                  <a:lnTo>
                                    <a:pt x="565" y="53"/>
                                  </a:lnTo>
                                  <a:lnTo>
                                    <a:pt x="644" y="30"/>
                                  </a:lnTo>
                                  <a:lnTo>
                                    <a:pt x="726" y="13"/>
                                  </a:lnTo>
                                  <a:lnTo>
                                    <a:pt x="809" y="3"/>
                                  </a:lnTo>
                                  <a:lnTo>
                                    <a:pt x="896" y="0"/>
                                  </a:lnTo>
                                  <a:close/>
                                </a:path>
                              </a:pathLst>
                            </a:custGeom>
                            <a:solidFill>
                              <a:srgbClr val="FFDD53"/>
                            </a:solidFill>
                            <a:ln>
                              <a:noFill/>
                            </a:ln>
                            <a:extLst>
                              <a:ext uri="{91240B29-F687-4F45-9708-019B960494DF}">
                                <a14:hiddenLine xmlns:a14="http://schemas.microsoft.com/office/drawing/2010/main" w="0">
                                  <a:solidFill>
                                    <a:srgbClr val="FFDD53"/>
                                  </a:solidFill>
                                  <a:prstDash val="solid"/>
                                  <a:round/>
                                  <a:headEnd/>
                                  <a:tailEnd/>
                                </a14:hiddenLine>
                              </a:ext>
                            </a:extLst>
                          </wps:spPr>
                          <wps:bodyPr rot="0" vert="horz" wrap="square" lIns="91440" tIns="45720" rIns="91440" bIns="45720" anchor="t" anchorCtr="0" upright="1">
                            <a:noAutofit/>
                          </wps:bodyPr>
                        </wps:wsp>
                        <wps:wsp>
                          <wps:cNvPr id="818" name="Freeform 531"/>
                          <wps:cNvSpPr>
                            <a:spLocks noEditPoints="1"/>
                          </wps:cNvSpPr>
                          <wps:spPr bwMode="auto">
                            <a:xfrm>
                              <a:off x="1209" y="184"/>
                              <a:ext cx="901" cy="777"/>
                            </a:xfrm>
                            <a:custGeom>
                              <a:avLst/>
                              <a:gdLst>
                                <a:gd name="T0" fmla="*/ 732 w 1803"/>
                                <a:gd name="T1" fmla="*/ 18 h 1553"/>
                                <a:gd name="T2" fmla="*/ 496 w 1803"/>
                                <a:gd name="T3" fmla="*/ 87 h 1553"/>
                                <a:gd name="T4" fmla="*/ 298 w 1803"/>
                                <a:gd name="T5" fmla="*/ 206 h 1553"/>
                                <a:gd name="T6" fmla="*/ 141 w 1803"/>
                                <a:gd name="T7" fmla="*/ 366 h 1553"/>
                                <a:gd name="T8" fmla="*/ 41 w 1803"/>
                                <a:gd name="T9" fmla="*/ 559 h 1553"/>
                                <a:gd name="T10" fmla="*/ 6 w 1803"/>
                                <a:gd name="T11" fmla="*/ 776 h 1553"/>
                                <a:gd name="T12" fmla="*/ 41 w 1803"/>
                                <a:gd name="T13" fmla="*/ 992 h 1553"/>
                                <a:gd name="T14" fmla="*/ 141 w 1803"/>
                                <a:gd name="T15" fmla="*/ 1185 h 1553"/>
                                <a:gd name="T16" fmla="*/ 298 w 1803"/>
                                <a:gd name="T17" fmla="*/ 1346 h 1553"/>
                                <a:gd name="T18" fmla="*/ 496 w 1803"/>
                                <a:gd name="T19" fmla="*/ 1466 h 1553"/>
                                <a:gd name="T20" fmla="*/ 732 w 1803"/>
                                <a:gd name="T21" fmla="*/ 1534 h 1553"/>
                                <a:gd name="T22" fmla="*/ 988 w 1803"/>
                                <a:gd name="T23" fmla="*/ 1545 h 1553"/>
                                <a:gd name="T24" fmla="*/ 1232 w 1803"/>
                                <a:gd name="T25" fmla="*/ 1494 h 1553"/>
                                <a:gd name="T26" fmla="*/ 1444 w 1803"/>
                                <a:gd name="T27" fmla="*/ 1391 h 1553"/>
                                <a:gd name="T28" fmla="*/ 1616 w 1803"/>
                                <a:gd name="T29" fmla="*/ 1244 h 1553"/>
                                <a:gd name="T30" fmla="*/ 1735 w 1803"/>
                                <a:gd name="T31" fmla="*/ 1060 h 1553"/>
                                <a:gd name="T32" fmla="*/ 1795 w 1803"/>
                                <a:gd name="T33" fmla="*/ 850 h 1553"/>
                                <a:gd name="T34" fmla="*/ 1782 w 1803"/>
                                <a:gd name="T35" fmla="*/ 630 h 1553"/>
                                <a:gd name="T36" fmla="*/ 1702 w 1803"/>
                                <a:gd name="T37" fmla="*/ 428 h 1553"/>
                                <a:gd name="T38" fmla="*/ 1563 w 1803"/>
                                <a:gd name="T39" fmla="*/ 256 h 1553"/>
                                <a:gd name="T40" fmla="*/ 1377 w 1803"/>
                                <a:gd name="T41" fmla="*/ 122 h 1553"/>
                                <a:gd name="T42" fmla="*/ 1153 w 1803"/>
                                <a:gd name="T43" fmla="*/ 35 h 1553"/>
                                <a:gd name="T44" fmla="*/ 902 w 1803"/>
                                <a:gd name="T45" fmla="*/ 5 h 1553"/>
                                <a:gd name="T46" fmla="*/ 1073 w 1803"/>
                                <a:gd name="T47" fmla="*/ 14 h 1553"/>
                                <a:gd name="T48" fmla="*/ 1308 w 1803"/>
                                <a:gd name="T49" fmla="*/ 83 h 1553"/>
                                <a:gd name="T50" fmla="*/ 1510 w 1803"/>
                                <a:gd name="T51" fmla="*/ 204 h 1553"/>
                                <a:gd name="T52" fmla="*/ 1666 w 1803"/>
                                <a:gd name="T53" fmla="*/ 365 h 1553"/>
                                <a:gd name="T54" fmla="*/ 1768 w 1803"/>
                                <a:gd name="T55" fmla="*/ 558 h 1553"/>
                                <a:gd name="T56" fmla="*/ 1803 w 1803"/>
                                <a:gd name="T57" fmla="*/ 776 h 1553"/>
                                <a:gd name="T58" fmla="*/ 1768 w 1803"/>
                                <a:gd name="T59" fmla="*/ 994 h 1553"/>
                                <a:gd name="T60" fmla="*/ 1666 w 1803"/>
                                <a:gd name="T61" fmla="*/ 1188 h 1553"/>
                                <a:gd name="T62" fmla="*/ 1510 w 1803"/>
                                <a:gd name="T63" fmla="*/ 1349 h 1553"/>
                                <a:gd name="T64" fmla="*/ 1308 w 1803"/>
                                <a:gd name="T65" fmla="*/ 1469 h 1553"/>
                                <a:gd name="T66" fmla="*/ 1073 w 1803"/>
                                <a:gd name="T67" fmla="*/ 1539 h 1553"/>
                                <a:gd name="T68" fmla="*/ 815 w 1803"/>
                                <a:gd name="T69" fmla="*/ 1550 h 1553"/>
                                <a:gd name="T70" fmla="*/ 570 w 1803"/>
                                <a:gd name="T71" fmla="*/ 1499 h 1553"/>
                                <a:gd name="T72" fmla="*/ 356 w 1803"/>
                                <a:gd name="T73" fmla="*/ 1394 h 1553"/>
                                <a:gd name="T74" fmla="*/ 184 w 1803"/>
                                <a:gd name="T75" fmla="*/ 1246 h 1553"/>
                                <a:gd name="T76" fmla="*/ 64 w 1803"/>
                                <a:gd name="T77" fmla="*/ 1062 h 1553"/>
                                <a:gd name="T78" fmla="*/ 5 w 1803"/>
                                <a:gd name="T79" fmla="*/ 852 h 1553"/>
                                <a:gd name="T80" fmla="*/ 16 w 1803"/>
                                <a:gd name="T81" fmla="*/ 628 h 1553"/>
                                <a:gd name="T82" fmla="*/ 98 w 1803"/>
                                <a:gd name="T83" fmla="*/ 426 h 1553"/>
                                <a:gd name="T84" fmla="*/ 236 w 1803"/>
                                <a:gd name="T85" fmla="*/ 253 h 1553"/>
                                <a:gd name="T86" fmla="*/ 423 w 1803"/>
                                <a:gd name="T87" fmla="*/ 119 h 1553"/>
                                <a:gd name="T88" fmla="*/ 649 w 1803"/>
                                <a:gd name="T89" fmla="*/ 31 h 1553"/>
                                <a:gd name="T90" fmla="*/ 902 w 1803"/>
                                <a:gd name="T91" fmla="*/ 0 h 1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03" h="1553">
                                  <a:moveTo>
                                    <a:pt x="902" y="5"/>
                                  </a:moveTo>
                                  <a:lnTo>
                                    <a:pt x="815" y="8"/>
                                  </a:lnTo>
                                  <a:lnTo>
                                    <a:pt x="732" y="18"/>
                                  </a:lnTo>
                                  <a:lnTo>
                                    <a:pt x="650" y="35"/>
                                  </a:lnTo>
                                  <a:lnTo>
                                    <a:pt x="571" y="58"/>
                                  </a:lnTo>
                                  <a:lnTo>
                                    <a:pt x="496" y="87"/>
                                  </a:lnTo>
                                  <a:lnTo>
                                    <a:pt x="426" y="122"/>
                                  </a:lnTo>
                                  <a:lnTo>
                                    <a:pt x="360" y="162"/>
                                  </a:lnTo>
                                  <a:lnTo>
                                    <a:pt x="298" y="206"/>
                                  </a:lnTo>
                                  <a:lnTo>
                                    <a:pt x="240" y="256"/>
                                  </a:lnTo>
                                  <a:lnTo>
                                    <a:pt x="188" y="309"/>
                                  </a:lnTo>
                                  <a:lnTo>
                                    <a:pt x="141" y="366"/>
                                  </a:lnTo>
                                  <a:lnTo>
                                    <a:pt x="102" y="428"/>
                                  </a:lnTo>
                                  <a:lnTo>
                                    <a:pt x="68" y="492"/>
                                  </a:lnTo>
                                  <a:lnTo>
                                    <a:pt x="41" y="559"/>
                                  </a:lnTo>
                                  <a:lnTo>
                                    <a:pt x="21" y="630"/>
                                  </a:lnTo>
                                  <a:lnTo>
                                    <a:pt x="9" y="702"/>
                                  </a:lnTo>
                                  <a:lnTo>
                                    <a:pt x="6" y="776"/>
                                  </a:lnTo>
                                  <a:lnTo>
                                    <a:pt x="9" y="850"/>
                                  </a:lnTo>
                                  <a:lnTo>
                                    <a:pt x="21" y="923"/>
                                  </a:lnTo>
                                  <a:lnTo>
                                    <a:pt x="41" y="992"/>
                                  </a:lnTo>
                                  <a:lnTo>
                                    <a:pt x="68" y="1060"/>
                                  </a:lnTo>
                                  <a:lnTo>
                                    <a:pt x="102" y="1125"/>
                                  </a:lnTo>
                                  <a:lnTo>
                                    <a:pt x="141" y="1185"/>
                                  </a:lnTo>
                                  <a:lnTo>
                                    <a:pt x="188" y="1244"/>
                                  </a:lnTo>
                                  <a:lnTo>
                                    <a:pt x="240" y="1297"/>
                                  </a:lnTo>
                                  <a:lnTo>
                                    <a:pt x="298" y="1346"/>
                                  </a:lnTo>
                                  <a:lnTo>
                                    <a:pt x="360" y="1391"/>
                                  </a:lnTo>
                                  <a:lnTo>
                                    <a:pt x="426" y="1431"/>
                                  </a:lnTo>
                                  <a:lnTo>
                                    <a:pt x="496" y="1466"/>
                                  </a:lnTo>
                                  <a:lnTo>
                                    <a:pt x="571" y="1494"/>
                                  </a:lnTo>
                                  <a:lnTo>
                                    <a:pt x="650" y="1517"/>
                                  </a:lnTo>
                                  <a:lnTo>
                                    <a:pt x="732" y="1534"/>
                                  </a:lnTo>
                                  <a:lnTo>
                                    <a:pt x="815" y="1545"/>
                                  </a:lnTo>
                                  <a:lnTo>
                                    <a:pt x="902" y="1548"/>
                                  </a:lnTo>
                                  <a:lnTo>
                                    <a:pt x="988" y="1545"/>
                                  </a:lnTo>
                                  <a:lnTo>
                                    <a:pt x="1072" y="1534"/>
                                  </a:lnTo>
                                  <a:lnTo>
                                    <a:pt x="1153" y="1517"/>
                                  </a:lnTo>
                                  <a:lnTo>
                                    <a:pt x="1232" y="1494"/>
                                  </a:lnTo>
                                  <a:lnTo>
                                    <a:pt x="1307" y="1466"/>
                                  </a:lnTo>
                                  <a:lnTo>
                                    <a:pt x="1377" y="1431"/>
                                  </a:lnTo>
                                  <a:lnTo>
                                    <a:pt x="1444" y="1391"/>
                                  </a:lnTo>
                                  <a:lnTo>
                                    <a:pt x="1506" y="1346"/>
                                  </a:lnTo>
                                  <a:lnTo>
                                    <a:pt x="1563" y="1297"/>
                                  </a:lnTo>
                                  <a:lnTo>
                                    <a:pt x="1616" y="1244"/>
                                  </a:lnTo>
                                  <a:lnTo>
                                    <a:pt x="1662" y="1185"/>
                                  </a:lnTo>
                                  <a:lnTo>
                                    <a:pt x="1702" y="1125"/>
                                  </a:lnTo>
                                  <a:lnTo>
                                    <a:pt x="1735" y="1060"/>
                                  </a:lnTo>
                                  <a:lnTo>
                                    <a:pt x="1762" y="992"/>
                                  </a:lnTo>
                                  <a:lnTo>
                                    <a:pt x="1782" y="923"/>
                                  </a:lnTo>
                                  <a:lnTo>
                                    <a:pt x="1795" y="850"/>
                                  </a:lnTo>
                                  <a:lnTo>
                                    <a:pt x="1797" y="776"/>
                                  </a:lnTo>
                                  <a:lnTo>
                                    <a:pt x="1795" y="702"/>
                                  </a:lnTo>
                                  <a:lnTo>
                                    <a:pt x="1782" y="630"/>
                                  </a:lnTo>
                                  <a:lnTo>
                                    <a:pt x="1762" y="559"/>
                                  </a:lnTo>
                                  <a:lnTo>
                                    <a:pt x="1735" y="492"/>
                                  </a:lnTo>
                                  <a:lnTo>
                                    <a:pt x="1702" y="428"/>
                                  </a:lnTo>
                                  <a:lnTo>
                                    <a:pt x="1662" y="366"/>
                                  </a:lnTo>
                                  <a:lnTo>
                                    <a:pt x="1616" y="309"/>
                                  </a:lnTo>
                                  <a:lnTo>
                                    <a:pt x="1563" y="256"/>
                                  </a:lnTo>
                                  <a:lnTo>
                                    <a:pt x="1506" y="206"/>
                                  </a:lnTo>
                                  <a:lnTo>
                                    <a:pt x="1444" y="162"/>
                                  </a:lnTo>
                                  <a:lnTo>
                                    <a:pt x="1377" y="122"/>
                                  </a:lnTo>
                                  <a:lnTo>
                                    <a:pt x="1307" y="87"/>
                                  </a:lnTo>
                                  <a:lnTo>
                                    <a:pt x="1232" y="58"/>
                                  </a:lnTo>
                                  <a:lnTo>
                                    <a:pt x="1153" y="35"/>
                                  </a:lnTo>
                                  <a:lnTo>
                                    <a:pt x="1072" y="18"/>
                                  </a:lnTo>
                                  <a:lnTo>
                                    <a:pt x="988" y="8"/>
                                  </a:lnTo>
                                  <a:lnTo>
                                    <a:pt x="902" y="5"/>
                                  </a:lnTo>
                                  <a:close/>
                                  <a:moveTo>
                                    <a:pt x="902" y="0"/>
                                  </a:moveTo>
                                  <a:lnTo>
                                    <a:pt x="988" y="3"/>
                                  </a:lnTo>
                                  <a:lnTo>
                                    <a:pt x="1073" y="14"/>
                                  </a:lnTo>
                                  <a:lnTo>
                                    <a:pt x="1155" y="31"/>
                                  </a:lnTo>
                                  <a:lnTo>
                                    <a:pt x="1234" y="54"/>
                                  </a:lnTo>
                                  <a:lnTo>
                                    <a:pt x="1308" y="83"/>
                                  </a:lnTo>
                                  <a:lnTo>
                                    <a:pt x="1380" y="119"/>
                                  </a:lnTo>
                                  <a:lnTo>
                                    <a:pt x="1448" y="159"/>
                                  </a:lnTo>
                                  <a:lnTo>
                                    <a:pt x="1510" y="204"/>
                                  </a:lnTo>
                                  <a:lnTo>
                                    <a:pt x="1568" y="253"/>
                                  </a:lnTo>
                                  <a:lnTo>
                                    <a:pt x="1620" y="307"/>
                                  </a:lnTo>
                                  <a:lnTo>
                                    <a:pt x="1666" y="365"/>
                                  </a:lnTo>
                                  <a:lnTo>
                                    <a:pt x="1706" y="426"/>
                                  </a:lnTo>
                                  <a:lnTo>
                                    <a:pt x="1740" y="491"/>
                                  </a:lnTo>
                                  <a:lnTo>
                                    <a:pt x="1768" y="558"/>
                                  </a:lnTo>
                                  <a:lnTo>
                                    <a:pt x="1788" y="628"/>
                                  </a:lnTo>
                                  <a:lnTo>
                                    <a:pt x="1799" y="701"/>
                                  </a:lnTo>
                                  <a:lnTo>
                                    <a:pt x="1803" y="776"/>
                                  </a:lnTo>
                                  <a:lnTo>
                                    <a:pt x="1799" y="852"/>
                                  </a:lnTo>
                                  <a:lnTo>
                                    <a:pt x="1788" y="923"/>
                                  </a:lnTo>
                                  <a:lnTo>
                                    <a:pt x="1768" y="994"/>
                                  </a:lnTo>
                                  <a:lnTo>
                                    <a:pt x="1740" y="1062"/>
                                  </a:lnTo>
                                  <a:lnTo>
                                    <a:pt x="1706" y="1127"/>
                                  </a:lnTo>
                                  <a:lnTo>
                                    <a:pt x="1666" y="1188"/>
                                  </a:lnTo>
                                  <a:lnTo>
                                    <a:pt x="1620" y="1246"/>
                                  </a:lnTo>
                                  <a:lnTo>
                                    <a:pt x="1568" y="1300"/>
                                  </a:lnTo>
                                  <a:lnTo>
                                    <a:pt x="1510" y="1349"/>
                                  </a:lnTo>
                                  <a:lnTo>
                                    <a:pt x="1448" y="1394"/>
                                  </a:lnTo>
                                  <a:lnTo>
                                    <a:pt x="1380" y="1434"/>
                                  </a:lnTo>
                                  <a:lnTo>
                                    <a:pt x="1308" y="1469"/>
                                  </a:lnTo>
                                  <a:lnTo>
                                    <a:pt x="1234" y="1499"/>
                                  </a:lnTo>
                                  <a:lnTo>
                                    <a:pt x="1155" y="1522"/>
                                  </a:lnTo>
                                  <a:lnTo>
                                    <a:pt x="1073" y="1539"/>
                                  </a:lnTo>
                                  <a:lnTo>
                                    <a:pt x="988" y="1550"/>
                                  </a:lnTo>
                                  <a:lnTo>
                                    <a:pt x="902" y="1553"/>
                                  </a:lnTo>
                                  <a:lnTo>
                                    <a:pt x="815" y="1550"/>
                                  </a:lnTo>
                                  <a:lnTo>
                                    <a:pt x="730" y="1539"/>
                                  </a:lnTo>
                                  <a:lnTo>
                                    <a:pt x="649" y="1522"/>
                                  </a:lnTo>
                                  <a:lnTo>
                                    <a:pt x="570" y="1499"/>
                                  </a:lnTo>
                                  <a:lnTo>
                                    <a:pt x="495" y="1469"/>
                                  </a:lnTo>
                                  <a:lnTo>
                                    <a:pt x="423" y="1434"/>
                                  </a:lnTo>
                                  <a:lnTo>
                                    <a:pt x="356" y="1394"/>
                                  </a:lnTo>
                                  <a:lnTo>
                                    <a:pt x="294" y="1349"/>
                                  </a:lnTo>
                                  <a:lnTo>
                                    <a:pt x="236" y="1300"/>
                                  </a:lnTo>
                                  <a:lnTo>
                                    <a:pt x="184" y="1246"/>
                                  </a:lnTo>
                                  <a:lnTo>
                                    <a:pt x="137" y="1188"/>
                                  </a:lnTo>
                                  <a:lnTo>
                                    <a:pt x="98" y="1127"/>
                                  </a:lnTo>
                                  <a:lnTo>
                                    <a:pt x="64" y="1062"/>
                                  </a:lnTo>
                                  <a:lnTo>
                                    <a:pt x="36" y="994"/>
                                  </a:lnTo>
                                  <a:lnTo>
                                    <a:pt x="16" y="923"/>
                                  </a:lnTo>
                                  <a:lnTo>
                                    <a:pt x="5" y="852"/>
                                  </a:lnTo>
                                  <a:lnTo>
                                    <a:pt x="0" y="776"/>
                                  </a:lnTo>
                                  <a:lnTo>
                                    <a:pt x="5" y="701"/>
                                  </a:lnTo>
                                  <a:lnTo>
                                    <a:pt x="16" y="628"/>
                                  </a:lnTo>
                                  <a:lnTo>
                                    <a:pt x="36" y="558"/>
                                  </a:lnTo>
                                  <a:lnTo>
                                    <a:pt x="64" y="491"/>
                                  </a:lnTo>
                                  <a:lnTo>
                                    <a:pt x="98" y="426"/>
                                  </a:lnTo>
                                  <a:lnTo>
                                    <a:pt x="137" y="365"/>
                                  </a:lnTo>
                                  <a:lnTo>
                                    <a:pt x="184" y="307"/>
                                  </a:lnTo>
                                  <a:lnTo>
                                    <a:pt x="236" y="253"/>
                                  </a:lnTo>
                                  <a:lnTo>
                                    <a:pt x="294" y="204"/>
                                  </a:lnTo>
                                  <a:lnTo>
                                    <a:pt x="356" y="159"/>
                                  </a:lnTo>
                                  <a:lnTo>
                                    <a:pt x="423" y="119"/>
                                  </a:lnTo>
                                  <a:lnTo>
                                    <a:pt x="495" y="83"/>
                                  </a:lnTo>
                                  <a:lnTo>
                                    <a:pt x="570" y="54"/>
                                  </a:lnTo>
                                  <a:lnTo>
                                    <a:pt x="649" y="31"/>
                                  </a:lnTo>
                                  <a:lnTo>
                                    <a:pt x="730" y="14"/>
                                  </a:lnTo>
                                  <a:lnTo>
                                    <a:pt x="815" y="3"/>
                                  </a:lnTo>
                                  <a:lnTo>
                                    <a:pt x="902" y="0"/>
                                  </a:lnTo>
                                  <a:close/>
                                </a:path>
                              </a:pathLst>
                            </a:custGeom>
                            <a:solidFill>
                              <a:srgbClr val="FFDD52"/>
                            </a:solidFill>
                            <a:ln>
                              <a:noFill/>
                            </a:ln>
                            <a:extLst>
                              <a:ext uri="{91240B29-F687-4F45-9708-019B960494DF}">
                                <a14:hiddenLine xmlns:a14="http://schemas.microsoft.com/office/drawing/2010/main" w="0">
                                  <a:solidFill>
                                    <a:srgbClr val="FFDD52"/>
                                  </a:solidFill>
                                  <a:prstDash val="solid"/>
                                  <a:round/>
                                  <a:headEnd/>
                                  <a:tailEnd/>
                                </a14:hiddenLine>
                              </a:ext>
                            </a:extLst>
                          </wps:spPr>
                          <wps:bodyPr rot="0" vert="horz" wrap="square" lIns="91440" tIns="45720" rIns="91440" bIns="45720" anchor="t" anchorCtr="0" upright="1">
                            <a:noAutofit/>
                          </wps:bodyPr>
                        </wps:wsp>
                        <wps:wsp>
                          <wps:cNvPr id="819" name="Freeform 532"/>
                          <wps:cNvSpPr>
                            <a:spLocks noEditPoints="1"/>
                          </wps:cNvSpPr>
                          <wps:spPr bwMode="auto">
                            <a:xfrm>
                              <a:off x="1206" y="182"/>
                              <a:ext cx="907" cy="780"/>
                            </a:xfrm>
                            <a:custGeom>
                              <a:avLst/>
                              <a:gdLst>
                                <a:gd name="T0" fmla="*/ 735 w 1814"/>
                                <a:gd name="T1" fmla="*/ 18 h 1561"/>
                                <a:gd name="T2" fmla="*/ 500 w 1814"/>
                                <a:gd name="T3" fmla="*/ 87 h 1561"/>
                                <a:gd name="T4" fmla="*/ 299 w 1814"/>
                                <a:gd name="T5" fmla="*/ 208 h 1561"/>
                                <a:gd name="T6" fmla="*/ 142 w 1814"/>
                                <a:gd name="T7" fmla="*/ 369 h 1561"/>
                                <a:gd name="T8" fmla="*/ 41 w 1814"/>
                                <a:gd name="T9" fmla="*/ 562 h 1561"/>
                                <a:gd name="T10" fmla="*/ 5 w 1814"/>
                                <a:gd name="T11" fmla="*/ 780 h 1561"/>
                                <a:gd name="T12" fmla="*/ 41 w 1814"/>
                                <a:gd name="T13" fmla="*/ 998 h 1561"/>
                                <a:gd name="T14" fmla="*/ 142 w 1814"/>
                                <a:gd name="T15" fmla="*/ 1192 h 1561"/>
                                <a:gd name="T16" fmla="*/ 299 w 1814"/>
                                <a:gd name="T17" fmla="*/ 1353 h 1561"/>
                                <a:gd name="T18" fmla="*/ 500 w 1814"/>
                                <a:gd name="T19" fmla="*/ 1473 h 1561"/>
                                <a:gd name="T20" fmla="*/ 735 w 1814"/>
                                <a:gd name="T21" fmla="*/ 1543 h 1561"/>
                                <a:gd name="T22" fmla="*/ 993 w 1814"/>
                                <a:gd name="T23" fmla="*/ 1554 h 1561"/>
                                <a:gd name="T24" fmla="*/ 1239 w 1814"/>
                                <a:gd name="T25" fmla="*/ 1503 h 1561"/>
                                <a:gd name="T26" fmla="*/ 1453 w 1814"/>
                                <a:gd name="T27" fmla="*/ 1398 h 1561"/>
                                <a:gd name="T28" fmla="*/ 1625 w 1814"/>
                                <a:gd name="T29" fmla="*/ 1250 h 1561"/>
                                <a:gd name="T30" fmla="*/ 1745 w 1814"/>
                                <a:gd name="T31" fmla="*/ 1066 h 1561"/>
                                <a:gd name="T32" fmla="*/ 1804 w 1814"/>
                                <a:gd name="T33" fmla="*/ 856 h 1561"/>
                                <a:gd name="T34" fmla="*/ 1793 w 1814"/>
                                <a:gd name="T35" fmla="*/ 632 h 1561"/>
                                <a:gd name="T36" fmla="*/ 1711 w 1814"/>
                                <a:gd name="T37" fmla="*/ 430 h 1561"/>
                                <a:gd name="T38" fmla="*/ 1573 w 1814"/>
                                <a:gd name="T39" fmla="*/ 257 h 1561"/>
                                <a:gd name="T40" fmla="*/ 1385 w 1814"/>
                                <a:gd name="T41" fmla="*/ 123 h 1561"/>
                                <a:gd name="T42" fmla="*/ 1160 w 1814"/>
                                <a:gd name="T43" fmla="*/ 35 h 1561"/>
                                <a:gd name="T44" fmla="*/ 907 w 1814"/>
                                <a:gd name="T45" fmla="*/ 4 h 1561"/>
                                <a:gd name="T46" fmla="*/ 1079 w 1814"/>
                                <a:gd name="T47" fmla="*/ 13 h 1561"/>
                                <a:gd name="T48" fmla="*/ 1316 w 1814"/>
                                <a:gd name="T49" fmla="*/ 84 h 1561"/>
                                <a:gd name="T50" fmla="*/ 1518 w 1814"/>
                                <a:gd name="T51" fmla="*/ 204 h 1561"/>
                                <a:gd name="T52" fmla="*/ 1676 w 1814"/>
                                <a:gd name="T53" fmla="*/ 367 h 1561"/>
                                <a:gd name="T54" fmla="*/ 1777 w 1814"/>
                                <a:gd name="T55" fmla="*/ 561 h 1561"/>
                                <a:gd name="T56" fmla="*/ 1814 w 1814"/>
                                <a:gd name="T57" fmla="*/ 780 h 1561"/>
                                <a:gd name="T58" fmla="*/ 1777 w 1814"/>
                                <a:gd name="T59" fmla="*/ 999 h 1561"/>
                                <a:gd name="T60" fmla="*/ 1676 w 1814"/>
                                <a:gd name="T61" fmla="*/ 1194 h 1561"/>
                                <a:gd name="T62" fmla="*/ 1518 w 1814"/>
                                <a:gd name="T63" fmla="*/ 1357 h 1561"/>
                                <a:gd name="T64" fmla="*/ 1316 w 1814"/>
                                <a:gd name="T65" fmla="*/ 1477 h 1561"/>
                                <a:gd name="T66" fmla="*/ 1079 w 1814"/>
                                <a:gd name="T67" fmla="*/ 1547 h 1561"/>
                                <a:gd name="T68" fmla="*/ 820 w 1814"/>
                                <a:gd name="T69" fmla="*/ 1557 h 1561"/>
                                <a:gd name="T70" fmla="*/ 573 w 1814"/>
                                <a:gd name="T71" fmla="*/ 1506 h 1561"/>
                                <a:gd name="T72" fmla="*/ 358 w 1814"/>
                                <a:gd name="T73" fmla="*/ 1402 h 1561"/>
                                <a:gd name="T74" fmla="*/ 184 w 1814"/>
                                <a:gd name="T75" fmla="*/ 1253 h 1561"/>
                                <a:gd name="T76" fmla="*/ 63 w 1814"/>
                                <a:gd name="T77" fmla="*/ 1068 h 1561"/>
                                <a:gd name="T78" fmla="*/ 4 w 1814"/>
                                <a:gd name="T79" fmla="*/ 856 h 1561"/>
                                <a:gd name="T80" fmla="*/ 17 w 1814"/>
                                <a:gd name="T81" fmla="*/ 632 h 1561"/>
                                <a:gd name="T82" fmla="*/ 97 w 1814"/>
                                <a:gd name="T83" fmla="*/ 429 h 1561"/>
                                <a:gd name="T84" fmla="*/ 238 w 1814"/>
                                <a:gd name="T85" fmla="*/ 254 h 1561"/>
                                <a:gd name="T86" fmla="*/ 425 w 1814"/>
                                <a:gd name="T87" fmla="*/ 119 h 1561"/>
                                <a:gd name="T88" fmla="*/ 652 w 1814"/>
                                <a:gd name="T89" fmla="*/ 30 h 1561"/>
                                <a:gd name="T90" fmla="*/ 907 w 1814"/>
                                <a:gd name="T91" fmla="*/ 0 h 1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14" h="1561">
                                  <a:moveTo>
                                    <a:pt x="907" y="4"/>
                                  </a:moveTo>
                                  <a:lnTo>
                                    <a:pt x="820" y="7"/>
                                  </a:lnTo>
                                  <a:lnTo>
                                    <a:pt x="735" y="18"/>
                                  </a:lnTo>
                                  <a:lnTo>
                                    <a:pt x="654" y="35"/>
                                  </a:lnTo>
                                  <a:lnTo>
                                    <a:pt x="575" y="58"/>
                                  </a:lnTo>
                                  <a:lnTo>
                                    <a:pt x="500" y="87"/>
                                  </a:lnTo>
                                  <a:lnTo>
                                    <a:pt x="428" y="123"/>
                                  </a:lnTo>
                                  <a:lnTo>
                                    <a:pt x="361" y="163"/>
                                  </a:lnTo>
                                  <a:lnTo>
                                    <a:pt x="299" y="208"/>
                                  </a:lnTo>
                                  <a:lnTo>
                                    <a:pt x="241" y="257"/>
                                  </a:lnTo>
                                  <a:lnTo>
                                    <a:pt x="189" y="311"/>
                                  </a:lnTo>
                                  <a:lnTo>
                                    <a:pt x="142" y="369"/>
                                  </a:lnTo>
                                  <a:lnTo>
                                    <a:pt x="103" y="430"/>
                                  </a:lnTo>
                                  <a:lnTo>
                                    <a:pt x="69" y="495"/>
                                  </a:lnTo>
                                  <a:lnTo>
                                    <a:pt x="41" y="562"/>
                                  </a:lnTo>
                                  <a:lnTo>
                                    <a:pt x="21" y="632"/>
                                  </a:lnTo>
                                  <a:lnTo>
                                    <a:pt x="10" y="705"/>
                                  </a:lnTo>
                                  <a:lnTo>
                                    <a:pt x="5" y="780"/>
                                  </a:lnTo>
                                  <a:lnTo>
                                    <a:pt x="10" y="856"/>
                                  </a:lnTo>
                                  <a:lnTo>
                                    <a:pt x="21" y="927"/>
                                  </a:lnTo>
                                  <a:lnTo>
                                    <a:pt x="41" y="998"/>
                                  </a:lnTo>
                                  <a:lnTo>
                                    <a:pt x="69" y="1066"/>
                                  </a:lnTo>
                                  <a:lnTo>
                                    <a:pt x="103" y="1131"/>
                                  </a:lnTo>
                                  <a:lnTo>
                                    <a:pt x="142" y="1192"/>
                                  </a:lnTo>
                                  <a:lnTo>
                                    <a:pt x="189" y="1250"/>
                                  </a:lnTo>
                                  <a:lnTo>
                                    <a:pt x="241" y="1304"/>
                                  </a:lnTo>
                                  <a:lnTo>
                                    <a:pt x="299" y="1353"/>
                                  </a:lnTo>
                                  <a:lnTo>
                                    <a:pt x="361" y="1398"/>
                                  </a:lnTo>
                                  <a:lnTo>
                                    <a:pt x="428" y="1438"/>
                                  </a:lnTo>
                                  <a:lnTo>
                                    <a:pt x="500" y="1473"/>
                                  </a:lnTo>
                                  <a:lnTo>
                                    <a:pt x="575" y="1503"/>
                                  </a:lnTo>
                                  <a:lnTo>
                                    <a:pt x="654" y="1526"/>
                                  </a:lnTo>
                                  <a:lnTo>
                                    <a:pt x="735" y="1543"/>
                                  </a:lnTo>
                                  <a:lnTo>
                                    <a:pt x="820" y="1554"/>
                                  </a:lnTo>
                                  <a:lnTo>
                                    <a:pt x="907" y="1557"/>
                                  </a:lnTo>
                                  <a:lnTo>
                                    <a:pt x="993" y="1554"/>
                                  </a:lnTo>
                                  <a:lnTo>
                                    <a:pt x="1078" y="1543"/>
                                  </a:lnTo>
                                  <a:lnTo>
                                    <a:pt x="1160" y="1526"/>
                                  </a:lnTo>
                                  <a:lnTo>
                                    <a:pt x="1239" y="1503"/>
                                  </a:lnTo>
                                  <a:lnTo>
                                    <a:pt x="1313" y="1473"/>
                                  </a:lnTo>
                                  <a:lnTo>
                                    <a:pt x="1385" y="1438"/>
                                  </a:lnTo>
                                  <a:lnTo>
                                    <a:pt x="1453" y="1398"/>
                                  </a:lnTo>
                                  <a:lnTo>
                                    <a:pt x="1515" y="1353"/>
                                  </a:lnTo>
                                  <a:lnTo>
                                    <a:pt x="1573" y="1304"/>
                                  </a:lnTo>
                                  <a:lnTo>
                                    <a:pt x="1625" y="1250"/>
                                  </a:lnTo>
                                  <a:lnTo>
                                    <a:pt x="1671" y="1192"/>
                                  </a:lnTo>
                                  <a:lnTo>
                                    <a:pt x="1711" y="1131"/>
                                  </a:lnTo>
                                  <a:lnTo>
                                    <a:pt x="1745" y="1066"/>
                                  </a:lnTo>
                                  <a:lnTo>
                                    <a:pt x="1773" y="998"/>
                                  </a:lnTo>
                                  <a:lnTo>
                                    <a:pt x="1793" y="927"/>
                                  </a:lnTo>
                                  <a:lnTo>
                                    <a:pt x="1804" y="856"/>
                                  </a:lnTo>
                                  <a:lnTo>
                                    <a:pt x="1808" y="780"/>
                                  </a:lnTo>
                                  <a:lnTo>
                                    <a:pt x="1804" y="705"/>
                                  </a:lnTo>
                                  <a:lnTo>
                                    <a:pt x="1793" y="632"/>
                                  </a:lnTo>
                                  <a:lnTo>
                                    <a:pt x="1773" y="562"/>
                                  </a:lnTo>
                                  <a:lnTo>
                                    <a:pt x="1745" y="495"/>
                                  </a:lnTo>
                                  <a:lnTo>
                                    <a:pt x="1711" y="430"/>
                                  </a:lnTo>
                                  <a:lnTo>
                                    <a:pt x="1671" y="369"/>
                                  </a:lnTo>
                                  <a:lnTo>
                                    <a:pt x="1625" y="311"/>
                                  </a:lnTo>
                                  <a:lnTo>
                                    <a:pt x="1573" y="257"/>
                                  </a:lnTo>
                                  <a:lnTo>
                                    <a:pt x="1515" y="208"/>
                                  </a:lnTo>
                                  <a:lnTo>
                                    <a:pt x="1453" y="163"/>
                                  </a:lnTo>
                                  <a:lnTo>
                                    <a:pt x="1385" y="123"/>
                                  </a:lnTo>
                                  <a:lnTo>
                                    <a:pt x="1313" y="87"/>
                                  </a:lnTo>
                                  <a:lnTo>
                                    <a:pt x="1239" y="58"/>
                                  </a:lnTo>
                                  <a:lnTo>
                                    <a:pt x="1160" y="35"/>
                                  </a:lnTo>
                                  <a:lnTo>
                                    <a:pt x="1078" y="18"/>
                                  </a:lnTo>
                                  <a:lnTo>
                                    <a:pt x="993" y="7"/>
                                  </a:lnTo>
                                  <a:lnTo>
                                    <a:pt x="907" y="4"/>
                                  </a:lnTo>
                                  <a:close/>
                                  <a:moveTo>
                                    <a:pt x="907" y="0"/>
                                  </a:moveTo>
                                  <a:lnTo>
                                    <a:pt x="993" y="4"/>
                                  </a:lnTo>
                                  <a:lnTo>
                                    <a:pt x="1079" y="13"/>
                                  </a:lnTo>
                                  <a:lnTo>
                                    <a:pt x="1161" y="30"/>
                                  </a:lnTo>
                                  <a:lnTo>
                                    <a:pt x="1240" y="55"/>
                                  </a:lnTo>
                                  <a:lnTo>
                                    <a:pt x="1316" y="84"/>
                                  </a:lnTo>
                                  <a:lnTo>
                                    <a:pt x="1388" y="119"/>
                                  </a:lnTo>
                                  <a:lnTo>
                                    <a:pt x="1456" y="159"/>
                                  </a:lnTo>
                                  <a:lnTo>
                                    <a:pt x="1518" y="204"/>
                                  </a:lnTo>
                                  <a:lnTo>
                                    <a:pt x="1576" y="254"/>
                                  </a:lnTo>
                                  <a:lnTo>
                                    <a:pt x="1629" y="308"/>
                                  </a:lnTo>
                                  <a:lnTo>
                                    <a:pt x="1676" y="367"/>
                                  </a:lnTo>
                                  <a:lnTo>
                                    <a:pt x="1716" y="429"/>
                                  </a:lnTo>
                                  <a:lnTo>
                                    <a:pt x="1750" y="493"/>
                                  </a:lnTo>
                                  <a:lnTo>
                                    <a:pt x="1777" y="561"/>
                                  </a:lnTo>
                                  <a:lnTo>
                                    <a:pt x="1797" y="632"/>
                                  </a:lnTo>
                                  <a:lnTo>
                                    <a:pt x="1810" y="705"/>
                                  </a:lnTo>
                                  <a:lnTo>
                                    <a:pt x="1814" y="780"/>
                                  </a:lnTo>
                                  <a:lnTo>
                                    <a:pt x="1810" y="856"/>
                                  </a:lnTo>
                                  <a:lnTo>
                                    <a:pt x="1797" y="929"/>
                                  </a:lnTo>
                                  <a:lnTo>
                                    <a:pt x="1777" y="999"/>
                                  </a:lnTo>
                                  <a:lnTo>
                                    <a:pt x="1750" y="1068"/>
                                  </a:lnTo>
                                  <a:lnTo>
                                    <a:pt x="1716" y="1132"/>
                                  </a:lnTo>
                                  <a:lnTo>
                                    <a:pt x="1676" y="1194"/>
                                  </a:lnTo>
                                  <a:lnTo>
                                    <a:pt x="1629" y="1253"/>
                                  </a:lnTo>
                                  <a:lnTo>
                                    <a:pt x="1576" y="1307"/>
                                  </a:lnTo>
                                  <a:lnTo>
                                    <a:pt x="1518" y="1357"/>
                                  </a:lnTo>
                                  <a:lnTo>
                                    <a:pt x="1456" y="1402"/>
                                  </a:lnTo>
                                  <a:lnTo>
                                    <a:pt x="1388" y="1442"/>
                                  </a:lnTo>
                                  <a:lnTo>
                                    <a:pt x="1316" y="1477"/>
                                  </a:lnTo>
                                  <a:lnTo>
                                    <a:pt x="1240" y="1506"/>
                                  </a:lnTo>
                                  <a:lnTo>
                                    <a:pt x="1161" y="1529"/>
                                  </a:lnTo>
                                  <a:lnTo>
                                    <a:pt x="1079" y="1547"/>
                                  </a:lnTo>
                                  <a:lnTo>
                                    <a:pt x="993" y="1557"/>
                                  </a:lnTo>
                                  <a:lnTo>
                                    <a:pt x="907" y="1561"/>
                                  </a:lnTo>
                                  <a:lnTo>
                                    <a:pt x="820" y="1557"/>
                                  </a:lnTo>
                                  <a:lnTo>
                                    <a:pt x="734" y="1547"/>
                                  </a:lnTo>
                                  <a:lnTo>
                                    <a:pt x="652" y="1529"/>
                                  </a:lnTo>
                                  <a:lnTo>
                                    <a:pt x="573" y="1506"/>
                                  </a:lnTo>
                                  <a:lnTo>
                                    <a:pt x="497" y="1477"/>
                                  </a:lnTo>
                                  <a:lnTo>
                                    <a:pt x="425" y="1442"/>
                                  </a:lnTo>
                                  <a:lnTo>
                                    <a:pt x="358" y="1402"/>
                                  </a:lnTo>
                                  <a:lnTo>
                                    <a:pt x="296" y="1357"/>
                                  </a:lnTo>
                                  <a:lnTo>
                                    <a:pt x="238" y="1307"/>
                                  </a:lnTo>
                                  <a:lnTo>
                                    <a:pt x="184" y="1253"/>
                                  </a:lnTo>
                                  <a:lnTo>
                                    <a:pt x="138" y="1194"/>
                                  </a:lnTo>
                                  <a:lnTo>
                                    <a:pt x="97" y="1132"/>
                                  </a:lnTo>
                                  <a:lnTo>
                                    <a:pt x="63" y="1068"/>
                                  </a:lnTo>
                                  <a:lnTo>
                                    <a:pt x="36" y="999"/>
                                  </a:lnTo>
                                  <a:lnTo>
                                    <a:pt x="17" y="929"/>
                                  </a:lnTo>
                                  <a:lnTo>
                                    <a:pt x="4" y="856"/>
                                  </a:lnTo>
                                  <a:lnTo>
                                    <a:pt x="0" y="780"/>
                                  </a:lnTo>
                                  <a:lnTo>
                                    <a:pt x="4" y="705"/>
                                  </a:lnTo>
                                  <a:lnTo>
                                    <a:pt x="17" y="632"/>
                                  </a:lnTo>
                                  <a:lnTo>
                                    <a:pt x="36" y="561"/>
                                  </a:lnTo>
                                  <a:lnTo>
                                    <a:pt x="63" y="493"/>
                                  </a:lnTo>
                                  <a:lnTo>
                                    <a:pt x="97" y="429"/>
                                  </a:lnTo>
                                  <a:lnTo>
                                    <a:pt x="138" y="367"/>
                                  </a:lnTo>
                                  <a:lnTo>
                                    <a:pt x="184" y="308"/>
                                  </a:lnTo>
                                  <a:lnTo>
                                    <a:pt x="238" y="254"/>
                                  </a:lnTo>
                                  <a:lnTo>
                                    <a:pt x="296" y="204"/>
                                  </a:lnTo>
                                  <a:lnTo>
                                    <a:pt x="358" y="159"/>
                                  </a:lnTo>
                                  <a:lnTo>
                                    <a:pt x="425" y="119"/>
                                  </a:lnTo>
                                  <a:lnTo>
                                    <a:pt x="497" y="84"/>
                                  </a:lnTo>
                                  <a:lnTo>
                                    <a:pt x="573" y="55"/>
                                  </a:lnTo>
                                  <a:lnTo>
                                    <a:pt x="652" y="30"/>
                                  </a:lnTo>
                                  <a:lnTo>
                                    <a:pt x="734" y="13"/>
                                  </a:lnTo>
                                  <a:lnTo>
                                    <a:pt x="820" y="4"/>
                                  </a:lnTo>
                                  <a:lnTo>
                                    <a:pt x="907" y="0"/>
                                  </a:lnTo>
                                  <a:close/>
                                </a:path>
                              </a:pathLst>
                            </a:custGeom>
                            <a:solidFill>
                              <a:srgbClr val="FFDC51"/>
                            </a:solidFill>
                            <a:ln>
                              <a:noFill/>
                            </a:ln>
                            <a:extLst>
                              <a:ext uri="{91240B29-F687-4F45-9708-019B960494DF}">
                                <a14:hiddenLine xmlns:a14="http://schemas.microsoft.com/office/drawing/2010/main" w="0">
                                  <a:solidFill>
                                    <a:srgbClr val="FFDC51"/>
                                  </a:solidFill>
                                  <a:prstDash val="solid"/>
                                  <a:round/>
                                  <a:headEnd/>
                                  <a:tailEnd/>
                                </a14:hiddenLine>
                              </a:ext>
                            </a:extLst>
                          </wps:spPr>
                          <wps:bodyPr rot="0" vert="horz" wrap="square" lIns="91440" tIns="45720" rIns="91440" bIns="45720" anchor="t" anchorCtr="0" upright="1">
                            <a:noAutofit/>
                          </wps:bodyPr>
                        </wps:wsp>
                        <wps:wsp>
                          <wps:cNvPr id="820" name="Freeform 533"/>
                          <wps:cNvSpPr>
                            <a:spLocks noEditPoints="1"/>
                          </wps:cNvSpPr>
                          <wps:spPr bwMode="auto">
                            <a:xfrm>
                              <a:off x="1204" y="180"/>
                              <a:ext cx="911" cy="785"/>
                            </a:xfrm>
                            <a:custGeom>
                              <a:avLst/>
                              <a:gdLst>
                                <a:gd name="T0" fmla="*/ 739 w 1823"/>
                                <a:gd name="T1" fmla="*/ 18 h 1571"/>
                                <a:gd name="T2" fmla="*/ 502 w 1823"/>
                                <a:gd name="T3" fmla="*/ 89 h 1571"/>
                                <a:gd name="T4" fmla="*/ 301 w 1823"/>
                                <a:gd name="T5" fmla="*/ 209 h 1571"/>
                                <a:gd name="T6" fmla="*/ 143 w 1823"/>
                                <a:gd name="T7" fmla="*/ 372 h 1571"/>
                                <a:gd name="T8" fmla="*/ 41 w 1823"/>
                                <a:gd name="T9" fmla="*/ 566 h 1571"/>
                                <a:gd name="T10" fmla="*/ 5 w 1823"/>
                                <a:gd name="T11" fmla="*/ 785 h 1571"/>
                                <a:gd name="T12" fmla="*/ 41 w 1823"/>
                                <a:gd name="T13" fmla="*/ 1004 h 1571"/>
                                <a:gd name="T14" fmla="*/ 143 w 1823"/>
                                <a:gd name="T15" fmla="*/ 1199 h 1571"/>
                                <a:gd name="T16" fmla="*/ 301 w 1823"/>
                                <a:gd name="T17" fmla="*/ 1362 h 1571"/>
                                <a:gd name="T18" fmla="*/ 502 w 1823"/>
                                <a:gd name="T19" fmla="*/ 1482 h 1571"/>
                                <a:gd name="T20" fmla="*/ 739 w 1823"/>
                                <a:gd name="T21" fmla="*/ 1552 h 1571"/>
                                <a:gd name="T22" fmla="*/ 998 w 1823"/>
                                <a:gd name="T23" fmla="*/ 1562 h 1571"/>
                                <a:gd name="T24" fmla="*/ 1245 w 1823"/>
                                <a:gd name="T25" fmla="*/ 1511 h 1571"/>
                                <a:gd name="T26" fmla="*/ 1461 w 1823"/>
                                <a:gd name="T27" fmla="*/ 1407 h 1571"/>
                                <a:gd name="T28" fmla="*/ 1634 w 1823"/>
                                <a:gd name="T29" fmla="*/ 1258 h 1571"/>
                                <a:gd name="T30" fmla="*/ 1755 w 1823"/>
                                <a:gd name="T31" fmla="*/ 1073 h 1571"/>
                                <a:gd name="T32" fmla="*/ 1815 w 1823"/>
                                <a:gd name="T33" fmla="*/ 861 h 1571"/>
                                <a:gd name="T34" fmla="*/ 1802 w 1823"/>
                                <a:gd name="T35" fmla="*/ 637 h 1571"/>
                                <a:gd name="T36" fmla="*/ 1721 w 1823"/>
                                <a:gd name="T37" fmla="*/ 434 h 1571"/>
                                <a:gd name="T38" fmla="*/ 1581 w 1823"/>
                                <a:gd name="T39" fmla="*/ 259 h 1571"/>
                                <a:gd name="T40" fmla="*/ 1393 w 1823"/>
                                <a:gd name="T41" fmla="*/ 124 h 1571"/>
                                <a:gd name="T42" fmla="*/ 1166 w 1823"/>
                                <a:gd name="T43" fmla="*/ 35 h 1571"/>
                                <a:gd name="T44" fmla="*/ 912 w 1823"/>
                                <a:gd name="T45" fmla="*/ 5 h 1571"/>
                                <a:gd name="T46" fmla="*/ 1084 w 1823"/>
                                <a:gd name="T47" fmla="*/ 15 h 1571"/>
                                <a:gd name="T48" fmla="*/ 1324 w 1823"/>
                                <a:gd name="T49" fmla="*/ 85 h 1571"/>
                                <a:gd name="T50" fmla="*/ 1527 w 1823"/>
                                <a:gd name="T51" fmla="*/ 205 h 1571"/>
                                <a:gd name="T52" fmla="*/ 1685 w 1823"/>
                                <a:gd name="T53" fmla="*/ 369 h 1571"/>
                                <a:gd name="T54" fmla="*/ 1788 w 1823"/>
                                <a:gd name="T55" fmla="*/ 565 h 1571"/>
                                <a:gd name="T56" fmla="*/ 1823 w 1823"/>
                                <a:gd name="T57" fmla="*/ 785 h 1571"/>
                                <a:gd name="T58" fmla="*/ 1788 w 1823"/>
                                <a:gd name="T59" fmla="*/ 1006 h 1571"/>
                                <a:gd name="T60" fmla="*/ 1685 w 1823"/>
                                <a:gd name="T61" fmla="*/ 1202 h 1571"/>
                                <a:gd name="T62" fmla="*/ 1527 w 1823"/>
                                <a:gd name="T63" fmla="*/ 1366 h 1571"/>
                                <a:gd name="T64" fmla="*/ 1324 w 1823"/>
                                <a:gd name="T65" fmla="*/ 1486 h 1571"/>
                                <a:gd name="T66" fmla="*/ 1084 w 1823"/>
                                <a:gd name="T67" fmla="*/ 1556 h 1571"/>
                                <a:gd name="T68" fmla="*/ 824 w 1823"/>
                                <a:gd name="T69" fmla="*/ 1567 h 1571"/>
                                <a:gd name="T70" fmla="*/ 576 w 1823"/>
                                <a:gd name="T71" fmla="*/ 1516 h 1571"/>
                                <a:gd name="T72" fmla="*/ 360 w 1823"/>
                                <a:gd name="T73" fmla="*/ 1410 h 1571"/>
                                <a:gd name="T74" fmla="*/ 185 w 1823"/>
                                <a:gd name="T75" fmla="*/ 1260 h 1571"/>
                                <a:gd name="T76" fmla="*/ 64 w 1823"/>
                                <a:gd name="T77" fmla="*/ 1074 h 1571"/>
                                <a:gd name="T78" fmla="*/ 5 w 1823"/>
                                <a:gd name="T79" fmla="*/ 861 h 1571"/>
                                <a:gd name="T80" fmla="*/ 16 w 1823"/>
                                <a:gd name="T81" fmla="*/ 636 h 1571"/>
                                <a:gd name="T82" fmla="*/ 98 w 1823"/>
                                <a:gd name="T83" fmla="*/ 431 h 1571"/>
                                <a:gd name="T84" fmla="*/ 239 w 1823"/>
                                <a:gd name="T85" fmla="*/ 256 h 1571"/>
                                <a:gd name="T86" fmla="*/ 428 w 1823"/>
                                <a:gd name="T87" fmla="*/ 119 h 1571"/>
                                <a:gd name="T88" fmla="*/ 656 w 1823"/>
                                <a:gd name="T89" fmla="*/ 32 h 1571"/>
                                <a:gd name="T90" fmla="*/ 912 w 1823"/>
                                <a:gd name="T91" fmla="*/ 0 h 1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23" h="1571">
                                  <a:moveTo>
                                    <a:pt x="912" y="5"/>
                                  </a:moveTo>
                                  <a:lnTo>
                                    <a:pt x="825" y="9"/>
                                  </a:lnTo>
                                  <a:lnTo>
                                    <a:pt x="739" y="18"/>
                                  </a:lnTo>
                                  <a:lnTo>
                                    <a:pt x="657" y="35"/>
                                  </a:lnTo>
                                  <a:lnTo>
                                    <a:pt x="578" y="60"/>
                                  </a:lnTo>
                                  <a:lnTo>
                                    <a:pt x="502" y="89"/>
                                  </a:lnTo>
                                  <a:lnTo>
                                    <a:pt x="430" y="124"/>
                                  </a:lnTo>
                                  <a:lnTo>
                                    <a:pt x="363" y="164"/>
                                  </a:lnTo>
                                  <a:lnTo>
                                    <a:pt x="301" y="209"/>
                                  </a:lnTo>
                                  <a:lnTo>
                                    <a:pt x="243" y="259"/>
                                  </a:lnTo>
                                  <a:lnTo>
                                    <a:pt x="189" y="313"/>
                                  </a:lnTo>
                                  <a:lnTo>
                                    <a:pt x="143" y="372"/>
                                  </a:lnTo>
                                  <a:lnTo>
                                    <a:pt x="102" y="434"/>
                                  </a:lnTo>
                                  <a:lnTo>
                                    <a:pt x="68" y="498"/>
                                  </a:lnTo>
                                  <a:lnTo>
                                    <a:pt x="41" y="566"/>
                                  </a:lnTo>
                                  <a:lnTo>
                                    <a:pt x="22" y="637"/>
                                  </a:lnTo>
                                  <a:lnTo>
                                    <a:pt x="9" y="710"/>
                                  </a:lnTo>
                                  <a:lnTo>
                                    <a:pt x="5" y="785"/>
                                  </a:lnTo>
                                  <a:lnTo>
                                    <a:pt x="9" y="861"/>
                                  </a:lnTo>
                                  <a:lnTo>
                                    <a:pt x="22" y="934"/>
                                  </a:lnTo>
                                  <a:lnTo>
                                    <a:pt x="41" y="1004"/>
                                  </a:lnTo>
                                  <a:lnTo>
                                    <a:pt x="68" y="1073"/>
                                  </a:lnTo>
                                  <a:lnTo>
                                    <a:pt x="102" y="1137"/>
                                  </a:lnTo>
                                  <a:lnTo>
                                    <a:pt x="143" y="1199"/>
                                  </a:lnTo>
                                  <a:lnTo>
                                    <a:pt x="189" y="1258"/>
                                  </a:lnTo>
                                  <a:lnTo>
                                    <a:pt x="243" y="1312"/>
                                  </a:lnTo>
                                  <a:lnTo>
                                    <a:pt x="301" y="1362"/>
                                  </a:lnTo>
                                  <a:lnTo>
                                    <a:pt x="363" y="1407"/>
                                  </a:lnTo>
                                  <a:lnTo>
                                    <a:pt x="430" y="1447"/>
                                  </a:lnTo>
                                  <a:lnTo>
                                    <a:pt x="502" y="1482"/>
                                  </a:lnTo>
                                  <a:lnTo>
                                    <a:pt x="578" y="1511"/>
                                  </a:lnTo>
                                  <a:lnTo>
                                    <a:pt x="657" y="1534"/>
                                  </a:lnTo>
                                  <a:lnTo>
                                    <a:pt x="739" y="1552"/>
                                  </a:lnTo>
                                  <a:lnTo>
                                    <a:pt x="825" y="1562"/>
                                  </a:lnTo>
                                  <a:lnTo>
                                    <a:pt x="912" y="1566"/>
                                  </a:lnTo>
                                  <a:lnTo>
                                    <a:pt x="998" y="1562"/>
                                  </a:lnTo>
                                  <a:lnTo>
                                    <a:pt x="1084" y="1552"/>
                                  </a:lnTo>
                                  <a:lnTo>
                                    <a:pt x="1166" y="1534"/>
                                  </a:lnTo>
                                  <a:lnTo>
                                    <a:pt x="1245" y="1511"/>
                                  </a:lnTo>
                                  <a:lnTo>
                                    <a:pt x="1321" y="1482"/>
                                  </a:lnTo>
                                  <a:lnTo>
                                    <a:pt x="1393" y="1447"/>
                                  </a:lnTo>
                                  <a:lnTo>
                                    <a:pt x="1461" y="1407"/>
                                  </a:lnTo>
                                  <a:lnTo>
                                    <a:pt x="1523" y="1362"/>
                                  </a:lnTo>
                                  <a:lnTo>
                                    <a:pt x="1581" y="1312"/>
                                  </a:lnTo>
                                  <a:lnTo>
                                    <a:pt x="1634" y="1258"/>
                                  </a:lnTo>
                                  <a:lnTo>
                                    <a:pt x="1681" y="1199"/>
                                  </a:lnTo>
                                  <a:lnTo>
                                    <a:pt x="1721" y="1137"/>
                                  </a:lnTo>
                                  <a:lnTo>
                                    <a:pt x="1755" y="1073"/>
                                  </a:lnTo>
                                  <a:lnTo>
                                    <a:pt x="1782" y="1004"/>
                                  </a:lnTo>
                                  <a:lnTo>
                                    <a:pt x="1802" y="934"/>
                                  </a:lnTo>
                                  <a:lnTo>
                                    <a:pt x="1815" y="861"/>
                                  </a:lnTo>
                                  <a:lnTo>
                                    <a:pt x="1819" y="785"/>
                                  </a:lnTo>
                                  <a:lnTo>
                                    <a:pt x="1815" y="710"/>
                                  </a:lnTo>
                                  <a:lnTo>
                                    <a:pt x="1802" y="637"/>
                                  </a:lnTo>
                                  <a:lnTo>
                                    <a:pt x="1782" y="566"/>
                                  </a:lnTo>
                                  <a:lnTo>
                                    <a:pt x="1755" y="498"/>
                                  </a:lnTo>
                                  <a:lnTo>
                                    <a:pt x="1721" y="434"/>
                                  </a:lnTo>
                                  <a:lnTo>
                                    <a:pt x="1681" y="372"/>
                                  </a:lnTo>
                                  <a:lnTo>
                                    <a:pt x="1634" y="313"/>
                                  </a:lnTo>
                                  <a:lnTo>
                                    <a:pt x="1581" y="259"/>
                                  </a:lnTo>
                                  <a:lnTo>
                                    <a:pt x="1523" y="209"/>
                                  </a:lnTo>
                                  <a:lnTo>
                                    <a:pt x="1461" y="164"/>
                                  </a:lnTo>
                                  <a:lnTo>
                                    <a:pt x="1393" y="124"/>
                                  </a:lnTo>
                                  <a:lnTo>
                                    <a:pt x="1321" y="89"/>
                                  </a:lnTo>
                                  <a:lnTo>
                                    <a:pt x="1245" y="60"/>
                                  </a:lnTo>
                                  <a:lnTo>
                                    <a:pt x="1166" y="35"/>
                                  </a:lnTo>
                                  <a:lnTo>
                                    <a:pt x="1084" y="18"/>
                                  </a:lnTo>
                                  <a:lnTo>
                                    <a:pt x="998" y="9"/>
                                  </a:lnTo>
                                  <a:lnTo>
                                    <a:pt x="912" y="5"/>
                                  </a:lnTo>
                                  <a:close/>
                                  <a:moveTo>
                                    <a:pt x="912" y="0"/>
                                  </a:moveTo>
                                  <a:lnTo>
                                    <a:pt x="1000" y="4"/>
                                  </a:lnTo>
                                  <a:lnTo>
                                    <a:pt x="1084" y="15"/>
                                  </a:lnTo>
                                  <a:lnTo>
                                    <a:pt x="1168" y="32"/>
                                  </a:lnTo>
                                  <a:lnTo>
                                    <a:pt x="1248" y="55"/>
                                  </a:lnTo>
                                  <a:lnTo>
                                    <a:pt x="1324" y="85"/>
                                  </a:lnTo>
                                  <a:lnTo>
                                    <a:pt x="1396" y="119"/>
                                  </a:lnTo>
                                  <a:lnTo>
                                    <a:pt x="1464" y="160"/>
                                  </a:lnTo>
                                  <a:lnTo>
                                    <a:pt x="1527" y="205"/>
                                  </a:lnTo>
                                  <a:lnTo>
                                    <a:pt x="1585" y="256"/>
                                  </a:lnTo>
                                  <a:lnTo>
                                    <a:pt x="1638" y="310"/>
                                  </a:lnTo>
                                  <a:lnTo>
                                    <a:pt x="1685" y="369"/>
                                  </a:lnTo>
                                  <a:lnTo>
                                    <a:pt x="1726" y="431"/>
                                  </a:lnTo>
                                  <a:lnTo>
                                    <a:pt x="1760" y="497"/>
                                  </a:lnTo>
                                  <a:lnTo>
                                    <a:pt x="1788" y="565"/>
                                  </a:lnTo>
                                  <a:lnTo>
                                    <a:pt x="1807" y="636"/>
                                  </a:lnTo>
                                  <a:lnTo>
                                    <a:pt x="1819" y="710"/>
                                  </a:lnTo>
                                  <a:lnTo>
                                    <a:pt x="1823" y="785"/>
                                  </a:lnTo>
                                  <a:lnTo>
                                    <a:pt x="1819" y="861"/>
                                  </a:lnTo>
                                  <a:lnTo>
                                    <a:pt x="1807" y="935"/>
                                  </a:lnTo>
                                  <a:lnTo>
                                    <a:pt x="1788" y="1006"/>
                                  </a:lnTo>
                                  <a:lnTo>
                                    <a:pt x="1760" y="1074"/>
                                  </a:lnTo>
                                  <a:lnTo>
                                    <a:pt x="1726" y="1140"/>
                                  </a:lnTo>
                                  <a:lnTo>
                                    <a:pt x="1685" y="1202"/>
                                  </a:lnTo>
                                  <a:lnTo>
                                    <a:pt x="1638" y="1260"/>
                                  </a:lnTo>
                                  <a:lnTo>
                                    <a:pt x="1585" y="1315"/>
                                  </a:lnTo>
                                  <a:lnTo>
                                    <a:pt x="1527" y="1366"/>
                                  </a:lnTo>
                                  <a:lnTo>
                                    <a:pt x="1464" y="1410"/>
                                  </a:lnTo>
                                  <a:lnTo>
                                    <a:pt x="1396" y="1451"/>
                                  </a:lnTo>
                                  <a:lnTo>
                                    <a:pt x="1324" y="1486"/>
                                  </a:lnTo>
                                  <a:lnTo>
                                    <a:pt x="1248" y="1516"/>
                                  </a:lnTo>
                                  <a:lnTo>
                                    <a:pt x="1168" y="1539"/>
                                  </a:lnTo>
                                  <a:lnTo>
                                    <a:pt x="1084" y="1556"/>
                                  </a:lnTo>
                                  <a:lnTo>
                                    <a:pt x="1000" y="1567"/>
                                  </a:lnTo>
                                  <a:lnTo>
                                    <a:pt x="912" y="1571"/>
                                  </a:lnTo>
                                  <a:lnTo>
                                    <a:pt x="824" y="1567"/>
                                  </a:lnTo>
                                  <a:lnTo>
                                    <a:pt x="739" y="1556"/>
                                  </a:lnTo>
                                  <a:lnTo>
                                    <a:pt x="656" y="1539"/>
                                  </a:lnTo>
                                  <a:lnTo>
                                    <a:pt x="576" y="1516"/>
                                  </a:lnTo>
                                  <a:lnTo>
                                    <a:pt x="499" y="1486"/>
                                  </a:lnTo>
                                  <a:lnTo>
                                    <a:pt x="428" y="1451"/>
                                  </a:lnTo>
                                  <a:lnTo>
                                    <a:pt x="360" y="1410"/>
                                  </a:lnTo>
                                  <a:lnTo>
                                    <a:pt x="296" y="1366"/>
                                  </a:lnTo>
                                  <a:lnTo>
                                    <a:pt x="239" y="1315"/>
                                  </a:lnTo>
                                  <a:lnTo>
                                    <a:pt x="185" y="1260"/>
                                  </a:lnTo>
                                  <a:lnTo>
                                    <a:pt x="139" y="1202"/>
                                  </a:lnTo>
                                  <a:lnTo>
                                    <a:pt x="98" y="1140"/>
                                  </a:lnTo>
                                  <a:lnTo>
                                    <a:pt x="64" y="1074"/>
                                  </a:lnTo>
                                  <a:lnTo>
                                    <a:pt x="36" y="1006"/>
                                  </a:lnTo>
                                  <a:lnTo>
                                    <a:pt x="16" y="935"/>
                                  </a:lnTo>
                                  <a:lnTo>
                                    <a:pt x="5" y="861"/>
                                  </a:lnTo>
                                  <a:lnTo>
                                    <a:pt x="0" y="785"/>
                                  </a:lnTo>
                                  <a:lnTo>
                                    <a:pt x="5" y="710"/>
                                  </a:lnTo>
                                  <a:lnTo>
                                    <a:pt x="16" y="636"/>
                                  </a:lnTo>
                                  <a:lnTo>
                                    <a:pt x="36" y="565"/>
                                  </a:lnTo>
                                  <a:lnTo>
                                    <a:pt x="64" y="497"/>
                                  </a:lnTo>
                                  <a:lnTo>
                                    <a:pt x="98" y="431"/>
                                  </a:lnTo>
                                  <a:lnTo>
                                    <a:pt x="139" y="369"/>
                                  </a:lnTo>
                                  <a:lnTo>
                                    <a:pt x="185" y="310"/>
                                  </a:lnTo>
                                  <a:lnTo>
                                    <a:pt x="239" y="256"/>
                                  </a:lnTo>
                                  <a:lnTo>
                                    <a:pt x="296" y="205"/>
                                  </a:lnTo>
                                  <a:lnTo>
                                    <a:pt x="360" y="160"/>
                                  </a:lnTo>
                                  <a:lnTo>
                                    <a:pt x="428" y="119"/>
                                  </a:lnTo>
                                  <a:lnTo>
                                    <a:pt x="499" y="85"/>
                                  </a:lnTo>
                                  <a:lnTo>
                                    <a:pt x="576" y="55"/>
                                  </a:lnTo>
                                  <a:lnTo>
                                    <a:pt x="656" y="32"/>
                                  </a:lnTo>
                                  <a:lnTo>
                                    <a:pt x="739" y="15"/>
                                  </a:lnTo>
                                  <a:lnTo>
                                    <a:pt x="824" y="4"/>
                                  </a:lnTo>
                                  <a:lnTo>
                                    <a:pt x="912" y="0"/>
                                  </a:lnTo>
                                  <a:close/>
                                </a:path>
                              </a:pathLst>
                            </a:custGeom>
                            <a:solidFill>
                              <a:srgbClr val="FFDC50"/>
                            </a:solidFill>
                            <a:ln>
                              <a:noFill/>
                            </a:ln>
                            <a:extLst>
                              <a:ext uri="{91240B29-F687-4F45-9708-019B960494DF}">
                                <a14:hiddenLine xmlns:a14="http://schemas.microsoft.com/office/drawing/2010/main" w="0">
                                  <a:solidFill>
                                    <a:srgbClr val="FFDC50"/>
                                  </a:solidFill>
                                  <a:prstDash val="solid"/>
                                  <a:round/>
                                  <a:headEnd/>
                                  <a:tailEnd/>
                                </a14:hiddenLine>
                              </a:ext>
                            </a:extLst>
                          </wps:spPr>
                          <wps:bodyPr rot="0" vert="horz" wrap="square" lIns="91440" tIns="45720" rIns="91440" bIns="45720" anchor="t" anchorCtr="0" upright="1">
                            <a:noAutofit/>
                          </wps:bodyPr>
                        </wps:wsp>
                        <wps:wsp>
                          <wps:cNvPr id="821" name="Freeform 534"/>
                          <wps:cNvSpPr>
                            <a:spLocks noEditPoints="1"/>
                          </wps:cNvSpPr>
                          <wps:spPr bwMode="auto">
                            <a:xfrm>
                              <a:off x="1201" y="177"/>
                              <a:ext cx="917" cy="790"/>
                            </a:xfrm>
                            <a:custGeom>
                              <a:avLst/>
                              <a:gdLst>
                                <a:gd name="T0" fmla="*/ 744 w 1834"/>
                                <a:gd name="T1" fmla="*/ 20 h 1579"/>
                                <a:gd name="T2" fmla="*/ 504 w 1834"/>
                                <a:gd name="T3" fmla="*/ 90 h 1579"/>
                                <a:gd name="T4" fmla="*/ 301 w 1834"/>
                                <a:gd name="T5" fmla="*/ 210 h 1579"/>
                                <a:gd name="T6" fmla="*/ 144 w 1834"/>
                                <a:gd name="T7" fmla="*/ 374 h 1579"/>
                                <a:gd name="T8" fmla="*/ 41 w 1834"/>
                                <a:gd name="T9" fmla="*/ 570 h 1579"/>
                                <a:gd name="T10" fmla="*/ 5 w 1834"/>
                                <a:gd name="T11" fmla="*/ 790 h 1579"/>
                                <a:gd name="T12" fmla="*/ 41 w 1834"/>
                                <a:gd name="T13" fmla="*/ 1011 h 1579"/>
                                <a:gd name="T14" fmla="*/ 144 w 1834"/>
                                <a:gd name="T15" fmla="*/ 1207 h 1579"/>
                                <a:gd name="T16" fmla="*/ 301 w 1834"/>
                                <a:gd name="T17" fmla="*/ 1371 h 1579"/>
                                <a:gd name="T18" fmla="*/ 504 w 1834"/>
                                <a:gd name="T19" fmla="*/ 1491 h 1579"/>
                                <a:gd name="T20" fmla="*/ 744 w 1834"/>
                                <a:gd name="T21" fmla="*/ 1561 h 1579"/>
                                <a:gd name="T22" fmla="*/ 1005 w 1834"/>
                                <a:gd name="T23" fmla="*/ 1572 h 1579"/>
                                <a:gd name="T24" fmla="*/ 1253 w 1834"/>
                                <a:gd name="T25" fmla="*/ 1521 h 1579"/>
                                <a:gd name="T26" fmla="*/ 1469 w 1834"/>
                                <a:gd name="T27" fmla="*/ 1415 h 1579"/>
                                <a:gd name="T28" fmla="*/ 1643 w 1834"/>
                                <a:gd name="T29" fmla="*/ 1265 h 1579"/>
                                <a:gd name="T30" fmla="*/ 1765 w 1834"/>
                                <a:gd name="T31" fmla="*/ 1079 h 1579"/>
                                <a:gd name="T32" fmla="*/ 1824 w 1834"/>
                                <a:gd name="T33" fmla="*/ 866 h 1579"/>
                                <a:gd name="T34" fmla="*/ 1812 w 1834"/>
                                <a:gd name="T35" fmla="*/ 641 h 1579"/>
                                <a:gd name="T36" fmla="*/ 1731 w 1834"/>
                                <a:gd name="T37" fmla="*/ 436 h 1579"/>
                                <a:gd name="T38" fmla="*/ 1590 w 1834"/>
                                <a:gd name="T39" fmla="*/ 261 h 1579"/>
                                <a:gd name="T40" fmla="*/ 1401 w 1834"/>
                                <a:gd name="T41" fmla="*/ 124 h 1579"/>
                                <a:gd name="T42" fmla="*/ 1173 w 1834"/>
                                <a:gd name="T43" fmla="*/ 37 h 1579"/>
                                <a:gd name="T44" fmla="*/ 917 w 1834"/>
                                <a:gd name="T45" fmla="*/ 5 h 1579"/>
                                <a:gd name="T46" fmla="*/ 1091 w 1834"/>
                                <a:gd name="T47" fmla="*/ 15 h 1579"/>
                                <a:gd name="T48" fmla="*/ 1330 w 1834"/>
                                <a:gd name="T49" fmla="*/ 85 h 1579"/>
                                <a:gd name="T50" fmla="*/ 1535 w 1834"/>
                                <a:gd name="T51" fmla="*/ 208 h 1579"/>
                                <a:gd name="T52" fmla="*/ 1694 w 1834"/>
                                <a:gd name="T53" fmla="*/ 372 h 1579"/>
                                <a:gd name="T54" fmla="*/ 1797 w 1834"/>
                                <a:gd name="T55" fmla="*/ 568 h 1579"/>
                                <a:gd name="T56" fmla="*/ 1834 w 1834"/>
                                <a:gd name="T57" fmla="*/ 790 h 1579"/>
                                <a:gd name="T58" fmla="*/ 1797 w 1834"/>
                                <a:gd name="T59" fmla="*/ 1013 h 1579"/>
                                <a:gd name="T60" fmla="*/ 1694 w 1834"/>
                                <a:gd name="T61" fmla="*/ 1209 h 1579"/>
                                <a:gd name="T62" fmla="*/ 1535 w 1834"/>
                                <a:gd name="T63" fmla="*/ 1373 h 1579"/>
                                <a:gd name="T64" fmla="*/ 1330 w 1834"/>
                                <a:gd name="T65" fmla="*/ 1496 h 1579"/>
                                <a:gd name="T66" fmla="*/ 1091 w 1834"/>
                                <a:gd name="T67" fmla="*/ 1566 h 1579"/>
                                <a:gd name="T68" fmla="*/ 829 w 1834"/>
                                <a:gd name="T69" fmla="*/ 1576 h 1579"/>
                                <a:gd name="T70" fmla="*/ 579 w 1834"/>
                                <a:gd name="T71" fmla="*/ 1525 h 1579"/>
                                <a:gd name="T72" fmla="*/ 362 w 1834"/>
                                <a:gd name="T73" fmla="*/ 1419 h 1579"/>
                                <a:gd name="T74" fmla="*/ 187 w 1834"/>
                                <a:gd name="T75" fmla="*/ 1269 h 1579"/>
                                <a:gd name="T76" fmla="*/ 63 w 1834"/>
                                <a:gd name="T77" fmla="*/ 1081 h 1579"/>
                                <a:gd name="T78" fmla="*/ 4 w 1834"/>
                                <a:gd name="T79" fmla="*/ 867 h 1579"/>
                                <a:gd name="T80" fmla="*/ 17 w 1834"/>
                                <a:gd name="T81" fmla="*/ 640 h 1579"/>
                                <a:gd name="T82" fmla="*/ 98 w 1834"/>
                                <a:gd name="T83" fmla="*/ 434 h 1579"/>
                                <a:gd name="T84" fmla="*/ 239 w 1834"/>
                                <a:gd name="T85" fmla="*/ 258 h 1579"/>
                                <a:gd name="T86" fmla="*/ 430 w 1834"/>
                                <a:gd name="T87" fmla="*/ 121 h 1579"/>
                                <a:gd name="T88" fmla="*/ 659 w 1834"/>
                                <a:gd name="T89" fmla="*/ 32 h 1579"/>
                                <a:gd name="T90" fmla="*/ 917 w 1834"/>
                                <a:gd name="T91" fmla="*/ 0 h 1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34" h="1579">
                                  <a:moveTo>
                                    <a:pt x="917" y="5"/>
                                  </a:moveTo>
                                  <a:lnTo>
                                    <a:pt x="829" y="9"/>
                                  </a:lnTo>
                                  <a:lnTo>
                                    <a:pt x="744" y="20"/>
                                  </a:lnTo>
                                  <a:lnTo>
                                    <a:pt x="661" y="37"/>
                                  </a:lnTo>
                                  <a:lnTo>
                                    <a:pt x="581" y="60"/>
                                  </a:lnTo>
                                  <a:lnTo>
                                    <a:pt x="504" y="90"/>
                                  </a:lnTo>
                                  <a:lnTo>
                                    <a:pt x="433" y="124"/>
                                  </a:lnTo>
                                  <a:lnTo>
                                    <a:pt x="365" y="165"/>
                                  </a:lnTo>
                                  <a:lnTo>
                                    <a:pt x="301" y="210"/>
                                  </a:lnTo>
                                  <a:lnTo>
                                    <a:pt x="244" y="261"/>
                                  </a:lnTo>
                                  <a:lnTo>
                                    <a:pt x="190" y="315"/>
                                  </a:lnTo>
                                  <a:lnTo>
                                    <a:pt x="144" y="374"/>
                                  </a:lnTo>
                                  <a:lnTo>
                                    <a:pt x="103" y="436"/>
                                  </a:lnTo>
                                  <a:lnTo>
                                    <a:pt x="69" y="502"/>
                                  </a:lnTo>
                                  <a:lnTo>
                                    <a:pt x="41" y="570"/>
                                  </a:lnTo>
                                  <a:lnTo>
                                    <a:pt x="21" y="641"/>
                                  </a:lnTo>
                                  <a:lnTo>
                                    <a:pt x="10" y="715"/>
                                  </a:lnTo>
                                  <a:lnTo>
                                    <a:pt x="5" y="790"/>
                                  </a:lnTo>
                                  <a:lnTo>
                                    <a:pt x="10" y="866"/>
                                  </a:lnTo>
                                  <a:lnTo>
                                    <a:pt x="21" y="940"/>
                                  </a:lnTo>
                                  <a:lnTo>
                                    <a:pt x="41" y="1011"/>
                                  </a:lnTo>
                                  <a:lnTo>
                                    <a:pt x="69" y="1079"/>
                                  </a:lnTo>
                                  <a:lnTo>
                                    <a:pt x="103" y="1145"/>
                                  </a:lnTo>
                                  <a:lnTo>
                                    <a:pt x="144" y="1207"/>
                                  </a:lnTo>
                                  <a:lnTo>
                                    <a:pt x="190" y="1265"/>
                                  </a:lnTo>
                                  <a:lnTo>
                                    <a:pt x="244" y="1320"/>
                                  </a:lnTo>
                                  <a:lnTo>
                                    <a:pt x="301" y="1371"/>
                                  </a:lnTo>
                                  <a:lnTo>
                                    <a:pt x="365" y="1415"/>
                                  </a:lnTo>
                                  <a:lnTo>
                                    <a:pt x="433" y="1456"/>
                                  </a:lnTo>
                                  <a:lnTo>
                                    <a:pt x="504" y="1491"/>
                                  </a:lnTo>
                                  <a:lnTo>
                                    <a:pt x="581" y="1521"/>
                                  </a:lnTo>
                                  <a:lnTo>
                                    <a:pt x="661" y="1544"/>
                                  </a:lnTo>
                                  <a:lnTo>
                                    <a:pt x="744" y="1561"/>
                                  </a:lnTo>
                                  <a:lnTo>
                                    <a:pt x="829" y="1572"/>
                                  </a:lnTo>
                                  <a:lnTo>
                                    <a:pt x="917" y="1576"/>
                                  </a:lnTo>
                                  <a:lnTo>
                                    <a:pt x="1005" y="1572"/>
                                  </a:lnTo>
                                  <a:lnTo>
                                    <a:pt x="1089" y="1561"/>
                                  </a:lnTo>
                                  <a:lnTo>
                                    <a:pt x="1173" y="1544"/>
                                  </a:lnTo>
                                  <a:lnTo>
                                    <a:pt x="1253" y="1521"/>
                                  </a:lnTo>
                                  <a:lnTo>
                                    <a:pt x="1329" y="1491"/>
                                  </a:lnTo>
                                  <a:lnTo>
                                    <a:pt x="1401" y="1456"/>
                                  </a:lnTo>
                                  <a:lnTo>
                                    <a:pt x="1469" y="1415"/>
                                  </a:lnTo>
                                  <a:lnTo>
                                    <a:pt x="1532" y="1371"/>
                                  </a:lnTo>
                                  <a:lnTo>
                                    <a:pt x="1590" y="1320"/>
                                  </a:lnTo>
                                  <a:lnTo>
                                    <a:pt x="1643" y="1265"/>
                                  </a:lnTo>
                                  <a:lnTo>
                                    <a:pt x="1690" y="1207"/>
                                  </a:lnTo>
                                  <a:lnTo>
                                    <a:pt x="1731" y="1145"/>
                                  </a:lnTo>
                                  <a:lnTo>
                                    <a:pt x="1765" y="1079"/>
                                  </a:lnTo>
                                  <a:lnTo>
                                    <a:pt x="1793" y="1011"/>
                                  </a:lnTo>
                                  <a:lnTo>
                                    <a:pt x="1812" y="940"/>
                                  </a:lnTo>
                                  <a:lnTo>
                                    <a:pt x="1824" y="866"/>
                                  </a:lnTo>
                                  <a:lnTo>
                                    <a:pt x="1828" y="790"/>
                                  </a:lnTo>
                                  <a:lnTo>
                                    <a:pt x="1824" y="715"/>
                                  </a:lnTo>
                                  <a:lnTo>
                                    <a:pt x="1812" y="641"/>
                                  </a:lnTo>
                                  <a:lnTo>
                                    <a:pt x="1793" y="570"/>
                                  </a:lnTo>
                                  <a:lnTo>
                                    <a:pt x="1765" y="502"/>
                                  </a:lnTo>
                                  <a:lnTo>
                                    <a:pt x="1731" y="436"/>
                                  </a:lnTo>
                                  <a:lnTo>
                                    <a:pt x="1690" y="374"/>
                                  </a:lnTo>
                                  <a:lnTo>
                                    <a:pt x="1643" y="315"/>
                                  </a:lnTo>
                                  <a:lnTo>
                                    <a:pt x="1590" y="261"/>
                                  </a:lnTo>
                                  <a:lnTo>
                                    <a:pt x="1532" y="210"/>
                                  </a:lnTo>
                                  <a:lnTo>
                                    <a:pt x="1469" y="165"/>
                                  </a:lnTo>
                                  <a:lnTo>
                                    <a:pt x="1401" y="124"/>
                                  </a:lnTo>
                                  <a:lnTo>
                                    <a:pt x="1329" y="90"/>
                                  </a:lnTo>
                                  <a:lnTo>
                                    <a:pt x="1253" y="60"/>
                                  </a:lnTo>
                                  <a:lnTo>
                                    <a:pt x="1173" y="37"/>
                                  </a:lnTo>
                                  <a:lnTo>
                                    <a:pt x="1089" y="20"/>
                                  </a:lnTo>
                                  <a:lnTo>
                                    <a:pt x="1005" y="9"/>
                                  </a:lnTo>
                                  <a:lnTo>
                                    <a:pt x="917" y="5"/>
                                  </a:lnTo>
                                  <a:close/>
                                  <a:moveTo>
                                    <a:pt x="917" y="0"/>
                                  </a:moveTo>
                                  <a:lnTo>
                                    <a:pt x="1005" y="4"/>
                                  </a:lnTo>
                                  <a:lnTo>
                                    <a:pt x="1091" y="15"/>
                                  </a:lnTo>
                                  <a:lnTo>
                                    <a:pt x="1174" y="32"/>
                                  </a:lnTo>
                                  <a:lnTo>
                                    <a:pt x="1254" y="56"/>
                                  </a:lnTo>
                                  <a:lnTo>
                                    <a:pt x="1330" y="85"/>
                                  </a:lnTo>
                                  <a:lnTo>
                                    <a:pt x="1404" y="121"/>
                                  </a:lnTo>
                                  <a:lnTo>
                                    <a:pt x="1471" y="162"/>
                                  </a:lnTo>
                                  <a:lnTo>
                                    <a:pt x="1535" y="208"/>
                                  </a:lnTo>
                                  <a:lnTo>
                                    <a:pt x="1594" y="258"/>
                                  </a:lnTo>
                                  <a:lnTo>
                                    <a:pt x="1646" y="312"/>
                                  </a:lnTo>
                                  <a:lnTo>
                                    <a:pt x="1694" y="372"/>
                                  </a:lnTo>
                                  <a:lnTo>
                                    <a:pt x="1735" y="434"/>
                                  </a:lnTo>
                                  <a:lnTo>
                                    <a:pt x="1770" y="500"/>
                                  </a:lnTo>
                                  <a:lnTo>
                                    <a:pt x="1797" y="568"/>
                                  </a:lnTo>
                                  <a:lnTo>
                                    <a:pt x="1817" y="640"/>
                                  </a:lnTo>
                                  <a:lnTo>
                                    <a:pt x="1829" y="714"/>
                                  </a:lnTo>
                                  <a:lnTo>
                                    <a:pt x="1834" y="790"/>
                                  </a:lnTo>
                                  <a:lnTo>
                                    <a:pt x="1829" y="867"/>
                                  </a:lnTo>
                                  <a:lnTo>
                                    <a:pt x="1817" y="941"/>
                                  </a:lnTo>
                                  <a:lnTo>
                                    <a:pt x="1797" y="1013"/>
                                  </a:lnTo>
                                  <a:lnTo>
                                    <a:pt x="1770" y="1081"/>
                                  </a:lnTo>
                                  <a:lnTo>
                                    <a:pt x="1735" y="1147"/>
                                  </a:lnTo>
                                  <a:lnTo>
                                    <a:pt x="1694" y="1209"/>
                                  </a:lnTo>
                                  <a:lnTo>
                                    <a:pt x="1646" y="1269"/>
                                  </a:lnTo>
                                  <a:lnTo>
                                    <a:pt x="1594" y="1323"/>
                                  </a:lnTo>
                                  <a:lnTo>
                                    <a:pt x="1535" y="1373"/>
                                  </a:lnTo>
                                  <a:lnTo>
                                    <a:pt x="1471" y="1419"/>
                                  </a:lnTo>
                                  <a:lnTo>
                                    <a:pt x="1404" y="1459"/>
                                  </a:lnTo>
                                  <a:lnTo>
                                    <a:pt x="1330" y="1496"/>
                                  </a:lnTo>
                                  <a:lnTo>
                                    <a:pt x="1254" y="1525"/>
                                  </a:lnTo>
                                  <a:lnTo>
                                    <a:pt x="1174" y="1548"/>
                                  </a:lnTo>
                                  <a:lnTo>
                                    <a:pt x="1091" y="1566"/>
                                  </a:lnTo>
                                  <a:lnTo>
                                    <a:pt x="1005" y="1576"/>
                                  </a:lnTo>
                                  <a:lnTo>
                                    <a:pt x="917" y="1579"/>
                                  </a:lnTo>
                                  <a:lnTo>
                                    <a:pt x="829" y="1576"/>
                                  </a:lnTo>
                                  <a:lnTo>
                                    <a:pt x="743" y="1566"/>
                                  </a:lnTo>
                                  <a:lnTo>
                                    <a:pt x="659" y="1548"/>
                                  </a:lnTo>
                                  <a:lnTo>
                                    <a:pt x="579" y="1525"/>
                                  </a:lnTo>
                                  <a:lnTo>
                                    <a:pt x="503" y="1496"/>
                                  </a:lnTo>
                                  <a:lnTo>
                                    <a:pt x="430" y="1459"/>
                                  </a:lnTo>
                                  <a:lnTo>
                                    <a:pt x="362" y="1419"/>
                                  </a:lnTo>
                                  <a:lnTo>
                                    <a:pt x="299" y="1373"/>
                                  </a:lnTo>
                                  <a:lnTo>
                                    <a:pt x="239" y="1323"/>
                                  </a:lnTo>
                                  <a:lnTo>
                                    <a:pt x="187" y="1269"/>
                                  </a:lnTo>
                                  <a:lnTo>
                                    <a:pt x="139" y="1209"/>
                                  </a:lnTo>
                                  <a:lnTo>
                                    <a:pt x="98" y="1147"/>
                                  </a:lnTo>
                                  <a:lnTo>
                                    <a:pt x="63" y="1081"/>
                                  </a:lnTo>
                                  <a:lnTo>
                                    <a:pt x="36" y="1013"/>
                                  </a:lnTo>
                                  <a:lnTo>
                                    <a:pt x="17" y="941"/>
                                  </a:lnTo>
                                  <a:lnTo>
                                    <a:pt x="4" y="867"/>
                                  </a:lnTo>
                                  <a:lnTo>
                                    <a:pt x="0" y="790"/>
                                  </a:lnTo>
                                  <a:lnTo>
                                    <a:pt x="4" y="714"/>
                                  </a:lnTo>
                                  <a:lnTo>
                                    <a:pt x="17" y="640"/>
                                  </a:lnTo>
                                  <a:lnTo>
                                    <a:pt x="36" y="568"/>
                                  </a:lnTo>
                                  <a:lnTo>
                                    <a:pt x="63" y="500"/>
                                  </a:lnTo>
                                  <a:lnTo>
                                    <a:pt x="98" y="434"/>
                                  </a:lnTo>
                                  <a:lnTo>
                                    <a:pt x="139" y="372"/>
                                  </a:lnTo>
                                  <a:lnTo>
                                    <a:pt x="187" y="312"/>
                                  </a:lnTo>
                                  <a:lnTo>
                                    <a:pt x="239" y="258"/>
                                  </a:lnTo>
                                  <a:lnTo>
                                    <a:pt x="299" y="208"/>
                                  </a:lnTo>
                                  <a:lnTo>
                                    <a:pt x="362" y="162"/>
                                  </a:lnTo>
                                  <a:lnTo>
                                    <a:pt x="430" y="121"/>
                                  </a:lnTo>
                                  <a:lnTo>
                                    <a:pt x="503" y="85"/>
                                  </a:lnTo>
                                  <a:lnTo>
                                    <a:pt x="579" y="56"/>
                                  </a:lnTo>
                                  <a:lnTo>
                                    <a:pt x="659" y="32"/>
                                  </a:lnTo>
                                  <a:lnTo>
                                    <a:pt x="743" y="15"/>
                                  </a:lnTo>
                                  <a:lnTo>
                                    <a:pt x="829" y="4"/>
                                  </a:lnTo>
                                  <a:lnTo>
                                    <a:pt x="917" y="0"/>
                                  </a:lnTo>
                                  <a:close/>
                                </a:path>
                              </a:pathLst>
                            </a:custGeom>
                            <a:solidFill>
                              <a:srgbClr val="FFDC4F"/>
                            </a:solidFill>
                            <a:ln>
                              <a:noFill/>
                            </a:ln>
                            <a:extLst>
                              <a:ext uri="{91240B29-F687-4F45-9708-019B960494DF}">
                                <a14:hiddenLine xmlns:a14="http://schemas.microsoft.com/office/drawing/2010/main" w="0">
                                  <a:solidFill>
                                    <a:srgbClr val="FFDC4F"/>
                                  </a:solidFill>
                                  <a:prstDash val="solid"/>
                                  <a:round/>
                                  <a:headEnd/>
                                  <a:tailEnd/>
                                </a14:hiddenLine>
                              </a:ext>
                            </a:extLst>
                          </wps:spPr>
                          <wps:bodyPr rot="0" vert="horz" wrap="square" lIns="91440" tIns="45720" rIns="91440" bIns="45720" anchor="t" anchorCtr="0" upright="1">
                            <a:noAutofit/>
                          </wps:bodyPr>
                        </wps:wsp>
                        <wps:wsp>
                          <wps:cNvPr id="822" name="Freeform 535"/>
                          <wps:cNvSpPr>
                            <a:spLocks noEditPoints="1"/>
                          </wps:cNvSpPr>
                          <wps:spPr bwMode="auto">
                            <a:xfrm>
                              <a:off x="1198" y="175"/>
                              <a:ext cx="923" cy="794"/>
                            </a:xfrm>
                            <a:custGeom>
                              <a:avLst/>
                              <a:gdLst>
                                <a:gd name="T0" fmla="*/ 749 w 1845"/>
                                <a:gd name="T1" fmla="*/ 18 h 1587"/>
                                <a:gd name="T2" fmla="*/ 509 w 1845"/>
                                <a:gd name="T3" fmla="*/ 88 h 1587"/>
                                <a:gd name="T4" fmla="*/ 305 w 1845"/>
                                <a:gd name="T5" fmla="*/ 211 h 1587"/>
                                <a:gd name="T6" fmla="*/ 145 w 1845"/>
                                <a:gd name="T7" fmla="*/ 375 h 1587"/>
                                <a:gd name="T8" fmla="*/ 42 w 1845"/>
                                <a:gd name="T9" fmla="*/ 571 h 1587"/>
                                <a:gd name="T10" fmla="*/ 6 w 1845"/>
                                <a:gd name="T11" fmla="*/ 793 h 1587"/>
                                <a:gd name="T12" fmla="*/ 42 w 1845"/>
                                <a:gd name="T13" fmla="*/ 1016 h 1587"/>
                                <a:gd name="T14" fmla="*/ 145 w 1845"/>
                                <a:gd name="T15" fmla="*/ 1212 h 1587"/>
                                <a:gd name="T16" fmla="*/ 305 w 1845"/>
                                <a:gd name="T17" fmla="*/ 1376 h 1587"/>
                                <a:gd name="T18" fmla="*/ 509 w 1845"/>
                                <a:gd name="T19" fmla="*/ 1499 h 1587"/>
                                <a:gd name="T20" fmla="*/ 749 w 1845"/>
                                <a:gd name="T21" fmla="*/ 1569 h 1587"/>
                                <a:gd name="T22" fmla="*/ 1011 w 1845"/>
                                <a:gd name="T23" fmla="*/ 1579 h 1587"/>
                                <a:gd name="T24" fmla="*/ 1260 w 1845"/>
                                <a:gd name="T25" fmla="*/ 1528 h 1587"/>
                                <a:gd name="T26" fmla="*/ 1477 w 1845"/>
                                <a:gd name="T27" fmla="*/ 1422 h 1587"/>
                                <a:gd name="T28" fmla="*/ 1652 w 1845"/>
                                <a:gd name="T29" fmla="*/ 1272 h 1587"/>
                                <a:gd name="T30" fmla="*/ 1776 w 1845"/>
                                <a:gd name="T31" fmla="*/ 1084 h 1587"/>
                                <a:gd name="T32" fmla="*/ 1835 w 1845"/>
                                <a:gd name="T33" fmla="*/ 870 h 1587"/>
                                <a:gd name="T34" fmla="*/ 1823 w 1845"/>
                                <a:gd name="T35" fmla="*/ 643 h 1587"/>
                                <a:gd name="T36" fmla="*/ 1741 w 1845"/>
                                <a:gd name="T37" fmla="*/ 437 h 1587"/>
                                <a:gd name="T38" fmla="*/ 1600 w 1845"/>
                                <a:gd name="T39" fmla="*/ 261 h 1587"/>
                                <a:gd name="T40" fmla="*/ 1410 w 1845"/>
                                <a:gd name="T41" fmla="*/ 124 h 1587"/>
                                <a:gd name="T42" fmla="*/ 1180 w 1845"/>
                                <a:gd name="T43" fmla="*/ 35 h 1587"/>
                                <a:gd name="T44" fmla="*/ 923 w 1845"/>
                                <a:gd name="T45" fmla="*/ 3 h 1587"/>
                                <a:gd name="T46" fmla="*/ 1098 w 1845"/>
                                <a:gd name="T47" fmla="*/ 14 h 1587"/>
                                <a:gd name="T48" fmla="*/ 1339 w 1845"/>
                                <a:gd name="T49" fmla="*/ 85 h 1587"/>
                                <a:gd name="T50" fmla="*/ 1545 w 1845"/>
                                <a:gd name="T51" fmla="*/ 207 h 1587"/>
                                <a:gd name="T52" fmla="*/ 1704 w 1845"/>
                                <a:gd name="T53" fmla="*/ 372 h 1587"/>
                                <a:gd name="T54" fmla="*/ 1809 w 1845"/>
                                <a:gd name="T55" fmla="*/ 570 h 1587"/>
                                <a:gd name="T56" fmla="*/ 1845 w 1845"/>
                                <a:gd name="T57" fmla="*/ 793 h 1587"/>
                                <a:gd name="T58" fmla="*/ 1809 w 1845"/>
                                <a:gd name="T59" fmla="*/ 1017 h 1587"/>
                                <a:gd name="T60" fmla="*/ 1704 w 1845"/>
                                <a:gd name="T61" fmla="*/ 1215 h 1587"/>
                                <a:gd name="T62" fmla="*/ 1545 w 1845"/>
                                <a:gd name="T63" fmla="*/ 1380 h 1587"/>
                                <a:gd name="T64" fmla="*/ 1339 w 1845"/>
                                <a:gd name="T65" fmla="*/ 1502 h 1587"/>
                                <a:gd name="T66" fmla="*/ 1098 w 1845"/>
                                <a:gd name="T67" fmla="*/ 1573 h 1587"/>
                                <a:gd name="T68" fmla="*/ 833 w 1845"/>
                                <a:gd name="T69" fmla="*/ 1584 h 1587"/>
                                <a:gd name="T70" fmla="*/ 584 w 1845"/>
                                <a:gd name="T71" fmla="*/ 1531 h 1587"/>
                                <a:gd name="T72" fmla="*/ 365 w 1845"/>
                                <a:gd name="T73" fmla="*/ 1426 h 1587"/>
                                <a:gd name="T74" fmla="*/ 189 w 1845"/>
                                <a:gd name="T75" fmla="*/ 1274 h 1587"/>
                                <a:gd name="T76" fmla="*/ 65 w 1845"/>
                                <a:gd name="T77" fmla="*/ 1086 h 1587"/>
                                <a:gd name="T78" fmla="*/ 4 w 1845"/>
                                <a:gd name="T79" fmla="*/ 870 h 1587"/>
                                <a:gd name="T80" fmla="*/ 17 w 1845"/>
                                <a:gd name="T81" fmla="*/ 643 h 1587"/>
                                <a:gd name="T82" fmla="*/ 100 w 1845"/>
                                <a:gd name="T83" fmla="*/ 435 h 1587"/>
                                <a:gd name="T84" fmla="*/ 241 w 1845"/>
                                <a:gd name="T85" fmla="*/ 258 h 1587"/>
                                <a:gd name="T86" fmla="*/ 433 w 1845"/>
                                <a:gd name="T87" fmla="*/ 120 h 1587"/>
                                <a:gd name="T88" fmla="*/ 664 w 1845"/>
                                <a:gd name="T89" fmla="*/ 31 h 1587"/>
                                <a:gd name="T90" fmla="*/ 923 w 1845"/>
                                <a:gd name="T91" fmla="*/ 0 h 1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45" h="1587">
                                  <a:moveTo>
                                    <a:pt x="923" y="3"/>
                                  </a:moveTo>
                                  <a:lnTo>
                                    <a:pt x="835" y="7"/>
                                  </a:lnTo>
                                  <a:lnTo>
                                    <a:pt x="749" y="18"/>
                                  </a:lnTo>
                                  <a:lnTo>
                                    <a:pt x="665" y="35"/>
                                  </a:lnTo>
                                  <a:lnTo>
                                    <a:pt x="585" y="59"/>
                                  </a:lnTo>
                                  <a:lnTo>
                                    <a:pt x="509" y="88"/>
                                  </a:lnTo>
                                  <a:lnTo>
                                    <a:pt x="436" y="124"/>
                                  </a:lnTo>
                                  <a:lnTo>
                                    <a:pt x="368" y="165"/>
                                  </a:lnTo>
                                  <a:lnTo>
                                    <a:pt x="305" y="211"/>
                                  </a:lnTo>
                                  <a:lnTo>
                                    <a:pt x="245" y="261"/>
                                  </a:lnTo>
                                  <a:lnTo>
                                    <a:pt x="193" y="315"/>
                                  </a:lnTo>
                                  <a:lnTo>
                                    <a:pt x="145" y="375"/>
                                  </a:lnTo>
                                  <a:lnTo>
                                    <a:pt x="104" y="437"/>
                                  </a:lnTo>
                                  <a:lnTo>
                                    <a:pt x="69" y="503"/>
                                  </a:lnTo>
                                  <a:lnTo>
                                    <a:pt x="42" y="571"/>
                                  </a:lnTo>
                                  <a:lnTo>
                                    <a:pt x="23" y="643"/>
                                  </a:lnTo>
                                  <a:lnTo>
                                    <a:pt x="10" y="717"/>
                                  </a:lnTo>
                                  <a:lnTo>
                                    <a:pt x="6" y="793"/>
                                  </a:lnTo>
                                  <a:lnTo>
                                    <a:pt x="10" y="870"/>
                                  </a:lnTo>
                                  <a:lnTo>
                                    <a:pt x="23" y="944"/>
                                  </a:lnTo>
                                  <a:lnTo>
                                    <a:pt x="42" y="1016"/>
                                  </a:lnTo>
                                  <a:lnTo>
                                    <a:pt x="69" y="1084"/>
                                  </a:lnTo>
                                  <a:lnTo>
                                    <a:pt x="104" y="1150"/>
                                  </a:lnTo>
                                  <a:lnTo>
                                    <a:pt x="145" y="1212"/>
                                  </a:lnTo>
                                  <a:lnTo>
                                    <a:pt x="193" y="1272"/>
                                  </a:lnTo>
                                  <a:lnTo>
                                    <a:pt x="245" y="1326"/>
                                  </a:lnTo>
                                  <a:lnTo>
                                    <a:pt x="305" y="1376"/>
                                  </a:lnTo>
                                  <a:lnTo>
                                    <a:pt x="368" y="1422"/>
                                  </a:lnTo>
                                  <a:lnTo>
                                    <a:pt x="436" y="1462"/>
                                  </a:lnTo>
                                  <a:lnTo>
                                    <a:pt x="509" y="1499"/>
                                  </a:lnTo>
                                  <a:lnTo>
                                    <a:pt x="585" y="1528"/>
                                  </a:lnTo>
                                  <a:lnTo>
                                    <a:pt x="665" y="1551"/>
                                  </a:lnTo>
                                  <a:lnTo>
                                    <a:pt x="749" y="1569"/>
                                  </a:lnTo>
                                  <a:lnTo>
                                    <a:pt x="835" y="1579"/>
                                  </a:lnTo>
                                  <a:lnTo>
                                    <a:pt x="923" y="1582"/>
                                  </a:lnTo>
                                  <a:lnTo>
                                    <a:pt x="1011" y="1579"/>
                                  </a:lnTo>
                                  <a:lnTo>
                                    <a:pt x="1097" y="1569"/>
                                  </a:lnTo>
                                  <a:lnTo>
                                    <a:pt x="1180" y="1551"/>
                                  </a:lnTo>
                                  <a:lnTo>
                                    <a:pt x="1260" y="1528"/>
                                  </a:lnTo>
                                  <a:lnTo>
                                    <a:pt x="1336" y="1499"/>
                                  </a:lnTo>
                                  <a:lnTo>
                                    <a:pt x="1410" y="1462"/>
                                  </a:lnTo>
                                  <a:lnTo>
                                    <a:pt x="1477" y="1422"/>
                                  </a:lnTo>
                                  <a:lnTo>
                                    <a:pt x="1541" y="1376"/>
                                  </a:lnTo>
                                  <a:lnTo>
                                    <a:pt x="1600" y="1326"/>
                                  </a:lnTo>
                                  <a:lnTo>
                                    <a:pt x="1652" y="1272"/>
                                  </a:lnTo>
                                  <a:lnTo>
                                    <a:pt x="1700" y="1212"/>
                                  </a:lnTo>
                                  <a:lnTo>
                                    <a:pt x="1741" y="1150"/>
                                  </a:lnTo>
                                  <a:lnTo>
                                    <a:pt x="1776" y="1084"/>
                                  </a:lnTo>
                                  <a:lnTo>
                                    <a:pt x="1803" y="1016"/>
                                  </a:lnTo>
                                  <a:lnTo>
                                    <a:pt x="1823" y="944"/>
                                  </a:lnTo>
                                  <a:lnTo>
                                    <a:pt x="1835" y="870"/>
                                  </a:lnTo>
                                  <a:lnTo>
                                    <a:pt x="1840" y="793"/>
                                  </a:lnTo>
                                  <a:lnTo>
                                    <a:pt x="1835" y="717"/>
                                  </a:lnTo>
                                  <a:lnTo>
                                    <a:pt x="1823" y="643"/>
                                  </a:lnTo>
                                  <a:lnTo>
                                    <a:pt x="1803" y="571"/>
                                  </a:lnTo>
                                  <a:lnTo>
                                    <a:pt x="1776" y="503"/>
                                  </a:lnTo>
                                  <a:lnTo>
                                    <a:pt x="1741" y="437"/>
                                  </a:lnTo>
                                  <a:lnTo>
                                    <a:pt x="1700" y="375"/>
                                  </a:lnTo>
                                  <a:lnTo>
                                    <a:pt x="1652" y="315"/>
                                  </a:lnTo>
                                  <a:lnTo>
                                    <a:pt x="1600" y="261"/>
                                  </a:lnTo>
                                  <a:lnTo>
                                    <a:pt x="1541" y="211"/>
                                  </a:lnTo>
                                  <a:lnTo>
                                    <a:pt x="1477" y="165"/>
                                  </a:lnTo>
                                  <a:lnTo>
                                    <a:pt x="1410" y="124"/>
                                  </a:lnTo>
                                  <a:lnTo>
                                    <a:pt x="1336" y="88"/>
                                  </a:lnTo>
                                  <a:lnTo>
                                    <a:pt x="1260" y="59"/>
                                  </a:lnTo>
                                  <a:lnTo>
                                    <a:pt x="1180" y="35"/>
                                  </a:lnTo>
                                  <a:lnTo>
                                    <a:pt x="1097" y="18"/>
                                  </a:lnTo>
                                  <a:lnTo>
                                    <a:pt x="1011" y="7"/>
                                  </a:lnTo>
                                  <a:lnTo>
                                    <a:pt x="923" y="3"/>
                                  </a:lnTo>
                                  <a:close/>
                                  <a:moveTo>
                                    <a:pt x="923" y="0"/>
                                  </a:moveTo>
                                  <a:lnTo>
                                    <a:pt x="1012" y="3"/>
                                  </a:lnTo>
                                  <a:lnTo>
                                    <a:pt x="1098" y="14"/>
                                  </a:lnTo>
                                  <a:lnTo>
                                    <a:pt x="1181" y="31"/>
                                  </a:lnTo>
                                  <a:lnTo>
                                    <a:pt x="1262" y="54"/>
                                  </a:lnTo>
                                  <a:lnTo>
                                    <a:pt x="1339" y="85"/>
                                  </a:lnTo>
                                  <a:lnTo>
                                    <a:pt x="1413" y="120"/>
                                  </a:lnTo>
                                  <a:lnTo>
                                    <a:pt x="1480" y="161"/>
                                  </a:lnTo>
                                  <a:lnTo>
                                    <a:pt x="1545" y="207"/>
                                  </a:lnTo>
                                  <a:lnTo>
                                    <a:pt x="1604" y="258"/>
                                  </a:lnTo>
                                  <a:lnTo>
                                    <a:pt x="1656" y="313"/>
                                  </a:lnTo>
                                  <a:lnTo>
                                    <a:pt x="1704" y="372"/>
                                  </a:lnTo>
                                  <a:lnTo>
                                    <a:pt x="1745" y="435"/>
                                  </a:lnTo>
                                  <a:lnTo>
                                    <a:pt x="1780" y="501"/>
                                  </a:lnTo>
                                  <a:lnTo>
                                    <a:pt x="1809" y="570"/>
                                  </a:lnTo>
                                  <a:lnTo>
                                    <a:pt x="1828" y="643"/>
                                  </a:lnTo>
                                  <a:lnTo>
                                    <a:pt x="1841" y="717"/>
                                  </a:lnTo>
                                  <a:lnTo>
                                    <a:pt x="1845" y="793"/>
                                  </a:lnTo>
                                  <a:lnTo>
                                    <a:pt x="1841" y="870"/>
                                  </a:lnTo>
                                  <a:lnTo>
                                    <a:pt x="1828" y="944"/>
                                  </a:lnTo>
                                  <a:lnTo>
                                    <a:pt x="1809" y="1017"/>
                                  </a:lnTo>
                                  <a:lnTo>
                                    <a:pt x="1780" y="1086"/>
                                  </a:lnTo>
                                  <a:lnTo>
                                    <a:pt x="1745" y="1151"/>
                                  </a:lnTo>
                                  <a:lnTo>
                                    <a:pt x="1704" y="1215"/>
                                  </a:lnTo>
                                  <a:lnTo>
                                    <a:pt x="1656" y="1274"/>
                                  </a:lnTo>
                                  <a:lnTo>
                                    <a:pt x="1604" y="1329"/>
                                  </a:lnTo>
                                  <a:lnTo>
                                    <a:pt x="1545" y="1380"/>
                                  </a:lnTo>
                                  <a:lnTo>
                                    <a:pt x="1480" y="1426"/>
                                  </a:lnTo>
                                  <a:lnTo>
                                    <a:pt x="1413" y="1467"/>
                                  </a:lnTo>
                                  <a:lnTo>
                                    <a:pt x="1339" y="1502"/>
                                  </a:lnTo>
                                  <a:lnTo>
                                    <a:pt x="1262" y="1531"/>
                                  </a:lnTo>
                                  <a:lnTo>
                                    <a:pt x="1181" y="1556"/>
                                  </a:lnTo>
                                  <a:lnTo>
                                    <a:pt x="1098" y="1573"/>
                                  </a:lnTo>
                                  <a:lnTo>
                                    <a:pt x="1012" y="1584"/>
                                  </a:lnTo>
                                  <a:lnTo>
                                    <a:pt x="923" y="1587"/>
                                  </a:lnTo>
                                  <a:lnTo>
                                    <a:pt x="833" y="1584"/>
                                  </a:lnTo>
                                  <a:lnTo>
                                    <a:pt x="747" y="1573"/>
                                  </a:lnTo>
                                  <a:lnTo>
                                    <a:pt x="664" y="1556"/>
                                  </a:lnTo>
                                  <a:lnTo>
                                    <a:pt x="584" y="1531"/>
                                  </a:lnTo>
                                  <a:lnTo>
                                    <a:pt x="506" y="1502"/>
                                  </a:lnTo>
                                  <a:lnTo>
                                    <a:pt x="433" y="1467"/>
                                  </a:lnTo>
                                  <a:lnTo>
                                    <a:pt x="365" y="1426"/>
                                  </a:lnTo>
                                  <a:lnTo>
                                    <a:pt x="300" y="1380"/>
                                  </a:lnTo>
                                  <a:lnTo>
                                    <a:pt x="241" y="1329"/>
                                  </a:lnTo>
                                  <a:lnTo>
                                    <a:pt x="189" y="1274"/>
                                  </a:lnTo>
                                  <a:lnTo>
                                    <a:pt x="141" y="1215"/>
                                  </a:lnTo>
                                  <a:lnTo>
                                    <a:pt x="100" y="1151"/>
                                  </a:lnTo>
                                  <a:lnTo>
                                    <a:pt x="65" y="1086"/>
                                  </a:lnTo>
                                  <a:lnTo>
                                    <a:pt x="37" y="1017"/>
                                  </a:lnTo>
                                  <a:lnTo>
                                    <a:pt x="17" y="944"/>
                                  </a:lnTo>
                                  <a:lnTo>
                                    <a:pt x="4" y="870"/>
                                  </a:lnTo>
                                  <a:lnTo>
                                    <a:pt x="0" y="793"/>
                                  </a:lnTo>
                                  <a:lnTo>
                                    <a:pt x="4" y="717"/>
                                  </a:lnTo>
                                  <a:lnTo>
                                    <a:pt x="17" y="643"/>
                                  </a:lnTo>
                                  <a:lnTo>
                                    <a:pt x="37" y="570"/>
                                  </a:lnTo>
                                  <a:lnTo>
                                    <a:pt x="65" y="501"/>
                                  </a:lnTo>
                                  <a:lnTo>
                                    <a:pt x="100" y="435"/>
                                  </a:lnTo>
                                  <a:lnTo>
                                    <a:pt x="141" y="372"/>
                                  </a:lnTo>
                                  <a:lnTo>
                                    <a:pt x="189" y="313"/>
                                  </a:lnTo>
                                  <a:lnTo>
                                    <a:pt x="241" y="258"/>
                                  </a:lnTo>
                                  <a:lnTo>
                                    <a:pt x="300" y="207"/>
                                  </a:lnTo>
                                  <a:lnTo>
                                    <a:pt x="365" y="161"/>
                                  </a:lnTo>
                                  <a:lnTo>
                                    <a:pt x="433" y="120"/>
                                  </a:lnTo>
                                  <a:lnTo>
                                    <a:pt x="506" y="85"/>
                                  </a:lnTo>
                                  <a:lnTo>
                                    <a:pt x="584" y="54"/>
                                  </a:lnTo>
                                  <a:lnTo>
                                    <a:pt x="664" y="31"/>
                                  </a:lnTo>
                                  <a:lnTo>
                                    <a:pt x="747" y="14"/>
                                  </a:lnTo>
                                  <a:lnTo>
                                    <a:pt x="833" y="3"/>
                                  </a:lnTo>
                                  <a:lnTo>
                                    <a:pt x="923" y="0"/>
                                  </a:lnTo>
                                  <a:close/>
                                </a:path>
                              </a:pathLst>
                            </a:custGeom>
                            <a:solidFill>
                              <a:srgbClr val="FFDC4E"/>
                            </a:solidFill>
                            <a:ln>
                              <a:noFill/>
                            </a:ln>
                            <a:extLst>
                              <a:ext uri="{91240B29-F687-4F45-9708-019B960494DF}">
                                <a14:hiddenLine xmlns:a14="http://schemas.microsoft.com/office/drawing/2010/main" w="0">
                                  <a:solidFill>
                                    <a:srgbClr val="FFDC4E"/>
                                  </a:solidFill>
                                  <a:prstDash val="solid"/>
                                  <a:round/>
                                  <a:headEnd/>
                                  <a:tailEnd/>
                                </a14:hiddenLine>
                              </a:ext>
                            </a:extLst>
                          </wps:spPr>
                          <wps:bodyPr rot="0" vert="horz" wrap="square" lIns="91440" tIns="45720" rIns="91440" bIns="45720" anchor="t" anchorCtr="0" upright="1">
                            <a:noAutofit/>
                          </wps:bodyPr>
                        </wps:wsp>
                        <wps:wsp>
                          <wps:cNvPr id="823" name="Freeform 536"/>
                          <wps:cNvSpPr>
                            <a:spLocks noEditPoints="1"/>
                          </wps:cNvSpPr>
                          <wps:spPr bwMode="auto">
                            <a:xfrm>
                              <a:off x="1196" y="173"/>
                              <a:ext cx="927" cy="799"/>
                            </a:xfrm>
                            <a:custGeom>
                              <a:avLst/>
                              <a:gdLst>
                                <a:gd name="T0" fmla="*/ 751 w 1853"/>
                                <a:gd name="T1" fmla="*/ 19 h 1597"/>
                                <a:gd name="T2" fmla="*/ 510 w 1853"/>
                                <a:gd name="T3" fmla="*/ 90 h 1597"/>
                                <a:gd name="T4" fmla="*/ 304 w 1853"/>
                                <a:gd name="T5" fmla="*/ 212 h 1597"/>
                                <a:gd name="T6" fmla="*/ 145 w 1853"/>
                                <a:gd name="T7" fmla="*/ 377 h 1597"/>
                                <a:gd name="T8" fmla="*/ 41 w 1853"/>
                                <a:gd name="T9" fmla="*/ 575 h 1597"/>
                                <a:gd name="T10" fmla="*/ 4 w 1853"/>
                                <a:gd name="T11" fmla="*/ 798 h 1597"/>
                                <a:gd name="T12" fmla="*/ 41 w 1853"/>
                                <a:gd name="T13" fmla="*/ 1022 h 1597"/>
                                <a:gd name="T14" fmla="*/ 145 w 1853"/>
                                <a:gd name="T15" fmla="*/ 1220 h 1597"/>
                                <a:gd name="T16" fmla="*/ 304 w 1853"/>
                                <a:gd name="T17" fmla="*/ 1385 h 1597"/>
                                <a:gd name="T18" fmla="*/ 510 w 1853"/>
                                <a:gd name="T19" fmla="*/ 1507 h 1597"/>
                                <a:gd name="T20" fmla="*/ 751 w 1853"/>
                                <a:gd name="T21" fmla="*/ 1578 h 1597"/>
                                <a:gd name="T22" fmla="*/ 1016 w 1853"/>
                                <a:gd name="T23" fmla="*/ 1589 h 1597"/>
                                <a:gd name="T24" fmla="*/ 1266 w 1853"/>
                                <a:gd name="T25" fmla="*/ 1536 h 1597"/>
                                <a:gd name="T26" fmla="*/ 1484 w 1853"/>
                                <a:gd name="T27" fmla="*/ 1431 h 1597"/>
                                <a:gd name="T28" fmla="*/ 1660 w 1853"/>
                                <a:gd name="T29" fmla="*/ 1279 h 1597"/>
                                <a:gd name="T30" fmla="*/ 1784 w 1853"/>
                                <a:gd name="T31" fmla="*/ 1091 h 1597"/>
                                <a:gd name="T32" fmla="*/ 1845 w 1853"/>
                                <a:gd name="T33" fmla="*/ 875 h 1597"/>
                                <a:gd name="T34" fmla="*/ 1832 w 1853"/>
                                <a:gd name="T35" fmla="*/ 648 h 1597"/>
                                <a:gd name="T36" fmla="*/ 1749 w 1853"/>
                                <a:gd name="T37" fmla="*/ 440 h 1597"/>
                                <a:gd name="T38" fmla="*/ 1608 w 1853"/>
                                <a:gd name="T39" fmla="*/ 263 h 1597"/>
                                <a:gd name="T40" fmla="*/ 1417 w 1853"/>
                                <a:gd name="T41" fmla="*/ 125 h 1597"/>
                                <a:gd name="T42" fmla="*/ 1185 w 1853"/>
                                <a:gd name="T43" fmla="*/ 36 h 1597"/>
                                <a:gd name="T44" fmla="*/ 927 w 1853"/>
                                <a:gd name="T45" fmla="*/ 5 h 1597"/>
                                <a:gd name="T46" fmla="*/ 1104 w 1853"/>
                                <a:gd name="T47" fmla="*/ 14 h 1597"/>
                                <a:gd name="T48" fmla="*/ 1345 w 1853"/>
                                <a:gd name="T49" fmla="*/ 86 h 1597"/>
                                <a:gd name="T50" fmla="*/ 1552 w 1853"/>
                                <a:gd name="T51" fmla="*/ 209 h 1597"/>
                                <a:gd name="T52" fmla="*/ 1713 w 1853"/>
                                <a:gd name="T53" fmla="*/ 375 h 1597"/>
                                <a:gd name="T54" fmla="*/ 1817 w 1853"/>
                                <a:gd name="T55" fmla="*/ 574 h 1597"/>
                                <a:gd name="T56" fmla="*/ 1853 w 1853"/>
                                <a:gd name="T57" fmla="*/ 798 h 1597"/>
                                <a:gd name="T58" fmla="*/ 1817 w 1853"/>
                                <a:gd name="T59" fmla="*/ 1023 h 1597"/>
                                <a:gd name="T60" fmla="*/ 1713 w 1853"/>
                                <a:gd name="T61" fmla="*/ 1222 h 1597"/>
                                <a:gd name="T62" fmla="*/ 1552 w 1853"/>
                                <a:gd name="T63" fmla="*/ 1388 h 1597"/>
                                <a:gd name="T64" fmla="*/ 1345 w 1853"/>
                                <a:gd name="T65" fmla="*/ 1511 h 1597"/>
                                <a:gd name="T66" fmla="*/ 1104 w 1853"/>
                                <a:gd name="T67" fmla="*/ 1582 h 1597"/>
                                <a:gd name="T68" fmla="*/ 837 w 1853"/>
                                <a:gd name="T69" fmla="*/ 1593 h 1597"/>
                                <a:gd name="T70" fmla="*/ 585 w 1853"/>
                                <a:gd name="T71" fmla="*/ 1541 h 1597"/>
                                <a:gd name="T72" fmla="*/ 365 w 1853"/>
                                <a:gd name="T73" fmla="*/ 1434 h 1597"/>
                                <a:gd name="T74" fmla="*/ 189 w 1853"/>
                                <a:gd name="T75" fmla="*/ 1281 h 1597"/>
                                <a:gd name="T76" fmla="*/ 65 w 1853"/>
                                <a:gd name="T77" fmla="*/ 1092 h 1597"/>
                                <a:gd name="T78" fmla="*/ 4 w 1853"/>
                                <a:gd name="T79" fmla="*/ 875 h 1597"/>
                                <a:gd name="T80" fmla="*/ 15 w 1853"/>
                                <a:gd name="T81" fmla="*/ 647 h 1597"/>
                                <a:gd name="T82" fmla="*/ 99 w 1853"/>
                                <a:gd name="T83" fmla="*/ 438 h 1597"/>
                                <a:gd name="T84" fmla="*/ 242 w 1853"/>
                                <a:gd name="T85" fmla="*/ 260 h 1597"/>
                                <a:gd name="T86" fmla="*/ 434 w 1853"/>
                                <a:gd name="T87" fmla="*/ 121 h 1597"/>
                                <a:gd name="T88" fmla="*/ 667 w 1853"/>
                                <a:gd name="T89" fmla="*/ 31 h 1597"/>
                                <a:gd name="T90" fmla="*/ 927 w 1853"/>
                                <a:gd name="T91" fmla="*/ 0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3" h="1597">
                                  <a:moveTo>
                                    <a:pt x="927" y="5"/>
                                  </a:moveTo>
                                  <a:lnTo>
                                    <a:pt x="837" y="8"/>
                                  </a:lnTo>
                                  <a:lnTo>
                                    <a:pt x="751" y="19"/>
                                  </a:lnTo>
                                  <a:lnTo>
                                    <a:pt x="668" y="36"/>
                                  </a:lnTo>
                                  <a:lnTo>
                                    <a:pt x="588" y="59"/>
                                  </a:lnTo>
                                  <a:lnTo>
                                    <a:pt x="510" y="90"/>
                                  </a:lnTo>
                                  <a:lnTo>
                                    <a:pt x="437" y="125"/>
                                  </a:lnTo>
                                  <a:lnTo>
                                    <a:pt x="369" y="166"/>
                                  </a:lnTo>
                                  <a:lnTo>
                                    <a:pt x="304" y="212"/>
                                  </a:lnTo>
                                  <a:lnTo>
                                    <a:pt x="245" y="263"/>
                                  </a:lnTo>
                                  <a:lnTo>
                                    <a:pt x="193" y="318"/>
                                  </a:lnTo>
                                  <a:lnTo>
                                    <a:pt x="145" y="377"/>
                                  </a:lnTo>
                                  <a:lnTo>
                                    <a:pt x="104" y="440"/>
                                  </a:lnTo>
                                  <a:lnTo>
                                    <a:pt x="69" y="506"/>
                                  </a:lnTo>
                                  <a:lnTo>
                                    <a:pt x="41" y="575"/>
                                  </a:lnTo>
                                  <a:lnTo>
                                    <a:pt x="21" y="648"/>
                                  </a:lnTo>
                                  <a:lnTo>
                                    <a:pt x="8" y="722"/>
                                  </a:lnTo>
                                  <a:lnTo>
                                    <a:pt x="4" y="798"/>
                                  </a:lnTo>
                                  <a:lnTo>
                                    <a:pt x="8" y="875"/>
                                  </a:lnTo>
                                  <a:lnTo>
                                    <a:pt x="21" y="949"/>
                                  </a:lnTo>
                                  <a:lnTo>
                                    <a:pt x="41" y="1022"/>
                                  </a:lnTo>
                                  <a:lnTo>
                                    <a:pt x="69" y="1091"/>
                                  </a:lnTo>
                                  <a:lnTo>
                                    <a:pt x="104" y="1156"/>
                                  </a:lnTo>
                                  <a:lnTo>
                                    <a:pt x="145" y="1220"/>
                                  </a:lnTo>
                                  <a:lnTo>
                                    <a:pt x="193" y="1279"/>
                                  </a:lnTo>
                                  <a:lnTo>
                                    <a:pt x="245" y="1334"/>
                                  </a:lnTo>
                                  <a:lnTo>
                                    <a:pt x="304" y="1385"/>
                                  </a:lnTo>
                                  <a:lnTo>
                                    <a:pt x="369" y="1431"/>
                                  </a:lnTo>
                                  <a:lnTo>
                                    <a:pt x="437" y="1472"/>
                                  </a:lnTo>
                                  <a:lnTo>
                                    <a:pt x="510" y="1507"/>
                                  </a:lnTo>
                                  <a:lnTo>
                                    <a:pt x="588" y="1536"/>
                                  </a:lnTo>
                                  <a:lnTo>
                                    <a:pt x="668" y="1561"/>
                                  </a:lnTo>
                                  <a:lnTo>
                                    <a:pt x="751" y="1578"/>
                                  </a:lnTo>
                                  <a:lnTo>
                                    <a:pt x="837" y="1589"/>
                                  </a:lnTo>
                                  <a:lnTo>
                                    <a:pt x="927" y="1592"/>
                                  </a:lnTo>
                                  <a:lnTo>
                                    <a:pt x="1016" y="1589"/>
                                  </a:lnTo>
                                  <a:lnTo>
                                    <a:pt x="1102" y="1578"/>
                                  </a:lnTo>
                                  <a:lnTo>
                                    <a:pt x="1185" y="1561"/>
                                  </a:lnTo>
                                  <a:lnTo>
                                    <a:pt x="1266" y="1536"/>
                                  </a:lnTo>
                                  <a:lnTo>
                                    <a:pt x="1343" y="1507"/>
                                  </a:lnTo>
                                  <a:lnTo>
                                    <a:pt x="1417" y="1472"/>
                                  </a:lnTo>
                                  <a:lnTo>
                                    <a:pt x="1484" y="1431"/>
                                  </a:lnTo>
                                  <a:lnTo>
                                    <a:pt x="1549" y="1385"/>
                                  </a:lnTo>
                                  <a:lnTo>
                                    <a:pt x="1608" y="1334"/>
                                  </a:lnTo>
                                  <a:lnTo>
                                    <a:pt x="1660" y="1279"/>
                                  </a:lnTo>
                                  <a:lnTo>
                                    <a:pt x="1708" y="1220"/>
                                  </a:lnTo>
                                  <a:lnTo>
                                    <a:pt x="1749" y="1156"/>
                                  </a:lnTo>
                                  <a:lnTo>
                                    <a:pt x="1784" y="1091"/>
                                  </a:lnTo>
                                  <a:lnTo>
                                    <a:pt x="1813" y="1022"/>
                                  </a:lnTo>
                                  <a:lnTo>
                                    <a:pt x="1832" y="949"/>
                                  </a:lnTo>
                                  <a:lnTo>
                                    <a:pt x="1845" y="875"/>
                                  </a:lnTo>
                                  <a:lnTo>
                                    <a:pt x="1849" y="798"/>
                                  </a:lnTo>
                                  <a:lnTo>
                                    <a:pt x="1845" y="722"/>
                                  </a:lnTo>
                                  <a:lnTo>
                                    <a:pt x="1832" y="648"/>
                                  </a:lnTo>
                                  <a:lnTo>
                                    <a:pt x="1813" y="575"/>
                                  </a:lnTo>
                                  <a:lnTo>
                                    <a:pt x="1784" y="506"/>
                                  </a:lnTo>
                                  <a:lnTo>
                                    <a:pt x="1749" y="440"/>
                                  </a:lnTo>
                                  <a:lnTo>
                                    <a:pt x="1708" y="377"/>
                                  </a:lnTo>
                                  <a:lnTo>
                                    <a:pt x="1660" y="318"/>
                                  </a:lnTo>
                                  <a:lnTo>
                                    <a:pt x="1608" y="263"/>
                                  </a:lnTo>
                                  <a:lnTo>
                                    <a:pt x="1549" y="212"/>
                                  </a:lnTo>
                                  <a:lnTo>
                                    <a:pt x="1484" y="166"/>
                                  </a:lnTo>
                                  <a:lnTo>
                                    <a:pt x="1417" y="125"/>
                                  </a:lnTo>
                                  <a:lnTo>
                                    <a:pt x="1343" y="90"/>
                                  </a:lnTo>
                                  <a:lnTo>
                                    <a:pt x="1266" y="59"/>
                                  </a:lnTo>
                                  <a:lnTo>
                                    <a:pt x="1185" y="36"/>
                                  </a:lnTo>
                                  <a:lnTo>
                                    <a:pt x="1102" y="19"/>
                                  </a:lnTo>
                                  <a:lnTo>
                                    <a:pt x="1016" y="8"/>
                                  </a:lnTo>
                                  <a:lnTo>
                                    <a:pt x="927" y="5"/>
                                  </a:lnTo>
                                  <a:close/>
                                  <a:moveTo>
                                    <a:pt x="927" y="0"/>
                                  </a:moveTo>
                                  <a:lnTo>
                                    <a:pt x="1016" y="4"/>
                                  </a:lnTo>
                                  <a:lnTo>
                                    <a:pt x="1104" y="14"/>
                                  </a:lnTo>
                                  <a:lnTo>
                                    <a:pt x="1187" y="31"/>
                                  </a:lnTo>
                                  <a:lnTo>
                                    <a:pt x="1269" y="56"/>
                                  </a:lnTo>
                                  <a:lnTo>
                                    <a:pt x="1345" y="86"/>
                                  </a:lnTo>
                                  <a:lnTo>
                                    <a:pt x="1419" y="121"/>
                                  </a:lnTo>
                                  <a:lnTo>
                                    <a:pt x="1488" y="163"/>
                                  </a:lnTo>
                                  <a:lnTo>
                                    <a:pt x="1552" y="209"/>
                                  </a:lnTo>
                                  <a:lnTo>
                                    <a:pt x="1611" y="260"/>
                                  </a:lnTo>
                                  <a:lnTo>
                                    <a:pt x="1665" y="315"/>
                                  </a:lnTo>
                                  <a:lnTo>
                                    <a:pt x="1713" y="375"/>
                                  </a:lnTo>
                                  <a:lnTo>
                                    <a:pt x="1755" y="438"/>
                                  </a:lnTo>
                                  <a:lnTo>
                                    <a:pt x="1789" y="505"/>
                                  </a:lnTo>
                                  <a:lnTo>
                                    <a:pt x="1817" y="574"/>
                                  </a:lnTo>
                                  <a:lnTo>
                                    <a:pt x="1838" y="647"/>
                                  </a:lnTo>
                                  <a:lnTo>
                                    <a:pt x="1849" y="722"/>
                                  </a:lnTo>
                                  <a:lnTo>
                                    <a:pt x="1853" y="798"/>
                                  </a:lnTo>
                                  <a:lnTo>
                                    <a:pt x="1849" y="875"/>
                                  </a:lnTo>
                                  <a:lnTo>
                                    <a:pt x="1838" y="950"/>
                                  </a:lnTo>
                                  <a:lnTo>
                                    <a:pt x="1817" y="1023"/>
                                  </a:lnTo>
                                  <a:lnTo>
                                    <a:pt x="1789" y="1092"/>
                                  </a:lnTo>
                                  <a:lnTo>
                                    <a:pt x="1755" y="1159"/>
                                  </a:lnTo>
                                  <a:lnTo>
                                    <a:pt x="1713" y="1222"/>
                                  </a:lnTo>
                                  <a:lnTo>
                                    <a:pt x="1665" y="1281"/>
                                  </a:lnTo>
                                  <a:lnTo>
                                    <a:pt x="1611" y="1337"/>
                                  </a:lnTo>
                                  <a:lnTo>
                                    <a:pt x="1552" y="1388"/>
                                  </a:lnTo>
                                  <a:lnTo>
                                    <a:pt x="1488" y="1434"/>
                                  </a:lnTo>
                                  <a:lnTo>
                                    <a:pt x="1419" y="1476"/>
                                  </a:lnTo>
                                  <a:lnTo>
                                    <a:pt x="1345" y="1511"/>
                                  </a:lnTo>
                                  <a:lnTo>
                                    <a:pt x="1269" y="1541"/>
                                  </a:lnTo>
                                  <a:lnTo>
                                    <a:pt x="1187" y="1565"/>
                                  </a:lnTo>
                                  <a:lnTo>
                                    <a:pt x="1104" y="1582"/>
                                  </a:lnTo>
                                  <a:lnTo>
                                    <a:pt x="1016" y="1593"/>
                                  </a:lnTo>
                                  <a:lnTo>
                                    <a:pt x="927" y="1597"/>
                                  </a:lnTo>
                                  <a:lnTo>
                                    <a:pt x="837" y="1593"/>
                                  </a:lnTo>
                                  <a:lnTo>
                                    <a:pt x="750" y="1582"/>
                                  </a:lnTo>
                                  <a:lnTo>
                                    <a:pt x="667" y="1565"/>
                                  </a:lnTo>
                                  <a:lnTo>
                                    <a:pt x="585" y="1541"/>
                                  </a:lnTo>
                                  <a:lnTo>
                                    <a:pt x="509" y="1511"/>
                                  </a:lnTo>
                                  <a:lnTo>
                                    <a:pt x="434" y="1476"/>
                                  </a:lnTo>
                                  <a:lnTo>
                                    <a:pt x="365" y="1434"/>
                                  </a:lnTo>
                                  <a:lnTo>
                                    <a:pt x="302" y="1388"/>
                                  </a:lnTo>
                                  <a:lnTo>
                                    <a:pt x="242" y="1337"/>
                                  </a:lnTo>
                                  <a:lnTo>
                                    <a:pt x="189" y="1281"/>
                                  </a:lnTo>
                                  <a:lnTo>
                                    <a:pt x="141" y="1222"/>
                                  </a:lnTo>
                                  <a:lnTo>
                                    <a:pt x="99" y="1159"/>
                                  </a:lnTo>
                                  <a:lnTo>
                                    <a:pt x="65" y="1092"/>
                                  </a:lnTo>
                                  <a:lnTo>
                                    <a:pt x="37" y="1023"/>
                                  </a:lnTo>
                                  <a:lnTo>
                                    <a:pt x="15" y="950"/>
                                  </a:lnTo>
                                  <a:lnTo>
                                    <a:pt x="4" y="875"/>
                                  </a:lnTo>
                                  <a:lnTo>
                                    <a:pt x="0" y="798"/>
                                  </a:lnTo>
                                  <a:lnTo>
                                    <a:pt x="4" y="722"/>
                                  </a:lnTo>
                                  <a:lnTo>
                                    <a:pt x="15" y="647"/>
                                  </a:lnTo>
                                  <a:lnTo>
                                    <a:pt x="37" y="574"/>
                                  </a:lnTo>
                                  <a:lnTo>
                                    <a:pt x="65" y="505"/>
                                  </a:lnTo>
                                  <a:lnTo>
                                    <a:pt x="99" y="438"/>
                                  </a:lnTo>
                                  <a:lnTo>
                                    <a:pt x="141" y="375"/>
                                  </a:lnTo>
                                  <a:lnTo>
                                    <a:pt x="189" y="315"/>
                                  </a:lnTo>
                                  <a:lnTo>
                                    <a:pt x="242" y="260"/>
                                  </a:lnTo>
                                  <a:lnTo>
                                    <a:pt x="302" y="209"/>
                                  </a:lnTo>
                                  <a:lnTo>
                                    <a:pt x="365" y="163"/>
                                  </a:lnTo>
                                  <a:lnTo>
                                    <a:pt x="434" y="121"/>
                                  </a:lnTo>
                                  <a:lnTo>
                                    <a:pt x="509" y="86"/>
                                  </a:lnTo>
                                  <a:lnTo>
                                    <a:pt x="585" y="56"/>
                                  </a:lnTo>
                                  <a:lnTo>
                                    <a:pt x="667" y="31"/>
                                  </a:lnTo>
                                  <a:lnTo>
                                    <a:pt x="750" y="14"/>
                                  </a:lnTo>
                                  <a:lnTo>
                                    <a:pt x="837" y="4"/>
                                  </a:lnTo>
                                  <a:lnTo>
                                    <a:pt x="927" y="0"/>
                                  </a:lnTo>
                                  <a:close/>
                                </a:path>
                              </a:pathLst>
                            </a:custGeom>
                            <a:solidFill>
                              <a:srgbClr val="FFDC4D"/>
                            </a:solidFill>
                            <a:ln>
                              <a:noFill/>
                            </a:ln>
                            <a:extLst>
                              <a:ext uri="{91240B29-F687-4F45-9708-019B960494DF}">
                                <a14:hiddenLine xmlns:a14="http://schemas.microsoft.com/office/drawing/2010/main" w="0">
                                  <a:solidFill>
                                    <a:srgbClr val="FFDC4D"/>
                                  </a:solidFill>
                                  <a:prstDash val="solid"/>
                                  <a:round/>
                                  <a:headEnd/>
                                  <a:tailEnd/>
                                </a14:hiddenLine>
                              </a:ext>
                            </a:extLst>
                          </wps:spPr>
                          <wps:bodyPr rot="0" vert="horz" wrap="square" lIns="91440" tIns="45720" rIns="91440" bIns="45720" anchor="t" anchorCtr="0" upright="1">
                            <a:noAutofit/>
                          </wps:bodyPr>
                        </wps:wsp>
                        <wps:wsp>
                          <wps:cNvPr id="824" name="Freeform 537"/>
                          <wps:cNvSpPr>
                            <a:spLocks noEditPoints="1"/>
                          </wps:cNvSpPr>
                          <wps:spPr bwMode="auto">
                            <a:xfrm>
                              <a:off x="1193" y="171"/>
                              <a:ext cx="933" cy="802"/>
                            </a:xfrm>
                            <a:custGeom>
                              <a:avLst/>
                              <a:gdLst>
                                <a:gd name="T0" fmla="*/ 756 w 1865"/>
                                <a:gd name="T1" fmla="*/ 19 h 1606"/>
                                <a:gd name="T2" fmla="*/ 515 w 1865"/>
                                <a:gd name="T3" fmla="*/ 91 h 1606"/>
                                <a:gd name="T4" fmla="*/ 308 w 1865"/>
                                <a:gd name="T5" fmla="*/ 214 h 1606"/>
                                <a:gd name="T6" fmla="*/ 147 w 1865"/>
                                <a:gd name="T7" fmla="*/ 380 h 1606"/>
                                <a:gd name="T8" fmla="*/ 43 w 1865"/>
                                <a:gd name="T9" fmla="*/ 579 h 1606"/>
                                <a:gd name="T10" fmla="*/ 6 w 1865"/>
                                <a:gd name="T11" fmla="*/ 803 h 1606"/>
                                <a:gd name="T12" fmla="*/ 43 w 1865"/>
                                <a:gd name="T13" fmla="*/ 1028 h 1606"/>
                                <a:gd name="T14" fmla="*/ 147 w 1865"/>
                                <a:gd name="T15" fmla="*/ 1227 h 1606"/>
                                <a:gd name="T16" fmla="*/ 308 w 1865"/>
                                <a:gd name="T17" fmla="*/ 1393 h 1606"/>
                                <a:gd name="T18" fmla="*/ 515 w 1865"/>
                                <a:gd name="T19" fmla="*/ 1516 h 1606"/>
                                <a:gd name="T20" fmla="*/ 756 w 1865"/>
                                <a:gd name="T21" fmla="*/ 1587 h 1606"/>
                                <a:gd name="T22" fmla="*/ 1022 w 1865"/>
                                <a:gd name="T23" fmla="*/ 1598 h 1606"/>
                                <a:gd name="T24" fmla="*/ 1275 w 1865"/>
                                <a:gd name="T25" fmla="*/ 1546 h 1606"/>
                                <a:gd name="T26" fmla="*/ 1494 w 1865"/>
                                <a:gd name="T27" fmla="*/ 1439 h 1606"/>
                                <a:gd name="T28" fmla="*/ 1671 w 1865"/>
                                <a:gd name="T29" fmla="*/ 1286 h 1606"/>
                                <a:gd name="T30" fmla="*/ 1795 w 1865"/>
                                <a:gd name="T31" fmla="*/ 1097 h 1606"/>
                                <a:gd name="T32" fmla="*/ 1855 w 1865"/>
                                <a:gd name="T33" fmla="*/ 880 h 1606"/>
                                <a:gd name="T34" fmla="*/ 1844 w 1865"/>
                                <a:gd name="T35" fmla="*/ 652 h 1606"/>
                                <a:gd name="T36" fmla="*/ 1761 w 1865"/>
                                <a:gd name="T37" fmla="*/ 443 h 1606"/>
                                <a:gd name="T38" fmla="*/ 1617 w 1865"/>
                                <a:gd name="T39" fmla="*/ 265 h 1606"/>
                                <a:gd name="T40" fmla="*/ 1425 w 1865"/>
                                <a:gd name="T41" fmla="*/ 126 h 1606"/>
                                <a:gd name="T42" fmla="*/ 1193 w 1865"/>
                                <a:gd name="T43" fmla="*/ 36 h 1606"/>
                                <a:gd name="T44" fmla="*/ 933 w 1865"/>
                                <a:gd name="T45" fmla="*/ 5 h 1606"/>
                                <a:gd name="T46" fmla="*/ 1110 w 1865"/>
                                <a:gd name="T47" fmla="*/ 15 h 1606"/>
                                <a:gd name="T48" fmla="*/ 1353 w 1865"/>
                                <a:gd name="T49" fmla="*/ 86 h 1606"/>
                                <a:gd name="T50" fmla="*/ 1562 w 1865"/>
                                <a:gd name="T51" fmla="*/ 211 h 1606"/>
                                <a:gd name="T52" fmla="*/ 1723 w 1865"/>
                                <a:gd name="T53" fmla="*/ 377 h 1606"/>
                                <a:gd name="T54" fmla="*/ 1828 w 1865"/>
                                <a:gd name="T55" fmla="*/ 578 h 1606"/>
                                <a:gd name="T56" fmla="*/ 1865 w 1865"/>
                                <a:gd name="T57" fmla="*/ 803 h 1606"/>
                                <a:gd name="T58" fmla="*/ 1828 w 1865"/>
                                <a:gd name="T59" fmla="*/ 1029 h 1606"/>
                                <a:gd name="T60" fmla="*/ 1723 w 1865"/>
                                <a:gd name="T61" fmla="*/ 1229 h 1606"/>
                                <a:gd name="T62" fmla="*/ 1562 w 1865"/>
                                <a:gd name="T63" fmla="*/ 1396 h 1606"/>
                                <a:gd name="T64" fmla="*/ 1353 w 1865"/>
                                <a:gd name="T65" fmla="*/ 1520 h 1606"/>
                                <a:gd name="T66" fmla="*/ 1110 w 1865"/>
                                <a:gd name="T67" fmla="*/ 1592 h 1606"/>
                                <a:gd name="T68" fmla="*/ 843 w 1865"/>
                                <a:gd name="T69" fmla="*/ 1602 h 1606"/>
                                <a:gd name="T70" fmla="*/ 589 w 1865"/>
                                <a:gd name="T71" fmla="*/ 1550 h 1606"/>
                                <a:gd name="T72" fmla="*/ 368 w 1865"/>
                                <a:gd name="T73" fmla="*/ 1443 h 1606"/>
                                <a:gd name="T74" fmla="*/ 191 w 1865"/>
                                <a:gd name="T75" fmla="*/ 1289 h 1606"/>
                                <a:gd name="T76" fmla="*/ 65 w 1865"/>
                                <a:gd name="T77" fmla="*/ 1098 h 1606"/>
                                <a:gd name="T78" fmla="*/ 5 w 1865"/>
                                <a:gd name="T79" fmla="*/ 881 h 1606"/>
                                <a:gd name="T80" fmla="*/ 17 w 1865"/>
                                <a:gd name="T81" fmla="*/ 651 h 1606"/>
                                <a:gd name="T82" fmla="*/ 100 w 1865"/>
                                <a:gd name="T83" fmla="*/ 441 h 1606"/>
                                <a:gd name="T84" fmla="*/ 244 w 1865"/>
                                <a:gd name="T85" fmla="*/ 262 h 1606"/>
                                <a:gd name="T86" fmla="*/ 437 w 1865"/>
                                <a:gd name="T87" fmla="*/ 123 h 1606"/>
                                <a:gd name="T88" fmla="*/ 671 w 1865"/>
                                <a:gd name="T89" fmla="*/ 33 h 1606"/>
                                <a:gd name="T90" fmla="*/ 933 w 1865"/>
                                <a:gd name="T91" fmla="*/ 0 h 1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65" h="1606">
                                  <a:moveTo>
                                    <a:pt x="933" y="5"/>
                                  </a:moveTo>
                                  <a:lnTo>
                                    <a:pt x="843" y="9"/>
                                  </a:lnTo>
                                  <a:lnTo>
                                    <a:pt x="756" y="19"/>
                                  </a:lnTo>
                                  <a:lnTo>
                                    <a:pt x="673" y="36"/>
                                  </a:lnTo>
                                  <a:lnTo>
                                    <a:pt x="591" y="61"/>
                                  </a:lnTo>
                                  <a:lnTo>
                                    <a:pt x="515" y="91"/>
                                  </a:lnTo>
                                  <a:lnTo>
                                    <a:pt x="440" y="126"/>
                                  </a:lnTo>
                                  <a:lnTo>
                                    <a:pt x="371" y="168"/>
                                  </a:lnTo>
                                  <a:lnTo>
                                    <a:pt x="308" y="214"/>
                                  </a:lnTo>
                                  <a:lnTo>
                                    <a:pt x="248" y="265"/>
                                  </a:lnTo>
                                  <a:lnTo>
                                    <a:pt x="195" y="320"/>
                                  </a:lnTo>
                                  <a:lnTo>
                                    <a:pt x="147" y="380"/>
                                  </a:lnTo>
                                  <a:lnTo>
                                    <a:pt x="105" y="443"/>
                                  </a:lnTo>
                                  <a:lnTo>
                                    <a:pt x="71" y="510"/>
                                  </a:lnTo>
                                  <a:lnTo>
                                    <a:pt x="43" y="579"/>
                                  </a:lnTo>
                                  <a:lnTo>
                                    <a:pt x="21" y="652"/>
                                  </a:lnTo>
                                  <a:lnTo>
                                    <a:pt x="10" y="727"/>
                                  </a:lnTo>
                                  <a:lnTo>
                                    <a:pt x="6" y="803"/>
                                  </a:lnTo>
                                  <a:lnTo>
                                    <a:pt x="10" y="880"/>
                                  </a:lnTo>
                                  <a:lnTo>
                                    <a:pt x="21" y="955"/>
                                  </a:lnTo>
                                  <a:lnTo>
                                    <a:pt x="43" y="1028"/>
                                  </a:lnTo>
                                  <a:lnTo>
                                    <a:pt x="71" y="1097"/>
                                  </a:lnTo>
                                  <a:lnTo>
                                    <a:pt x="105" y="1164"/>
                                  </a:lnTo>
                                  <a:lnTo>
                                    <a:pt x="147" y="1227"/>
                                  </a:lnTo>
                                  <a:lnTo>
                                    <a:pt x="195" y="1286"/>
                                  </a:lnTo>
                                  <a:lnTo>
                                    <a:pt x="248" y="1342"/>
                                  </a:lnTo>
                                  <a:lnTo>
                                    <a:pt x="308" y="1393"/>
                                  </a:lnTo>
                                  <a:lnTo>
                                    <a:pt x="371" y="1439"/>
                                  </a:lnTo>
                                  <a:lnTo>
                                    <a:pt x="440" y="1481"/>
                                  </a:lnTo>
                                  <a:lnTo>
                                    <a:pt x="515" y="1516"/>
                                  </a:lnTo>
                                  <a:lnTo>
                                    <a:pt x="591" y="1546"/>
                                  </a:lnTo>
                                  <a:lnTo>
                                    <a:pt x="673" y="1570"/>
                                  </a:lnTo>
                                  <a:lnTo>
                                    <a:pt x="756" y="1587"/>
                                  </a:lnTo>
                                  <a:lnTo>
                                    <a:pt x="843" y="1598"/>
                                  </a:lnTo>
                                  <a:lnTo>
                                    <a:pt x="933" y="1602"/>
                                  </a:lnTo>
                                  <a:lnTo>
                                    <a:pt x="1022" y="1598"/>
                                  </a:lnTo>
                                  <a:lnTo>
                                    <a:pt x="1110" y="1587"/>
                                  </a:lnTo>
                                  <a:lnTo>
                                    <a:pt x="1193" y="1570"/>
                                  </a:lnTo>
                                  <a:lnTo>
                                    <a:pt x="1275" y="1546"/>
                                  </a:lnTo>
                                  <a:lnTo>
                                    <a:pt x="1351" y="1516"/>
                                  </a:lnTo>
                                  <a:lnTo>
                                    <a:pt x="1425" y="1481"/>
                                  </a:lnTo>
                                  <a:lnTo>
                                    <a:pt x="1494" y="1439"/>
                                  </a:lnTo>
                                  <a:lnTo>
                                    <a:pt x="1558" y="1393"/>
                                  </a:lnTo>
                                  <a:lnTo>
                                    <a:pt x="1617" y="1342"/>
                                  </a:lnTo>
                                  <a:lnTo>
                                    <a:pt x="1671" y="1286"/>
                                  </a:lnTo>
                                  <a:lnTo>
                                    <a:pt x="1719" y="1227"/>
                                  </a:lnTo>
                                  <a:lnTo>
                                    <a:pt x="1761" y="1164"/>
                                  </a:lnTo>
                                  <a:lnTo>
                                    <a:pt x="1795" y="1097"/>
                                  </a:lnTo>
                                  <a:lnTo>
                                    <a:pt x="1823" y="1028"/>
                                  </a:lnTo>
                                  <a:lnTo>
                                    <a:pt x="1844" y="955"/>
                                  </a:lnTo>
                                  <a:lnTo>
                                    <a:pt x="1855" y="880"/>
                                  </a:lnTo>
                                  <a:lnTo>
                                    <a:pt x="1859" y="803"/>
                                  </a:lnTo>
                                  <a:lnTo>
                                    <a:pt x="1855" y="727"/>
                                  </a:lnTo>
                                  <a:lnTo>
                                    <a:pt x="1844" y="652"/>
                                  </a:lnTo>
                                  <a:lnTo>
                                    <a:pt x="1823" y="579"/>
                                  </a:lnTo>
                                  <a:lnTo>
                                    <a:pt x="1795" y="510"/>
                                  </a:lnTo>
                                  <a:lnTo>
                                    <a:pt x="1761" y="443"/>
                                  </a:lnTo>
                                  <a:lnTo>
                                    <a:pt x="1719" y="380"/>
                                  </a:lnTo>
                                  <a:lnTo>
                                    <a:pt x="1671" y="320"/>
                                  </a:lnTo>
                                  <a:lnTo>
                                    <a:pt x="1617" y="265"/>
                                  </a:lnTo>
                                  <a:lnTo>
                                    <a:pt x="1558" y="214"/>
                                  </a:lnTo>
                                  <a:lnTo>
                                    <a:pt x="1494" y="168"/>
                                  </a:lnTo>
                                  <a:lnTo>
                                    <a:pt x="1425" y="126"/>
                                  </a:lnTo>
                                  <a:lnTo>
                                    <a:pt x="1351" y="91"/>
                                  </a:lnTo>
                                  <a:lnTo>
                                    <a:pt x="1275" y="61"/>
                                  </a:lnTo>
                                  <a:lnTo>
                                    <a:pt x="1193" y="36"/>
                                  </a:lnTo>
                                  <a:lnTo>
                                    <a:pt x="1110" y="19"/>
                                  </a:lnTo>
                                  <a:lnTo>
                                    <a:pt x="1022" y="9"/>
                                  </a:lnTo>
                                  <a:lnTo>
                                    <a:pt x="933" y="5"/>
                                  </a:lnTo>
                                  <a:close/>
                                  <a:moveTo>
                                    <a:pt x="933" y="0"/>
                                  </a:moveTo>
                                  <a:lnTo>
                                    <a:pt x="1022" y="4"/>
                                  </a:lnTo>
                                  <a:lnTo>
                                    <a:pt x="1110" y="15"/>
                                  </a:lnTo>
                                  <a:lnTo>
                                    <a:pt x="1194" y="33"/>
                                  </a:lnTo>
                                  <a:lnTo>
                                    <a:pt x="1276" y="57"/>
                                  </a:lnTo>
                                  <a:lnTo>
                                    <a:pt x="1353" y="86"/>
                                  </a:lnTo>
                                  <a:lnTo>
                                    <a:pt x="1428" y="123"/>
                                  </a:lnTo>
                                  <a:lnTo>
                                    <a:pt x="1497" y="164"/>
                                  </a:lnTo>
                                  <a:lnTo>
                                    <a:pt x="1562" y="211"/>
                                  </a:lnTo>
                                  <a:lnTo>
                                    <a:pt x="1621" y="262"/>
                                  </a:lnTo>
                                  <a:lnTo>
                                    <a:pt x="1675" y="318"/>
                                  </a:lnTo>
                                  <a:lnTo>
                                    <a:pt x="1723" y="377"/>
                                  </a:lnTo>
                                  <a:lnTo>
                                    <a:pt x="1765" y="441"/>
                                  </a:lnTo>
                                  <a:lnTo>
                                    <a:pt x="1800" y="507"/>
                                  </a:lnTo>
                                  <a:lnTo>
                                    <a:pt x="1828" y="578"/>
                                  </a:lnTo>
                                  <a:lnTo>
                                    <a:pt x="1848" y="651"/>
                                  </a:lnTo>
                                  <a:lnTo>
                                    <a:pt x="1861" y="726"/>
                                  </a:lnTo>
                                  <a:lnTo>
                                    <a:pt x="1865" y="803"/>
                                  </a:lnTo>
                                  <a:lnTo>
                                    <a:pt x="1861" y="881"/>
                                  </a:lnTo>
                                  <a:lnTo>
                                    <a:pt x="1848" y="956"/>
                                  </a:lnTo>
                                  <a:lnTo>
                                    <a:pt x="1828" y="1029"/>
                                  </a:lnTo>
                                  <a:lnTo>
                                    <a:pt x="1800" y="1098"/>
                                  </a:lnTo>
                                  <a:lnTo>
                                    <a:pt x="1765" y="1166"/>
                                  </a:lnTo>
                                  <a:lnTo>
                                    <a:pt x="1723" y="1229"/>
                                  </a:lnTo>
                                  <a:lnTo>
                                    <a:pt x="1675" y="1289"/>
                                  </a:lnTo>
                                  <a:lnTo>
                                    <a:pt x="1621" y="1345"/>
                                  </a:lnTo>
                                  <a:lnTo>
                                    <a:pt x="1562" y="1396"/>
                                  </a:lnTo>
                                  <a:lnTo>
                                    <a:pt x="1497" y="1443"/>
                                  </a:lnTo>
                                  <a:lnTo>
                                    <a:pt x="1428" y="1484"/>
                                  </a:lnTo>
                                  <a:lnTo>
                                    <a:pt x="1353" y="1520"/>
                                  </a:lnTo>
                                  <a:lnTo>
                                    <a:pt x="1276" y="1550"/>
                                  </a:lnTo>
                                  <a:lnTo>
                                    <a:pt x="1194" y="1574"/>
                                  </a:lnTo>
                                  <a:lnTo>
                                    <a:pt x="1110" y="1592"/>
                                  </a:lnTo>
                                  <a:lnTo>
                                    <a:pt x="1022" y="1602"/>
                                  </a:lnTo>
                                  <a:lnTo>
                                    <a:pt x="933" y="1606"/>
                                  </a:lnTo>
                                  <a:lnTo>
                                    <a:pt x="843" y="1602"/>
                                  </a:lnTo>
                                  <a:lnTo>
                                    <a:pt x="756" y="1592"/>
                                  </a:lnTo>
                                  <a:lnTo>
                                    <a:pt x="671" y="1574"/>
                                  </a:lnTo>
                                  <a:lnTo>
                                    <a:pt x="589" y="1550"/>
                                  </a:lnTo>
                                  <a:lnTo>
                                    <a:pt x="512" y="1520"/>
                                  </a:lnTo>
                                  <a:lnTo>
                                    <a:pt x="437" y="1484"/>
                                  </a:lnTo>
                                  <a:lnTo>
                                    <a:pt x="368" y="1443"/>
                                  </a:lnTo>
                                  <a:lnTo>
                                    <a:pt x="303" y="1396"/>
                                  </a:lnTo>
                                  <a:lnTo>
                                    <a:pt x="244" y="1345"/>
                                  </a:lnTo>
                                  <a:lnTo>
                                    <a:pt x="191" y="1289"/>
                                  </a:lnTo>
                                  <a:lnTo>
                                    <a:pt x="143" y="1229"/>
                                  </a:lnTo>
                                  <a:lnTo>
                                    <a:pt x="100" y="1166"/>
                                  </a:lnTo>
                                  <a:lnTo>
                                    <a:pt x="65" y="1098"/>
                                  </a:lnTo>
                                  <a:lnTo>
                                    <a:pt x="37" y="1029"/>
                                  </a:lnTo>
                                  <a:lnTo>
                                    <a:pt x="17" y="956"/>
                                  </a:lnTo>
                                  <a:lnTo>
                                    <a:pt x="5" y="881"/>
                                  </a:lnTo>
                                  <a:lnTo>
                                    <a:pt x="0" y="803"/>
                                  </a:lnTo>
                                  <a:lnTo>
                                    <a:pt x="5" y="726"/>
                                  </a:lnTo>
                                  <a:lnTo>
                                    <a:pt x="17" y="651"/>
                                  </a:lnTo>
                                  <a:lnTo>
                                    <a:pt x="37" y="578"/>
                                  </a:lnTo>
                                  <a:lnTo>
                                    <a:pt x="65" y="507"/>
                                  </a:lnTo>
                                  <a:lnTo>
                                    <a:pt x="100" y="441"/>
                                  </a:lnTo>
                                  <a:lnTo>
                                    <a:pt x="143" y="377"/>
                                  </a:lnTo>
                                  <a:lnTo>
                                    <a:pt x="191" y="318"/>
                                  </a:lnTo>
                                  <a:lnTo>
                                    <a:pt x="244" y="262"/>
                                  </a:lnTo>
                                  <a:lnTo>
                                    <a:pt x="303" y="211"/>
                                  </a:lnTo>
                                  <a:lnTo>
                                    <a:pt x="368" y="164"/>
                                  </a:lnTo>
                                  <a:lnTo>
                                    <a:pt x="437" y="123"/>
                                  </a:lnTo>
                                  <a:lnTo>
                                    <a:pt x="512" y="86"/>
                                  </a:lnTo>
                                  <a:lnTo>
                                    <a:pt x="589" y="57"/>
                                  </a:lnTo>
                                  <a:lnTo>
                                    <a:pt x="671" y="33"/>
                                  </a:lnTo>
                                  <a:lnTo>
                                    <a:pt x="756" y="15"/>
                                  </a:lnTo>
                                  <a:lnTo>
                                    <a:pt x="843" y="4"/>
                                  </a:lnTo>
                                  <a:lnTo>
                                    <a:pt x="933" y="0"/>
                                  </a:lnTo>
                                  <a:close/>
                                </a:path>
                              </a:pathLst>
                            </a:custGeom>
                            <a:solidFill>
                              <a:srgbClr val="FFDC4C"/>
                            </a:solidFill>
                            <a:ln>
                              <a:noFill/>
                            </a:ln>
                            <a:extLst>
                              <a:ext uri="{91240B29-F687-4F45-9708-019B960494DF}">
                                <a14:hiddenLine xmlns:a14="http://schemas.microsoft.com/office/drawing/2010/main" w="0">
                                  <a:solidFill>
                                    <a:srgbClr val="FFDC4C"/>
                                  </a:solidFill>
                                  <a:prstDash val="solid"/>
                                  <a:round/>
                                  <a:headEnd/>
                                  <a:tailEnd/>
                                </a14:hiddenLine>
                              </a:ext>
                            </a:extLst>
                          </wps:spPr>
                          <wps:bodyPr rot="0" vert="horz" wrap="square" lIns="91440" tIns="45720" rIns="91440" bIns="45720" anchor="t" anchorCtr="0" upright="1">
                            <a:noAutofit/>
                          </wps:bodyPr>
                        </wps:wsp>
                        <wps:wsp>
                          <wps:cNvPr id="825" name="Freeform 538"/>
                          <wps:cNvSpPr>
                            <a:spLocks noEditPoints="1"/>
                          </wps:cNvSpPr>
                          <wps:spPr bwMode="auto">
                            <a:xfrm>
                              <a:off x="1190" y="169"/>
                              <a:ext cx="938" cy="807"/>
                            </a:xfrm>
                            <a:custGeom>
                              <a:avLst/>
                              <a:gdLst>
                                <a:gd name="T0" fmla="*/ 761 w 1876"/>
                                <a:gd name="T1" fmla="*/ 19 h 1615"/>
                                <a:gd name="T2" fmla="*/ 517 w 1876"/>
                                <a:gd name="T3" fmla="*/ 90 h 1615"/>
                                <a:gd name="T4" fmla="*/ 308 w 1876"/>
                                <a:gd name="T5" fmla="*/ 215 h 1615"/>
                                <a:gd name="T6" fmla="*/ 148 w 1876"/>
                                <a:gd name="T7" fmla="*/ 381 h 1615"/>
                                <a:gd name="T8" fmla="*/ 42 w 1876"/>
                                <a:gd name="T9" fmla="*/ 582 h 1615"/>
                                <a:gd name="T10" fmla="*/ 5 w 1876"/>
                                <a:gd name="T11" fmla="*/ 807 h 1615"/>
                                <a:gd name="T12" fmla="*/ 42 w 1876"/>
                                <a:gd name="T13" fmla="*/ 1033 h 1615"/>
                                <a:gd name="T14" fmla="*/ 148 w 1876"/>
                                <a:gd name="T15" fmla="*/ 1233 h 1615"/>
                                <a:gd name="T16" fmla="*/ 308 w 1876"/>
                                <a:gd name="T17" fmla="*/ 1400 h 1615"/>
                                <a:gd name="T18" fmla="*/ 517 w 1876"/>
                                <a:gd name="T19" fmla="*/ 1524 h 1615"/>
                                <a:gd name="T20" fmla="*/ 761 w 1876"/>
                                <a:gd name="T21" fmla="*/ 1596 h 1615"/>
                                <a:gd name="T22" fmla="*/ 1027 w 1876"/>
                                <a:gd name="T23" fmla="*/ 1606 h 1615"/>
                                <a:gd name="T24" fmla="*/ 1281 w 1876"/>
                                <a:gd name="T25" fmla="*/ 1554 h 1615"/>
                                <a:gd name="T26" fmla="*/ 1502 w 1876"/>
                                <a:gd name="T27" fmla="*/ 1447 h 1615"/>
                                <a:gd name="T28" fmla="*/ 1680 w 1876"/>
                                <a:gd name="T29" fmla="*/ 1293 h 1615"/>
                                <a:gd name="T30" fmla="*/ 1805 w 1876"/>
                                <a:gd name="T31" fmla="*/ 1102 h 1615"/>
                                <a:gd name="T32" fmla="*/ 1866 w 1876"/>
                                <a:gd name="T33" fmla="*/ 885 h 1615"/>
                                <a:gd name="T34" fmla="*/ 1853 w 1876"/>
                                <a:gd name="T35" fmla="*/ 655 h 1615"/>
                                <a:gd name="T36" fmla="*/ 1770 w 1876"/>
                                <a:gd name="T37" fmla="*/ 445 h 1615"/>
                                <a:gd name="T38" fmla="*/ 1626 w 1876"/>
                                <a:gd name="T39" fmla="*/ 266 h 1615"/>
                                <a:gd name="T40" fmla="*/ 1433 w 1876"/>
                                <a:gd name="T41" fmla="*/ 127 h 1615"/>
                                <a:gd name="T42" fmla="*/ 1199 w 1876"/>
                                <a:gd name="T43" fmla="*/ 37 h 1615"/>
                                <a:gd name="T44" fmla="*/ 938 w 1876"/>
                                <a:gd name="T45" fmla="*/ 4 h 1615"/>
                                <a:gd name="T46" fmla="*/ 1116 w 1876"/>
                                <a:gd name="T47" fmla="*/ 15 h 1615"/>
                                <a:gd name="T48" fmla="*/ 1361 w 1876"/>
                                <a:gd name="T49" fmla="*/ 87 h 1615"/>
                                <a:gd name="T50" fmla="*/ 1570 w 1876"/>
                                <a:gd name="T51" fmla="*/ 212 h 1615"/>
                                <a:gd name="T52" fmla="*/ 1732 w 1876"/>
                                <a:gd name="T53" fmla="*/ 379 h 1615"/>
                                <a:gd name="T54" fmla="*/ 1838 w 1876"/>
                                <a:gd name="T55" fmla="*/ 581 h 1615"/>
                                <a:gd name="T56" fmla="*/ 1876 w 1876"/>
                                <a:gd name="T57" fmla="*/ 807 h 1615"/>
                                <a:gd name="T58" fmla="*/ 1838 w 1876"/>
                                <a:gd name="T59" fmla="*/ 1034 h 1615"/>
                                <a:gd name="T60" fmla="*/ 1732 w 1876"/>
                                <a:gd name="T61" fmla="*/ 1236 h 1615"/>
                                <a:gd name="T62" fmla="*/ 1570 w 1876"/>
                                <a:gd name="T63" fmla="*/ 1403 h 1615"/>
                                <a:gd name="T64" fmla="*/ 1361 w 1876"/>
                                <a:gd name="T65" fmla="*/ 1528 h 1615"/>
                                <a:gd name="T66" fmla="*/ 1116 w 1876"/>
                                <a:gd name="T67" fmla="*/ 1600 h 1615"/>
                                <a:gd name="T68" fmla="*/ 847 w 1876"/>
                                <a:gd name="T69" fmla="*/ 1611 h 1615"/>
                                <a:gd name="T70" fmla="*/ 593 w 1876"/>
                                <a:gd name="T71" fmla="*/ 1559 h 1615"/>
                                <a:gd name="T72" fmla="*/ 370 w 1876"/>
                                <a:gd name="T73" fmla="*/ 1451 h 1615"/>
                                <a:gd name="T74" fmla="*/ 191 w 1876"/>
                                <a:gd name="T75" fmla="*/ 1295 h 1615"/>
                                <a:gd name="T76" fmla="*/ 66 w 1876"/>
                                <a:gd name="T77" fmla="*/ 1105 h 1615"/>
                                <a:gd name="T78" fmla="*/ 4 w 1876"/>
                                <a:gd name="T79" fmla="*/ 885 h 1615"/>
                                <a:gd name="T80" fmla="*/ 17 w 1876"/>
                                <a:gd name="T81" fmla="*/ 655 h 1615"/>
                                <a:gd name="T82" fmla="*/ 101 w 1876"/>
                                <a:gd name="T83" fmla="*/ 443 h 1615"/>
                                <a:gd name="T84" fmla="*/ 245 w 1876"/>
                                <a:gd name="T85" fmla="*/ 263 h 1615"/>
                                <a:gd name="T86" fmla="*/ 441 w 1876"/>
                                <a:gd name="T87" fmla="*/ 123 h 1615"/>
                                <a:gd name="T88" fmla="*/ 675 w 1876"/>
                                <a:gd name="T89" fmla="*/ 32 h 1615"/>
                                <a:gd name="T90" fmla="*/ 938 w 1876"/>
                                <a:gd name="T91" fmla="*/ 0 h 1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76" h="1615">
                                  <a:moveTo>
                                    <a:pt x="938" y="4"/>
                                  </a:moveTo>
                                  <a:lnTo>
                                    <a:pt x="848" y="8"/>
                                  </a:lnTo>
                                  <a:lnTo>
                                    <a:pt x="761" y="19"/>
                                  </a:lnTo>
                                  <a:lnTo>
                                    <a:pt x="676" y="37"/>
                                  </a:lnTo>
                                  <a:lnTo>
                                    <a:pt x="594" y="61"/>
                                  </a:lnTo>
                                  <a:lnTo>
                                    <a:pt x="517" y="90"/>
                                  </a:lnTo>
                                  <a:lnTo>
                                    <a:pt x="442" y="127"/>
                                  </a:lnTo>
                                  <a:lnTo>
                                    <a:pt x="373" y="168"/>
                                  </a:lnTo>
                                  <a:lnTo>
                                    <a:pt x="308" y="215"/>
                                  </a:lnTo>
                                  <a:lnTo>
                                    <a:pt x="249" y="266"/>
                                  </a:lnTo>
                                  <a:lnTo>
                                    <a:pt x="196" y="322"/>
                                  </a:lnTo>
                                  <a:lnTo>
                                    <a:pt x="148" y="381"/>
                                  </a:lnTo>
                                  <a:lnTo>
                                    <a:pt x="105" y="445"/>
                                  </a:lnTo>
                                  <a:lnTo>
                                    <a:pt x="70" y="511"/>
                                  </a:lnTo>
                                  <a:lnTo>
                                    <a:pt x="42" y="582"/>
                                  </a:lnTo>
                                  <a:lnTo>
                                    <a:pt x="22" y="655"/>
                                  </a:lnTo>
                                  <a:lnTo>
                                    <a:pt x="10" y="730"/>
                                  </a:lnTo>
                                  <a:lnTo>
                                    <a:pt x="5" y="807"/>
                                  </a:lnTo>
                                  <a:lnTo>
                                    <a:pt x="10" y="885"/>
                                  </a:lnTo>
                                  <a:lnTo>
                                    <a:pt x="22" y="960"/>
                                  </a:lnTo>
                                  <a:lnTo>
                                    <a:pt x="42" y="1033"/>
                                  </a:lnTo>
                                  <a:lnTo>
                                    <a:pt x="70" y="1102"/>
                                  </a:lnTo>
                                  <a:lnTo>
                                    <a:pt x="105" y="1170"/>
                                  </a:lnTo>
                                  <a:lnTo>
                                    <a:pt x="148" y="1233"/>
                                  </a:lnTo>
                                  <a:lnTo>
                                    <a:pt x="196" y="1293"/>
                                  </a:lnTo>
                                  <a:lnTo>
                                    <a:pt x="249" y="1349"/>
                                  </a:lnTo>
                                  <a:lnTo>
                                    <a:pt x="308" y="1400"/>
                                  </a:lnTo>
                                  <a:lnTo>
                                    <a:pt x="373" y="1447"/>
                                  </a:lnTo>
                                  <a:lnTo>
                                    <a:pt x="442" y="1488"/>
                                  </a:lnTo>
                                  <a:lnTo>
                                    <a:pt x="517" y="1524"/>
                                  </a:lnTo>
                                  <a:lnTo>
                                    <a:pt x="594" y="1554"/>
                                  </a:lnTo>
                                  <a:lnTo>
                                    <a:pt x="676" y="1578"/>
                                  </a:lnTo>
                                  <a:lnTo>
                                    <a:pt x="761" y="1596"/>
                                  </a:lnTo>
                                  <a:lnTo>
                                    <a:pt x="848" y="1606"/>
                                  </a:lnTo>
                                  <a:lnTo>
                                    <a:pt x="938" y="1610"/>
                                  </a:lnTo>
                                  <a:lnTo>
                                    <a:pt x="1027" y="1606"/>
                                  </a:lnTo>
                                  <a:lnTo>
                                    <a:pt x="1115" y="1596"/>
                                  </a:lnTo>
                                  <a:lnTo>
                                    <a:pt x="1199" y="1578"/>
                                  </a:lnTo>
                                  <a:lnTo>
                                    <a:pt x="1281" y="1554"/>
                                  </a:lnTo>
                                  <a:lnTo>
                                    <a:pt x="1358" y="1524"/>
                                  </a:lnTo>
                                  <a:lnTo>
                                    <a:pt x="1433" y="1488"/>
                                  </a:lnTo>
                                  <a:lnTo>
                                    <a:pt x="1502" y="1447"/>
                                  </a:lnTo>
                                  <a:lnTo>
                                    <a:pt x="1567" y="1400"/>
                                  </a:lnTo>
                                  <a:lnTo>
                                    <a:pt x="1626" y="1349"/>
                                  </a:lnTo>
                                  <a:lnTo>
                                    <a:pt x="1680" y="1293"/>
                                  </a:lnTo>
                                  <a:lnTo>
                                    <a:pt x="1728" y="1233"/>
                                  </a:lnTo>
                                  <a:lnTo>
                                    <a:pt x="1770" y="1170"/>
                                  </a:lnTo>
                                  <a:lnTo>
                                    <a:pt x="1805" y="1102"/>
                                  </a:lnTo>
                                  <a:lnTo>
                                    <a:pt x="1833" y="1033"/>
                                  </a:lnTo>
                                  <a:lnTo>
                                    <a:pt x="1853" y="960"/>
                                  </a:lnTo>
                                  <a:lnTo>
                                    <a:pt x="1866" y="885"/>
                                  </a:lnTo>
                                  <a:lnTo>
                                    <a:pt x="1870" y="807"/>
                                  </a:lnTo>
                                  <a:lnTo>
                                    <a:pt x="1866" y="730"/>
                                  </a:lnTo>
                                  <a:lnTo>
                                    <a:pt x="1853" y="655"/>
                                  </a:lnTo>
                                  <a:lnTo>
                                    <a:pt x="1833" y="582"/>
                                  </a:lnTo>
                                  <a:lnTo>
                                    <a:pt x="1805" y="511"/>
                                  </a:lnTo>
                                  <a:lnTo>
                                    <a:pt x="1770" y="445"/>
                                  </a:lnTo>
                                  <a:lnTo>
                                    <a:pt x="1728" y="381"/>
                                  </a:lnTo>
                                  <a:lnTo>
                                    <a:pt x="1680" y="322"/>
                                  </a:lnTo>
                                  <a:lnTo>
                                    <a:pt x="1626" y="266"/>
                                  </a:lnTo>
                                  <a:lnTo>
                                    <a:pt x="1567" y="215"/>
                                  </a:lnTo>
                                  <a:lnTo>
                                    <a:pt x="1502" y="168"/>
                                  </a:lnTo>
                                  <a:lnTo>
                                    <a:pt x="1433" y="127"/>
                                  </a:lnTo>
                                  <a:lnTo>
                                    <a:pt x="1358" y="90"/>
                                  </a:lnTo>
                                  <a:lnTo>
                                    <a:pt x="1281" y="61"/>
                                  </a:lnTo>
                                  <a:lnTo>
                                    <a:pt x="1199" y="37"/>
                                  </a:lnTo>
                                  <a:lnTo>
                                    <a:pt x="1115" y="19"/>
                                  </a:lnTo>
                                  <a:lnTo>
                                    <a:pt x="1027" y="8"/>
                                  </a:lnTo>
                                  <a:lnTo>
                                    <a:pt x="938" y="4"/>
                                  </a:lnTo>
                                  <a:close/>
                                  <a:moveTo>
                                    <a:pt x="938" y="0"/>
                                  </a:moveTo>
                                  <a:lnTo>
                                    <a:pt x="1029" y="4"/>
                                  </a:lnTo>
                                  <a:lnTo>
                                    <a:pt x="1116" y="15"/>
                                  </a:lnTo>
                                  <a:lnTo>
                                    <a:pt x="1201" y="32"/>
                                  </a:lnTo>
                                  <a:lnTo>
                                    <a:pt x="1282" y="56"/>
                                  </a:lnTo>
                                  <a:lnTo>
                                    <a:pt x="1361" y="87"/>
                                  </a:lnTo>
                                  <a:lnTo>
                                    <a:pt x="1435" y="123"/>
                                  </a:lnTo>
                                  <a:lnTo>
                                    <a:pt x="1505" y="164"/>
                                  </a:lnTo>
                                  <a:lnTo>
                                    <a:pt x="1570" y="212"/>
                                  </a:lnTo>
                                  <a:lnTo>
                                    <a:pt x="1630" y="263"/>
                                  </a:lnTo>
                                  <a:lnTo>
                                    <a:pt x="1684" y="318"/>
                                  </a:lnTo>
                                  <a:lnTo>
                                    <a:pt x="1732" y="379"/>
                                  </a:lnTo>
                                  <a:lnTo>
                                    <a:pt x="1774" y="443"/>
                                  </a:lnTo>
                                  <a:lnTo>
                                    <a:pt x="1809" y="510"/>
                                  </a:lnTo>
                                  <a:lnTo>
                                    <a:pt x="1838" y="581"/>
                                  </a:lnTo>
                                  <a:lnTo>
                                    <a:pt x="1859" y="655"/>
                                  </a:lnTo>
                                  <a:lnTo>
                                    <a:pt x="1872" y="730"/>
                                  </a:lnTo>
                                  <a:lnTo>
                                    <a:pt x="1876" y="807"/>
                                  </a:lnTo>
                                  <a:lnTo>
                                    <a:pt x="1872" y="885"/>
                                  </a:lnTo>
                                  <a:lnTo>
                                    <a:pt x="1859" y="960"/>
                                  </a:lnTo>
                                  <a:lnTo>
                                    <a:pt x="1838" y="1034"/>
                                  </a:lnTo>
                                  <a:lnTo>
                                    <a:pt x="1809" y="1105"/>
                                  </a:lnTo>
                                  <a:lnTo>
                                    <a:pt x="1774" y="1172"/>
                                  </a:lnTo>
                                  <a:lnTo>
                                    <a:pt x="1732" y="1236"/>
                                  </a:lnTo>
                                  <a:lnTo>
                                    <a:pt x="1684" y="1295"/>
                                  </a:lnTo>
                                  <a:lnTo>
                                    <a:pt x="1630" y="1352"/>
                                  </a:lnTo>
                                  <a:lnTo>
                                    <a:pt x="1570" y="1403"/>
                                  </a:lnTo>
                                  <a:lnTo>
                                    <a:pt x="1505" y="1451"/>
                                  </a:lnTo>
                                  <a:lnTo>
                                    <a:pt x="1435" y="1492"/>
                                  </a:lnTo>
                                  <a:lnTo>
                                    <a:pt x="1361" y="1528"/>
                                  </a:lnTo>
                                  <a:lnTo>
                                    <a:pt x="1282" y="1559"/>
                                  </a:lnTo>
                                  <a:lnTo>
                                    <a:pt x="1201" y="1583"/>
                                  </a:lnTo>
                                  <a:lnTo>
                                    <a:pt x="1116" y="1600"/>
                                  </a:lnTo>
                                  <a:lnTo>
                                    <a:pt x="1029" y="1611"/>
                                  </a:lnTo>
                                  <a:lnTo>
                                    <a:pt x="938" y="1615"/>
                                  </a:lnTo>
                                  <a:lnTo>
                                    <a:pt x="847" y="1611"/>
                                  </a:lnTo>
                                  <a:lnTo>
                                    <a:pt x="759" y="1600"/>
                                  </a:lnTo>
                                  <a:lnTo>
                                    <a:pt x="675" y="1583"/>
                                  </a:lnTo>
                                  <a:lnTo>
                                    <a:pt x="593" y="1559"/>
                                  </a:lnTo>
                                  <a:lnTo>
                                    <a:pt x="514" y="1528"/>
                                  </a:lnTo>
                                  <a:lnTo>
                                    <a:pt x="441" y="1492"/>
                                  </a:lnTo>
                                  <a:lnTo>
                                    <a:pt x="370" y="1451"/>
                                  </a:lnTo>
                                  <a:lnTo>
                                    <a:pt x="306" y="1403"/>
                                  </a:lnTo>
                                  <a:lnTo>
                                    <a:pt x="245" y="1352"/>
                                  </a:lnTo>
                                  <a:lnTo>
                                    <a:pt x="191" y="1295"/>
                                  </a:lnTo>
                                  <a:lnTo>
                                    <a:pt x="143" y="1236"/>
                                  </a:lnTo>
                                  <a:lnTo>
                                    <a:pt x="101" y="1172"/>
                                  </a:lnTo>
                                  <a:lnTo>
                                    <a:pt x="66" y="1105"/>
                                  </a:lnTo>
                                  <a:lnTo>
                                    <a:pt x="38" y="1034"/>
                                  </a:lnTo>
                                  <a:lnTo>
                                    <a:pt x="17" y="960"/>
                                  </a:lnTo>
                                  <a:lnTo>
                                    <a:pt x="4" y="885"/>
                                  </a:lnTo>
                                  <a:lnTo>
                                    <a:pt x="0" y="807"/>
                                  </a:lnTo>
                                  <a:lnTo>
                                    <a:pt x="4" y="730"/>
                                  </a:lnTo>
                                  <a:lnTo>
                                    <a:pt x="17" y="655"/>
                                  </a:lnTo>
                                  <a:lnTo>
                                    <a:pt x="38" y="581"/>
                                  </a:lnTo>
                                  <a:lnTo>
                                    <a:pt x="66" y="510"/>
                                  </a:lnTo>
                                  <a:lnTo>
                                    <a:pt x="101" y="443"/>
                                  </a:lnTo>
                                  <a:lnTo>
                                    <a:pt x="143" y="379"/>
                                  </a:lnTo>
                                  <a:lnTo>
                                    <a:pt x="191" y="318"/>
                                  </a:lnTo>
                                  <a:lnTo>
                                    <a:pt x="245" y="263"/>
                                  </a:lnTo>
                                  <a:lnTo>
                                    <a:pt x="306" y="212"/>
                                  </a:lnTo>
                                  <a:lnTo>
                                    <a:pt x="370" y="164"/>
                                  </a:lnTo>
                                  <a:lnTo>
                                    <a:pt x="441" y="123"/>
                                  </a:lnTo>
                                  <a:lnTo>
                                    <a:pt x="514" y="87"/>
                                  </a:lnTo>
                                  <a:lnTo>
                                    <a:pt x="593" y="56"/>
                                  </a:lnTo>
                                  <a:lnTo>
                                    <a:pt x="675" y="32"/>
                                  </a:lnTo>
                                  <a:lnTo>
                                    <a:pt x="759" y="15"/>
                                  </a:lnTo>
                                  <a:lnTo>
                                    <a:pt x="847" y="4"/>
                                  </a:lnTo>
                                  <a:lnTo>
                                    <a:pt x="938" y="0"/>
                                  </a:lnTo>
                                  <a:close/>
                                </a:path>
                              </a:pathLst>
                            </a:custGeom>
                            <a:solidFill>
                              <a:srgbClr val="FFDC4B"/>
                            </a:solidFill>
                            <a:ln>
                              <a:noFill/>
                            </a:ln>
                            <a:extLst>
                              <a:ext uri="{91240B29-F687-4F45-9708-019B960494DF}">
                                <a14:hiddenLine xmlns:a14="http://schemas.microsoft.com/office/drawing/2010/main" w="0">
                                  <a:solidFill>
                                    <a:srgbClr val="FFDC4B"/>
                                  </a:solidFill>
                                  <a:prstDash val="solid"/>
                                  <a:round/>
                                  <a:headEnd/>
                                  <a:tailEnd/>
                                </a14:hiddenLine>
                              </a:ext>
                            </a:extLst>
                          </wps:spPr>
                          <wps:bodyPr rot="0" vert="horz" wrap="square" lIns="91440" tIns="45720" rIns="91440" bIns="45720" anchor="t" anchorCtr="0" upright="1">
                            <a:noAutofit/>
                          </wps:bodyPr>
                        </wps:wsp>
                        <wps:wsp>
                          <wps:cNvPr id="826" name="Freeform 539"/>
                          <wps:cNvSpPr>
                            <a:spLocks noEditPoints="1"/>
                          </wps:cNvSpPr>
                          <wps:spPr bwMode="auto">
                            <a:xfrm>
                              <a:off x="1188" y="166"/>
                              <a:ext cx="942" cy="812"/>
                            </a:xfrm>
                            <a:custGeom>
                              <a:avLst/>
                              <a:gdLst>
                                <a:gd name="T0" fmla="*/ 764 w 1885"/>
                                <a:gd name="T1" fmla="*/ 19 h 1623"/>
                                <a:gd name="T2" fmla="*/ 519 w 1885"/>
                                <a:gd name="T3" fmla="*/ 91 h 1623"/>
                                <a:gd name="T4" fmla="*/ 311 w 1885"/>
                                <a:gd name="T5" fmla="*/ 216 h 1623"/>
                                <a:gd name="T6" fmla="*/ 148 w 1885"/>
                                <a:gd name="T7" fmla="*/ 383 h 1623"/>
                                <a:gd name="T8" fmla="*/ 43 w 1885"/>
                                <a:gd name="T9" fmla="*/ 585 h 1623"/>
                                <a:gd name="T10" fmla="*/ 5 w 1885"/>
                                <a:gd name="T11" fmla="*/ 811 h 1623"/>
                                <a:gd name="T12" fmla="*/ 43 w 1885"/>
                                <a:gd name="T13" fmla="*/ 1038 h 1623"/>
                                <a:gd name="T14" fmla="*/ 148 w 1885"/>
                                <a:gd name="T15" fmla="*/ 1240 h 1623"/>
                                <a:gd name="T16" fmla="*/ 311 w 1885"/>
                                <a:gd name="T17" fmla="*/ 1407 h 1623"/>
                                <a:gd name="T18" fmla="*/ 519 w 1885"/>
                                <a:gd name="T19" fmla="*/ 1532 h 1623"/>
                                <a:gd name="T20" fmla="*/ 764 w 1885"/>
                                <a:gd name="T21" fmla="*/ 1604 h 1623"/>
                                <a:gd name="T22" fmla="*/ 1034 w 1885"/>
                                <a:gd name="T23" fmla="*/ 1615 h 1623"/>
                                <a:gd name="T24" fmla="*/ 1287 w 1885"/>
                                <a:gd name="T25" fmla="*/ 1563 h 1623"/>
                                <a:gd name="T26" fmla="*/ 1510 w 1885"/>
                                <a:gd name="T27" fmla="*/ 1455 h 1623"/>
                                <a:gd name="T28" fmla="*/ 1689 w 1885"/>
                                <a:gd name="T29" fmla="*/ 1299 h 1623"/>
                                <a:gd name="T30" fmla="*/ 1814 w 1885"/>
                                <a:gd name="T31" fmla="*/ 1109 h 1623"/>
                                <a:gd name="T32" fmla="*/ 1877 w 1885"/>
                                <a:gd name="T33" fmla="*/ 889 h 1623"/>
                                <a:gd name="T34" fmla="*/ 1864 w 1885"/>
                                <a:gd name="T35" fmla="*/ 659 h 1623"/>
                                <a:gd name="T36" fmla="*/ 1779 w 1885"/>
                                <a:gd name="T37" fmla="*/ 447 h 1623"/>
                                <a:gd name="T38" fmla="*/ 1635 w 1885"/>
                                <a:gd name="T39" fmla="*/ 267 h 1623"/>
                                <a:gd name="T40" fmla="*/ 1440 w 1885"/>
                                <a:gd name="T41" fmla="*/ 127 h 1623"/>
                                <a:gd name="T42" fmla="*/ 1206 w 1885"/>
                                <a:gd name="T43" fmla="*/ 36 h 1623"/>
                                <a:gd name="T44" fmla="*/ 943 w 1885"/>
                                <a:gd name="T45" fmla="*/ 4 h 1623"/>
                                <a:gd name="T46" fmla="*/ 1122 w 1885"/>
                                <a:gd name="T47" fmla="*/ 14 h 1623"/>
                                <a:gd name="T48" fmla="*/ 1368 w 1885"/>
                                <a:gd name="T49" fmla="*/ 87 h 1623"/>
                                <a:gd name="T50" fmla="*/ 1579 w 1885"/>
                                <a:gd name="T51" fmla="*/ 212 h 1623"/>
                                <a:gd name="T52" fmla="*/ 1743 w 1885"/>
                                <a:gd name="T53" fmla="*/ 381 h 1623"/>
                                <a:gd name="T54" fmla="*/ 1848 w 1885"/>
                                <a:gd name="T55" fmla="*/ 583 h 1623"/>
                                <a:gd name="T56" fmla="*/ 1885 w 1885"/>
                                <a:gd name="T57" fmla="*/ 811 h 1623"/>
                                <a:gd name="T58" fmla="*/ 1848 w 1885"/>
                                <a:gd name="T59" fmla="*/ 1040 h 1623"/>
                                <a:gd name="T60" fmla="*/ 1743 w 1885"/>
                                <a:gd name="T61" fmla="*/ 1242 h 1623"/>
                                <a:gd name="T62" fmla="*/ 1579 w 1885"/>
                                <a:gd name="T63" fmla="*/ 1411 h 1623"/>
                                <a:gd name="T64" fmla="*/ 1368 w 1885"/>
                                <a:gd name="T65" fmla="*/ 1536 h 1623"/>
                                <a:gd name="T66" fmla="*/ 1122 w 1885"/>
                                <a:gd name="T67" fmla="*/ 1609 h 1623"/>
                                <a:gd name="T68" fmla="*/ 852 w 1885"/>
                                <a:gd name="T69" fmla="*/ 1620 h 1623"/>
                                <a:gd name="T70" fmla="*/ 595 w 1885"/>
                                <a:gd name="T71" fmla="*/ 1566 h 1623"/>
                                <a:gd name="T72" fmla="*/ 373 w 1885"/>
                                <a:gd name="T73" fmla="*/ 1457 h 1623"/>
                                <a:gd name="T74" fmla="*/ 192 w 1885"/>
                                <a:gd name="T75" fmla="*/ 1303 h 1623"/>
                                <a:gd name="T76" fmla="*/ 65 w 1885"/>
                                <a:gd name="T77" fmla="*/ 1110 h 1623"/>
                                <a:gd name="T78" fmla="*/ 5 w 1885"/>
                                <a:gd name="T79" fmla="*/ 889 h 1623"/>
                                <a:gd name="T80" fmla="*/ 17 w 1885"/>
                                <a:gd name="T81" fmla="*/ 657 h 1623"/>
                                <a:gd name="T82" fmla="*/ 102 w 1885"/>
                                <a:gd name="T83" fmla="*/ 445 h 1623"/>
                                <a:gd name="T84" fmla="*/ 247 w 1885"/>
                                <a:gd name="T85" fmla="*/ 264 h 1623"/>
                                <a:gd name="T86" fmla="*/ 443 w 1885"/>
                                <a:gd name="T87" fmla="*/ 123 h 1623"/>
                                <a:gd name="T88" fmla="*/ 678 w 1885"/>
                                <a:gd name="T89" fmla="*/ 32 h 1623"/>
                                <a:gd name="T90" fmla="*/ 943 w 1885"/>
                                <a:gd name="T91" fmla="*/ 0 h 1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85" h="1623">
                                  <a:moveTo>
                                    <a:pt x="943" y="4"/>
                                  </a:moveTo>
                                  <a:lnTo>
                                    <a:pt x="852" y="8"/>
                                  </a:lnTo>
                                  <a:lnTo>
                                    <a:pt x="764" y="19"/>
                                  </a:lnTo>
                                  <a:lnTo>
                                    <a:pt x="680" y="36"/>
                                  </a:lnTo>
                                  <a:lnTo>
                                    <a:pt x="598" y="60"/>
                                  </a:lnTo>
                                  <a:lnTo>
                                    <a:pt x="519" y="91"/>
                                  </a:lnTo>
                                  <a:lnTo>
                                    <a:pt x="446" y="127"/>
                                  </a:lnTo>
                                  <a:lnTo>
                                    <a:pt x="375" y="168"/>
                                  </a:lnTo>
                                  <a:lnTo>
                                    <a:pt x="311" y="216"/>
                                  </a:lnTo>
                                  <a:lnTo>
                                    <a:pt x="250" y="267"/>
                                  </a:lnTo>
                                  <a:lnTo>
                                    <a:pt x="196" y="322"/>
                                  </a:lnTo>
                                  <a:lnTo>
                                    <a:pt x="148" y="383"/>
                                  </a:lnTo>
                                  <a:lnTo>
                                    <a:pt x="106" y="447"/>
                                  </a:lnTo>
                                  <a:lnTo>
                                    <a:pt x="71" y="514"/>
                                  </a:lnTo>
                                  <a:lnTo>
                                    <a:pt x="43" y="585"/>
                                  </a:lnTo>
                                  <a:lnTo>
                                    <a:pt x="22" y="659"/>
                                  </a:lnTo>
                                  <a:lnTo>
                                    <a:pt x="9" y="734"/>
                                  </a:lnTo>
                                  <a:lnTo>
                                    <a:pt x="5" y="811"/>
                                  </a:lnTo>
                                  <a:lnTo>
                                    <a:pt x="9" y="889"/>
                                  </a:lnTo>
                                  <a:lnTo>
                                    <a:pt x="22" y="964"/>
                                  </a:lnTo>
                                  <a:lnTo>
                                    <a:pt x="43" y="1038"/>
                                  </a:lnTo>
                                  <a:lnTo>
                                    <a:pt x="71" y="1109"/>
                                  </a:lnTo>
                                  <a:lnTo>
                                    <a:pt x="106" y="1176"/>
                                  </a:lnTo>
                                  <a:lnTo>
                                    <a:pt x="148" y="1240"/>
                                  </a:lnTo>
                                  <a:lnTo>
                                    <a:pt x="196" y="1299"/>
                                  </a:lnTo>
                                  <a:lnTo>
                                    <a:pt x="250" y="1356"/>
                                  </a:lnTo>
                                  <a:lnTo>
                                    <a:pt x="311" y="1407"/>
                                  </a:lnTo>
                                  <a:lnTo>
                                    <a:pt x="375" y="1455"/>
                                  </a:lnTo>
                                  <a:lnTo>
                                    <a:pt x="446" y="1496"/>
                                  </a:lnTo>
                                  <a:lnTo>
                                    <a:pt x="519" y="1532"/>
                                  </a:lnTo>
                                  <a:lnTo>
                                    <a:pt x="598" y="1563"/>
                                  </a:lnTo>
                                  <a:lnTo>
                                    <a:pt x="680" y="1587"/>
                                  </a:lnTo>
                                  <a:lnTo>
                                    <a:pt x="764" y="1604"/>
                                  </a:lnTo>
                                  <a:lnTo>
                                    <a:pt x="852" y="1615"/>
                                  </a:lnTo>
                                  <a:lnTo>
                                    <a:pt x="943" y="1619"/>
                                  </a:lnTo>
                                  <a:lnTo>
                                    <a:pt x="1034" y="1615"/>
                                  </a:lnTo>
                                  <a:lnTo>
                                    <a:pt x="1121" y="1604"/>
                                  </a:lnTo>
                                  <a:lnTo>
                                    <a:pt x="1206" y="1587"/>
                                  </a:lnTo>
                                  <a:lnTo>
                                    <a:pt x="1287" y="1563"/>
                                  </a:lnTo>
                                  <a:lnTo>
                                    <a:pt x="1366" y="1532"/>
                                  </a:lnTo>
                                  <a:lnTo>
                                    <a:pt x="1440" y="1496"/>
                                  </a:lnTo>
                                  <a:lnTo>
                                    <a:pt x="1510" y="1455"/>
                                  </a:lnTo>
                                  <a:lnTo>
                                    <a:pt x="1575" y="1407"/>
                                  </a:lnTo>
                                  <a:lnTo>
                                    <a:pt x="1635" y="1356"/>
                                  </a:lnTo>
                                  <a:lnTo>
                                    <a:pt x="1689" y="1299"/>
                                  </a:lnTo>
                                  <a:lnTo>
                                    <a:pt x="1737" y="1240"/>
                                  </a:lnTo>
                                  <a:lnTo>
                                    <a:pt x="1779" y="1176"/>
                                  </a:lnTo>
                                  <a:lnTo>
                                    <a:pt x="1814" y="1109"/>
                                  </a:lnTo>
                                  <a:lnTo>
                                    <a:pt x="1843" y="1038"/>
                                  </a:lnTo>
                                  <a:lnTo>
                                    <a:pt x="1864" y="964"/>
                                  </a:lnTo>
                                  <a:lnTo>
                                    <a:pt x="1877" y="889"/>
                                  </a:lnTo>
                                  <a:lnTo>
                                    <a:pt x="1881" y="811"/>
                                  </a:lnTo>
                                  <a:lnTo>
                                    <a:pt x="1877" y="734"/>
                                  </a:lnTo>
                                  <a:lnTo>
                                    <a:pt x="1864" y="659"/>
                                  </a:lnTo>
                                  <a:lnTo>
                                    <a:pt x="1843" y="585"/>
                                  </a:lnTo>
                                  <a:lnTo>
                                    <a:pt x="1814" y="514"/>
                                  </a:lnTo>
                                  <a:lnTo>
                                    <a:pt x="1779" y="447"/>
                                  </a:lnTo>
                                  <a:lnTo>
                                    <a:pt x="1737" y="383"/>
                                  </a:lnTo>
                                  <a:lnTo>
                                    <a:pt x="1689" y="322"/>
                                  </a:lnTo>
                                  <a:lnTo>
                                    <a:pt x="1635" y="267"/>
                                  </a:lnTo>
                                  <a:lnTo>
                                    <a:pt x="1575" y="216"/>
                                  </a:lnTo>
                                  <a:lnTo>
                                    <a:pt x="1510" y="168"/>
                                  </a:lnTo>
                                  <a:lnTo>
                                    <a:pt x="1440" y="127"/>
                                  </a:lnTo>
                                  <a:lnTo>
                                    <a:pt x="1366" y="91"/>
                                  </a:lnTo>
                                  <a:lnTo>
                                    <a:pt x="1287" y="60"/>
                                  </a:lnTo>
                                  <a:lnTo>
                                    <a:pt x="1206" y="36"/>
                                  </a:lnTo>
                                  <a:lnTo>
                                    <a:pt x="1121" y="19"/>
                                  </a:lnTo>
                                  <a:lnTo>
                                    <a:pt x="1034" y="8"/>
                                  </a:lnTo>
                                  <a:lnTo>
                                    <a:pt x="943" y="4"/>
                                  </a:lnTo>
                                  <a:close/>
                                  <a:moveTo>
                                    <a:pt x="943" y="0"/>
                                  </a:moveTo>
                                  <a:lnTo>
                                    <a:pt x="1034" y="3"/>
                                  </a:lnTo>
                                  <a:lnTo>
                                    <a:pt x="1122" y="14"/>
                                  </a:lnTo>
                                  <a:lnTo>
                                    <a:pt x="1207" y="32"/>
                                  </a:lnTo>
                                  <a:lnTo>
                                    <a:pt x="1290" y="57"/>
                                  </a:lnTo>
                                  <a:lnTo>
                                    <a:pt x="1368" y="87"/>
                                  </a:lnTo>
                                  <a:lnTo>
                                    <a:pt x="1442" y="123"/>
                                  </a:lnTo>
                                  <a:lnTo>
                                    <a:pt x="1513" y="165"/>
                                  </a:lnTo>
                                  <a:lnTo>
                                    <a:pt x="1579" y="212"/>
                                  </a:lnTo>
                                  <a:lnTo>
                                    <a:pt x="1638" y="264"/>
                                  </a:lnTo>
                                  <a:lnTo>
                                    <a:pt x="1693" y="320"/>
                                  </a:lnTo>
                                  <a:lnTo>
                                    <a:pt x="1743" y="381"/>
                                  </a:lnTo>
                                  <a:lnTo>
                                    <a:pt x="1783" y="445"/>
                                  </a:lnTo>
                                  <a:lnTo>
                                    <a:pt x="1820" y="513"/>
                                  </a:lnTo>
                                  <a:lnTo>
                                    <a:pt x="1848" y="583"/>
                                  </a:lnTo>
                                  <a:lnTo>
                                    <a:pt x="1868" y="657"/>
                                  </a:lnTo>
                                  <a:lnTo>
                                    <a:pt x="1881" y="734"/>
                                  </a:lnTo>
                                  <a:lnTo>
                                    <a:pt x="1885" y="811"/>
                                  </a:lnTo>
                                  <a:lnTo>
                                    <a:pt x="1881" y="889"/>
                                  </a:lnTo>
                                  <a:lnTo>
                                    <a:pt x="1868" y="966"/>
                                  </a:lnTo>
                                  <a:lnTo>
                                    <a:pt x="1848" y="1040"/>
                                  </a:lnTo>
                                  <a:lnTo>
                                    <a:pt x="1820" y="1110"/>
                                  </a:lnTo>
                                  <a:lnTo>
                                    <a:pt x="1783" y="1178"/>
                                  </a:lnTo>
                                  <a:lnTo>
                                    <a:pt x="1743" y="1242"/>
                                  </a:lnTo>
                                  <a:lnTo>
                                    <a:pt x="1693" y="1303"/>
                                  </a:lnTo>
                                  <a:lnTo>
                                    <a:pt x="1638" y="1359"/>
                                  </a:lnTo>
                                  <a:lnTo>
                                    <a:pt x="1579" y="1411"/>
                                  </a:lnTo>
                                  <a:lnTo>
                                    <a:pt x="1513" y="1457"/>
                                  </a:lnTo>
                                  <a:lnTo>
                                    <a:pt x="1442" y="1500"/>
                                  </a:lnTo>
                                  <a:lnTo>
                                    <a:pt x="1368" y="1536"/>
                                  </a:lnTo>
                                  <a:lnTo>
                                    <a:pt x="1290" y="1566"/>
                                  </a:lnTo>
                                  <a:lnTo>
                                    <a:pt x="1207" y="1591"/>
                                  </a:lnTo>
                                  <a:lnTo>
                                    <a:pt x="1122" y="1609"/>
                                  </a:lnTo>
                                  <a:lnTo>
                                    <a:pt x="1034" y="1620"/>
                                  </a:lnTo>
                                  <a:lnTo>
                                    <a:pt x="943" y="1623"/>
                                  </a:lnTo>
                                  <a:lnTo>
                                    <a:pt x="852" y="1620"/>
                                  </a:lnTo>
                                  <a:lnTo>
                                    <a:pt x="763" y="1609"/>
                                  </a:lnTo>
                                  <a:lnTo>
                                    <a:pt x="678" y="1591"/>
                                  </a:lnTo>
                                  <a:lnTo>
                                    <a:pt x="595" y="1566"/>
                                  </a:lnTo>
                                  <a:lnTo>
                                    <a:pt x="518" y="1536"/>
                                  </a:lnTo>
                                  <a:lnTo>
                                    <a:pt x="443" y="1500"/>
                                  </a:lnTo>
                                  <a:lnTo>
                                    <a:pt x="373" y="1457"/>
                                  </a:lnTo>
                                  <a:lnTo>
                                    <a:pt x="306" y="1411"/>
                                  </a:lnTo>
                                  <a:lnTo>
                                    <a:pt x="247" y="1359"/>
                                  </a:lnTo>
                                  <a:lnTo>
                                    <a:pt x="192" y="1303"/>
                                  </a:lnTo>
                                  <a:lnTo>
                                    <a:pt x="143" y="1242"/>
                                  </a:lnTo>
                                  <a:lnTo>
                                    <a:pt x="102" y="1178"/>
                                  </a:lnTo>
                                  <a:lnTo>
                                    <a:pt x="65" y="1110"/>
                                  </a:lnTo>
                                  <a:lnTo>
                                    <a:pt x="37" y="1040"/>
                                  </a:lnTo>
                                  <a:lnTo>
                                    <a:pt x="17" y="966"/>
                                  </a:lnTo>
                                  <a:lnTo>
                                    <a:pt x="5" y="889"/>
                                  </a:lnTo>
                                  <a:lnTo>
                                    <a:pt x="0" y="811"/>
                                  </a:lnTo>
                                  <a:lnTo>
                                    <a:pt x="5" y="734"/>
                                  </a:lnTo>
                                  <a:lnTo>
                                    <a:pt x="17" y="657"/>
                                  </a:lnTo>
                                  <a:lnTo>
                                    <a:pt x="37" y="583"/>
                                  </a:lnTo>
                                  <a:lnTo>
                                    <a:pt x="65" y="513"/>
                                  </a:lnTo>
                                  <a:lnTo>
                                    <a:pt x="102" y="445"/>
                                  </a:lnTo>
                                  <a:lnTo>
                                    <a:pt x="143" y="381"/>
                                  </a:lnTo>
                                  <a:lnTo>
                                    <a:pt x="192" y="320"/>
                                  </a:lnTo>
                                  <a:lnTo>
                                    <a:pt x="247" y="264"/>
                                  </a:lnTo>
                                  <a:lnTo>
                                    <a:pt x="306" y="212"/>
                                  </a:lnTo>
                                  <a:lnTo>
                                    <a:pt x="373" y="165"/>
                                  </a:lnTo>
                                  <a:lnTo>
                                    <a:pt x="443" y="123"/>
                                  </a:lnTo>
                                  <a:lnTo>
                                    <a:pt x="518" y="87"/>
                                  </a:lnTo>
                                  <a:lnTo>
                                    <a:pt x="595" y="57"/>
                                  </a:lnTo>
                                  <a:lnTo>
                                    <a:pt x="678" y="32"/>
                                  </a:lnTo>
                                  <a:lnTo>
                                    <a:pt x="763" y="14"/>
                                  </a:lnTo>
                                  <a:lnTo>
                                    <a:pt x="852" y="3"/>
                                  </a:lnTo>
                                  <a:lnTo>
                                    <a:pt x="943" y="0"/>
                                  </a:lnTo>
                                  <a:close/>
                                </a:path>
                              </a:pathLst>
                            </a:custGeom>
                            <a:solidFill>
                              <a:srgbClr val="FFDC4A"/>
                            </a:solidFill>
                            <a:ln>
                              <a:noFill/>
                            </a:ln>
                            <a:extLst>
                              <a:ext uri="{91240B29-F687-4F45-9708-019B960494DF}">
                                <a14:hiddenLine xmlns:a14="http://schemas.microsoft.com/office/drawing/2010/main" w="0">
                                  <a:solidFill>
                                    <a:srgbClr val="FFDC4A"/>
                                  </a:solidFill>
                                  <a:prstDash val="solid"/>
                                  <a:round/>
                                  <a:headEnd/>
                                  <a:tailEnd/>
                                </a14:hiddenLine>
                              </a:ext>
                            </a:extLst>
                          </wps:spPr>
                          <wps:bodyPr rot="0" vert="horz" wrap="square" lIns="91440" tIns="45720" rIns="91440" bIns="45720" anchor="t" anchorCtr="0" upright="1">
                            <a:noAutofit/>
                          </wps:bodyPr>
                        </wps:wsp>
                        <wps:wsp>
                          <wps:cNvPr id="827" name="Freeform 540"/>
                          <wps:cNvSpPr>
                            <a:spLocks noEditPoints="1"/>
                          </wps:cNvSpPr>
                          <wps:spPr bwMode="auto">
                            <a:xfrm>
                              <a:off x="1185" y="164"/>
                              <a:ext cx="948" cy="816"/>
                            </a:xfrm>
                            <a:custGeom>
                              <a:avLst/>
                              <a:gdLst>
                                <a:gd name="T0" fmla="*/ 768 w 1896"/>
                                <a:gd name="T1" fmla="*/ 19 h 1632"/>
                                <a:gd name="T2" fmla="*/ 523 w 1896"/>
                                <a:gd name="T3" fmla="*/ 92 h 1632"/>
                                <a:gd name="T4" fmla="*/ 311 w 1896"/>
                                <a:gd name="T5" fmla="*/ 217 h 1632"/>
                                <a:gd name="T6" fmla="*/ 148 w 1896"/>
                                <a:gd name="T7" fmla="*/ 386 h 1632"/>
                                <a:gd name="T8" fmla="*/ 42 w 1896"/>
                                <a:gd name="T9" fmla="*/ 588 h 1632"/>
                                <a:gd name="T10" fmla="*/ 5 w 1896"/>
                                <a:gd name="T11" fmla="*/ 816 h 1632"/>
                                <a:gd name="T12" fmla="*/ 42 w 1896"/>
                                <a:gd name="T13" fmla="*/ 1045 h 1632"/>
                                <a:gd name="T14" fmla="*/ 148 w 1896"/>
                                <a:gd name="T15" fmla="*/ 1247 h 1632"/>
                                <a:gd name="T16" fmla="*/ 311 w 1896"/>
                                <a:gd name="T17" fmla="*/ 1416 h 1632"/>
                                <a:gd name="T18" fmla="*/ 523 w 1896"/>
                                <a:gd name="T19" fmla="*/ 1541 h 1632"/>
                                <a:gd name="T20" fmla="*/ 768 w 1896"/>
                                <a:gd name="T21" fmla="*/ 1614 h 1632"/>
                                <a:gd name="T22" fmla="*/ 1039 w 1896"/>
                                <a:gd name="T23" fmla="*/ 1625 h 1632"/>
                                <a:gd name="T24" fmla="*/ 1295 w 1896"/>
                                <a:gd name="T25" fmla="*/ 1571 h 1632"/>
                                <a:gd name="T26" fmla="*/ 1518 w 1896"/>
                                <a:gd name="T27" fmla="*/ 1462 h 1632"/>
                                <a:gd name="T28" fmla="*/ 1698 w 1896"/>
                                <a:gd name="T29" fmla="*/ 1308 h 1632"/>
                                <a:gd name="T30" fmla="*/ 1825 w 1896"/>
                                <a:gd name="T31" fmla="*/ 1115 h 1632"/>
                                <a:gd name="T32" fmla="*/ 1886 w 1896"/>
                                <a:gd name="T33" fmla="*/ 894 h 1632"/>
                                <a:gd name="T34" fmla="*/ 1873 w 1896"/>
                                <a:gd name="T35" fmla="*/ 662 h 1632"/>
                                <a:gd name="T36" fmla="*/ 1788 w 1896"/>
                                <a:gd name="T37" fmla="*/ 450 h 1632"/>
                                <a:gd name="T38" fmla="*/ 1643 w 1896"/>
                                <a:gd name="T39" fmla="*/ 269 h 1632"/>
                                <a:gd name="T40" fmla="*/ 1447 w 1896"/>
                                <a:gd name="T41" fmla="*/ 128 h 1632"/>
                                <a:gd name="T42" fmla="*/ 1212 w 1896"/>
                                <a:gd name="T43" fmla="*/ 37 h 1632"/>
                                <a:gd name="T44" fmla="*/ 948 w 1896"/>
                                <a:gd name="T45" fmla="*/ 5 h 1632"/>
                                <a:gd name="T46" fmla="*/ 1127 w 1896"/>
                                <a:gd name="T47" fmla="*/ 15 h 1632"/>
                                <a:gd name="T48" fmla="*/ 1375 w 1896"/>
                                <a:gd name="T49" fmla="*/ 88 h 1632"/>
                                <a:gd name="T50" fmla="*/ 1587 w 1896"/>
                                <a:gd name="T51" fmla="*/ 213 h 1632"/>
                                <a:gd name="T52" fmla="*/ 1752 w 1896"/>
                                <a:gd name="T53" fmla="*/ 383 h 1632"/>
                                <a:gd name="T54" fmla="*/ 1858 w 1896"/>
                                <a:gd name="T55" fmla="*/ 587 h 1632"/>
                                <a:gd name="T56" fmla="*/ 1896 w 1896"/>
                                <a:gd name="T57" fmla="*/ 816 h 1632"/>
                                <a:gd name="T58" fmla="*/ 1858 w 1896"/>
                                <a:gd name="T59" fmla="*/ 1046 h 1632"/>
                                <a:gd name="T60" fmla="*/ 1752 w 1896"/>
                                <a:gd name="T61" fmla="*/ 1250 h 1632"/>
                                <a:gd name="T62" fmla="*/ 1587 w 1896"/>
                                <a:gd name="T63" fmla="*/ 1418 h 1632"/>
                                <a:gd name="T64" fmla="*/ 1375 w 1896"/>
                                <a:gd name="T65" fmla="*/ 1545 h 1632"/>
                                <a:gd name="T66" fmla="*/ 1127 w 1896"/>
                                <a:gd name="T67" fmla="*/ 1617 h 1632"/>
                                <a:gd name="T68" fmla="*/ 857 w 1896"/>
                                <a:gd name="T69" fmla="*/ 1628 h 1632"/>
                                <a:gd name="T70" fmla="*/ 599 w 1896"/>
                                <a:gd name="T71" fmla="*/ 1575 h 1632"/>
                                <a:gd name="T72" fmla="*/ 375 w 1896"/>
                                <a:gd name="T73" fmla="*/ 1466 h 1632"/>
                                <a:gd name="T74" fmla="*/ 193 w 1896"/>
                                <a:gd name="T75" fmla="*/ 1310 h 1632"/>
                                <a:gd name="T76" fmla="*/ 66 w 1896"/>
                                <a:gd name="T77" fmla="*/ 1116 h 1632"/>
                                <a:gd name="T78" fmla="*/ 4 w 1896"/>
                                <a:gd name="T79" fmla="*/ 895 h 1632"/>
                                <a:gd name="T80" fmla="*/ 17 w 1896"/>
                                <a:gd name="T81" fmla="*/ 661 h 1632"/>
                                <a:gd name="T82" fmla="*/ 101 w 1896"/>
                                <a:gd name="T83" fmla="*/ 448 h 1632"/>
                                <a:gd name="T84" fmla="*/ 248 w 1896"/>
                                <a:gd name="T85" fmla="*/ 265 h 1632"/>
                                <a:gd name="T86" fmla="*/ 445 w 1896"/>
                                <a:gd name="T87" fmla="*/ 125 h 1632"/>
                                <a:gd name="T88" fmla="*/ 682 w 1896"/>
                                <a:gd name="T89" fmla="*/ 32 h 1632"/>
                                <a:gd name="T90" fmla="*/ 948 w 1896"/>
                                <a:gd name="T91" fmla="*/ 0 h 1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96" h="1632">
                                  <a:moveTo>
                                    <a:pt x="948" y="5"/>
                                  </a:moveTo>
                                  <a:lnTo>
                                    <a:pt x="857" y="8"/>
                                  </a:lnTo>
                                  <a:lnTo>
                                    <a:pt x="768" y="19"/>
                                  </a:lnTo>
                                  <a:lnTo>
                                    <a:pt x="683" y="37"/>
                                  </a:lnTo>
                                  <a:lnTo>
                                    <a:pt x="600" y="62"/>
                                  </a:lnTo>
                                  <a:lnTo>
                                    <a:pt x="523" y="92"/>
                                  </a:lnTo>
                                  <a:lnTo>
                                    <a:pt x="448" y="128"/>
                                  </a:lnTo>
                                  <a:lnTo>
                                    <a:pt x="378" y="170"/>
                                  </a:lnTo>
                                  <a:lnTo>
                                    <a:pt x="311" y="217"/>
                                  </a:lnTo>
                                  <a:lnTo>
                                    <a:pt x="252" y="269"/>
                                  </a:lnTo>
                                  <a:lnTo>
                                    <a:pt x="197" y="325"/>
                                  </a:lnTo>
                                  <a:lnTo>
                                    <a:pt x="148" y="386"/>
                                  </a:lnTo>
                                  <a:lnTo>
                                    <a:pt x="107" y="450"/>
                                  </a:lnTo>
                                  <a:lnTo>
                                    <a:pt x="70" y="518"/>
                                  </a:lnTo>
                                  <a:lnTo>
                                    <a:pt x="42" y="588"/>
                                  </a:lnTo>
                                  <a:lnTo>
                                    <a:pt x="22" y="662"/>
                                  </a:lnTo>
                                  <a:lnTo>
                                    <a:pt x="10" y="739"/>
                                  </a:lnTo>
                                  <a:lnTo>
                                    <a:pt x="5" y="816"/>
                                  </a:lnTo>
                                  <a:lnTo>
                                    <a:pt x="10" y="894"/>
                                  </a:lnTo>
                                  <a:lnTo>
                                    <a:pt x="22" y="971"/>
                                  </a:lnTo>
                                  <a:lnTo>
                                    <a:pt x="42" y="1045"/>
                                  </a:lnTo>
                                  <a:lnTo>
                                    <a:pt x="70" y="1115"/>
                                  </a:lnTo>
                                  <a:lnTo>
                                    <a:pt x="107" y="1183"/>
                                  </a:lnTo>
                                  <a:lnTo>
                                    <a:pt x="148" y="1247"/>
                                  </a:lnTo>
                                  <a:lnTo>
                                    <a:pt x="197" y="1308"/>
                                  </a:lnTo>
                                  <a:lnTo>
                                    <a:pt x="252" y="1364"/>
                                  </a:lnTo>
                                  <a:lnTo>
                                    <a:pt x="311" y="1416"/>
                                  </a:lnTo>
                                  <a:lnTo>
                                    <a:pt x="378" y="1462"/>
                                  </a:lnTo>
                                  <a:lnTo>
                                    <a:pt x="448" y="1505"/>
                                  </a:lnTo>
                                  <a:lnTo>
                                    <a:pt x="523" y="1541"/>
                                  </a:lnTo>
                                  <a:lnTo>
                                    <a:pt x="600" y="1571"/>
                                  </a:lnTo>
                                  <a:lnTo>
                                    <a:pt x="683" y="1596"/>
                                  </a:lnTo>
                                  <a:lnTo>
                                    <a:pt x="768" y="1614"/>
                                  </a:lnTo>
                                  <a:lnTo>
                                    <a:pt x="857" y="1625"/>
                                  </a:lnTo>
                                  <a:lnTo>
                                    <a:pt x="948" y="1628"/>
                                  </a:lnTo>
                                  <a:lnTo>
                                    <a:pt x="1039" y="1625"/>
                                  </a:lnTo>
                                  <a:lnTo>
                                    <a:pt x="1127" y="1614"/>
                                  </a:lnTo>
                                  <a:lnTo>
                                    <a:pt x="1212" y="1596"/>
                                  </a:lnTo>
                                  <a:lnTo>
                                    <a:pt x="1295" y="1571"/>
                                  </a:lnTo>
                                  <a:lnTo>
                                    <a:pt x="1373" y="1541"/>
                                  </a:lnTo>
                                  <a:lnTo>
                                    <a:pt x="1447" y="1505"/>
                                  </a:lnTo>
                                  <a:lnTo>
                                    <a:pt x="1518" y="1462"/>
                                  </a:lnTo>
                                  <a:lnTo>
                                    <a:pt x="1584" y="1416"/>
                                  </a:lnTo>
                                  <a:lnTo>
                                    <a:pt x="1643" y="1364"/>
                                  </a:lnTo>
                                  <a:lnTo>
                                    <a:pt x="1698" y="1308"/>
                                  </a:lnTo>
                                  <a:lnTo>
                                    <a:pt x="1748" y="1247"/>
                                  </a:lnTo>
                                  <a:lnTo>
                                    <a:pt x="1788" y="1183"/>
                                  </a:lnTo>
                                  <a:lnTo>
                                    <a:pt x="1825" y="1115"/>
                                  </a:lnTo>
                                  <a:lnTo>
                                    <a:pt x="1853" y="1045"/>
                                  </a:lnTo>
                                  <a:lnTo>
                                    <a:pt x="1873" y="971"/>
                                  </a:lnTo>
                                  <a:lnTo>
                                    <a:pt x="1886" y="894"/>
                                  </a:lnTo>
                                  <a:lnTo>
                                    <a:pt x="1890" y="816"/>
                                  </a:lnTo>
                                  <a:lnTo>
                                    <a:pt x="1886" y="739"/>
                                  </a:lnTo>
                                  <a:lnTo>
                                    <a:pt x="1873" y="662"/>
                                  </a:lnTo>
                                  <a:lnTo>
                                    <a:pt x="1853" y="588"/>
                                  </a:lnTo>
                                  <a:lnTo>
                                    <a:pt x="1825" y="518"/>
                                  </a:lnTo>
                                  <a:lnTo>
                                    <a:pt x="1788" y="450"/>
                                  </a:lnTo>
                                  <a:lnTo>
                                    <a:pt x="1748" y="386"/>
                                  </a:lnTo>
                                  <a:lnTo>
                                    <a:pt x="1698" y="325"/>
                                  </a:lnTo>
                                  <a:lnTo>
                                    <a:pt x="1643" y="269"/>
                                  </a:lnTo>
                                  <a:lnTo>
                                    <a:pt x="1584" y="217"/>
                                  </a:lnTo>
                                  <a:lnTo>
                                    <a:pt x="1518" y="170"/>
                                  </a:lnTo>
                                  <a:lnTo>
                                    <a:pt x="1447" y="128"/>
                                  </a:lnTo>
                                  <a:lnTo>
                                    <a:pt x="1373" y="92"/>
                                  </a:lnTo>
                                  <a:lnTo>
                                    <a:pt x="1295" y="62"/>
                                  </a:lnTo>
                                  <a:lnTo>
                                    <a:pt x="1212" y="37"/>
                                  </a:lnTo>
                                  <a:lnTo>
                                    <a:pt x="1127" y="19"/>
                                  </a:lnTo>
                                  <a:lnTo>
                                    <a:pt x="1039" y="8"/>
                                  </a:lnTo>
                                  <a:lnTo>
                                    <a:pt x="948" y="5"/>
                                  </a:lnTo>
                                  <a:close/>
                                  <a:moveTo>
                                    <a:pt x="948" y="0"/>
                                  </a:moveTo>
                                  <a:lnTo>
                                    <a:pt x="1039" y="5"/>
                                  </a:lnTo>
                                  <a:lnTo>
                                    <a:pt x="1127" y="15"/>
                                  </a:lnTo>
                                  <a:lnTo>
                                    <a:pt x="1213" y="32"/>
                                  </a:lnTo>
                                  <a:lnTo>
                                    <a:pt x="1297" y="57"/>
                                  </a:lnTo>
                                  <a:lnTo>
                                    <a:pt x="1375" y="88"/>
                                  </a:lnTo>
                                  <a:lnTo>
                                    <a:pt x="1450" y="125"/>
                                  </a:lnTo>
                                  <a:lnTo>
                                    <a:pt x="1521" y="166"/>
                                  </a:lnTo>
                                  <a:lnTo>
                                    <a:pt x="1587" y="213"/>
                                  </a:lnTo>
                                  <a:lnTo>
                                    <a:pt x="1648" y="265"/>
                                  </a:lnTo>
                                  <a:lnTo>
                                    <a:pt x="1703" y="323"/>
                                  </a:lnTo>
                                  <a:lnTo>
                                    <a:pt x="1752" y="383"/>
                                  </a:lnTo>
                                  <a:lnTo>
                                    <a:pt x="1794" y="448"/>
                                  </a:lnTo>
                                  <a:lnTo>
                                    <a:pt x="1829" y="515"/>
                                  </a:lnTo>
                                  <a:lnTo>
                                    <a:pt x="1858" y="587"/>
                                  </a:lnTo>
                                  <a:lnTo>
                                    <a:pt x="1879" y="661"/>
                                  </a:lnTo>
                                  <a:lnTo>
                                    <a:pt x="1891" y="738"/>
                                  </a:lnTo>
                                  <a:lnTo>
                                    <a:pt x="1896" y="816"/>
                                  </a:lnTo>
                                  <a:lnTo>
                                    <a:pt x="1891" y="895"/>
                                  </a:lnTo>
                                  <a:lnTo>
                                    <a:pt x="1879" y="972"/>
                                  </a:lnTo>
                                  <a:lnTo>
                                    <a:pt x="1858" y="1046"/>
                                  </a:lnTo>
                                  <a:lnTo>
                                    <a:pt x="1829" y="1116"/>
                                  </a:lnTo>
                                  <a:lnTo>
                                    <a:pt x="1794" y="1185"/>
                                  </a:lnTo>
                                  <a:lnTo>
                                    <a:pt x="1752" y="1250"/>
                                  </a:lnTo>
                                  <a:lnTo>
                                    <a:pt x="1703" y="1310"/>
                                  </a:lnTo>
                                  <a:lnTo>
                                    <a:pt x="1648" y="1366"/>
                                  </a:lnTo>
                                  <a:lnTo>
                                    <a:pt x="1587" y="1418"/>
                                  </a:lnTo>
                                  <a:lnTo>
                                    <a:pt x="1521" y="1466"/>
                                  </a:lnTo>
                                  <a:lnTo>
                                    <a:pt x="1450" y="1508"/>
                                  </a:lnTo>
                                  <a:lnTo>
                                    <a:pt x="1375" y="1545"/>
                                  </a:lnTo>
                                  <a:lnTo>
                                    <a:pt x="1297" y="1575"/>
                                  </a:lnTo>
                                  <a:lnTo>
                                    <a:pt x="1213" y="1600"/>
                                  </a:lnTo>
                                  <a:lnTo>
                                    <a:pt x="1127" y="1617"/>
                                  </a:lnTo>
                                  <a:lnTo>
                                    <a:pt x="1039" y="1628"/>
                                  </a:lnTo>
                                  <a:lnTo>
                                    <a:pt x="948" y="1632"/>
                                  </a:lnTo>
                                  <a:lnTo>
                                    <a:pt x="857" y="1628"/>
                                  </a:lnTo>
                                  <a:lnTo>
                                    <a:pt x="768" y="1617"/>
                                  </a:lnTo>
                                  <a:lnTo>
                                    <a:pt x="682" y="1600"/>
                                  </a:lnTo>
                                  <a:lnTo>
                                    <a:pt x="599" y="1575"/>
                                  </a:lnTo>
                                  <a:lnTo>
                                    <a:pt x="520" y="1545"/>
                                  </a:lnTo>
                                  <a:lnTo>
                                    <a:pt x="445" y="1508"/>
                                  </a:lnTo>
                                  <a:lnTo>
                                    <a:pt x="375" y="1466"/>
                                  </a:lnTo>
                                  <a:lnTo>
                                    <a:pt x="308" y="1418"/>
                                  </a:lnTo>
                                  <a:lnTo>
                                    <a:pt x="248" y="1366"/>
                                  </a:lnTo>
                                  <a:lnTo>
                                    <a:pt x="193" y="1310"/>
                                  </a:lnTo>
                                  <a:lnTo>
                                    <a:pt x="144" y="1250"/>
                                  </a:lnTo>
                                  <a:lnTo>
                                    <a:pt x="101" y="1185"/>
                                  </a:lnTo>
                                  <a:lnTo>
                                    <a:pt x="66" y="1116"/>
                                  </a:lnTo>
                                  <a:lnTo>
                                    <a:pt x="38" y="1046"/>
                                  </a:lnTo>
                                  <a:lnTo>
                                    <a:pt x="17" y="972"/>
                                  </a:lnTo>
                                  <a:lnTo>
                                    <a:pt x="4" y="895"/>
                                  </a:lnTo>
                                  <a:lnTo>
                                    <a:pt x="0" y="816"/>
                                  </a:lnTo>
                                  <a:lnTo>
                                    <a:pt x="4" y="738"/>
                                  </a:lnTo>
                                  <a:lnTo>
                                    <a:pt x="17" y="661"/>
                                  </a:lnTo>
                                  <a:lnTo>
                                    <a:pt x="38" y="587"/>
                                  </a:lnTo>
                                  <a:lnTo>
                                    <a:pt x="66" y="515"/>
                                  </a:lnTo>
                                  <a:lnTo>
                                    <a:pt x="101" y="448"/>
                                  </a:lnTo>
                                  <a:lnTo>
                                    <a:pt x="144" y="383"/>
                                  </a:lnTo>
                                  <a:lnTo>
                                    <a:pt x="193" y="323"/>
                                  </a:lnTo>
                                  <a:lnTo>
                                    <a:pt x="248" y="265"/>
                                  </a:lnTo>
                                  <a:lnTo>
                                    <a:pt x="308" y="213"/>
                                  </a:lnTo>
                                  <a:lnTo>
                                    <a:pt x="375" y="166"/>
                                  </a:lnTo>
                                  <a:lnTo>
                                    <a:pt x="445" y="125"/>
                                  </a:lnTo>
                                  <a:lnTo>
                                    <a:pt x="520" y="88"/>
                                  </a:lnTo>
                                  <a:lnTo>
                                    <a:pt x="599" y="57"/>
                                  </a:lnTo>
                                  <a:lnTo>
                                    <a:pt x="682" y="32"/>
                                  </a:lnTo>
                                  <a:lnTo>
                                    <a:pt x="768" y="15"/>
                                  </a:lnTo>
                                  <a:lnTo>
                                    <a:pt x="857" y="5"/>
                                  </a:lnTo>
                                  <a:lnTo>
                                    <a:pt x="948" y="0"/>
                                  </a:lnTo>
                                  <a:close/>
                                </a:path>
                              </a:pathLst>
                            </a:custGeom>
                            <a:solidFill>
                              <a:srgbClr val="FFDB49"/>
                            </a:solidFill>
                            <a:ln>
                              <a:noFill/>
                            </a:ln>
                            <a:extLst>
                              <a:ext uri="{91240B29-F687-4F45-9708-019B960494DF}">
                                <a14:hiddenLine xmlns:a14="http://schemas.microsoft.com/office/drawing/2010/main" w="0">
                                  <a:solidFill>
                                    <a:srgbClr val="FFDB49"/>
                                  </a:solidFill>
                                  <a:prstDash val="solid"/>
                                  <a:round/>
                                  <a:headEnd/>
                                  <a:tailEnd/>
                                </a14:hiddenLine>
                              </a:ext>
                            </a:extLst>
                          </wps:spPr>
                          <wps:bodyPr rot="0" vert="horz" wrap="square" lIns="91440" tIns="45720" rIns="91440" bIns="45720" anchor="t" anchorCtr="0" upright="1">
                            <a:noAutofit/>
                          </wps:bodyPr>
                        </wps:wsp>
                        <wps:wsp>
                          <wps:cNvPr id="828" name="Freeform 541"/>
                          <wps:cNvSpPr>
                            <a:spLocks noEditPoints="1"/>
                          </wps:cNvSpPr>
                          <wps:spPr bwMode="auto">
                            <a:xfrm>
                              <a:off x="1183" y="162"/>
                              <a:ext cx="953" cy="820"/>
                            </a:xfrm>
                            <a:custGeom>
                              <a:avLst/>
                              <a:gdLst>
                                <a:gd name="T0" fmla="*/ 774 w 1907"/>
                                <a:gd name="T1" fmla="*/ 19 h 1641"/>
                                <a:gd name="T2" fmla="*/ 526 w 1907"/>
                                <a:gd name="T3" fmla="*/ 92 h 1641"/>
                                <a:gd name="T4" fmla="*/ 314 w 1907"/>
                                <a:gd name="T5" fmla="*/ 217 h 1641"/>
                                <a:gd name="T6" fmla="*/ 150 w 1907"/>
                                <a:gd name="T7" fmla="*/ 387 h 1641"/>
                                <a:gd name="T8" fmla="*/ 44 w 1907"/>
                                <a:gd name="T9" fmla="*/ 591 h 1641"/>
                                <a:gd name="T10" fmla="*/ 6 w 1907"/>
                                <a:gd name="T11" fmla="*/ 820 h 1641"/>
                                <a:gd name="T12" fmla="*/ 44 w 1907"/>
                                <a:gd name="T13" fmla="*/ 1050 h 1641"/>
                                <a:gd name="T14" fmla="*/ 150 w 1907"/>
                                <a:gd name="T15" fmla="*/ 1254 h 1641"/>
                                <a:gd name="T16" fmla="*/ 314 w 1907"/>
                                <a:gd name="T17" fmla="*/ 1422 h 1641"/>
                                <a:gd name="T18" fmla="*/ 526 w 1907"/>
                                <a:gd name="T19" fmla="*/ 1549 h 1641"/>
                                <a:gd name="T20" fmla="*/ 774 w 1907"/>
                                <a:gd name="T21" fmla="*/ 1621 h 1641"/>
                                <a:gd name="T22" fmla="*/ 1045 w 1907"/>
                                <a:gd name="T23" fmla="*/ 1632 h 1641"/>
                                <a:gd name="T24" fmla="*/ 1303 w 1907"/>
                                <a:gd name="T25" fmla="*/ 1579 h 1641"/>
                                <a:gd name="T26" fmla="*/ 1527 w 1907"/>
                                <a:gd name="T27" fmla="*/ 1470 h 1641"/>
                                <a:gd name="T28" fmla="*/ 1709 w 1907"/>
                                <a:gd name="T29" fmla="*/ 1314 h 1641"/>
                                <a:gd name="T30" fmla="*/ 1835 w 1907"/>
                                <a:gd name="T31" fmla="*/ 1120 h 1641"/>
                                <a:gd name="T32" fmla="*/ 1897 w 1907"/>
                                <a:gd name="T33" fmla="*/ 899 h 1641"/>
                                <a:gd name="T34" fmla="*/ 1885 w 1907"/>
                                <a:gd name="T35" fmla="*/ 665 h 1641"/>
                                <a:gd name="T36" fmla="*/ 1800 w 1907"/>
                                <a:gd name="T37" fmla="*/ 452 h 1641"/>
                                <a:gd name="T38" fmla="*/ 1654 w 1907"/>
                                <a:gd name="T39" fmla="*/ 269 h 1641"/>
                                <a:gd name="T40" fmla="*/ 1456 w 1907"/>
                                <a:gd name="T41" fmla="*/ 129 h 1641"/>
                                <a:gd name="T42" fmla="*/ 1219 w 1907"/>
                                <a:gd name="T43" fmla="*/ 36 h 1641"/>
                                <a:gd name="T44" fmla="*/ 954 w 1907"/>
                                <a:gd name="T45" fmla="*/ 4 h 1641"/>
                                <a:gd name="T46" fmla="*/ 1135 w 1907"/>
                                <a:gd name="T47" fmla="*/ 15 h 1641"/>
                                <a:gd name="T48" fmla="*/ 1384 w 1907"/>
                                <a:gd name="T49" fmla="*/ 87 h 1641"/>
                                <a:gd name="T50" fmla="*/ 1597 w 1907"/>
                                <a:gd name="T51" fmla="*/ 215 h 1641"/>
                                <a:gd name="T52" fmla="*/ 1762 w 1907"/>
                                <a:gd name="T53" fmla="*/ 385 h 1641"/>
                                <a:gd name="T54" fmla="*/ 1869 w 1907"/>
                                <a:gd name="T55" fmla="*/ 590 h 1641"/>
                                <a:gd name="T56" fmla="*/ 1907 w 1907"/>
                                <a:gd name="T57" fmla="*/ 820 h 1641"/>
                                <a:gd name="T58" fmla="*/ 1869 w 1907"/>
                                <a:gd name="T59" fmla="*/ 1051 h 1641"/>
                                <a:gd name="T60" fmla="*/ 1762 w 1907"/>
                                <a:gd name="T61" fmla="*/ 1256 h 1641"/>
                                <a:gd name="T62" fmla="*/ 1597 w 1907"/>
                                <a:gd name="T63" fmla="*/ 1426 h 1641"/>
                                <a:gd name="T64" fmla="*/ 1384 w 1907"/>
                                <a:gd name="T65" fmla="*/ 1552 h 1641"/>
                                <a:gd name="T66" fmla="*/ 1135 w 1907"/>
                                <a:gd name="T67" fmla="*/ 1626 h 1641"/>
                                <a:gd name="T68" fmla="*/ 861 w 1907"/>
                                <a:gd name="T69" fmla="*/ 1637 h 1641"/>
                                <a:gd name="T70" fmla="*/ 603 w 1907"/>
                                <a:gd name="T71" fmla="*/ 1584 h 1641"/>
                                <a:gd name="T72" fmla="*/ 377 w 1907"/>
                                <a:gd name="T73" fmla="*/ 1473 h 1641"/>
                                <a:gd name="T74" fmla="*/ 195 w 1907"/>
                                <a:gd name="T75" fmla="*/ 1317 h 1641"/>
                                <a:gd name="T76" fmla="*/ 68 w 1907"/>
                                <a:gd name="T77" fmla="*/ 1123 h 1641"/>
                                <a:gd name="T78" fmla="*/ 4 w 1907"/>
                                <a:gd name="T79" fmla="*/ 899 h 1641"/>
                                <a:gd name="T80" fmla="*/ 18 w 1907"/>
                                <a:gd name="T81" fmla="*/ 664 h 1641"/>
                                <a:gd name="T82" fmla="*/ 103 w 1907"/>
                                <a:gd name="T83" fmla="*/ 450 h 1641"/>
                                <a:gd name="T84" fmla="*/ 250 w 1907"/>
                                <a:gd name="T85" fmla="*/ 267 h 1641"/>
                                <a:gd name="T86" fmla="*/ 448 w 1907"/>
                                <a:gd name="T87" fmla="*/ 125 h 1641"/>
                                <a:gd name="T88" fmla="*/ 687 w 1907"/>
                                <a:gd name="T89" fmla="*/ 33 h 1641"/>
                                <a:gd name="T90" fmla="*/ 954 w 1907"/>
                                <a:gd name="T91" fmla="*/ 0 h 1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907" h="1641">
                                  <a:moveTo>
                                    <a:pt x="954" y="4"/>
                                  </a:moveTo>
                                  <a:lnTo>
                                    <a:pt x="863" y="9"/>
                                  </a:lnTo>
                                  <a:lnTo>
                                    <a:pt x="774" y="19"/>
                                  </a:lnTo>
                                  <a:lnTo>
                                    <a:pt x="688" y="36"/>
                                  </a:lnTo>
                                  <a:lnTo>
                                    <a:pt x="605" y="61"/>
                                  </a:lnTo>
                                  <a:lnTo>
                                    <a:pt x="526" y="92"/>
                                  </a:lnTo>
                                  <a:lnTo>
                                    <a:pt x="451" y="129"/>
                                  </a:lnTo>
                                  <a:lnTo>
                                    <a:pt x="381" y="170"/>
                                  </a:lnTo>
                                  <a:lnTo>
                                    <a:pt x="314" y="217"/>
                                  </a:lnTo>
                                  <a:lnTo>
                                    <a:pt x="254" y="269"/>
                                  </a:lnTo>
                                  <a:lnTo>
                                    <a:pt x="199" y="327"/>
                                  </a:lnTo>
                                  <a:lnTo>
                                    <a:pt x="150" y="387"/>
                                  </a:lnTo>
                                  <a:lnTo>
                                    <a:pt x="107" y="452"/>
                                  </a:lnTo>
                                  <a:lnTo>
                                    <a:pt x="72" y="519"/>
                                  </a:lnTo>
                                  <a:lnTo>
                                    <a:pt x="44" y="591"/>
                                  </a:lnTo>
                                  <a:lnTo>
                                    <a:pt x="23" y="665"/>
                                  </a:lnTo>
                                  <a:lnTo>
                                    <a:pt x="10" y="742"/>
                                  </a:lnTo>
                                  <a:lnTo>
                                    <a:pt x="6" y="820"/>
                                  </a:lnTo>
                                  <a:lnTo>
                                    <a:pt x="10" y="899"/>
                                  </a:lnTo>
                                  <a:lnTo>
                                    <a:pt x="23" y="976"/>
                                  </a:lnTo>
                                  <a:lnTo>
                                    <a:pt x="44" y="1050"/>
                                  </a:lnTo>
                                  <a:lnTo>
                                    <a:pt x="72" y="1120"/>
                                  </a:lnTo>
                                  <a:lnTo>
                                    <a:pt x="107" y="1189"/>
                                  </a:lnTo>
                                  <a:lnTo>
                                    <a:pt x="150" y="1254"/>
                                  </a:lnTo>
                                  <a:lnTo>
                                    <a:pt x="199" y="1314"/>
                                  </a:lnTo>
                                  <a:lnTo>
                                    <a:pt x="254" y="1370"/>
                                  </a:lnTo>
                                  <a:lnTo>
                                    <a:pt x="314" y="1422"/>
                                  </a:lnTo>
                                  <a:lnTo>
                                    <a:pt x="381" y="1470"/>
                                  </a:lnTo>
                                  <a:lnTo>
                                    <a:pt x="451" y="1512"/>
                                  </a:lnTo>
                                  <a:lnTo>
                                    <a:pt x="526" y="1549"/>
                                  </a:lnTo>
                                  <a:lnTo>
                                    <a:pt x="605" y="1579"/>
                                  </a:lnTo>
                                  <a:lnTo>
                                    <a:pt x="688" y="1604"/>
                                  </a:lnTo>
                                  <a:lnTo>
                                    <a:pt x="774" y="1621"/>
                                  </a:lnTo>
                                  <a:lnTo>
                                    <a:pt x="863" y="1632"/>
                                  </a:lnTo>
                                  <a:lnTo>
                                    <a:pt x="954" y="1636"/>
                                  </a:lnTo>
                                  <a:lnTo>
                                    <a:pt x="1045" y="1632"/>
                                  </a:lnTo>
                                  <a:lnTo>
                                    <a:pt x="1133" y="1621"/>
                                  </a:lnTo>
                                  <a:lnTo>
                                    <a:pt x="1219" y="1604"/>
                                  </a:lnTo>
                                  <a:lnTo>
                                    <a:pt x="1303" y="1579"/>
                                  </a:lnTo>
                                  <a:lnTo>
                                    <a:pt x="1381" y="1549"/>
                                  </a:lnTo>
                                  <a:lnTo>
                                    <a:pt x="1456" y="1512"/>
                                  </a:lnTo>
                                  <a:lnTo>
                                    <a:pt x="1527" y="1470"/>
                                  </a:lnTo>
                                  <a:lnTo>
                                    <a:pt x="1593" y="1422"/>
                                  </a:lnTo>
                                  <a:lnTo>
                                    <a:pt x="1654" y="1370"/>
                                  </a:lnTo>
                                  <a:lnTo>
                                    <a:pt x="1709" y="1314"/>
                                  </a:lnTo>
                                  <a:lnTo>
                                    <a:pt x="1758" y="1254"/>
                                  </a:lnTo>
                                  <a:lnTo>
                                    <a:pt x="1800" y="1189"/>
                                  </a:lnTo>
                                  <a:lnTo>
                                    <a:pt x="1835" y="1120"/>
                                  </a:lnTo>
                                  <a:lnTo>
                                    <a:pt x="1864" y="1050"/>
                                  </a:lnTo>
                                  <a:lnTo>
                                    <a:pt x="1885" y="976"/>
                                  </a:lnTo>
                                  <a:lnTo>
                                    <a:pt x="1897" y="899"/>
                                  </a:lnTo>
                                  <a:lnTo>
                                    <a:pt x="1902" y="820"/>
                                  </a:lnTo>
                                  <a:lnTo>
                                    <a:pt x="1897" y="742"/>
                                  </a:lnTo>
                                  <a:lnTo>
                                    <a:pt x="1885" y="665"/>
                                  </a:lnTo>
                                  <a:lnTo>
                                    <a:pt x="1864" y="591"/>
                                  </a:lnTo>
                                  <a:lnTo>
                                    <a:pt x="1835" y="519"/>
                                  </a:lnTo>
                                  <a:lnTo>
                                    <a:pt x="1800" y="452"/>
                                  </a:lnTo>
                                  <a:lnTo>
                                    <a:pt x="1758" y="387"/>
                                  </a:lnTo>
                                  <a:lnTo>
                                    <a:pt x="1709" y="327"/>
                                  </a:lnTo>
                                  <a:lnTo>
                                    <a:pt x="1654" y="269"/>
                                  </a:lnTo>
                                  <a:lnTo>
                                    <a:pt x="1593" y="217"/>
                                  </a:lnTo>
                                  <a:lnTo>
                                    <a:pt x="1527" y="170"/>
                                  </a:lnTo>
                                  <a:lnTo>
                                    <a:pt x="1456" y="129"/>
                                  </a:lnTo>
                                  <a:lnTo>
                                    <a:pt x="1381" y="92"/>
                                  </a:lnTo>
                                  <a:lnTo>
                                    <a:pt x="1303" y="61"/>
                                  </a:lnTo>
                                  <a:lnTo>
                                    <a:pt x="1219" y="36"/>
                                  </a:lnTo>
                                  <a:lnTo>
                                    <a:pt x="1133" y="19"/>
                                  </a:lnTo>
                                  <a:lnTo>
                                    <a:pt x="1045" y="9"/>
                                  </a:lnTo>
                                  <a:lnTo>
                                    <a:pt x="954" y="4"/>
                                  </a:lnTo>
                                  <a:close/>
                                  <a:moveTo>
                                    <a:pt x="954" y="0"/>
                                  </a:moveTo>
                                  <a:lnTo>
                                    <a:pt x="1046" y="4"/>
                                  </a:lnTo>
                                  <a:lnTo>
                                    <a:pt x="1135" y="15"/>
                                  </a:lnTo>
                                  <a:lnTo>
                                    <a:pt x="1221" y="33"/>
                                  </a:lnTo>
                                  <a:lnTo>
                                    <a:pt x="1304" y="57"/>
                                  </a:lnTo>
                                  <a:lnTo>
                                    <a:pt x="1384" y="87"/>
                                  </a:lnTo>
                                  <a:lnTo>
                                    <a:pt x="1459" y="125"/>
                                  </a:lnTo>
                                  <a:lnTo>
                                    <a:pt x="1531" y="168"/>
                                  </a:lnTo>
                                  <a:lnTo>
                                    <a:pt x="1597" y="215"/>
                                  </a:lnTo>
                                  <a:lnTo>
                                    <a:pt x="1658" y="267"/>
                                  </a:lnTo>
                                  <a:lnTo>
                                    <a:pt x="1713" y="324"/>
                                  </a:lnTo>
                                  <a:lnTo>
                                    <a:pt x="1762" y="385"/>
                                  </a:lnTo>
                                  <a:lnTo>
                                    <a:pt x="1804" y="450"/>
                                  </a:lnTo>
                                  <a:lnTo>
                                    <a:pt x="1840" y="518"/>
                                  </a:lnTo>
                                  <a:lnTo>
                                    <a:pt x="1869" y="590"/>
                                  </a:lnTo>
                                  <a:lnTo>
                                    <a:pt x="1889" y="664"/>
                                  </a:lnTo>
                                  <a:lnTo>
                                    <a:pt x="1903" y="742"/>
                                  </a:lnTo>
                                  <a:lnTo>
                                    <a:pt x="1907" y="820"/>
                                  </a:lnTo>
                                  <a:lnTo>
                                    <a:pt x="1903" y="899"/>
                                  </a:lnTo>
                                  <a:lnTo>
                                    <a:pt x="1889" y="976"/>
                                  </a:lnTo>
                                  <a:lnTo>
                                    <a:pt x="1869" y="1051"/>
                                  </a:lnTo>
                                  <a:lnTo>
                                    <a:pt x="1840" y="1123"/>
                                  </a:lnTo>
                                  <a:lnTo>
                                    <a:pt x="1804" y="1191"/>
                                  </a:lnTo>
                                  <a:lnTo>
                                    <a:pt x="1762" y="1256"/>
                                  </a:lnTo>
                                  <a:lnTo>
                                    <a:pt x="1713" y="1317"/>
                                  </a:lnTo>
                                  <a:lnTo>
                                    <a:pt x="1658" y="1374"/>
                                  </a:lnTo>
                                  <a:lnTo>
                                    <a:pt x="1597" y="1426"/>
                                  </a:lnTo>
                                  <a:lnTo>
                                    <a:pt x="1531" y="1473"/>
                                  </a:lnTo>
                                  <a:lnTo>
                                    <a:pt x="1459" y="1516"/>
                                  </a:lnTo>
                                  <a:lnTo>
                                    <a:pt x="1384" y="1552"/>
                                  </a:lnTo>
                                  <a:lnTo>
                                    <a:pt x="1304" y="1584"/>
                                  </a:lnTo>
                                  <a:lnTo>
                                    <a:pt x="1221" y="1608"/>
                                  </a:lnTo>
                                  <a:lnTo>
                                    <a:pt x="1135" y="1626"/>
                                  </a:lnTo>
                                  <a:lnTo>
                                    <a:pt x="1046" y="1637"/>
                                  </a:lnTo>
                                  <a:lnTo>
                                    <a:pt x="954" y="1641"/>
                                  </a:lnTo>
                                  <a:lnTo>
                                    <a:pt x="861" y="1637"/>
                                  </a:lnTo>
                                  <a:lnTo>
                                    <a:pt x="773" y="1626"/>
                                  </a:lnTo>
                                  <a:lnTo>
                                    <a:pt x="687" y="1608"/>
                                  </a:lnTo>
                                  <a:lnTo>
                                    <a:pt x="603" y="1584"/>
                                  </a:lnTo>
                                  <a:lnTo>
                                    <a:pt x="523" y="1552"/>
                                  </a:lnTo>
                                  <a:lnTo>
                                    <a:pt x="448" y="1516"/>
                                  </a:lnTo>
                                  <a:lnTo>
                                    <a:pt x="377" y="1473"/>
                                  </a:lnTo>
                                  <a:lnTo>
                                    <a:pt x="310" y="1426"/>
                                  </a:lnTo>
                                  <a:lnTo>
                                    <a:pt x="250" y="1374"/>
                                  </a:lnTo>
                                  <a:lnTo>
                                    <a:pt x="195" y="1317"/>
                                  </a:lnTo>
                                  <a:lnTo>
                                    <a:pt x="145" y="1256"/>
                                  </a:lnTo>
                                  <a:lnTo>
                                    <a:pt x="103" y="1191"/>
                                  </a:lnTo>
                                  <a:lnTo>
                                    <a:pt x="68" y="1123"/>
                                  </a:lnTo>
                                  <a:lnTo>
                                    <a:pt x="38" y="1051"/>
                                  </a:lnTo>
                                  <a:lnTo>
                                    <a:pt x="18" y="976"/>
                                  </a:lnTo>
                                  <a:lnTo>
                                    <a:pt x="4" y="899"/>
                                  </a:lnTo>
                                  <a:lnTo>
                                    <a:pt x="0" y="820"/>
                                  </a:lnTo>
                                  <a:lnTo>
                                    <a:pt x="4" y="742"/>
                                  </a:lnTo>
                                  <a:lnTo>
                                    <a:pt x="18" y="664"/>
                                  </a:lnTo>
                                  <a:lnTo>
                                    <a:pt x="38" y="590"/>
                                  </a:lnTo>
                                  <a:lnTo>
                                    <a:pt x="68" y="518"/>
                                  </a:lnTo>
                                  <a:lnTo>
                                    <a:pt x="103" y="450"/>
                                  </a:lnTo>
                                  <a:lnTo>
                                    <a:pt x="145" y="385"/>
                                  </a:lnTo>
                                  <a:lnTo>
                                    <a:pt x="195" y="324"/>
                                  </a:lnTo>
                                  <a:lnTo>
                                    <a:pt x="250" y="267"/>
                                  </a:lnTo>
                                  <a:lnTo>
                                    <a:pt x="310" y="215"/>
                                  </a:lnTo>
                                  <a:lnTo>
                                    <a:pt x="377" y="168"/>
                                  </a:lnTo>
                                  <a:lnTo>
                                    <a:pt x="448" y="125"/>
                                  </a:lnTo>
                                  <a:lnTo>
                                    <a:pt x="523" y="87"/>
                                  </a:lnTo>
                                  <a:lnTo>
                                    <a:pt x="603" y="57"/>
                                  </a:lnTo>
                                  <a:lnTo>
                                    <a:pt x="687" y="33"/>
                                  </a:lnTo>
                                  <a:lnTo>
                                    <a:pt x="773" y="15"/>
                                  </a:lnTo>
                                  <a:lnTo>
                                    <a:pt x="861" y="4"/>
                                  </a:lnTo>
                                  <a:lnTo>
                                    <a:pt x="954" y="0"/>
                                  </a:lnTo>
                                  <a:close/>
                                </a:path>
                              </a:pathLst>
                            </a:custGeom>
                            <a:solidFill>
                              <a:srgbClr val="FFDB48"/>
                            </a:solidFill>
                            <a:ln>
                              <a:noFill/>
                            </a:ln>
                            <a:extLst>
                              <a:ext uri="{91240B29-F687-4F45-9708-019B960494DF}">
                                <a14:hiddenLine xmlns:a14="http://schemas.microsoft.com/office/drawing/2010/main" w="0">
                                  <a:solidFill>
                                    <a:srgbClr val="FFDB48"/>
                                  </a:solidFill>
                                  <a:prstDash val="solid"/>
                                  <a:round/>
                                  <a:headEnd/>
                                  <a:tailEnd/>
                                </a14:hiddenLine>
                              </a:ext>
                            </a:extLst>
                          </wps:spPr>
                          <wps:bodyPr rot="0" vert="horz" wrap="square" lIns="91440" tIns="45720" rIns="91440" bIns="45720" anchor="t" anchorCtr="0" upright="1">
                            <a:noAutofit/>
                          </wps:bodyPr>
                        </wps:wsp>
                        <wps:wsp>
                          <wps:cNvPr id="829" name="Freeform 542"/>
                          <wps:cNvSpPr>
                            <a:spLocks noEditPoints="1"/>
                          </wps:cNvSpPr>
                          <wps:spPr bwMode="auto">
                            <a:xfrm>
                              <a:off x="1180" y="160"/>
                              <a:ext cx="958" cy="825"/>
                            </a:xfrm>
                            <a:custGeom>
                              <a:avLst/>
                              <a:gdLst>
                                <a:gd name="T0" fmla="*/ 777 w 1915"/>
                                <a:gd name="T1" fmla="*/ 20 h 1651"/>
                                <a:gd name="T2" fmla="*/ 527 w 1915"/>
                                <a:gd name="T3" fmla="*/ 92 h 1651"/>
                                <a:gd name="T4" fmla="*/ 314 w 1915"/>
                                <a:gd name="T5" fmla="*/ 220 h 1651"/>
                                <a:gd name="T6" fmla="*/ 149 w 1915"/>
                                <a:gd name="T7" fmla="*/ 390 h 1651"/>
                                <a:gd name="T8" fmla="*/ 42 w 1915"/>
                                <a:gd name="T9" fmla="*/ 595 h 1651"/>
                                <a:gd name="T10" fmla="*/ 4 w 1915"/>
                                <a:gd name="T11" fmla="*/ 825 h 1651"/>
                                <a:gd name="T12" fmla="*/ 42 w 1915"/>
                                <a:gd name="T13" fmla="*/ 1056 h 1651"/>
                                <a:gd name="T14" fmla="*/ 149 w 1915"/>
                                <a:gd name="T15" fmla="*/ 1261 h 1651"/>
                                <a:gd name="T16" fmla="*/ 314 w 1915"/>
                                <a:gd name="T17" fmla="*/ 1431 h 1651"/>
                                <a:gd name="T18" fmla="*/ 527 w 1915"/>
                                <a:gd name="T19" fmla="*/ 1557 h 1651"/>
                                <a:gd name="T20" fmla="*/ 777 w 1915"/>
                                <a:gd name="T21" fmla="*/ 1631 h 1651"/>
                                <a:gd name="T22" fmla="*/ 1050 w 1915"/>
                                <a:gd name="T23" fmla="*/ 1642 h 1651"/>
                                <a:gd name="T24" fmla="*/ 1308 w 1915"/>
                                <a:gd name="T25" fmla="*/ 1589 h 1651"/>
                                <a:gd name="T26" fmla="*/ 1535 w 1915"/>
                                <a:gd name="T27" fmla="*/ 1478 h 1651"/>
                                <a:gd name="T28" fmla="*/ 1717 w 1915"/>
                                <a:gd name="T29" fmla="*/ 1322 h 1651"/>
                                <a:gd name="T30" fmla="*/ 1844 w 1915"/>
                                <a:gd name="T31" fmla="*/ 1128 h 1651"/>
                                <a:gd name="T32" fmla="*/ 1907 w 1915"/>
                                <a:gd name="T33" fmla="*/ 904 h 1651"/>
                                <a:gd name="T34" fmla="*/ 1893 w 1915"/>
                                <a:gd name="T35" fmla="*/ 669 h 1651"/>
                                <a:gd name="T36" fmla="*/ 1808 w 1915"/>
                                <a:gd name="T37" fmla="*/ 455 h 1651"/>
                                <a:gd name="T38" fmla="*/ 1662 w 1915"/>
                                <a:gd name="T39" fmla="*/ 272 h 1651"/>
                                <a:gd name="T40" fmla="*/ 1463 w 1915"/>
                                <a:gd name="T41" fmla="*/ 130 h 1651"/>
                                <a:gd name="T42" fmla="*/ 1225 w 1915"/>
                                <a:gd name="T43" fmla="*/ 38 h 1651"/>
                                <a:gd name="T44" fmla="*/ 958 w 1915"/>
                                <a:gd name="T45" fmla="*/ 5 h 1651"/>
                                <a:gd name="T46" fmla="*/ 1140 w 1915"/>
                                <a:gd name="T47" fmla="*/ 15 h 1651"/>
                                <a:gd name="T48" fmla="*/ 1390 w 1915"/>
                                <a:gd name="T49" fmla="*/ 89 h 1651"/>
                                <a:gd name="T50" fmla="*/ 1604 w 1915"/>
                                <a:gd name="T51" fmla="*/ 216 h 1651"/>
                                <a:gd name="T52" fmla="*/ 1770 w 1915"/>
                                <a:gd name="T53" fmla="*/ 387 h 1651"/>
                                <a:gd name="T54" fmla="*/ 1877 w 1915"/>
                                <a:gd name="T55" fmla="*/ 594 h 1651"/>
                                <a:gd name="T56" fmla="*/ 1915 w 1915"/>
                                <a:gd name="T57" fmla="*/ 825 h 1651"/>
                                <a:gd name="T58" fmla="*/ 1877 w 1915"/>
                                <a:gd name="T59" fmla="*/ 1057 h 1651"/>
                                <a:gd name="T60" fmla="*/ 1770 w 1915"/>
                                <a:gd name="T61" fmla="*/ 1264 h 1651"/>
                                <a:gd name="T62" fmla="*/ 1604 w 1915"/>
                                <a:gd name="T63" fmla="*/ 1435 h 1651"/>
                                <a:gd name="T64" fmla="*/ 1390 w 1915"/>
                                <a:gd name="T65" fmla="*/ 1562 h 1651"/>
                                <a:gd name="T66" fmla="*/ 1140 w 1915"/>
                                <a:gd name="T67" fmla="*/ 1635 h 1651"/>
                                <a:gd name="T68" fmla="*/ 865 w 1915"/>
                                <a:gd name="T69" fmla="*/ 1647 h 1651"/>
                                <a:gd name="T70" fmla="*/ 605 w 1915"/>
                                <a:gd name="T71" fmla="*/ 1592 h 1651"/>
                                <a:gd name="T72" fmla="*/ 378 w 1915"/>
                                <a:gd name="T73" fmla="*/ 1482 h 1651"/>
                                <a:gd name="T74" fmla="*/ 194 w 1915"/>
                                <a:gd name="T75" fmla="*/ 1324 h 1651"/>
                                <a:gd name="T76" fmla="*/ 66 w 1915"/>
                                <a:gd name="T77" fmla="*/ 1129 h 1651"/>
                                <a:gd name="T78" fmla="*/ 4 w 1915"/>
                                <a:gd name="T79" fmla="*/ 904 h 1651"/>
                                <a:gd name="T80" fmla="*/ 17 w 1915"/>
                                <a:gd name="T81" fmla="*/ 669 h 1651"/>
                                <a:gd name="T82" fmla="*/ 103 w 1915"/>
                                <a:gd name="T83" fmla="*/ 453 h 1651"/>
                                <a:gd name="T84" fmla="*/ 251 w 1915"/>
                                <a:gd name="T85" fmla="*/ 268 h 1651"/>
                                <a:gd name="T86" fmla="*/ 450 w 1915"/>
                                <a:gd name="T87" fmla="*/ 126 h 1651"/>
                                <a:gd name="T88" fmla="*/ 689 w 1915"/>
                                <a:gd name="T89" fmla="*/ 33 h 1651"/>
                                <a:gd name="T90" fmla="*/ 958 w 1915"/>
                                <a:gd name="T91" fmla="*/ 0 h 1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915" h="1651">
                                  <a:moveTo>
                                    <a:pt x="958" y="5"/>
                                  </a:moveTo>
                                  <a:lnTo>
                                    <a:pt x="865" y="9"/>
                                  </a:lnTo>
                                  <a:lnTo>
                                    <a:pt x="777" y="20"/>
                                  </a:lnTo>
                                  <a:lnTo>
                                    <a:pt x="691" y="38"/>
                                  </a:lnTo>
                                  <a:lnTo>
                                    <a:pt x="607" y="62"/>
                                  </a:lnTo>
                                  <a:lnTo>
                                    <a:pt x="527" y="92"/>
                                  </a:lnTo>
                                  <a:lnTo>
                                    <a:pt x="452" y="130"/>
                                  </a:lnTo>
                                  <a:lnTo>
                                    <a:pt x="381" y="173"/>
                                  </a:lnTo>
                                  <a:lnTo>
                                    <a:pt x="314" y="220"/>
                                  </a:lnTo>
                                  <a:lnTo>
                                    <a:pt x="254" y="272"/>
                                  </a:lnTo>
                                  <a:lnTo>
                                    <a:pt x="199" y="329"/>
                                  </a:lnTo>
                                  <a:lnTo>
                                    <a:pt x="149" y="390"/>
                                  </a:lnTo>
                                  <a:lnTo>
                                    <a:pt x="107" y="455"/>
                                  </a:lnTo>
                                  <a:lnTo>
                                    <a:pt x="72" y="523"/>
                                  </a:lnTo>
                                  <a:lnTo>
                                    <a:pt x="42" y="595"/>
                                  </a:lnTo>
                                  <a:lnTo>
                                    <a:pt x="22" y="669"/>
                                  </a:lnTo>
                                  <a:lnTo>
                                    <a:pt x="8" y="747"/>
                                  </a:lnTo>
                                  <a:lnTo>
                                    <a:pt x="4" y="825"/>
                                  </a:lnTo>
                                  <a:lnTo>
                                    <a:pt x="8" y="904"/>
                                  </a:lnTo>
                                  <a:lnTo>
                                    <a:pt x="22" y="981"/>
                                  </a:lnTo>
                                  <a:lnTo>
                                    <a:pt x="42" y="1056"/>
                                  </a:lnTo>
                                  <a:lnTo>
                                    <a:pt x="72" y="1128"/>
                                  </a:lnTo>
                                  <a:lnTo>
                                    <a:pt x="107" y="1196"/>
                                  </a:lnTo>
                                  <a:lnTo>
                                    <a:pt x="149" y="1261"/>
                                  </a:lnTo>
                                  <a:lnTo>
                                    <a:pt x="199" y="1322"/>
                                  </a:lnTo>
                                  <a:lnTo>
                                    <a:pt x="254" y="1379"/>
                                  </a:lnTo>
                                  <a:lnTo>
                                    <a:pt x="314" y="1431"/>
                                  </a:lnTo>
                                  <a:lnTo>
                                    <a:pt x="381" y="1478"/>
                                  </a:lnTo>
                                  <a:lnTo>
                                    <a:pt x="452" y="1521"/>
                                  </a:lnTo>
                                  <a:lnTo>
                                    <a:pt x="527" y="1557"/>
                                  </a:lnTo>
                                  <a:lnTo>
                                    <a:pt x="607" y="1589"/>
                                  </a:lnTo>
                                  <a:lnTo>
                                    <a:pt x="691" y="1613"/>
                                  </a:lnTo>
                                  <a:lnTo>
                                    <a:pt x="777" y="1631"/>
                                  </a:lnTo>
                                  <a:lnTo>
                                    <a:pt x="865" y="1642"/>
                                  </a:lnTo>
                                  <a:lnTo>
                                    <a:pt x="958" y="1646"/>
                                  </a:lnTo>
                                  <a:lnTo>
                                    <a:pt x="1050" y="1642"/>
                                  </a:lnTo>
                                  <a:lnTo>
                                    <a:pt x="1139" y="1631"/>
                                  </a:lnTo>
                                  <a:lnTo>
                                    <a:pt x="1225" y="1613"/>
                                  </a:lnTo>
                                  <a:lnTo>
                                    <a:pt x="1308" y="1589"/>
                                  </a:lnTo>
                                  <a:lnTo>
                                    <a:pt x="1388" y="1557"/>
                                  </a:lnTo>
                                  <a:lnTo>
                                    <a:pt x="1463" y="1521"/>
                                  </a:lnTo>
                                  <a:lnTo>
                                    <a:pt x="1535" y="1478"/>
                                  </a:lnTo>
                                  <a:lnTo>
                                    <a:pt x="1601" y="1431"/>
                                  </a:lnTo>
                                  <a:lnTo>
                                    <a:pt x="1662" y="1379"/>
                                  </a:lnTo>
                                  <a:lnTo>
                                    <a:pt x="1717" y="1322"/>
                                  </a:lnTo>
                                  <a:lnTo>
                                    <a:pt x="1766" y="1261"/>
                                  </a:lnTo>
                                  <a:lnTo>
                                    <a:pt x="1808" y="1196"/>
                                  </a:lnTo>
                                  <a:lnTo>
                                    <a:pt x="1844" y="1128"/>
                                  </a:lnTo>
                                  <a:lnTo>
                                    <a:pt x="1873" y="1056"/>
                                  </a:lnTo>
                                  <a:lnTo>
                                    <a:pt x="1893" y="981"/>
                                  </a:lnTo>
                                  <a:lnTo>
                                    <a:pt x="1907" y="904"/>
                                  </a:lnTo>
                                  <a:lnTo>
                                    <a:pt x="1911" y="825"/>
                                  </a:lnTo>
                                  <a:lnTo>
                                    <a:pt x="1907" y="747"/>
                                  </a:lnTo>
                                  <a:lnTo>
                                    <a:pt x="1893" y="669"/>
                                  </a:lnTo>
                                  <a:lnTo>
                                    <a:pt x="1873" y="595"/>
                                  </a:lnTo>
                                  <a:lnTo>
                                    <a:pt x="1844" y="523"/>
                                  </a:lnTo>
                                  <a:lnTo>
                                    <a:pt x="1808" y="455"/>
                                  </a:lnTo>
                                  <a:lnTo>
                                    <a:pt x="1766" y="390"/>
                                  </a:lnTo>
                                  <a:lnTo>
                                    <a:pt x="1717" y="329"/>
                                  </a:lnTo>
                                  <a:lnTo>
                                    <a:pt x="1662" y="272"/>
                                  </a:lnTo>
                                  <a:lnTo>
                                    <a:pt x="1601" y="220"/>
                                  </a:lnTo>
                                  <a:lnTo>
                                    <a:pt x="1535" y="173"/>
                                  </a:lnTo>
                                  <a:lnTo>
                                    <a:pt x="1463" y="130"/>
                                  </a:lnTo>
                                  <a:lnTo>
                                    <a:pt x="1388" y="92"/>
                                  </a:lnTo>
                                  <a:lnTo>
                                    <a:pt x="1308" y="62"/>
                                  </a:lnTo>
                                  <a:lnTo>
                                    <a:pt x="1225" y="38"/>
                                  </a:lnTo>
                                  <a:lnTo>
                                    <a:pt x="1139" y="20"/>
                                  </a:lnTo>
                                  <a:lnTo>
                                    <a:pt x="1050" y="9"/>
                                  </a:lnTo>
                                  <a:lnTo>
                                    <a:pt x="958" y="5"/>
                                  </a:lnTo>
                                  <a:close/>
                                  <a:moveTo>
                                    <a:pt x="958" y="0"/>
                                  </a:moveTo>
                                  <a:lnTo>
                                    <a:pt x="1050" y="4"/>
                                  </a:lnTo>
                                  <a:lnTo>
                                    <a:pt x="1140" y="15"/>
                                  </a:lnTo>
                                  <a:lnTo>
                                    <a:pt x="1226" y="33"/>
                                  </a:lnTo>
                                  <a:lnTo>
                                    <a:pt x="1311" y="58"/>
                                  </a:lnTo>
                                  <a:lnTo>
                                    <a:pt x="1390" y="89"/>
                                  </a:lnTo>
                                  <a:lnTo>
                                    <a:pt x="1466" y="126"/>
                                  </a:lnTo>
                                  <a:lnTo>
                                    <a:pt x="1538" y="169"/>
                                  </a:lnTo>
                                  <a:lnTo>
                                    <a:pt x="1604" y="216"/>
                                  </a:lnTo>
                                  <a:lnTo>
                                    <a:pt x="1665" y="268"/>
                                  </a:lnTo>
                                  <a:lnTo>
                                    <a:pt x="1721" y="327"/>
                                  </a:lnTo>
                                  <a:lnTo>
                                    <a:pt x="1770" y="387"/>
                                  </a:lnTo>
                                  <a:lnTo>
                                    <a:pt x="1813" y="453"/>
                                  </a:lnTo>
                                  <a:lnTo>
                                    <a:pt x="1849" y="522"/>
                                  </a:lnTo>
                                  <a:lnTo>
                                    <a:pt x="1877" y="594"/>
                                  </a:lnTo>
                                  <a:lnTo>
                                    <a:pt x="1899" y="669"/>
                                  </a:lnTo>
                                  <a:lnTo>
                                    <a:pt x="1911" y="745"/>
                                  </a:lnTo>
                                  <a:lnTo>
                                    <a:pt x="1915" y="825"/>
                                  </a:lnTo>
                                  <a:lnTo>
                                    <a:pt x="1911" y="904"/>
                                  </a:lnTo>
                                  <a:lnTo>
                                    <a:pt x="1899" y="982"/>
                                  </a:lnTo>
                                  <a:lnTo>
                                    <a:pt x="1877" y="1057"/>
                                  </a:lnTo>
                                  <a:lnTo>
                                    <a:pt x="1849" y="1129"/>
                                  </a:lnTo>
                                  <a:lnTo>
                                    <a:pt x="1813" y="1198"/>
                                  </a:lnTo>
                                  <a:lnTo>
                                    <a:pt x="1770" y="1264"/>
                                  </a:lnTo>
                                  <a:lnTo>
                                    <a:pt x="1721" y="1324"/>
                                  </a:lnTo>
                                  <a:lnTo>
                                    <a:pt x="1665" y="1381"/>
                                  </a:lnTo>
                                  <a:lnTo>
                                    <a:pt x="1604" y="1435"/>
                                  </a:lnTo>
                                  <a:lnTo>
                                    <a:pt x="1538" y="1482"/>
                                  </a:lnTo>
                                  <a:lnTo>
                                    <a:pt x="1466" y="1525"/>
                                  </a:lnTo>
                                  <a:lnTo>
                                    <a:pt x="1390" y="1562"/>
                                  </a:lnTo>
                                  <a:lnTo>
                                    <a:pt x="1311" y="1592"/>
                                  </a:lnTo>
                                  <a:lnTo>
                                    <a:pt x="1226" y="1618"/>
                                  </a:lnTo>
                                  <a:lnTo>
                                    <a:pt x="1140" y="1635"/>
                                  </a:lnTo>
                                  <a:lnTo>
                                    <a:pt x="1050" y="1647"/>
                                  </a:lnTo>
                                  <a:lnTo>
                                    <a:pt x="958" y="1651"/>
                                  </a:lnTo>
                                  <a:lnTo>
                                    <a:pt x="865" y="1647"/>
                                  </a:lnTo>
                                  <a:lnTo>
                                    <a:pt x="775" y="1635"/>
                                  </a:lnTo>
                                  <a:lnTo>
                                    <a:pt x="689" y="1618"/>
                                  </a:lnTo>
                                  <a:lnTo>
                                    <a:pt x="605" y="1592"/>
                                  </a:lnTo>
                                  <a:lnTo>
                                    <a:pt x="526" y="1562"/>
                                  </a:lnTo>
                                  <a:lnTo>
                                    <a:pt x="450" y="1525"/>
                                  </a:lnTo>
                                  <a:lnTo>
                                    <a:pt x="378" y="1482"/>
                                  </a:lnTo>
                                  <a:lnTo>
                                    <a:pt x="311" y="1435"/>
                                  </a:lnTo>
                                  <a:lnTo>
                                    <a:pt x="251" y="1381"/>
                                  </a:lnTo>
                                  <a:lnTo>
                                    <a:pt x="194" y="1324"/>
                                  </a:lnTo>
                                  <a:lnTo>
                                    <a:pt x="145" y="1264"/>
                                  </a:lnTo>
                                  <a:lnTo>
                                    <a:pt x="103" y="1198"/>
                                  </a:lnTo>
                                  <a:lnTo>
                                    <a:pt x="66" y="1129"/>
                                  </a:lnTo>
                                  <a:lnTo>
                                    <a:pt x="38" y="1057"/>
                                  </a:lnTo>
                                  <a:lnTo>
                                    <a:pt x="17" y="982"/>
                                  </a:lnTo>
                                  <a:lnTo>
                                    <a:pt x="4" y="904"/>
                                  </a:lnTo>
                                  <a:lnTo>
                                    <a:pt x="0" y="825"/>
                                  </a:lnTo>
                                  <a:lnTo>
                                    <a:pt x="4" y="745"/>
                                  </a:lnTo>
                                  <a:lnTo>
                                    <a:pt x="17" y="669"/>
                                  </a:lnTo>
                                  <a:lnTo>
                                    <a:pt x="38" y="594"/>
                                  </a:lnTo>
                                  <a:lnTo>
                                    <a:pt x="66" y="522"/>
                                  </a:lnTo>
                                  <a:lnTo>
                                    <a:pt x="103" y="453"/>
                                  </a:lnTo>
                                  <a:lnTo>
                                    <a:pt x="145" y="387"/>
                                  </a:lnTo>
                                  <a:lnTo>
                                    <a:pt x="194" y="327"/>
                                  </a:lnTo>
                                  <a:lnTo>
                                    <a:pt x="251" y="268"/>
                                  </a:lnTo>
                                  <a:lnTo>
                                    <a:pt x="311" y="216"/>
                                  </a:lnTo>
                                  <a:lnTo>
                                    <a:pt x="378" y="169"/>
                                  </a:lnTo>
                                  <a:lnTo>
                                    <a:pt x="450" y="126"/>
                                  </a:lnTo>
                                  <a:lnTo>
                                    <a:pt x="526" y="89"/>
                                  </a:lnTo>
                                  <a:lnTo>
                                    <a:pt x="605" y="58"/>
                                  </a:lnTo>
                                  <a:lnTo>
                                    <a:pt x="689" y="33"/>
                                  </a:lnTo>
                                  <a:lnTo>
                                    <a:pt x="775" y="15"/>
                                  </a:lnTo>
                                  <a:lnTo>
                                    <a:pt x="865" y="4"/>
                                  </a:lnTo>
                                  <a:lnTo>
                                    <a:pt x="958" y="0"/>
                                  </a:lnTo>
                                  <a:close/>
                                </a:path>
                              </a:pathLst>
                            </a:custGeom>
                            <a:solidFill>
                              <a:srgbClr val="FFDB47"/>
                            </a:solidFill>
                            <a:ln>
                              <a:noFill/>
                            </a:ln>
                            <a:extLst>
                              <a:ext uri="{91240B29-F687-4F45-9708-019B960494DF}">
                                <a14:hiddenLine xmlns:a14="http://schemas.microsoft.com/office/drawing/2010/main" w="0">
                                  <a:solidFill>
                                    <a:srgbClr val="FFDB47"/>
                                  </a:solidFill>
                                  <a:prstDash val="solid"/>
                                  <a:round/>
                                  <a:headEnd/>
                                  <a:tailEnd/>
                                </a14:hiddenLine>
                              </a:ext>
                            </a:extLst>
                          </wps:spPr>
                          <wps:bodyPr rot="0" vert="horz" wrap="square" lIns="91440" tIns="45720" rIns="91440" bIns="45720" anchor="t" anchorCtr="0" upright="1">
                            <a:noAutofit/>
                          </wps:bodyPr>
                        </wps:wsp>
                        <wps:wsp>
                          <wps:cNvPr id="830" name="Freeform 543"/>
                          <wps:cNvSpPr>
                            <a:spLocks noEditPoints="1"/>
                          </wps:cNvSpPr>
                          <wps:spPr bwMode="auto">
                            <a:xfrm>
                              <a:off x="1178" y="157"/>
                              <a:ext cx="963" cy="830"/>
                            </a:xfrm>
                            <a:custGeom>
                              <a:avLst/>
                              <a:gdLst>
                                <a:gd name="T0" fmla="*/ 781 w 1927"/>
                                <a:gd name="T1" fmla="*/ 20 h 1659"/>
                                <a:gd name="T2" fmla="*/ 532 w 1927"/>
                                <a:gd name="T3" fmla="*/ 94 h 1659"/>
                                <a:gd name="T4" fmla="*/ 317 w 1927"/>
                                <a:gd name="T5" fmla="*/ 221 h 1659"/>
                                <a:gd name="T6" fmla="*/ 151 w 1927"/>
                                <a:gd name="T7" fmla="*/ 392 h 1659"/>
                                <a:gd name="T8" fmla="*/ 44 w 1927"/>
                                <a:gd name="T9" fmla="*/ 599 h 1659"/>
                                <a:gd name="T10" fmla="*/ 6 w 1927"/>
                                <a:gd name="T11" fmla="*/ 830 h 1659"/>
                                <a:gd name="T12" fmla="*/ 44 w 1927"/>
                                <a:gd name="T13" fmla="*/ 1062 h 1659"/>
                                <a:gd name="T14" fmla="*/ 151 w 1927"/>
                                <a:gd name="T15" fmla="*/ 1269 h 1659"/>
                                <a:gd name="T16" fmla="*/ 317 w 1927"/>
                                <a:gd name="T17" fmla="*/ 1440 h 1659"/>
                                <a:gd name="T18" fmla="*/ 532 w 1927"/>
                                <a:gd name="T19" fmla="*/ 1567 h 1659"/>
                                <a:gd name="T20" fmla="*/ 781 w 1927"/>
                                <a:gd name="T21" fmla="*/ 1640 h 1659"/>
                                <a:gd name="T22" fmla="*/ 1056 w 1927"/>
                                <a:gd name="T23" fmla="*/ 1652 h 1659"/>
                                <a:gd name="T24" fmla="*/ 1317 w 1927"/>
                                <a:gd name="T25" fmla="*/ 1597 h 1659"/>
                                <a:gd name="T26" fmla="*/ 1544 w 1927"/>
                                <a:gd name="T27" fmla="*/ 1487 h 1659"/>
                                <a:gd name="T28" fmla="*/ 1727 w 1927"/>
                                <a:gd name="T29" fmla="*/ 1329 h 1659"/>
                                <a:gd name="T30" fmla="*/ 1855 w 1927"/>
                                <a:gd name="T31" fmla="*/ 1134 h 1659"/>
                                <a:gd name="T32" fmla="*/ 1917 w 1927"/>
                                <a:gd name="T33" fmla="*/ 909 h 1659"/>
                                <a:gd name="T34" fmla="*/ 1905 w 1927"/>
                                <a:gd name="T35" fmla="*/ 674 h 1659"/>
                                <a:gd name="T36" fmla="*/ 1819 w 1927"/>
                                <a:gd name="T37" fmla="*/ 458 h 1659"/>
                                <a:gd name="T38" fmla="*/ 1671 w 1927"/>
                                <a:gd name="T39" fmla="*/ 273 h 1659"/>
                                <a:gd name="T40" fmla="*/ 1472 w 1927"/>
                                <a:gd name="T41" fmla="*/ 131 h 1659"/>
                                <a:gd name="T42" fmla="*/ 1232 w 1927"/>
                                <a:gd name="T43" fmla="*/ 38 h 1659"/>
                                <a:gd name="T44" fmla="*/ 964 w 1927"/>
                                <a:gd name="T45" fmla="*/ 5 h 1659"/>
                                <a:gd name="T46" fmla="*/ 1146 w 1927"/>
                                <a:gd name="T47" fmla="*/ 16 h 1659"/>
                                <a:gd name="T48" fmla="*/ 1399 w 1927"/>
                                <a:gd name="T49" fmla="*/ 90 h 1659"/>
                                <a:gd name="T50" fmla="*/ 1613 w 1927"/>
                                <a:gd name="T51" fmla="*/ 218 h 1659"/>
                                <a:gd name="T52" fmla="*/ 1781 w 1927"/>
                                <a:gd name="T53" fmla="*/ 390 h 1659"/>
                                <a:gd name="T54" fmla="*/ 1889 w 1927"/>
                                <a:gd name="T55" fmla="*/ 597 h 1659"/>
                                <a:gd name="T56" fmla="*/ 1927 w 1927"/>
                                <a:gd name="T57" fmla="*/ 830 h 1659"/>
                                <a:gd name="T58" fmla="*/ 1889 w 1927"/>
                                <a:gd name="T59" fmla="*/ 1063 h 1659"/>
                                <a:gd name="T60" fmla="*/ 1781 w 1927"/>
                                <a:gd name="T61" fmla="*/ 1271 h 1659"/>
                                <a:gd name="T62" fmla="*/ 1613 w 1927"/>
                                <a:gd name="T63" fmla="*/ 1443 h 1659"/>
                                <a:gd name="T64" fmla="*/ 1399 w 1927"/>
                                <a:gd name="T65" fmla="*/ 1571 h 1659"/>
                                <a:gd name="T66" fmla="*/ 1146 w 1927"/>
                                <a:gd name="T67" fmla="*/ 1645 h 1659"/>
                                <a:gd name="T68" fmla="*/ 871 w 1927"/>
                                <a:gd name="T69" fmla="*/ 1656 h 1659"/>
                                <a:gd name="T70" fmla="*/ 609 w 1927"/>
                                <a:gd name="T71" fmla="*/ 1602 h 1659"/>
                                <a:gd name="T72" fmla="*/ 381 w 1927"/>
                                <a:gd name="T73" fmla="*/ 1491 h 1659"/>
                                <a:gd name="T74" fmla="*/ 196 w 1927"/>
                                <a:gd name="T75" fmla="*/ 1332 h 1659"/>
                                <a:gd name="T76" fmla="*/ 68 w 1927"/>
                                <a:gd name="T77" fmla="*/ 1135 h 1659"/>
                                <a:gd name="T78" fmla="*/ 5 w 1927"/>
                                <a:gd name="T79" fmla="*/ 911 h 1659"/>
                                <a:gd name="T80" fmla="*/ 17 w 1927"/>
                                <a:gd name="T81" fmla="*/ 673 h 1659"/>
                                <a:gd name="T82" fmla="*/ 103 w 1927"/>
                                <a:gd name="T83" fmla="*/ 455 h 1659"/>
                                <a:gd name="T84" fmla="*/ 253 w 1927"/>
                                <a:gd name="T85" fmla="*/ 271 h 1659"/>
                                <a:gd name="T86" fmla="*/ 453 w 1927"/>
                                <a:gd name="T87" fmla="*/ 128 h 1659"/>
                                <a:gd name="T88" fmla="*/ 694 w 1927"/>
                                <a:gd name="T89" fmla="*/ 34 h 1659"/>
                                <a:gd name="T90" fmla="*/ 964 w 1927"/>
                                <a:gd name="T91" fmla="*/ 0 h 1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927" h="1659">
                                  <a:moveTo>
                                    <a:pt x="964" y="5"/>
                                  </a:moveTo>
                                  <a:lnTo>
                                    <a:pt x="871" y="9"/>
                                  </a:lnTo>
                                  <a:lnTo>
                                    <a:pt x="781" y="20"/>
                                  </a:lnTo>
                                  <a:lnTo>
                                    <a:pt x="695" y="38"/>
                                  </a:lnTo>
                                  <a:lnTo>
                                    <a:pt x="611" y="63"/>
                                  </a:lnTo>
                                  <a:lnTo>
                                    <a:pt x="532" y="94"/>
                                  </a:lnTo>
                                  <a:lnTo>
                                    <a:pt x="456" y="131"/>
                                  </a:lnTo>
                                  <a:lnTo>
                                    <a:pt x="384" y="174"/>
                                  </a:lnTo>
                                  <a:lnTo>
                                    <a:pt x="317" y="221"/>
                                  </a:lnTo>
                                  <a:lnTo>
                                    <a:pt x="257" y="273"/>
                                  </a:lnTo>
                                  <a:lnTo>
                                    <a:pt x="200" y="332"/>
                                  </a:lnTo>
                                  <a:lnTo>
                                    <a:pt x="151" y="392"/>
                                  </a:lnTo>
                                  <a:lnTo>
                                    <a:pt x="109" y="458"/>
                                  </a:lnTo>
                                  <a:lnTo>
                                    <a:pt x="72" y="527"/>
                                  </a:lnTo>
                                  <a:lnTo>
                                    <a:pt x="44" y="599"/>
                                  </a:lnTo>
                                  <a:lnTo>
                                    <a:pt x="23" y="674"/>
                                  </a:lnTo>
                                  <a:lnTo>
                                    <a:pt x="10" y="750"/>
                                  </a:lnTo>
                                  <a:lnTo>
                                    <a:pt x="6" y="830"/>
                                  </a:lnTo>
                                  <a:lnTo>
                                    <a:pt x="10" y="909"/>
                                  </a:lnTo>
                                  <a:lnTo>
                                    <a:pt x="23" y="987"/>
                                  </a:lnTo>
                                  <a:lnTo>
                                    <a:pt x="44" y="1062"/>
                                  </a:lnTo>
                                  <a:lnTo>
                                    <a:pt x="72" y="1134"/>
                                  </a:lnTo>
                                  <a:lnTo>
                                    <a:pt x="109" y="1203"/>
                                  </a:lnTo>
                                  <a:lnTo>
                                    <a:pt x="151" y="1269"/>
                                  </a:lnTo>
                                  <a:lnTo>
                                    <a:pt x="200" y="1329"/>
                                  </a:lnTo>
                                  <a:lnTo>
                                    <a:pt x="257" y="1386"/>
                                  </a:lnTo>
                                  <a:lnTo>
                                    <a:pt x="317" y="1440"/>
                                  </a:lnTo>
                                  <a:lnTo>
                                    <a:pt x="384" y="1487"/>
                                  </a:lnTo>
                                  <a:lnTo>
                                    <a:pt x="456" y="1530"/>
                                  </a:lnTo>
                                  <a:lnTo>
                                    <a:pt x="532" y="1567"/>
                                  </a:lnTo>
                                  <a:lnTo>
                                    <a:pt x="611" y="1597"/>
                                  </a:lnTo>
                                  <a:lnTo>
                                    <a:pt x="695" y="1623"/>
                                  </a:lnTo>
                                  <a:lnTo>
                                    <a:pt x="781" y="1640"/>
                                  </a:lnTo>
                                  <a:lnTo>
                                    <a:pt x="871" y="1652"/>
                                  </a:lnTo>
                                  <a:lnTo>
                                    <a:pt x="964" y="1656"/>
                                  </a:lnTo>
                                  <a:lnTo>
                                    <a:pt x="1056" y="1652"/>
                                  </a:lnTo>
                                  <a:lnTo>
                                    <a:pt x="1146" y="1640"/>
                                  </a:lnTo>
                                  <a:lnTo>
                                    <a:pt x="1232" y="1623"/>
                                  </a:lnTo>
                                  <a:lnTo>
                                    <a:pt x="1317" y="1597"/>
                                  </a:lnTo>
                                  <a:lnTo>
                                    <a:pt x="1396" y="1567"/>
                                  </a:lnTo>
                                  <a:lnTo>
                                    <a:pt x="1472" y="1530"/>
                                  </a:lnTo>
                                  <a:lnTo>
                                    <a:pt x="1544" y="1487"/>
                                  </a:lnTo>
                                  <a:lnTo>
                                    <a:pt x="1610" y="1440"/>
                                  </a:lnTo>
                                  <a:lnTo>
                                    <a:pt x="1671" y="1386"/>
                                  </a:lnTo>
                                  <a:lnTo>
                                    <a:pt x="1727" y="1329"/>
                                  </a:lnTo>
                                  <a:lnTo>
                                    <a:pt x="1776" y="1269"/>
                                  </a:lnTo>
                                  <a:lnTo>
                                    <a:pt x="1819" y="1203"/>
                                  </a:lnTo>
                                  <a:lnTo>
                                    <a:pt x="1855" y="1134"/>
                                  </a:lnTo>
                                  <a:lnTo>
                                    <a:pt x="1883" y="1062"/>
                                  </a:lnTo>
                                  <a:lnTo>
                                    <a:pt x="1905" y="987"/>
                                  </a:lnTo>
                                  <a:lnTo>
                                    <a:pt x="1917" y="909"/>
                                  </a:lnTo>
                                  <a:lnTo>
                                    <a:pt x="1921" y="830"/>
                                  </a:lnTo>
                                  <a:lnTo>
                                    <a:pt x="1917" y="750"/>
                                  </a:lnTo>
                                  <a:lnTo>
                                    <a:pt x="1905" y="674"/>
                                  </a:lnTo>
                                  <a:lnTo>
                                    <a:pt x="1883" y="599"/>
                                  </a:lnTo>
                                  <a:lnTo>
                                    <a:pt x="1855" y="527"/>
                                  </a:lnTo>
                                  <a:lnTo>
                                    <a:pt x="1819" y="458"/>
                                  </a:lnTo>
                                  <a:lnTo>
                                    <a:pt x="1776" y="392"/>
                                  </a:lnTo>
                                  <a:lnTo>
                                    <a:pt x="1727" y="332"/>
                                  </a:lnTo>
                                  <a:lnTo>
                                    <a:pt x="1671" y="273"/>
                                  </a:lnTo>
                                  <a:lnTo>
                                    <a:pt x="1610" y="221"/>
                                  </a:lnTo>
                                  <a:lnTo>
                                    <a:pt x="1544" y="174"/>
                                  </a:lnTo>
                                  <a:lnTo>
                                    <a:pt x="1472" y="131"/>
                                  </a:lnTo>
                                  <a:lnTo>
                                    <a:pt x="1396" y="94"/>
                                  </a:lnTo>
                                  <a:lnTo>
                                    <a:pt x="1317" y="63"/>
                                  </a:lnTo>
                                  <a:lnTo>
                                    <a:pt x="1232" y="38"/>
                                  </a:lnTo>
                                  <a:lnTo>
                                    <a:pt x="1146" y="20"/>
                                  </a:lnTo>
                                  <a:lnTo>
                                    <a:pt x="1056" y="9"/>
                                  </a:lnTo>
                                  <a:lnTo>
                                    <a:pt x="964" y="5"/>
                                  </a:lnTo>
                                  <a:close/>
                                  <a:moveTo>
                                    <a:pt x="964" y="0"/>
                                  </a:moveTo>
                                  <a:lnTo>
                                    <a:pt x="1056" y="5"/>
                                  </a:lnTo>
                                  <a:lnTo>
                                    <a:pt x="1146" y="16"/>
                                  </a:lnTo>
                                  <a:lnTo>
                                    <a:pt x="1234" y="34"/>
                                  </a:lnTo>
                                  <a:lnTo>
                                    <a:pt x="1318" y="59"/>
                                  </a:lnTo>
                                  <a:lnTo>
                                    <a:pt x="1399" y="90"/>
                                  </a:lnTo>
                                  <a:lnTo>
                                    <a:pt x="1475" y="128"/>
                                  </a:lnTo>
                                  <a:lnTo>
                                    <a:pt x="1547" y="170"/>
                                  </a:lnTo>
                                  <a:lnTo>
                                    <a:pt x="1613" y="218"/>
                                  </a:lnTo>
                                  <a:lnTo>
                                    <a:pt x="1675" y="271"/>
                                  </a:lnTo>
                                  <a:lnTo>
                                    <a:pt x="1731" y="328"/>
                                  </a:lnTo>
                                  <a:lnTo>
                                    <a:pt x="1781" y="390"/>
                                  </a:lnTo>
                                  <a:lnTo>
                                    <a:pt x="1824" y="455"/>
                                  </a:lnTo>
                                  <a:lnTo>
                                    <a:pt x="1859" y="525"/>
                                  </a:lnTo>
                                  <a:lnTo>
                                    <a:pt x="1889" y="597"/>
                                  </a:lnTo>
                                  <a:lnTo>
                                    <a:pt x="1910" y="673"/>
                                  </a:lnTo>
                                  <a:lnTo>
                                    <a:pt x="1923" y="750"/>
                                  </a:lnTo>
                                  <a:lnTo>
                                    <a:pt x="1927" y="830"/>
                                  </a:lnTo>
                                  <a:lnTo>
                                    <a:pt x="1923" y="911"/>
                                  </a:lnTo>
                                  <a:lnTo>
                                    <a:pt x="1910" y="988"/>
                                  </a:lnTo>
                                  <a:lnTo>
                                    <a:pt x="1889" y="1063"/>
                                  </a:lnTo>
                                  <a:lnTo>
                                    <a:pt x="1859" y="1135"/>
                                  </a:lnTo>
                                  <a:lnTo>
                                    <a:pt x="1824" y="1204"/>
                                  </a:lnTo>
                                  <a:lnTo>
                                    <a:pt x="1781" y="1271"/>
                                  </a:lnTo>
                                  <a:lnTo>
                                    <a:pt x="1731" y="1332"/>
                                  </a:lnTo>
                                  <a:lnTo>
                                    <a:pt x="1675" y="1390"/>
                                  </a:lnTo>
                                  <a:lnTo>
                                    <a:pt x="1613" y="1443"/>
                                  </a:lnTo>
                                  <a:lnTo>
                                    <a:pt x="1547" y="1491"/>
                                  </a:lnTo>
                                  <a:lnTo>
                                    <a:pt x="1475" y="1533"/>
                                  </a:lnTo>
                                  <a:lnTo>
                                    <a:pt x="1399" y="1571"/>
                                  </a:lnTo>
                                  <a:lnTo>
                                    <a:pt x="1318" y="1602"/>
                                  </a:lnTo>
                                  <a:lnTo>
                                    <a:pt x="1234" y="1627"/>
                                  </a:lnTo>
                                  <a:lnTo>
                                    <a:pt x="1146" y="1645"/>
                                  </a:lnTo>
                                  <a:lnTo>
                                    <a:pt x="1056" y="1656"/>
                                  </a:lnTo>
                                  <a:lnTo>
                                    <a:pt x="964" y="1659"/>
                                  </a:lnTo>
                                  <a:lnTo>
                                    <a:pt x="871" y="1656"/>
                                  </a:lnTo>
                                  <a:lnTo>
                                    <a:pt x="781" y="1645"/>
                                  </a:lnTo>
                                  <a:lnTo>
                                    <a:pt x="694" y="1627"/>
                                  </a:lnTo>
                                  <a:lnTo>
                                    <a:pt x="609" y="1602"/>
                                  </a:lnTo>
                                  <a:lnTo>
                                    <a:pt x="529" y="1571"/>
                                  </a:lnTo>
                                  <a:lnTo>
                                    <a:pt x="453" y="1533"/>
                                  </a:lnTo>
                                  <a:lnTo>
                                    <a:pt x="381" y="1491"/>
                                  </a:lnTo>
                                  <a:lnTo>
                                    <a:pt x="315" y="1443"/>
                                  </a:lnTo>
                                  <a:lnTo>
                                    <a:pt x="253" y="1390"/>
                                  </a:lnTo>
                                  <a:lnTo>
                                    <a:pt x="196" y="1332"/>
                                  </a:lnTo>
                                  <a:lnTo>
                                    <a:pt x="147" y="1271"/>
                                  </a:lnTo>
                                  <a:lnTo>
                                    <a:pt x="103" y="1204"/>
                                  </a:lnTo>
                                  <a:lnTo>
                                    <a:pt x="68" y="1135"/>
                                  </a:lnTo>
                                  <a:lnTo>
                                    <a:pt x="38" y="1063"/>
                                  </a:lnTo>
                                  <a:lnTo>
                                    <a:pt x="17" y="988"/>
                                  </a:lnTo>
                                  <a:lnTo>
                                    <a:pt x="5" y="911"/>
                                  </a:lnTo>
                                  <a:lnTo>
                                    <a:pt x="0" y="830"/>
                                  </a:lnTo>
                                  <a:lnTo>
                                    <a:pt x="5" y="750"/>
                                  </a:lnTo>
                                  <a:lnTo>
                                    <a:pt x="17" y="673"/>
                                  </a:lnTo>
                                  <a:lnTo>
                                    <a:pt x="38" y="597"/>
                                  </a:lnTo>
                                  <a:lnTo>
                                    <a:pt x="68" y="525"/>
                                  </a:lnTo>
                                  <a:lnTo>
                                    <a:pt x="103" y="455"/>
                                  </a:lnTo>
                                  <a:lnTo>
                                    <a:pt x="147" y="390"/>
                                  </a:lnTo>
                                  <a:lnTo>
                                    <a:pt x="196" y="328"/>
                                  </a:lnTo>
                                  <a:lnTo>
                                    <a:pt x="253" y="271"/>
                                  </a:lnTo>
                                  <a:lnTo>
                                    <a:pt x="315" y="218"/>
                                  </a:lnTo>
                                  <a:lnTo>
                                    <a:pt x="381" y="170"/>
                                  </a:lnTo>
                                  <a:lnTo>
                                    <a:pt x="453" y="128"/>
                                  </a:lnTo>
                                  <a:lnTo>
                                    <a:pt x="529" y="90"/>
                                  </a:lnTo>
                                  <a:lnTo>
                                    <a:pt x="609" y="59"/>
                                  </a:lnTo>
                                  <a:lnTo>
                                    <a:pt x="694" y="34"/>
                                  </a:lnTo>
                                  <a:lnTo>
                                    <a:pt x="781" y="16"/>
                                  </a:lnTo>
                                  <a:lnTo>
                                    <a:pt x="871" y="5"/>
                                  </a:lnTo>
                                  <a:lnTo>
                                    <a:pt x="964" y="0"/>
                                  </a:lnTo>
                                  <a:close/>
                                </a:path>
                              </a:pathLst>
                            </a:custGeom>
                            <a:solidFill>
                              <a:srgbClr val="FFDB46"/>
                            </a:solidFill>
                            <a:ln>
                              <a:noFill/>
                            </a:ln>
                            <a:extLst>
                              <a:ext uri="{91240B29-F687-4F45-9708-019B960494DF}">
                                <a14:hiddenLine xmlns:a14="http://schemas.microsoft.com/office/drawing/2010/main" w="0">
                                  <a:solidFill>
                                    <a:srgbClr val="FFDB46"/>
                                  </a:solidFill>
                                  <a:prstDash val="solid"/>
                                  <a:round/>
                                  <a:headEnd/>
                                  <a:tailEnd/>
                                </a14:hiddenLine>
                              </a:ext>
                            </a:extLst>
                          </wps:spPr>
                          <wps:bodyPr rot="0" vert="horz" wrap="square" lIns="91440" tIns="45720" rIns="91440" bIns="45720" anchor="t" anchorCtr="0" upright="1">
                            <a:noAutofit/>
                          </wps:bodyPr>
                        </wps:wsp>
                        <wps:wsp>
                          <wps:cNvPr id="831" name="Freeform 544"/>
                          <wps:cNvSpPr>
                            <a:spLocks noEditPoints="1"/>
                          </wps:cNvSpPr>
                          <wps:spPr bwMode="auto">
                            <a:xfrm>
                              <a:off x="1175" y="155"/>
                              <a:ext cx="969" cy="834"/>
                            </a:xfrm>
                            <a:custGeom>
                              <a:avLst/>
                              <a:gdLst>
                                <a:gd name="T0" fmla="*/ 786 w 1938"/>
                                <a:gd name="T1" fmla="*/ 19 h 1667"/>
                                <a:gd name="T2" fmla="*/ 534 w 1938"/>
                                <a:gd name="T3" fmla="*/ 93 h 1667"/>
                                <a:gd name="T4" fmla="*/ 320 w 1938"/>
                                <a:gd name="T5" fmla="*/ 221 h 1667"/>
                                <a:gd name="T6" fmla="*/ 152 w 1938"/>
                                <a:gd name="T7" fmla="*/ 393 h 1667"/>
                                <a:gd name="T8" fmla="*/ 43 w 1938"/>
                                <a:gd name="T9" fmla="*/ 600 h 1667"/>
                                <a:gd name="T10" fmla="*/ 5 w 1938"/>
                                <a:gd name="T11" fmla="*/ 833 h 1667"/>
                                <a:gd name="T12" fmla="*/ 43 w 1938"/>
                                <a:gd name="T13" fmla="*/ 1066 h 1667"/>
                                <a:gd name="T14" fmla="*/ 152 w 1938"/>
                                <a:gd name="T15" fmla="*/ 1274 h 1667"/>
                                <a:gd name="T16" fmla="*/ 320 w 1938"/>
                                <a:gd name="T17" fmla="*/ 1446 h 1667"/>
                                <a:gd name="T18" fmla="*/ 534 w 1938"/>
                                <a:gd name="T19" fmla="*/ 1574 h 1667"/>
                                <a:gd name="T20" fmla="*/ 786 w 1938"/>
                                <a:gd name="T21" fmla="*/ 1648 h 1667"/>
                                <a:gd name="T22" fmla="*/ 1061 w 1938"/>
                                <a:gd name="T23" fmla="*/ 1659 h 1667"/>
                                <a:gd name="T24" fmla="*/ 1323 w 1938"/>
                                <a:gd name="T25" fmla="*/ 1605 h 1667"/>
                                <a:gd name="T26" fmla="*/ 1552 w 1938"/>
                                <a:gd name="T27" fmla="*/ 1494 h 1667"/>
                                <a:gd name="T28" fmla="*/ 1736 w 1938"/>
                                <a:gd name="T29" fmla="*/ 1335 h 1667"/>
                                <a:gd name="T30" fmla="*/ 1864 w 1938"/>
                                <a:gd name="T31" fmla="*/ 1138 h 1667"/>
                                <a:gd name="T32" fmla="*/ 1928 w 1938"/>
                                <a:gd name="T33" fmla="*/ 914 h 1667"/>
                                <a:gd name="T34" fmla="*/ 1915 w 1938"/>
                                <a:gd name="T35" fmla="*/ 676 h 1667"/>
                                <a:gd name="T36" fmla="*/ 1829 w 1938"/>
                                <a:gd name="T37" fmla="*/ 458 h 1667"/>
                                <a:gd name="T38" fmla="*/ 1680 w 1938"/>
                                <a:gd name="T39" fmla="*/ 274 h 1667"/>
                                <a:gd name="T40" fmla="*/ 1480 w 1938"/>
                                <a:gd name="T41" fmla="*/ 131 h 1667"/>
                                <a:gd name="T42" fmla="*/ 1239 w 1938"/>
                                <a:gd name="T43" fmla="*/ 37 h 1667"/>
                                <a:gd name="T44" fmla="*/ 969 w 1938"/>
                                <a:gd name="T45" fmla="*/ 3 h 1667"/>
                                <a:gd name="T46" fmla="*/ 1153 w 1938"/>
                                <a:gd name="T47" fmla="*/ 14 h 1667"/>
                                <a:gd name="T48" fmla="*/ 1406 w 1938"/>
                                <a:gd name="T49" fmla="*/ 90 h 1667"/>
                                <a:gd name="T50" fmla="*/ 1622 w 1938"/>
                                <a:gd name="T51" fmla="*/ 218 h 1667"/>
                                <a:gd name="T52" fmla="*/ 1790 w 1938"/>
                                <a:gd name="T53" fmla="*/ 390 h 1667"/>
                                <a:gd name="T54" fmla="*/ 1898 w 1938"/>
                                <a:gd name="T55" fmla="*/ 599 h 1667"/>
                                <a:gd name="T56" fmla="*/ 1938 w 1938"/>
                                <a:gd name="T57" fmla="*/ 833 h 1667"/>
                                <a:gd name="T58" fmla="*/ 1898 w 1938"/>
                                <a:gd name="T59" fmla="*/ 1068 h 1667"/>
                                <a:gd name="T60" fmla="*/ 1790 w 1938"/>
                                <a:gd name="T61" fmla="*/ 1276 h 1667"/>
                                <a:gd name="T62" fmla="*/ 1622 w 1938"/>
                                <a:gd name="T63" fmla="*/ 1449 h 1667"/>
                                <a:gd name="T64" fmla="*/ 1406 w 1938"/>
                                <a:gd name="T65" fmla="*/ 1577 h 1667"/>
                                <a:gd name="T66" fmla="*/ 1153 w 1938"/>
                                <a:gd name="T67" fmla="*/ 1653 h 1667"/>
                                <a:gd name="T68" fmla="*/ 875 w 1938"/>
                                <a:gd name="T69" fmla="*/ 1664 h 1667"/>
                                <a:gd name="T70" fmla="*/ 613 w 1938"/>
                                <a:gd name="T71" fmla="*/ 1609 h 1667"/>
                                <a:gd name="T72" fmla="*/ 383 w 1938"/>
                                <a:gd name="T73" fmla="*/ 1497 h 1667"/>
                                <a:gd name="T74" fmla="*/ 197 w 1938"/>
                                <a:gd name="T75" fmla="*/ 1338 h 1667"/>
                                <a:gd name="T76" fmla="*/ 67 w 1938"/>
                                <a:gd name="T77" fmla="*/ 1141 h 1667"/>
                                <a:gd name="T78" fmla="*/ 5 w 1938"/>
                                <a:gd name="T79" fmla="*/ 914 h 1667"/>
                                <a:gd name="T80" fmla="*/ 18 w 1938"/>
                                <a:gd name="T81" fmla="*/ 674 h 1667"/>
                                <a:gd name="T82" fmla="*/ 104 w 1938"/>
                                <a:gd name="T83" fmla="*/ 457 h 1667"/>
                                <a:gd name="T84" fmla="*/ 253 w 1938"/>
                                <a:gd name="T85" fmla="*/ 270 h 1667"/>
                                <a:gd name="T86" fmla="*/ 455 w 1938"/>
                                <a:gd name="T87" fmla="*/ 126 h 1667"/>
                                <a:gd name="T88" fmla="*/ 697 w 1938"/>
                                <a:gd name="T89" fmla="*/ 32 h 1667"/>
                                <a:gd name="T90" fmla="*/ 969 w 1938"/>
                                <a:gd name="T91" fmla="*/ 0 h 1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938" h="1667">
                                  <a:moveTo>
                                    <a:pt x="969" y="3"/>
                                  </a:moveTo>
                                  <a:lnTo>
                                    <a:pt x="876" y="8"/>
                                  </a:lnTo>
                                  <a:lnTo>
                                    <a:pt x="786" y="19"/>
                                  </a:lnTo>
                                  <a:lnTo>
                                    <a:pt x="699" y="37"/>
                                  </a:lnTo>
                                  <a:lnTo>
                                    <a:pt x="614" y="62"/>
                                  </a:lnTo>
                                  <a:lnTo>
                                    <a:pt x="534" y="93"/>
                                  </a:lnTo>
                                  <a:lnTo>
                                    <a:pt x="458" y="131"/>
                                  </a:lnTo>
                                  <a:lnTo>
                                    <a:pt x="386" y="173"/>
                                  </a:lnTo>
                                  <a:lnTo>
                                    <a:pt x="320" y="221"/>
                                  </a:lnTo>
                                  <a:lnTo>
                                    <a:pt x="258" y="274"/>
                                  </a:lnTo>
                                  <a:lnTo>
                                    <a:pt x="201" y="331"/>
                                  </a:lnTo>
                                  <a:lnTo>
                                    <a:pt x="152" y="393"/>
                                  </a:lnTo>
                                  <a:lnTo>
                                    <a:pt x="108" y="458"/>
                                  </a:lnTo>
                                  <a:lnTo>
                                    <a:pt x="73" y="528"/>
                                  </a:lnTo>
                                  <a:lnTo>
                                    <a:pt x="43" y="600"/>
                                  </a:lnTo>
                                  <a:lnTo>
                                    <a:pt x="22" y="676"/>
                                  </a:lnTo>
                                  <a:lnTo>
                                    <a:pt x="10" y="753"/>
                                  </a:lnTo>
                                  <a:lnTo>
                                    <a:pt x="5" y="833"/>
                                  </a:lnTo>
                                  <a:lnTo>
                                    <a:pt x="10" y="914"/>
                                  </a:lnTo>
                                  <a:lnTo>
                                    <a:pt x="22" y="991"/>
                                  </a:lnTo>
                                  <a:lnTo>
                                    <a:pt x="43" y="1066"/>
                                  </a:lnTo>
                                  <a:lnTo>
                                    <a:pt x="73" y="1138"/>
                                  </a:lnTo>
                                  <a:lnTo>
                                    <a:pt x="108" y="1207"/>
                                  </a:lnTo>
                                  <a:lnTo>
                                    <a:pt x="152" y="1274"/>
                                  </a:lnTo>
                                  <a:lnTo>
                                    <a:pt x="201" y="1335"/>
                                  </a:lnTo>
                                  <a:lnTo>
                                    <a:pt x="258" y="1393"/>
                                  </a:lnTo>
                                  <a:lnTo>
                                    <a:pt x="320" y="1446"/>
                                  </a:lnTo>
                                  <a:lnTo>
                                    <a:pt x="386" y="1494"/>
                                  </a:lnTo>
                                  <a:lnTo>
                                    <a:pt x="458" y="1536"/>
                                  </a:lnTo>
                                  <a:lnTo>
                                    <a:pt x="534" y="1574"/>
                                  </a:lnTo>
                                  <a:lnTo>
                                    <a:pt x="614" y="1605"/>
                                  </a:lnTo>
                                  <a:lnTo>
                                    <a:pt x="699" y="1630"/>
                                  </a:lnTo>
                                  <a:lnTo>
                                    <a:pt x="786" y="1648"/>
                                  </a:lnTo>
                                  <a:lnTo>
                                    <a:pt x="876" y="1659"/>
                                  </a:lnTo>
                                  <a:lnTo>
                                    <a:pt x="969" y="1662"/>
                                  </a:lnTo>
                                  <a:lnTo>
                                    <a:pt x="1061" y="1659"/>
                                  </a:lnTo>
                                  <a:lnTo>
                                    <a:pt x="1151" y="1648"/>
                                  </a:lnTo>
                                  <a:lnTo>
                                    <a:pt x="1239" y="1630"/>
                                  </a:lnTo>
                                  <a:lnTo>
                                    <a:pt x="1323" y="1605"/>
                                  </a:lnTo>
                                  <a:lnTo>
                                    <a:pt x="1404" y="1574"/>
                                  </a:lnTo>
                                  <a:lnTo>
                                    <a:pt x="1480" y="1536"/>
                                  </a:lnTo>
                                  <a:lnTo>
                                    <a:pt x="1552" y="1494"/>
                                  </a:lnTo>
                                  <a:lnTo>
                                    <a:pt x="1618" y="1446"/>
                                  </a:lnTo>
                                  <a:lnTo>
                                    <a:pt x="1680" y="1393"/>
                                  </a:lnTo>
                                  <a:lnTo>
                                    <a:pt x="1736" y="1335"/>
                                  </a:lnTo>
                                  <a:lnTo>
                                    <a:pt x="1786" y="1274"/>
                                  </a:lnTo>
                                  <a:lnTo>
                                    <a:pt x="1829" y="1207"/>
                                  </a:lnTo>
                                  <a:lnTo>
                                    <a:pt x="1864" y="1138"/>
                                  </a:lnTo>
                                  <a:lnTo>
                                    <a:pt x="1894" y="1066"/>
                                  </a:lnTo>
                                  <a:lnTo>
                                    <a:pt x="1915" y="991"/>
                                  </a:lnTo>
                                  <a:lnTo>
                                    <a:pt x="1928" y="914"/>
                                  </a:lnTo>
                                  <a:lnTo>
                                    <a:pt x="1932" y="833"/>
                                  </a:lnTo>
                                  <a:lnTo>
                                    <a:pt x="1928" y="753"/>
                                  </a:lnTo>
                                  <a:lnTo>
                                    <a:pt x="1915" y="676"/>
                                  </a:lnTo>
                                  <a:lnTo>
                                    <a:pt x="1894" y="600"/>
                                  </a:lnTo>
                                  <a:lnTo>
                                    <a:pt x="1864" y="528"/>
                                  </a:lnTo>
                                  <a:lnTo>
                                    <a:pt x="1829" y="458"/>
                                  </a:lnTo>
                                  <a:lnTo>
                                    <a:pt x="1786" y="393"/>
                                  </a:lnTo>
                                  <a:lnTo>
                                    <a:pt x="1736" y="331"/>
                                  </a:lnTo>
                                  <a:lnTo>
                                    <a:pt x="1680" y="274"/>
                                  </a:lnTo>
                                  <a:lnTo>
                                    <a:pt x="1618" y="221"/>
                                  </a:lnTo>
                                  <a:lnTo>
                                    <a:pt x="1552" y="173"/>
                                  </a:lnTo>
                                  <a:lnTo>
                                    <a:pt x="1480" y="131"/>
                                  </a:lnTo>
                                  <a:lnTo>
                                    <a:pt x="1404" y="93"/>
                                  </a:lnTo>
                                  <a:lnTo>
                                    <a:pt x="1323" y="62"/>
                                  </a:lnTo>
                                  <a:lnTo>
                                    <a:pt x="1239" y="37"/>
                                  </a:lnTo>
                                  <a:lnTo>
                                    <a:pt x="1151" y="19"/>
                                  </a:lnTo>
                                  <a:lnTo>
                                    <a:pt x="1061" y="8"/>
                                  </a:lnTo>
                                  <a:lnTo>
                                    <a:pt x="969" y="3"/>
                                  </a:lnTo>
                                  <a:close/>
                                  <a:moveTo>
                                    <a:pt x="969" y="0"/>
                                  </a:moveTo>
                                  <a:lnTo>
                                    <a:pt x="1062" y="3"/>
                                  </a:lnTo>
                                  <a:lnTo>
                                    <a:pt x="1153" y="14"/>
                                  </a:lnTo>
                                  <a:lnTo>
                                    <a:pt x="1240" y="32"/>
                                  </a:lnTo>
                                  <a:lnTo>
                                    <a:pt x="1325" y="58"/>
                                  </a:lnTo>
                                  <a:lnTo>
                                    <a:pt x="1406" y="90"/>
                                  </a:lnTo>
                                  <a:lnTo>
                                    <a:pt x="1482" y="126"/>
                                  </a:lnTo>
                                  <a:lnTo>
                                    <a:pt x="1554" y="170"/>
                                  </a:lnTo>
                                  <a:lnTo>
                                    <a:pt x="1622" y="218"/>
                                  </a:lnTo>
                                  <a:lnTo>
                                    <a:pt x="1684" y="270"/>
                                  </a:lnTo>
                                  <a:lnTo>
                                    <a:pt x="1740" y="329"/>
                                  </a:lnTo>
                                  <a:lnTo>
                                    <a:pt x="1790" y="390"/>
                                  </a:lnTo>
                                  <a:lnTo>
                                    <a:pt x="1833" y="457"/>
                                  </a:lnTo>
                                  <a:lnTo>
                                    <a:pt x="1870" y="526"/>
                                  </a:lnTo>
                                  <a:lnTo>
                                    <a:pt x="1898" y="599"/>
                                  </a:lnTo>
                                  <a:lnTo>
                                    <a:pt x="1919" y="674"/>
                                  </a:lnTo>
                                  <a:lnTo>
                                    <a:pt x="1932" y="753"/>
                                  </a:lnTo>
                                  <a:lnTo>
                                    <a:pt x="1938" y="833"/>
                                  </a:lnTo>
                                  <a:lnTo>
                                    <a:pt x="1932" y="914"/>
                                  </a:lnTo>
                                  <a:lnTo>
                                    <a:pt x="1919" y="991"/>
                                  </a:lnTo>
                                  <a:lnTo>
                                    <a:pt x="1898" y="1068"/>
                                  </a:lnTo>
                                  <a:lnTo>
                                    <a:pt x="1870" y="1141"/>
                                  </a:lnTo>
                                  <a:lnTo>
                                    <a:pt x="1833" y="1210"/>
                                  </a:lnTo>
                                  <a:lnTo>
                                    <a:pt x="1790" y="1276"/>
                                  </a:lnTo>
                                  <a:lnTo>
                                    <a:pt x="1740" y="1338"/>
                                  </a:lnTo>
                                  <a:lnTo>
                                    <a:pt x="1684" y="1395"/>
                                  </a:lnTo>
                                  <a:lnTo>
                                    <a:pt x="1622" y="1449"/>
                                  </a:lnTo>
                                  <a:lnTo>
                                    <a:pt x="1554" y="1497"/>
                                  </a:lnTo>
                                  <a:lnTo>
                                    <a:pt x="1482" y="1540"/>
                                  </a:lnTo>
                                  <a:lnTo>
                                    <a:pt x="1406" y="1577"/>
                                  </a:lnTo>
                                  <a:lnTo>
                                    <a:pt x="1325" y="1609"/>
                                  </a:lnTo>
                                  <a:lnTo>
                                    <a:pt x="1240" y="1634"/>
                                  </a:lnTo>
                                  <a:lnTo>
                                    <a:pt x="1153" y="1653"/>
                                  </a:lnTo>
                                  <a:lnTo>
                                    <a:pt x="1062" y="1664"/>
                                  </a:lnTo>
                                  <a:lnTo>
                                    <a:pt x="969" y="1667"/>
                                  </a:lnTo>
                                  <a:lnTo>
                                    <a:pt x="875" y="1664"/>
                                  </a:lnTo>
                                  <a:lnTo>
                                    <a:pt x="785" y="1653"/>
                                  </a:lnTo>
                                  <a:lnTo>
                                    <a:pt x="697" y="1634"/>
                                  </a:lnTo>
                                  <a:lnTo>
                                    <a:pt x="613" y="1609"/>
                                  </a:lnTo>
                                  <a:lnTo>
                                    <a:pt x="531" y="1577"/>
                                  </a:lnTo>
                                  <a:lnTo>
                                    <a:pt x="455" y="1540"/>
                                  </a:lnTo>
                                  <a:lnTo>
                                    <a:pt x="383" y="1497"/>
                                  </a:lnTo>
                                  <a:lnTo>
                                    <a:pt x="315" y="1449"/>
                                  </a:lnTo>
                                  <a:lnTo>
                                    <a:pt x="253" y="1395"/>
                                  </a:lnTo>
                                  <a:lnTo>
                                    <a:pt x="197" y="1338"/>
                                  </a:lnTo>
                                  <a:lnTo>
                                    <a:pt x="148" y="1276"/>
                                  </a:lnTo>
                                  <a:lnTo>
                                    <a:pt x="104" y="1210"/>
                                  </a:lnTo>
                                  <a:lnTo>
                                    <a:pt x="67" y="1141"/>
                                  </a:lnTo>
                                  <a:lnTo>
                                    <a:pt x="39" y="1068"/>
                                  </a:lnTo>
                                  <a:lnTo>
                                    <a:pt x="18" y="991"/>
                                  </a:lnTo>
                                  <a:lnTo>
                                    <a:pt x="5" y="914"/>
                                  </a:lnTo>
                                  <a:lnTo>
                                    <a:pt x="0" y="833"/>
                                  </a:lnTo>
                                  <a:lnTo>
                                    <a:pt x="5" y="753"/>
                                  </a:lnTo>
                                  <a:lnTo>
                                    <a:pt x="18" y="674"/>
                                  </a:lnTo>
                                  <a:lnTo>
                                    <a:pt x="39" y="599"/>
                                  </a:lnTo>
                                  <a:lnTo>
                                    <a:pt x="67" y="526"/>
                                  </a:lnTo>
                                  <a:lnTo>
                                    <a:pt x="104" y="457"/>
                                  </a:lnTo>
                                  <a:lnTo>
                                    <a:pt x="148" y="390"/>
                                  </a:lnTo>
                                  <a:lnTo>
                                    <a:pt x="197" y="329"/>
                                  </a:lnTo>
                                  <a:lnTo>
                                    <a:pt x="253" y="270"/>
                                  </a:lnTo>
                                  <a:lnTo>
                                    <a:pt x="315" y="218"/>
                                  </a:lnTo>
                                  <a:lnTo>
                                    <a:pt x="383" y="170"/>
                                  </a:lnTo>
                                  <a:lnTo>
                                    <a:pt x="455" y="126"/>
                                  </a:lnTo>
                                  <a:lnTo>
                                    <a:pt x="531" y="90"/>
                                  </a:lnTo>
                                  <a:lnTo>
                                    <a:pt x="613" y="58"/>
                                  </a:lnTo>
                                  <a:lnTo>
                                    <a:pt x="697" y="32"/>
                                  </a:lnTo>
                                  <a:lnTo>
                                    <a:pt x="785" y="14"/>
                                  </a:lnTo>
                                  <a:lnTo>
                                    <a:pt x="875" y="3"/>
                                  </a:lnTo>
                                  <a:lnTo>
                                    <a:pt x="969" y="0"/>
                                  </a:lnTo>
                                  <a:close/>
                                </a:path>
                              </a:pathLst>
                            </a:custGeom>
                            <a:solidFill>
                              <a:srgbClr val="FFDA45"/>
                            </a:solidFill>
                            <a:ln>
                              <a:noFill/>
                            </a:ln>
                            <a:extLst>
                              <a:ext uri="{91240B29-F687-4F45-9708-019B960494DF}">
                                <a14:hiddenLine xmlns:a14="http://schemas.microsoft.com/office/drawing/2010/main" w="0">
                                  <a:solidFill>
                                    <a:srgbClr val="FFDA45"/>
                                  </a:solidFill>
                                  <a:prstDash val="solid"/>
                                  <a:round/>
                                  <a:headEnd/>
                                  <a:tailEnd/>
                                </a14:hiddenLine>
                              </a:ext>
                            </a:extLst>
                          </wps:spPr>
                          <wps:bodyPr rot="0" vert="horz" wrap="square" lIns="91440" tIns="45720" rIns="91440" bIns="45720" anchor="t" anchorCtr="0" upright="1">
                            <a:noAutofit/>
                          </wps:bodyPr>
                        </wps:wsp>
                        <wps:wsp>
                          <wps:cNvPr id="832" name="Freeform 545"/>
                          <wps:cNvSpPr>
                            <a:spLocks noEditPoints="1"/>
                          </wps:cNvSpPr>
                          <wps:spPr bwMode="auto">
                            <a:xfrm>
                              <a:off x="1173" y="153"/>
                              <a:ext cx="973" cy="839"/>
                            </a:xfrm>
                            <a:custGeom>
                              <a:avLst/>
                              <a:gdLst>
                                <a:gd name="T0" fmla="*/ 790 w 1947"/>
                                <a:gd name="T1" fmla="*/ 19 h 1677"/>
                                <a:gd name="T2" fmla="*/ 536 w 1947"/>
                                <a:gd name="T3" fmla="*/ 95 h 1677"/>
                                <a:gd name="T4" fmla="*/ 320 w 1947"/>
                                <a:gd name="T5" fmla="*/ 223 h 1677"/>
                                <a:gd name="T6" fmla="*/ 153 w 1947"/>
                                <a:gd name="T7" fmla="*/ 395 h 1677"/>
                                <a:gd name="T8" fmla="*/ 44 w 1947"/>
                                <a:gd name="T9" fmla="*/ 604 h 1677"/>
                                <a:gd name="T10" fmla="*/ 5 w 1947"/>
                                <a:gd name="T11" fmla="*/ 838 h 1677"/>
                                <a:gd name="T12" fmla="*/ 44 w 1947"/>
                                <a:gd name="T13" fmla="*/ 1073 h 1677"/>
                                <a:gd name="T14" fmla="*/ 153 w 1947"/>
                                <a:gd name="T15" fmla="*/ 1281 h 1677"/>
                                <a:gd name="T16" fmla="*/ 320 w 1947"/>
                                <a:gd name="T17" fmla="*/ 1454 h 1677"/>
                                <a:gd name="T18" fmla="*/ 536 w 1947"/>
                                <a:gd name="T19" fmla="*/ 1582 h 1677"/>
                                <a:gd name="T20" fmla="*/ 790 w 1947"/>
                                <a:gd name="T21" fmla="*/ 1658 h 1677"/>
                                <a:gd name="T22" fmla="*/ 1067 w 1947"/>
                                <a:gd name="T23" fmla="*/ 1669 h 1677"/>
                                <a:gd name="T24" fmla="*/ 1330 w 1947"/>
                                <a:gd name="T25" fmla="*/ 1614 h 1677"/>
                                <a:gd name="T26" fmla="*/ 1559 w 1947"/>
                                <a:gd name="T27" fmla="*/ 1502 h 1677"/>
                                <a:gd name="T28" fmla="*/ 1745 w 1947"/>
                                <a:gd name="T29" fmla="*/ 1343 h 1677"/>
                                <a:gd name="T30" fmla="*/ 1875 w 1947"/>
                                <a:gd name="T31" fmla="*/ 1146 h 1677"/>
                                <a:gd name="T32" fmla="*/ 1937 w 1947"/>
                                <a:gd name="T33" fmla="*/ 919 h 1677"/>
                                <a:gd name="T34" fmla="*/ 1924 w 1947"/>
                                <a:gd name="T35" fmla="*/ 679 h 1677"/>
                                <a:gd name="T36" fmla="*/ 1838 w 1947"/>
                                <a:gd name="T37" fmla="*/ 462 h 1677"/>
                                <a:gd name="T38" fmla="*/ 1689 w 1947"/>
                                <a:gd name="T39" fmla="*/ 275 h 1677"/>
                                <a:gd name="T40" fmla="*/ 1487 w 1947"/>
                                <a:gd name="T41" fmla="*/ 131 h 1677"/>
                                <a:gd name="T42" fmla="*/ 1245 w 1947"/>
                                <a:gd name="T43" fmla="*/ 37 h 1677"/>
                                <a:gd name="T44" fmla="*/ 974 w 1947"/>
                                <a:gd name="T45" fmla="*/ 5 h 1677"/>
                                <a:gd name="T46" fmla="*/ 1159 w 1947"/>
                                <a:gd name="T47" fmla="*/ 16 h 1677"/>
                                <a:gd name="T48" fmla="*/ 1413 w 1947"/>
                                <a:gd name="T49" fmla="*/ 90 h 1677"/>
                                <a:gd name="T50" fmla="*/ 1630 w 1947"/>
                                <a:gd name="T51" fmla="*/ 220 h 1677"/>
                                <a:gd name="T52" fmla="*/ 1799 w 1947"/>
                                <a:gd name="T53" fmla="*/ 393 h 1677"/>
                                <a:gd name="T54" fmla="*/ 1909 w 1947"/>
                                <a:gd name="T55" fmla="*/ 603 h 1677"/>
                                <a:gd name="T56" fmla="*/ 1947 w 1947"/>
                                <a:gd name="T57" fmla="*/ 838 h 1677"/>
                                <a:gd name="T58" fmla="*/ 1909 w 1947"/>
                                <a:gd name="T59" fmla="*/ 1074 h 1677"/>
                                <a:gd name="T60" fmla="*/ 1799 w 1947"/>
                                <a:gd name="T61" fmla="*/ 1283 h 1677"/>
                                <a:gd name="T62" fmla="*/ 1630 w 1947"/>
                                <a:gd name="T63" fmla="*/ 1457 h 1677"/>
                                <a:gd name="T64" fmla="*/ 1413 w 1947"/>
                                <a:gd name="T65" fmla="*/ 1586 h 1677"/>
                                <a:gd name="T66" fmla="*/ 1159 w 1947"/>
                                <a:gd name="T67" fmla="*/ 1661 h 1677"/>
                                <a:gd name="T68" fmla="*/ 880 w 1947"/>
                                <a:gd name="T69" fmla="*/ 1673 h 1677"/>
                                <a:gd name="T70" fmla="*/ 615 w 1947"/>
                                <a:gd name="T71" fmla="*/ 1618 h 1677"/>
                                <a:gd name="T72" fmla="*/ 385 w 1947"/>
                                <a:gd name="T73" fmla="*/ 1506 h 1677"/>
                                <a:gd name="T74" fmla="*/ 198 w 1947"/>
                                <a:gd name="T75" fmla="*/ 1346 h 1677"/>
                                <a:gd name="T76" fmla="*/ 68 w 1947"/>
                                <a:gd name="T77" fmla="*/ 1147 h 1677"/>
                                <a:gd name="T78" fmla="*/ 5 w 1947"/>
                                <a:gd name="T79" fmla="*/ 919 h 1677"/>
                                <a:gd name="T80" fmla="*/ 17 w 1947"/>
                                <a:gd name="T81" fmla="*/ 679 h 1677"/>
                                <a:gd name="T82" fmla="*/ 105 w 1947"/>
                                <a:gd name="T83" fmla="*/ 460 h 1677"/>
                                <a:gd name="T84" fmla="*/ 256 w 1947"/>
                                <a:gd name="T85" fmla="*/ 273 h 1677"/>
                                <a:gd name="T86" fmla="*/ 457 w 1947"/>
                                <a:gd name="T87" fmla="*/ 127 h 1677"/>
                                <a:gd name="T88" fmla="*/ 701 w 1947"/>
                                <a:gd name="T89" fmla="*/ 34 h 1677"/>
                                <a:gd name="T90" fmla="*/ 974 w 1947"/>
                                <a:gd name="T91" fmla="*/ 0 h 1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947" h="1677">
                                  <a:moveTo>
                                    <a:pt x="974" y="5"/>
                                  </a:moveTo>
                                  <a:lnTo>
                                    <a:pt x="880" y="8"/>
                                  </a:lnTo>
                                  <a:lnTo>
                                    <a:pt x="790" y="19"/>
                                  </a:lnTo>
                                  <a:lnTo>
                                    <a:pt x="702" y="37"/>
                                  </a:lnTo>
                                  <a:lnTo>
                                    <a:pt x="618" y="63"/>
                                  </a:lnTo>
                                  <a:lnTo>
                                    <a:pt x="536" y="95"/>
                                  </a:lnTo>
                                  <a:lnTo>
                                    <a:pt x="460" y="131"/>
                                  </a:lnTo>
                                  <a:lnTo>
                                    <a:pt x="388" y="175"/>
                                  </a:lnTo>
                                  <a:lnTo>
                                    <a:pt x="320" y="223"/>
                                  </a:lnTo>
                                  <a:lnTo>
                                    <a:pt x="258" y="275"/>
                                  </a:lnTo>
                                  <a:lnTo>
                                    <a:pt x="202" y="334"/>
                                  </a:lnTo>
                                  <a:lnTo>
                                    <a:pt x="153" y="395"/>
                                  </a:lnTo>
                                  <a:lnTo>
                                    <a:pt x="109" y="462"/>
                                  </a:lnTo>
                                  <a:lnTo>
                                    <a:pt x="72" y="531"/>
                                  </a:lnTo>
                                  <a:lnTo>
                                    <a:pt x="44" y="604"/>
                                  </a:lnTo>
                                  <a:lnTo>
                                    <a:pt x="23" y="679"/>
                                  </a:lnTo>
                                  <a:lnTo>
                                    <a:pt x="10" y="758"/>
                                  </a:lnTo>
                                  <a:lnTo>
                                    <a:pt x="5" y="838"/>
                                  </a:lnTo>
                                  <a:lnTo>
                                    <a:pt x="10" y="919"/>
                                  </a:lnTo>
                                  <a:lnTo>
                                    <a:pt x="23" y="996"/>
                                  </a:lnTo>
                                  <a:lnTo>
                                    <a:pt x="44" y="1073"/>
                                  </a:lnTo>
                                  <a:lnTo>
                                    <a:pt x="72" y="1146"/>
                                  </a:lnTo>
                                  <a:lnTo>
                                    <a:pt x="109" y="1215"/>
                                  </a:lnTo>
                                  <a:lnTo>
                                    <a:pt x="153" y="1281"/>
                                  </a:lnTo>
                                  <a:lnTo>
                                    <a:pt x="202" y="1343"/>
                                  </a:lnTo>
                                  <a:lnTo>
                                    <a:pt x="258" y="1400"/>
                                  </a:lnTo>
                                  <a:lnTo>
                                    <a:pt x="320" y="1454"/>
                                  </a:lnTo>
                                  <a:lnTo>
                                    <a:pt x="388" y="1502"/>
                                  </a:lnTo>
                                  <a:lnTo>
                                    <a:pt x="460" y="1545"/>
                                  </a:lnTo>
                                  <a:lnTo>
                                    <a:pt x="536" y="1582"/>
                                  </a:lnTo>
                                  <a:lnTo>
                                    <a:pt x="618" y="1614"/>
                                  </a:lnTo>
                                  <a:lnTo>
                                    <a:pt x="702" y="1639"/>
                                  </a:lnTo>
                                  <a:lnTo>
                                    <a:pt x="790" y="1658"/>
                                  </a:lnTo>
                                  <a:lnTo>
                                    <a:pt x="880" y="1669"/>
                                  </a:lnTo>
                                  <a:lnTo>
                                    <a:pt x="974" y="1672"/>
                                  </a:lnTo>
                                  <a:lnTo>
                                    <a:pt x="1067" y="1669"/>
                                  </a:lnTo>
                                  <a:lnTo>
                                    <a:pt x="1158" y="1658"/>
                                  </a:lnTo>
                                  <a:lnTo>
                                    <a:pt x="1245" y="1639"/>
                                  </a:lnTo>
                                  <a:lnTo>
                                    <a:pt x="1330" y="1614"/>
                                  </a:lnTo>
                                  <a:lnTo>
                                    <a:pt x="1411" y="1582"/>
                                  </a:lnTo>
                                  <a:lnTo>
                                    <a:pt x="1487" y="1545"/>
                                  </a:lnTo>
                                  <a:lnTo>
                                    <a:pt x="1559" y="1502"/>
                                  </a:lnTo>
                                  <a:lnTo>
                                    <a:pt x="1627" y="1454"/>
                                  </a:lnTo>
                                  <a:lnTo>
                                    <a:pt x="1689" y="1400"/>
                                  </a:lnTo>
                                  <a:lnTo>
                                    <a:pt x="1745" y="1343"/>
                                  </a:lnTo>
                                  <a:lnTo>
                                    <a:pt x="1795" y="1281"/>
                                  </a:lnTo>
                                  <a:lnTo>
                                    <a:pt x="1838" y="1215"/>
                                  </a:lnTo>
                                  <a:lnTo>
                                    <a:pt x="1875" y="1146"/>
                                  </a:lnTo>
                                  <a:lnTo>
                                    <a:pt x="1903" y="1073"/>
                                  </a:lnTo>
                                  <a:lnTo>
                                    <a:pt x="1924" y="996"/>
                                  </a:lnTo>
                                  <a:lnTo>
                                    <a:pt x="1937" y="919"/>
                                  </a:lnTo>
                                  <a:lnTo>
                                    <a:pt x="1943" y="838"/>
                                  </a:lnTo>
                                  <a:lnTo>
                                    <a:pt x="1937" y="758"/>
                                  </a:lnTo>
                                  <a:lnTo>
                                    <a:pt x="1924" y="679"/>
                                  </a:lnTo>
                                  <a:lnTo>
                                    <a:pt x="1903" y="604"/>
                                  </a:lnTo>
                                  <a:lnTo>
                                    <a:pt x="1875" y="531"/>
                                  </a:lnTo>
                                  <a:lnTo>
                                    <a:pt x="1838" y="462"/>
                                  </a:lnTo>
                                  <a:lnTo>
                                    <a:pt x="1795" y="395"/>
                                  </a:lnTo>
                                  <a:lnTo>
                                    <a:pt x="1745" y="334"/>
                                  </a:lnTo>
                                  <a:lnTo>
                                    <a:pt x="1689" y="275"/>
                                  </a:lnTo>
                                  <a:lnTo>
                                    <a:pt x="1627" y="223"/>
                                  </a:lnTo>
                                  <a:lnTo>
                                    <a:pt x="1559" y="175"/>
                                  </a:lnTo>
                                  <a:lnTo>
                                    <a:pt x="1487" y="131"/>
                                  </a:lnTo>
                                  <a:lnTo>
                                    <a:pt x="1411" y="95"/>
                                  </a:lnTo>
                                  <a:lnTo>
                                    <a:pt x="1330" y="63"/>
                                  </a:lnTo>
                                  <a:lnTo>
                                    <a:pt x="1245" y="37"/>
                                  </a:lnTo>
                                  <a:lnTo>
                                    <a:pt x="1158" y="19"/>
                                  </a:lnTo>
                                  <a:lnTo>
                                    <a:pt x="1067" y="8"/>
                                  </a:lnTo>
                                  <a:lnTo>
                                    <a:pt x="974" y="5"/>
                                  </a:lnTo>
                                  <a:close/>
                                  <a:moveTo>
                                    <a:pt x="974" y="0"/>
                                  </a:moveTo>
                                  <a:lnTo>
                                    <a:pt x="1067" y="3"/>
                                  </a:lnTo>
                                  <a:lnTo>
                                    <a:pt x="1159" y="16"/>
                                  </a:lnTo>
                                  <a:lnTo>
                                    <a:pt x="1246" y="34"/>
                                  </a:lnTo>
                                  <a:lnTo>
                                    <a:pt x="1332" y="58"/>
                                  </a:lnTo>
                                  <a:lnTo>
                                    <a:pt x="1413" y="90"/>
                                  </a:lnTo>
                                  <a:lnTo>
                                    <a:pt x="1490" y="127"/>
                                  </a:lnTo>
                                  <a:lnTo>
                                    <a:pt x="1562" y="171"/>
                                  </a:lnTo>
                                  <a:lnTo>
                                    <a:pt x="1630" y="220"/>
                                  </a:lnTo>
                                  <a:lnTo>
                                    <a:pt x="1692" y="273"/>
                                  </a:lnTo>
                                  <a:lnTo>
                                    <a:pt x="1750" y="331"/>
                                  </a:lnTo>
                                  <a:lnTo>
                                    <a:pt x="1799" y="393"/>
                                  </a:lnTo>
                                  <a:lnTo>
                                    <a:pt x="1843" y="460"/>
                                  </a:lnTo>
                                  <a:lnTo>
                                    <a:pt x="1879" y="530"/>
                                  </a:lnTo>
                                  <a:lnTo>
                                    <a:pt x="1909" y="603"/>
                                  </a:lnTo>
                                  <a:lnTo>
                                    <a:pt x="1930" y="679"/>
                                  </a:lnTo>
                                  <a:lnTo>
                                    <a:pt x="1943" y="757"/>
                                  </a:lnTo>
                                  <a:lnTo>
                                    <a:pt x="1947" y="838"/>
                                  </a:lnTo>
                                  <a:lnTo>
                                    <a:pt x="1943" y="919"/>
                                  </a:lnTo>
                                  <a:lnTo>
                                    <a:pt x="1930" y="997"/>
                                  </a:lnTo>
                                  <a:lnTo>
                                    <a:pt x="1909" y="1074"/>
                                  </a:lnTo>
                                  <a:lnTo>
                                    <a:pt x="1879" y="1147"/>
                                  </a:lnTo>
                                  <a:lnTo>
                                    <a:pt x="1843" y="1217"/>
                                  </a:lnTo>
                                  <a:lnTo>
                                    <a:pt x="1799" y="1283"/>
                                  </a:lnTo>
                                  <a:lnTo>
                                    <a:pt x="1750" y="1346"/>
                                  </a:lnTo>
                                  <a:lnTo>
                                    <a:pt x="1692" y="1404"/>
                                  </a:lnTo>
                                  <a:lnTo>
                                    <a:pt x="1630" y="1457"/>
                                  </a:lnTo>
                                  <a:lnTo>
                                    <a:pt x="1562" y="1506"/>
                                  </a:lnTo>
                                  <a:lnTo>
                                    <a:pt x="1490" y="1550"/>
                                  </a:lnTo>
                                  <a:lnTo>
                                    <a:pt x="1413" y="1586"/>
                                  </a:lnTo>
                                  <a:lnTo>
                                    <a:pt x="1332" y="1618"/>
                                  </a:lnTo>
                                  <a:lnTo>
                                    <a:pt x="1246" y="1643"/>
                                  </a:lnTo>
                                  <a:lnTo>
                                    <a:pt x="1159" y="1661"/>
                                  </a:lnTo>
                                  <a:lnTo>
                                    <a:pt x="1067" y="1673"/>
                                  </a:lnTo>
                                  <a:lnTo>
                                    <a:pt x="974" y="1677"/>
                                  </a:lnTo>
                                  <a:lnTo>
                                    <a:pt x="880" y="1673"/>
                                  </a:lnTo>
                                  <a:lnTo>
                                    <a:pt x="788" y="1661"/>
                                  </a:lnTo>
                                  <a:lnTo>
                                    <a:pt x="701" y="1643"/>
                                  </a:lnTo>
                                  <a:lnTo>
                                    <a:pt x="615" y="1618"/>
                                  </a:lnTo>
                                  <a:lnTo>
                                    <a:pt x="535" y="1586"/>
                                  </a:lnTo>
                                  <a:lnTo>
                                    <a:pt x="457" y="1550"/>
                                  </a:lnTo>
                                  <a:lnTo>
                                    <a:pt x="385" y="1506"/>
                                  </a:lnTo>
                                  <a:lnTo>
                                    <a:pt x="318" y="1457"/>
                                  </a:lnTo>
                                  <a:lnTo>
                                    <a:pt x="256" y="1404"/>
                                  </a:lnTo>
                                  <a:lnTo>
                                    <a:pt x="198" y="1346"/>
                                  </a:lnTo>
                                  <a:lnTo>
                                    <a:pt x="148" y="1283"/>
                                  </a:lnTo>
                                  <a:lnTo>
                                    <a:pt x="105" y="1217"/>
                                  </a:lnTo>
                                  <a:lnTo>
                                    <a:pt x="68" y="1147"/>
                                  </a:lnTo>
                                  <a:lnTo>
                                    <a:pt x="38" y="1074"/>
                                  </a:lnTo>
                                  <a:lnTo>
                                    <a:pt x="17" y="997"/>
                                  </a:lnTo>
                                  <a:lnTo>
                                    <a:pt x="5" y="919"/>
                                  </a:lnTo>
                                  <a:lnTo>
                                    <a:pt x="0" y="838"/>
                                  </a:lnTo>
                                  <a:lnTo>
                                    <a:pt x="5" y="757"/>
                                  </a:lnTo>
                                  <a:lnTo>
                                    <a:pt x="17" y="679"/>
                                  </a:lnTo>
                                  <a:lnTo>
                                    <a:pt x="38" y="603"/>
                                  </a:lnTo>
                                  <a:lnTo>
                                    <a:pt x="68" y="530"/>
                                  </a:lnTo>
                                  <a:lnTo>
                                    <a:pt x="105" y="460"/>
                                  </a:lnTo>
                                  <a:lnTo>
                                    <a:pt x="148" y="393"/>
                                  </a:lnTo>
                                  <a:lnTo>
                                    <a:pt x="198" y="331"/>
                                  </a:lnTo>
                                  <a:lnTo>
                                    <a:pt x="256" y="273"/>
                                  </a:lnTo>
                                  <a:lnTo>
                                    <a:pt x="318" y="220"/>
                                  </a:lnTo>
                                  <a:lnTo>
                                    <a:pt x="385" y="171"/>
                                  </a:lnTo>
                                  <a:lnTo>
                                    <a:pt x="457" y="127"/>
                                  </a:lnTo>
                                  <a:lnTo>
                                    <a:pt x="535" y="90"/>
                                  </a:lnTo>
                                  <a:lnTo>
                                    <a:pt x="615" y="58"/>
                                  </a:lnTo>
                                  <a:lnTo>
                                    <a:pt x="701" y="34"/>
                                  </a:lnTo>
                                  <a:lnTo>
                                    <a:pt x="788" y="16"/>
                                  </a:lnTo>
                                  <a:lnTo>
                                    <a:pt x="880" y="3"/>
                                  </a:lnTo>
                                  <a:lnTo>
                                    <a:pt x="974" y="0"/>
                                  </a:lnTo>
                                  <a:close/>
                                </a:path>
                              </a:pathLst>
                            </a:custGeom>
                            <a:solidFill>
                              <a:srgbClr val="FFDA44"/>
                            </a:solidFill>
                            <a:ln>
                              <a:noFill/>
                            </a:ln>
                            <a:extLst>
                              <a:ext uri="{91240B29-F687-4F45-9708-019B960494DF}">
                                <a14:hiddenLine xmlns:a14="http://schemas.microsoft.com/office/drawing/2010/main" w="0">
                                  <a:solidFill>
                                    <a:srgbClr val="FFDA44"/>
                                  </a:solidFill>
                                  <a:prstDash val="solid"/>
                                  <a:round/>
                                  <a:headEnd/>
                                  <a:tailEnd/>
                                </a14:hiddenLine>
                              </a:ext>
                            </a:extLst>
                          </wps:spPr>
                          <wps:bodyPr rot="0" vert="horz" wrap="square" lIns="91440" tIns="45720" rIns="91440" bIns="45720" anchor="t" anchorCtr="0" upright="1">
                            <a:noAutofit/>
                          </wps:bodyPr>
                        </wps:wsp>
                        <wps:wsp>
                          <wps:cNvPr id="833" name="Freeform 546"/>
                          <wps:cNvSpPr>
                            <a:spLocks noEditPoints="1"/>
                          </wps:cNvSpPr>
                          <wps:spPr bwMode="auto">
                            <a:xfrm>
                              <a:off x="1170" y="151"/>
                              <a:ext cx="979" cy="842"/>
                            </a:xfrm>
                            <a:custGeom>
                              <a:avLst/>
                              <a:gdLst>
                                <a:gd name="T0" fmla="*/ 793 w 1958"/>
                                <a:gd name="T1" fmla="*/ 20 h 1685"/>
                                <a:gd name="T2" fmla="*/ 540 w 1958"/>
                                <a:gd name="T3" fmla="*/ 94 h 1685"/>
                                <a:gd name="T4" fmla="*/ 323 w 1958"/>
                                <a:gd name="T5" fmla="*/ 224 h 1685"/>
                                <a:gd name="T6" fmla="*/ 153 w 1958"/>
                                <a:gd name="T7" fmla="*/ 397 h 1685"/>
                                <a:gd name="T8" fmla="*/ 43 w 1958"/>
                                <a:gd name="T9" fmla="*/ 607 h 1685"/>
                                <a:gd name="T10" fmla="*/ 5 w 1958"/>
                                <a:gd name="T11" fmla="*/ 842 h 1685"/>
                                <a:gd name="T12" fmla="*/ 43 w 1958"/>
                                <a:gd name="T13" fmla="*/ 1078 h 1685"/>
                                <a:gd name="T14" fmla="*/ 153 w 1958"/>
                                <a:gd name="T15" fmla="*/ 1287 h 1685"/>
                                <a:gd name="T16" fmla="*/ 323 w 1958"/>
                                <a:gd name="T17" fmla="*/ 1461 h 1685"/>
                                <a:gd name="T18" fmla="*/ 540 w 1958"/>
                                <a:gd name="T19" fmla="*/ 1590 h 1685"/>
                                <a:gd name="T20" fmla="*/ 793 w 1958"/>
                                <a:gd name="T21" fmla="*/ 1665 h 1685"/>
                                <a:gd name="T22" fmla="*/ 1072 w 1958"/>
                                <a:gd name="T23" fmla="*/ 1677 h 1685"/>
                                <a:gd name="T24" fmla="*/ 1337 w 1958"/>
                                <a:gd name="T25" fmla="*/ 1622 h 1685"/>
                                <a:gd name="T26" fmla="*/ 1567 w 1958"/>
                                <a:gd name="T27" fmla="*/ 1510 h 1685"/>
                                <a:gd name="T28" fmla="*/ 1755 w 1958"/>
                                <a:gd name="T29" fmla="*/ 1350 h 1685"/>
                                <a:gd name="T30" fmla="*/ 1884 w 1958"/>
                                <a:gd name="T31" fmla="*/ 1151 h 1685"/>
                                <a:gd name="T32" fmla="*/ 1948 w 1958"/>
                                <a:gd name="T33" fmla="*/ 923 h 1685"/>
                                <a:gd name="T34" fmla="*/ 1935 w 1958"/>
                                <a:gd name="T35" fmla="*/ 683 h 1685"/>
                                <a:gd name="T36" fmla="*/ 1848 w 1958"/>
                                <a:gd name="T37" fmla="*/ 464 h 1685"/>
                                <a:gd name="T38" fmla="*/ 1697 w 1958"/>
                                <a:gd name="T39" fmla="*/ 277 h 1685"/>
                                <a:gd name="T40" fmla="*/ 1495 w 1958"/>
                                <a:gd name="T41" fmla="*/ 131 h 1685"/>
                                <a:gd name="T42" fmla="*/ 1251 w 1958"/>
                                <a:gd name="T43" fmla="*/ 38 h 1685"/>
                                <a:gd name="T44" fmla="*/ 979 w 1958"/>
                                <a:gd name="T45" fmla="*/ 4 h 1685"/>
                                <a:gd name="T46" fmla="*/ 1164 w 1958"/>
                                <a:gd name="T47" fmla="*/ 15 h 1685"/>
                                <a:gd name="T48" fmla="*/ 1421 w 1958"/>
                                <a:gd name="T49" fmla="*/ 90 h 1685"/>
                                <a:gd name="T50" fmla="*/ 1639 w 1958"/>
                                <a:gd name="T51" fmla="*/ 220 h 1685"/>
                                <a:gd name="T52" fmla="*/ 1808 w 1958"/>
                                <a:gd name="T53" fmla="*/ 395 h 1685"/>
                                <a:gd name="T54" fmla="*/ 1918 w 1958"/>
                                <a:gd name="T55" fmla="*/ 606 h 1685"/>
                                <a:gd name="T56" fmla="*/ 1958 w 1958"/>
                                <a:gd name="T57" fmla="*/ 842 h 1685"/>
                                <a:gd name="T58" fmla="*/ 1918 w 1958"/>
                                <a:gd name="T59" fmla="*/ 1079 h 1685"/>
                                <a:gd name="T60" fmla="*/ 1808 w 1958"/>
                                <a:gd name="T61" fmla="*/ 1289 h 1685"/>
                                <a:gd name="T62" fmla="*/ 1639 w 1958"/>
                                <a:gd name="T63" fmla="*/ 1465 h 1685"/>
                                <a:gd name="T64" fmla="*/ 1421 w 1958"/>
                                <a:gd name="T65" fmla="*/ 1595 h 1685"/>
                                <a:gd name="T66" fmla="*/ 1164 w 1958"/>
                                <a:gd name="T67" fmla="*/ 1670 h 1685"/>
                                <a:gd name="T68" fmla="*/ 885 w 1958"/>
                                <a:gd name="T69" fmla="*/ 1681 h 1685"/>
                                <a:gd name="T70" fmla="*/ 619 w 1958"/>
                                <a:gd name="T71" fmla="*/ 1626 h 1685"/>
                                <a:gd name="T72" fmla="*/ 386 w 1958"/>
                                <a:gd name="T73" fmla="*/ 1514 h 1685"/>
                                <a:gd name="T74" fmla="*/ 200 w 1958"/>
                                <a:gd name="T75" fmla="*/ 1352 h 1685"/>
                                <a:gd name="T76" fmla="*/ 69 w 1958"/>
                                <a:gd name="T77" fmla="*/ 1152 h 1685"/>
                                <a:gd name="T78" fmla="*/ 4 w 1958"/>
                                <a:gd name="T79" fmla="*/ 924 h 1685"/>
                                <a:gd name="T80" fmla="*/ 18 w 1958"/>
                                <a:gd name="T81" fmla="*/ 682 h 1685"/>
                                <a:gd name="T82" fmla="*/ 106 w 1958"/>
                                <a:gd name="T83" fmla="*/ 461 h 1685"/>
                                <a:gd name="T84" fmla="*/ 256 w 1958"/>
                                <a:gd name="T85" fmla="*/ 274 h 1685"/>
                                <a:gd name="T86" fmla="*/ 459 w 1958"/>
                                <a:gd name="T87" fmla="*/ 128 h 1685"/>
                                <a:gd name="T88" fmla="*/ 705 w 1958"/>
                                <a:gd name="T89" fmla="*/ 33 h 1685"/>
                                <a:gd name="T90" fmla="*/ 979 w 1958"/>
                                <a:gd name="T91" fmla="*/ 0 h 1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958" h="1685">
                                  <a:moveTo>
                                    <a:pt x="979" y="4"/>
                                  </a:moveTo>
                                  <a:lnTo>
                                    <a:pt x="885" y="7"/>
                                  </a:lnTo>
                                  <a:lnTo>
                                    <a:pt x="793" y="20"/>
                                  </a:lnTo>
                                  <a:lnTo>
                                    <a:pt x="706" y="38"/>
                                  </a:lnTo>
                                  <a:lnTo>
                                    <a:pt x="620" y="62"/>
                                  </a:lnTo>
                                  <a:lnTo>
                                    <a:pt x="540" y="94"/>
                                  </a:lnTo>
                                  <a:lnTo>
                                    <a:pt x="462" y="131"/>
                                  </a:lnTo>
                                  <a:lnTo>
                                    <a:pt x="390" y="175"/>
                                  </a:lnTo>
                                  <a:lnTo>
                                    <a:pt x="323" y="224"/>
                                  </a:lnTo>
                                  <a:lnTo>
                                    <a:pt x="261" y="277"/>
                                  </a:lnTo>
                                  <a:lnTo>
                                    <a:pt x="203" y="335"/>
                                  </a:lnTo>
                                  <a:lnTo>
                                    <a:pt x="153" y="397"/>
                                  </a:lnTo>
                                  <a:lnTo>
                                    <a:pt x="110" y="464"/>
                                  </a:lnTo>
                                  <a:lnTo>
                                    <a:pt x="73" y="534"/>
                                  </a:lnTo>
                                  <a:lnTo>
                                    <a:pt x="43" y="607"/>
                                  </a:lnTo>
                                  <a:lnTo>
                                    <a:pt x="22" y="683"/>
                                  </a:lnTo>
                                  <a:lnTo>
                                    <a:pt x="10" y="761"/>
                                  </a:lnTo>
                                  <a:lnTo>
                                    <a:pt x="5" y="842"/>
                                  </a:lnTo>
                                  <a:lnTo>
                                    <a:pt x="10" y="923"/>
                                  </a:lnTo>
                                  <a:lnTo>
                                    <a:pt x="22" y="1001"/>
                                  </a:lnTo>
                                  <a:lnTo>
                                    <a:pt x="43" y="1078"/>
                                  </a:lnTo>
                                  <a:lnTo>
                                    <a:pt x="73" y="1151"/>
                                  </a:lnTo>
                                  <a:lnTo>
                                    <a:pt x="110" y="1221"/>
                                  </a:lnTo>
                                  <a:lnTo>
                                    <a:pt x="153" y="1287"/>
                                  </a:lnTo>
                                  <a:lnTo>
                                    <a:pt x="203" y="1350"/>
                                  </a:lnTo>
                                  <a:lnTo>
                                    <a:pt x="261" y="1408"/>
                                  </a:lnTo>
                                  <a:lnTo>
                                    <a:pt x="323" y="1461"/>
                                  </a:lnTo>
                                  <a:lnTo>
                                    <a:pt x="390" y="1510"/>
                                  </a:lnTo>
                                  <a:lnTo>
                                    <a:pt x="462" y="1554"/>
                                  </a:lnTo>
                                  <a:lnTo>
                                    <a:pt x="540" y="1590"/>
                                  </a:lnTo>
                                  <a:lnTo>
                                    <a:pt x="620" y="1622"/>
                                  </a:lnTo>
                                  <a:lnTo>
                                    <a:pt x="706" y="1647"/>
                                  </a:lnTo>
                                  <a:lnTo>
                                    <a:pt x="793" y="1665"/>
                                  </a:lnTo>
                                  <a:lnTo>
                                    <a:pt x="885" y="1677"/>
                                  </a:lnTo>
                                  <a:lnTo>
                                    <a:pt x="979" y="1681"/>
                                  </a:lnTo>
                                  <a:lnTo>
                                    <a:pt x="1072" y="1677"/>
                                  </a:lnTo>
                                  <a:lnTo>
                                    <a:pt x="1164" y="1665"/>
                                  </a:lnTo>
                                  <a:lnTo>
                                    <a:pt x="1251" y="1647"/>
                                  </a:lnTo>
                                  <a:lnTo>
                                    <a:pt x="1337" y="1622"/>
                                  </a:lnTo>
                                  <a:lnTo>
                                    <a:pt x="1418" y="1590"/>
                                  </a:lnTo>
                                  <a:lnTo>
                                    <a:pt x="1495" y="1554"/>
                                  </a:lnTo>
                                  <a:lnTo>
                                    <a:pt x="1567" y="1510"/>
                                  </a:lnTo>
                                  <a:lnTo>
                                    <a:pt x="1635" y="1461"/>
                                  </a:lnTo>
                                  <a:lnTo>
                                    <a:pt x="1697" y="1408"/>
                                  </a:lnTo>
                                  <a:lnTo>
                                    <a:pt x="1755" y="1350"/>
                                  </a:lnTo>
                                  <a:lnTo>
                                    <a:pt x="1804" y="1287"/>
                                  </a:lnTo>
                                  <a:lnTo>
                                    <a:pt x="1848" y="1221"/>
                                  </a:lnTo>
                                  <a:lnTo>
                                    <a:pt x="1884" y="1151"/>
                                  </a:lnTo>
                                  <a:lnTo>
                                    <a:pt x="1914" y="1078"/>
                                  </a:lnTo>
                                  <a:lnTo>
                                    <a:pt x="1935" y="1001"/>
                                  </a:lnTo>
                                  <a:lnTo>
                                    <a:pt x="1948" y="923"/>
                                  </a:lnTo>
                                  <a:lnTo>
                                    <a:pt x="1952" y="842"/>
                                  </a:lnTo>
                                  <a:lnTo>
                                    <a:pt x="1948" y="761"/>
                                  </a:lnTo>
                                  <a:lnTo>
                                    <a:pt x="1935" y="683"/>
                                  </a:lnTo>
                                  <a:lnTo>
                                    <a:pt x="1914" y="607"/>
                                  </a:lnTo>
                                  <a:lnTo>
                                    <a:pt x="1884" y="534"/>
                                  </a:lnTo>
                                  <a:lnTo>
                                    <a:pt x="1848" y="464"/>
                                  </a:lnTo>
                                  <a:lnTo>
                                    <a:pt x="1804" y="397"/>
                                  </a:lnTo>
                                  <a:lnTo>
                                    <a:pt x="1755" y="335"/>
                                  </a:lnTo>
                                  <a:lnTo>
                                    <a:pt x="1697" y="277"/>
                                  </a:lnTo>
                                  <a:lnTo>
                                    <a:pt x="1635" y="224"/>
                                  </a:lnTo>
                                  <a:lnTo>
                                    <a:pt x="1567" y="175"/>
                                  </a:lnTo>
                                  <a:lnTo>
                                    <a:pt x="1495" y="131"/>
                                  </a:lnTo>
                                  <a:lnTo>
                                    <a:pt x="1418" y="94"/>
                                  </a:lnTo>
                                  <a:lnTo>
                                    <a:pt x="1337" y="62"/>
                                  </a:lnTo>
                                  <a:lnTo>
                                    <a:pt x="1251" y="38"/>
                                  </a:lnTo>
                                  <a:lnTo>
                                    <a:pt x="1164" y="20"/>
                                  </a:lnTo>
                                  <a:lnTo>
                                    <a:pt x="1072" y="7"/>
                                  </a:lnTo>
                                  <a:lnTo>
                                    <a:pt x="979" y="4"/>
                                  </a:lnTo>
                                  <a:close/>
                                  <a:moveTo>
                                    <a:pt x="979" y="0"/>
                                  </a:moveTo>
                                  <a:lnTo>
                                    <a:pt x="1072" y="4"/>
                                  </a:lnTo>
                                  <a:lnTo>
                                    <a:pt x="1164" y="15"/>
                                  </a:lnTo>
                                  <a:lnTo>
                                    <a:pt x="1253" y="33"/>
                                  </a:lnTo>
                                  <a:lnTo>
                                    <a:pt x="1339" y="58"/>
                                  </a:lnTo>
                                  <a:lnTo>
                                    <a:pt x="1421" y="90"/>
                                  </a:lnTo>
                                  <a:lnTo>
                                    <a:pt x="1498" y="128"/>
                                  </a:lnTo>
                                  <a:lnTo>
                                    <a:pt x="1571" y="171"/>
                                  </a:lnTo>
                                  <a:lnTo>
                                    <a:pt x="1639" y="220"/>
                                  </a:lnTo>
                                  <a:lnTo>
                                    <a:pt x="1701" y="274"/>
                                  </a:lnTo>
                                  <a:lnTo>
                                    <a:pt x="1757" y="333"/>
                                  </a:lnTo>
                                  <a:lnTo>
                                    <a:pt x="1808" y="395"/>
                                  </a:lnTo>
                                  <a:lnTo>
                                    <a:pt x="1852" y="461"/>
                                  </a:lnTo>
                                  <a:lnTo>
                                    <a:pt x="1889" y="532"/>
                                  </a:lnTo>
                                  <a:lnTo>
                                    <a:pt x="1918" y="606"/>
                                  </a:lnTo>
                                  <a:lnTo>
                                    <a:pt x="1939" y="682"/>
                                  </a:lnTo>
                                  <a:lnTo>
                                    <a:pt x="1953" y="761"/>
                                  </a:lnTo>
                                  <a:lnTo>
                                    <a:pt x="1958" y="842"/>
                                  </a:lnTo>
                                  <a:lnTo>
                                    <a:pt x="1953" y="924"/>
                                  </a:lnTo>
                                  <a:lnTo>
                                    <a:pt x="1939" y="1003"/>
                                  </a:lnTo>
                                  <a:lnTo>
                                    <a:pt x="1918" y="1079"/>
                                  </a:lnTo>
                                  <a:lnTo>
                                    <a:pt x="1889" y="1152"/>
                                  </a:lnTo>
                                  <a:lnTo>
                                    <a:pt x="1852" y="1222"/>
                                  </a:lnTo>
                                  <a:lnTo>
                                    <a:pt x="1808" y="1289"/>
                                  </a:lnTo>
                                  <a:lnTo>
                                    <a:pt x="1757" y="1352"/>
                                  </a:lnTo>
                                  <a:lnTo>
                                    <a:pt x="1701" y="1410"/>
                                  </a:lnTo>
                                  <a:lnTo>
                                    <a:pt x="1639" y="1465"/>
                                  </a:lnTo>
                                  <a:lnTo>
                                    <a:pt x="1571" y="1514"/>
                                  </a:lnTo>
                                  <a:lnTo>
                                    <a:pt x="1498" y="1557"/>
                                  </a:lnTo>
                                  <a:lnTo>
                                    <a:pt x="1421" y="1595"/>
                                  </a:lnTo>
                                  <a:lnTo>
                                    <a:pt x="1339" y="1626"/>
                                  </a:lnTo>
                                  <a:lnTo>
                                    <a:pt x="1253" y="1652"/>
                                  </a:lnTo>
                                  <a:lnTo>
                                    <a:pt x="1164" y="1670"/>
                                  </a:lnTo>
                                  <a:lnTo>
                                    <a:pt x="1072" y="1681"/>
                                  </a:lnTo>
                                  <a:lnTo>
                                    <a:pt x="979" y="1685"/>
                                  </a:lnTo>
                                  <a:lnTo>
                                    <a:pt x="885" y="1681"/>
                                  </a:lnTo>
                                  <a:lnTo>
                                    <a:pt x="793" y="1670"/>
                                  </a:lnTo>
                                  <a:lnTo>
                                    <a:pt x="705" y="1652"/>
                                  </a:lnTo>
                                  <a:lnTo>
                                    <a:pt x="619" y="1626"/>
                                  </a:lnTo>
                                  <a:lnTo>
                                    <a:pt x="537" y="1595"/>
                                  </a:lnTo>
                                  <a:lnTo>
                                    <a:pt x="459" y="1557"/>
                                  </a:lnTo>
                                  <a:lnTo>
                                    <a:pt x="386" y="1514"/>
                                  </a:lnTo>
                                  <a:lnTo>
                                    <a:pt x="318" y="1465"/>
                                  </a:lnTo>
                                  <a:lnTo>
                                    <a:pt x="256" y="1410"/>
                                  </a:lnTo>
                                  <a:lnTo>
                                    <a:pt x="200" y="1352"/>
                                  </a:lnTo>
                                  <a:lnTo>
                                    <a:pt x="149" y="1289"/>
                                  </a:lnTo>
                                  <a:lnTo>
                                    <a:pt x="106" y="1222"/>
                                  </a:lnTo>
                                  <a:lnTo>
                                    <a:pt x="69" y="1152"/>
                                  </a:lnTo>
                                  <a:lnTo>
                                    <a:pt x="39" y="1079"/>
                                  </a:lnTo>
                                  <a:lnTo>
                                    <a:pt x="18" y="1003"/>
                                  </a:lnTo>
                                  <a:lnTo>
                                    <a:pt x="4" y="924"/>
                                  </a:lnTo>
                                  <a:lnTo>
                                    <a:pt x="0" y="842"/>
                                  </a:lnTo>
                                  <a:lnTo>
                                    <a:pt x="4" y="761"/>
                                  </a:lnTo>
                                  <a:lnTo>
                                    <a:pt x="18" y="682"/>
                                  </a:lnTo>
                                  <a:lnTo>
                                    <a:pt x="39" y="606"/>
                                  </a:lnTo>
                                  <a:lnTo>
                                    <a:pt x="69" y="532"/>
                                  </a:lnTo>
                                  <a:lnTo>
                                    <a:pt x="106" y="461"/>
                                  </a:lnTo>
                                  <a:lnTo>
                                    <a:pt x="149" y="395"/>
                                  </a:lnTo>
                                  <a:lnTo>
                                    <a:pt x="200" y="333"/>
                                  </a:lnTo>
                                  <a:lnTo>
                                    <a:pt x="256" y="274"/>
                                  </a:lnTo>
                                  <a:lnTo>
                                    <a:pt x="318" y="220"/>
                                  </a:lnTo>
                                  <a:lnTo>
                                    <a:pt x="386" y="171"/>
                                  </a:lnTo>
                                  <a:lnTo>
                                    <a:pt x="459" y="128"/>
                                  </a:lnTo>
                                  <a:lnTo>
                                    <a:pt x="537" y="90"/>
                                  </a:lnTo>
                                  <a:lnTo>
                                    <a:pt x="619" y="58"/>
                                  </a:lnTo>
                                  <a:lnTo>
                                    <a:pt x="705" y="33"/>
                                  </a:lnTo>
                                  <a:lnTo>
                                    <a:pt x="793" y="15"/>
                                  </a:lnTo>
                                  <a:lnTo>
                                    <a:pt x="885" y="4"/>
                                  </a:lnTo>
                                  <a:lnTo>
                                    <a:pt x="979" y="0"/>
                                  </a:lnTo>
                                  <a:close/>
                                </a:path>
                              </a:pathLst>
                            </a:custGeom>
                            <a:solidFill>
                              <a:srgbClr val="FFDA43"/>
                            </a:solidFill>
                            <a:ln>
                              <a:noFill/>
                            </a:ln>
                            <a:extLst>
                              <a:ext uri="{91240B29-F687-4F45-9708-019B960494DF}">
                                <a14:hiddenLine xmlns:a14="http://schemas.microsoft.com/office/drawing/2010/main" w="0">
                                  <a:solidFill>
                                    <a:srgbClr val="FFDA43"/>
                                  </a:solidFill>
                                  <a:prstDash val="solid"/>
                                  <a:round/>
                                  <a:headEnd/>
                                  <a:tailEnd/>
                                </a14:hiddenLine>
                              </a:ext>
                            </a:extLst>
                          </wps:spPr>
                          <wps:bodyPr rot="0" vert="horz" wrap="square" lIns="91440" tIns="45720" rIns="91440" bIns="45720" anchor="t" anchorCtr="0" upright="1">
                            <a:noAutofit/>
                          </wps:bodyPr>
                        </wps:wsp>
                        <wps:wsp>
                          <wps:cNvPr id="834" name="Freeform 547"/>
                          <wps:cNvSpPr>
                            <a:spLocks noEditPoints="1"/>
                          </wps:cNvSpPr>
                          <wps:spPr bwMode="auto">
                            <a:xfrm>
                              <a:off x="1167" y="149"/>
                              <a:ext cx="985" cy="847"/>
                            </a:xfrm>
                            <a:custGeom>
                              <a:avLst/>
                              <a:gdLst>
                                <a:gd name="T0" fmla="*/ 799 w 1969"/>
                                <a:gd name="T1" fmla="*/ 20 h 1695"/>
                                <a:gd name="T2" fmla="*/ 543 w 1969"/>
                                <a:gd name="T3" fmla="*/ 95 h 1695"/>
                                <a:gd name="T4" fmla="*/ 324 w 1969"/>
                                <a:gd name="T5" fmla="*/ 225 h 1695"/>
                                <a:gd name="T6" fmla="*/ 155 w 1969"/>
                                <a:gd name="T7" fmla="*/ 400 h 1695"/>
                                <a:gd name="T8" fmla="*/ 45 w 1969"/>
                                <a:gd name="T9" fmla="*/ 611 h 1695"/>
                                <a:gd name="T10" fmla="*/ 6 w 1969"/>
                                <a:gd name="T11" fmla="*/ 847 h 1695"/>
                                <a:gd name="T12" fmla="*/ 45 w 1969"/>
                                <a:gd name="T13" fmla="*/ 1084 h 1695"/>
                                <a:gd name="T14" fmla="*/ 155 w 1969"/>
                                <a:gd name="T15" fmla="*/ 1294 h 1695"/>
                                <a:gd name="T16" fmla="*/ 324 w 1969"/>
                                <a:gd name="T17" fmla="*/ 1470 h 1695"/>
                                <a:gd name="T18" fmla="*/ 543 w 1969"/>
                                <a:gd name="T19" fmla="*/ 1600 h 1695"/>
                                <a:gd name="T20" fmla="*/ 799 w 1969"/>
                                <a:gd name="T21" fmla="*/ 1675 h 1695"/>
                                <a:gd name="T22" fmla="*/ 1078 w 1969"/>
                                <a:gd name="T23" fmla="*/ 1686 h 1695"/>
                                <a:gd name="T24" fmla="*/ 1345 w 1969"/>
                                <a:gd name="T25" fmla="*/ 1631 h 1695"/>
                                <a:gd name="T26" fmla="*/ 1577 w 1969"/>
                                <a:gd name="T27" fmla="*/ 1519 h 1695"/>
                                <a:gd name="T28" fmla="*/ 1763 w 1969"/>
                                <a:gd name="T29" fmla="*/ 1357 h 1695"/>
                                <a:gd name="T30" fmla="*/ 1895 w 1969"/>
                                <a:gd name="T31" fmla="*/ 1157 h 1695"/>
                                <a:gd name="T32" fmla="*/ 1959 w 1969"/>
                                <a:gd name="T33" fmla="*/ 929 h 1695"/>
                                <a:gd name="T34" fmla="*/ 1945 w 1969"/>
                                <a:gd name="T35" fmla="*/ 687 h 1695"/>
                                <a:gd name="T36" fmla="*/ 1858 w 1969"/>
                                <a:gd name="T37" fmla="*/ 466 h 1695"/>
                                <a:gd name="T38" fmla="*/ 1707 w 1969"/>
                                <a:gd name="T39" fmla="*/ 279 h 1695"/>
                                <a:gd name="T40" fmla="*/ 1504 w 1969"/>
                                <a:gd name="T41" fmla="*/ 133 h 1695"/>
                                <a:gd name="T42" fmla="*/ 1259 w 1969"/>
                                <a:gd name="T43" fmla="*/ 38 h 1695"/>
                                <a:gd name="T44" fmla="*/ 985 w 1969"/>
                                <a:gd name="T45" fmla="*/ 5 h 1695"/>
                                <a:gd name="T46" fmla="*/ 1162 w 1969"/>
                                <a:gd name="T47" fmla="*/ 14 h 1695"/>
                                <a:gd name="T48" fmla="*/ 1407 w 1969"/>
                                <a:gd name="T49" fmla="*/ 82 h 1695"/>
                                <a:gd name="T50" fmla="*/ 1618 w 1969"/>
                                <a:gd name="T51" fmla="*/ 199 h 1695"/>
                                <a:gd name="T52" fmla="*/ 1789 w 1969"/>
                                <a:gd name="T53" fmla="*/ 358 h 1695"/>
                                <a:gd name="T54" fmla="*/ 1907 w 1969"/>
                                <a:gd name="T55" fmla="*/ 551 h 1695"/>
                                <a:gd name="T56" fmla="*/ 1965 w 1969"/>
                                <a:gd name="T57" fmla="*/ 770 h 1695"/>
                                <a:gd name="T58" fmla="*/ 1952 w 1969"/>
                                <a:gd name="T59" fmla="*/ 999 h 1695"/>
                                <a:gd name="T60" fmla="*/ 1873 w 1969"/>
                                <a:gd name="T61" fmla="*/ 1210 h 1695"/>
                                <a:gd name="T62" fmla="*/ 1737 w 1969"/>
                                <a:gd name="T63" fmla="*/ 1394 h 1695"/>
                                <a:gd name="T64" fmla="*/ 1552 w 1969"/>
                                <a:gd name="T65" fmla="*/ 1539 h 1695"/>
                                <a:gd name="T66" fmla="*/ 1328 w 1969"/>
                                <a:gd name="T67" fmla="*/ 1641 h 1695"/>
                                <a:gd name="T68" fmla="*/ 1074 w 1969"/>
                                <a:gd name="T69" fmla="*/ 1691 h 1695"/>
                                <a:gd name="T70" fmla="*/ 808 w 1969"/>
                                <a:gd name="T71" fmla="*/ 1681 h 1695"/>
                                <a:gd name="T72" fmla="*/ 563 w 1969"/>
                                <a:gd name="T73" fmla="*/ 1613 h 1695"/>
                                <a:gd name="T74" fmla="*/ 351 w 1969"/>
                                <a:gd name="T75" fmla="*/ 1496 h 1695"/>
                                <a:gd name="T76" fmla="*/ 181 w 1969"/>
                                <a:gd name="T77" fmla="*/ 1335 h 1695"/>
                                <a:gd name="T78" fmla="*/ 62 w 1969"/>
                                <a:gd name="T79" fmla="*/ 1142 h 1695"/>
                                <a:gd name="T80" fmla="*/ 4 w 1969"/>
                                <a:gd name="T81" fmla="*/ 924 h 1695"/>
                                <a:gd name="T82" fmla="*/ 17 w 1969"/>
                                <a:gd name="T83" fmla="*/ 695 h 1695"/>
                                <a:gd name="T84" fmla="*/ 96 w 1969"/>
                                <a:gd name="T85" fmla="*/ 485 h 1695"/>
                                <a:gd name="T86" fmla="*/ 233 w 1969"/>
                                <a:gd name="T87" fmla="*/ 301 h 1695"/>
                                <a:gd name="T88" fmla="*/ 417 w 1969"/>
                                <a:gd name="T89" fmla="*/ 156 h 1695"/>
                                <a:gd name="T90" fmla="*/ 641 w 1969"/>
                                <a:gd name="T91" fmla="*/ 54 h 1695"/>
                                <a:gd name="T92" fmla="*/ 895 w 1969"/>
                                <a:gd name="T93" fmla="*/ 4 h 1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969" h="1695">
                                  <a:moveTo>
                                    <a:pt x="985" y="5"/>
                                  </a:moveTo>
                                  <a:lnTo>
                                    <a:pt x="891" y="9"/>
                                  </a:lnTo>
                                  <a:lnTo>
                                    <a:pt x="799" y="20"/>
                                  </a:lnTo>
                                  <a:lnTo>
                                    <a:pt x="711" y="38"/>
                                  </a:lnTo>
                                  <a:lnTo>
                                    <a:pt x="625" y="63"/>
                                  </a:lnTo>
                                  <a:lnTo>
                                    <a:pt x="543" y="95"/>
                                  </a:lnTo>
                                  <a:lnTo>
                                    <a:pt x="465" y="133"/>
                                  </a:lnTo>
                                  <a:lnTo>
                                    <a:pt x="392" y="176"/>
                                  </a:lnTo>
                                  <a:lnTo>
                                    <a:pt x="324" y="225"/>
                                  </a:lnTo>
                                  <a:lnTo>
                                    <a:pt x="262" y="279"/>
                                  </a:lnTo>
                                  <a:lnTo>
                                    <a:pt x="206" y="338"/>
                                  </a:lnTo>
                                  <a:lnTo>
                                    <a:pt x="155" y="400"/>
                                  </a:lnTo>
                                  <a:lnTo>
                                    <a:pt x="112" y="466"/>
                                  </a:lnTo>
                                  <a:lnTo>
                                    <a:pt x="75" y="537"/>
                                  </a:lnTo>
                                  <a:lnTo>
                                    <a:pt x="45" y="611"/>
                                  </a:lnTo>
                                  <a:lnTo>
                                    <a:pt x="24" y="687"/>
                                  </a:lnTo>
                                  <a:lnTo>
                                    <a:pt x="10" y="766"/>
                                  </a:lnTo>
                                  <a:lnTo>
                                    <a:pt x="6" y="847"/>
                                  </a:lnTo>
                                  <a:lnTo>
                                    <a:pt x="10" y="929"/>
                                  </a:lnTo>
                                  <a:lnTo>
                                    <a:pt x="24" y="1008"/>
                                  </a:lnTo>
                                  <a:lnTo>
                                    <a:pt x="45" y="1084"/>
                                  </a:lnTo>
                                  <a:lnTo>
                                    <a:pt x="75" y="1157"/>
                                  </a:lnTo>
                                  <a:lnTo>
                                    <a:pt x="112" y="1227"/>
                                  </a:lnTo>
                                  <a:lnTo>
                                    <a:pt x="155" y="1294"/>
                                  </a:lnTo>
                                  <a:lnTo>
                                    <a:pt x="206" y="1357"/>
                                  </a:lnTo>
                                  <a:lnTo>
                                    <a:pt x="262" y="1415"/>
                                  </a:lnTo>
                                  <a:lnTo>
                                    <a:pt x="324" y="1470"/>
                                  </a:lnTo>
                                  <a:lnTo>
                                    <a:pt x="392" y="1519"/>
                                  </a:lnTo>
                                  <a:lnTo>
                                    <a:pt x="465" y="1562"/>
                                  </a:lnTo>
                                  <a:lnTo>
                                    <a:pt x="543" y="1600"/>
                                  </a:lnTo>
                                  <a:lnTo>
                                    <a:pt x="625" y="1631"/>
                                  </a:lnTo>
                                  <a:lnTo>
                                    <a:pt x="711" y="1657"/>
                                  </a:lnTo>
                                  <a:lnTo>
                                    <a:pt x="799" y="1675"/>
                                  </a:lnTo>
                                  <a:lnTo>
                                    <a:pt x="891" y="1686"/>
                                  </a:lnTo>
                                  <a:lnTo>
                                    <a:pt x="985" y="1690"/>
                                  </a:lnTo>
                                  <a:lnTo>
                                    <a:pt x="1078" y="1686"/>
                                  </a:lnTo>
                                  <a:lnTo>
                                    <a:pt x="1170" y="1675"/>
                                  </a:lnTo>
                                  <a:lnTo>
                                    <a:pt x="1259" y="1657"/>
                                  </a:lnTo>
                                  <a:lnTo>
                                    <a:pt x="1345" y="1631"/>
                                  </a:lnTo>
                                  <a:lnTo>
                                    <a:pt x="1427" y="1600"/>
                                  </a:lnTo>
                                  <a:lnTo>
                                    <a:pt x="1504" y="1562"/>
                                  </a:lnTo>
                                  <a:lnTo>
                                    <a:pt x="1577" y="1519"/>
                                  </a:lnTo>
                                  <a:lnTo>
                                    <a:pt x="1645" y="1470"/>
                                  </a:lnTo>
                                  <a:lnTo>
                                    <a:pt x="1707" y="1415"/>
                                  </a:lnTo>
                                  <a:lnTo>
                                    <a:pt x="1763" y="1357"/>
                                  </a:lnTo>
                                  <a:lnTo>
                                    <a:pt x="1814" y="1294"/>
                                  </a:lnTo>
                                  <a:lnTo>
                                    <a:pt x="1858" y="1227"/>
                                  </a:lnTo>
                                  <a:lnTo>
                                    <a:pt x="1895" y="1157"/>
                                  </a:lnTo>
                                  <a:lnTo>
                                    <a:pt x="1924" y="1084"/>
                                  </a:lnTo>
                                  <a:lnTo>
                                    <a:pt x="1945" y="1008"/>
                                  </a:lnTo>
                                  <a:lnTo>
                                    <a:pt x="1959" y="929"/>
                                  </a:lnTo>
                                  <a:lnTo>
                                    <a:pt x="1964" y="847"/>
                                  </a:lnTo>
                                  <a:lnTo>
                                    <a:pt x="1959" y="766"/>
                                  </a:lnTo>
                                  <a:lnTo>
                                    <a:pt x="1945" y="687"/>
                                  </a:lnTo>
                                  <a:lnTo>
                                    <a:pt x="1924" y="611"/>
                                  </a:lnTo>
                                  <a:lnTo>
                                    <a:pt x="1895" y="537"/>
                                  </a:lnTo>
                                  <a:lnTo>
                                    <a:pt x="1858" y="466"/>
                                  </a:lnTo>
                                  <a:lnTo>
                                    <a:pt x="1814" y="400"/>
                                  </a:lnTo>
                                  <a:lnTo>
                                    <a:pt x="1763" y="338"/>
                                  </a:lnTo>
                                  <a:lnTo>
                                    <a:pt x="1707" y="279"/>
                                  </a:lnTo>
                                  <a:lnTo>
                                    <a:pt x="1645" y="225"/>
                                  </a:lnTo>
                                  <a:lnTo>
                                    <a:pt x="1577" y="176"/>
                                  </a:lnTo>
                                  <a:lnTo>
                                    <a:pt x="1504" y="133"/>
                                  </a:lnTo>
                                  <a:lnTo>
                                    <a:pt x="1427" y="95"/>
                                  </a:lnTo>
                                  <a:lnTo>
                                    <a:pt x="1345" y="63"/>
                                  </a:lnTo>
                                  <a:lnTo>
                                    <a:pt x="1259" y="38"/>
                                  </a:lnTo>
                                  <a:lnTo>
                                    <a:pt x="1170" y="20"/>
                                  </a:lnTo>
                                  <a:lnTo>
                                    <a:pt x="1078" y="9"/>
                                  </a:lnTo>
                                  <a:lnTo>
                                    <a:pt x="985" y="5"/>
                                  </a:lnTo>
                                  <a:close/>
                                  <a:moveTo>
                                    <a:pt x="985" y="0"/>
                                  </a:moveTo>
                                  <a:lnTo>
                                    <a:pt x="1074" y="4"/>
                                  </a:lnTo>
                                  <a:lnTo>
                                    <a:pt x="1162" y="14"/>
                                  </a:lnTo>
                                  <a:lnTo>
                                    <a:pt x="1246" y="31"/>
                                  </a:lnTo>
                                  <a:lnTo>
                                    <a:pt x="1328" y="54"/>
                                  </a:lnTo>
                                  <a:lnTo>
                                    <a:pt x="1407" y="82"/>
                                  </a:lnTo>
                                  <a:lnTo>
                                    <a:pt x="1482" y="116"/>
                                  </a:lnTo>
                                  <a:lnTo>
                                    <a:pt x="1552" y="156"/>
                                  </a:lnTo>
                                  <a:lnTo>
                                    <a:pt x="1618" y="199"/>
                                  </a:lnTo>
                                  <a:lnTo>
                                    <a:pt x="1680" y="248"/>
                                  </a:lnTo>
                                  <a:lnTo>
                                    <a:pt x="1737" y="301"/>
                                  </a:lnTo>
                                  <a:lnTo>
                                    <a:pt x="1789" y="358"/>
                                  </a:lnTo>
                                  <a:lnTo>
                                    <a:pt x="1834" y="420"/>
                                  </a:lnTo>
                                  <a:lnTo>
                                    <a:pt x="1873" y="485"/>
                                  </a:lnTo>
                                  <a:lnTo>
                                    <a:pt x="1907" y="551"/>
                                  </a:lnTo>
                                  <a:lnTo>
                                    <a:pt x="1934" y="622"/>
                                  </a:lnTo>
                                  <a:lnTo>
                                    <a:pt x="1952" y="695"/>
                                  </a:lnTo>
                                  <a:lnTo>
                                    <a:pt x="1965" y="770"/>
                                  </a:lnTo>
                                  <a:lnTo>
                                    <a:pt x="1969" y="847"/>
                                  </a:lnTo>
                                  <a:lnTo>
                                    <a:pt x="1965" y="924"/>
                                  </a:lnTo>
                                  <a:lnTo>
                                    <a:pt x="1952" y="999"/>
                                  </a:lnTo>
                                  <a:lnTo>
                                    <a:pt x="1934" y="1072"/>
                                  </a:lnTo>
                                  <a:lnTo>
                                    <a:pt x="1907" y="1142"/>
                                  </a:lnTo>
                                  <a:lnTo>
                                    <a:pt x="1873" y="1210"/>
                                  </a:lnTo>
                                  <a:lnTo>
                                    <a:pt x="1834" y="1275"/>
                                  </a:lnTo>
                                  <a:lnTo>
                                    <a:pt x="1789" y="1335"/>
                                  </a:lnTo>
                                  <a:lnTo>
                                    <a:pt x="1737" y="1394"/>
                                  </a:lnTo>
                                  <a:lnTo>
                                    <a:pt x="1680" y="1447"/>
                                  </a:lnTo>
                                  <a:lnTo>
                                    <a:pt x="1618" y="1496"/>
                                  </a:lnTo>
                                  <a:lnTo>
                                    <a:pt x="1552" y="1539"/>
                                  </a:lnTo>
                                  <a:lnTo>
                                    <a:pt x="1482" y="1579"/>
                                  </a:lnTo>
                                  <a:lnTo>
                                    <a:pt x="1407" y="1613"/>
                                  </a:lnTo>
                                  <a:lnTo>
                                    <a:pt x="1328" y="1641"/>
                                  </a:lnTo>
                                  <a:lnTo>
                                    <a:pt x="1246" y="1664"/>
                                  </a:lnTo>
                                  <a:lnTo>
                                    <a:pt x="1162" y="1681"/>
                                  </a:lnTo>
                                  <a:lnTo>
                                    <a:pt x="1074" y="1691"/>
                                  </a:lnTo>
                                  <a:lnTo>
                                    <a:pt x="985" y="1695"/>
                                  </a:lnTo>
                                  <a:lnTo>
                                    <a:pt x="895" y="1691"/>
                                  </a:lnTo>
                                  <a:lnTo>
                                    <a:pt x="808" y="1681"/>
                                  </a:lnTo>
                                  <a:lnTo>
                                    <a:pt x="723" y="1664"/>
                                  </a:lnTo>
                                  <a:lnTo>
                                    <a:pt x="641" y="1641"/>
                                  </a:lnTo>
                                  <a:lnTo>
                                    <a:pt x="563" y="1613"/>
                                  </a:lnTo>
                                  <a:lnTo>
                                    <a:pt x="488" y="1579"/>
                                  </a:lnTo>
                                  <a:lnTo>
                                    <a:pt x="417" y="1539"/>
                                  </a:lnTo>
                                  <a:lnTo>
                                    <a:pt x="351" y="1496"/>
                                  </a:lnTo>
                                  <a:lnTo>
                                    <a:pt x="289" y="1447"/>
                                  </a:lnTo>
                                  <a:lnTo>
                                    <a:pt x="233" y="1394"/>
                                  </a:lnTo>
                                  <a:lnTo>
                                    <a:pt x="181" y="1335"/>
                                  </a:lnTo>
                                  <a:lnTo>
                                    <a:pt x="135" y="1275"/>
                                  </a:lnTo>
                                  <a:lnTo>
                                    <a:pt x="96" y="1210"/>
                                  </a:lnTo>
                                  <a:lnTo>
                                    <a:pt x="62" y="1142"/>
                                  </a:lnTo>
                                  <a:lnTo>
                                    <a:pt x="35" y="1072"/>
                                  </a:lnTo>
                                  <a:lnTo>
                                    <a:pt x="17" y="999"/>
                                  </a:lnTo>
                                  <a:lnTo>
                                    <a:pt x="4" y="924"/>
                                  </a:lnTo>
                                  <a:lnTo>
                                    <a:pt x="0" y="847"/>
                                  </a:lnTo>
                                  <a:lnTo>
                                    <a:pt x="4" y="770"/>
                                  </a:lnTo>
                                  <a:lnTo>
                                    <a:pt x="17" y="695"/>
                                  </a:lnTo>
                                  <a:lnTo>
                                    <a:pt x="35" y="622"/>
                                  </a:lnTo>
                                  <a:lnTo>
                                    <a:pt x="62" y="551"/>
                                  </a:lnTo>
                                  <a:lnTo>
                                    <a:pt x="96" y="485"/>
                                  </a:lnTo>
                                  <a:lnTo>
                                    <a:pt x="135" y="420"/>
                                  </a:lnTo>
                                  <a:lnTo>
                                    <a:pt x="181" y="358"/>
                                  </a:lnTo>
                                  <a:lnTo>
                                    <a:pt x="233" y="301"/>
                                  </a:lnTo>
                                  <a:lnTo>
                                    <a:pt x="289" y="248"/>
                                  </a:lnTo>
                                  <a:lnTo>
                                    <a:pt x="351" y="199"/>
                                  </a:lnTo>
                                  <a:lnTo>
                                    <a:pt x="417" y="156"/>
                                  </a:lnTo>
                                  <a:lnTo>
                                    <a:pt x="488" y="116"/>
                                  </a:lnTo>
                                  <a:lnTo>
                                    <a:pt x="563" y="82"/>
                                  </a:lnTo>
                                  <a:lnTo>
                                    <a:pt x="641" y="54"/>
                                  </a:lnTo>
                                  <a:lnTo>
                                    <a:pt x="723" y="31"/>
                                  </a:lnTo>
                                  <a:lnTo>
                                    <a:pt x="808" y="14"/>
                                  </a:lnTo>
                                  <a:lnTo>
                                    <a:pt x="895" y="4"/>
                                  </a:lnTo>
                                  <a:lnTo>
                                    <a:pt x="985" y="0"/>
                                  </a:lnTo>
                                  <a:close/>
                                </a:path>
                              </a:pathLst>
                            </a:custGeom>
                            <a:solidFill>
                              <a:srgbClr val="FFDA42"/>
                            </a:solidFill>
                            <a:ln>
                              <a:noFill/>
                            </a:ln>
                            <a:extLst>
                              <a:ext uri="{91240B29-F687-4F45-9708-019B960494DF}">
                                <a14:hiddenLine xmlns:a14="http://schemas.microsoft.com/office/drawing/2010/main" w="0">
                                  <a:solidFill>
                                    <a:srgbClr val="FFDA42"/>
                                  </a:solidFill>
                                  <a:prstDash val="solid"/>
                                  <a:round/>
                                  <a:headEnd/>
                                  <a:tailEnd/>
                                </a14:hiddenLine>
                              </a:ext>
                            </a:extLst>
                          </wps:spPr>
                          <wps:bodyPr rot="0" vert="horz" wrap="square" lIns="91440" tIns="45720" rIns="91440" bIns="45720" anchor="t" anchorCtr="0" upright="1">
                            <a:noAutofit/>
                          </wps:bodyPr>
                        </wps:wsp>
                        <wps:wsp>
                          <wps:cNvPr id="835" name="Freeform 548"/>
                          <wps:cNvSpPr>
                            <a:spLocks noEditPoints="1"/>
                          </wps:cNvSpPr>
                          <wps:spPr bwMode="auto">
                            <a:xfrm>
                              <a:off x="1165" y="146"/>
                              <a:ext cx="989" cy="852"/>
                            </a:xfrm>
                            <a:custGeom>
                              <a:avLst/>
                              <a:gdLst>
                                <a:gd name="T0" fmla="*/ 812 w 1977"/>
                                <a:gd name="T1" fmla="*/ 19 h 1704"/>
                                <a:gd name="T2" fmla="*/ 567 w 1977"/>
                                <a:gd name="T3" fmla="*/ 87 h 1704"/>
                                <a:gd name="T4" fmla="*/ 355 w 1977"/>
                                <a:gd name="T5" fmla="*/ 204 h 1704"/>
                                <a:gd name="T6" fmla="*/ 185 w 1977"/>
                                <a:gd name="T7" fmla="*/ 363 h 1704"/>
                                <a:gd name="T8" fmla="*/ 66 w 1977"/>
                                <a:gd name="T9" fmla="*/ 556 h 1704"/>
                                <a:gd name="T10" fmla="*/ 8 w 1977"/>
                                <a:gd name="T11" fmla="*/ 775 h 1704"/>
                                <a:gd name="T12" fmla="*/ 21 w 1977"/>
                                <a:gd name="T13" fmla="*/ 1004 h 1704"/>
                                <a:gd name="T14" fmla="*/ 100 w 1977"/>
                                <a:gd name="T15" fmla="*/ 1215 h 1704"/>
                                <a:gd name="T16" fmla="*/ 237 w 1977"/>
                                <a:gd name="T17" fmla="*/ 1399 h 1704"/>
                                <a:gd name="T18" fmla="*/ 421 w 1977"/>
                                <a:gd name="T19" fmla="*/ 1544 h 1704"/>
                                <a:gd name="T20" fmla="*/ 645 w 1977"/>
                                <a:gd name="T21" fmla="*/ 1646 h 1704"/>
                                <a:gd name="T22" fmla="*/ 899 w 1977"/>
                                <a:gd name="T23" fmla="*/ 1696 h 1704"/>
                                <a:gd name="T24" fmla="*/ 1166 w 1977"/>
                                <a:gd name="T25" fmla="*/ 1686 h 1704"/>
                                <a:gd name="T26" fmla="*/ 1411 w 1977"/>
                                <a:gd name="T27" fmla="*/ 1618 h 1704"/>
                                <a:gd name="T28" fmla="*/ 1622 w 1977"/>
                                <a:gd name="T29" fmla="*/ 1501 h 1704"/>
                                <a:gd name="T30" fmla="*/ 1793 w 1977"/>
                                <a:gd name="T31" fmla="*/ 1340 h 1704"/>
                                <a:gd name="T32" fmla="*/ 1911 w 1977"/>
                                <a:gd name="T33" fmla="*/ 1147 h 1704"/>
                                <a:gd name="T34" fmla="*/ 1969 w 1977"/>
                                <a:gd name="T35" fmla="*/ 929 h 1704"/>
                                <a:gd name="T36" fmla="*/ 1956 w 1977"/>
                                <a:gd name="T37" fmla="*/ 700 h 1704"/>
                                <a:gd name="T38" fmla="*/ 1877 w 1977"/>
                                <a:gd name="T39" fmla="*/ 490 h 1704"/>
                                <a:gd name="T40" fmla="*/ 1741 w 1977"/>
                                <a:gd name="T41" fmla="*/ 306 h 1704"/>
                                <a:gd name="T42" fmla="*/ 1556 w 1977"/>
                                <a:gd name="T43" fmla="*/ 161 h 1704"/>
                                <a:gd name="T44" fmla="*/ 1332 w 1977"/>
                                <a:gd name="T45" fmla="*/ 59 h 1704"/>
                                <a:gd name="T46" fmla="*/ 1078 w 1977"/>
                                <a:gd name="T47" fmla="*/ 9 h 1704"/>
                                <a:gd name="T48" fmla="*/ 1078 w 1977"/>
                                <a:gd name="T49" fmla="*/ 4 h 1704"/>
                                <a:gd name="T50" fmla="*/ 1333 w 1977"/>
                                <a:gd name="T51" fmla="*/ 54 h 1704"/>
                                <a:gd name="T52" fmla="*/ 1559 w 1977"/>
                                <a:gd name="T53" fmla="*/ 157 h 1704"/>
                                <a:gd name="T54" fmla="*/ 1745 w 1977"/>
                                <a:gd name="T55" fmla="*/ 304 h 1704"/>
                                <a:gd name="T56" fmla="*/ 1883 w 1977"/>
                                <a:gd name="T57" fmla="*/ 487 h 1704"/>
                                <a:gd name="T58" fmla="*/ 1962 w 1977"/>
                                <a:gd name="T59" fmla="*/ 700 h 1704"/>
                                <a:gd name="T60" fmla="*/ 1973 w 1977"/>
                                <a:gd name="T61" fmla="*/ 930 h 1704"/>
                                <a:gd name="T62" fmla="*/ 1915 w 1977"/>
                                <a:gd name="T63" fmla="*/ 1150 h 1704"/>
                                <a:gd name="T64" fmla="*/ 1797 w 1977"/>
                                <a:gd name="T65" fmla="*/ 1344 h 1704"/>
                                <a:gd name="T66" fmla="*/ 1627 w 1977"/>
                                <a:gd name="T67" fmla="*/ 1504 h 1704"/>
                                <a:gd name="T68" fmla="*/ 1412 w 1977"/>
                                <a:gd name="T69" fmla="*/ 1622 h 1704"/>
                                <a:gd name="T70" fmla="*/ 1167 w 1977"/>
                                <a:gd name="T71" fmla="*/ 1690 h 1704"/>
                                <a:gd name="T72" fmla="*/ 899 w 1977"/>
                                <a:gd name="T73" fmla="*/ 1701 h 1704"/>
                                <a:gd name="T74" fmla="*/ 644 w 1977"/>
                                <a:gd name="T75" fmla="*/ 1651 h 1704"/>
                                <a:gd name="T76" fmla="*/ 419 w 1977"/>
                                <a:gd name="T77" fmla="*/ 1548 h 1704"/>
                                <a:gd name="T78" fmla="*/ 233 w 1977"/>
                                <a:gd name="T79" fmla="*/ 1401 h 1704"/>
                                <a:gd name="T80" fmla="*/ 94 w 1977"/>
                                <a:gd name="T81" fmla="*/ 1218 h 1704"/>
                                <a:gd name="T82" fmla="*/ 15 w 1977"/>
                                <a:gd name="T83" fmla="*/ 1005 h 1704"/>
                                <a:gd name="T84" fmla="*/ 4 w 1977"/>
                                <a:gd name="T85" fmla="*/ 775 h 1704"/>
                                <a:gd name="T86" fmla="*/ 62 w 1977"/>
                                <a:gd name="T87" fmla="*/ 555 h 1704"/>
                                <a:gd name="T88" fmla="*/ 180 w 1977"/>
                                <a:gd name="T89" fmla="*/ 361 h 1704"/>
                                <a:gd name="T90" fmla="*/ 351 w 1977"/>
                                <a:gd name="T91" fmla="*/ 201 h 1704"/>
                                <a:gd name="T92" fmla="*/ 565 w 1977"/>
                                <a:gd name="T93" fmla="*/ 83 h 1704"/>
                                <a:gd name="T94" fmla="*/ 810 w 1977"/>
                                <a:gd name="T95" fmla="*/ 14 h 1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77" h="1704">
                                  <a:moveTo>
                                    <a:pt x="989" y="5"/>
                                  </a:moveTo>
                                  <a:lnTo>
                                    <a:pt x="899" y="9"/>
                                  </a:lnTo>
                                  <a:lnTo>
                                    <a:pt x="812" y="19"/>
                                  </a:lnTo>
                                  <a:lnTo>
                                    <a:pt x="727" y="36"/>
                                  </a:lnTo>
                                  <a:lnTo>
                                    <a:pt x="645" y="59"/>
                                  </a:lnTo>
                                  <a:lnTo>
                                    <a:pt x="567" y="87"/>
                                  </a:lnTo>
                                  <a:lnTo>
                                    <a:pt x="492" y="121"/>
                                  </a:lnTo>
                                  <a:lnTo>
                                    <a:pt x="421" y="161"/>
                                  </a:lnTo>
                                  <a:lnTo>
                                    <a:pt x="355" y="204"/>
                                  </a:lnTo>
                                  <a:lnTo>
                                    <a:pt x="293" y="253"/>
                                  </a:lnTo>
                                  <a:lnTo>
                                    <a:pt x="237" y="306"/>
                                  </a:lnTo>
                                  <a:lnTo>
                                    <a:pt x="185" y="363"/>
                                  </a:lnTo>
                                  <a:lnTo>
                                    <a:pt x="139" y="425"/>
                                  </a:lnTo>
                                  <a:lnTo>
                                    <a:pt x="100" y="490"/>
                                  </a:lnTo>
                                  <a:lnTo>
                                    <a:pt x="66" y="556"/>
                                  </a:lnTo>
                                  <a:lnTo>
                                    <a:pt x="39" y="627"/>
                                  </a:lnTo>
                                  <a:lnTo>
                                    <a:pt x="21" y="700"/>
                                  </a:lnTo>
                                  <a:lnTo>
                                    <a:pt x="8" y="775"/>
                                  </a:lnTo>
                                  <a:lnTo>
                                    <a:pt x="4" y="852"/>
                                  </a:lnTo>
                                  <a:lnTo>
                                    <a:pt x="8" y="929"/>
                                  </a:lnTo>
                                  <a:lnTo>
                                    <a:pt x="21" y="1004"/>
                                  </a:lnTo>
                                  <a:lnTo>
                                    <a:pt x="39" y="1077"/>
                                  </a:lnTo>
                                  <a:lnTo>
                                    <a:pt x="66" y="1147"/>
                                  </a:lnTo>
                                  <a:lnTo>
                                    <a:pt x="100" y="1215"/>
                                  </a:lnTo>
                                  <a:lnTo>
                                    <a:pt x="139" y="1280"/>
                                  </a:lnTo>
                                  <a:lnTo>
                                    <a:pt x="185" y="1340"/>
                                  </a:lnTo>
                                  <a:lnTo>
                                    <a:pt x="237" y="1399"/>
                                  </a:lnTo>
                                  <a:lnTo>
                                    <a:pt x="293" y="1452"/>
                                  </a:lnTo>
                                  <a:lnTo>
                                    <a:pt x="355" y="1501"/>
                                  </a:lnTo>
                                  <a:lnTo>
                                    <a:pt x="421" y="1544"/>
                                  </a:lnTo>
                                  <a:lnTo>
                                    <a:pt x="492" y="1584"/>
                                  </a:lnTo>
                                  <a:lnTo>
                                    <a:pt x="567" y="1618"/>
                                  </a:lnTo>
                                  <a:lnTo>
                                    <a:pt x="645" y="1646"/>
                                  </a:lnTo>
                                  <a:lnTo>
                                    <a:pt x="727" y="1669"/>
                                  </a:lnTo>
                                  <a:lnTo>
                                    <a:pt x="812" y="1686"/>
                                  </a:lnTo>
                                  <a:lnTo>
                                    <a:pt x="899" y="1696"/>
                                  </a:lnTo>
                                  <a:lnTo>
                                    <a:pt x="989" y="1700"/>
                                  </a:lnTo>
                                  <a:lnTo>
                                    <a:pt x="1078" y="1696"/>
                                  </a:lnTo>
                                  <a:lnTo>
                                    <a:pt x="1166" y="1686"/>
                                  </a:lnTo>
                                  <a:lnTo>
                                    <a:pt x="1250" y="1669"/>
                                  </a:lnTo>
                                  <a:lnTo>
                                    <a:pt x="1332" y="1646"/>
                                  </a:lnTo>
                                  <a:lnTo>
                                    <a:pt x="1411" y="1618"/>
                                  </a:lnTo>
                                  <a:lnTo>
                                    <a:pt x="1486" y="1584"/>
                                  </a:lnTo>
                                  <a:lnTo>
                                    <a:pt x="1556" y="1544"/>
                                  </a:lnTo>
                                  <a:lnTo>
                                    <a:pt x="1622" y="1501"/>
                                  </a:lnTo>
                                  <a:lnTo>
                                    <a:pt x="1684" y="1452"/>
                                  </a:lnTo>
                                  <a:lnTo>
                                    <a:pt x="1741" y="1399"/>
                                  </a:lnTo>
                                  <a:lnTo>
                                    <a:pt x="1793" y="1340"/>
                                  </a:lnTo>
                                  <a:lnTo>
                                    <a:pt x="1838" y="1280"/>
                                  </a:lnTo>
                                  <a:lnTo>
                                    <a:pt x="1877" y="1215"/>
                                  </a:lnTo>
                                  <a:lnTo>
                                    <a:pt x="1911" y="1147"/>
                                  </a:lnTo>
                                  <a:lnTo>
                                    <a:pt x="1938" y="1077"/>
                                  </a:lnTo>
                                  <a:lnTo>
                                    <a:pt x="1956" y="1004"/>
                                  </a:lnTo>
                                  <a:lnTo>
                                    <a:pt x="1969" y="929"/>
                                  </a:lnTo>
                                  <a:lnTo>
                                    <a:pt x="1973" y="852"/>
                                  </a:lnTo>
                                  <a:lnTo>
                                    <a:pt x="1969" y="775"/>
                                  </a:lnTo>
                                  <a:lnTo>
                                    <a:pt x="1956" y="700"/>
                                  </a:lnTo>
                                  <a:lnTo>
                                    <a:pt x="1938" y="627"/>
                                  </a:lnTo>
                                  <a:lnTo>
                                    <a:pt x="1911" y="556"/>
                                  </a:lnTo>
                                  <a:lnTo>
                                    <a:pt x="1877" y="490"/>
                                  </a:lnTo>
                                  <a:lnTo>
                                    <a:pt x="1838" y="425"/>
                                  </a:lnTo>
                                  <a:lnTo>
                                    <a:pt x="1793" y="363"/>
                                  </a:lnTo>
                                  <a:lnTo>
                                    <a:pt x="1741" y="306"/>
                                  </a:lnTo>
                                  <a:lnTo>
                                    <a:pt x="1684" y="253"/>
                                  </a:lnTo>
                                  <a:lnTo>
                                    <a:pt x="1622" y="204"/>
                                  </a:lnTo>
                                  <a:lnTo>
                                    <a:pt x="1556" y="161"/>
                                  </a:lnTo>
                                  <a:lnTo>
                                    <a:pt x="1486" y="121"/>
                                  </a:lnTo>
                                  <a:lnTo>
                                    <a:pt x="1411" y="87"/>
                                  </a:lnTo>
                                  <a:lnTo>
                                    <a:pt x="1332" y="59"/>
                                  </a:lnTo>
                                  <a:lnTo>
                                    <a:pt x="1250" y="36"/>
                                  </a:lnTo>
                                  <a:lnTo>
                                    <a:pt x="1166" y="19"/>
                                  </a:lnTo>
                                  <a:lnTo>
                                    <a:pt x="1078" y="9"/>
                                  </a:lnTo>
                                  <a:lnTo>
                                    <a:pt x="989" y="5"/>
                                  </a:lnTo>
                                  <a:close/>
                                  <a:moveTo>
                                    <a:pt x="989" y="0"/>
                                  </a:moveTo>
                                  <a:lnTo>
                                    <a:pt x="1078" y="4"/>
                                  </a:lnTo>
                                  <a:lnTo>
                                    <a:pt x="1167" y="14"/>
                                  </a:lnTo>
                                  <a:lnTo>
                                    <a:pt x="1252" y="31"/>
                                  </a:lnTo>
                                  <a:lnTo>
                                    <a:pt x="1333" y="54"/>
                                  </a:lnTo>
                                  <a:lnTo>
                                    <a:pt x="1412" y="83"/>
                                  </a:lnTo>
                                  <a:lnTo>
                                    <a:pt x="1488" y="117"/>
                                  </a:lnTo>
                                  <a:lnTo>
                                    <a:pt x="1559" y="157"/>
                                  </a:lnTo>
                                  <a:lnTo>
                                    <a:pt x="1627" y="201"/>
                                  </a:lnTo>
                                  <a:lnTo>
                                    <a:pt x="1689" y="250"/>
                                  </a:lnTo>
                                  <a:lnTo>
                                    <a:pt x="1745" y="304"/>
                                  </a:lnTo>
                                  <a:lnTo>
                                    <a:pt x="1797" y="361"/>
                                  </a:lnTo>
                                  <a:lnTo>
                                    <a:pt x="1842" y="423"/>
                                  </a:lnTo>
                                  <a:lnTo>
                                    <a:pt x="1883" y="487"/>
                                  </a:lnTo>
                                  <a:lnTo>
                                    <a:pt x="1915" y="555"/>
                                  </a:lnTo>
                                  <a:lnTo>
                                    <a:pt x="1942" y="626"/>
                                  </a:lnTo>
                                  <a:lnTo>
                                    <a:pt x="1962" y="700"/>
                                  </a:lnTo>
                                  <a:lnTo>
                                    <a:pt x="1973" y="775"/>
                                  </a:lnTo>
                                  <a:lnTo>
                                    <a:pt x="1977" y="852"/>
                                  </a:lnTo>
                                  <a:lnTo>
                                    <a:pt x="1973" y="930"/>
                                  </a:lnTo>
                                  <a:lnTo>
                                    <a:pt x="1962" y="1005"/>
                                  </a:lnTo>
                                  <a:lnTo>
                                    <a:pt x="1942" y="1078"/>
                                  </a:lnTo>
                                  <a:lnTo>
                                    <a:pt x="1915" y="1150"/>
                                  </a:lnTo>
                                  <a:lnTo>
                                    <a:pt x="1883" y="1218"/>
                                  </a:lnTo>
                                  <a:lnTo>
                                    <a:pt x="1842" y="1282"/>
                                  </a:lnTo>
                                  <a:lnTo>
                                    <a:pt x="1797" y="1344"/>
                                  </a:lnTo>
                                  <a:lnTo>
                                    <a:pt x="1745" y="1401"/>
                                  </a:lnTo>
                                  <a:lnTo>
                                    <a:pt x="1689" y="1454"/>
                                  </a:lnTo>
                                  <a:lnTo>
                                    <a:pt x="1627" y="1504"/>
                                  </a:lnTo>
                                  <a:lnTo>
                                    <a:pt x="1559" y="1548"/>
                                  </a:lnTo>
                                  <a:lnTo>
                                    <a:pt x="1488" y="1588"/>
                                  </a:lnTo>
                                  <a:lnTo>
                                    <a:pt x="1412" y="1622"/>
                                  </a:lnTo>
                                  <a:lnTo>
                                    <a:pt x="1333" y="1651"/>
                                  </a:lnTo>
                                  <a:lnTo>
                                    <a:pt x="1252" y="1674"/>
                                  </a:lnTo>
                                  <a:lnTo>
                                    <a:pt x="1167" y="1690"/>
                                  </a:lnTo>
                                  <a:lnTo>
                                    <a:pt x="1078" y="1701"/>
                                  </a:lnTo>
                                  <a:lnTo>
                                    <a:pt x="989" y="1704"/>
                                  </a:lnTo>
                                  <a:lnTo>
                                    <a:pt x="899" y="1701"/>
                                  </a:lnTo>
                                  <a:lnTo>
                                    <a:pt x="810" y="1690"/>
                                  </a:lnTo>
                                  <a:lnTo>
                                    <a:pt x="726" y="1674"/>
                                  </a:lnTo>
                                  <a:lnTo>
                                    <a:pt x="644" y="1651"/>
                                  </a:lnTo>
                                  <a:lnTo>
                                    <a:pt x="565" y="1622"/>
                                  </a:lnTo>
                                  <a:lnTo>
                                    <a:pt x="489" y="1588"/>
                                  </a:lnTo>
                                  <a:lnTo>
                                    <a:pt x="419" y="1548"/>
                                  </a:lnTo>
                                  <a:lnTo>
                                    <a:pt x="351" y="1504"/>
                                  </a:lnTo>
                                  <a:lnTo>
                                    <a:pt x="289" y="1454"/>
                                  </a:lnTo>
                                  <a:lnTo>
                                    <a:pt x="233" y="1401"/>
                                  </a:lnTo>
                                  <a:lnTo>
                                    <a:pt x="180" y="1344"/>
                                  </a:lnTo>
                                  <a:lnTo>
                                    <a:pt x="135" y="1282"/>
                                  </a:lnTo>
                                  <a:lnTo>
                                    <a:pt x="94" y="1218"/>
                                  </a:lnTo>
                                  <a:lnTo>
                                    <a:pt x="62" y="1150"/>
                                  </a:lnTo>
                                  <a:lnTo>
                                    <a:pt x="35" y="1078"/>
                                  </a:lnTo>
                                  <a:lnTo>
                                    <a:pt x="15" y="1005"/>
                                  </a:lnTo>
                                  <a:lnTo>
                                    <a:pt x="4" y="930"/>
                                  </a:lnTo>
                                  <a:lnTo>
                                    <a:pt x="0" y="852"/>
                                  </a:lnTo>
                                  <a:lnTo>
                                    <a:pt x="4" y="775"/>
                                  </a:lnTo>
                                  <a:lnTo>
                                    <a:pt x="15" y="700"/>
                                  </a:lnTo>
                                  <a:lnTo>
                                    <a:pt x="35" y="626"/>
                                  </a:lnTo>
                                  <a:lnTo>
                                    <a:pt x="62" y="555"/>
                                  </a:lnTo>
                                  <a:lnTo>
                                    <a:pt x="94" y="487"/>
                                  </a:lnTo>
                                  <a:lnTo>
                                    <a:pt x="135" y="423"/>
                                  </a:lnTo>
                                  <a:lnTo>
                                    <a:pt x="180" y="361"/>
                                  </a:lnTo>
                                  <a:lnTo>
                                    <a:pt x="233" y="304"/>
                                  </a:lnTo>
                                  <a:lnTo>
                                    <a:pt x="289" y="250"/>
                                  </a:lnTo>
                                  <a:lnTo>
                                    <a:pt x="351" y="201"/>
                                  </a:lnTo>
                                  <a:lnTo>
                                    <a:pt x="419" y="157"/>
                                  </a:lnTo>
                                  <a:lnTo>
                                    <a:pt x="489" y="117"/>
                                  </a:lnTo>
                                  <a:lnTo>
                                    <a:pt x="565" y="83"/>
                                  </a:lnTo>
                                  <a:lnTo>
                                    <a:pt x="644" y="54"/>
                                  </a:lnTo>
                                  <a:lnTo>
                                    <a:pt x="726" y="31"/>
                                  </a:lnTo>
                                  <a:lnTo>
                                    <a:pt x="810" y="14"/>
                                  </a:lnTo>
                                  <a:lnTo>
                                    <a:pt x="899" y="4"/>
                                  </a:lnTo>
                                  <a:lnTo>
                                    <a:pt x="989" y="0"/>
                                  </a:lnTo>
                                  <a:close/>
                                </a:path>
                              </a:pathLst>
                            </a:custGeom>
                            <a:solidFill>
                              <a:srgbClr val="FFD941"/>
                            </a:solidFill>
                            <a:ln>
                              <a:noFill/>
                            </a:ln>
                            <a:extLst>
                              <a:ext uri="{91240B29-F687-4F45-9708-019B960494DF}">
                                <a14:hiddenLine xmlns:a14="http://schemas.microsoft.com/office/drawing/2010/main" w="0">
                                  <a:solidFill>
                                    <a:srgbClr val="FFD941"/>
                                  </a:solidFill>
                                  <a:prstDash val="solid"/>
                                  <a:round/>
                                  <a:headEnd/>
                                  <a:tailEnd/>
                                </a14:hiddenLine>
                              </a:ext>
                            </a:extLst>
                          </wps:spPr>
                          <wps:bodyPr rot="0" vert="horz" wrap="square" lIns="91440" tIns="45720" rIns="91440" bIns="45720" anchor="t" anchorCtr="0" upright="1">
                            <a:noAutofit/>
                          </wps:bodyPr>
                        </wps:wsp>
                        <wps:wsp>
                          <wps:cNvPr id="836" name="Freeform 549"/>
                          <wps:cNvSpPr>
                            <a:spLocks noEditPoints="1"/>
                          </wps:cNvSpPr>
                          <wps:spPr bwMode="auto">
                            <a:xfrm>
                              <a:off x="1162" y="144"/>
                              <a:ext cx="995" cy="856"/>
                            </a:xfrm>
                            <a:custGeom>
                              <a:avLst/>
                              <a:gdLst>
                                <a:gd name="T0" fmla="*/ 816 w 1989"/>
                                <a:gd name="T1" fmla="*/ 17 h 1711"/>
                                <a:gd name="T2" fmla="*/ 571 w 1989"/>
                                <a:gd name="T3" fmla="*/ 86 h 1711"/>
                                <a:gd name="T4" fmla="*/ 357 w 1989"/>
                                <a:gd name="T5" fmla="*/ 204 h 1711"/>
                                <a:gd name="T6" fmla="*/ 186 w 1989"/>
                                <a:gd name="T7" fmla="*/ 364 h 1711"/>
                                <a:gd name="T8" fmla="*/ 68 w 1989"/>
                                <a:gd name="T9" fmla="*/ 558 h 1711"/>
                                <a:gd name="T10" fmla="*/ 10 w 1989"/>
                                <a:gd name="T11" fmla="*/ 778 h 1711"/>
                                <a:gd name="T12" fmla="*/ 21 w 1989"/>
                                <a:gd name="T13" fmla="*/ 1008 h 1711"/>
                                <a:gd name="T14" fmla="*/ 100 w 1989"/>
                                <a:gd name="T15" fmla="*/ 1221 h 1711"/>
                                <a:gd name="T16" fmla="*/ 239 w 1989"/>
                                <a:gd name="T17" fmla="*/ 1404 h 1711"/>
                                <a:gd name="T18" fmla="*/ 425 w 1989"/>
                                <a:gd name="T19" fmla="*/ 1551 h 1711"/>
                                <a:gd name="T20" fmla="*/ 650 w 1989"/>
                                <a:gd name="T21" fmla="*/ 1654 h 1711"/>
                                <a:gd name="T22" fmla="*/ 905 w 1989"/>
                                <a:gd name="T23" fmla="*/ 1704 h 1711"/>
                                <a:gd name="T24" fmla="*/ 1173 w 1989"/>
                                <a:gd name="T25" fmla="*/ 1693 h 1711"/>
                                <a:gd name="T26" fmla="*/ 1418 w 1989"/>
                                <a:gd name="T27" fmla="*/ 1625 h 1711"/>
                                <a:gd name="T28" fmla="*/ 1633 w 1989"/>
                                <a:gd name="T29" fmla="*/ 1507 h 1711"/>
                                <a:gd name="T30" fmla="*/ 1803 w 1989"/>
                                <a:gd name="T31" fmla="*/ 1347 h 1711"/>
                                <a:gd name="T32" fmla="*/ 1921 w 1989"/>
                                <a:gd name="T33" fmla="*/ 1153 h 1711"/>
                                <a:gd name="T34" fmla="*/ 1979 w 1989"/>
                                <a:gd name="T35" fmla="*/ 933 h 1711"/>
                                <a:gd name="T36" fmla="*/ 1968 w 1989"/>
                                <a:gd name="T37" fmla="*/ 703 h 1711"/>
                                <a:gd name="T38" fmla="*/ 1889 w 1989"/>
                                <a:gd name="T39" fmla="*/ 490 h 1711"/>
                                <a:gd name="T40" fmla="*/ 1751 w 1989"/>
                                <a:gd name="T41" fmla="*/ 307 h 1711"/>
                                <a:gd name="T42" fmla="*/ 1565 w 1989"/>
                                <a:gd name="T43" fmla="*/ 160 h 1711"/>
                                <a:gd name="T44" fmla="*/ 1339 w 1989"/>
                                <a:gd name="T45" fmla="*/ 57 h 1711"/>
                                <a:gd name="T46" fmla="*/ 1084 w 1989"/>
                                <a:gd name="T47" fmla="*/ 7 h 1711"/>
                                <a:gd name="T48" fmla="*/ 1086 w 1989"/>
                                <a:gd name="T49" fmla="*/ 2 h 1711"/>
                                <a:gd name="T50" fmla="*/ 1342 w 1989"/>
                                <a:gd name="T51" fmla="*/ 53 h 1711"/>
                                <a:gd name="T52" fmla="*/ 1568 w 1989"/>
                                <a:gd name="T53" fmla="*/ 156 h 1711"/>
                                <a:gd name="T54" fmla="*/ 1755 w 1989"/>
                                <a:gd name="T55" fmla="*/ 303 h 1711"/>
                                <a:gd name="T56" fmla="*/ 1893 w 1989"/>
                                <a:gd name="T57" fmla="*/ 489 h 1711"/>
                                <a:gd name="T58" fmla="*/ 1974 w 1989"/>
                                <a:gd name="T59" fmla="*/ 701 h 1711"/>
                                <a:gd name="T60" fmla="*/ 1985 w 1989"/>
                                <a:gd name="T61" fmla="*/ 933 h 1711"/>
                                <a:gd name="T62" fmla="*/ 1927 w 1989"/>
                                <a:gd name="T63" fmla="*/ 1154 h 1711"/>
                                <a:gd name="T64" fmla="*/ 1807 w 1989"/>
                                <a:gd name="T65" fmla="*/ 1349 h 1711"/>
                                <a:gd name="T66" fmla="*/ 1635 w 1989"/>
                                <a:gd name="T67" fmla="*/ 1510 h 1711"/>
                                <a:gd name="T68" fmla="*/ 1421 w 1989"/>
                                <a:gd name="T69" fmla="*/ 1629 h 1711"/>
                                <a:gd name="T70" fmla="*/ 1173 w 1989"/>
                                <a:gd name="T71" fmla="*/ 1698 h 1711"/>
                                <a:gd name="T72" fmla="*/ 904 w 1989"/>
                                <a:gd name="T73" fmla="*/ 1707 h 1711"/>
                                <a:gd name="T74" fmla="*/ 647 w 1989"/>
                                <a:gd name="T75" fmla="*/ 1658 h 1711"/>
                                <a:gd name="T76" fmla="*/ 422 w 1989"/>
                                <a:gd name="T77" fmla="*/ 1555 h 1711"/>
                                <a:gd name="T78" fmla="*/ 234 w 1989"/>
                                <a:gd name="T79" fmla="*/ 1406 h 1711"/>
                                <a:gd name="T80" fmla="*/ 96 w 1989"/>
                                <a:gd name="T81" fmla="*/ 1222 h 1711"/>
                                <a:gd name="T82" fmla="*/ 16 w 1989"/>
                                <a:gd name="T83" fmla="*/ 1010 h 1711"/>
                                <a:gd name="T84" fmla="*/ 5 w 1989"/>
                                <a:gd name="T85" fmla="*/ 778 h 1711"/>
                                <a:gd name="T86" fmla="*/ 62 w 1989"/>
                                <a:gd name="T87" fmla="*/ 557 h 1711"/>
                                <a:gd name="T88" fmla="*/ 182 w 1989"/>
                                <a:gd name="T89" fmla="*/ 362 h 1711"/>
                                <a:gd name="T90" fmla="*/ 354 w 1989"/>
                                <a:gd name="T91" fmla="*/ 200 h 1711"/>
                                <a:gd name="T92" fmla="*/ 568 w 1989"/>
                                <a:gd name="T93" fmla="*/ 81 h 1711"/>
                                <a:gd name="T94" fmla="*/ 816 w 1989"/>
                                <a:gd name="T95" fmla="*/ 13 h 17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89" h="1711">
                                  <a:moveTo>
                                    <a:pt x="995" y="3"/>
                                  </a:moveTo>
                                  <a:lnTo>
                                    <a:pt x="905" y="7"/>
                                  </a:lnTo>
                                  <a:lnTo>
                                    <a:pt x="816" y="17"/>
                                  </a:lnTo>
                                  <a:lnTo>
                                    <a:pt x="732" y="34"/>
                                  </a:lnTo>
                                  <a:lnTo>
                                    <a:pt x="650" y="57"/>
                                  </a:lnTo>
                                  <a:lnTo>
                                    <a:pt x="571" y="86"/>
                                  </a:lnTo>
                                  <a:lnTo>
                                    <a:pt x="495" y="120"/>
                                  </a:lnTo>
                                  <a:lnTo>
                                    <a:pt x="425" y="160"/>
                                  </a:lnTo>
                                  <a:lnTo>
                                    <a:pt x="357" y="204"/>
                                  </a:lnTo>
                                  <a:lnTo>
                                    <a:pt x="295" y="253"/>
                                  </a:lnTo>
                                  <a:lnTo>
                                    <a:pt x="239" y="307"/>
                                  </a:lnTo>
                                  <a:lnTo>
                                    <a:pt x="186" y="364"/>
                                  </a:lnTo>
                                  <a:lnTo>
                                    <a:pt x="141" y="426"/>
                                  </a:lnTo>
                                  <a:lnTo>
                                    <a:pt x="100" y="490"/>
                                  </a:lnTo>
                                  <a:lnTo>
                                    <a:pt x="68" y="558"/>
                                  </a:lnTo>
                                  <a:lnTo>
                                    <a:pt x="41" y="629"/>
                                  </a:lnTo>
                                  <a:lnTo>
                                    <a:pt x="21" y="703"/>
                                  </a:lnTo>
                                  <a:lnTo>
                                    <a:pt x="10" y="778"/>
                                  </a:lnTo>
                                  <a:lnTo>
                                    <a:pt x="6" y="855"/>
                                  </a:lnTo>
                                  <a:lnTo>
                                    <a:pt x="10" y="933"/>
                                  </a:lnTo>
                                  <a:lnTo>
                                    <a:pt x="21" y="1008"/>
                                  </a:lnTo>
                                  <a:lnTo>
                                    <a:pt x="41" y="1081"/>
                                  </a:lnTo>
                                  <a:lnTo>
                                    <a:pt x="68" y="1153"/>
                                  </a:lnTo>
                                  <a:lnTo>
                                    <a:pt x="100" y="1221"/>
                                  </a:lnTo>
                                  <a:lnTo>
                                    <a:pt x="141" y="1285"/>
                                  </a:lnTo>
                                  <a:lnTo>
                                    <a:pt x="186" y="1347"/>
                                  </a:lnTo>
                                  <a:lnTo>
                                    <a:pt x="239" y="1404"/>
                                  </a:lnTo>
                                  <a:lnTo>
                                    <a:pt x="295" y="1457"/>
                                  </a:lnTo>
                                  <a:lnTo>
                                    <a:pt x="357" y="1507"/>
                                  </a:lnTo>
                                  <a:lnTo>
                                    <a:pt x="425" y="1551"/>
                                  </a:lnTo>
                                  <a:lnTo>
                                    <a:pt x="495" y="1591"/>
                                  </a:lnTo>
                                  <a:lnTo>
                                    <a:pt x="571" y="1625"/>
                                  </a:lnTo>
                                  <a:lnTo>
                                    <a:pt x="650" y="1654"/>
                                  </a:lnTo>
                                  <a:lnTo>
                                    <a:pt x="732" y="1677"/>
                                  </a:lnTo>
                                  <a:lnTo>
                                    <a:pt x="816" y="1693"/>
                                  </a:lnTo>
                                  <a:lnTo>
                                    <a:pt x="905" y="1704"/>
                                  </a:lnTo>
                                  <a:lnTo>
                                    <a:pt x="995" y="1707"/>
                                  </a:lnTo>
                                  <a:lnTo>
                                    <a:pt x="1084" y="1704"/>
                                  </a:lnTo>
                                  <a:lnTo>
                                    <a:pt x="1173" y="1693"/>
                                  </a:lnTo>
                                  <a:lnTo>
                                    <a:pt x="1258" y="1677"/>
                                  </a:lnTo>
                                  <a:lnTo>
                                    <a:pt x="1339" y="1654"/>
                                  </a:lnTo>
                                  <a:lnTo>
                                    <a:pt x="1418" y="1625"/>
                                  </a:lnTo>
                                  <a:lnTo>
                                    <a:pt x="1494" y="1591"/>
                                  </a:lnTo>
                                  <a:lnTo>
                                    <a:pt x="1565" y="1551"/>
                                  </a:lnTo>
                                  <a:lnTo>
                                    <a:pt x="1633" y="1507"/>
                                  </a:lnTo>
                                  <a:lnTo>
                                    <a:pt x="1695" y="1457"/>
                                  </a:lnTo>
                                  <a:lnTo>
                                    <a:pt x="1751" y="1404"/>
                                  </a:lnTo>
                                  <a:lnTo>
                                    <a:pt x="1803" y="1347"/>
                                  </a:lnTo>
                                  <a:lnTo>
                                    <a:pt x="1848" y="1285"/>
                                  </a:lnTo>
                                  <a:lnTo>
                                    <a:pt x="1889" y="1221"/>
                                  </a:lnTo>
                                  <a:lnTo>
                                    <a:pt x="1921" y="1153"/>
                                  </a:lnTo>
                                  <a:lnTo>
                                    <a:pt x="1948" y="1081"/>
                                  </a:lnTo>
                                  <a:lnTo>
                                    <a:pt x="1968" y="1008"/>
                                  </a:lnTo>
                                  <a:lnTo>
                                    <a:pt x="1979" y="933"/>
                                  </a:lnTo>
                                  <a:lnTo>
                                    <a:pt x="1983" y="855"/>
                                  </a:lnTo>
                                  <a:lnTo>
                                    <a:pt x="1979" y="778"/>
                                  </a:lnTo>
                                  <a:lnTo>
                                    <a:pt x="1968" y="703"/>
                                  </a:lnTo>
                                  <a:lnTo>
                                    <a:pt x="1948" y="629"/>
                                  </a:lnTo>
                                  <a:lnTo>
                                    <a:pt x="1921" y="558"/>
                                  </a:lnTo>
                                  <a:lnTo>
                                    <a:pt x="1889" y="490"/>
                                  </a:lnTo>
                                  <a:lnTo>
                                    <a:pt x="1848" y="426"/>
                                  </a:lnTo>
                                  <a:lnTo>
                                    <a:pt x="1803" y="364"/>
                                  </a:lnTo>
                                  <a:lnTo>
                                    <a:pt x="1751" y="307"/>
                                  </a:lnTo>
                                  <a:lnTo>
                                    <a:pt x="1695" y="253"/>
                                  </a:lnTo>
                                  <a:lnTo>
                                    <a:pt x="1633" y="204"/>
                                  </a:lnTo>
                                  <a:lnTo>
                                    <a:pt x="1565" y="160"/>
                                  </a:lnTo>
                                  <a:lnTo>
                                    <a:pt x="1494" y="120"/>
                                  </a:lnTo>
                                  <a:lnTo>
                                    <a:pt x="1418" y="86"/>
                                  </a:lnTo>
                                  <a:lnTo>
                                    <a:pt x="1339" y="57"/>
                                  </a:lnTo>
                                  <a:lnTo>
                                    <a:pt x="1258" y="34"/>
                                  </a:lnTo>
                                  <a:lnTo>
                                    <a:pt x="1173" y="17"/>
                                  </a:lnTo>
                                  <a:lnTo>
                                    <a:pt x="1084" y="7"/>
                                  </a:lnTo>
                                  <a:lnTo>
                                    <a:pt x="995" y="3"/>
                                  </a:lnTo>
                                  <a:close/>
                                  <a:moveTo>
                                    <a:pt x="995" y="0"/>
                                  </a:moveTo>
                                  <a:lnTo>
                                    <a:pt x="1086" y="2"/>
                                  </a:lnTo>
                                  <a:lnTo>
                                    <a:pt x="1173" y="13"/>
                                  </a:lnTo>
                                  <a:lnTo>
                                    <a:pt x="1259" y="30"/>
                                  </a:lnTo>
                                  <a:lnTo>
                                    <a:pt x="1342" y="53"/>
                                  </a:lnTo>
                                  <a:lnTo>
                                    <a:pt x="1421" y="81"/>
                                  </a:lnTo>
                                  <a:lnTo>
                                    <a:pt x="1497" y="116"/>
                                  </a:lnTo>
                                  <a:lnTo>
                                    <a:pt x="1568" y="156"/>
                                  </a:lnTo>
                                  <a:lnTo>
                                    <a:pt x="1635" y="200"/>
                                  </a:lnTo>
                                  <a:lnTo>
                                    <a:pt x="1697" y="250"/>
                                  </a:lnTo>
                                  <a:lnTo>
                                    <a:pt x="1755" y="303"/>
                                  </a:lnTo>
                                  <a:lnTo>
                                    <a:pt x="1807" y="362"/>
                                  </a:lnTo>
                                  <a:lnTo>
                                    <a:pt x="1854" y="423"/>
                                  </a:lnTo>
                                  <a:lnTo>
                                    <a:pt x="1893" y="489"/>
                                  </a:lnTo>
                                  <a:lnTo>
                                    <a:pt x="1927" y="557"/>
                                  </a:lnTo>
                                  <a:lnTo>
                                    <a:pt x="1954" y="627"/>
                                  </a:lnTo>
                                  <a:lnTo>
                                    <a:pt x="1974" y="701"/>
                                  </a:lnTo>
                                  <a:lnTo>
                                    <a:pt x="1985" y="778"/>
                                  </a:lnTo>
                                  <a:lnTo>
                                    <a:pt x="1989" y="855"/>
                                  </a:lnTo>
                                  <a:lnTo>
                                    <a:pt x="1985" y="933"/>
                                  </a:lnTo>
                                  <a:lnTo>
                                    <a:pt x="1974" y="1010"/>
                                  </a:lnTo>
                                  <a:lnTo>
                                    <a:pt x="1954" y="1082"/>
                                  </a:lnTo>
                                  <a:lnTo>
                                    <a:pt x="1927" y="1154"/>
                                  </a:lnTo>
                                  <a:lnTo>
                                    <a:pt x="1893" y="1222"/>
                                  </a:lnTo>
                                  <a:lnTo>
                                    <a:pt x="1854" y="1288"/>
                                  </a:lnTo>
                                  <a:lnTo>
                                    <a:pt x="1807" y="1349"/>
                                  </a:lnTo>
                                  <a:lnTo>
                                    <a:pt x="1755" y="1406"/>
                                  </a:lnTo>
                                  <a:lnTo>
                                    <a:pt x="1697" y="1461"/>
                                  </a:lnTo>
                                  <a:lnTo>
                                    <a:pt x="1635" y="1510"/>
                                  </a:lnTo>
                                  <a:lnTo>
                                    <a:pt x="1568" y="1555"/>
                                  </a:lnTo>
                                  <a:lnTo>
                                    <a:pt x="1497" y="1595"/>
                                  </a:lnTo>
                                  <a:lnTo>
                                    <a:pt x="1421" y="1629"/>
                                  </a:lnTo>
                                  <a:lnTo>
                                    <a:pt x="1342" y="1658"/>
                                  </a:lnTo>
                                  <a:lnTo>
                                    <a:pt x="1259" y="1681"/>
                                  </a:lnTo>
                                  <a:lnTo>
                                    <a:pt x="1173" y="1698"/>
                                  </a:lnTo>
                                  <a:lnTo>
                                    <a:pt x="1086" y="1707"/>
                                  </a:lnTo>
                                  <a:lnTo>
                                    <a:pt x="995" y="1711"/>
                                  </a:lnTo>
                                  <a:lnTo>
                                    <a:pt x="904" y="1707"/>
                                  </a:lnTo>
                                  <a:lnTo>
                                    <a:pt x="816" y="1698"/>
                                  </a:lnTo>
                                  <a:lnTo>
                                    <a:pt x="730" y="1681"/>
                                  </a:lnTo>
                                  <a:lnTo>
                                    <a:pt x="647" y="1658"/>
                                  </a:lnTo>
                                  <a:lnTo>
                                    <a:pt x="568" y="1629"/>
                                  </a:lnTo>
                                  <a:lnTo>
                                    <a:pt x="492" y="1595"/>
                                  </a:lnTo>
                                  <a:lnTo>
                                    <a:pt x="422" y="1555"/>
                                  </a:lnTo>
                                  <a:lnTo>
                                    <a:pt x="354" y="1510"/>
                                  </a:lnTo>
                                  <a:lnTo>
                                    <a:pt x="292" y="1461"/>
                                  </a:lnTo>
                                  <a:lnTo>
                                    <a:pt x="234" y="1406"/>
                                  </a:lnTo>
                                  <a:lnTo>
                                    <a:pt x="182" y="1349"/>
                                  </a:lnTo>
                                  <a:lnTo>
                                    <a:pt x="136" y="1288"/>
                                  </a:lnTo>
                                  <a:lnTo>
                                    <a:pt x="96" y="1222"/>
                                  </a:lnTo>
                                  <a:lnTo>
                                    <a:pt x="62" y="1154"/>
                                  </a:lnTo>
                                  <a:lnTo>
                                    <a:pt x="36" y="1082"/>
                                  </a:lnTo>
                                  <a:lnTo>
                                    <a:pt x="16" y="1010"/>
                                  </a:lnTo>
                                  <a:lnTo>
                                    <a:pt x="5" y="933"/>
                                  </a:lnTo>
                                  <a:lnTo>
                                    <a:pt x="0" y="855"/>
                                  </a:lnTo>
                                  <a:lnTo>
                                    <a:pt x="5" y="778"/>
                                  </a:lnTo>
                                  <a:lnTo>
                                    <a:pt x="16" y="701"/>
                                  </a:lnTo>
                                  <a:lnTo>
                                    <a:pt x="36" y="627"/>
                                  </a:lnTo>
                                  <a:lnTo>
                                    <a:pt x="62" y="557"/>
                                  </a:lnTo>
                                  <a:lnTo>
                                    <a:pt x="96" y="489"/>
                                  </a:lnTo>
                                  <a:lnTo>
                                    <a:pt x="136" y="423"/>
                                  </a:lnTo>
                                  <a:lnTo>
                                    <a:pt x="182" y="362"/>
                                  </a:lnTo>
                                  <a:lnTo>
                                    <a:pt x="234" y="303"/>
                                  </a:lnTo>
                                  <a:lnTo>
                                    <a:pt x="292" y="250"/>
                                  </a:lnTo>
                                  <a:lnTo>
                                    <a:pt x="354" y="200"/>
                                  </a:lnTo>
                                  <a:lnTo>
                                    <a:pt x="422" y="156"/>
                                  </a:lnTo>
                                  <a:lnTo>
                                    <a:pt x="492" y="116"/>
                                  </a:lnTo>
                                  <a:lnTo>
                                    <a:pt x="568" y="81"/>
                                  </a:lnTo>
                                  <a:lnTo>
                                    <a:pt x="647" y="53"/>
                                  </a:lnTo>
                                  <a:lnTo>
                                    <a:pt x="730" y="30"/>
                                  </a:lnTo>
                                  <a:lnTo>
                                    <a:pt x="816" y="13"/>
                                  </a:lnTo>
                                  <a:lnTo>
                                    <a:pt x="904" y="2"/>
                                  </a:lnTo>
                                  <a:lnTo>
                                    <a:pt x="995" y="0"/>
                                  </a:lnTo>
                                  <a:close/>
                                </a:path>
                              </a:pathLst>
                            </a:custGeom>
                            <a:solidFill>
                              <a:srgbClr val="FFD941"/>
                            </a:solidFill>
                            <a:ln>
                              <a:noFill/>
                            </a:ln>
                            <a:extLst>
                              <a:ext uri="{91240B29-F687-4F45-9708-019B960494DF}">
                                <a14:hiddenLine xmlns:a14="http://schemas.microsoft.com/office/drawing/2010/main" w="0">
                                  <a:solidFill>
                                    <a:srgbClr val="FFD941"/>
                                  </a:solidFill>
                                  <a:prstDash val="solid"/>
                                  <a:round/>
                                  <a:headEnd/>
                                  <a:tailEnd/>
                                </a14:hiddenLine>
                              </a:ext>
                            </a:extLst>
                          </wps:spPr>
                          <wps:bodyPr rot="0" vert="horz" wrap="square" lIns="91440" tIns="45720" rIns="91440" bIns="45720" anchor="t" anchorCtr="0" upright="1">
                            <a:noAutofit/>
                          </wps:bodyPr>
                        </wps:wsp>
                        <wps:wsp>
                          <wps:cNvPr id="837" name="Freeform 550"/>
                          <wps:cNvSpPr>
                            <a:spLocks noEditPoints="1"/>
                          </wps:cNvSpPr>
                          <wps:spPr bwMode="auto">
                            <a:xfrm>
                              <a:off x="1159" y="142"/>
                              <a:ext cx="1000" cy="860"/>
                            </a:xfrm>
                            <a:custGeom>
                              <a:avLst/>
                              <a:gdLst>
                                <a:gd name="T0" fmla="*/ 821 w 2000"/>
                                <a:gd name="T1" fmla="*/ 18 h 1721"/>
                                <a:gd name="T2" fmla="*/ 573 w 2000"/>
                                <a:gd name="T3" fmla="*/ 86 h 1721"/>
                                <a:gd name="T4" fmla="*/ 359 w 2000"/>
                                <a:gd name="T5" fmla="*/ 205 h 1721"/>
                                <a:gd name="T6" fmla="*/ 187 w 2000"/>
                                <a:gd name="T7" fmla="*/ 367 h 1721"/>
                                <a:gd name="T8" fmla="*/ 67 w 2000"/>
                                <a:gd name="T9" fmla="*/ 562 h 1721"/>
                                <a:gd name="T10" fmla="*/ 10 w 2000"/>
                                <a:gd name="T11" fmla="*/ 783 h 1721"/>
                                <a:gd name="T12" fmla="*/ 21 w 2000"/>
                                <a:gd name="T13" fmla="*/ 1015 h 1721"/>
                                <a:gd name="T14" fmla="*/ 101 w 2000"/>
                                <a:gd name="T15" fmla="*/ 1227 h 1721"/>
                                <a:gd name="T16" fmla="*/ 239 w 2000"/>
                                <a:gd name="T17" fmla="*/ 1411 h 1721"/>
                                <a:gd name="T18" fmla="*/ 427 w 2000"/>
                                <a:gd name="T19" fmla="*/ 1560 h 1721"/>
                                <a:gd name="T20" fmla="*/ 652 w 2000"/>
                                <a:gd name="T21" fmla="*/ 1663 h 1721"/>
                                <a:gd name="T22" fmla="*/ 909 w 2000"/>
                                <a:gd name="T23" fmla="*/ 1712 h 1721"/>
                                <a:gd name="T24" fmla="*/ 1178 w 2000"/>
                                <a:gd name="T25" fmla="*/ 1703 h 1721"/>
                                <a:gd name="T26" fmla="*/ 1426 w 2000"/>
                                <a:gd name="T27" fmla="*/ 1634 h 1721"/>
                                <a:gd name="T28" fmla="*/ 1640 w 2000"/>
                                <a:gd name="T29" fmla="*/ 1515 h 1721"/>
                                <a:gd name="T30" fmla="*/ 1812 w 2000"/>
                                <a:gd name="T31" fmla="*/ 1354 h 1721"/>
                                <a:gd name="T32" fmla="*/ 1932 w 2000"/>
                                <a:gd name="T33" fmla="*/ 1159 h 1721"/>
                                <a:gd name="T34" fmla="*/ 1990 w 2000"/>
                                <a:gd name="T35" fmla="*/ 938 h 1721"/>
                                <a:gd name="T36" fmla="*/ 1979 w 2000"/>
                                <a:gd name="T37" fmla="*/ 706 h 1721"/>
                                <a:gd name="T38" fmla="*/ 1898 w 2000"/>
                                <a:gd name="T39" fmla="*/ 494 h 1721"/>
                                <a:gd name="T40" fmla="*/ 1760 w 2000"/>
                                <a:gd name="T41" fmla="*/ 308 h 1721"/>
                                <a:gd name="T42" fmla="*/ 1573 w 2000"/>
                                <a:gd name="T43" fmla="*/ 161 h 1721"/>
                                <a:gd name="T44" fmla="*/ 1347 w 2000"/>
                                <a:gd name="T45" fmla="*/ 58 h 1721"/>
                                <a:gd name="T46" fmla="*/ 1091 w 2000"/>
                                <a:gd name="T47" fmla="*/ 7 h 1721"/>
                                <a:gd name="T48" fmla="*/ 1091 w 2000"/>
                                <a:gd name="T49" fmla="*/ 4 h 1721"/>
                                <a:gd name="T50" fmla="*/ 1349 w 2000"/>
                                <a:gd name="T51" fmla="*/ 53 h 1721"/>
                                <a:gd name="T52" fmla="*/ 1575 w 2000"/>
                                <a:gd name="T53" fmla="*/ 158 h 1721"/>
                                <a:gd name="T54" fmla="*/ 1764 w 2000"/>
                                <a:gd name="T55" fmla="*/ 306 h 1721"/>
                                <a:gd name="T56" fmla="*/ 1903 w 2000"/>
                                <a:gd name="T57" fmla="*/ 492 h 1721"/>
                                <a:gd name="T58" fmla="*/ 1983 w 2000"/>
                                <a:gd name="T59" fmla="*/ 705 h 1721"/>
                                <a:gd name="T60" fmla="*/ 1996 w 2000"/>
                                <a:gd name="T61" fmla="*/ 938 h 1721"/>
                                <a:gd name="T62" fmla="*/ 1936 w 2000"/>
                                <a:gd name="T63" fmla="*/ 1160 h 1721"/>
                                <a:gd name="T64" fmla="*/ 1817 w 2000"/>
                                <a:gd name="T65" fmla="*/ 1357 h 1721"/>
                                <a:gd name="T66" fmla="*/ 1643 w 2000"/>
                                <a:gd name="T67" fmla="*/ 1518 h 1721"/>
                                <a:gd name="T68" fmla="*/ 1427 w 2000"/>
                                <a:gd name="T69" fmla="*/ 1638 h 1721"/>
                                <a:gd name="T70" fmla="*/ 1179 w 2000"/>
                                <a:gd name="T71" fmla="*/ 1708 h 1721"/>
                                <a:gd name="T72" fmla="*/ 909 w 2000"/>
                                <a:gd name="T73" fmla="*/ 1717 h 1721"/>
                                <a:gd name="T74" fmla="*/ 651 w 2000"/>
                                <a:gd name="T75" fmla="*/ 1668 h 1721"/>
                                <a:gd name="T76" fmla="*/ 424 w 2000"/>
                                <a:gd name="T77" fmla="*/ 1563 h 1721"/>
                                <a:gd name="T78" fmla="*/ 235 w 2000"/>
                                <a:gd name="T79" fmla="*/ 1415 h 1721"/>
                                <a:gd name="T80" fmla="*/ 97 w 2000"/>
                                <a:gd name="T81" fmla="*/ 1229 h 1721"/>
                                <a:gd name="T82" fmla="*/ 17 w 2000"/>
                                <a:gd name="T83" fmla="*/ 1015 h 1721"/>
                                <a:gd name="T84" fmla="*/ 4 w 2000"/>
                                <a:gd name="T85" fmla="*/ 782 h 1721"/>
                                <a:gd name="T86" fmla="*/ 63 w 2000"/>
                                <a:gd name="T87" fmla="*/ 561 h 1721"/>
                                <a:gd name="T88" fmla="*/ 183 w 2000"/>
                                <a:gd name="T89" fmla="*/ 364 h 1721"/>
                                <a:gd name="T90" fmla="*/ 356 w 2000"/>
                                <a:gd name="T91" fmla="*/ 203 h 1721"/>
                                <a:gd name="T92" fmla="*/ 572 w 2000"/>
                                <a:gd name="T93" fmla="*/ 83 h 1721"/>
                                <a:gd name="T94" fmla="*/ 820 w 2000"/>
                                <a:gd name="T95" fmla="*/ 13 h 1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00" h="1721">
                                  <a:moveTo>
                                    <a:pt x="1000" y="5"/>
                                  </a:moveTo>
                                  <a:lnTo>
                                    <a:pt x="909" y="7"/>
                                  </a:lnTo>
                                  <a:lnTo>
                                    <a:pt x="821" y="18"/>
                                  </a:lnTo>
                                  <a:lnTo>
                                    <a:pt x="735" y="35"/>
                                  </a:lnTo>
                                  <a:lnTo>
                                    <a:pt x="652" y="58"/>
                                  </a:lnTo>
                                  <a:lnTo>
                                    <a:pt x="573" y="86"/>
                                  </a:lnTo>
                                  <a:lnTo>
                                    <a:pt x="497" y="121"/>
                                  </a:lnTo>
                                  <a:lnTo>
                                    <a:pt x="427" y="161"/>
                                  </a:lnTo>
                                  <a:lnTo>
                                    <a:pt x="359" y="205"/>
                                  </a:lnTo>
                                  <a:lnTo>
                                    <a:pt x="297" y="255"/>
                                  </a:lnTo>
                                  <a:lnTo>
                                    <a:pt x="239" y="308"/>
                                  </a:lnTo>
                                  <a:lnTo>
                                    <a:pt x="187" y="367"/>
                                  </a:lnTo>
                                  <a:lnTo>
                                    <a:pt x="141" y="428"/>
                                  </a:lnTo>
                                  <a:lnTo>
                                    <a:pt x="101" y="494"/>
                                  </a:lnTo>
                                  <a:lnTo>
                                    <a:pt x="67" y="562"/>
                                  </a:lnTo>
                                  <a:lnTo>
                                    <a:pt x="41" y="632"/>
                                  </a:lnTo>
                                  <a:lnTo>
                                    <a:pt x="21" y="706"/>
                                  </a:lnTo>
                                  <a:lnTo>
                                    <a:pt x="10" y="783"/>
                                  </a:lnTo>
                                  <a:lnTo>
                                    <a:pt x="5" y="860"/>
                                  </a:lnTo>
                                  <a:lnTo>
                                    <a:pt x="10" y="938"/>
                                  </a:lnTo>
                                  <a:lnTo>
                                    <a:pt x="21" y="1015"/>
                                  </a:lnTo>
                                  <a:lnTo>
                                    <a:pt x="41" y="1087"/>
                                  </a:lnTo>
                                  <a:lnTo>
                                    <a:pt x="67" y="1159"/>
                                  </a:lnTo>
                                  <a:lnTo>
                                    <a:pt x="101" y="1227"/>
                                  </a:lnTo>
                                  <a:lnTo>
                                    <a:pt x="141" y="1293"/>
                                  </a:lnTo>
                                  <a:lnTo>
                                    <a:pt x="187" y="1354"/>
                                  </a:lnTo>
                                  <a:lnTo>
                                    <a:pt x="239" y="1411"/>
                                  </a:lnTo>
                                  <a:lnTo>
                                    <a:pt x="297" y="1466"/>
                                  </a:lnTo>
                                  <a:lnTo>
                                    <a:pt x="359" y="1515"/>
                                  </a:lnTo>
                                  <a:lnTo>
                                    <a:pt x="427" y="1560"/>
                                  </a:lnTo>
                                  <a:lnTo>
                                    <a:pt x="497" y="1600"/>
                                  </a:lnTo>
                                  <a:lnTo>
                                    <a:pt x="573" y="1634"/>
                                  </a:lnTo>
                                  <a:lnTo>
                                    <a:pt x="652" y="1663"/>
                                  </a:lnTo>
                                  <a:lnTo>
                                    <a:pt x="735" y="1686"/>
                                  </a:lnTo>
                                  <a:lnTo>
                                    <a:pt x="821" y="1703"/>
                                  </a:lnTo>
                                  <a:lnTo>
                                    <a:pt x="909" y="1712"/>
                                  </a:lnTo>
                                  <a:lnTo>
                                    <a:pt x="1000" y="1716"/>
                                  </a:lnTo>
                                  <a:lnTo>
                                    <a:pt x="1091" y="1712"/>
                                  </a:lnTo>
                                  <a:lnTo>
                                    <a:pt x="1178" y="1703"/>
                                  </a:lnTo>
                                  <a:lnTo>
                                    <a:pt x="1264" y="1686"/>
                                  </a:lnTo>
                                  <a:lnTo>
                                    <a:pt x="1347" y="1663"/>
                                  </a:lnTo>
                                  <a:lnTo>
                                    <a:pt x="1426" y="1634"/>
                                  </a:lnTo>
                                  <a:lnTo>
                                    <a:pt x="1502" y="1600"/>
                                  </a:lnTo>
                                  <a:lnTo>
                                    <a:pt x="1573" y="1560"/>
                                  </a:lnTo>
                                  <a:lnTo>
                                    <a:pt x="1640" y="1515"/>
                                  </a:lnTo>
                                  <a:lnTo>
                                    <a:pt x="1702" y="1466"/>
                                  </a:lnTo>
                                  <a:lnTo>
                                    <a:pt x="1760" y="1411"/>
                                  </a:lnTo>
                                  <a:lnTo>
                                    <a:pt x="1812" y="1354"/>
                                  </a:lnTo>
                                  <a:lnTo>
                                    <a:pt x="1859" y="1293"/>
                                  </a:lnTo>
                                  <a:lnTo>
                                    <a:pt x="1898" y="1227"/>
                                  </a:lnTo>
                                  <a:lnTo>
                                    <a:pt x="1932" y="1159"/>
                                  </a:lnTo>
                                  <a:lnTo>
                                    <a:pt x="1959" y="1087"/>
                                  </a:lnTo>
                                  <a:lnTo>
                                    <a:pt x="1979" y="1015"/>
                                  </a:lnTo>
                                  <a:lnTo>
                                    <a:pt x="1990" y="938"/>
                                  </a:lnTo>
                                  <a:lnTo>
                                    <a:pt x="1994" y="860"/>
                                  </a:lnTo>
                                  <a:lnTo>
                                    <a:pt x="1990" y="783"/>
                                  </a:lnTo>
                                  <a:lnTo>
                                    <a:pt x="1979" y="706"/>
                                  </a:lnTo>
                                  <a:lnTo>
                                    <a:pt x="1959" y="632"/>
                                  </a:lnTo>
                                  <a:lnTo>
                                    <a:pt x="1932" y="562"/>
                                  </a:lnTo>
                                  <a:lnTo>
                                    <a:pt x="1898" y="494"/>
                                  </a:lnTo>
                                  <a:lnTo>
                                    <a:pt x="1859" y="428"/>
                                  </a:lnTo>
                                  <a:lnTo>
                                    <a:pt x="1812" y="367"/>
                                  </a:lnTo>
                                  <a:lnTo>
                                    <a:pt x="1760" y="308"/>
                                  </a:lnTo>
                                  <a:lnTo>
                                    <a:pt x="1702" y="255"/>
                                  </a:lnTo>
                                  <a:lnTo>
                                    <a:pt x="1640" y="205"/>
                                  </a:lnTo>
                                  <a:lnTo>
                                    <a:pt x="1573" y="161"/>
                                  </a:lnTo>
                                  <a:lnTo>
                                    <a:pt x="1502" y="121"/>
                                  </a:lnTo>
                                  <a:lnTo>
                                    <a:pt x="1426" y="86"/>
                                  </a:lnTo>
                                  <a:lnTo>
                                    <a:pt x="1347" y="58"/>
                                  </a:lnTo>
                                  <a:lnTo>
                                    <a:pt x="1264" y="35"/>
                                  </a:lnTo>
                                  <a:lnTo>
                                    <a:pt x="1178" y="18"/>
                                  </a:lnTo>
                                  <a:lnTo>
                                    <a:pt x="1091" y="7"/>
                                  </a:lnTo>
                                  <a:lnTo>
                                    <a:pt x="1000" y="5"/>
                                  </a:lnTo>
                                  <a:close/>
                                  <a:moveTo>
                                    <a:pt x="1000" y="0"/>
                                  </a:moveTo>
                                  <a:lnTo>
                                    <a:pt x="1091" y="4"/>
                                  </a:lnTo>
                                  <a:lnTo>
                                    <a:pt x="1179" y="13"/>
                                  </a:lnTo>
                                  <a:lnTo>
                                    <a:pt x="1265" y="30"/>
                                  </a:lnTo>
                                  <a:lnTo>
                                    <a:pt x="1349" y="53"/>
                                  </a:lnTo>
                                  <a:lnTo>
                                    <a:pt x="1427" y="83"/>
                                  </a:lnTo>
                                  <a:lnTo>
                                    <a:pt x="1504" y="118"/>
                                  </a:lnTo>
                                  <a:lnTo>
                                    <a:pt x="1575" y="158"/>
                                  </a:lnTo>
                                  <a:lnTo>
                                    <a:pt x="1643" y="203"/>
                                  </a:lnTo>
                                  <a:lnTo>
                                    <a:pt x="1707" y="252"/>
                                  </a:lnTo>
                                  <a:lnTo>
                                    <a:pt x="1764" y="306"/>
                                  </a:lnTo>
                                  <a:lnTo>
                                    <a:pt x="1817" y="364"/>
                                  </a:lnTo>
                                  <a:lnTo>
                                    <a:pt x="1863" y="426"/>
                                  </a:lnTo>
                                  <a:lnTo>
                                    <a:pt x="1903" y="492"/>
                                  </a:lnTo>
                                  <a:lnTo>
                                    <a:pt x="1936" y="561"/>
                                  </a:lnTo>
                                  <a:lnTo>
                                    <a:pt x="1963" y="631"/>
                                  </a:lnTo>
                                  <a:lnTo>
                                    <a:pt x="1983" y="705"/>
                                  </a:lnTo>
                                  <a:lnTo>
                                    <a:pt x="1996" y="782"/>
                                  </a:lnTo>
                                  <a:lnTo>
                                    <a:pt x="2000" y="860"/>
                                  </a:lnTo>
                                  <a:lnTo>
                                    <a:pt x="1996" y="938"/>
                                  </a:lnTo>
                                  <a:lnTo>
                                    <a:pt x="1983" y="1015"/>
                                  </a:lnTo>
                                  <a:lnTo>
                                    <a:pt x="1963" y="1089"/>
                                  </a:lnTo>
                                  <a:lnTo>
                                    <a:pt x="1936" y="1160"/>
                                  </a:lnTo>
                                  <a:lnTo>
                                    <a:pt x="1903" y="1229"/>
                                  </a:lnTo>
                                  <a:lnTo>
                                    <a:pt x="1863" y="1295"/>
                                  </a:lnTo>
                                  <a:lnTo>
                                    <a:pt x="1817" y="1357"/>
                                  </a:lnTo>
                                  <a:lnTo>
                                    <a:pt x="1764" y="1415"/>
                                  </a:lnTo>
                                  <a:lnTo>
                                    <a:pt x="1707" y="1468"/>
                                  </a:lnTo>
                                  <a:lnTo>
                                    <a:pt x="1643" y="1518"/>
                                  </a:lnTo>
                                  <a:lnTo>
                                    <a:pt x="1575" y="1563"/>
                                  </a:lnTo>
                                  <a:lnTo>
                                    <a:pt x="1504" y="1603"/>
                                  </a:lnTo>
                                  <a:lnTo>
                                    <a:pt x="1427" y="1638"/>
                                  </a:lnTo>
                                  <a:lnTo>
                                    <a:pt x="1349" y="1668"/>
                                  </a:lnTo>
                                  <a:lnTo>
                                    <a:pt x="1265" y="1691"/>
                                  </a:lnTo>
                                  <a:lnTo>
                                    <a:pt x="1179" y="1708"/>
                                  </a:lnTo>
                                  <a:lnTo>
                                    <a:pt x="1091" y="1717"/>
                                  </a:lnTo>
                                  <a:lnTo>
                                    <a:pt x="1000" y="1721"/>
                                  </a:lnTo>
                                  <a:lnTo>
                                    <a:pt x="909" y="1717"/>
                                  </a:lnTo>
                                  <a:lnTo>
                                    <a:pt x="820" y="1708"/>
                                  </a:lnTo>
                                  <a:lnTo>
                                    <a:pt x="734" y="1691"/>
                                  </a:lnTo>
                                  <a:lnTo>
                                    <a:pt x="651" y="1668"/>
                                  </a:lnTo>
                                  <a:lnTo>
                                    <a:pt x="572" y="1638"/>
                                  </a:lnTo>
                                  <a:lnTo>
                                    <a:pt x="496" y="1603"/>
                                  </a:lnTo>
                                  <a:lnTo>
                                    <a:pt x="424" y="1563"/>
                                  </a:lnTo>
                                  <a:lnTo>
                                    <a:pt x="356" y="1518"/>
                                  </a:lnTo>
                                  <a:lnTo>
                                    <a:pt x="293" y="1468"/>
                                  </a:lnTo>
                                  <a:lnTo>
                                    <a:pt x="235" y="1415"/>
                                  </a:lnTo>
                                  <a:lnTo>
                                    <a:pt x="183" y="1357"/>
                                  </a:lnTo>
                                  <a:lnTo>
                                    <a:pt x="136" y="1295"/>
                                  </a:lnTo>
                                  <a:lnTo>
                                    <a:pt x="97" y="1229"/>
                                  </a:lnTo>
                                  <a:lnTo>
                                    <a:pt x="63" y="1160"/>
                                  </a:lnTo>
                                  <a:lnTo>
                                    <a:pt x="36" y="1089"/>
                                  </a:lnTo>
                                  <a:lnTo>
                                    <a:pt x="17" y="1015"/>
                                  </a:lnTo>
                                  <a:lnTo>
                                    <a:pt x="4" y="938"/>
                                  </a:lnTo>
                                  <a:lnTo>
                                    <a:pt x="0" y="860"/>
                                  </a:lnTo>
                                  <a:lnTo>
                                    <a:pt x="4" y="782"/>
                                  </a:lnTo>
                                  <a:lnTo>
                                    <a:pt x="17" y="705"/>
                                  </a:lnTo>
                                  <a:lnTo>
                                    <a:pt x="36" y="631"/>
                                  </a:lnTo>
                                  <a:lnTo>
                                    <a:pt x="63" y="561"/>
                                  </a:lnTo>
                                  <a:lnTo>
                                    <a:pt x="97" y="492"/>
                                  </a:lnTo>
                                  <a:lnTo>
                                    <a:pt x="136" y="426"/>
                                  </a:lnTo>
                                  <a:lnTo>
                                    <a:pt x="183" y="364"/>
                                  </a:lnTo>
                                  <a:lnTo>
                                    <a:pt x="235" y="306"/>
                                  </a:lnTo>
                                  <a:lnTo>
                                    <a:pt x="293" y="252"/>
                                  </a:lnTo>
                                  <a:lnTo>
                                    <a:pt x="356" y="203"/>
                                  </a:lnTo>
                                  <a:lnTo>
                                    <a:pt x="424" y="158"/>
                                  </a:lnTo>
                                  <a:lnTo>
                                    <a:pt x="496" y="118"/>
                                  </a:lnTo>
                                  <a:lnTo>
                                    <a:pt x="572" y="83"/>
                                  </a:lnTo>
                                  <a:lnTo>
                                    <a:pt x="651" y="53"/>
                                  </a:lnTo>
                                  <a:lnTo>
                                    <a:pt x="734" y="30"/>
                                  </a:lnTo>
                                  <a:lnTo>
                                    <a:pt x="820" y="13"/>
                                  </a:lnTo>
                                  <a:lnTo>
                                    <a:pt x="909" y="4"/>
                                  </a:lnTo>
                                  <a:lnTo>
                                    <a:pt x="1000" y="0"/>
                                  </a:lnTo>
                                  <a:close/>
                                </a:path>
                              </a:pathLst>
                            </a:custGeom>
                            <a:solidFill>
                              <a:srgbClr val="FFD940"/>
                            </a:solidFill>
                            <a:ln>
                              <a:noFill/>
                            </a:ln>
                            <a:extLst>
                              <a:ext uri="{91240B29-F687-4F45-9708-019B960494DF}">
                                <a14:hiddenLine xmlns:a14="http://schemas.microsoft.com/office/drawing/2010/main" w="0">
                                  <a:solidFill>
                                    <a:srgbClr val="FFD940"/>
                                  </a:solidFill>
                                  <a:prstDash val="solid"/>
                                  <a:round/>
                                  <a:headEnd/>
                                  <a:tailEnd/>
                                </a14:hiddenLine>
                              </a:ext>
                            </a:extLst>
                          </wps:spPr>
                          <wps:bodyPr rot="0" vert="horz" wrap="square" lIns="91440" tIns="45720" rIns="91440" bIns="45720" anchor="t" anchorCtr="0" upright="1">
                            <a:noAutofit/>
                          </wps:bodyPr>
                        </wps:wsp>
                        <wps:wsp>
                          <wps:cNvPr id="838" name="Freeform 551"/>
                          <wps:cNvSpPr>
                            <a:spLocks noEditPoints="1"/>
                          </wps:cNvSpPr>
                          <wps:spPr bwMode="auto">
                            <a:xfrm>
                              <a:off x="1157" y="140"/>
                              <a:ext cx="1004" cy="865"/>
                            </a:xfrm>
                            <a:custGeom>
                              <a:avLst/>
                              <a:gdLst>
                                <a:gd name="T0" fmla="*/ 825 w 2009"/>
                                <a:gd name="T1" fmla="*/ 18 h 1731"/>
                                <a:gd name="T2" fmla="*/ 577 w 2009"/>
                                <a:gd name="T3" fmla="*/ 88 h 1731"/>
                                <a:gd name="T4" fmla="*/ 361 w 2009"/>
                                <a:gd name="T5" fmla="*/ 208 h 1731"/>
                                <a:gd name="T6" fmla="*/ 188 w 2009"/>
                                <a:gd name="T7" fmla="*/ 369 h 1731"/>
                                <a:gd name="T8" fmla="*/ 68 w 2009"/>
                                <a:gd name="T9" fmla="*/ 566 h 1731"/>
                                <a:gd name="T10" fmla="*/ 9 w 2009"/>
                                <a:gd name="T11" fmla="*/ 787 h 1731"/>
                                <a:gd name="T12" fmla="*/ 22 w 2009"/>
                                <a:gd name="T13" fmla="*/ 1020 h 1731"/>
                                <a:gd name="T14" fmla="*/ 102 w 2009"/>
                                <a:gd name="T15" fmla="*/ 1234 h 1731"/>
                                <a:gd name="T16" fmla="*/ 240 w 2009"/>
                                <a:gd name="T17" fmla="*/ 1420 h 1731"/>
                                <a:gd name="T18" fmla="*/ 429 w 2009"/>
                                <a:gd name="T19" fmla="*/ 1568 h 1731"/>
                                <a:gd name="T20" fmla="*/ 656 w 2009"/>
                                <a:gd name="T21" fmla="*/ 1673 h 1731"/>
                                <a:gd name="T22" fmla="*/ 914 w 2009"/>
                                <a:gd name="T23" fmla="*/ 1722 h 1731"/>
                                <a:gd name="T24" fmla="*/ 1184 w 2009"/>
                                <a:gd name="T25" fmla="*/ 1713 h 1731"/>
                                <a:gd name="T26" fmla="*/ 1432 w 2009"/>
                                <a:gd name="T27" fmla="*/ 1643 h 1731"/>
                                <a:gd name="T28" fmla="*/ 1648 w 2009"/>
                                <a:gd name="T29" fmla="*/ 1523 h 1731"/>
                                <a:gd name="T30" fmla="*/ 1822 w 2009"/>
                                <a:gd name="T31" fmla="*/ 1362 h 1731"/>
                                <a:gd name="T32" fmla="*/ 1941 w 2009"/>
                                <a:gd name="T33" fmla="*/ 1165 h 1731"/>
                                <a:gd name="T34" fmla="*/ 2001 w 2009"/>
                                <a:gd name="T35" fmla="*/ 943 h 1731"/>
                                <a:gd name="T36" fmla="*/ 1988 w 2009"/>
                                <a:gd name="T37" fmla="*/ 710 h 1731"/>
                                <a:gd name="T38" fmla="*/ 1908 w 2009"/>
                                <a:gd name="T39" fmla="*/ 497 h 1731"/>
                                <a:gd name="T40" fmla="*/ 1769 w 2009"/>
                                <a:gd name="T41" fmla="*/ 311 h 1731"/>
                                <a:gd name="T42" fmla="*/ 1580 w 2009"/>
                                <a:gd name="T43" fmla="*/ 163 h 1731"/>
                                <a:gd name="T44" fmla="*/ 1354 w 2009"/>
                                <a:gd name="T45" fmla="*/ 58 h 1731"/>
                                <a:gd name="T46" fmla="*/ 1096 w 2009"/>
                                <a:gd name="T47" fmla="*/ 9 h 1731"/>
                                <a:gd name="T48" fmla="*/ 1096 w 2009"/>
                                <a:gd name="T49" fmla="*/ 4 h 1731"/>
                                <a:gd name="T50" fmla="*/ 1355 w 2009"/>
                                <a:gd name="T51" fmla="*/ 55 h 1731"/>
                                <a:gd name="T52" fmla="*/ 1585 w 2009"/>
                                <a:gd name="T53" fmla="*/ 159 h 1731"/>
                                <a:gd name="T54" fmla="*/ 1774 w 2009"/>
                                <a:gd name="T55" fmla="*/ 308 h 1731"/>
                                <a:gd name="T56" fmla="*/ 1913 w 2009"/>
                                <a:gd name="T57" fmla="*/ 494 h 1731"/>
                                <a:gd name="T58" fmla="*/ 1993 w 2009"/>
                                <a:gd name="T59" fmla="*/ 710 h 1731"/>
                                <a:gd name="T60" fmla="*/ 2005 w 2009"/>
                                <a:gd name="T61" fmla="*/ 944 h 1731"/>
                                <a:gd name="T62" fmla="*/ 1947 w 2009"/>
                                <a:gd name="T63" fmla="*/ 1168 h 1731"/>
                                <a:gd name="T64" fmla="*/ 1826 w 2009"/>
                                <a:gd name="T65" fmla="*/ 1364 h 1731"/>
                                <a:gd name="T66" fmla="*/ 1652 w 2009"/>
                                <a:gd name="T67" fmla="*/ 1527 h 1731"/>
                                <a:gd name="T68" fmla="*/ 1435 w 2009"/>
                                <a:gd name="T69" fmla="*/ 1647 h 1731"/>
                                <a:gd name="T70" fmla="*/ 1186 w 2009"/>
                                <a:gd name="T71" fmla="*/ 1716 h 1731"/>
                                <a:gd name="T72" fmla="*/ 914 w 2009"/>
                                <a:gd name="T73" fmla="*/ 1727 h 1731"/>
                                <a:gd name="T74" fmla="*/ 654 w 2009"/>
                                <a:gd name="T75" fmla="*/ 1676 h 1731"/>
                                <a:gd name="T76" fmla="*/ 425 w 2009"/>
                                <a:gd name="T77" fmla="*/ 1572 h 1731"/>
                                <a:gd name="T78" fmla="*/ 236 w 2009"/>
                                <a:gd name="T79" fmla="*/ 1423 h 1731"/>
                                <a:gd name="T80" fmla="*/ 96 w 2009"/>
                                <a:gd name="T81" fmla="*/ 1236 h 1731"/>
                                <a:gd name="T82" fmla="*/ 16 w 2009"/>
                                <a:gd name="T83" fmla="*/ 1021 h 1731"/>
                                <a:gd name="T84" fmla="*/ 5 w 2009"/>
                                <a:gd name="T85" fmla="*/ 787 h 1731"/>
                                <a:gd name="T86" fmla="*/ 62 w 2009"/>
                                <a:gd name="T87" fmla="*/ 563 h 1731"/>
                                <a:gd name="T88" fmla="*/ 184 w 2009"/>
                                <a:gd name="T89" fmla="*/ 367 h 1731"/>
                                <a:gd name="T90" fmla="*/ 357 w 2009"/>
                                <a:gd name="T91" fmla="*/ 204 h 1731"/>
                                <a:gd name="T92" fmla="*/ 574 w 2009"/>
                                <a:gd name="T93" fmla="*/ 84 h 1731"/>
                                <a:gd name="T94" fmla="*/ 824 w 2009"/>
                                <a:gd name="T95" fmla="*/ 15 h 1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09" h="1731">
                                  <a:moveTo>
                                    <a:pt x="1005" y="5"/>
                                  </a:moveTo>
                                  <a:lnTo>
                                    <a:pt x="914" y="9"/>
                                  </a:lnTo>
                                  <a:lnTo>
                                    <a:pt x="825" y="18"/>
                                  </a:lnTo>
                                  <a:lnTo>
                                    <a:pt x="739" y="35"/>
                                  </a:lnTo>
                                  <a:lnTo>
                                    <a:pt x="656" y="58"/>
                                  </a:lnTo>
                                  <a:lnTo>
                                    <a:pt x="577" y="88"/>
                                  </a:lnTo>
                                  <a:lnTo>
                                    <a:pt x="501" y="123"/>
                                  </a:lnTo>
                                  <a:lnTo>
                                    <a:pt x="429" y="163"/>
                                  </a:lnTo>
                                  <a:lnTo>
                                    <a:pt x="361" y="208"/>
                                  </a:lnTo>
                                  <a:lnTo>
                                    <a:pt x="298" y="257"/>
                                  </a:lnTo>
                                  <a:lnTo>
                                    <a:pt x="240" y="311"/>
                                  </a:lnTo>
                                  <a:lnTo>
                                    <a:pt x="188" y="369"/>
                                  </a:lnTo>
                                  <a:lnTo>
                                    <a:pt x="141" y="431"/>
                                  </a:lnTo>
                                  <a:lnTo>
                                    <a:pt x="102" y="497"/>
                                  </a:lnTo>
                                  <a:lnTo>
                                    <a:pt x="68" y="566"/>
                                  </a:lnTo>
                                  <a:lnTo>
                                    <a:pt x="41" y="636"/>
                                  </a:lnTo>
                                  <a:lnTo>
                                    <a:pt x="22" y="710"/>
                                  </a:lnTo>
                                  <a:lnTo>
                                    <a:pt x="9" y="787"/>
                                  </a:lnTo>
                                  <a:lnTo>
                                    <a:pt x="5" y="865"/>
                                  </a:lnTo>
                                  <a:lnTo>
                                    <a:pt x="9" y="943"/>
                                  </a:lnTo>
                                  <a:lnTo>
                                    <a:pt x="22" y="1020"/>
                                  </a:lnTo>
                                  <a:lnTo>
                                    <a:pt x="41" y="1094"/>
                                  </a:lnTo>
                                  <a:lnTo>
                                    <a:pt x="68" y="1165"/>
                                  </a:lnTo>
                                  <a:lnTo>
                                    <a:pt x="102" y="1234"/>
                                  </a:lnTo>
                                  <a:lnTo>
                                    <a:pt x="141" y="1300"/>
                                  </a:lnTo>
                                  <a:lnTo>
                                    <a:pt x="188" y="1362"/>
                                  </a:lnTo>
                                  <a:lnTo>
                                    <a:pt x="240" y="1420"/>
                                  </a:lnTo>
                                  <a:lnTo>
                                    <a:pt x="298" y="1473"/>
                                  </a:lnTo>
                                  <a:lnTo>
                                    <a:pt x="361" y="1523"/>
                                  </a:lnTo>
                                  <a:lnTo>
                                    <a:pt x="429" y="1568"/>
                                  </a:lnTo>
                                  <a:lnTo>
                                    <a:pt x="501" y="1608"/>
                                  </a:lnTo>
                                  <a:lnTo>
                                    <a:pt x="577" y="1643"/>
                                  </a:lnTo>
                                  <a:lnTo>
                                    <a:pt x="656" y="1673"/>
                                  </a:lnTo>
                                  <a:lnTo>
                                    <a:pt x="739" y="1696"/>
                                  </a:lnTo>
                                  <a:lnTo>
                                    <a:pt x="825" y="1713"/>
                                  </a:lnTo>
                                  <a:lnTo>
                                    <a:pt x="914" y="1722"/>
                                  </a:lnTo>
                                  <a:lnTo>
                                    <a:pt x="1005" y="1726"/>
                                  </a:lnTo>
                                  <a:lnTo>
                                    <a:pt x="1096" y="1722"/>
                                  </a:lnTo>
                                  <a:lnTo>
                                    <a:pt x="1184" y="1713"/>
                                  </a:lnTo>
                                  <a:lnTo>
                                    <a:pt x="1270" y="1696"/>
                                  </a:lnTo>
                                  <a:lnTo>
                                    <a:pt x="1354" y="1673"/>
                                  </a:lnTo>
                                  <a:lnTo>
                                    <a:pt x="1432" y="1643"/>
                                  </a:lnTo>
                                  <a:lnTo>
                                    <a:pt x="1509" y="1608"/>
                                  </a:lnTo>
                                  <a:lnTo>
                                    <a:pt x="1580" y="1568"/>
                                  </a:lnTo>
                                  <a:lnTo>
                                    <a:pt x="1648" y="1523"/>
                                  </a:lnTo>
                                  <a:lnTo>
                                    <a:pt x="1712" y="1473"/>
                                  </a:lnTo>
                                  <a:lnTo>
                                    <a:pt x="1769" y="1420"/>
                                  </a:lnTo>
                                  <a:lnTo>
                                    <a:pt x="1822" y="1362"/>
                                  </a:lnTo>
                                  <a:lnTo>
                                    <a:pt x="1868" y="1300"/>
                                  </a:lnTo>
                                  <a:lnTo>
                                    <a:pt x="1908" y="1234"/>
                                  </a:lnTo>
                                  <a:lnTo>
                                    <a:pt x="1941" y="1165"/>
                                  </a:lnTo>
                                  <a:lnTo>
                                    <a:pt x="1968" y="1094"/>
                                  </a:lnTo>
                                  <a:lnTo>
                                    <a:pt x="1988" y="1020"/>
                                  </a:lnTo>
                                  <a:lnTo>
                                    <a:pt x="2001" y="943"/>
                                  </a:lnTo>
                                  <a:lnTo>
                                    <a:pt x="2005" y="865"/>
                                  </a:lnTo>
                                  <a:lnTo>
                                    <a:pt x="2001" y="787"/>
                                  </a:lnTo>
                                  <a:lnTo>
                                    <a:pt x="1988" y="710"/>
                                  </a:lnTo>
                                  <a:lnTo>
                                    <a:pt x="1968" y="636"/>
                                  </a:lnTo>
                                  <a:lnTo>
                                    <a:pt x="1941" y="566"/>
                                  </a:lnTo>
                                  <a:lnTo>
                                    <a:pt x="1908" y="497"/>
                                  </a:lnTo>
                                  <a:lnTo>
                                    <a:pt x="1868" y="431"/>
                                  </a:lnTo>
                                  <a:lnTo>
                                    <a:pt x="1822" y="369"/>
                                  </a:lnTo>
                                  <a:lnTo>
                                    <a:pt x="1769" y="311"/>
                                  </a:lnTo>
                                  <a:lnTo>
                                    <a:pt x="1712" y="257"/>
                                  </a:lnTo>
                                  <a:lnTo>
                                    <a:pt x="1648" y="208"/>
                                  </a:lnTo>
                                  <a:lnTo>
                                    <a:pt x="1580" y="163"/>
                                  </a:lnTo>
                                  <a:lnTo>
                                    <a:pt x="1509" y="123"/>
                                  </a:lnTo>
                                  <a:lnTo>
                                    <a:pt x="1432" y="88"/>
                                  </a:lnTo>
                                  <a:lnTo>
                                    <a:pt x="1354" y="58"/>
                                  </a:lnTo>
                                  <a:lnTo>
                                    <a:pt x="1270" y="35"/>
                                  </a:lnTo>
                                  <a:lnTo>
                                    <a:pt x="1184" y="18"/>
                                  </a:lnTo>
                                  <a:lnTo>
                                    <a:pt x="1096" y="9"/>
                                  </a:lnTo>
                                  <a:lnTo>
                                    <a:pt x="1005" y="5"/>
                                  </a:lnTo>
                                  <a:close/>
                                  <a:moveTo>
                                    <a:pt x="1005" y="0"/>
                                  </a:moveTo>
                                  <a:lnTo>
                                    <a:pt x="1096" y="4"/>
                                  </a:lnTo>
                                  <a:lnTo>
                                    <a:pt x="1186" y="15"/>
                                  </a:lnTo>
                                  <a:lnTo>
                                    <a:pt x="1272" y="32"/>
                                  </a:lnTo>
                                  <a:lnTo>
                                    <a:pt x="1355" y="55"/>
                                  </a:lnTo>
                                  <a:lnTo>
                                    <a:pt x="1435" y="84"/>
                                  </a:lnTo>
                                  <a:lnTo>
                                    <a:pt x="1511" y="119"/>
                                  </a:lnTo>
                                  <a:lnTo>
                                    <a:pt x="1585" y="159"/>
                                  </a:lnTo>
                                  <a:lnTo>
                                    <a:pt x="1652" y="204"/>
                                  </a:lnTo>
                                  <a:lnTo>
                                    <a:pt x="1714" y="254"/>
                                  </a:lnTo>
                                  <a:lnTo>
                                    <a:pt x="1774" y="308"/>
                                  </a:lnTo>
                                  <a:lnTo>
                                    <a:pt x="1826" y="367"/>
                                  </a:lnTo>
                                  <a:lnTo>
                                    <a:pt x="1872" y="429"/>
                                  </a:lnTo>
                                  <a:lnTo>
                                    <a:pt x="1913" y="494"/>
                                  </a:lnTo>
                                  <a:lnTo>
                                    <a:pt x="1947" y="563"/>
                                  </a:lnTo>
                                  <a:lnTo>
                                    <a:pt x="1974" y="635"/>
                                  </a:lnTo>
                                  <a:lnTo>
                                    <a:pt x="1993" y="710"/>
                                  </a:lnTo>
                                  <a:lnTo>
                                    <a:pt x="2005" y="787"/>
                                  </a:lnTo>
                                  <a:lnTo>
                                    <a:pt x="2009" y="865"/>
                                  </a:lnTo>
                                  <a:lnTo>
                                    <a:pt x="2005" y="944"/>
                                  </a:lnTo>
                                  <a:lnTo>
                                    <a:pt x="1993" y="1021"/>
                                  </a:lnTo>
                                  <a:lnTo>
                                    <a:pt x="1974" y="1095"/>
                                  </a:lnTo>
                                  <a:lnTo>
                                    <a:pt x="1947" y="1168"/>
                                  </a:lnTo>
                                  <a:lnTo>
                                    <a:pt x="1913" y="1236"/>
                                  </a:lnTo>
                                  <a:lnTo>
                                    <a:pt x="1872" y="1302"/>
                                  </a:lnTo>
                                  <a:lnTo>
                                    <a:pt x="1826" y="1364"/>
                                  </a:lnTo>
                                  <a:lnTo>
                                    <a:pt x="1774" y="1423"/>
                                  </a:lnTo>
                                  <a:lnTo>
                                    <a:pt x="1714" y="1477"/>
                                  </a:lnTo>
                                  <a:lnTo>
                                    <a:pt x="1652" y="1527"/>
                                  </a:lnTo>
                                  <a:lnTo>
                                    <a:pt x="1585" y="1572"/>
                                  </a:lnTo>
                                  <a:lnTo>
                                    <a:pt x="1511" y="1612"/>
                                  </a:lnTo>
                                  <a:lnTo>
                                    <a:pt x="1435" y="1647"/>
                                  </a:lnTo>
                                  <a:lnTo>
                                    <a:pt x="1355" y="1676"/>
                                  </a:lnTo>
                                  <a:lnTo>
                                    <a:pt x="1272" y="1699"/>
                                  </a:lnTo>
                                  <a:lnTo>
                                    <a:pt x="1186" y="1716"/>
                                  </a:lnTo>
                                  <a:lnTo>
                                    <a:pt x="1096" y="1727"/>
                                  </a:lnTo>
                                  <a:lnTo>
                                    <a:pt x="1005" y="1731"/>
                                  </a:lnTo>
                                  <a:lnTo>
                                    <a:pt x="914" y="1727"/>
                                  </a:lnTo>
                                  <a:lnTo>
                                    <a:pt x="824" y="1716"/>
                                  </a:lnTo>
                                  <a:lnTo>
                                    <a:pt x="738" y="1699"/>
                                  </a:lnTo>
                                  <a:lnTo>
                                    <a:pt x="654" y="1676"/>
                                  </a:lnTo>
                                  <a:lnTo>
                                    <a:pt x="574" y="1647"/>
                                  </a:lnTo>
                                  <a:lnTo>
                                    <a:pt x="498" y="1612"/>
                                  </a:lnTo>
                                  <a:lnTo>
                                    <a:pt x="425" y="1572"/>
                                  </a:lnTo>
                                  <a:lnTo>
                                    <a:pt x="357" y="1527"/>
                                  </a:lnTo>
                                  <a:lnTo>
                                    <a:pt x="295" y="1477"/>
                                  </a:lnTo>
                                  <a:lnTo>
                                    <a:pt x="236" y="1423"/>
                                  </a:lnTo>
                                  <a:lnTo>
                                    <a:pt x="184" y="1364"/>
                                  </a:lnTo>
                                  <a:lnTo>
                                    <a:pt x="137" y="1302"/>
                                  </a:lnTo>
                                  <a:lnTo>
                                    <a:pt x="96" y="1236"/>
                                  </a:lnTo>
                                  <a:lnTo>
                                    <a:pt x="62" y="1168"/>
                                  </a:lnTo>
                                  <a:lnTo>
                                    <a:pt x="36" y="1095"/>
                                  </a:lnTo>
                                  <a:lnTo>
                                    <a:pt x="16" y="1021"/>
                                  </a:lnTo>
                                  <a:lnTo>
                                    <a:pt x="5" y="944"/>
                                  </a:lnTo>
                                  <a:lnTo>
                                    <a:pt x="0" y="865"/>
                                  </a:lnTo>
                                  <a:lnTo>
                                    <a:pt x="5" y="787"/>
                                  </a:lnTo>
                                  <a:lnTo>
                                    <a:pt x="16" y="710"/>
                                  </a:lnTo>
                                  <a:lnTo>
                                    <a:pt x="36" y="635"/>
                                  </a:lnTo>
                                  <a:lnTo>
                                    <a:pt x="62" y="563"/>
                                  </a:lnTo>
                                  <a:lnTo>
                                    <a:pt x="96" y="494"/>
                                  </a:lnTo>
                                  <a:lnTo>
                                    <a:pt x="137" y="429"/>
                                  </a:lnTo>
                                  <a:lnTo>
                                    <a:pt x="184" y="367"/>
                                  </a:lnTo>
                                  <a:lnTo>
                                    <a:pt x="236" y="308"/>
                                  </a:lnTo>
                                  <a:lnTo>
                                    <a:pt x="295" y="254"/>
                                  </a:lnTo>
                                  <a:lnTo>
                                    <a:pt x="357" y="204"/>
                                  </a:lnTo>
                                  <a:lnTo>
                                    <a:pt x="425" y="159"/>
                                  </a:lnTo>
                                  <a:lnTo>
                                    <a:pt x="498" y="119"/>
                                  </a:lnTo>
                                  <a:lnTo>
                                    <a:pt x="574" y="84"/>
                                  </a:lnTo>
                                  <a:lnTo>
                                    <a:pt x="654" y="55"/>
                                  </a:lnTo>
                                  <a:lnTo>
                                    <a:pt x="738" y="32"/>
                                  </a:lnTo>
                                  <a:lnTo>
                                    <a:pt x="824" y="15"/>
                                  </a:lnTo>
                                  <a:lnTo>
                                    <a:pt x="914" y="4"/>
                                  </a:lnTo>
                                  <a:lnTo>
                                    <a:pt x="1005" y="0"/>
                                  </a:lnTo>
                                  <a:close/>
                                </a:path>
                              </a:pathLst>
                            </a:custGeom>
                            <a:solidFill>
                              <a:srgbClr val="FFD93F"/>
                            </a:solidFill>
                            <a:ln>
                              <a:noFill/>
                            </a:ln>
                            <a:extLst>
                              <a:ext uri="{91240B29-F687-4F45-9708-019B960494DF}">
                                <a14:hiddenLine xmlns:a14="http://schemas.microsoft.com/office/drawing/2010/main" w="0">
                                  <a:solidFill>
                                    <a:srgbClr val="FFD93F"/>
                                  </a:solidFill>
                                  <a:prstDash val="solid"/>
                                  <a:round/>
                                  <a:headEnd/>
                                  <a:tailEnd/>
                                </a14:hiddenLine>
                              </a:ext>
                            </a:extLst>
                          </wps:spPr>
                          <wps:bodyPr rot="0" vert="horz" wrap="square" lIns="91440" tIns="45720" rIns="91440" bIns="45720" anchor="t" anchorCtr="0" upright="1">
                            <a:noAutofit/>
                          </wps:bodyPr>
                        </wps:wsp>
                        <wps:wsp>
                          <wps:cNvPr id="839" name="Freeform 552"/>
                          <wps:cNvSpPr>
                            <a:spLocks noEditPoints="1"/>
                          </wps:cNvSpPr>
                          <wps:spPr bwMode="auto">
                            <a:xfrm>
                              <a:off x="1154" y="138"/>
                              <a:ext cx="1010" cy="869"/>
                            </a:xfrm>
                            <a:custGeom>
                              <a:avLst/>
                              <a:gdLst>
                                <a:gd name="T0" fmla="*/ 829 w 2020"/>
                                <a:gd name="T1" fmla="*/ 19 h 1738"/>
                                <a:gd name="T2" fmla="*/ 579 w 2020"/>
                                <a:gd name="T3" fmla="*/ 88 h 1738"/>
                                <a:gd name="T4" fmla="*/ 362 w 2020"/>
                                <a:gd name="T5" fmla="*/ 208 h 1738"/>
                                <a:gd name="T6" fmla="*/ 189 w 2020"/>
                                <a:gd name="T7" fmla="*/ 371 h 1738"/>
                                <a:gd name="T8" fmla="*/ 67 w 2020"/>
                                <a:gd name="T9" fmla="*/ 567 h 1738"/>
                                <a:gd name="T10" fmla="*/ 10 w 2020"/>
                                <a:gd name="T11" fmla="*/ 791 h 1738"/>
                                <a:gd name="T12" fmla="*/ 21 w 2020"/>
                                <a:gd name="T13" fmla="*/ 1025 h 1738"/>
                                <a:gd name="T14" fmla="*/ 101 w 2020"/>
                                <a:gd name="T15" fmla="*/ 1240 h 1738"/>
                                <a:gd name="T16" fmla="*/ 241 w 2020"/>
                                <a:gd name="T17" fmla="*/ 1427 h 1738"/>
                                <a:gd name="T18" fmla="*/ 430 w 2020"/>
                                <a:gd name="T19" fmla="*/ 1576 h 1738"/>
                                <a:gd name="T20" fmla="*/ 659 w 2020"/>
                                <a:gd name="T21" fmla="*/ 1680 h 1738"/>
                                <a:gd name="T22" fmla="*/ 919 w 2020"/>
                                <a:gd name="T23" fmla="*/ 1731 h 1738"/>
                                <a:gd name="T24" fmla="*/ 1191 w 2020"/>
                                <a:gd name="T25" fmla="*/ 1720 h 1738"/>
                                <a:gd name="T26" fmla="*/ 1440 w 2020"/>
                                <a:gd name="T27" fmla="*/ 1651 h 1738"/>
                                <a:gd name="T28" fmla="*/ 1657 w 2020"/>
                                <a:gd name="T29" fmla="*/ 1531 h 1738"/>
                                <a:gd name="T30" fmla="*/ 1831 w 2020"/>
                                <a:gd name="T31" fmla="*/ 1368 h 1738"/>
                                <a:gd name="T32" fmla="*/ 1952 w 2020"/>
                                <a:gd name="T33" fmla="*/ 1172 h 1738"/>
                                <a:gd name="T34" fmla="*/ 2010 w 2020"/>
                                <a:gd name="T35" fmla="*/ 948 h 1738"/>
                                <a:gd name="T36" fmla="*/ 1998 w 2020"/>
                                <a:gd name="T37" fmla="*/ 714 h 1738"/>
                                <a:gd name="T38" fmla="*/ 1918 w 2020"/>
                                <a:gd name="T39" fmla="*/ 498 h 1738"/>
                                <a:gd name="T40" fmla="*/ 1779 w 2020"/>
                                <a:gd name="T41" fmla="*/ 312 h 1738"/>
                                <a:gd name="T42" fmla="*/ 1590 w 2020"/>
                                <a:gd name="T43" fmla="*/ 163 h 1738"/>
                                <a:gd name="T44" fmla="*/ 1360 w 2020"/>
                                <a:gd name="T45" fmla="*/ 59 h 1738"/>
                                <a:gd name="T46" fmla="*/ 1101 w 2020"/>
                                <a:gd name="T47" fmla="*/ 8 h 1738"/>
                                <a:gd name="T48" fmla="*/ 1102 w 2020"/>
                                <a:gd name="T49" fmla="*/ 3 h 1738"/>
                                <a:gd name="T50" fmla="*/ 1361 w 2020"/>
                                <a:gd name="T51" fmla="*/ 54 h 1738"/>
                                <a:gd name="T52" fmla="*/ 1593 w 2020"/>
                                <a:gd name="T53" fmla="*/ 159 h 1738"/>
                                <a:gd name="T54" fmla="*/ 1781 w 2020"/>
                                <a:gd name="T55" fmla="*/ 309 h 1738"/>
                                <a:gd name="T56" fmla="*/ 1922 w 2020"/>
                                <a:gd name="T57" fmla="*/ 497 h 1738"/>
                                <a:gd name="T58" fmla="*/ 2003 w 2020"/>
                                <a:gd name="T59" fmla="*/ 713 h 1738"/>
                                <a:gd name="T60" fmla="*/ 2015 w 2020"/>
                                <a:gd name="T61" fmla="*/ 948 h 1738"/>
                                <a:gd name="T62" fmla="*/ 1956 w 2020"/>
                                <a:gd name="T63" fmla="*/ 1173 h 1738"/>
                                <a:gd name="T64" fmla="*/ 1835 w 2020"/>
                                <a:gd name="T65" fmla="*/ 1371 h 1738"/>
                                <a:gd name="T66" fmla="*/ 1660 w 2020"/>
                                <a:gd name="T67" fmla="*/ 1535 h 1738"/>
                                <a:gd name="T68" fmla="*/ 1443 w 2020"/>
                                <a:gd name="T69" fmla="*/ 1655 h 1738"/>
                                <a:gd name="T70" fmla="*/ 1191 w 2020"/>
                                <a:gd name="T71" fmla="*/ 1725 h 1738"/>
                                <a:gd name="T72" fmla="*/ 917 w 2020"/>
                                <a:gd name="T73" fmla="*/ 1735 h 1738"/>
                                <a:gd name="T74" fmla="*/ 658 w 2020"/>
                                <a:gd name="T75" fmla="*/ 1684 h 1738"/>
                                <a:gd name="T76" fmla="*/ 427 w 2020"/>
                                <a:gd name="T77" fmla="*/ 1579 h 1738"/>
                                <a:gd name="T78" fmla="*/ 238 w 2020"/>
                                <a:gd name="T79" fmla="*/ 1429 h 1738"/>
                                <a:gd name="T80" fmla="*/ 97 w 2020"/>
                                <a:gd name="T81" fmla="*/ 1242 h 1738"/>
                                <a:gd name="T82" fmla="*/ 17 w 2020"/>
                                <a:gd name="T83" fmla="*/ 1026 h 1738"/>
                                <a:gd name="T84" fmla="*/ 4 w 2020"/>
                                <a:gd name="T85" fmla="*/ 791 h 1738"/>
                                <a:gd name="T86" fmla="*/ 63 w 2020"/>
                                <a:gd name="T87" fmla="*/ 566 h 1738"/>
                                <a:gd name="T88" fmla="*/ 184 w 2020"/>
                                <a:gd name="T89" fmla="*/ 368 h 1738"/>
                                <a:gd name="T90" fmla="*/ 359 w 2020"/>
                                <a:gd name="T91" fmla="*/ 204 h 1738"/>
                                <a:gd name="T92" fmla="*/ 576 w 2020"/>
                                <a:gd name="T93" fmla="*/ 84 h 1738"/>
                                <a:gd name="T94" fmla="*/ 829 w 2020"/>
                                <a:gd name="T95" fmla="*/ 14 h 1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20" h="1738">
                                  <a:moveTo>
                                    <a:pt x="1010" y="4"/>
                                  </a:moveTo>
                                  <a:lnTo>
                                    <a:pt x="919" y="8"/>
                                  </a:lnTo>
                                  <a:lnTo>
                                    <a:pt x="829" y="19"/>
                                  </a:lnTo>
                                  <a:lnTo>
                                    <a:pt x="743" y="36"/>
                                  </a:lnTo>
                                  <a:lnTo>
                                    <a:pt x="659" y="59"/>
                                  </a:lnTo>
                                  <a:lnTo>
                                    <a:pt x="579" y="88"/>
                                  </a:lnTo>
                                  <a:lnTo>
                                    <a:pt x="503" y="123"/>
                                  </a:lnTo>
                                  <a:lnTo>
                                    <a:pt x="430" y="163"/>
                                  </a:lnTo>
                                  <a:lnTo>
                                    <a:pt x="362" y="208"/>
                                  </a:lnTo>
                                  <a:lnTo>
                                    <a:pt x="300" y="258"/>
                                  </a:lnTo>
                                  <a:lnTo>
                                    <a:pt x="241" y="312"/>
                                  </a:lnTo>
                                  <a:lnTo>
                                    <a:pt x="189" y="371"/>
                                  </a:lnTo>
                                  <a:lnTo>
                                    <a:pt x="142" y="433"/>
                                  </a:lnTo>
                                  <a:lnTo>
                                    <a:pt x="101" y="498"/>
                                  </a:lnTo>
                                  <a:lnTo>
                                    <a:pt x="67" y="567"/>
                                  </a:lnTo>
                                  <a:lnTo>
                                    <a:pt x="41" y="639"/>
                                  </a:lnTo>
                                  <a:lnTo>
                                    <a:pt x="21" y="714"/>
                                  </a:lnTo>
                                  <a:lnTo>
                                    <a:pt x="10" y="791"/>
                                  </a:lnTo>
                                  <a:lnTo>
                                    <a:pt x="5" y="869"/>
                                  </a:lnTo>
                                  <a:lnTo>
                                    <a:pt x="10" y="948"/>
                                  </a:lnTo>
                                  <a:lnTo>
                                    <a:pt x="21" y="1025"/>
                                  </a:lnTo>
                                  <a:lnTo>
                                    <a:pt x="41" y="1099"/>
                                  </a:lnTo>
                                  <a:lnTo>
                                    <a:pt x="67" y="1172"/>
                                  </a:lnTo>
                                  <a:lnTo>
                                    <a:pt x="101" y="1240"/>
                                  </a:lnTo>
                                  <a:lnTo>
                                    <a:pt x="142" y="1306"/>
                                  </a:lnTo>
                                  <a:lnTo>
                                    <a:pt x="189" y="1368"/>
                                  </a:lnTo>
                                  <a:lnTo>
                                    <a:pt x="241" y="1427"/>
                                  </a:lnTo>
                                  <a:lnTo>
                                    <a:pt x="300" y="1481"/>
                                  </a:lnTo>
                                  <a:lnTo>
                                    <a:pt x="362" y="1531"/>
                                  </a:lnTo>
                                  <a:lnTo>
                                    <a:pt x="430" y="1576"/>
                                  </a:lnTo>
                                  <a:lnTo>
                                    <a:pt x="503" y="1616"/>
                                  </a:lnTo>
                                  <a:lnTo>
                                    <a:pt x="579" y="1651"/>
                                  </a:lnTo>
                                  <a:lnTo>
                                    <a:pt x="659" y="1680"/>
                                  </a:lnTo>
                                  <a:lnTo>
                                    <a:pt x="743" y="1703"/>
                                  </a:lnTo>
                                  <a:lnTo>
                                    <a:pt x="829" y="1720"/>
                                  </a:lnTo>
                                  <a:lnTo>
                                    <a:pt x="919" y="1731"/>
                                  </a:lnTo>
                                  <a:lnTo>
                                    <a:pt x="1010" y="1735"/>
                                  </a:lnTo>
                                  <a:lnTo>
                                    <a:pt x="1101" y="1731"/>
                                  </a:lnTo>
                                  <a:lnTo>
                                    <a:pt x="1191" y="1720"/>
                                  </a:lnTo>
                                  <a:lnTo>
                                    <a:pt x="1277" y="1703"/>
                                  </a:lnTo>
                                  <a:lnTo>
                                    <a:pt x="1360" y="1680"/>
                                  </a:lnTo>
                                  <a:lnTo>
                                    <a:pt x="1440" y="1651"/>
                                  </a:lnTo>
                                  <a:lnTo>
                                    <a:pt x="1516" y="1616"/>
                                  </a:lnTo>
                                  <a:lnTo>
                                    <a:pt x="1590" y="1576"/>
                                  </a:lnTo>
                                  <a:lnTo>
                                    <a:pt x="1657" y="1531"/>
                                  </a:lnTo>
                                  <a:lnTo>
                                    <a:pt x="1719" y="1481"/>
                                  </a:lnTo>
                                  <a:lnTo>
                                    <a:pt x="1779" y="1427"/>
                                  </a:lnTo>
                                  <a:lnTo>
                                    <a:pt x="1831" y="1368"/>
                                  </a:lnTo>
                                  <a:lnTo>
                                    <a:pt x="1877" y="1306"/>
                                  </a:lnTo>
                                  <a:lnTo>
                                    <a:pt x="1918" y="1240"/>
                                  </a:lnTo>
                                  <a:lnTo>
                                    <a:pt x="1952" y="1172"/>
                                  </a:lnTo>
                                  <a:lnTo>
                                    <a:pt x="1979" y="1099"/>
                                  </a:lnTo>
                                  <a:lnTo>
                                    <a:pt x="1998" y="1025"/>
                                  </a:lnTo>
                                  <a:lnTo>
                                    <a:pt x="2010" y="948"/>
                                  </a:lnTo>
                                  <a:lnTo>
                                    <a:pt x="2014" y="869"/>
                                  </a:lnTo>
                                  <a:lnTo>
                                    <a:pt x="2010" y="791"/>
                                  </a:lnTo>
                                  <a:lnTo>
                                    <a:pt x="1998" y="714"/>
                                  </a:lnTo>
                                  <a:lnTo>
                                    <a:pt x="1979" y="639"/>
                                  </a:lnTo>
                                  <a:lnTo>
                                    <a:pt x="1952" y="567"/>
                                  </a:lnTo>
                                  <a:lnTo>
                                    <a:pt x="1918" y="498"/>
                                  </a:lnTo>
                                  <a:lnTo>
                                    <a:pt x="1877" y="433"/>
                                  </a:lnTo>
                                  <a:lnTo>
                                    <a:pt x="1831" y="371"/>
                                  </a:lnTo>
                                  <a:lnTo>
                                    <a:pt x="1779" y="312"/>
                                  </a:lnTo>
                                  <a:lnTo>
                                    <a:pt x="1719" y="258"/>
                                  </a:lnTo>
                                  <a:lnTo>
                                    <a:pt x="1657" y="208"/>
                                  </a:lnTo>
                                  <a:lnTo>
                                    <a:pt x="1590" y="163"/>
                                  </a:lnTo>
                                  <a:lnTo>
                                    <a:pt x="1516" y="123"/>
                                  </a:lnTo>
                                  <a:lnTo>
                                    <a:pt x="1440" y="88"/>
                                  </a:lnTo>
                                  <a:lnTo>
                                    <a:pt x="1360" y="59"/>
                                  </a:lnTo>
                                  <a:lnTo>
                                    <a:pt x="1277" y="36"/>
                                  </a:lnTo>
                                  <a:lnTo>
                                    <a:pt x="1191" y="19"/>
                                  </a:lnTo>
                                  <a:lnTo>
                                    <a:pt x="1101" y="8"/>
                                  </a:lnTo>
                                  <a:lnTo>
                                    <a:pt x="1010" y="4"/>
                                  </a:lnTo>
                                  <a:close/>
                                  <a:moveTo>
                                    <a:pt x="1010" y="0"/>
                                  </a:moveTo>
                                  <a:lnTo>
                                    <a:pt x="1102" y="3"/>
                                  </a:lnTo>
                                  <a:lnTo>
                                    <a:pt x="1191" y="14"/>
                                  </a:lnTo>
                                  <a:lnTo>
                                    <a:pt x="1278" y="31"/>
                                  </a:lnTo>
                                  <a:lnTo>
                                    <a:pt x="1361" y="54"/>
                                  </a:lnTo>
                                  <a:lnTo>
                                    <a:pt x="1443" y="84"/>
                                  </a:lnTo>
                                  <a:lnTo>
                                    <a:pt x="1519" y="118"/>
                                  </a:lnTo>
                                  <a:lnTo>
                                    <a:pt x="1593" y="159"/>
                                  </a:lnTo>
                                  <a:lnTo>
                                    <a:pt x="1660" y="204"/>
                                  </a:lnTo>
                                  <a:lnTo>
                                    <a:pt x="1724" y="254"/>
                                  </a:lnTo>
                                  <a:lnTo>
                                    <a:pt x="1781" y="309"/>
                                  </a:lnTo>
                                  <a:lnTo>
                                    <a:pt x="1835" y="368"/>
                                  </a:lnTo>
                                  <a:lnTo>
                                    <a:pt x="1881" y="430"/>
                                  </a:lnTo>
                                  <a:lnTo>
                                    <a:pt x="1922" y="497"/>
                                  </a:lnTo>
                                  <a:lnTo>
                                    <a:pt x="1956" y="566"/>
                                  </a:lnTo>
                                  <a:lnTo>
                                    <a:pt x="1983" y="638"/>
                                  </a:lnTo>
                                  <a:lnTo>
                                    <a:pt x="2003" y="713"/>
                                  </a:lnTo>
                                  <a:lnTo>
                                    <a:pt x="2015" y="791"/>
                                  </a:lnTo>
                                  <a:lnTo>
                                    <a:pt x="2020" y="869"/>
                                  </a:lnTo>
                                  <a:lnTo>
                                    <a:pt x="2015" y="948"/>
                                  </a:lnTo>
                                  <a:lnTo>
                                    <a:pt x="2003" y="1026"/>
                                  </a:lnTo>
                                  <a:lnTo>
                                    <a:pt x="1983" y="1100"/>
                                  </a:lnTo>
                                  <a:lnTo>
                                    <a:pt x="1956" y="1173"/>
                                  </a:lnTo>
                                  <a:lnTo>
                                    <a:pt x="1922" y="1242"/>
                                  </a:lnTo>
                                  <a:lnTo>
                                    <a:pt x="1881" y="1308"/>
                                  </a:lnTo>
                                  <a:lnTo>
                                    <a:pt x="1835" y="1371"/>
                                  </a:lnTo>
                                  <a:lnTo>
                                    <a:pt x="1781" y="1429"/>
                                  </a:lnTo>
                                  <a:lnTo>
                                    <a:pt x="1724" y="1484"/>
                                  </a:lnTo>
                                  <a:lnTo>
                                    <a:pt x="1660" y="1535"/>
                                  </a:lnTo>
                                  <a:lnTo>
                                    <a:pt x="1593" y="1579"/>
                                  </a:lnTo>
                                  <a:lnTo>
                                    <a:pt x="1519" y="1619"/>
                                  </a:lnTo>
                                  <a:lnTo>
                                    <a:pt x="1443" y="1655"/>
                                  </a:lnTo>
                                  <a:lnTo>
                                    <a:pt x="1361" y="1684"/>
                                  </a:lnTo>
                                  <a:lnTo>
                                    <a:pt x="1278" y="1708"/>
                                  </a:lnTo>
                                  <a:lnTo>
                                    <a:pt x="1191" y="1725"/>
                                  </a:lnTo>
                                  <a:lnTo>
                                    <a:pt x="1102" y="1735"/>
                                  </a:lnTo>
                                  <a:lnTo>
                                    <a:pt x="1010" y="1738"/>
                                  </a:lnTo>
                                  <a:lnTo>
                                    <a:pt x="917" y="1735"/>
                                  </a:lnTo>
                                  <a:lnTo>
                                    <a:pt x="829" y="1725"/>
                                  </a:lnTo>
                                  <a:lnTo>
                                    <a:pt x="741" y="1708"/>
                                  </a:lnTo>
                                  <a:lnTo>
                                    <a:pt x="658" y="1684"/>
                                  </a:lnTo>
                                  <a:lnTo>
                                    <a:pt x="576" y="1655"/>
                                  </a:lnTo>
                                  <a:lnTo>
                                    <a:pt x="500" y="1619"/>
                                  </a:lnTo>
                                  <a:lnTo>
                                    <a:pt x="427" y="1579"/>
                                  </a:lnTo>
                                  <a:lnTo>
                                    <a:pt x="359" y="1535"/>
                                  </a:lnTo>
                                  <a:lnTo>
                                    <a:pt x="296" y="1484"/>
                                  </a:lnTo>
                                  <a:lnTo>
                                    <a:pt x="238" y="1429"/>
                                  </a:lnTo>
                                  <a:lnTo>
                                    <a:pt x="184" y="1371"/>
                                  </a:lnTo>
                                  <a:lnTo>
                                    <a:pt x="138" y="1308"/>
                                  </a:lnTo>
                                  <a:lnTo>
                                    <a:pt x="97" y="1242"/>
                                  </a:lnTo>
                                  <a:lnTo>
                                    <a:pt x="63" y="1173"/>
                                  </a:lnTo>
                                  <a:lnTo>
                                    <a:pt x="36" y="1100"/>
                                  </a:lnTo>
                                  <a:lnTo>
                                    <a:pt x="17" y="1026"/>
                                  </a:lnTo>
                                  <a:lnTo>
                                    <a:pt x="4" y="948"/>
                                  </a:lnTo>
                                  <a:lnTo>
                                    <a:pt x="0" y="869"/>
                                  </a:lnTo>
                                  <a:lnTo>
                                    <a:pt x="4" y="791"/>
                                  </a:lnTo>
                                  <a:lnTo>
                                    <a:pt x="17" y="713"/>
                                  </a:lnTo>
                                  <a:lnTo>
                                    <a:pt x="36" y="638"/>
                                  </a:lnTo>
                                  <a:lnTo>
                                    <a:pt x="63" y="566"/>
                                  </a:lnTo>
                                  <a:lnTo>
                                    <a:pt x="97" y="497"/>
                                  </a:lnTo>
                                  <a:lnTo>
                                    <a:pt x="138" y="430"/>
                                  </a:lnTo>
                                  <a:lnTo>
                                    <a:pt x="184" y="368"/>
                                  </a:lnTo>
                                  <a:lnTo>
                                    <a:pt x="238" y="309"/>
                                  </a:lnTo>
                                  <a:lnTo>
                                    <a:pt x="296" y="254"/>
                                  </a:lnTo>
                                  <a:lnTo>
                                    <a:pt x="359" y="204"/>
                                  </a:lnTo>
                                  <a:lnTo>
                                    <a:pt x="427" y="159"/>
                                  </a:lnTo>
                                  <a:lnTo>
                                    <a:pt x="500" y="118"/>
                                  </a:lnTo>
                                  <a:lnTo>
                                    <a:pt x="576" y="84"/>
                                  </a:lnTo>
                                  <a:lnTo>
                                    <a:pt x="658" y="54"/>
                                  </a:lnTo>
                                  <a:lnTo>
                                    <a:pt x="741" y="31"/>
                                  </a:lnTo>
                                  <a:lnTo>
                                    <a:pt x="829" y="14"/>
                                  </a:lnTo>
                                  <a:lnTo>
                                    <a:pt x="917" y="3"/>
                                  </a:lnTo>
                                  <a:lnTo>
                                    <a:pt x="1010" y="0"/>
                                  </a:lnTo>
                                  <a:close/>
                                </a:path>
                              </a:pathLst>
                            </a:custGeom>
                            <a:solidFill>
                              <a:srgbClr val="FFD93E"/>
                            </a:solidFill>
                            <a:ln>
                              <a:noFill/>
                            </a:ln>
                            <a:extLst>
                              <a:ext uri="{91240B29-F687-4F45-9708-019B960494DF}">
                                <a14:hiddenLine xmlns:a14="http://schemas.microsoft.com/office/drawing/2010/main" w="0">
                                  <a:solidFill>
                                    <a:srgbClr val="FFD93E"/>
                                  </a:solidFill>
                                  <a:prstDash val="solid"/>
                                  <a:round/>
                                  <a:headEnd/>
                                  <a:tailEnd/>
                                </a14:hiddenLine>
                              </a:ext>
                            </a:extLst>
                          </wps:spPr>
                          <wps:bodyPr rot="0" vert="horz" wrap="square" lIns="91440" tIns="45720" rIns="91440" bIns="45720" anchor="t" anchorCtr="0" upright="1">
                            <a:noAutofit/>
                          </wps:bodyPr>
                        </wps:wsp>
                        <wps:wsp>
                          <wps:cNvPr id="840" name="Freeform 553"/>
                          <wps:cNvSpPr>
                            <a:spLocks noEditPoints="1"/>
                          </wps:cNvSpPr>
                          <wps:spPr bwMode="auto">
                            <a:xfrm>
                              <a:off x="1152" y="135"/>
                              <a:ext cx="1014" cy="874"/>
                            </a:xfrm>
                            <a:custGeom>
                              <a:avLst/>
                              <a:gdLst>
                                <a:gd name="T0" fmla="*/ 833 w 2028"/>
                                <a:gd name="T1" fmla="*/ 18 h 1747"/>
                                <a:gd name="T2" fmla="*/ 580 w 2028"/>
                                <a:gd name="T3" fmla="*/ 88 h 1747"/>
                                <a:gd name="T4" fmla="*/ 363 w 2028"/>
                                <a:gd name="T5" fmla="*/ 208 h 1747"/>
                                <a:gd name="T6" fmla="*/ 188 w 2028"/>
                                <a:gd name="T7" fmla="*/ 372 h 1747"/>
                                <a:gd name="T8" fmla="*/ 67 w 2028"/>
                                <a:gd name="T9" fmla="*/ 570 h 1747"/>
                                <a:gd name="T10" fmla="*/ 8 w 2028"/>
                                <a:gd name="T11" fmla="*/ 795 h 1747"/>
                                <a:gd name="T12" fmla="*/ 21 w 2028"/>
                                <a:gd name="T13" fmla="*/ 1030 h 1747"/>
                                <a:gd name="T14" fmla="*/ 101 w 2028"/>
                                <a:gd name="T15" fmla="*/ 1246 h 1747"/>
                                <a:gd name="T16" fmla="*/ 242 w 2028"/>
                                <a:gd name="T17" fmla="*/ 1433 h 1747"/>
                                <a:gd name="T18" fmla="*/ 431 w 2028"/>
                                <a:gd name="T19" fmla="*/ 1583 h 1747"/>
                                <a:gd name="T20" fmla="*/ 662 w 2028"/>
                                <a:gd name="T21" fmla="*/ 1688 h 1747"/>
                                <a:gd name="T22" fmla="*/ 921 w 2028"/>
                                <a:gd name="T23" fmla="*/ 1739 h 1747"/>
                                <a:gd name="T24" fmla="*/ 1195 w 2028"/>
                                <a:gd name="T25" fmla="*/ 1729 h 1747"/>
                                <a:gd name="T26" fmla="*/ 1447 w 2028"/>
                                <a:gd name="T27" fmla="*/ 1659 h 1747"/>
                                <a:gd name="T28" fmla="*/ 1664 w 2028"/>
                                <a:gd name="T29" fmla="*/ 1539 h 1747"/>
                                <a:gd name="T30" fmla="*/ 1839 w 2028"/>
                                <a:gd name="T31" fmla="*/ 1375 h 1747"/>
                                <a:gd name="T32" fmla="*/ 1960 w 2028"/>
                                <a:gd name="T33" fmla="*/ 1177 h 1747"/>
                                <a:gd name="T34" fmla="*/ 2019 w 2028"/>
                                <a:gd name="T35" fmla="*/ 952 h 1747"/>
                                <a:gd name="T36" fmla="*/ 2007 w 2028"/>
                                <a:gd name="T37" fmla="*/ 717 h 1747"/>
                                <a:gd name="T38" fmla="*/ 1926 w 2028"/>
                                <a:gd name="T39" fmla="*/ 501 h 1747"/>
                                <a:gd name="T40" fmla="*/ 1785 w 2028"/>
                                <a:gd name="T41" fmla="*/ 313 h 1747"/>
                                <a:gd name="T42" fmla="*/ 1597 w 2028"/>
                                <a:gd name="T43" fmla="*/ 163 h 1747"/>
                                <a:gd name="T44" fmla="*/ 1365 w 2028"/>
                                <a:gd name="T45" fmla="*/ 58 h 1747"/>
                                <a:gd name="T46" fmla="*/ 1106 w 2028"/>
                                <a:gd name="T47" fmla="*/ 7 h 1747"/>
                                <a:gd name="T48" fmla="*/ 1106 w 2028"/>
                                <a:gd name="T49" fmla="*/ 3 h 1747"/>
                                <a:gd name="T50" fmla="*/ 1368 w 2028"/>
                                <a:gd name="T51" fmla="*/ 54 h 1747"/>
                                <a:gd name="T52" fmla="*/ 1599 w 2028"/>
                                <a:gd name="T53" fmla="*/ 160 h 1747"/>
                                <a:gd name="T54" fmla="*/ 1790 w 2028"/>
                                <a:gd name="T55" fmla="*/ 310 h 1747"/>
                                <a:gd name="T56" fmla="*/ 1931 w 2028"/>
                                <a:gd name="T57" fmla="*/ 498 h 1747"/>
                                <a:gd name="T58" fmla="*/ 2012 w 2028"/>
                                <a:gd name="T59" fmla="*/ 716 h 1747"/>
                                <a:gd name="T60" fmla="*/ 2025 w 2028"/>
                                <a:gd name="T61" fmla="*/ 952 h 1747"/>
                                <a:gd name="T62" fmla="*/ 1964 w 2028"/>
                                <a:gd name="T63" fmla="*/ 1178 h 1747"/>
                                <a:gd name="T64" fmla="*/ 1843 w 2028"/>
                                <a:gd name="T65" fmla="*/ 1377 h 1747"/>
                                <a:gd name="T66" fmla="*/ 1667 w 2028"/>
                                <a:gd name="T67" fmla="*/ 1542 h 1747"/>
                                <a:gd name="T68" fmla="*/ 1449 w 2028"/>
                                <a:gd name="T69" fmla="*/ 1664 h 1747"/>
                                <a:gd name="T70" fmla="*/ 1196 w 2028"/>
                                <a:gd name="T71" fmla="*/ 1733 h 1747"/>
                                <a:gd name="T72" fmla="*/ 921 w 2028"/>
                                <a:gd name="T73" fmla="*/ 1744 h 1747"/>
                                <a:gd name="T74" fmla="*/ 659 w 2028"/>
                                <a:gd name="T75" fmla="*/ 1693 h 1747"/>
                                <a:gd name="T76" fmla="*/ 428 w 2028"/>
                                <a:gd name="T77" fmla="*/ 1587 h 1747"/>
                                <a:gd name="T78" fmla="*/ 238 w 2028"/>
                                <a:gd name="T79" fmla="*/ 1437 h 1747"/>
                                <a:gd name="T80" fmla="*/ 97 w 2028"/>
                                <a:gd name="T81" fmla="*/ 1248 h 1747"/>
                                <a:gd name="T82" fmla="*/ 15 w 2028"/>
                                <a:gd name="T83" fmla="*/ 1030 h 1747"/>
                                <a:gd name="T84" fmla="*/ 2 w 2028"/>
                                <a:gd name="T85" fmla="*/ 793 h 1747"/>
                                <a:gd name="T86" fmla="*/ 63 w 2028"/>
                                <a:gd name="T87" fmla="*/ 569 h 1747"/>
                                <a:gd name="T88" fmla="*/ 184 w 2028"/>
                                <a:gd name="T89" fmla="*/ 370 h 1747"/>
                                <a:gd name="T90" fmla="*/ 360 w 2028"/>
                                <a:gd name="T91" fmla="*/ 205 h 1747"/>
                                <a:gd name="T92" fmla="*/ 579 w 2028"/>
                                <a:gd name="T93" fmla="*/ 83 h 1747"/>
                                <a:gd name="T94" fmla="*/ 831 w 2028"/>
                                <a:gd name="T95" fmla="*/ 14 h 1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28" h="1747">
                                  <a:moveTo>
                                    <a:pt x="1014" y="4"/>
                                  </a:moveTo>
                                  <a:lnTo>
                                    <a:pt x="921" y="7"/>
                                  </a:lnTo>
                                  <a:lnTo>
                                    <a:pt x="833" y="18"/>
                                  </a:lnTo>
                                  <a:lnTo>
                                    <a:pt x="745" y="35"/>
                                  </a:lnTo>
                                  <a:lnTo>
                                    <a:pt x="662" y="58"/>
                                  </a:lnTo>
                                  <a:lnTo>
                                    <a:pt x="580" y="88"/>
                                  </a:lnTo>
                                  <a:lnTo>
                                    <a:pt x="504" y="122"/>
                                  </a:lnTo>
                                  <a:lnTo>
                                    <a:pt x="431" y="163"/>
                                  </a:lnTo>
                                  <a:lnTo>
                                    <a:pt x="363" y="208"/>
                                  </a:lnTo>
                                  <a:lnTo>
                                    <a:pt x="300" y="258"/>
                                  </a:lnTo>
                                  <a:lnTo>
                                    <a:pt x="242" y="313"/>
                                  </a:lnTo>
                                  <a:lnTo>
                                    <a:pt x="188" y="372"/>
                                  </a:lnTo>
                                  <a:lnTo>
                                    <a:pt x="142" y="434"/>
                                  </a:lnTo>
                                  <a:lnTo>
                                    <a:pt x="101" y="501"/>
                                  </a:lnTo>
                                  <a:lnTo>
                                    <a:pt x="67" y="570"/>
                                  </a:lnTo>
                                  <a:lnTo>
                                    <a:pt x="40" y="642"/>
                                  </a:lnTo>
                                  <a:lnTo>
                                    <a:pt x="21" y="717"/>
                                  </a:lnTo>
                                  <a:lnTo>
                                    <a:pt x="8" y="795"/>
                                  </a:lnTo>
                                  <a:lnTo>
                                    <a:pt x="4" y="873"/>
                                  </a:lnTo>
                                  <a:lnTo>
                                    <a:pt x="8" y="952"/>
                                  </a:lnTo>
                                  <a:lnTo>
                                    <a:pt x="21" y="1030"/>
                                  </a:lnTo>
                                  <a:lnTo>
                                    <a:pt x="40" y="1104"/>
                                  </a:lnTo>
                                  <a:lnTo>
                                    <a:pt x="67" y="1177"/>
                                  </a:lnTo>
                                  <a:lnTo>
                                    <a:pt x="101" y="1246"/>
                                  </a:lnTo>
                                  <a:lnTo>
                                    <a:pt x="142" y="1312"/>
                                  </a:lnTo>
                                  <a:lnTo>
                                    <a:pt x="188" y="1375"/>
                                  </a:lnTo>
                                  <a:lnTo>
                                    <a:pt x="242" y="1433"/>
                                  </a:lnTo>
                                  <a:lnTo>
                                    <a:pt x="300" y="1488"/>
                                  </a:lnTo>
                                  <a:lnTo>
                                    <a:pt x="363" y="1539"/>
                                  </a:lnTo>
                                  <a:lnTo>
                                    <a:pt x="431" y="1583"/>
                                  </a:lnTo>
                                  <a:lnTo>
                                    <a:pt x="504" y="1623"/>
                                  </a:lnTo>
                                  <a:lnTo>
                                    <a:pt x="580" y="1659"/>
                                  </a:lnTo>
                                  <a:lnTo>
                                    <a:pt x="662" y="1688"/>
                                  </a:lnTo>
                                  <a:lnTo>
                                    <a:pt x="745" y="1712"/>
                                  </a:lnTo>
                                  <a:lnTo>
                                    <a:pt x="833" y="1729"/>
                                  </a:lnTo>
                                  <a:lnTo>
                                    <a:pt x="921" y="1739"/>
                                  </a:lnTo>
                                  <a:lnTo>
                                    <a:pt x="1014" y="1742"/>
                                  </a:lnTo>
                                  <a:lnTo>
                                    <a:pt x="1106" y="1739"/>
                                  </a:lnTo>
                                  <a:lnTo>
                                    <a:pt x="1195" y="1729"/>
                                  </a:lnTo>
                                  <a:lnTo>
                                    <a:pt x="1282" y="1712"/>
                                  </a:lnTo>
                                  <a:lnTo>
                                    <a:pt x="1365" y="1688"/>
                                  </a:lnTo>
                                  <a:lnTo>
                                    <a:pt x="1447" y="1659"/>
                                  </a:lnTo>
                                  <a:lnTo>
                                    <a:pt x="1523" y="1623"/>
                                  </a:lnTo>
                                  <a:lnTo>
                                    <a:pt x="1597" y="1583"/>
                                  </a:lnTo>
                                  <a:lnTo>
                                    <a:pt x="1664" y="1539"/>
                                  </a:lnTo>
                                  <a:lnTo>
                                    <a:pt x="1728" y="1488"/>
                                  </a:lnTo>
                                  <a:lnTo>
                                    <a:pt x="1785" y="1433"/>
                                  </a:lnTo>
                                  <a:lnTo>
                                    <a:pt x="1839" y="1375"/>
                                  </a:lnTo>
                                  <a:lnTo>
                                    <a:pt x="1885" y="1312"/>
                                  </a:lnTo>
                                  <a:lnTo>
                                    <a:pt x="1926" y="1246"/>
                                  </a:lnTo>
                                  <a:lnTo>
                                    <a:pt x="1960" y="1177"/>
                                  </a:lnTo>
                                  <a:lnTo>
                                    <a:pt x="1987" y="1104"/>
                                  </a:lnTo>
                                  <a:lnTo>
                                    <a:pt x="2007" y="1030"/>
                                  </a:lnTo>
                                  <a:lnTo>
                                    <a:pt x="2019" y="952"/>
                                  </a:lnTo>
                                  <a:lnTo>
                                    <a:pt x="2024" y="873"/>
                                  </a:lnTo>
                                  <a:lnTo>
                                    <a:pt x="2019" y="795"/>
                                  </a:lnTo>
                                  <a:lnTo>
                                    <a:pt x="2007" y="717"/>
                                  </a:lnTo>
                                  <a:lnTo>
                                    <a:pt x="1987" y="642"/>
                                  </a:lnTo>
                                  <a:lnTo>
                                    <a:pt x="1960" y="570"/>
                                  </a:lnTo>
                                  <a:lnTo>
                                    <a:pt x="1926" y="501"/>
                                  </a:lnTo>
                                  <a:lnTo>
                                    <a:pt x="1885" y="434"/>
                                  </a:lnTo>
                                  <a:lnTo>
                                    <a:pt x="1839" y="372"/>
                                  </a:lnTo>
                                  <a:lnTo>
                                    <a:pt x="1785" y="313"/>
                                  </a:lnTo>
                                  <a:lnTo>
                                    <a:pt x="1728" y="258"/>
                                  </a:lnTo>
                                  <a:lnTo>
                                    <a:pt x="1664" y="208"/>
                                  </a:lnTo>
                                  <a:lnTo>
                                    <a:pt x="1597" y="163"/>
                                  </a:lnTo>
                                  <a:lnTo>
                                    <a:pt x="1523" y="122"/>
                                  </a:lnTo>
                                  <a:lnTo>
                                    <a:pt x="1447" y="88"/>
                                  </a:lnTo>
                                  <a:lnTo>
                                    <a:pt x="1365" y="58"/>
                                  </a:lnTo>
                                  <a:lnTo>
                                    <a:pt x="1282" y="35"/>
                                  </a:lnTo>
                                  <a:lnTo>
                                    <a:pt x="1195" y="18"/>
                                  </a:lnTo>
                                  <a:lnTo>
                                    <a:pt x="1106" y="7"/>
                                  </a:lnTo>
                                  <a:lnTo>
                                    <a:pt x="1014" y="4"/>
                                  </a:lnTo>
                                  <a:close/>
                                  <a:moveTo>
                                    <a:pt x="1014" y="0"/>
                                  </a:moveTo>
                                  <a:lnTo>
                                    <a:pt x="1106" y="3"/>
                                  </a:lnTo>
                                  <a:lnTo>
                                    <a:pt x="1196" y="14"/>
                                  </a:lnTo>
                                  <a:lnTo>
                                    <a:pt x="1284" y="31"/>
                                  </a:lnTo>
                                  <a:lnTo>
                                    <a:pt x="1368" y="54"/>
                                  </a:lnTo>
                                  <a:lnTo>
                                    <a:pt x="1449" y="83"/>
                                  </a:lnTo>
                                  <a:lnTo>
                                    <a:pt x="1526" y="119"/>
                                  </a:lnTo>
                                  <a:lnTo>
                                    <a:pt x="1599" y="160"/>
                                  </a:lnTo>
                                  <a:lnTo>
                                    <a:pt x="1667" y="205"/>
                                  </a:lnTo>
                                  <a:lnTo>
                                    <a:pt x="1732" y="256"/>
                                  </a:lnTo>
                                  <a:lnTo>
                                    <a:pt x="1790" y="310"/>
                                  </a:lnTo>
                                  <a:lnTo>
                                    <a:pt x="1843" y="370"/>
                                  </a:lnTo>
                                  <a:lnTo>
                                    <a:pt x="1890" y="433"/>
                                  </a:lnTo>
                                  <a:lnTo>
                                    <a:pt x="1931" y="498"/>
                                  </a:lnTo>
                                  <a:lnTo>
                                    <a:pt x="1964" y="569"/>
                                  </a:lnTo>
                                  <a:lnTo>
                                    <a:pt x="1993" y="642"/>
                                  </a:lnTo>
                                  <a:lnTo>
                                    <a:pt x="2012" y="716"/>
                                  </a:lnTo>
                                  <a:lnTo>
                                    <a:pt x="2025" y="793"/>
                                  </a:lnTo>
                                  <a:lnTo>
                                    <a:pt x="2028" y="873"/>
                                  </a:lnTo>
                                  <a:lnTo>
                                    <a:pt x="2025" y="952"/>
                                  </a:lnTo>
                                  <a:lnTo>
                                    <a:pt x="2012" y="1030"/>
                                  </a:lnTo>
                                  <a:lnTo>
                                    <a:pt x="1993" y="1105"/>
                                  </a:lnTo>
                                  <a:lnTo>
                                    <a:pt x="1964" y="1178"/>
                                  </a:lnTo>
                                  <a:lnTo>
                                    <a:pt x="1931" y="1248"/>
                                  </a:lnTo>
                                  <a:lnTo>
                                    <a:pt x="1890" y="1314"/>
                                  </a:lnTo>
                                  <a:lnTo>
                                    <a:pt x="1843" y="1377"/>
                                  </a:lnTo>
                                  <a:lnTo>
                                    <a:pt x="1790" y="1437"/>
                                  </a:lnTo>
                                  <a:lnTo>
                                    <a:pt x="1732" y="1491"/>
                                  </a:lnTo>
                                  <a:lnTo>
                                    <a:pt x="1667" y="1542"/>
                                  </a:lnTo>
                                  <a:lnTo>
                                    <a:pt x="1599" y="1587"/>
                                  </a:lnTo>
                                  <a:lnTo>
                                    <a:pt x="1526" y="1628"/>
                                  </a:lnTo>
                                  <a:lnTo>
                                    <a:pt x="1449" y="1664"/>
                                  </a:lnTo>
                                  <a:lnTo>
                                    <a:pt x="1368" y="1693"/>
                                  </a:lnTo>
                                  <a:lnTo>
                                    <a:pt x="1284" y="1716"/>
                                  </a:lnTo>
                                  <a:lnTo>
                                    <a:pt x="1196" y="1733"/>
                                  </a:lnTo>
                                  <a:lnTo>
                                    <a:pt x="1106" y="1744"/>
                                  </a:lnTo>
                                  <a:lnTo>
                                    <a:pt x="1014" y="1747"/>
                                  </a:lnTo>
                                  <a:lnTo>
                                    <a:pt x="921" y="1744"/>
                                  </a:lnTo>
                                  <a:lnTo>
                                    <a:pt x="831" y="1733"/>
                                  </a:lnTo>
                                  <a:lnTo>
                                    <a:pt x="744" y="1716"/>
                                  </a:lnTo>
                                  <a:lnTo>
                                    <a:pt x="659" y="1693"/>
                                  </a:lnTo>
                                  <a:lnTo>
                                    <a:pt x="579" y="1664"/>
                                  </a:lnTo>
                                  <a:lnTo>
                                    <a:pt x="501" y="1628"/>
                                  </a:lnTo>
                                  <a:lnTo>
                                    <a:pt x="428" y="1587"/>
                                  </a:lnTo>
                                  <a:lnTo>
                                    <a:pt x="360" y="1542"/>
                                  </a:lnTo>
                                  <a:lnTo>
                                    <a:pt x="296" y="1491"/>
                                  </a:lnTo>
                                  <a:lnTo>
                                    <a:pt x="238" y="1437"/>
                                  </a:lnTo>
                                  <a:lnTo>
                                    <a:pt x="184" y="1377"/>
                                  </a:lnTo>
                                  <a:lnTo>
                                    <a:pt x="138" y="1314"/>
                                  </a:lnTo>
                                  <a:lnTo>
                                    <a:pt x="97" y="1248"/>
                                  </a:lnTo>
                                  <a:lnTo>
                                    <a:pt x="63" y="1178"/>
                                  </a:lnTo>
                                  <a:lnTo>
                                    <a:pt x="35" y="1105"/>
                                  </a:lnTo>
                                  <a:lnTo>
                                    <a:pt x="15" y="1030"/>
                                  </a:lnTo>
                                  <a:lnTo>
                                    <a:pt x="2" y="952"/>
                                  </a:lnTo>
                                  <a:lnTo>
                                    <a:pt x="0" y="873"/>
                                  </a:lnTo>
                                  <a:lnTo>
                                    <a:pt x="2" y="793"/>
                                  </a:lnTo>
                                  <a:lnTo>
                                    <a:pt x="15" y="716"/>
                                  </a:lnTo>
                                  <a:lnTo>
                                    <a:pt x="35" y="642"/>
                                  </a:lnTo>
                                  <a:lnTo>
                                    <a:pt x="63" y="569"/>
                                  </a:lnTo>
                                  <a:lnTo>
                                    <a:pt x="97" y="498"/>
                                  </a:lnTo>
                                  <a:lnTo>
                                    <a:pt x="138" y="433"/>
                                  </a:lnTo>
                                  <a:lnTo>
                                    <a:pt x="184" y="370"/>
                                  </a:lnTo>
                                  <a:lnTo>
                                    <a:pt x="238" y="310"/>
                                  </a:lnTo>
                                  <a:lnTo>
                                    <a:pt x="296" y="256"/>
                                  </a:lnTo>
                                  <a:lnTo>
                                    <a:pt x="360" y="205"/>
                                  </a:lnTo>
                                  <a:lnTo>
                                    <a:pt x="428" y="160"/>
                                  </a:lnTo>
                                  <a:lnTo>
                                    <a:pt x="501" y="119"/>
                                  </a:lnTo>
                                  <a:lnTo>
                                    <a:pt x="579" y="83"/>
                                  </a:lnTo>
                                  <a:lnTo>
                                    <a:pt x="659" y="54"/>
                                  </a:lnTo>
                                  <a:lnTo>
                                    <a:pt x="744" y="31"/>
                                  </a:lnTo>
                                  <a:lnTo>
                                    <a:pt x="831" y="14"/>
                                  </a:lnTo>
                                  <a:lnTo>
                                    <a:pt x="921" y="3"/>
                                  </a:lnTo>
                                  <a:lnTo>
                                    <a:pt x="1014" y="0"/>
                                  </a:lnTo>
                                  <a:close/>
                                </a:path>
                              </a:pathLst>
                            </a:custGeom>
                            <a:solidFill>
                              <a:srgbClr val="FFD83D"/>
                            </a:solidFill>
                            <a:ln>
                              <a:noFill/>
                            </a:ln>
                            <a:extLst>
                              <a:ext uri="{91240B29-F687-4F45-9708-019B960494DF}">
                                <a14:hiddenLine xmlns:a14="http://schemas.microsoft.com/office/drawing/2010/main" w="0">
                                  <a:solidFill>
                                    <a:srgbClr val="FFD83D"/>
                                  </a:solidFill>
                                  <a:prstDash val="solid"/>
                                  <a:round/>
                                  <a:headEnd/>
                                  <a:tailEnd/>
                                </a14:hiddenLine>
                              </a:ext>
                            </a:extLst>
                          </wps:spPr>
                          <wps:bodyPr rot="0" vert="horz" wrap="square" lIns="91440" tIns="45720" rIns="91440" bIns="45720" anchor="t" anchorCtr="0" upright="1">
                            <a:noAutofit/>
                          </wps:bodyPr>
                        </wps:wsp>
                        <wps:wsp>
                          <wps:cNvPr id="841" name="Freeform 554"/>
                          <wps:cNvSpPr>
                            <a:spLocks noEditPoints="1"/>
                          </wps:cNvSpPr>
                          <wps:spPr bwMode="auto">
                            <a:xfrm>
                              <a:off x="1149" y="133"/>
                              <a:ext cx="1020" cy="879"/>
                            </a:xfrm>
                            <a:custGeom>
                              <a:avLst/>
                              <a:gdLst>
                                <a:gd name="T0" fmla="*/ 837 w 2039"/>
                                <a:gd name="T1" fmla="*/ 19 h 1757"/>
                                <a:gd name="T2" fmla="*/ 585 w 2039"/>
                                <a:gd name="T3" fmla="*/ 88 h 1757"/>
                                <a:gd name="T4" fmla="*/ 366 w 2039"/>
                                <a:gd name="T5" fmla="*/ 210 h 1757"/>
                                <a:gd name="T6" fmla="*/ 190 w 2039"/>
                                <a:gd name="T7" fmla="*/ 375 h 1757"/>
                                <a:gd name="T8" fmla="*/ 69 w 2039"/>
                                <a:gd name="T9" fmla="*/ 574 h 1757"/>
                                <a:gd name="T10" fmla="*/ 8 w 2039"/>
                                <a:gd name="T11" fmla="*/ 798 h 1757"/>
                                <a:gd name="T12" fmla="*/ 21 w 2039"/>
                                <a:gd name="T13" fmla="*/ 1035 h 1757"/>
                                <a:gd name="T14" fmla="*/ 103 w 2039"/>
                                <a:gd name="T15" fmla="*/ 1253 h 1757"/>
                                <a:gd name="T16" fmla="*/ 244 w 2039"/>
                                <a:gd name="T17" fmla="*/ 1442 h 1757"/>
                                <a:gd name="T18" fmla="*/ 434 w 2039"/>
                                <a:gd name="T19" fmla="*/ 1592 h 1757"/>
                                <a:gd name="T20" fmla="*/ 665 w 2039"/>
                                <a:gd name="T21" fmla="*/ 1698 h 1757"/>
                                <a:gd name="T22" fmla="*/ 927 w 2039"/>
                                <a:gd name="T23" fmla="*/ 1749 h 1757"/>
                                <a:gd name="T24" fmla="*/ 1202 w 2039"/>
                                <a:gd name="T25" fmla="*/ 1738 h 1757"/>
                                <a:gd name="T26" fmla="*/ 1455 w 2039"/>
                                <a:gd name="T27" fmla="*/ 1669 h 1757"/>
                                <a:gd name="T28" fmla="*/ 1673 w 2039"/>
                                <a:gd name="T29" fmla="*/ 1547 h 1757"/>
                                <a:gd name="T30" fmla="*/ 1849 w 2039"/>
                                <a:gd name="T31" fmla="*/ 1382 h 1757"/>
                                <a:gd name="T32" fmla="*/ 1970 w 2039"/>
                                <a:gd name="T33" fmla="*/ 1183 h 1757"/>
                                <a:gd name="T34" fmla="*/ 2031 w 2039"/>
                                <a:gd name="T35" fmla="*/ 957 h 1757"/>
                                <a:gd name="T36" fmla="*/ 2018 w 2039"/>
                                <a:gd name="T37" fmla="*/ 721 h 1757"/>
                                <a:gd name="T38" fmla="*/ 1937 w 2039"/>
                                <a:gd name="T39" fmla="*/ 503 h 1757"/>
                                <a:gd name="T40" fmla="*/ 1796 w 2039"/>
                                <a:gd name="T41" fmla="*/ 315 h 1757"/>
                                <a:gd name="T42" fmla="*/ 1605 w 2039"/>
                                <a:gd name="T43" fmla="*/ 165 h 1757"/>
                                <a:gd name="T44" fmla="*/ 1374 w 2039"/>
                                <a:gd name="T45" fmla="*/ 59 h 1757"/>
                                <a:gd name="T46" fmla="*/ 1112 w 2039"/>
                                <a:gd name="T47" fmla="*/ 8 h 1757"/>
                                <a:gd name="T48" fmla="*/ 1112 w 2039"/>
                                <a:gd name="T49" fmla="*/ 3 h 1757"/>
                                <a:gd name="T50" fmla="*/ 1376 w 2039"/>
                                <a:gd name="T51" fmla="*/ 56 h 1757"/>
                                <a:gd name="T52" fmla="*/ 1608 w 2039"/>
                                <a:gd name="T53" fmla="*/ 161 h 1757"/>
                                <a:gd name="T54" fmla="*/ 1800 w 2039"/>
                                <a:gd name="T55" fmla="*/ 313 h 1757"/>
                                <a:gd name="T56" fmla="*/ 1941 w 2039"/>
                                <a:gd name="T57" fmla="*/ 502 h 1757"/>
                                <a:gd name="T58" fmla="*/ 2023 w 2039"/>
                                <a:gd name="T59" fmla="*/ 721 h 1757"/>
                                <a:gd name="T60" fmla="*/ 2035 w 2039"/>
                                <a:gd name="T61" fmla="*/ 959 h 1757"/>
                                <a:gd name="T62" fmla="*/ 1976 w 2039"/>
                                <a:gd name="T63" fmla="*/ 1184 h 1757"/>
                                <a:gd name="T64" fmla="*/ 1853 w 2039"/>
                                <a:gd name="T65" fmla="*/ 1385 h 1757"/>
                                <a:gd name="T66" fmla="*/ 1677 w 2039"/>
                                <a:gd name="T67" fmla="*/ 1550 h 1757"/>
                                <a:gd name="T68" fmla="*/ 1457 w 2039"/>
                                <a:gd name="T69" fmla="*/ 1672 h 1757"/>
                                <a:gd name="T70" fmla="*/ 1204 w 2039"/>
                                <a:gd name="T71" fmla="*/ 1743 h 1757"/>
                                <a:gd name="T72" fmla="*/ 927 w 2039"/>
                                <a:gd name="T73" fmla="*/ 1753 h 1757"/>
                                <a:gd name="T74" fmla="*/ 664 w 2039"/>
                                <a:gd name="T75" fmla="*/ 1701 h 1757"/>
                                <a:gd name="T76" fmla="*/ 431 w 2039"/>
                                <a:gd name="T77" fmla="*/ 1596 h 1757"/>
                                <a:gd name="T78" fmla="*/ 240 w 2039"/>
                                <a:gd name="T79" fmla="*/ 1444 h 1757"/>
                                <a:gd name="T80" fmla="*/ 99 w 2039"/>
                                <a:gd name="T81" fmla="*/ 1255 h 1757"/>
                                <a:gd name="T82" fmla="*/ 17 w 2039"/>
                                <a:gd name="T83" fmla="*/ 1036 h 1757"/>
                                <a:gd name="T84" fmla="*/ 4 w 2039"/>
                                <a:gd name="T85" fmla="*/ 798 h 1757"/>
                                <a:gd name="T86" fmla="*/ 63 w 2039"/>
                                <a:gd name="T87" fmla="*/ 571 h 1757"/>
                                <a:gd name="T88" fmla="*/ 186 w 2039"/>
                                <a:gd name="T89" fmla="*/ 372 h 1757"/>
                                <a:gd name="T90" fmla="*/ 362 w 2039"/>
                                <a:gd name="T91" fmla="*/ 206 h 1757"/>
                                <a:gd name="T92" fmla="*/ 582 w 2039"/>
                                <a:gd name="T93" fmla="*/ 85 h 1757"/>
                                <a:gd name="T94" fmla="*/ 836 w 2039"/>
                                <a:gd name="T95" fmla="*/ 14 h 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39" h="1757">
                                  <a:moveTo>
                                    <a:pt x="1020" y="5"/>
                                  </a:moveTo>
                                  <a:lnTo>
                                    <a:pt x="927" y="8"/>
                                  </a:lnTo>
                                  <a:lnTo>
                                    <a:pt x="837" y="19"/>
                                  </a:lnTo>
                                  <a:lnTo>
                                    <a:pt x="750" y="36"/>
                                  </a:lnTo>
                                  <a:lnTo>
                                    <a:pt x="665" y="59"/>
                                  </a:lnTo>
                                  <a:lnTo>
                                    <a:pt x="585" y="88"/>
                                  </a:lnTo>
                                  <a:lnTo>
                                    <a:pt x="507" y="124"/>
                                  </a:lnTo>
                                  <a:lnTo>
                                    <a:pt x="434" y="165"/>
                                  </a:lnTo>
                                  <a:lnTo>
                                    <a:pt x="366" y="210"/>
                                  </a:lnTo>
                                  <a:lnTo>
                                    <a:pt x="302" y="261"/>
                                  </a:lnTo>
                                  <a:lnTo>
                                    <a:pt x="244" y="315"/>
                                  </a:lnTo>
                                  <a:lnTo>
                                    <a:pt x="190" y="375"/>
                                  </a:lnTo>
                                  <a:lnTo>
                                    <a:pt x="144" y="438"/>
                                  </a:lnTo>
                                  <a:lnTo>
                                    <a:pt x="103" y="503"/>
                                  </a:lnTo>
                                  <a:lnTo>
                                    <a:pt x="69" y="574"/>
                                  </a:lnTo>
                                  <a:lnTo>
                                    <a:pt x="41" y="647"/>
                                  </a:lnTo>
                                  <a:lnTo>
                                    <a:pt x="21" y="721"/>
                                  </a:lnTo>
                                  <a:lnTo>
                                    <a:pt x="8" y="798"/>
                                  </a:lnTo>
                                  <a:lnTo>
                                    <a:pt x="6" y="878"/>
                                  </a:lnTo>
                                  <a:lnTo>
                                    <a:pt x="8" y="957"/>
                                  </a:lnTo>
                                  <a:lnTo>
                                    <a:pt x="21" y="1035"/>
                                  </a:lnTo>
                                  <a:lnTo>
                                    <a:pt x="41" y="1110"/>
                                  </a:lnTo>
                                  <a:lnTo>
                                    <a:pt x="69" y="1183"/>
                                  </a:lnTo>
                                  <a:lnTo>
                                    <a:pt x="103" y="1253"/>
                                  </a:lnTo>
                                  <a:lnTo>
                                    <a:pt x="144" y="1319"/>
                                  </a:lnTo>
                                  <a:lnTo>
                                    <a:pt x="190" y="1382"/>
                                  </a:lnTo>
                                  <a:lnTo>
                                    <a:pt x="244" y="1442"/>
                                  </a:lnTo>
                                  <a:lnTo>
                                    <a:pt x="302" y="1496"/>
                                  </a:lnTo>
                                  <a:lnTo>
                                    <a:pt x="366" y="1547"/>
                                  </a:lnTo>
                                  <a:lnTo>
                                    <a:pt x="434" y="1592"/>
                                  </a:lnTo>
                                  <a:lnTo>
                                    <a:pt x="507" y="1633"/>
                                  </a:lnTo>
                                  <a:lnTo>
                                    <a:pt x="585" y="1669"/>
                                  </a:lnTo>
                                  <a:lnTo>
                                    <a:pt x="665" y="1698"/>
                                  </a:lnTo>
                                  <a:lnTo>
                                    <a:pt x="750" y="1721"/>
                                  </a:lnTo>
                                  <a:lnTo>
                                    <a:pt x="837" y="1738"/>
                                  </a:lnTo>
                                  <a:lnTo>
                                    <a:pt x="927" y="1749"/>
                                  </a:lnTo>
                                  <a:lnTo>
                                    <a:pt x="1020" y="1752"/>
                                  </a:lnTo>
                                  <a:lnTo>
                                    <a:pt x="1112" y="1749"/>
                                  </a:lnTo>
                                  <a:lnTo>
                                    <a:pt x="1202" y="1738"/>
                                  </a:lnTo>
                                  <a:lnTo>
                                    <a:pt x="1290" y="1721"/>
                                  </a:lnTo>
                                  <a:lnTo>
                                    <a:pt x="1374" y="1698"/>
                                  </a:lnTo>
                                  <a:lnTo>
                                    <a:pt x="1455" y="1669"/>
                                  </a:lnTo>
                                  <a:lnTo>
                                    <a:pt x="1532" y="1633"/>
                                  </a:lnTo>
                                  <a:lnTo>
                                    <a:pt x="1605" y="1592"/>
                                  </a:lnTo>
                                  <a:lnTo>
                                    <a:pt x="1673" y="1547"/>
                                  </a:lnTo>
                                  <a:lnTo>
                                    <a:pt x="1738" y="1496"/>
                                  </a:lnTo>
                                  <a:lnTo>
                                    <a:pt x="1796" y="1442"/>
                                  </a:lnTo>
                                  <a:lnTo>
                                    <a:pt x="1849" y="1382"/>
                                  </a:lnTo>
                                  <a:lnTo>
                                    <a:pt x="1896" y="1319"/>
                                  </a:lnTo>
                                  <a:lnTo>
                                    <a:pt x="1937" y="1253"/>
                                  </a:lnTo>
                                  <a:lnTo>
                                    <a:pt x="1970" y="1183"/>
                                  </a:lnTo>
                                  <a:lnTo>
                                    <a:pt x="1999" y="1110"/>
                                  </a:lnTo>
                                  <a:lnTo>
                                    <a:pt x="2018" y="1035"/>
                                  </a:lnTo>
                                  <a:lnTo>
                                    <a:pt x="2031" y="957"/>
                                  </a:lnTo>
                                  <a:lnTo>
                                    <a:pt x="2034" y="878"/>
                                  </a:lnTo>
                                  <a:lnTo>
                                    <a:pt x="2031" y="798"/>
                                  </a:lnTo>
                                  <a:lnTo>
                                    <a:pt x="2018" y="721"/>
                                  </a:lnTo>
                                  <a:lnTo>
                                    <a:pt x="1999" y="647"/>
                                  </a:lnTo>
                                  <a:lnTo>
                                    <a:pt x="1970" y="574"/>
                                  </a:lnTo>
                                  <a:lnTo>
                                    <a:pt x="1937" y="503"/>
                                  </a:lnTo>
                                  <a:lnTo>
                                    <a:pt x="1896" y="438"/>
                                  </a:lnTo>
                                  <a:lnTo>
                                    <a:pt x="1849" y="375"/>
                                  </a:lnTo>
                                  <a:lnTo>
                                    <a:pt x="1796" y="315"/>
                                  </a:lnTo>
                                  <a:lnTo>
                                    <a:pt x="1738" y="261"/>
                                  </a:lnTo>
                                  <a:lnTo>
                                    <a:pt x="1673" y="210"/>
                                  </a:lnTo>
                                  <a:lnTo>
                                    <a:pt x="1605" y="165"/>
                                  </a:lnTo>
                                  <a:lnTo>
                                    <a:pt x="1532" y="124"/>
                                  </a:lnTo>
                                  <a:lnTo>
                                    <a:pt x="1455" y="88"/>
                                  </a:lnTo>
                                  <a:lnTo>
                                    <a:pt x="1374" y="59"/>
                                  </a:lnTo>
                                  <a:lnTo>
                                    <a:pt x="1290" y="36"/>
                                  </a:lnTo>
                                  <a:lnTo>
                                    <a:pt x="1202" y="19"/>
                                  </a:lnTo>
                                  <a:lnTo>
                                    <a:pt x="1112" y="8"/>
                                  </a:lnTo>
                                  <a:lnTo>
                                    <a:pt x="1020" y="5"/>
                                  </a:lnTo>
                                  <a:close/>
                                  <a:moveTo>
                                    <a:pt x="1020" y="0"/>
                                  </a:moveTo>
                                  <a:lnTo>
                                    <a:pt x="1112" y="3"/>
                                  </a:lnTo>
                                  <a:lnTo>
                                    <a:pt x="1204" y="14"/>
                                  </a:lnTo>
                                  <a:lnTo>
                                    <a:pt x="1291" y="31"/>
                                  </a:lnTo>
                                  <a:lnTo>
                                    <a:pt x="1376" y="56"/>
                                  </a:lnTo>
                                  <a:lnTo>
                                    <a:pt x="1457" y="85"/>
                                  </a:lnTo>
                                  <a:lnTo>
                                    <a:pt x="1535" y="120"/>
                                  </a:lnTo>
                                  <a:lnTo>
                                    <a:pt x="1608" y="161"/>
                                  </a:lnTo>
                                  <a:lnTo>
                                    <a:pt x="1677" y="206"/>
                                  </a:lnTo>
                                  <a:lnTo>
                                    <a:pt x="1741" y="257"/>
                                  </a:lnTo>
                                  <a:lnTo>
                                    <a:pt x="1800" y="313"/>
                                  </a:lnTo>
                                  <a:lnTo>
                                    <a:pt x="1853" y="372"/>
                                  </a:lnTo>
                                  <a:lnTo>
                                    <a:pt x="1900" y="435"/>
                                  </a:lnTo>
                                  <a:lnTo>
                                    <a:pt x="1941" y="502"/>
                                  </a:lnTo>
                                  <a:lnTo>
                                    <a:pt x="1976" y="571"/>
                                  </a:lnTo>
                                  <a:lnTo>
                                    <a:pt x="2003" y="645"/>
                                  </a:lnTo>
                                  <a:lnTo>
                                    <a:pt x="2023" y="721"/>
                                  </a:lnTo>
                                  <a:lnTo>
                                    <a:pt x="2035" y="798"/>
                                  </a:lnTo>
                                  <a:lnTo>
                                    <a:pt x="2039" y="878"/>
                                  </a:lnTo>
                                  <a:lnTo>
                                    <a:pt x="2035" y="959"/>
                                  </a:lnTo>
                                  <a:lnTo>
                                    <a:pt x="2023" y="1036"/>
                                  </a:lnTo>
                                  <a:lnTo>
                                    <a:pt x="2003" y="1111"/>
                                  </a:lnTo>
                                  <a:lnTo>
                                    <a:pt x="1976" y="1184"/>
                                  </a:lnTo>
                                  <a:lnTo>
                                    <a:pt x="1941" y="1255"/>
                                  </a:lnTo>
                                  <a:lnTo>
                                    <a:pt x="1900" y="1321"/>
                                  </a:lnTo>
                                  <a:lnTo>
                                    <a:pt x="1853" y="1385"/>
                                  </a:lnTo>
                                  <a:lnTo>
                                    <a:pt x="1800" y="1444"/>
                                  </a:lnTo>
                                  <a:lnTo>
                                    <a:pt x="1741" y="1500"/>
                                  </a:lnTo>
                                  <a:lnTo>
                                    <a:pt x="1677" y="1550"/>
                                  </a:lnTo>
                                  <a:lnTo>
                                    <a:pt x="1608" y="1596"/>
                                  </a:lnTo>
                                  <a:lnTo>
                                    <a:pt x="1535" y="1637"/>
                                  </a:lnTo>
                                  <a:lnTo>
                                    <a:pt x="1457" y="1672"/>
                                  </a:lnTo>
                                  <a:lnTo>
                                    <a:pt x="1376" y="1701"/>
                                  </a:lnTo>
                                  <a:lnTo>
                                    <a:pt x="1291" y="1726"/>
                                  </a:lnTo>
                                  <a:lnTo>
                                    <a:pt x="1204" y="1743"/>
                                  </a:lnTo>
                                  <a:lnTo>
                                    <a:pt x="1112" y="1753"/>
                                  </a:lnTo>
                                  <a:lnTo>
                                    <a:pt x="1020" y="1757"/>
                                  </a:lnTo>
                                  <a:lnTo>
                                    <a:pt x="927" y="1753"/>
                                  </a:lnTo>
                                  <a:lnTo>
                                    <a:pt x="836" y="1743"/>
                                  </a:lnTo>
                                  <a:lnTo>
                                    <a:pt x="748" y="1726"/>
                                  </a:lnTo>
                                  <a:lnTo>
                                    <a:pt x="664" y="1701"/>
                                  </a:lnTo>
                                  <a:lnTo>
                                    <a:pt x="582" y="1672"/>
                                  </a:lnTo>
                                  <a:lnTo>
                                    <a:pt x="505" y="1637"/>
                                  </a:lnTo>
                                  <a:lnTo>
                                    <a:pt x="431" y="1596"/>
                                  </a:lnTo>
                                  <a:lnTo>
                                    <a:pt x="362" y="1550"/>
                                  </a:lnTo>
                                  <a:lnTo>
                                    <a:pt x="299" y="1500"/>
                                  </a:lnTo>
                                  <a:lnTo>
                                    <a:pt x="240" y="1444"/>
                                  </a:lnTo>
                                  <a:lnTo>
                                    <a:pt x="186" y="1385"/>
                                  </a:lnTo>
                                  <a:lnTo>
                                    <a:pt x="139" y="1321"/>
                                  </a:lnTo>
                                  <a:lnTo>
                                    <a:pt x="99" y="1255"/>
                                  </a:lnTo>
                                  <a:lnTo>
                                    <a:pt x="63" y="1184"/>
                                  </a:lnTo>
                                  <a:lnTo>
                                    <a:pt x="37" y="1111"/>
                                  </a:lnTo>
                                  <a:lnTo>
                                    <a:pt x="17" y="1036"/>
                                  </a:lnTo>
                                  <a:lnTo>
                                    <a:pt x="4" y="959"/>
                                  </a:lnTo>
                                  <a:lnTo>
                                    <a:pt x="0" y="878"/>
                                  </a:lnTo>
                                  <a:lnTo>
                                    <a:pt x="4" y="798"/>
                                  </a:lnTo>
                                  <a:lnTo>
                                    <a:pt x="17" y="721"/>
                                  </a:lnTo>
                                  <a:lnTo>
                                    <a:pt x="37" y="645"/>
                                  </a:lnTo>
                                  <a:lnTo>
                                    <a:pt x="63" y="571"/>
                                  </a:lnTo>
                                  <a:lnTo>
                                    <a:pt x="99" y="502"/>
                                  </a:lnTo>
                                  <a:lnTo>
                                    <a:pt x="139" y="435"/>
                                  </a:lnTo>
                                  <a:lnTo>
                                    <a:pt x="186" y="372"/>
                                  </a:lnTo>
                                  <a:lnTo>
                                    <a:pt x="240" y="313"/>
                                  </a:lnTo>
                                  <a:lnTo>
                                    <a:pt x="299" y="257"/>
                                  </a:lnTo>
                                  <a:lnTo>
                                    <a:pt x="362" y="206"/>
                                  </a:lnTo>
                                  <a:lnTo>
                                    <a:pt x="431" y="161"/>
                                  </a:lnTo>
                                  <a:lnTo>
                                    <a:pt x="505" y="120"/>
                                  </a:lnTo>
                                  <a:lnTo>
                                    <a:pt x="582" y="85"/>
                                  </a:lnTo>
                                  <a:lnTo>
                                    <a:pt x="664" y="56"/>
                                  </a:lnTo>
                                  <a:lnTo>
                                    <a:pt x="748" y="31"/>
                                  </a:lnTo>
                                  <a:lnTo>
                                    <a:pt x="836" y="14"/>
                                  </a:lnTo>
                                  <a:lnTo>
                                    <a:pt x="927" y="3"/>
                                  </a:lnTo>
                                  <a:lnTo>
                                    <a:pt x="1020" y="0"/>
                                  </a:lnTo>
                                  <a:close/>
                                </a:path>
                              </a:pathLst>
                            </a:custGeom>
                            <a:solidFill>
                              <a:srgbClr val="FFD83C"/>
                            </a:solidFill>
                            <a:ln>
                              <a:noFill/>
                            </a:ln>
                            <a:extLst>
                              <a:ext uri="{91240B29-F687-4F45-9708-019B960494DF}">
                                <a14:hiddenLine xmlns:a14="http://schemas.microsoft.com/office/drawing/2010/main" w="0">
                                  <a:solidFill>
                                    <a:srgbClr val="FFD83C"/>
                                  </a:solidFill>
                                  <a:prstDash val="solid"/>
                                  <a:round/>
                                  <a:headEnd/>
                                  <a:tailEnd/>
                                </a14:hiddenLine>
                              </a:ext>
                            </a:extLst>
                          </wps:spPr>
                          <wps:bodyPr rot="0" vert="horz" wrap="square" lIns="91440" tIns="45720" rIns="91440" bIns="45720" anchor="t" anchorCtr="0" upright="1">
                            <a:noAutofit/>
                          </wps:bodyPr>
                        </wps:wsp>
                        <wps:wsp>
                          <wps:cNvPr id="842" name="Freeform 555"/>
                          <wps:cNvSpPr>
                            <a:spLocks noEditPoints="1"/>
                          </wps:cNvSpPr>
                          <wps:spPr bwMode="auto">
                            <a:xfrm>
                              <a:off x="1147" y="131"/>
                              <a:ext cx="1025" cy="882"/>
                            </a:xfrm>
                            <a:custGeom>
                              <a:avLst/>
                              <a:gdLst>
                                <a:gd name="T0" fmla="*/ 842 w 2051"/>
                                <a:gd name="T1" fmla="*/ 18 h 1765"/>
                                <a:gd name="T2" fmla="*/ 588 w 2051"/>
                                <a:gd name="T3" fmla="*/ 89 h 1765"/>
                                <a:gd name="T4" fmla="*/ 368 w 2051"/>
                                <a:gd name="T5" fmla="*/ 210 h 1765"/>
                                <a:gd name="T6" fmla="*/ 192 w 2051"/>
                                <a:gd name="T7" fmla="*/ 376 h 1765"/>
                                <a:gd name="T8" fmla="*/ 69 w 2051"/>
                                <a:gd name="T9" fmla="*/ 575 h 1765"/>
                                <a:gd name="T10" fmla="*/ 10 w 2051"/>
                                <a:gd name="T11" fmla="*/ 802 h 1765"/>
                                <a:gd name="T12" fmla="*/ 23 w 2051"/>
                                <a:gd name="T13" fmla="*/ 1040 h 1765"/>
                                <a:gd name="T14" fmla="*/ 105 w 2051"/>
                                <a:gd name="T15" fmla="*/ 1259 h 1765"/>
                                <a:gd name="T16" fmla="*/ 246 w 2051"/>
                                <a:gd name="T17" fmla="*/ 1448 h 1765"/>
                                <a:gd name="T18" fmla="*/ 437 w 2051"/>
                                <a:gd name="T19" fmla="*/ 1600 h 1765"/>
                                <a:gd name="T20" fmla="*/ 670 w 2051"/>
                                <a:gd name="T21" fmla="*/ 1705 h 1765"/>
                                <a:gd name="T22" fmla="*/ 933 w 2051"/>
                                <a:gd name="T23" fmla="*/ 1757 h 1765"/>
                                <a:gd name="T24" fmla="*/ 1210 w 2051"/>
                                <a:gd name="T25" fmla="*/ 1747 h 1765"/>
                                <a:gd name="T26" fmla="*/ 1463 w 2051"/>
                                <a:gd name="T27" fmla="*/ 1676 h 1765"/>
                                <a:gd name="T28" fmla="*/ 1683 w 2051"/>
                                <a:gd name="T29" fmla="*/ 1554 h 1765"/>
                                <a:gd name="T30" fmla="*/ 1859 w 2051"/>
                                <a:gd name="T31" fmla="*/ 1389 h 1765"/>
                                <a:gd name="T32" fmla="*/ 1982 w 2051"/>
                                <a:gd name="T33" fmla="*/ 1188 h 1765"/>
                                <a:gd name="T34" fmla="*/ 2041 w 2051"/>
                                <a:gd name="T35" fmla="*/ 963 h 1765"/>
                                <a:gd name="T36" fmla="*/ 2029 w 2051"/>
                                <a:gd name="T37" fmla="*/ 725 h 1765"/>
                                <a:gd name="T38" fmla="*/ 1947 w 2051"/>
                                <a:gd name="T39" fmla="*/ 506 h 1765"/>
                                <a:gd name="T40" fmla="*/ 1806 w 2051"/>
                                <a:gd name="T41" fmla="*/ 317 h 1765"/>
                                <a:gd name="T42" fmla="*/ 1614 w 2051"/>
                                <a:gd name="T43" fmla="*/ 165 h 1765"/>
                                <a:gd name="T44" fmla="*/ 1382 w 2051"/>
                                <a:gd name="T45" fmla="*/ 60 h 1765"/>
                                <a:gd name="T46" fmla="*/ 1118 w 2051"/>
                                <a:gd name="T47" fmla="*/ 7 h 1765"/>
                                <a:gd name="T48" fmla="*/ 1119 w 2051"/>
                                <a:gd name="T49" fmla="*/ 4 h 1765"/>
                                <a:gd name="T50" fmla="*/ 1383 w 2051"/>
                                <a:gd name="T51" fmla="*/ 55 h 1765"/>
                                <a:gd name="T52" fmla="*/ 1617 w 2051"/>
                                <a:gd name="T53" fmla="*/ 162 h 1765"/>
                                <a:gd name="T54" fmla="*/ 1810 w 2051"/>
                                <a:gd name="T55" fmla="*/ 313 h 1765"/>
                                <a:gd name="T56" fmla="*/ 1952 w 2051"/>
                                <a:gd name="T57" fmla="*/ 504 h 1765"/>
                                <a:gd name="T58" fmla="*/ 2034 w 2051"/>
                                <a:gd name="T59" fmla="*/ 723 h 1765"/>
                                <a:gd name="T60" fmla="*/ 2047 w 2051"/>
                                <a:gd name="T61" fmla="*/ 963 h 1765"/>
                                <a:gd name="T62" fmla="*/ 1986 w 2051"/>
                                <a:gd name="T63" fmla="*/ 1191 h 1765"/>
                                <a:gd name="T64" fmla="*/ 1864 w 2051"/>
                                <a:gd name="T65" fmla="*/ 1391 h 1765"/>
                                <a:gd name="T66" fmla="*/ 1686 w 2051"/>
                                <a:gd name="T67" fmla="*/ 1557 h 1765"/>
                                <a:gd name="T68" fmla="*/ 1465 w 2051"/>
                                <a:gd name="T69" fmla="*/ 1680 h 1765"/>
                                <a:gd name="T70" fmla="*/ 1210 w 2051"/>
                                <a:gd name="T71" fmla="*/ 1751 h 1765"/>
                                <a:gd name="T72" fmla="*/ 932 w 2051"/>
                                <a:gd name="T73" fmla="*/ 1761 h 1765"/>
                                <a:gd name="T74" fmla="*/ 668 w 2051"/>
                                <a:gd name="T75" fmla="*/ 1710 h 1765"/>
                                <a:gd name="T76" fmla="*/ 434 w 2051"/>
                                <a:gd name="T77" fmla="*/ 1603 h 1765"/>
                                <a:gd name="T78" fmla="*/ 241 w 2051"/>
                                <a:gd name="T79" fmla="*/ 1452 h 1765"/>
                                <a:gd name="T80" fmla="*/ 99 w 2051"/>
                                <a:gd name="T81" fmla="*/ 1261 h 1765"/>
                                <a:gd name="T82" fmla="*/ 17 w 2051"/>
                                <a:gd name="T83" fmla="*/ 1041 h 1765"/>
                                <a:gd name="T84" fmla="*/ 5 w 2051"/>
                                <a:gd name="T85" fmla="*/ 802 h 1765"/>
                                <a:gd name="T86" fmla="*/ 65 w 2051"/>
                                <a:gd name="T87" fmla="*/ 574 h 1765"/>
                                <a:gd name="T88" fmla="*/ 188 w 2051"/>
                                <a:gd name="T89" fmla="*/ 373 h 1765"/>
                                <a:gd name="T90" fmla="*/ 365 w 2051"/>
                                <a:gd name="T91" fmla="*/ 208 h 1765"/>
                                <a:gd name="T92" fmla="*/ 587 w 2051"/>
                                <a:gd name="T93" fmla="*/ 85 h 1765"/>
                                <a:gd name="T94" fmla="*/ 842 w 2051"/>
                                <a:gd name="T95" fmla="*/ 13 h 1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51" h="1765">
                                  <a:moveTo>
                                    <a:pt x="1026" y="4"/>
                                  </a:moveTo>
                                  <a:lnTo>
                                    <a:pt x="933" y="7"/>
                                  </a:lnTo>
                                  <a:lnTo>
                                    <a:pt x="842" y="18"/>
                                  </a:lnTo>
                                  <a:lnTo>
                                    <a:pt x="754" y="35"/>
                                  </a:lnTo>
                                  <a:lnTo>
                                    <a:pt x="670" y="60"/>
                                  </a:lnTo>
                                  <a:lnTo>
                                    <a:pt x="588" y="89"/>
                                  </a:lnTo>
                                  <a:lnTo>
                                    <a:pt x="511" y="124"/>
                                  </a:lnTo>
                                  <a:lnTo>
                                    <a:pt x="437" y="165"/>
                                  </a:lnTo>
                                  <a:lnTo>
                                    <a:pt x="368" y="210"/>
                                  </a:lnTo>
                                  <a:lnTo>
                                    <a:pt x="305" y="261"/>
                                  </a:lnTo>
                                  <a:lnTo>
                                    <a:pt x="246" y="317"/>
                                  </a:lnTo>
                                  <a:lnTo>
                                    <a:pt x="192" y="376"/>
                                  </a:lnTo>
                                  <a:lnTo>
                                    <a:pt x="145" y="439"/>
                                  </a:lnTo>
                                  <a:lnTo>
                                    <a:pt x="105" y="506"/>
                                  </a:lnTo>
                                  <a:lnTo>
                                    <a:pt x="69" y="575"/>
                                  </a:lnTo>
                                  <a:lnTo>
                                    <a:pt x="43" y="649"/>
                                  </a:lnTo>
                                  <a:lnTo>
                                    <a:pt x="23" y="725"/>
                                  </a:lnTo>
                                  <a:lnTo>
                                    <a:pt x="10" y="802"/>
                                  </a:lnTo>
                                  <a:lnTo>
                                    <a:pt x="6" y="882"/>
                                  </a:lnTo>
                                  <a:lnTo>
                                    <a:pt x="10" y="963"/>
                                  </a:lnTo>
                                  <a:lnTo>
                                    <a:pt x="23" y="1040"/>
                                  </a:lnTo>
                                  <a:lnTo>
                                    <a:pt x="43" y="1115"/>
                                  </a:lnTo>
                                  <a:lnTo>
                                    <a:pt x="69" y="1188"/>
                                  </a:lnTo>
                                  <a:lnTo>
                                    <a:pt x="105" y="1259"/>
                                  </a:lnTo>
                                  <a:lnTo>
                                    <a:pt x="145" y="1325"/>
                                  </a:lnTo>
                                  <a:lnTo>
                                    <a:pt x="192" y="1389"/>
                                  </a:lnTo>
                                  <a:lnTo>
                                    <a:pt x="246" y="1448"/>
                                  </a:lnTo>
                                  <a:lnTo>
                                    <a:pt x="305" y="1504"/>
                                  </a:lnTo>
                                  <a:lnTo>
                                    <a:pt x="368" y="1554"/>
                                  </a:lnTo>
                                  <a:lnTo>
                                    <a:pt x="437" y="1600"/>
                                  </a:lnTo>
                                  <a:lnTo>
                                    <a:pt x="511" y="1641"/>
                                  </a:lnTo>
                                  <a:lnTo>
                                    <a:pt x="588" y="1676"/>
                                  </a:lnTo>
                                  <a:lnTo>
                                    <a:pt x="670" y="1705"/>
                                  </a:lnTo>
                                  <a:lnTo>
                                    <a:pt x="754" y="1730"/>
                                  </a:lnTo>
                                  <a:lnTo>
                                    <a:pt x="842" y="1747"/>
                                  </a:lnTo>
                                  <a:lnTo>
                                    <a:pt x="933" y="1757"/>
                                  </a:lnTo>
                                  <a:lnTo>
                                    <a:pt x="1026" y="1761"/>
                                  </a:lnTo>
                                  <a:lnTo>
                                    <a:pt x="1118" y="1757"/>
                                  </a:lnTo>
                                  <a:lnTo>
                                    <a:pt x="1210" y="1747"/>
                                  </a:lnTo>
                                  <a:lnTo>
                                    <a:pt x="1297" y="1730"/>
                                  </a:lnTo>
                                  <a:lnTo>
                                    <a:pt x="1382" y="1705"/>
                                  </a:lnTo>
                                  <a:lnTo>
                                    <a:pt x="1463" y="1676"/>
                                  </a:lnTo>
                                  <a:lnTo>
                                    <a:pt x="1541" y="1641"/>
                                  </a:lnTo>
                                  <a:lnTo>
                                    <a:pt x="1614" y="1600"/>
                                  </a:lnTo>
                                  <a:lnTo>
                                    <a:pt x="1683" y="1554"/>
                                  </a:lnTo>
                                  <a:lnTo>
                                    <a:pt x="1747" y="1504"/>
                                  </a:lnTo>
                                  <a:lnTo>
                                    <a:pt x="1806" y="1448"/>
                                  </a:lnTo>
                                  <a:lnTo>
                                    <a:pt x="1859" y="1389"/>
                                  </a:lnTo>
                                  <a:lnTo>
                                    <a:pt x="1906" y="1325"/>
                                  </a:lnTo>
                                  <a:lnTo>
                                    <a:pt x="1947" y="1259"/>
                                  </a:lnTo>
                                  <a:lnTo>
                                    <a:pt x="1982" y="1188"/>
                                  </a:lnTo>
                                  <a:lnTo>
                                    <a:pt x="2009" y="1115"/>
                                  </a:lnTo>
                                  <a:lnTo>
                                    <a:pt x="2029" y="1040"/>
                                  </a:lnTo>
                                  <a:lnTo>
                                    <a:pt x="2041" y="963"/>
                                  </a:lnTo>
                                  <a:lnTo>
                                    <a:pt x="2045" y="882"/>
                                  </a:lnTo>
                                  <a:lnTo>
                                    <a:pt x="2041" y="802"/>
                                  </a:lnTo>
                                  <a:lnTo>
                                    <a:pt x="2029" y="725"/>
                                  </a:lnTo>
                                  <a:lnTo>
                                    <a:pt x="2009" y="649"/>
                                  </a:lnTo>
                                  <a:lnTo>
                                    <a:pt x="1982" y="575"/>
                                  </a:lnTo>
                                  <a:lnTo>
                                    <a:pt x="1947" y="506"/>
                                  </a:lnTo>
                                  <a:lnTo>
                                    <a:pt x="1906" y="439"/>
                                  </a:lnTo>
                                  <a:lnTo>
                                    <a:pt x="1859" y="376"/>
                                  </a:lnTo>
                                  <a:lnTo>
                                    <a:pt x="1806" y="317"/>
                                  </a:lnTo>
                                  <a:lnTo>
                                    <a:pt x="1747" y="261"/>
                                  </a:lnTo>
                                  <a:lnTo>
                                    <a:pt x="1683" y="210"/>
                                  </a:lnTo>
                                  <a:lnTo>
                                    <a:pt x="1614" y="165"/>
                                  </a:lnTo>
                                  <a:lnTo>
                                    <a:pt x="1541" y="124"/>
                                  </a:lnTo>
                                  <a:lnTo>
                                    <a:pt x="1463" y="89"/>
                                  </a:lnTo>
                                  <a:lnTo>
                                    <a:pt x="1382" y="60"/>
                                  </a:lnTo>
                                  <a:lnTo>
                                    <a:pt x="1297" y="35"/>
                                  </a:lnTo>
                                  <a:lnTo>
                                    <a:pt x="1210" y="18"/>
                                  </a:lnTo>
                                  <a:lnTo>
                                    <a:pt x="1118" y="7"/>
                                  </a:lnTo>
                                  <a:lnTo>
                                    <a:pt x="1026" y="4"/>
                                  </a:lnTo>
                                  <a:close/>
                                  <a:moveTo>
                                    <a:pt x="1026" y="0"/>
                                  </a:moveTo>
                                  <a:lnTo>
                                    <a:pt x="1119" y="4"/>
                                  </a:lnTo>
                                  <a:lnTo>
                                    <a:pt x="1210" y="13"/>
                                  </a:lnTo>
                                  <a:lnTo>
                                    <a:pt x="1298" y="32"/>
                                  </a:lnTo>
                                  <a:lnTo>
                                    <a:pt x="1383" y="55"/>
                                  </a:lnTo>
                                  <a:lnTo>
                                    <a:pt x="1465" y="85"/>
                                  </a:lnTo>
                                  <a:lnTo>
                                    <a:pt x="1544" y="120"/>
                                  </a:lnTo>
                                  <a:lnTo>
                                    <a:pt x="1617" y="162"/>
                                  </a:lnTo>
                                  <a:lnTo>
                                    <a:pt x="1686" y="208"/>
                                  </a:lnTo>
                                  <a:lnTo>
                                    <a:pt x="1751" y="259"/>
                                  </a:lnTo>
                                  <a:lnTo>
                                    <a:pt x="1810" y="313"/>
                                  </a:lnTo>
                                  <a:lnTo>
                                    <a:pt x="1864" y="373"/>
                                  </a:lnTo>
                                  <a:lnTo>
                                    <a:pt x="1912" y="437"/>
                                  </a:lnTo>
                                  <a:lnTo>
                                    <a:pt x="1952" y="504"/>
                                  </a:lnTo>
                                  <a:lnTo>
                                    <a:pt x="1986" y="574"/>
                                  </a:lnTo>
                                  <a:lnTo>
                                    <a:pt x="2014" y="648"/>
                                  </a:lnTo>
                                  <a:lnTo>
                                    <a:pt x="2034" y="723"/>
                                  </a:lnTo>
                                  <a:lnTo>
                                    <a:pt x="2047" y="802"/>
                                  </a:lnTo>
                                  <a:lnTo>
                                    <a:pt x="2051" y="882"/>
                                  </a:lnTo>
                                  <a:lnTo>
                                    <a:pt x="2047" y="963"/>
                                  </a:lnTo>
                                  <a:lnTo>
                                    <a:pt x="2034" y="1041"/>
                                  </a:lnTo>
                                  <a:lnTo>
                                    <a:pt x="2014" y="1117"/>
                                  </a:lnTo>
                                  <a:lnTo>
                                    <a:pt x="1986" y="1191"/>
                                  </a:lnTo>
                                  <a:lnTo>
                                    <a:pt x="1952" y="1261"/>
                                  </a:lnTo>
                                  <a:lnTo>
                                    <a:pt x="1912" y="1328"/>
                                  </a:lnTo>
                                  <a:lnTo>
                                    <a:pt x="1864" y="1391"/>
                                  </a:lnTo>
                                  <a:lnTo>
                                    <a:pt x="1810" y="1452"/>
                                  </a:lnTo>
                                  <a:lnTo>
                                    <a:pt x="1751" y="1506"/>
                                  </a:lnTo>
                                  <a:lnTo>
                                    <a:pt x="1686" y="1557"/>
                                  </a:lnTo>
                                  <a:lnTo>
                                    <a:pt x="1617" y="1603"/>
                                  </a:lnTo>
                                  <a:lnTo>
                                    <a:pt x="1544" y="1645"/>
                                  </a:lnTo>
                                  <a:lnTo>
                                    <a:pt x="1465" y="1680"/>
                                  </a:lnTo>
                                  <a:lnTo>
                                    <a:pt x="1383" y="1710"/>
                                  </a:lnTo>
                                  <a:lnTo>
                                    <a:pt x="1298" y="1733"/>
                                  </a:lnTo>
                                  <a:lnTo>
                                    <a:pt x="1210" y="1751"/>
                                  </a:lnTo>
                                  <a:lnTo>
                                    <a:pt x="1119" y="1761"/>
                                  </a:lnTo>
                                  <a:lnTo>
                                    <a:pt x="1026" y="1765"/>
                                  </a:lnTo>
                                  <a:lnTo>
                                    <a:pt x="932" y="1761"/>
                                  </a:lnTo>
                                  <a:lnTo>
                                    <a:pt x="842" y="1751"/>
                                  </a:lnTo>
                                  <a:lnTo>
                                    <a:pt x="753" y="1733"/>
                                  </a:lnTo>
                                  <a:lnTo>
                                    <a:pt x="668" y="1710"/>
                                  </a:lnTo>
                                  <a:lnTo>
                                    <a:pt x="587" y="1680"/>
                                  </a:lnTo>
                                  <a:lnTo>
                                    <a:pt x="508" y="1645"/>
                                  </a:lnTo>
                                  <a:lnTo>
                                    <a:pt x="434" y="1603"/>
                                  </a:lnTo>
                                  <a:lnTo>
                                    <a:pt x="365" y="1557"/>
                                  </a:lnTo>
                                  <a:lnTo>
                                    <a:pt x="301" y="1506"/>
                                  </a:lnTo>
                                  <a:lnTo>
                                    <a:pt x="241" y="1452"/>
                                  </a:lnTo>
                                  <a:lnTo>
                                    <a:pt x="188" y="1391"/>
                                  </a:lnTo>
                                  <a:lnTo>
                                    <a:pt x="140" y="1328"/>
                                  </a:lnTo>
                                  <a:lnTo>
                                    <a:pt x="99" y="1261"/>
                                  </a:lnTo>
                                  <a:lnTo>
                                    <a:pt x="65" y="1191"/>
                                  </a:lnTo>
                                  <a:lnTo>
                                    <a:pt x="37" y="1117"/>
                                  </a:lnTo>
                                  <a:lnTo>
                                    <a:pt x="17" y="1041"/>
                                  </a:lnTo>
                                  <a:lnTo>
                                    <a:pt x="5" y="963"/>
                                  </a:lnTo>
                                  <a:lnTo>
                                    <a:pt x="0" y="882"/>
                                  </a:lnTo>
                                  <a:lnTo>
                                    <a:pt x="5" y="802"/>
                                  </a:lnTo>
                                  <a:lnTo>
                                    <a:pt x="17" y="723"/>
                                  </a:lnTo>
                                  <a:lnTo>
                                    <a:pt x="37" y="648"/>
                                  </a:lnTo>
                                  <a:lnTo>
                                    <a:pt x="65" y="574"/>
                                  </a:lnTo>
                                  <a:lnTo>
                                    <a:pt x="99" y="504"/>
                                  </a:lnTo>
                                  <a:lnTo>
                                    <a:pt x="140" y="437"/>
                                  </a:lnTo>
                                  <a:lnTo>
                                    <a:pt x="188" y="373"/>
                                  </a:lnTo>
                                  <a:lnTo>
                                    <a:pt x="241" y="313"/>
                                  </a:lnTo>
                                  <a:lnTo>
                                    <a:pt x="301" y="259"/>
                                  </a:lnTo>
                                  <a:lnTo>
                                    <a:pt x="365" y="208"/>
                                  </a:lnTo>
                                  <a:lnTo>
                                    <a:pt x="434" y="162"/>
                                  </a:lnTo>
                                  <a:lnTo>
                                    <a:pt x="508" y="120"/>
                                  </a:lnTo>
                                  <a:lnTo>
                                    <a:pt x="587" y="85"/>
                                  </a:lnTo>
                                  <a:lnTo>
                                    <a:pt x="668" y="55"/>
                                  </a:lnTo>
                                  <a:lnTo>
                                    <a:pt x="753" y="32"/>
                                  </a:lnTo>
                                  <a:lnTo>
                                    <a:pt x="842" y="13"/>
                                  </a:lnTo>
                                  <a:lnTo>
                                    <a:pt x="932" y="4"/>
                                  </a:lnTo>
                                  <a:lnTo>
                                    <a:pt x="1026" y="0"/>
                                  </a:lnTo>
                                  <a:close/>
                                </a:path>
                              </a:pathLst>
                            </a:custGeom>
                            <a:solidFill>
                              <a:srgbClr val="FFD83B"/>
                            </a:solidFill>
                            <a:ln>
                              <a:noFill/>
                            </a:ln>
                            <a:extLst>
                              <a:ext uri="{91240B29-F687-4F45-9708-019B960494DF}">
                                <a14:hiddenLine xmlns:a14="http://schemas.microsoft.com/office/drawing/2010/main" w="0">
                                  <a:solidFill>
                                    <a:srgbClr val="FFD83B"/>
                                  </a:solidFill>
                                  <a:prstDash val="solid"/>
                                  <a:round/>
                                  <a:headEnd/>
                                  <a:tailEnd/>
                                </a14:hiddenLine>
                              </a:ext>
                            </a:extLst>
                          </wps:spPr>
                          <wps:bodyPr rot="0" vert="horz" wrap="square" lIns="91440" tIns="45720" rIns="91440" bIns="45720" anchor="t" anchorCtr="0" upright="1">
                            <a:noAutofit/>
                          </wps:bodyPr>
                        </wps:wsp>
                      </wpg:wgp>
                      <wps:wsp>
                        <wps:cNvPr id="843" name="Freeform 556"/>
                        <wps:cNvSpPr>
                          <a:spLocks noEditPoints="1"/>
                        </wps:cNvSpPr>
                        <wps:spPr bwMode="auto">
                          <a:xfrm>
                            <a:off x="990351" y="538978"/>
                            <a:ext cx="793565" cy="683704"/>
                          </a:xfrm>
                          <a:custGeom>
                            <a:avLst/>
                            <a:gdLst>
                              <a:gd name="T0" fmla="*/ 846 w 2059"/>
                              <a:gd name="T1" fmla="*/ 18 h 1775"/>
                              <a:gd name="T2" fmla="*/ 591 w 2059"/>
                              <a:gd name="T3" fmla="*/ 90 h 1775"/>
                              <a:gd name="T4" fmla="*/ 369 w 2059"/>
                              <a:gd name="T5" fmla="*/ 213 h 1775"/>
                              <a:gd name="T6" fmla="*/ 192 w 2059"/>
                              <a:gd name="T7" fmla="*/ 378 h 1775"/>
                              <a:gd name="T8" fmla="*/ 69 w 2059"/>
                              <a:gd name="T9" fmla="*/ 579 h 1775"/>
                              <a:gd name="T10" fmla="*/ 9 w 2059"/>
                              <a:gd name="T11" fmla="*/ 807 h 1775"/>
                              <a:gd name="T12" fmla="*/ 21 w 2059"/>
                              <a:gd name="T13" fmla="*/ 1046 h 1775"/>
                              <a:gd name="T14" fmla="*/ 103 w 2059"/>
                              <a:gd name="T15" fmla="*/ 1266 h 1775"/>
                              <a:gd name="T16" fmla="*/ 245 w 2059"/>
                              <a:gd name="T17" fmla="*/ 1457 h 1775"/>
                              <a:gd name="T18" fmla="*/ 438 w 2059"/>
                              <a:gd name="T19" fmla="*/ 1608 h 1775"/>
                              <a:gd name="T20" fmla="*/ 672 w 2059"/>
                              <a:gd name="T21" fmla="*/ 1715 h 1775"/>
                              <a:gd name="T22" fmla="*/ 936 w 2059"/>
                              <a:gd name="T23" fmla="*/ 1766 h 1775"/>
                              <a:gd name="T24" fmla="*/ 1214 w 2059"/>
                              <a:gd name="T25" fmla="*/ 1756 h 1775"/>
                              <a:gd name="T26" fmla="*/ 1469 w 2059"/>
                              <a:gd name="T27" fmla="*/ 1685 h 1775"/>
                              <a:gd name="T28" fmla="*/ 1690 w 2059"/>
                              <a:gd name="T29" fmla="*/ 1562 h 1775"/>
                              <a:gd name="T30" fmla="*/ 1868 w 2059"/>
                              <a:gd name="T31" fmla="*/ 1396 h 1775"/>
                              <a:gd name="T32" fmla="*/ 1990 w 2059"/>
                              <a:gd name="T33" fmla="*/ 1196 h 1775"/>
                              <a:gd name="T34" fmla="*/ 2051 w 2059"/>
                              <a:gd name="T35" fmla="*/ 968 h 1775"/>
                              <a:gd name="T36" fmla="*/ 2038 w 2059"/>
                              <a:gd name="T37" fmla="*/ 728 h 1775"/>
                              <a:gd name="T38" fmla="*/ 1956 w 2059"/>
                              <a:gd name="T39" fmla="*/ 509 h 1775"/>
                              <a:gd name="T40" fmla="*/ 1814 w 2059"/>
                              <a:gd name="T41" fmla="*/ 318 h 1775"/>
                              <a:gd name="T42" fmla="*/ 1621 w 2059"/>
                              <a:gd name="T43" fmla="*/ 167 h 1775"/>
                              <a:gd name="T44" fmla="*/ 1387 w 2059"/>
                              <a:gd name="T45" fmla="*/ 60 h 1775"/>
                              <a:gd name="T46" fmla="*/ 1123 w 2059"/>
                              <a:gd name="T47" fmla="*/ 9 h 1775"/>
                              <a:gd name="T48" fmla="*/ 1123 w 2059"/>
                              <a:gd name="T49" fmla="*/ 4 h 1775"/>
                              <a:gd name="T50" fmla="*/ 1390 w 2059"/>
                              <a:gd name="T51" fmla="*/ 56 h 1775"/>
                              <a:gd name="T52" fmla="*/ 1624 w 2059"/>
                              <a:gd name="T53" fmla="*/ 163 h 1775"/>
                              <a:gd name="T54" fmla="*/ 1818 w 2059"/>
                              <a:gd name="T55" fmla="*/ 316 h 1775"/>
                              <a:gd name="T56" fmla="*/ 1961 w 2059"/>
                              <a:gd name="T57" fmla="*/ 508 h 1775"/>
                              <a:gd name="T58" fmla="*/ 2044 w 2059"/>
                              <a:gd name="T59" fmla="*/ 728 h 1775"/>
                              <a:gd name="T60" fmla="*/ 2055 w 2059"/>
                              <a:gd name="T61" fmla="*/ 968 h 1775"/>
                              <a:gd name="T62" fmla="*/ 1996 w 2059"/>
                              <a:gd name="T63" fmla="*/ 1197 h 1775"/>
                              <a:gd name="T64" fmla="*/ 1872 w 2059"/>
                              <a:gd name="T65" fmla="*/ 1398 h 1775"/>
                              <a:gd name="T66" fmla="*/ 1693 w 2059"/>
                              <a:gd name="T67" fmla="*/ 1566 h 1775"/>
                              <a:gd name="T68" fmla="*/ 1472 w 2059"/>
                              <a:gd name="T69" fmla="*/ 1690 h 1775"/>
                              <a:gd name="T70" fmla="*/ 1215 w 2059"/>
                              <a:gd name="T71" fmla="*/ 1760 h 1775"/>
                              <a:gd name="T72" fmla="*/ 936 w 2059"/>
                              <a:gd name="T73" fmla="*/ 1771 h 1775"/>
                              <a:gd name="T74" fmla="*/ 670 w 2059"/>
                              <a:gd name="T75" fmla="*/ 1719 h 1775"/>
                              <a:gd name="T76" fmla="*/ 436 w 2059"/>
                              <a:gd name="T77" fmla="*/ 1612 h 1775"/>
                              <a:gd name="T78" fmla="*/ 241 w 2059"/>
                              <a:gd name="T79" fmla="*/ 1459 h 1775"/>
                              <a:gd name="T80" fmla="*/ 99 w 2059"/>
                              <a:gd name="T81" fmla="*/ 1267 h 1775"/>
                              <a:gd name="T82" fmla="*/ 16 w 2059"/>
                              <a:gd name="T83" fmla="*/ 1046 h 1775"/>
                              <a:gd name="T84" fmla="*/ 4 w 2059"/>
                              <a:gd name="T85" fmla="*/ 806 h 1775"/>
                              <a:gd name="T86" fmla="*/ 63 w 2059"/>
                              <a:gd name="T87" fmla="*/ 578 h 1775"/>
                              <a:gd name="T88" fmla="*/ 188 w 2059"/>
                              <a:gd name="T89" fmla="*/ 375 h 1775"/>
                              <a:gd name="T90" fmla="*/ 367 w 2059"/>
                              <a:gd name="T91" fmla="*/ 209 h 1775"/>
                              <a:gd name="T92" fmla="*/ 588 w 2059"/>
                              <a:gd name="T93" fmla="*/ 85 h 1775"/>
                              <a:gd name="T94" fmla="*/ 844 w 2059"/>
                              <a:gd name="T95" fmla="*/ 15 h 1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59" h="1775">
                                <a:moveTo>
                                  <a:pt x="1030" y="5"/>
                                </a:moveTo>
                                <a:lnTo>
                                  <a:pt x="936" y="9"/>
                                </a:lnTo>
                                <a:lnTo>
                                  <a:pt x="846" y="18"/>
                                </a:lnTo>
                                <a:lnTo>
                                  <a:pt x="757" y="37"/>
                                </a:lnTo>
                                <a:lnTo>
                                  <a:pt x="672" y="60"/>
                                </a:lnTo>
                                <a:lnTo>
                                  <a:pt x="591" y="90"/>
                                </a:lnTo>
                                <a:lnTo>
                                  <a:pt x="512" y="125"/>
                                </a:lnTo>
                                <a:lnTo>
                                  <a:pt x="438" y="167"/>
                                </a:lnTo>
                                <a:lnTo>
                                  <a:pt x="369" y="213"/>
                                </a:lnTo>
                                <a:lnTo>
                                  <a:pt x="305" y="264"/>
                                </a:lnTo>
                                <a:lnTo>
                                  <a:pt x="245" y="318"/>
                                </a:lnTo>
                                <a:lnTo>
                                  <a:pt x="192" y="378"/>
                                </a:lnTo>
                                <a:lnTo>
                                  <a:pt x="144" y="442"/>
                                </a:lnTo>
                                <a:lnTo>
                                  <a:pt x="103" y="509"/>
                                </a:lnTo>
                                <a:lnTo>
                                  <a:pt x="69" y="579"/>
                                </a:lnTo>
                                <a:lnTo>
                                  <a:pt x="41" y="653"/>
                                </a:lnTo>
                                <a:lnTo>
                                  <a:pt x="21" y="728"/>
                                </a:lnTo>
                                <a:lnTo>
                                  <a:pt x="9" y="807"/>
                                </a:lnTo>
                                <a:lnTo>
                                  <a:pt x="4" y="887"/>
                                </a:lnTo>
                                <a:lnTo>
                                  <a:pt x="9" y="968"/>
                                </a:lnTo>
                                <a:lnTo>
                                  <a:pt x="21" y="1046"/>
                                </a:lnTo>
                                <a:lnTo>
                                  <a:pt x="41" y="1122"/>
                                </a:lnTo>
                                <a:lnTo>
                                  <a:pt x="69" y="1196"/>
                                </a:lnTo>
                                <a:lnTo>
                                  <a:pt x="103" y="1266"/>
                                </a:lnTo>
                                <a:lnTo>
                                  <a:pt x="144" y="1333"/>
                                </a:lnTo>
                                <a:lnTo>
                                  <a:pt x="192" y="1396"/>
                                </a:lnTo>
                                <a:lnTo>
                                  <a:pt x="245" y="1457"/>
                                </a:lnTo>
                                <a:lnTo>
                                  <a:pt x="305" y="1511"/>
                                </a:lnTo>
                                <a:lnTo>
                                  <a:pt x="369" y="1562"/>
                                </a:lnTo>
                                <a:lnTo>
                                  <a:pt x="438" y="1608"/>
                                </a:lnTo>
                                <a:lnTo>
                                  <a:pt x="512" y="1650"/>
                                </a:lnTo>
                                <a:lnTo>
                                  <a:pt x="591" y="1685"/>
                                </a:lnTo>
                                <a:lnTo>
                                  <a:pt x="672" y="1715"/>
                                </a:lnTo>
                                <a:lnTo>
                                  <a:pt x="757" y="1738"/>
                                </a:lnTo>
                                <a:lnTo>
                                  <a:pt x="846" y="1756"/>
                                </a:lnTo>
                                <a:lnTo>
                                  <a:pt x="936" y="1766"/>
                                </a:lnTo>
                                <a:lnTo>
                                  <a:pt x="1030" y="1770"/>
                                </a:lnTo>
                                <a:lnTo>
                                  <a:pt x="1123" y="1766"/>
                                </a:lnTo>
                                <a:lnTo>
                                  <a:pt x="1214" y="1756"/>
                                </a:lnTo>
                                <a:lnTo>
                                  <a:pt x="1302" y="1738"/>
                                </a:lnTo>
                                <a:lnTo>
                                  <a:pt x="1387" y="1715"/>
                                </a:lnTo>
                                <a:lnTo>
                                  <a:pt x="1469" y="1685"/>
                                </a:lnTo>
                                <a:lnTo>
                                  <a:pt x="1548" y="1650"/>
                                </a:lnTo>
                                <a:lnTo>
                                  <a:pt x="1621" y="1608"/>
                                </a:lnTo>
                                <a:lnTo>
                                  <a:pt x="1690" y="1562"/>
                                </a:lnTo>
                                <a:lnTo>
                                  <a:pt x="1755" y="1511"/>
                                </a:lnTo>
                                <a:lnTo>
                                  <a:pt x="1814" y="1457"/>
                                </a:lnTo>
                                <a:lnTo>
                                  <a:pt x="1868" y="1396"/>
                                </a:lnTo>
                                <a:lnTo>
                                  <a:pt x="1916" y="1333"/>
                                </a:lnTo>
                                <a:lnTo>
                                  <a:pt x="1956" y="1266"/>
                                </a:lnTo>
                                <a:lnTo>
                                  <a:pt x="1990" y="1196"/>
                                </a:lnTo>
                                <a:lnTo>
                                  <a:pt x="2018" y="1122"/>
                                </a:lnTo>
                                <a:lnTo>
                                  <a:pt x="2038" y="1046"/>
                                </a:lnTo>
                                <a:lnTo>
                                  <a:pt x="2051" y="968"/>
                                </a:lnTo>
                                <a:lnTo>
                                  <a:pt x="2055" y="887"/>
                                </a:lnTo>
                                <a:lnTo>
                                  <a:pt x="2051" y="807"/>
                                </a:lnTo>
                                <a:lnTo>
                                  <a:pt x="2038" y="728"/>
                                </a:lnTo>
                                <a:lnTo>
                                  <a:pt x="2018" y="653"/>
                                </a:lnTo>
                                <a:lnTo>
                                  <a:pt x="1990" y="579"/>
                                </a:lnTo>
                                <a:lnTo>
                                  <a:pt x="1956" y="509"/>
                                </a:lnTo>
                                <a:lnTo>
                                  <a:pt x="1916" y="442"/>
                                </a:lnTo>
                                <a:lnTo>
                                  <a:pt x="1868" y="378"/>
                                </a:lnTo>
                                <a:lnTo>
                                  <a:pt x="1814" y="318"/>
                                </a:lnTo>
                                <a:lnTo>
                                  <a:pt x="1755" y="264"/>
                                </a:lnTo>
                                <a:lnTo>
                                  <a:pt x="1690" y="213"/>
                                </a:lnTo>
                                <a:lnTo>
                                  <a:pt x="1621" y="167"/>
                                </a:lnTo>
                                <a:lnTo>
                                  <a:pt x="1548" y="125"/>
                                </a:lnTo>
                                <a:lnTo>
                                  <a:pt x="1469" y="90"/>
                                </a:lnTo>
                                <a:lnTo>
                                  <a:pt x="1387" y="60"/>
                                </a:lnTo>
                                <a:lnTo>
                                  <a:pt x="1302" y="37"/>
                                </a:lnTo>
                                <a:lnTo>
                                  <a:pt x="1214" y="18"/>
                                </a:lnTo>
                                <a:lnTo>
                                  <a:pt x="1123" y="9"/>
                                </a:lnTo>
                                <a:lnTo>
                                  <a:pt x="1030" y="5"/>
                                </a:lnTo>
                                <a:close/>
                                <a:moveTo>
                                  <a:pt x="1030" y="0"/>
                                </a:moveTo>
                                <a:lnTo>
                                  <a:pt x="1123" y="4"/>
                                </a:lnTo>
                                <a:lnTo>
                                  <a:pt x="1215" y="15"/>
                                </a:lnTo>
                                <a:lnTo>
                                  <a:pt x="1304" y="32"/>
                                </a:lnTo>
                                <a:lnTo>
                                  <a:pt x="1390" y="56"/>
                                </a:lnTo>
                                <a:lnTo>
                                  <a:pt x="1472" y="85"/>
                                </a:lnTo>
                                <a:lnTo>
                                  <a:pt x="1549" y="122"/>
                                </a:lnTo>
                                <a:lnTo>
                                  <a:pt x="1624" y="163"/>
                                </a:lnTo>
                                <a:lnTo>
                                  <a:pt x="1693" y="209"/>
                                </a:lnTo>
                                <a:lnTo>
                                  <a:pt x="1758" y="260"/>
                                </a:lnTo>
                                <a:lnTo>
                                  <a:pt x="1818" y="316"/>
                                </a:lnTo>
                                <a:lnTo>
                                  <a:pt x="1872" y="375"/>
                                </a:lnTo>
                                <a:lnTo>
                                  <a:pt x="1920" y="440"/>
                                </a:lnTo>
                                <a:lnTo>
                                  <a:pt x="1961" y="508"/>
                                </a:lnTo>
                                <a:lnTo>
                                  <a:pt x="1996" y="578"/>
                                </a:lnTo>
                                <a:lnTo>
                                  <a:pt x="2023" y="652"/>
                                </a:lnTo>
                                <a:lnTo>
                                  <a:pt x="2044" y="728"/>
                                </a:lnTo>
                                <a:lnTo>
                                  <a:pt x="2055" y="806"/>
                                </a:lnTo>
                                <a:lnTo>
                                  <a:pt x="2059" y="887"/>
                                </a:lnTo>
                                <a:lnTo>
                                  <a:pt x="2055" y="968"/>
                                </a:lnTo>
                                <a:lnTo>
                                  <a:pt x="2044" y="1046"/>
                                </a:lnTo>
                                <a:lnTo>
                                  <a:pt x="2023" y="1123"/>
                                </a:lnTo>
                                <a:lnTo>
                                  <a:pt x="1996" y="1197"/>
                                </a:lnTo>
                                <a:lnTo>
                                  <a:pt x="1961" y="1267"/>
                                </a:lnTo>
                                <a:lnTo>
                                  <a:pt x="1920" y="1335"/>
                                </a:lnTo>
                                <a:lnTo>
                                  <a:pt x="1872" y="1398"/>
                                </a:lnTo>
                                <a:lnTo>
                                  <a:pt x="1818" y="1459"/>
                                </a:lnTo>
                                <a:lnTo>
                                  <a:pt x="1758" y="1515"/>
                                </a:lnTo>
                                <a:lnTo>
                                  <a:pt x="1693" y="1566"/>
                                </a:lnTo>
                                <a:lnTo>
                                  <a:pt x="1624" y="1612"/>
                                </a:lnTo>
                                <a:lnTo>
                                  <a:pt x="1549" y="1653"/>
                                </a:lnTo>
                                <a:lnTo>
                                  <a:pt x="1472" y="1690"/>
                                </a:lnTo>
                                <a:lnTo>
                                  <a:pt x="1390" y="1719"/>
                                </a:lnTo>
                                <a:lnTo>
                                  <a:pt x="1304" y="1743"/>
                                </a:lnTo>
                                <a:lnTo>
                                  <a:pt x="1215" y="1760"/>
                                </a:lnTo>
                                <a:lnTo>
                                  <a:pt x="1123" y="1771"/>
                                </a:lnTo>
                                <a:lnTo>
                                  <a:pt x="1030" y="1775"/>
                                </a:lnTo>
                                <a:lnTo>
                                  <a:pt x="936" y="1771"/>
                                </a:lnTo>
                                <a:lnTo>
                                  <a:pt x="844" y="1760"/>
                                </a:lnTo>
                                <a:lnTo>
                                  <a:pt x="756" y="1743"/>
                                </a:lnTo>
                                <a:lnTo>
                                  <a:pt x="670" y="1719"/>
                                </a:lnTo>
                                <a:lnTo>
                                  <a:pt x="588" y="1690"/>
                                </a:lnTo>
                                <a:lnTo>
                                  <a:pt x="510" y="1653"/>
                                </a:lnTo>
                                <a:lnTo>
                                  <a:pt x="436" y="1612"/>
                                </a:lnTo>
                                <a:lnTo>
                                  <a:pt x="367" y="1566"/>
                                </a:lnTo>
                                <a:lnTo>
                                  <a:pt x="302" y="1515"/>
                                </a:lnTo>
                                <a:lnTo>
                                  <a:pt x="241" y="1459"/>
                                </a:lnTo>
                                <a:lnTo>
                                  <a:pt x="188" y="1398"/>
                                </a:lnTo>
                                <a:lnTo>
                                  <a:pt x="140" y="1335"/>
                                </a:lnTo>
                                <a:lnTo>
                                  <a:pt x="99" y="1267"/>
                                </a:lnTo>
                                <a:lnTo>
                                  <a:pt x="63" y="1197"/>
                                </a:lnTo>
                                <a:lnTo>
                                  <a:pt x="37" y="1123"/>
                                </a:lnTo>
                                <a:lnTo>
                                  <a:pt x="16" y="1046"/>
                                </a:lnTo>
                                <a:lnTo>
                                  <a:pt x="4" y="968"/>
                                </a:lnTo>
                                <a:lnTo>
                                  <a:pt x="0" y="887"/>
                                </a:lnTo>
                                <a:lnTo>
                                  <a:pt x="4" y="806"/>
                                </a:lnTo>
                                <a:lnTo>
                                  <a:pt x="16" y="728"/>
                                </a:lnTo>
                                <a:lnTo>
                                  <a:pt x="37" y="652"/>
                                </a:lnTo>
                                <a:lnTo>
                                  <a:pt x="63" y="578"/>
                                </a:lnTo>
                                <a:lnTo>
                                  <a:pt x="99" y="508"/>
                                </a:lnTo>
                                <a:lnTo>
                                  <a:pt x="140" y="440"/>
                                </a:lnTo>
                                <a:lnTo>
                                  <a:pt x="188" y="375"/>
                                </a:lnTo>
                                <a:lnTo>
                                  <a:pt x="241" y="316"/>
                                </a:lnTo>
                                <a:lnTo>
                                  <a:pt x="302" y="260"/>
                                </a:lnTo>
                                <a:lnTo>
                                  <a:pt x="367" y="209"/>
                                </a:lnTo>
                                <a:lnTo>
                                  <a:pt x="436" y="163"/>
                                </a:lnTo>
                                <a:lnTo>
                                  <a:pt x="510" y="122"/>
                                </a:lnTo>
                                <a:lnTo>
                                  <a:pt x="588" y="85"/>
                                </a:lnTo>
                                <a:lnTo>
                                  <a:pt x="670" y="56"/>
                                </a:lnTo>
                                <a:lnTo>
                                  <a:pt x="756" y="32"/>
                                </a:lnTo>
                                <a:lnTo>
                                  <a:pt x="844" y="15"/>
                                </a:lnTo>
                                <a:lnTo>
                                  <a:pt x="936" y="4"/>
                                </a:lnTo>
                                <a:lnTo>
                                  <a:pt x="1030" y="0"/>
                                </a:lnTo>
                                <a:close/>
                              </a:path>
                            </a:pathLst>
                          </a:custGeom>
                          <a:solidFill>
                            <a:srgbClr val="FFD83A"/>
                          </a:solidFill>
                          <a:ln w="0">
                            <a:solidFill>
                              <a:srgbClr val="FFD83A"/>
                            </a:solidFill>
                            <a:prstDash val="solid"/>
                            <a:round/>
                            <a:headEnd/>
                            <a:tailEnd/>
                          </a:ln>
                        </wps:spPr>
                        <wps:bodyPr rot="0" vert="horz" wrap="square" lIns="91440" tIns="45720" rIns="91440" bIns="45720" anchor="t" anchorCtr="0" upright="1">
                          <a:noAutofit/>
                        </wps:bodyPr>
                      </wps:wsp>
                      <wps:wsp>
                        <wps:cNvPr id="844" name="Freeform 557"/>
                        <wps:cNvSpPr>
                          <a:spLocks noEditPoints="1"/>
                        </wps:cNvSpPr>
                        <wps:spPr bwMode="auto">
                          <a:xfrm>
                            <a:off x="988038" y="536665"/>
                            <a:ext cx="798192" cy="687558"/>
                          </a:xfrm>
                          <a:custGeom>
                            <a:avLst/>
                            <a:gdLst>
                              <a:gd name="T0" fmla="*/ 850 w 2071"/>
                              <a:gd name="T1" fmla="*/ 20 h 1784"/>
                              <a:gd name="T2" fmla="*/ 594 w 2071"/>
                              <a:gd name="T3" fmla="*/ 90 h 1784"/>
                              <a:gd name="T4" fmla="*/ 373 w 2071"/>
                              <a:gd name="T5" fmla="*/ 214 h 1784"/>
                              <a:gd name="T6" fmla="*/ 194 w 2071"/>
                              <a:gd name="T7" fmla="*/ 380 h 1784"/>
                              <a:gd name="T8" fmla="*/ 69 w 2071"/>
                              <a:gd name="T9" fmla="*/ 583 h 1784"/>
                              <a:gd name="T10" fmla="*/ 10 w 2071"/>
                              <a:gd name="T11" fmla="*/ 811 h 1784"/>
                              <a:gd name="T12" fmla="*/ 22 w 2071"/>
                              <a:gd name="T13" fmla="*/ 1051 h 1784"/>
                              <a:gd name="T14" fmla="*/ 105 w 2071"/>
                              <a:gd name="T15" fmla="*/ 1272 h 1784"/>
                              <a:gd name="T16" fmla="*/ 247 w 2071"/>
                              <a:gd name="T17" fmla="*/ 1464 h 1784"/>
                              <a:gd name="T18" fmla="*/ 442 w 2071"/>
                              <a:gd name="T19" fmla="*/ 1617 h 1784"/>
                              <a:gd name="T20" fmla="*/ 676 w 2071"/>
                              <a:gd name="T21" fmla="*/ 1724 h 1784"/>
                              <a:gd name="T22" fmla="*/ 942 w 2071"/>
                              <a:gd name="T23" fmla="*/ 1776 h 1784"/>
                              <a:gd name="T24" fmla="*/ 1221 w 2071"/>
                              <a:gd name="T25" fmla="*/ 1765 h 1784"/>
                              <a:gd name="T26" fmla="*/ 1478 w 2071"/>
                              <a:gd name="T27" fmla="*/ 1695 h 1784"/>
                              <a:gd name="T28" fmla="*/ 1699 w 2071"/>
                              <a:gd name="T29" fmla="*/ 1571 h 1784"/>
                              <a:gd name="T30" fmla="*/ 1878 w 2071"/>
                              <a:gd name="T31" fmla="*/ 1403 h 1784"/>
                              <a:gd name="T32" fmla="*/ 2002 w 2071"/>
                              <a:gd name="T33" fmla="*/ 1202 h 1784"/>
                              <a:gd name="T34" fmla="*/ 2061 w 2071"/>
                              <a:gd name="T35" fmla="*/ 973 h 1784"/>
                              <a:gd name="T36" fmla="*/ 2050 w 2071"/>
                              <a:gd name="T37" fmla="*/ 733 h 1784"/>
                              <a:gd name="T38" fmla="*/ 1967 w 2071"/>
                              <a:gd name="T39" fmla="*/ 513 h 1784"/>
                              <a:gd name="T40" fmla="*/ 1824 w 2071"/>
                              <a:gd name="T41" fmla="*/ 321 h 1784"/>
                              <a:gd name="T42" fmla="*/ 1630 w 2071"/>
                              <a:gd name="T43" fmla="*/ 168 h 1784"/>
                              <a:gd name="T44" fmla="*/ 1396 w 2071"/>
                              <a:gd name="T45" fmla="*/ 61 h 1784"/>
                              <a:gd name="T46" fmla="*/ 1129 w 2071"/>
                              <a:gd name="T47" fmla="*/ 9 h 1784"/>
                              <a:gd name="T48" fmla="*/ 1129 w 2071"/>
                              <a:gd name="T49" fmla="*/ 4 h 1784"/>
                              <a:gd name="T50" fmla="*/ 1397 w 2071"/>
                              <a:gd name="T51" fmla="*/ 56 h 1784"/>
                              <a:gd name="T52" fmla="*/ 1633 w 2071"/>
                              <a:gd name="T53" fmla="*/ 164 h 1784"/>
                              <a:gd name="T54" fmla="*/ 1827 w 2071"/>
                              <a:gd name="T55" fmla="*/ 318 h 1784"/>
                              <a:gd name="T56" fmla="*/ 1971 w 2071"/>
                              <a:gd name="T57" fmla="*/ 510 h 1784"/>
                              <a:gd name="T58" fmla="*/ 2054 w 2071"/>
                              <a:gd name="T59" fmla="*/ 732 h 1784"/>
                              <a:gd name="T60" fmla="*/ 2067 w 2071"/>
                              <a:gd name="T61" fmla="*/ 974 h 1784"/>
                              <a:gd name="T62" fmla="*/ 2006 w 2071"/>
                              <a:gd name="T63" fmla="*/ 1203 h 1784"/>
                              <a:gd name="T64" fmla="*/ 1882 w 2071"/>
                              <a:gd name="T65" fmla="*/ 1407 h 1784"/>
                              <a:gd name="T66" fmla="*/ 1703 w 2071"/>
                              <a:gd name="T67" fmla="*/ 1575 h 1784"/>
                              <a:gd name="T68" fmla="*/ 1479 w 2071"/>
                              <a:gd name="T69" fmla="*/ 1698 h 1784"/>
                              <a:gd name="T70" fmla="*/ 1222 w 2071"/>
                              <a:gd name="T71" fmla="*/ 1770 h 1784"/>
                              <a:gd name="T72" fmla="*/ 942 w 2071"/>
                              <a:gd name="T73" fmla="*/ 1781 h 1784"/>
                              <a:gd name="T74" fmla="*/ 674 w 2071"/>
                              <a:gd name="T75" fmla="*/ 1729 h 1784"/>
                              <a:gd name="T76" fmla="*/ 439 w 2071"/>
                              <a:gd name="T77" fmla="*/ 1621 h 1784"/>
                              <a:gd name="T78" fmla="*/ 244 w 2071"/>
                              <a:gd name="T79" fmla="*/ 1467 h 1784"/>
                              <a:gd name="T80" fmla="*/ 100 w 2071"/>
                              <a:gd name="T81" fmla="*/ 1275 h 1784"/>
                              <a:gd name="T82" fmla="*/ 17 w 2071"/>
                              <a:gd name="T83" fmla="*/ 1053 h 1784"/>
                              <a:gd name="T84" fmla="*/ 5 w 2071"/>
                              <a:gd name="T85" fmla="*/ 811 h 1784"/>
                              <a:gd name="T86" fmla="*/ 65 w 2071"/>
                              <a:gd name="T87" fmla="*/ 582 h 1784"/>
                              <a:gd name="T88" fmla="*/ 189 w 2071"/>
                              <a:gd name="T89" fmla="*/ 378 h 1784"/>
                              <a:gd name="T90" fmla="*/ 368 w 2071"/>
                              <a:gd name="T91" fmla="*/ 210 h 1784"/>
                              <a:gd name="T92" fmla="*/ 592 w 2071"/>
                              <a:gd name="T93" fmla="*/ 87 h 1784"/>
                              <a:gd name="T94" fmla="*/ 849 w 2071"/>
                              <a:gd name="T95" fmla="*/ 15 h 1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1" h="1784">
                                <a:moveTo>
                                  <a:pt x="1036" y="5"/>
                                </a:moveTo>
                                <a:lnTo>
                                  <a:pt x="942" y="9"/>
                                </a:lnTo>
                                <a:lnTo>
                                  <a:pt x="850" y="20"/>
                                </a:lnTo>
                                <a:lnTo>
                                  <a:pt x="762" y="37"/>
                                </a:lnTo>
                                <a:lnTo>
                                  <a:pt x="676" y="61"/>
                                </a:lnTo>
                                <a:lnTo>
                                  <a:pt x="594" y="90"/>
                                </a:lnTo>
                                <a:lnTo>
                                  <a:pt x="516" y="127"/>
                                </a:lnTo>
                                <a:lnTo>
                                  <a:pt x="442" y="168"/>
                                </a:lnTo>
                                <a:lnTo>
                                  <a:pt x="373" y="214"/>
                                </a:lnTo>
                                <a:lnTo>
                                  <a:pt x="308" y="265"/>
                                </a:lnTo>
                                <a:lnTo>
                                  <a:pt x="247" y="321"/>
                                </a:lnTo>
                                <a:lnTo>
                                  <a:pt x="194" y="380"/>
                                </a:lnTo>
                                <a:lnTo>
                                  <a:pt x="146" y="445"/>
                                </a:lnTo>
                                <a:lnTo>
                                  <a:pt x="105" y="513"/>
                                </a:lnTo>
                                <a:lnTo>
                                  <a:pt x="69" y="583"/>
                                </a:lnTo>
                                <a:lnTo>
                                  <a:pt x="43" y="657"/>
                                </a:lnTo>
                                <a:lnTo>
                                  <a:pt x="22" y="733"/>
                                </a:lnTo>
                                <a:lnTo>
                                  <a:pt x="10" y="811"/>
                                </a:lnTo>
                                <a:lnTo>
                                  <a:pt x="6" y="892"/>
                                </a:lnTo>
                                <a:lnTo>
                                  <a:pt x="10" y="973"/>
                                </a:lnTo>
                                <a:lnTo>
                                  <a:pt x="22" y="1051"/>
                                </a:lnTo>
                                <a:lnTo>
                                  <a:pt x="43" y="1128"/>
                                </a:lnTo>
                                <a:lnTo>
                                  <a:pt x="69" y="1202"/>
                                </a:lnTo>
                                <a:lnTo>
                                  <a:pt x="105" y="1272"/>
                                </a:lnTo>
                                <a:lnTo>
                                  <a:pt x="146" y="1340"/>
                                </a:lnTo>
                                <a:lnTo>
                                  <a:pt x="194" y="1403"/>
                                </a:lnTo>
                                <a:lnTo>
                                  <a:pt x="247" y="1464"/>
                                </a:lnTo>
                                <a:lnTo>
                                  <a:pt x="308" y="1520"/>
                                </a:lnTo>
                                <a:lnTo>
                                  <a:pt x="373" y="1571"/>
                                </a:lnTo>
                                <a:lnTo>
                                  <a:pt x="442" y="1617"/>
                                </a:lnTo>
                                <a:lnTo>
                                  <a:pt x="516" y="1658"/>
                                </a:lnTo>
                                <a:lnTo>
                                  <a:pt x="594" y="1695"/>
                                </a:lnTo>
                                <a:lnTo>
                                  <a:pt x="676" y="1724"/>
                                </a:lnTo>
                                <a:lnTo>
                                  <a:pt x="762" y="1748"/>
                                </a:lnTo>
                                <a:lnTo>
                                  <a:pt x="850" y="1765"/>
                                </a:lnTo>
                                <a:lnTo>
                                  <a:pt x="942" y="1776"/>
                                </a:lnTo>
                                <a:lnTo>
                                  <a:pt x="1036" y="1780"/>
                                </a:lnTo>
                                <a:lnTo>
                                  <a:pt x="1129" y="1776"/>
                                </a:lnTo>
                                <a:lnTo>
                                  <a:pt x="1221" y="1765"/>
                                </a:lnTo>
                                <a:lnTo>
                                  <a:pt x="1310" y="1748"/>
                                </a:lnTo>
                                <a:lnTo>
                                  <a:pt x="1396" y="1724"/>
                                </a:lnTo>
                                <a:lnTo>
                                  <a:pt x="1478" y="1695"/>
                                </a:lnTo>
                                <a:lnTo>
                                  <a:pt x="1555" y="1658"/>
                                </a:lnTo>
                                <a:lnTo>
                                  <a:pt x="1630" y="1617"/>
                                </a:lnTo>
                                <a:lnTo>
                                  <a:pt x="1699" y="1571"/>
                                </a:lnTo>
                                <a:lnTo>
                                  <a:pt x="1764" y="1520"/>
                                </a:lnTo>
                                <a:lnTo>
                                  <a:pt x="1824" y="1464"/>
                                </a:lnTo>
                                <a:lnTo>
                                  <a:pt x="1878" y="1403"/>
                                </a:lnTo>
                                <a:lnTo>
                                  <a:pt x="1926" y="1340"/>
                                </a:lnTo>
                                <a:lnTo>
                                  <a:pt x="1967" y="1272"/>
                                </a:lnTo>
                                <a:lnTo>
                                  <a:pt x="2002" y="1202"/>
                                </a:lnTo>
                                <a:lnTo>
                                  <a:pt x="2029" y="1128"/>
                                </a:lnTo>
                                <a:lnTo>
                                  <a:pt x="2050" y="1051"/>
                                </a:lnTo>
                                <a:lnTo>
                                  <a:pt x="2061" y="973"/>
                                </a:lnTo>
                                <a:lnTo>
                                  <a:pt x="2065" y="892"/>
                                </a:lnTo>
                                <a:lnTo>
                                  <a:pt x="2061" y="811"/>
                                </a:lnTo>
                                <a:lnTo>
                                  <a:pt x="2050" y="733"/>
                                </a:lnTo>
                                <a:lnTo>
                                  <a:pt x="2029" y="657"/>
                                </a:lnTo>
                                <a:lnTo>
                                  <a:pt x="2002" y="583"/>
                                </a:lnTo>
                                <a:lnTo>
                                  <a:pt x="1967" y="513"/>
                                </a:lnTo>
                                <a:lnTo>
                                  <a:pt x="1926" y="445"/>
                                </a:lnTo>
                                <a:lnTo>
                                  <a:pt x="1878" y="380"/>
                                </a:lnTo>
                                <a:lnTo>
                                  <a:pt x="1824" y="321"/>
                                </a:lnTo>
                                <a:lnTo>
                                  <a:pt x="1764" y="265"/>
                                </a:lnTo>
                                <a:lnTo>
                                  <a:pt x="1699" y="214"/>
                                </a:lnTo>
                                <a:lnTo>
                                  <a:pt x="1630" y="168"/>
                                </a:lnTo>
                                <a:lnTo>
                                  <a:pt x="1555" y="127"/>
                                </a:lnTo>
                                <a:lnTo>
                                  <a:pt x="1478" y="90"/>
                                </a:lnTo>
                                <a:lnTo>
                                  <a:pt x="1396" y="61"/>
                                </a:lnTo>
                                <a:lnTo>
                                  <a:pt x="1310" y="37"/>
                                </a:lnTo>
                                <a:lnTo>
                                  <a:pt x="1221" y="20"/>
                                </a:lnTo>
                                <a:lnTo>
                                  <a:pt x="1129" y="9"/>
                                </a:lnTo>
                                <a:lnTo>
                                  <a:pt x="1036" y="5"/>
                                </a:lnTo>
                                <a:close/>
                                <a:moveTo>
                                  <a:pt x="1036" y="0"/>
                                </a:moveTo>
                                <a:lnTo>
                                  <a:pt x="1129" y="4"/>
                                </a:lnTo>
                                <a:lnTo>
                                  <a:pt x="1222" y="15"/>
                                </a:lnTo>
                                <a:lnTo>
                                  <a:pt x="1311" y="33"/>
                                </a:lnTo>
                                <a:lnTo>
                                  <a:pt x="1397" y="56"/>
                                </a:lnTo>
                                <a:lnTo>
                                  <a:pt x="1479" y="87"/>
                                </a:lnTo>
                                <a:lnTo>
                                  <a:pt x="1558" y="123"/>
                                </a:lnTo>
                                <a:lnTo>
                                  <a:pt x="1633" y="164"/>
                                </a:lnTo>
                                <a:lnTo>
                                  <a:pt x="1703" y="210"/>
                                </a:lnTo>
                                <a:lnTo>
                                  <a:pt x="1768" y="261"/>
                                </a:lnTo>
                                <a:lnTo>
                                  <a:pt x="1827" y="318"/>
                                </a:lnTo>
                                <a:lnTo>
                                  <a:pt x="1882" y="378"/>
                                </a:lnTo>
                                <a:lnTo>
                                  <a:pt x="1930" y="442"/>
                                </a:lnTo>
                                <a:lnTo>
                                  <a:pt x="1971" y="510"/>
                                </a:lnTo>
                                <a:lnTo>
                                  <a:pt x="2006" y="582"/>
                                </a:lnTo>
                                <a:lnTo>
                                  <a:pt x="2034" y="656"/>
                                </a:lnTo>
                                <a:lnTo>
                                  <a:pt x="2054" y="732"/>
                                </a:lnTo>
                                <a:lnTo>
                                  <a:pt x="2067" y="811"/>
                                </a:lnTo>
                                <a:lnTo>
                                  <a:pt x="2071" y="892"/>
                                </a:lnTo>
                                <a:lnTo>
                                  <a:pt x="2067" y="974"/>
                                </a:lnTo>
                                <a:lnTo>
                                  <a:pt x="2054" y="1053"/>
                                </a:lnTo>
                                <a:lnTo>
                                  <a:pt x="2034" y="1129"/>
                                </a:lnTo>
                                <a:lnTo>
                                  <a:pt x="2006" y="1203"/>
                                </a:lnTo>
                                <a:lnTo>
                                  <a:pt x="1971" y="1275"/>
                                </a:lnTo>
                                <a:lnTo>
                                  <a:pt x="1930" y="1343"/>
                                </a:lnTo>
                                <a:lnTo>
                                  <a:pt x="1882" y="1407"/>
                                </a:lnTo>
                                <a:lnTo>
                                  <a:pt x="1827" y="1467"/>
                                </a:lnTo>
                                <a:lnTo>
                                  <a:pt x="1768" y="1522"/>
                                </a:lnTo>
                                <a:lnTo>
                                  <a:pt x="1703" y="1575"/>
                                </a:lnTo>
                                <a:lnTo>
                                  <a:pt x="1633" y="1621"/>
                                </a:lnTo>
                                <a:lnTo>
                                  <a:pt x="1558" y="1662"/>
                                </a:lnTo>
                                <a:lnTo>
                                  <a:pt x="1479" y="1698"/>
                                </a:lnTo>
                                <a:lnTo>
                                  <a:pt x="1397" y="1729"/>
                                </a:lnTo>
                                <a:lnTo>
                                  <a:pt x="1311" y="1752"/>
                                </a:lnTo>
                                <a:lnTo>
                                  <a:pt x="1222" y="1770"/>
                                </a:lnTo>
                                <a:lnTo>
                                  <a:pt x="1129" y="1781"/>
                                </a:lnTo>
                                <a:lnTo>
                                  <a:pt x="1036" y="1784"/>
                                </a:lnTo>
                                <a:lnTo>
                                  <a:pt x="942" y="1781"/>
                                </a:lnTo>
                                <a:lnTo>
                                  <a:pt x="849" y="1770"/>
                                </a:lnTo>
                                <a:lnTo>
                                  <a:pt x="760" y="1752"/>
                                </a:lnTo>
                                <a:lnTo>
                                  <a:pt x="674" y="1729"/>
                                </a:lnTo>
                                <a:lnTo>
                                  <a:pt x="592" y="1698"/>
                                </a:lnTo>
                                <a:lnTo>
                                  <a:pt x="513" y="1662"/>
                                </a:lnTo>
                                <a:lnTo>
                                  <a:pt x="439" y="1621"/>
                                </a:lnTo>
                                <a:lnTo>
                                  <a:pt x="368" y="1575"/>
                                </a:lnTo>
                                <a:lnTo>
                                  <a:pt x="303" y="1522"/>
                                </a:lnTo>
                                <a:lnTo>
                                  <a:pt x="244" y="1467"/>
                                </a:lnTo>
                                <a:lnTo>
                                  <a:pt x="189" y="1407"/>
                                </a:lnTo>
                                <a:lnTo>
                                  <a:pt x="141" y="1343"/>
                                </a:lnTo>
                                <a:lnTo>
                                  <a:pt x="100" y="1275"/>
                                </a:lnTo>
                                <a:lnTo>
                                  <a:pt x="65" y="1203"/>
                                </a:lnTo>
                                <a:lnTo>
                                  <a:pt x="37" y="1129"/>
                                </a:lnTo>
                                <a:lnTo>
                                  <a:pt x="17" y="1053"/>
                                </a:lnTo>
                                <a:lnTo>
                                  <a:pt x="5" y="974"/>
                                </a:lnTo>
                                <a:lnTo>
                                  <a:pt x="0" y="892"/>
                                </a:lnTo>
                                <a:lnTo>
                                  <a:pt x="5" y="811"/>
                                </a:lnTo>
                                <a:lnTo>
                                  <a:pt x="17" y="732"/>
                                </a:lnTo>
                                <a:lnTo>
                                  <a:pt x="37" y="656"/>
                                </a:lnTo>
                                <a:lnTo>
                                  <a:pt x="65" y="582"/>
                                </a:lnTo>
                                <a:lnTo>
                                  <a:pt x="100" y="510"/>
                                </a:lnTo>
                                <a:lnTo>
                                  <a:pt x="141" y="442"/>
                                </a:lnTo>
                                <a:lnTo>
                                  <a:pt x="189" y="378"/>
                                </a:lnTo>
                                <a:lnTo>
                                  <a:pt x="244" y="318"/>
                                </a:lnTo>
                                <a:lnTo>
                                  <a:pt x="303" y="261"/>
                                </a:lnTo>
                                <a:lnTo>
                                  <a:pt x="368" y="210"/>
                                </a:lnTo>
                                <a:lnTo>
                                  <a:pt x="439" y="164"/>
                                </a:lnTo>
                                <a:lnTo>
                                  <a:pt x="513" y="123"/>
                                </a:lnTo>
                                <a:lnTo>
                                  <a:pt x="592" y="87"/>
                                </a:lnTo>
                                <a:lnTo>
                                  <a:pt x="674" y="56"/>
                                </a:lnTo>
                                <a:lnTo>
                                  <a:pt x="760" y="33"/>
                                </a:lnTo>
                                <a:lnTo>
                                  <a:pt x="849" y="15"/>
                                </a:lnTo>
                                <a:lnTo>
                                  <a:pt x="942" y="4"/>
                                </a:lnTo>
                                <a:lnTo>
                                  <a:pt x="1036" y="0"/>
                                </a:lnTo>
                                <a:close/>
                              </a:path>
                            </a:pathLst>
                          </a:custGeom>
                          <a:solidFill>
                            <a:srgbClr val="FFD839"/>
                          </a:solidFill>
                          <a:ln w="0">
                            <a:solidFill>
                              <a:srgbClr val="FFD839"/>
                            </a:solidFill>
                            <a:prstDash val="solid"/>
                            <a:round/>
                            <a:headEnd/>
                            <a:tailEnd/>
                          </a:ln>
                        </wps:spPr>
                        <wps:bodyPr rot="0" vert="horz" wrap="square" lIns="91440" tIns="45720" rIns="91440" bIns="45720" anchor="t" anchorCtr="0" upright="1">
                          <a:noAutofit/>
                        </wps:bodyPr>
                      </wps:wsp>
                      <wps:wsp>
                        <wps:cNvPr id="845" name="Freeform 558"/>
                        <wps:cNvSpPr>
                          <a:spLocks noEditPoints="1"/>
                        </wps:cNvSpPr>
                        <wps:spPr bwMode="auto">
                          <a:xfrm>
                            <a:off x="985724" y="535124"/>
                            <a:ext cx="802819" cy="690641"/>
                          </a:xfrm>
                          <a:custGeom>
                            <a:avLst/>
                            <a:gdLst>
                              <a:gd name="T0" fmla="*/ 854 w 2082"/>
                              <a:gd name="T1" fmla="*/ 18 h 1791"/>
                              <a:gd name="T2" fmla="*/ 597 w 2082"/>
                              <a:gd name="T3" fmla="*/ 90 h 1791"/>
                              <a:gd name="T4" fmla="*/ 373 w 2082"/>
                              <a:gd name="T5" fmla="*/ 213 h 1791"/>
                              <a:gd name="T6" fmla="*/ 194 w 2082"/>
                              <a:gd name="T7" fmla="*/ 381 h 1791"/>
                              <a:gd name="T8" fmla="*/ 70 w 2082"/>
                              <a:gd name="T9" fmla="*/ 585 h 1791"/>
                              <a:gd name="T10" fmla="*/ 10 w 2082"/>
                              <a:gd name="T11" fmla="*/ 814 h 1791"/>
                              <a:gd name="T12" fmla="*/ 22 w 2082"/>
                              <a:gd name="T13" fmla="*/ 1056 h 1791"/>
                              <a:gd name="T14" fmla="*/ 105 w 2082"/>
                              <a:gd name="T15" fmla="*/ 1278 h 1791"/>
                              <a:gd name="T16" fmla="*/ 249 w 2082"/>
                              <a:gd name="T17" fmla="*/ 1470 h 1791"/>
                              <a:gd name="T18" fmla="*/ 444 w 2082"/>
                              <a:gd name="T19" fmla="*/ 1624 h 1791"/>
                              <a:gd name="T20" fmla="*/ 679 w 2082"/>
                              <a:gd name="T21" fmla="*/ 1732 h 1791"/>
                              <a:gd name="T22" fmla="*/ 947 w 2082"/>
                              <a:gd name="T23" fmla="*/ 1784 h 1791"/>
                              <a:gd name="T24" fmla="*/ 1227 w 2082"/>
                              <a:gd name="T25" fmla="*/ 1773 h 1791"/>
                              <a:gd name="T26" fmla="*/ 1484 w 2082"/>
                              <a:gd name="T27" fmla="*/ 1701 h 1791"/>
                              <a:gd name="T28" fmla="*/ 1708 w 2082"/>
                              <a:gd name="T29" fmla="*/ 1578 h 1791"/>
                              <a:gd name="T30" fmla="*/ 1887 w 2082"/>
                              <a:gd name="T31" fmla="*/ 1410 h 1791"/>
                              <a:gd name="T32" fmla="*/ 2011 w 2082"/>
                              <a:gd name="T33" fmla="*/ 1206 h 1791"/>
                              <a:gd name="T34" fmla="*/ 2072 w 2082"/>
                              <a:gd name="T35" fmla="*/ 977 h 1791"/>
                              <a:gd name="T36" fmla="*/ 2059 w 2082"/>
                              <a:gd name="T37" fmla="*/ 735 h 1791"/>
                              <a:gd name="T38" fmla="*/ 1976 w 2082"/>
                              <a:gd name="T39" fmla="*/ 513 h 1791"/>
                              <a:gd name="T40" fmla="*/ 1832 w 2082"/>
                              <a:gd name="T41" fmla="*/ 321 h 1791"/>
                              <a:gd name="T42" fmla="*/ 1638 w 2082"/>
                              <a:gd name="T43" fmla="*/ 167 h 1791"/>
                              <a:gd name="T44" fmla="*/ 1402 w 2082"/>
                              <a:gd name="T45" fmla="*/ 59 h 1791"/>
                              <a:gd name="T46" fmla="*/ 1134 w 2082"/>
                              <a:gd name="T47" fmla="*/ 7 h 1791"/>
                              <a:gd name="T48" fmla="*/ 1136 w 2082"/>
                              <a:gd name="T49" fmla="*/ 3 h 1791"/>
                              <a:gd name="T50" fmla="*/ 1404 w 2082"/>
                              <a:gd name="T51" fmla="*/ 56 h 1791"/>
                              <a:gd name="T52" fmla="*/ 1640 w 2082"/>
                              <a:gd name="T53" fmla="*/ 164 h 1791"/>
                              <a:gd name="T54" fmla="*/ 1836 w 2082"/>
                              <a:gd name="T55" fmla="*/ 318 h 1791"/>
                              <a:gd name="T56" fmla="*/ 1982 w 2082"/>
                              <a:gd name="T57" fmla="*/ 511 h 1791"/>
                              <a:gd name="T58" fmla="*/ 2065 w 2082"/>
                              <a:gd name="T59" fmla="*/ 734 h 1791"/>
                              <a:gd name="T60" fmla="*/ 2077 w 2082"/>
                              <a:gd name="T61" fmla="*/ 977 h 1791"/>
                              <a:gd name="T62" fmla="*/ 2017 w 2082"/>
                              <a:gd name="T63" fmla="*/ 1209 h 1791"/>
                              <a:gd name="T64" fmla="*/ 1891 w 2082"/>
                              <a:gd name="T65" fmla="*/ 1412 h 1791"/>
                              <a:gd name="T66" fmla="*/ 1711 w 2082"/>
                              <a:gd name="T67" fmla="*/ 1581 h 1791"/>
                              <a:gd name="T68" fmla="*/ 1487 w 2082"/>
                              <a:gd name="T69" fmla="*/ 1705 h 1791"/>
                              <a:gd name="T70" fmla="*/ 1227 w 2082"/>
                              <a:gd name="T71" fmla="*/ 1777 h 1791"/>
                              <a:gd name="T72" fmla="*/ 946 w 2082"/>
                              <a:gd name="T73" fmla="*/ 1787 h 1791"/>
                              <a:gd name="T74" fmla="*/ 678 w 2082"/>
                              <a:gd name="T75" fmla="*/ 1735 h 1791"/>
                              <a:gd name="T76" fmla="*/ 441 w 2082"/>
                              <a:gd name="T77" fmla="*/ 1627 h 1791"/>
                              <a:gd name="T78" fmla="*/ 245 w 2082"/>
                              <a:gd name="T79" fmla="*/ 1473 h 1791"/>
                              <a:gd name="T80" fmla="*/ 100 w 2082"/>
                              <a:gd name="T81" fmla="*/ 1279 h 1791"/>
                              <a:gd name="T82" fmla="*/ 17 w 2082"/>
                              <a:gd name="T83" fmla="*/ 1057 h 1791"/>
                              <a:gd name="T84" fmla="*/ 4 w 2082"/>
                              <a:gd name="T85" fmla="*/ 814 h 1791"/>
                              <a:gd name="T86" fmla="*/ 65 w 2082"/>
                              <a:gd name="T87" fmla="*/ 582 h 1791"/>
                              <a:gd name="T88" fmla="*/ 190 w 2082"/>
                              <a:gd name="T89" fmla="*/ 378 h 1791"/>
                              <a:gd name="T90" fmla="*/ 370 w 2082"/>
                              <a:gd name="T91" fmla="*/ 210 h 1791"/>
                              <a:gd name="T92" fmla="*/ 595 w 2082"/>
                              <a:gd name="T93" fmla="*/ 86 h 1791"/>
                              <a:gd name="T94" fmla="*/ 854 w 2082"/>
                              <a:gd name="T95" fmla="*/ 14 h 1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2" h="1791">
                                <a:moveTo>
                                  <a:pt x="1041" y="3"/>
                                </a:moveTo>
                                <a:lnTo>
                                  <a:pt x="947" y="7"/>
                                </a:lnTo>
                                <a:lnTo>
                                  <a:pt x="854" y="18"/>
                                </a:lnTo>
                                <a:lnTo>
                                  <a:pt x="765" y="36"/>
                                </a:lnTo>
                                <a:lnTo>
                                  <a:pt x="679" y="59"/>
                                </a:lnTo>
                                <a:lnTo>
                                  <a:pt x="597" y="90"/>
                                </a:lnTo>
                                <a:lnTo>
                                  <a:pt x="518" y="126"/>
                                </a:lnTo>
                                <a:lnTo>
                                  <a:pt x="444" y="167"/>
                                </a:lnTo>
                                <a:lnTo>
                                  <a:pt x="373" y="213"/>
                                </a:lnTo>
                                <a:lnTo>
                                  <a:pt x="308" y="264"/>
                                </a:lnTo>
                                <a:lnTo>
                                  <a:pt x="249" y="321"/>
                                </a:lnTo>
                                <a:lnTo>
                                  <a:pt x="194" y="381"/>
                                </a:lnTo>
                                <a:lnTo>
                                  <a:pt x="146" y="445"/>
                                </a:lnTo>
                                <a:lnTo>
                                  <a:pt x="105" y="513"/>
                                </a:lnTo>
                                <a:lnTo>
                                  <a:pt x="70" y="585"/>
                                </a:lnTo>
                                <a:lnTo>
                                  <a:pt x="42" y="659"/>
                                </a:lnTo>
                                <a:lnTo>
                                  <a:pt x="22" y="735"/>
                                </a:lnTo>
                                <a:lnTo>
                                  <a:pt x="10" y="814"/>
                                </a:lnTo>
                                <a:lnTo>
                                  <a:pt x="5" y="895"/>
                                </a:lnTo>
                                <a:lnTo>
                                  <a:pt x="10" y="977"/>
                                </a:lnTo>
                                <a:lnTo>
                                  <a:pt x="22" y="1056"/>
                                </a:lnTo>
                                <a:lnTo>
                                  <a:pt x="42" y="1132"/>
                                </a:lnTo>
                                <a:lnTo>
                                  <a:pt x="70" y="1206"/>
                                </a:lnTo>
                                <a:lnTo>
                                  <a:pt x="105" y="1278"/>
                                </a:lnTo>
                                <a:lnTo>
                                  <a:pt x="146" y="1346"/>
                                </a:lnTo>
                                <a:lnTo>
                                  <a:pt x="194" y="1410"/>
                                </a:lnTo>
                                <a:lnTo>
                                  <a:pt x="249" y="1470"/>
                                </a:lnTo>
                                <a:lnTo>
                                  <a:pt x="308" y="1525"/>
                                </a:lnTo>
                                <a:lnTo>
                                  <a:pt x="373" y="1578"/>
                                </a:lnTo>
                                <a:lnTo>
                                  <a:pt x="444" y="1624"/>
                                </a:lnTo>
                                <a:lnTo>
                                  <a:pt x="518" y="1665"/>
                                </a:lnTo>
                                <a:lnTo>
                                  <a:pt x="597" y="1701"/>
                                </a:lnTo>
                                <a:lnTo>
                                  <a:pt x="679" y="1732"/>
                                </a:lnTo>
                                <a:lnTo>
                                  <a:pt x="765" y="1755"/>
                                </a:lnTo>
                                <a:lnTo>
                                  <a:pt x="854" y="1773"/>
                                </a:lnTo>
                                <a:lnTo>
                                  <a:pt x="947" y="1784"/>
                                </a:lnTo>
                                <a:lnTo>
                                  <a:pt x="1041" y="1787"/>
                                </a:lnTo>
                                <a:lnTo>
                                  <a:pt x="1134" y="1784"/>
                                </a:lnTo>
                                <a:lnTo>
                                  <a:pt x="1227" y="1773"/>
                                </a:lnTo>
                                <a:lnTo>
                                  <a:pt x="1316" y="1755"/>
                                </a:lnTo>
                                <a:lnTo>
                                  <a:pt x="1402" y="1732"/>
                                </a:lnTo>
                                <a:lnTo>
                                  <a:pt x="1484" y="1701"/>
                                </a:lnTo>
                                <a:lnTo>
                                  <a:pt x="1563" y="1665"/>
                                </a:lnTo>
                                <a:lnTo>
                                  <a:pt x="1638" y="1624"/>
                                </a:lnTo>
                                <a:lnTo>
                                  <a:pt x="1708" y="1578"/>
                                </a:lnTo>
                                <a:lnTo>
                                  <a:pt x="1773" y="1525"/>
                                </a:lnTo>
                                <a:lnTo>
                                  <a:pt x="1832" y="1470"/>
                                </a:lnTo>
                                <a:lnTo>
                                  <a:pt x="1887" y="1410"/>
                                </a:lnTo>
                                <a:lnTo>
                                  <a:pt x="1935" y="1346"/>
                                </a:lnTo>
                                <a:lnTo>
                                  <a:pt x="1976" y="1278"/>
                                </a:lnTo>
                                <a:lnTo>
                                  <a:pt x="2011" y="1206"/>
                                </a:lnTo>
                                <a:lnTo>
                                  <a:pt x="2039" y="1132"/>
                                </a:lnTo>
                                <a:lnTo>
                                  <a:pt x="2059" y="1056"/>
                                </a:lnTo>
                                <a:lnTo>
                                  <a:pt x="2072" y="977"/>
                                </a:lnTo>
                                <a:lnTo>
                                  <a:pt x="2076" y="895"/>
                                </a:lnTo>
                                <a:lnTo>
                                  <a:pt x="2072" y="814"/>
                                </a:lnTo>
                                <a:lnTo>
                                  <a:pt x="2059" y="735"/>
                                </a:lnTo>
                                <a:lnTo>
                                  <a:pt x="2039" y="659"/>
                                </a:lnTo>
                                <a:lnTo>
                                  <a:pt x="2011" y="585"/>
                                </a:lnTo>
                                <a:lnTo>
                                  <a:pt x="1976" y="513"/>
                                </a:lnTo>
                                <a:lnTo>
                                  <a:pt x="1935" y="445"/>
                                </a:lnTo>
                                <a:lnTo>
                                  <a:pt x="1887" y="381"/>
                                </a:lnTo>
                                <a:lnTo>
                                  <a:pt x="1832" y="321"/>
                                </a:lnTo>
                                <a:lnTo>
                                  <a:pt x="1773" y="264"/>
                                </a:lnTo>
                                <a:lnTo>
                                  <a:pt x="1708" y="213"/>
                                </a:lnTo>
                                <a:lnTo>
                                  <a:pt x="1638" y="167"/>
                                </a:lnTo>
                                <a:lnTo>
                                  <a:pt x="1563" y="126"/>
                                </a:lnTo>
                                <a:lnTo>
                                  <a:pt x="1484" y="90"/>
                                </a:lnTo>
                                <a:lnTo>
                                  <a:pt x="1402" y="59"/>
                                </a:lnTo>
                                <a:lnTo>
                                  <a:pt x="1316" y="36"/>
                                </a:lnTo>
                                <a:lnTo>
                                  <a:pt x="1227" y="18"/>
                                </a:lnTo>
                                <a:lnTo>
                                  <a:pt x="1134" y="7"/>
                                </a:lnTo>
                                <a:lnTo>
                                  <a:pt x="1041" y="3"/>
                                </a:lnTo>
                                <a:close/>
                                <a:moveTo>
                                  <a:pt x="1041" y="0"/>
                                </a:moveTo>
                                <a:lnTo>
                                  <a:pt x="1136" y="3"/>
                                </a:lnTo>
                                <a:lnTo>
                                  <a:pt x="1227" y="14"/>
                                </a:lnTo>
                                <a:lnTo>
                                  <a:pt x="1318" y="31"/>
                                </a:lnTo>
                                <a:lnTo>
                                  <a:pt x="1404" y="56"/>
                                </a:lnTo>
                                <a:lnTo>
                                  <a:pt x="1487" y="86"/>
                                </a:lnTo>
                                <a:lnTo>
                                  <a:pt x="1566" y="121"/>
                                </a:lnTo>
                                <a:lnTo>
                                  <a:pt x="1640" y="164"/>
                                </a:lnTo>
                                <a:lnTo>
                                  <a:pt x="1711" y="210"/>
                                </a:lnTo>
                                <a:lnTo>
                                  <a:pt x="1777" y="262"/>
                                </a:lnTo>
                                <a:lnTo>
                                  <a:pt x="1836" y="318"/>
                                </a:lnTo>
                                <a:lnTo>
                                  <a:pt x="1891" y="378"/>
                                </a:lnTo>
                                <a:lnTo>
                                  <a:pt x="1939" y="443"/>
                                </a:lnTo>
                                <a:lnTo>
                                  <a:pt x="1982" y="511"/>
                                </a:lnTo>
                                <a:lnTo>
                                  <a:pt x="2017" y="582"/>
                                </a:lnTo>
                                <a:lnTo>
                                  <a:pt x="2044" y="658"/>
                                </a:lnTo>
                                <a:lnTo>
                                  <a:pt x="2065" y="734"/>
                                </a:lnTo>
                                <a:lnTo>
                                  <a:pt x="2077" y="814"/>
                                </a:lnTo>
                                <a:lnTo>
                                  <a:pt x="2082" y="895"/>
                                </a:lnTo>
                                <a:lnTo>
                                  <a:pt x="2077" y="977"/>
                                </a:lnTo>
                                <a:lnTo>
                                  <a:pt x="2065" y="1057"/>
                                </a:lnTo>
                                <a:lnTo>
                                  <a:pt x="2044" y="1133"/>
                                </a:lnTo>
                                <a:lnTo>
                                  <a:pt x="2017" y="1209"/>
                                </a:lnTo>
                                <a:lnTo>
                                  <a:pt x="1982" y="1279"/>
                                </a:lnTo>
                                <a:lnTo>
                                  <a:pt x="1939" y="1348"/>
                                </a:lnTo>
                                <a:lnTo>
                                  <a:pt x="1891" y="1412"/>
                                </a:lnTo>
                                <a:lnTo>
                                  <a:pt x="1836" y="1473"/>
                                </a:lnTo>
                                <a:lnTo>
                                  <a:pt x="1777" y="1529"/>
                                </a:lnTo>
                                <a:lnTo>
                                  <a:pt x="1711" y="1581"/>
                                </a:lnTo>
                                <a:lnTo>
                                  <a:pt x="1640" y="1627"/>
                                </a:lnTo>
                                <a:lnTo>
                                  <a:pt x="1566" y="1669"/>
                                </a:lnTo>
                                <a:lnTo>
                                  <a:pt x="1487" y="1705"/>
                                </a:lnTo>
                                <a:lnTo>
                                  <a:pt x="1404" y="1735"/>
                                </a:lnTo>
                                <a:lnTo>
                                  <a:pt x="1318" y="1760"/>
                                </a:lnTo>
                                <a:lnTo>
                                  <a:pt x="1227" y="1777"/>
                                </a:lnTo>
                                <a:lnTo>
                                  <a:pt x="1136" y="1787"/>
                                </a:lnTo>
                                <a:lnTo>
                                  <a:pt x="1041" y="1791"/>
                                </a:lnTo>
                                <a:lnTo>
                                  <a:pt x="946" y="1787"/>
                                </a:lnTo>
                                <a:lnTo>
                                  <a:pt x="854" y="1777"/>
                                </a:lnTo>
                                <a:lnTo>
                                  <a:pt x="764" y="1760"/>
                                </a:lnTo>
                                <a:lnTo>
                                  <a:pt x="678" y="1735"/>
                                </a:lnTo>
                                <a:lnTo>
                                  <a:pt x="595" y="1705"/>
                                </a:lnTo>
                                <a:lnTo>
                                  <a:pt x="516" y="1669"/>
                                </a:lnTo>
                                <a:lnTo>
                                  <a:pt x="441" y="1627"/>
                                </a:lnTo>
                                <a:lnTo>
                                  <a:pt x="370" y="1581"/>
                                </a:lnTo>
                                <a:lnTo>
                                  <a:pt x="304" y="1529"/>
                                </a:lnTo>
                                <a:lnTo>
                                  <a:pt x="245" y="1473"/>
                                </a:lnTo>
                                <a:lnTo>
                                  <a:pt x="190" y="1412"/>
                                </a:lnTo>
                                <a:lnTo>
                                  <a:pt x="142" y="1348"/>
                                </a:lnTo>
                                <a:lnTo>
                                  <a:pt x="100" y="1279"/>
                                </a:lnTo>
                                <a:lnTo>
                                  <a:pt x="65" y="1209"/>
                                </a:lnTo>
                                <a:lnTo>
                                  <a:pt x="38" y="1133"/>
                                </a:lnTo>
                                <a:lnTo>
                                  <a:pt x="17" y="1057"/>
                                </a:lnTo>
                                <a:lnTo>
                                  <a:pt x="4" y="977"/>
                                </a:lnTo>
                                <a:lnTo>
                                  <a:pt x="0" y="895"/>
                                </a:lnTo>
                                <a:lnTo>
                                  <a:pt x="4" y="814"/>
                                </a:lnTo>
                                <a:lnTo>
                                  <a:pt x="17" y="734"/>
                                </a:lnTo>
                                <a:lnTo>
                                  <a:pt x="38" y="658"/>
                                </a:lnTo>
                                <a:lnTo>
                                  <a:pt x="65" y="582"/>
                                </a:lnTo>
                                <a:lnTo>
                                  <a:pt x="100" y="511"/>
                                </a:lnTo>
                                <a:lnTo>
                                  <a:pt x="142" y="443"/>
                                </a:lnTo>
                                <a:lnTo>
                                  <a:pt x="190" y="378"/>
                                </a:lnTo>
                                <a:lnTo>
                                  <a:pt x="245" y="318"/>
                                </a:lnTo>
                                <a:lnTo>
                                  <a:pt x="304" y="262"/>
                                </a:lnTo>
                                <a:lnTo>
                                  <a:pt x="370" y="210"/>
                                </a:lnTo>
                                <a:lnTo>
                                  <a:pt x="441" y="164"/>
                                </a:lnTo>
                                <a:lnTo>
                                  <a:pt x="516" y="121"/>
                                </a:lnTo>
                                <a:lnTo>
                                  <a:pt x="595" y="86"/>
                                </a:lnTo>
                                <a:lnTo>
                                  <a:pt x="678" y="56"/>
                                </a:lnTo>
                                <a:lnTo>
                                  <a:pt x="764" y="31"/>
                                </a:lnTo>
                                <a:lnTo>
                                  <a:pt x="854" y="14"/>
                                </a:lnTo>
                                <a:lnTo>
                                  <a:pt x="946" y="3"/>
                                </a:lnTo>
                                <a:lnTo>
                                  <a:pt x="1041" y="0"/>
                                </a:lnTo>
                                <a:close/>
                              </a:path>
                            </a:pathLst>
                          </a:custGeom>
                          <a:solidFill>
                            <a:srgbClr val="FFD838"/>
                          </a:solidFill>
                          <a:ln w="0">
                            <a:solidFill>
                              <a:srgbClr val="FFD838"/>
                            </a:solidFill>
                            <a:prstDash val="solid"/>
                            <a:round/>
                            <a:headEnd/>
                            <a:tailEnd/>
                          </a:ln>
                        </wps:spPr>
                        <wps:bodyPr rot="0" vert="horz" wrap="square" lIns="91440" tIns="45720" rIns="91440" bIns="45720" anchor="t" anchorCtr="0" upright="1">
                          <a:noAutofit/>
                        </wps:bodyPr>
                      </wps:wsp>
                      <wps:wsp>
                        <wps:cNvPr id="846" name="Freeform 559"/>
                        <wps:cNvSpPr>
                          <a:spLocks noEditPoints="1"/>
                        </wps:cNvSpPr>
                        <wps:spPr bwMode="auto">
                          <a:xfrm>
                            <a:off x="984182" y="533582"/>
                            <a:ext cx="805904" cy="693725"/>
                          </a:xfrm>
                          <a:custGeom>
                            <a:avLst/>
                            <a:gdLst>
                              <a:gd name="T0" fmla="*/ 858 w 2090"/>
                              <a:gd name="T1" fmla="*/ 19 h 1801"/>
                              <a:gd name="T2" fmla="*/ 599 w 2090"/>
                              <a:gd name="T3" fmla="*/ 91 h 1801"/>
                              <a:gd name="T4" fmla="*/ 374 w 2090"/>
                              <a:gd name="T5" fmla="*/ 215 h 1801"/>
                              <a:gd name="T6" fmla="*/ 194 w 2090"/>
                              <a:gd name="T7" fmla="*/ 383 h 1801"/>
                              <a:gd name="T8" fmla="*/ 69 w 2090"/>
                              <a:gd name="T9" fmla="*/ 587 h 1801"/>
                              <a:gd name="T10" fmla="*/ 8 w 2090"/>
                              <a:gd name="T11" fmla="*/ 819 h 1801"/>
                              <a:gd name="T12" fmla="*/ 21 w 2090"/>
                              <a:gd name="T13" fmla="*/ 1062 h 1801"/>
                              <a:gd name="T14" fmla="*/ 104 w 2090"/>
                              <a:gd name="T15" fmla="*/ 1284 h 1801"/>
                              <a:gd name="T16" fmla="*/ 249 w 2090"/>
                              <a:gd name="T17" fmla="*/ 1478 h 1801"/>
                              <a:gd name="T18" fmla="*/ 445 w 2090"/>
                              <a:gd name="T19" fmla="*/ 1632 h 1801"/>
                              <a:gd name="T20" fmla="*/ 682 w 2090"/>
                              <a:gd name="T21" fmla="*/ 1740 h 1801"/>
                              <a:gd name="T22" fmla="*/ 950 w 2090"/>
                              <a:gd name="T23" fmla="*/ 1792 h 1801"/>
                              <a:gd name="T24" fmla="*/ 1231 w 2090"/>
                              <a:gd name="T25" fmla="*/ 1782 h 1801"/>
                              <a:gd name="T26" fmla="*/ 1491 w 2090"/>
                              <a:gd name="T27" fmla="*/ 1710 h 1801"/>
                              <a:gd name="T28" fmla="*/ 1715 w 2090"/>
                              <a:gd name="T29" fmla="*/ 1586 h 1801"/>
                              <a:gd name="T30" fmla="*/ 1895 w 2090"/>
                              <a:gd name="T31" fmla="*/ 1417 h 1801"/>
                              <a:gd name="T32" fmla="*/ 2021 w 2090"/>
                              <a:gd name="T33" fmla="*/ 1214 h 1801"/>
                              <a:gd name="T34" fmla="*/ 2081 w 2090"/>
                              <a:gd name="T35" fmla="*/ 982 h 1801"/>
                              <a:gd name="T36" fmla="*/ 2069 w 2090"/>
                              <a:gd name="T37" fmla="*/ 739 h 1801"/>
                              <a:gd name="T38" fmla="*/ 1986 w 2090"/>
                              <a:gd name="T39" fmla="*/ 516 h 1801"/>
                              <a:gd name="T40" fmla="*/ 1840 w 2090"/>
                              <a:gd name="T41" fmla="*/ 323 h 1801"/>
                              <a:gd name="T42" fmla="*/ 1644 w 2090"/>
                              <a:gd name="T43" fmla="*/ 169 h 1801"/>
                              <a:gd name="T44" fmla="*/ 1408 w 2090"/>
                              <a:gd name="T45" fmla="*/ 61 h 1801"/>
                              <a:gd name="T46" fmla="*/ 1140 w 2090"/>
                              <a:gd name="T47" fmla="*/ 8 h 1801"/>
                              <a:gd name="T48" fmla="*/ 1140 w 2090"/>
                              <a:gd name="T49" fmla="*/ 4 h 1801"/>
                              <a:gd name="T50" fmla="*/ 1409 w 2090"/>
                              <a:gd name="T51" fmla="*/ 56 h 1801"/>
                              <a:gd name="T52" fmla="*/ 1647 w 2090"/>
                              <a:gd name="T53" fmla="*/ 165 h 1801"/>
                              <a:gd name="T54" fmla="*/ 1845 w 2090"/>
                              <a:gd name="T55" fmla="*/ 320 h 1801"/>
                              <a:gd name="T56" fmla="*/ 1990 w 2090"/>
                              <a:gd name="T57" fmla="*/ 515 h 1801"/>
                              <a:gd name="T58" fmla="*/ 2073 w 2090"/>
                              <a:gd name="T59" fmla="*/ 739 h 1801"/>
                              <a:gd name="T60" fmla="*/ 2086 w 2090"/>
                              <a:gd name="T61" fmla="*/ 982 h 1801"/>
                              <a:gd name="T62" fmla="*/ 2025 w 2090"/>
                              <a:gd name="T63" fmla="*/ 1215 h 1801"/>
                              <a:gd name="T64" fmla="*/ 1900 w 2090"/>
                              <a:gd name="T65" fmla="*/ 1420 h 1801"/>
                              <a:gd name="T66" fmla="*/ 1719 w 2090"/>
                              <a:gd name="T67" fmla="*/ 1589 h 1801"/>
                              <a:gd name="T68" fmla="*/ 1494 w 2090"/>
                              <a:gd name="T69" fmla="*/ 1714 h 1801"/>
                              <a:gd name="T70" fmla="*/ 1233 w 2090"/>
                              <a:gd name="T71" fmla="*/ 1786 h 1801"/>
                              <a:gd name="T72" fmla="*/ 950 w 2090"/>
                              <a:gd name="T73" fmla="*/ 1797 h 1801"/>
                              <a:gd name="T74" fmla="*/ 680 w 2090"/>
                              <a:gd name="T75" fmla="*/ 1744 h 1801"/>
                              <a:gd name="T76" fmla="*/ 442 w 2090"/>
                              <a:gd name="T77" fmla="*/ 1636 h 1801"/>
                              <a:gd name="T78" fmla="*/ 245 w 2090"/>
                              <a:gd name="T79" fmla="*/ 1481 h 1801"/>
                              <a:gd name="T80" fmla="*/ 100 w 2090"/>
                              <a:gd name="T81" fmla="*/ 1286 h 1801"/>
                              <a:gd name="T82" fmla="*/ 16 w 2090"/>
                              <a:gd name="T83" fmla="*/ 1062 h 1801"/>
                              <a:gd name="T84" fmla="*/ 4 w 2090"/>
                              <a:gd name="T85" fmla="*/ 818 h 1801"/>
                              <a:gd name="T86" fmla="*/ 64 w 2090"/>
                              <a:gd name="T87" fmla="*/ 586 h 1801"/>
                              <a:gd name="T88" fmla="*/ 190 w 2090"/>
                              <a:gd name="T89" fmla="*/ 381 h 1801"/>
                              <a:gd name="T90" fmla="*/ 370 w 2090"/>
                              <a:gd name="T91" fmla="*/ 211 h 1801"/>
                              <a:gd name="T92" fmla="*/ 596 w 2090"/>
                              <a:gd name="T93" fmla="*/ 86 h 1801"/>
                              <a:gd name="T94" fmla="*/ 857 w 2090"/>
                              <a:gd name="T95" fmla="*/ 15 h 1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90" h="1801">
                                <a:moveTo>
                                  <a:pt x="1045" y="5"/>
                                </a:moveTo>
                                <a:lnTo>
                                  <a:pt x="950" y="8"/>
                                </a:lnTo>
                                <a:lnTo>
                                  <a:pt x="858" y="19"/>
                                </a:lnTo>
                                <a:lnTo>
                                  <a:pt x="768" y="36"/>
                                </a:lnTo>
                                <a:lnTo>
                                  <a:pt x="682" y="61"/>
                                </a:lnTo>
                                <a:lnTo>
                                  <a:pt x="599" y="91"/>
                                </a:lnTo>
                                <a:lnTo>
                                  <a:pt x="520" y="126"/>
                                </a:lnTo>
                                <a:lnTo>
                                  <a:pt x="445" y="169"/>
                                </a:lnTo>
                                <a:lnTo>
                                  <a:pt x="374" y="215"/>
                                </a:lnTo>
                                <a:lnTo>
                                  <a:pt x="308" y="267"/>
                                </a:lnTo>
                                <a:lnTo>
                                  <a:pt x="249" y="323"/>
                                </a:lnTo>
                                <a:lnTo>
                                  <a:pt x="194" y="383"/>
                                </a:lnTo>
                                <a:lnTo>
                                  <a:pt x="146" y="448"/>
                                </a:lnTo>
                                <a:lnTo>
                                  <a:pt x="104" y="516"/>
                                </a:lnTo>
                                <a:lnTo>
                                  <a:pt x="69" y="587"/>
                                </a:lnTo>
                                <a:lnTo>
                                  <a:pt x="42" y="663"/>
                                </a:lnTo>
                                <a:lnTo>
                                  <a:pt x="21" y="739"/>
                                </a:lnTo>
                                <a:lnTo>
                                  <a:pt x="8" y="819"/>
                                </a:lnTo>
                                <a:lnTo>
                                  <a:pt x="4" y="900"/>
                                </a:lnTo>
                                <a:lnTo>
                                  <a:pt x="8" y="982"/>
                                </a:lnTo>
                                <a:lnTo>
                                  <a:pt x="21" y="1062"/>
                                </a:lnTo>
                                <a:lnTo>
                                  <a:pt x="42" y="1138"/>
                                </a:lnTo>
                                <a:lnTo>
                                  <a:pt x="69" y="1214"/>
                                </a:lnTo>
                                <a:lnTo>
                                  <a:pt x="104" y="1284"/>
                                </a:lnTo>
                                <a:lnTo>
                                  <a:pt x="146" y="1353"/>
                                </a:lnTo>
                                <a:lnTo>
                                  <a:pt x="194" y="1417"/>
                                </a:lnTo>
                                <a:lnTo>
                                  <a:pt x="249" y="1478"/>
                                </a:lnTo>
                                <a:lnTo>
                                  <a:pt x="308" y="1534"/>
                                </a:lnTo>
                                <a:lnTo>
                                  <a:pt x="374" y="1586"/>
                                </a:lnTo>
                                <a:lnTo>
                                  <a:pt x="445" y="1632"/>
                                </a:lnTo>
                                <a:lnTo>
                                  <a:pt x="520" y="1674"/>
                                </a:lnTo>
                                <a:lnTo>
                                  <a:pt x="599" y="1710"/>
                                </a:lnTo>
                                <a:lnTo>
                                  <a:pt x="682" y="1740"/>
                                </a:lnTo>
                                <a:lnTo>
                                  <a:pt x="768" y="1765"/>
                                </a:lnTo>
                                <a:lnTo>
                                  <a:pt x="858" y="1782"/>
                                </a:lnTo>
                                <a:lnTo>
                                  <a:pt x="950" y="1792"/>
                                </a:lnTo>
                                <a:lnTo>
                                  <a:pt x="1045" y="1796"/>
                                </a:lnTo>
                                <a:lnTo>
                                  <a:pt x="1140" y="1792"/>
                                </a:lnTo>
                                <a:lnTo>
                                  <a:pt x="1231" y="1782"/>
                                </a:lnTo>
                                <a:lnTo>
                                  <a:pt x="1322" y="1765"/>
                                </a:lnTo>
                                <a:lnTo>
                                  <a:pt x="1408" y="1740"/>
                                </a:lnTo>
                                <a:lnTo>
                                  <a:pt x="1491" y="1710"/>
                                </a:lnTo>
                                <a:lnTo>
                                  <a:pt x="1570" y="1674"/>
                                </a:lnTo>
                                <a:lnTo>
                                  <a:pt x="1644" y="1632"/>
                                </a:lnTo>
                                <a:lnTo>
                                  <a:pt x="1715" y="1586"/>
                                </a:lnTo>
                                <a:lnTo>
                                  <a:pt x="1781" y="1534"/>
                                </a:lnTo>
                                <a:lnTo>
                                  <a:pt x="1840" y="1478"/>
                                </a:lnTo>
                                <a:lnTo>
                                  <a:pt x="1895" y="1417"/>
                                </a:lnTo>
                                <a:lnTo>
                                  <a:pt x="1943" y="1353"/>
                                </a:lnTo>
                                <a:lnTo>
                                  <a:pt x="1986" y="1284"/>
                                </a:lnTo>
                                <a:lnTo>
                                  <a:pt x="2021" y="1214"/>
                                </a:lnTo>
                                <a:lnTo>
                                  <a:pt x="2048" y="1138"/>
                                </a:lnTo>
                                <a:lnTo>
                                  <a:pt x="2069" y="1062"/>
                                </a:lnTo>
                                <a:lnTo>
                                  <a:pt x="2081" y="982"/>
                                </a:lnTo>
                                <a:lnTo>
                                  <a:pt x="2086" y="900"/>
                                </a:lnTo>
                                <a:lnTo>
                                  <a:pt x="2081" y="819"/>
                                </a:lnTo>
                                <a:lnTo>
                                  <a:pt x="2069" y="739"/>
                                </a:lnTo>
                                <a:lnTo>
                                  <a:pt x="2048" y="663"/>
                                </a:lnTo>
                                <a:lnTo>
                                  <a:pt x="2021" y="587"/>
                                </a:lnTo>
                                <a:lnTo>
                                  <a:pt x="1986" y="516"/>
                                </a:lnTo>
                                <a:lnTo>
                                  <a:pt x="1943" y="448"/>
                                </a:lnTo>
                                <a:lnTo>
                                  <a:pt x="1895" y="383"/>
                                </a:lnTo>
                                <a:lnTo>
                                  <a:pt x="1840" y="323"/>
                                </a:lnTo>
                                <a:lnTo>
                                  <a:pt x="1781" y="267"/>
                                </a:lnTo>
                                <a:lnTo>
                                  <a:pt x="1715" y="215"/>
                                </a:lnTo>
                                <a:lnTo>
                                  <a:pt x="1644" y="169"/>
                                </a:lnTo>
                                <a:lnTo>
                                  <a:pt x="1570" y="126"/>
                                </a:lnTo>
                                <a:lnTo>
                                  <a:pt x="1491" y="91"/>
                                </a:lnTo>
                                <a:lnTo>
                                  <a:pt x="1408" y="61"/>
                                </a:lnTo>
                                <a:lnTo>
                                  <a:pt x="1322" y="36"/>
                                </a:lnTo>
                                <a:lnTo>
                                  <a:pt x="1231" y="19"/>
                                </a:lnTo>
                                <a:lnTo>
                                  <a:pt x="1140" y="8"/>
                                </a:lnTo>
                                <a:lnTo>
                                  <a:pt x="1045" y="5"/>
                                </a:lnTo>
                                <a:close/>
                                <a:moveTo>
                                  <a:pt x="1045" y="0"/>
                                </a:moveTo>
                                <a:lnTo>
                                  <a:pt x="1140" y="4"/>
                                </a:lnTo>
                                <a:lnTo>
                                  <a:pt x="1233" y="15"/>
                                </a:lnTo>
                                <a:lnTo>
                                  <a:pt x="1323" y="31"/>
                                </a:lnTo>
                                <a:lnTo>
                                  <a:pt x="1409" y="56"/>
                                </a:lnTo>
                                <a:lnTo>
                                  <a:pt x="1494" y="86"/>
                                </a:lnTo>
                                <a:lnTo>
                                  <a:pt x="1573" y="123"/>
                                </a:lnTo>
                                <a:lnTo>
                                  <a:pt x="1647" y="165"/>
                                </a:lnTo>
                                <a:lnTo>
                                  <a:pt x="1719" y="211"/>
                                </a:lnTo>
                                <a:lnTo>
                                  <a:pt x="1784" y="263"/>
                                </a:lnTo>
                                <a:lnTo>
                                  <a:pt x="1845" y="320"/>
                                </a:lnTo>
                                <a:lnTo>
                                  <a:pt x="1900" y="381"/>
                                </a:lnTo>
                                <a:lnTo>
                                  <a:pt x="1948" y="445"/>
                                </a:lnTo>
                                <a:lnTo>
                                  <a:pt x="1990" y="515"/>
                                </a:lnTo>
                                <a:lnTo>
                                  <a:pt x="2025" y="586"/>
                                </a:lnTo>
                                <a:lnTo>
                                  <a:pt x="2053" y="661"/>
                                </a:lnTo>
                                <a:lnTo>
                                  <a:pt x="2073" y="739"/>
                                </a:lnTo>
                                <a:lnTo>
                                  <a:pt x="2086" y="818"/>
                                </a:lnTo>
                                <a:lnTo>
                                  <a:pt x="2090" y="900"/>
                                </a:lnTo>
                                <a:lnTo>
                                  <a:pt x="2086" y="982"/>
                                </a:lnTo>
                                <a:lnTo>
                                  <a:pt x="2073" y="1062"/>
                                </a:lnTo>
                                <a:lnTo>
                                  <a:pt x="2053" y="1140"/>
                                </a:lnTo>
                                <a:lnTo>
                                  <a:pt x="2025" y="1215"/>
                                </a:lnTo>
                                <a:lnTo>
                                  <a:pt x="1990" y="1286"/>
                                </a:lnTo>
                                <a:lnTo>
                                  <a:pt x="1948" y="1354"/>
                                </a:lnTo>
                                <a:lnTo>
                                  <a:pt x="1900" y="1420"/>
                                </a:lnTo>
                                <a:lnTo>
                                  <a:pt x="1845" y="1481"/>
                                </a:lnTo>
                                <a:lnTo>
                                  <a:pt x="1784" y="1538"/>
                                </a:lnTo>
                                <a:lnTo>
                                  <a:pt x="1719" y="1589"/>
                                </a:lnTo>
                                <a:lnTo>
                                  <a:pt x="1647" y="1636"/>
                                </a:lnTo>
                                <a:lnTo>
                                  <a:pt x="1573" y="1678"/>
                                </a:lnTo>
                                <a:lnTo>
                                  <a:pt x="1494" y="1714"/>
                                </a:lnTo>
                                <a:lnTo>
                                  <a:pt x="1409" y="1744"/>
                                </a:lnTo>
                                <a:lnTo>
                                  <a:pt x="1323" y="1768"/>
                                </a:lnTo>
                                <a:lnTo>
                                  <a:pt x="1233" y="1786"/>
                                </a:lnTo>
                                <a:lnTo>
                                  <a:pt x="1140" y="1797"/>
                                </a:lnTo>
                                <a:lnTo>
                                  <a:pt x="1045" y="1801"/>
                                </a:lnTo>
                                <a:lnTo>
                                  <a:pt x="950" y="1797"/>
                                </a:lnTo>
                                <a:lnTo>
                                  <a:pt x="857" y="1786"/>
                                </a:lnTo>
                                <a:lnTo>
                                  <a:pt x="766" y="1768"/>
                                </a:lnTo>
                                <a:lnTo>
                                  <a:pt x="680" y="1744"/>
                                </a:lnTo>
                                <a:lnTo>
                                  <a:pt x="596" y="1714"/>
                                </a:lnTo>
                                <a:lnTo>
                                  <a:pt x="517" y="1678"/>
                                </a:lnTo>
                                <a:lnTo>
                                  <a:pt x="442" y="1636"/>
                                </a:lnTo>
                                <a:lnTo>
                                  <a:pt x="370" y="1589"/>
                                </a:lnTo>
                                <a:lnTo>
                                  <a:pt x="305" y="1538"/>
                                </a:lnTo>
                                <a:lnTo>
                                  <a:pt x="245" y="1481"/>
                                </a:lnTo>
                                <a:lnTo>
                                  <a:pt x="190" y="1420"/>
                                </a:lnTo>
                                <a:lnTo>
                                  <a:pt x="142" y="1354"/>
                                </a:lnTo>
                                <a:lnTo>
                                  <a:pt x="100" y="1286"/>
                                </a:lnTo>
                                <a:lnTo>
                                  <a:pt x="64" y="1215"/>
                                </a:lnTo>
                                <a:lnTo>
                                  <a:pt x="36" y="1140"/>
                                </a:lnTo>
                                <a:lnTo>
                                  <a:pt x="16" y="1062"/>
                                </a:lnTo>
                                <a:lnTo>
                                  <a:pt x="4" y="982"/>
                                </a:lnTo>
                                <a:lnTo>
                                  <a:pt x="0" y="900"/>
                                </a:lnTo>
                                <a:lnTo>
                                  <a:pt x="4" y="818"/>
                                </a:lnTo>
                                <a:lnTo>
                                  <a:pt x="16" y="739"/>
                                </a:lnTo>
                                <a:lnTo>
                                  <a:pt x="36" y="661"/>
                                </a:lnTo>
                                <a:lnTo>
                                  <a:pt x="64" y="586"/>
                                </a:lnTo>
                                <a:lnTo>
                                  <a:pt x="100" y="515"/>
                                </a:lnTo>
                                <a:lnTo>
                                  <a:pt x="142" y="445"/>
                                </a:lnTo>
                                <a:lnTo>
                                  <a:pt x="190" y="381"/>
                                </a:lnTo>
                                <a:lnTo>
                                  <a:pt x="245" y="320"/>
                                </a:lnTo>
                                <a:lnTo>
                                  <a:pt x="305" y="263"/>
                                </a:lnTo>
                                <a:lnTo>
                                  <a:pt x="370" y="211"/>
                                </a:lnTo>
                                <a:lnTo>
                                  <a:pt x="442" y="165"/>
                                </a:lnTo>
                                <a:lnTo>
                                  <a:pt x="517" y="123"/>
                                </a:lnTo>
                                <a:lnTo>
                                  <a:pt x="596" y="86"/>
                                </a:lnTo>
                                <a:lnTo>
                                  <a:pt x="680" y="56"/>
                                </a:lnTo>
                                <a:lnTo>
                                  <a:pt x="766" y="31"/>
                                </a:lnTo>
                                <a:lnTo>
                                  <a:pt x="857" y="15"/>
                                </a:lnTo>
                                <a:lnTo>
                                  <a:pt x="950" y="4"/>
                                </a:lnTo>
                                <a:lnTo>
                                  <a:pt x="1045" y="0"/>
                                </a:lnTo>
                                <a:close/>
                              </a:path>
                            </a:pathLst>
                          </a:custGeom>
                          <a:solidFill>
                            <a:srgbClr val="FFD837"/>
                          </a:solidFill>
                          <a:ln w="0">
                            <a:solidFill>
                              <a:srgbClr val="FFD837"/>
                            </a:solidFill>
                            <a:prstDash val="solid"/>
                            <a:round/>
                            <a:headEnd/>
                            <a:tailEnd/>
                          </a:ln>
                        </wps:spPr>
                        <wps:bodyPr rot="0" vert="horz" wrap="square" lIns="91440" tIns="45720" rIns="91440" bIns="45720" anchor="t" anchorCtr="0" upright="1">
                          <a:noAutofit/>
                        </wps:bodyPr>
                      </wps:wsp>
                      <wps:wsp>
                        <wps:cNvPr id="847" name="Freeform 560"/>
                        <wps:cNvSpPr>
                          <a:spLocks noEditPoints="1"/>
                        </wps:cNvSpPr>
                        <wps:spPr bwMode="auto">
                          <a:xfrm>
                            <a:off x="981868" y="532040"/>
                            <a:ext cx="810531" cy="696808"/>
                          </a:xfrm>
                          <a:custGeom>
                            <a:avLst/>
                            <a:gdLst>
                              <a:gd name="T0" fmla="*/ 863 w 2102"/>
                              <a:gd name="T1" fmla="*/ 20 h 1810"/>
                              <a:gd name="T2" fmla="*/ 602 w 2102"/>
                              <a:gd name="T3" fmla="*/ 91 h 1810"/>
                              <a:gd name="T4" fmla="*/ 376 w 2102"/>
                              <a:gd name="T5" fmla="*/ 216 h 1810"/>
                              <a:gd name="T6" fmla="*/ 196 w 2102"/>
                              <a:gd name="T7" fmla="*/ 386 h 1810"/>
                              <a:gd name="T8" fmla="*/ 70 w 2102"/>
                              <a:gd name="T9" fmla="*/ 591 h 1810"/>
                              <a:gd name="T10" fmla="*/ 10 w 2102"/>
                              <a:gd name="T11" fmla="*/ 823 h 1810"/>
                              <a:gd name="T12" fmla="*/ 22 w 2102"/>
                              <a:gd name="T13" fmla="*/ 1067 h 1810"/>
                              <a:gd name="T14" fmla="*/ 106 w 2102"/>
                              <a:gd name="T15" fmla="*/ 1291 h 1810"/>
                              <a:gd name="T16" fmla="*/ 251 w 2102"/>
                              <a:gd name="T17" fmla="*/ 1486 h 1810"/>
                              <a:gd name="T18" fmla="*/ 448 w 2102"/>
                              <a:gd name="T19" fmla="*/ 1641 h 1810"/>
                              <a:gd name="T20" fmla="*/ 686 w 2102"/>
                              <a:gd name="T21" fmla="*/ 1749 h 1810"/>
                              <a:gd name="T22" fmla="*/ 956 w 2102"/>
                              <a:gd name="T23" fmla="*/ 1802 h 1810"/>
                              <a:gd name="T24" fmla="*/ 1239 w 2102"/>
                              <a:gd name="T25" fmla="*/ 1791 h 1810"/>
                              <a:gd name="T26" fmla="*/ 1500 w 2102"/>
                              <a:gd name="T27" fmla="*/ 1719 h 1810"/>
                              <a:gd name="T28" fmla="*/ 1725 w 2102"/>
                              <a:gd name="T29" fmla="*/ 1594 h 1810"/>
                              <a:gd name="T30" fmla="*/ 1906 w 2102"/>
                              <a:gd name="T31" fmla="*/ 1425 h 1810"/>
                              <a:gd name="T32" fmla="*/ 2031 w 2102"/>
                              <a:gd name="T33" fmla="*/ 1220 h 1810"/>
                              <a:gd name="T34" fmla="*/ 2092 w 2102"/>
                              <a:gd name="T35" fmla="*/ 987 h 1810"/>
                              <a:gd name="T36" fmla="*/ 2079 w 2102"/>
                              <a:gd name="T37" fmla="*/ 744 h 1810"/>
                              <a:gd name="T38" fmla="*/ 1996 w 2102"/>
                              <a:gd name="T39" fmla="*/ 520 h 1810"/>
                              <a:gd name="T40" fmla="*/ 1851 w 2102"/>
                              <a:gd name="T41" fmla="*/ 325 h 1810"/>
                              <a:gd name="T42" fmla="*/ 1653 w 2102"/>
                              <a:gd name="T43" fmla="*/ 170 h 1810"/>
                              <a:gd name="T44" fmla="*/ 1415 w 2102"/>
                              <a:gd name="T45" fmla="*/ 61 h 1810"/>
                              <a:gd name="T46" fmla="*/ 1146 w 2102"/>
                              <a:gd name="T47" fmla="*/ 9 h 1810"/>
                              <a:gd name="T48" fmla="*/ 1146 w 2102"/>
                              <a:gd name="T49" fmla="*/ 4 h 1810"/>
                              <a:gd name="T50" fmla="*/ 1418 w 2102"/>
                              <a:gd name="T51" fmla="*/ 57 h 1810"/>
                              <a:gd name="T52" fmla="*/ 1656 w 2102"/>
                              <a:gd name="T53" fmla="*/ 166 h 1810"/>
                              <a:gd name="T54" fmla="*/ 1855 w 2102"/>
                              <a:gd name="T55" fmla="*/ 323 h 1810"/>
                              <a:gd name="T56" fmla="*/ 2000 w 2102"/>
                              <a:gd name="T57" fmla="*/ 517 h 1810"/>
                              <a:gd name="T58" fmla="*/ 2085 w 2102"/>
                              <a:gd name="T59" fmla="*/ 743 h 1810"/>
                              <a:gd name="T60" fmla="*/ 2097 w 2102"/>
                              <a:gd name="T61" fmla="*/ 988 h 1810"/>
                              <a:gd name="T62" fmla="*/ 2035 w 2102"/>
                              <a:gd name="T63" fmla="*/ 1221 h 1810"/>
                              <a:gd name="T64" fmla="*/ 1910 w 2102"/>
                              <a:gd name="T65" fmla="*/ 1427 h 1810"/>
                              <a:gd name="T66" fmla="*/ 1728 w 2102"/>
                              <a:gd name="T67" fmla="*/ 1597 h 1810"/>
                              <a:gd name="T68" fmla="*/ 1501 w 2102"/>
                              <a:gd name="T69" fmla="*/ 1723 h 1810"/>
                              <a:gd name="T70" fmla="*/ 1240 w 2102"/>
                              <a:gd name="T71" fmla="*/ 1795 h 1810"/>
                              <a:gd name="T72" fmla="*/ 956 w 2102"/>
                              <a:gd name="T73" fmla="*/ 1806 h 1810"/>
                              <a:gd name="T74" fmla="*/ 684 w 2102"/>
                              <a:gd name="T75" fmla="*/ 1754 h 1810"/>
                              <a:gd name="T76" fmla="*/ 445 w 2102"/>
                              <a:gd name="T77" fmla="*/ 1645 h 1810"/>
                              <a:gd name="T78" fmla="*/ 247 w 2102"/>
                              <a:gd name="T79" fmla="*/ 1488 h 1810"/>
                              <a:gd name="T80" fmla="*/ 101 w 2102"/>
                              <a:gd name="T81" fmla="*/ 1294 h 1810"/>
                              <a:gd name="T82" fmla="*/ 17 w 2102"/>
                              <a:gd name="T83" fmla="*/ 1068 h 1810"/>
                              <a:gd name="T84" fmla="*/ 4 w 2102"/>
                              <a:gd name="T85" fmla="*/ 823 h 1810"/>
                              <a:gd name="T86" fmla="*/ 66 w 2102"/>
                              <a:gd name="T87" fmla="*/ 590 h 1810"/>
                              <a:gd name="T88" fmla="*/ 192 w 2102"/>
                              <a:gd name="T89" fmla="*/ 384 h 1810"/>
                              <a:gd name="T90" fmla="*/ 373 w 2102"/>
                              <a:gd name="T91" fmla="*/ 214 h 1810"/>
                              <a:gd name="T92" fmla="*/ 600 w 2102"/>
                              <a:gd name="T93" fmla="*/ 87 h 1810"/>
                              <a:gd name="T94" fmla="*/ 861 w 2102"/>
                              <a:gd name="T95" fmla="*/ 15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02" h="1810">
                                <a:moveTo>
                                  <a:pt x="1051" y="5"/>
                                </a:moveTo>
                                <a:lnTo>
                                  <a:pt x="956" y="9"/>
                                </a:lnTo>
                                <a:lnTo>
                                  <a:pt x="863" y="20"/>
                                </a:lnTo>
                                <a:lnTo>
                                  <a:pt x="772" y="36"/>
                                </a:lnTo>
                                <a:lnTo>
                                  <a:pt x="686" y="61"/>
                                </a:lnTo>
                                <a:lnTo>
                                  <a:pt x="602" y="91"/>
                                </a:lnTo>
                                <a:lnTo>
                                  <a:pt x="523" y="128"/>
                                </a:lnTo>
                                <a:lnTo>
                                  <a:pt x="448" y="170"/>
                                </a:lnTo>
                                <a:lnTo>
                                  <a:pt x="376" y="216"/>
                                </a:lnTo>
                                <a:lnTo>
                                  <a:pt x="311" y="268"/>
                                </a:lnTo>
                                <a:lnTo>
                                  <a:pt x="251" y="325"/>
                                </a:lnTo>
                                <a:lnTo>
                                  <a:pt x="196" y="386"/>
                                </a:lnTo>
                                <a:lnTo>
                                  <a:pt x="148" y="450"/>
                                </a:lnTo>
                                <a:lnTo>
                                  <a:pt x="106" y="520"/>
                                </a:lnTo>
                                <a:lnTo>
                                  <a:pt x="70" y="591"/>
                                </a:lnTo>
                                <a:lnTo>
                                  <a:pt x="42" y="666"/>
                                </a:lnTo>
                                <a:lnTo>
                                  <a:pt x="22" y="744"/>
                                </a:lnTo>
                                <a:lnTo>
                                  <a:pt x="10" y="823"/>
                                </a:lnTo>
                                <a:lnTo>
                                  <a:pt x="6" y="905"/>
                                </a:lnTo>
                                <a:lnTo>
                                  <a:pt x="10" y="987"/>
                                </a:lnTo>
                                <a:lnTo>
                                  <a:pt x="22" y="1067"/>
                                </a:lnTo>
                                <a:lnTo>
                                  <a:pt x="42" y="1145"/>
                                </a:lnTo>
                                <a:lnTo>
                                  <a:pt x="70" y="1220"/>
                                </a:lnTo>
                                <a:lnTo>
                                  <a:pt x="106" y="1291"/>
                                </a:lnTo>
                                <a:lnTo>
                                  <a:pt x="148" y="1359"/>
                                </a:lnTo>
                                <a:lnTo>
                                  <a:pt x="196" y="1425"/>
                                </a:lnTo>
                                <a:lnTo>
                                  <a:pt x="251" y="1486"/>
                                </a:lnTo>
                                <a:lnTo>
                                  <a:pt x="311" y="1543"/>
                                </a:lnTo>
                                <a:lnTo>
                                  <a:pt x="376" y="1594"/>
                                </a:lnTo>
                                <a:lnTo>
                                  <a:pt x="448" y="1641"/>
                                </a:lnTo>
                                <a:lnTo>
                                  <a:pt x="523" y="1683"/>
                                </a:lnTo>
                                <a:lnTo>
                                  <a:pt x="602" y="1719"/>
                                </a:lnTo>
                                <a:lnTo>
                                  <a:pt x="686" y="1749"/>
                                </a:lnTo>
                                <a:lnTo>
                                  <a:pt x="772" y="1773"/>
                                </a:lnTo>
                                <a:lnTo>
                                  <a:pt x="863" y="1791"/>
                                </a:lnTo>
                                <a:lnTo>
                                  <a:pt x="956" y="1802"/>
                                </a:lnTo>
                                <a:lnTo>
                                  <a:pt x="1051" y="1806"/>
                                </a:lnTo>
                                <a:lnTo>
                                  <a:pt x="1146" y="1802"/>
                                </a:lnTo>
                                <a:lnTo>
                                  <a:pt x="1239" y="1791"/>
                                </a:lnTo>
                                <a:lnTo>
                                  <a:pt x="1329" y="1773"/>
                                </a:lnTo>
                                <a:lnTo>
                                  <a:pt x="1415" y="1749"/>
                                </a:lnTo>
                                <a:lnTo>
                                  <a:pt x="1500" y="1719"/>
                                </a:lnTo>
                                <a:lnTo>
                                  <a:pt x="1579" y="1683"/>
                                </a:lnTo>
                                <a:lnTo>
                                  <a:pt x="1653" y="1641"/>
                                </a:lnTo>
                                <a:lnTo>
                                  <a:pt x="1725" y="1594"/>
                                </a:lnTo>
                                <a:lnTo>
                                  <a:pt x="1790" y="1543"/>
                                </a:lnTo>
                                <a:lnTo>
                                  <a:pt x="1851" y="1486"/>
                                </a:lnTo>
                                <a:lnTo>
                                  <a:pt x="1906" y="1425"/>
                                </a:lnTo>
                                <a:lnTo>
                                  <a:pt x="1954" y="1359"/>
                                </a:lnTo>
                                <a:lnTo>
                                  <a:pt x="1996" y="1291"/>
                                </a:lnTo>
                                <a:lnTo>
                                  <a:pt x="2031" y="1220"/>
                                </a:lnTo>
                                <a:lnTo>
                                  <a:pt x="2059" y="1145"/>
                                </a:lnTo>
                                <a:lnTo>
                                  <a:pt x="2079" y="1067"/>
                                </a:lnTo>
                                <a:lnTo>
                                  <a:pt x="2092" y="987"/>
                                </a:lnTo>
                                <a:lnTo>
                                  <a:pt x="2096" y="905"/>
                                </a:lnTo>
                                <a:lnTo>
                                  <a:pt x="2092" y="823"/>
                                </a:lnTo>
                                <a:lnTo>
                                  <a:pt x="2079" y="744"/>
                                </a:lnTo>
                                <a:lnTo>
                                  <a:pt x="2059" y="666"/>
                                </a:lnTo>
                                <a:lnTo>
                                  <a:pt x="2031" y="591"/>
                                </a:lnTo>
                                <a:lnTo>
                                  <a:pt x="1996" y="520"/>
                                </a:lnTo>
                                <a:lnTo>
                                  <a:pt x="1954" y="450"/>
                                </a:lnTo>
                                <a:lnTo>
                                  <a:pt x="1906" y="386"/>
                                </a:lnTo>
                                <a:lnTo>
                                  <a:pt x="1851" y="325"/>
                                </a:lnTo>
                                <a:lnTo>
                                  <a:pt x="1790" y="268"/>
                                </a:lnTo>
                                <a:lnTo>
                                  <a:pt x="1725" y="216"/>
                                </a:lnTo>
                                <a:lnTo>
                                  <a:pt x="1653" y="170"/>
                                </a:lnTo>
                                <a:lnTo>
                                  <a:pt x="1579" y="128"/>
                                </a:lnTo>
                                <a:lnTo>
                                  <a:pt x="1500" y="91"/>
                                </a:lnTo>
                                <a:lnTo>
                                  <a:pt x="1415" y="61"/>
                                </a:lnTo>
                                <a:lnTo>
                                  <a:pt x="1329" y="36"/>
                                </a:lnTo>
                                <a:lnTo>
                                  <a:pt x="1239" y="20"/>
                                </a:lnTo>
                                <a:lnTo>
                                  <a:pt x="1146" y="9"/>
                                </a:lnTo>
                                <a:lnTo>
                                  <a:pt x="1051" y="5"/>
                                </a:lnTo>
                                <a:close/>
                                <a:moveTo>
                                  <a:pt x="1051" y="0"/>
                                </a:moveTo>
                                <a:lnTo>
                                  <a:pt x="1146" y="4"/>
                                </a:lnTo>
                                <a:lnTo>
                                  <a:pt x="1240" y="15"/>
                                </a:lnTo>
                                <a:lnTo>
                                  <a:pt x="1330" y="33"/>
                                </a:lnTo>
                                <a:lnTo>
                                  <a:pt x="1418" y="57"/>
                                </a:lnTo>
                                <a:lnTo>
                                  <a:pt x="1501" y="87"/>
                                </a:lnTo>
                                <a:lnTo>
                                  <a:pt x="1581" y="124"/>
                                </a:lnTo>
                                <a:lnTo>
                                  <a:pt x="1656" y="166"/>
                                </a:lnTo>
                                <a:lnTo>
                                  <a:pt x="1728" y="214"/>
                                </a:lnTo>
                                <a:lnTo>
                                  <a:pt x="1794" y="266"/>
                                </a:lnTo>
                                <a:lnTo>
                                  <a:pt x="1855" y="323"/>
                                </a:lnTo>
                                <a:lnTo>
                                  <a:pt x="1910" y="384"/>
                                </a:lnTo>
                                <a:lnTo>
                                  <a:pt x="1958" y="449"/>
                                </a:lnTo>
                                <a:lnTo>
                                  <a:pt x="2000" y="517"/>
                                </a:lnTo>
                                <a:lnTo>
                                  <a:pt x="2035" y="590"/>
                                </a:lnTo>
                                <a:lnTo>
                                  <a:pt x="2063" y="665"/>
                                </a:lnTo>
                                <a:lnTo>
                                  <a:pt x="2085" y="743"/>
                                </a:lnTo>
                                <a:lnTo>
                                  <a:pt x="2097" y="823"/>
                                </a:lnTo>
                                <a:lnTo>
                                  <a:pt x="2102" y="905"/>
                                </a:lnTo>
                                <a:lnTo>
                                  <a:pt x="2097" y="988"/>
                                </a:lnTo>
                                <a:lnTo>
                                  <a:pt x="2085" y="1068"/>
                                </a:lnTo>
                                <a:lnTo>
                                  <a:pt x="2063" y="1146"/>
                                </a:lnTo>
                                <a:lnTo>
                                  <a:pt x="2035" y="1221"/>
                                </a:lnTo>
                                <a:lnTo>
                                  <a:pt x="2000" y="1294"/>
                                </a:lnTo>
                                <a:lnTo>
                                  <a:pt x="1958" y="1362"/>
                                </a:lnTo>
                                <a:lnTo>
                                  <a:pt x="1910" y="1427"/>
                                </a:lnTo>
                                <a:lnTo>
                                  <a:pt x="1855" y="1488"/>
                                </a:lnTo>
                                <a:lnTo>
                                  <a:pt x="1794" y="1545"/>
                                </a:lnTo>
                                <a:lnTo>
                                  <a:pt x="1728" y="1597"/>
                                </a:lnTo>
                                <a:lnTo>
                                  <a:pt x="1656" y="1645"/>
                                </a:lnTo>
                                <a:lnTo>
                                  <a:pt x="1581" y="1687"/>
                                </a:lnTo>
                                <a:lnTo>
                                  <a:pt x="1501" y="1723"/>
                                </a:lnTo>
                                <a:lnTo>
                                  <a:pt x="1418" y="1754"/>
                                </a:lnTo>
                                <a:lnTo>
                                  <a:pt x="1330" y="1778"/>
                                </a:lnTo>
                                <a:lnTo>
                                  <a:pt x="1240" y="1795"/>
                                </a:lnTo>
                                <a:lnTo>
                                  <a:pt x="1146" y="1806"/>
                                </a:lnTo>
                                <a:lnTo>
                                  <a:pt x="1051" y="1810"/>
                                </a:lnTo>
                                <a:lnTo>
                                  <a:pt x="956" y="1806"/>
                                </a:lnTo>
                                <a:lnTo>
                                  <a:pt x="861" y="1795"/>
                                </a:lnTo>
                                <a:lnTo>
                                  <a:pt x="771" y="1778"/>
                                </a:lnTo>
                                <a:lnTo>
                                  <a:pt x="684" y="1754"/>
                                </a:lnTo>
                                <a:lnTo>
                                  <a:pt x="600" y="1723"/>
                                </a:lnTo>
                                <a:lnTo>
                                  <a:pt x="520" y="1687"/>
                                </a:lnTo>
                                <a:lnTo>
                                  <a:pt x="445" y="1645"/>
                                </a:lnTo>
                                <a:lnTo>
                                  <a:pt x="373" y="1597"/>
                                </a:lnTo>
                                <a:lnTo>
                                  <a:pt x="307" y="1545"/>
                                </a:lnTo>
                                <a:lnTo>
                                  <a:pt x="247" y="1488"/>
                                </a:lnTo>
                                <a:lnTo>
                                  <a:pt x="192" y="1427"/>
                                </a:lnTo>
                                <a:lnTo>
                                  <a:pt x="144" y="1362"/>
                                </a:lnTo>
                                <a:lnTo>
                                  <a:pt x="101" y="1294"/>
                                </a:lnTo>
                                <a:lnTo>
                                  <a:pt x="66" y="1221"/>
                                </a:lnTo>
                                <a:lnTo>
                                  <a:pt x="38" y="1146"/>
                                </a:lnTo>
                                <a:lnTo>
                                  <a:pt x="17" y="1068"/>
                                </a:lnTo>
                                <a:lnTo>
                                  <a:pt x="4" y="988"/>
                                </a:lnTo>
                                <a:lnTo>
                                  <a:pt x="0" y="905"/>
                                </a:lnTo>
                                <a:lnTo>
                                  <a:pt x="4" y="823"/>
                                </a:lnTo>
                                <a:lnTo>
                                  <a:pt x="17" y="743"/>
                                </a:lnTo>
                                <a:lnTo>
                                  <a:pt x="38" y="665"/>
                                </a:lnTo>
                                <a:lnTo>
                                  <a:pt x="66" y="590"/>
                                </a:lnTo>
                                <a:lnTo>
                                  <a:pt x="101" y="517"/>
                                </a:lnTo>
                                <a:lnTo>
                                  <a:pt x="144" y="449"/>
                                </a:lnTo>
                                <a:lnTo>
                                  <a:pt x="192" y="384"/>
                                </a:lnTo>
                                <a:lnTo>
                                  <a:pt x="247" y="323"/>
                                </a:lnTo>
                                <a:lnTo>
                                  <a:pt x="307" y="266"/>
                                </a:lnTo>
                                <a:lnTo>
                                  <a:pt x="373" y="214"/>
                                </a:lnTo>
                                <a:lnTo>
                                  <a:pt x="445" y="166"/>
                                </a:lnTo>
                                <a:lnTo>
                                  <a:pt x="520" y="124"/>
                                </a:lnTo>
                                <a:lnTo>
                                  <a:pt x="600" y="87"/>
                                </a:lnTo>
                                <a:lnTo>
                                  <a:pt x="684" y="57"/>
                                </a:lnTo>
                                <a:lnTo>
                                  <a:pt x="771" y="33"/>
                                </a:lnTo>
                                <a:lnTo>
                                  <a:pt x="861" y="15"/>
                                </a:lnTo>
                                <a:lnTo>
                                  <a:pt x="956" y="4"/>
                                </a:lnTo>
                                <a:lnTo>
                                  <a:pt x="1051" y="0"/>
                                </a:lnTo>
                                <a:close/>
                              </a:path>
                            </a:pathLst>
                          </a:custGeom>
                          <a:solidFill>
                            <a:srgbClr val="FFD836"/>
                          </a:solidFill>
                          <a:ln w="0">
                            <a:solidFill>
                              <a:srgbClr val="FFD836"/>
                            </a:solidFill>
                            <a:prstDash val="solid"/>
                            <a:round/>
                            <a:headEnd/>
                            <a:tailEnd/>
                          </a:ln>
                        </wps:spPr>
                        <wps:bodyPr rot="0" vert="horz" wrap="square" lIns="91440" tIns="45720" rIns="91440" bIns="45720" anchor="t" anchorCtr="0" upright="1">
                          <a:noAutofit/>
                        </wps:bodyPr>
                      </wps:wsp>
                      <wps:wsp>
                        <wps:cNvPr id="848" name="Freeform 561"/>
                        <wps:cNvSpPr>
                          <a:spLocks noEditPoints="1"/>
                        </wps:cNvSpPr>
                        <wps:spPr bwMode="auto">
                          <a:xfrm>
                            <a:off x="979555" y="530499"/>
                            <a:ext cx="815159" cy="700662"/>
                          </a:xfrm>
                          <a:custGeom>
                            <a:avLst/>
                            <a:gdLst>
                              <a:gd name="T0" fmla="*/ 867 w 2113"/>
                              <a:gd name="T1" fmla="*/ 19 h 1818"/>
                              <a:gd name="T2" fmla="*/ 606 w 2113"/>
                              <a:gd name="T3" fmla="*/ 91 h 1818"/>
                              <a:gd name="T4" fmla="*/ 379 w 2113"/>
                              <a:gd name="T5" fmla="*/ 218 h 1818"/>
                              <a:gd name="T6" fmla="*/ 198 w 2113"/>
                              <a:gd name="T7" fmla="*/ 388 h 1818"/>
                              <a:gd name="T8" fmla="*/ 72 w 2113"/>
                              <a:gd name="T9" fmla="*/ 594 h 1818"/>
                              <a:gd name="T10" fmla="*/ 10 w 2113"/>
                              <a:gd name="T11" fmla="*/ 827 h 1818"/>
                              <a:gd name="T12" fmla="*/ 23 w 2113"/>
                              <a:gd name="T13" fmla="*/ 1072 h 1818"/>
                              <a:gd name="T14" fmla="*/ 107 w 2113"/>
                              <a:gd name="T15" fmla="*/ 1298 h 1818"/>
                              <a:gd name="T16" fmla="*/ 253 w 2113"/>
                              <a:gd name="T17" fmla="*/ 1492 h 1818"/>
                              <a:gd name="T18" fmla="*/ 451 w 2113"/>
                              <a:gd name="T19" fmla="*/ 1649 h 1818"/>
                              <a:gd name="T20" fmla="*/ 690 w 2113"/>
                              <a:gd name="T21" fmla="*/ 1758 h 1818"/>
                              <a:gd name="T22" fmla="*/ 962 w 2113"/>
                              <a:gd name="T23" fmla="*/ 1810 h 1818"/>
                              <a:gd name="T24" fmla="*/ 1246 w 2113"/>
                              <a:gd name="T25" fmla="*/ 1799 h 1818"/>
                              <a:gd name="T26" fmla="*/ 1507 w 2113"/>
                              <a:gd name="T27" fmla="*/ 1727 h 1818"/>
                              <a:gd name="T28" fmla="*/ 1734 w 2113"/>
                              <a:gd name="T29" fmla="*/ 1601 h 1818"/>
                              <a:gd name="T30" fmla="*/ 1916 w 2113"/>
                              <a:gd name="T31" fmla="*/ 1431 h 1818"/>
                              <a:gd name="T32" fmla="*/ 2041 w 2113"/>
                              <a:gd name="T33" fmla="*/ 1225 h 1818"/>
                              <a:gd name="T34" fmla="*/ 2103 w 2113"/>
                              <a:gd name="T35" fmla="*/ 992 h 1818"/>
                              <a:gd name="T36" fmla="*/ 2091 w 2113"/>
                              <a:gd name="T37" fmla="*/ 747 h 1818"/>
                              <a:gd name="T38" fmla="*/ 2006 w 2113"/>
                              <a:gd name="T39" fmla="*/ 521 h 1818"/>
                              <a:gd name="T40" fmla="*/ 1861 w 2113"/>
                              <a:gd name="T41" fmla="*/ 327 h 1818"/>
                              <a:gd name="T42" fmla="*/ 1662 w 2113"/>
                              <a:gd name="T43" fmla="*/ 170 h 1818"/>
                              <a:gd name="T44" fmla="*/ 1424 w 2113"/>
                              <a:gd name="T45" fmla="*/ 61 h 1818"/>
                              <a:gd name="T46" fmla="*/ 1152 w 2113"/>
                              <a:gd name="T47" fmla="*/ 8 h 1818"/>
                              <a:gd name="T48" fmla="*/ 1153 w 2113"/>
                              <a:gd name="T49" fmla="*/ 4 h 1818"/>
                              <a:gd name="T50" fmla="*/ 1425 w 2113"/>
                              <a:gd name="T51" fmla="*/ 57 h 1818"/>
                              <a:gd name="T52" fmla="*/ 1666 w 2113"/>
                              <a:gd name="T53" fmla="*/ 167 h 1818"/>
                              <a:gd name="T54" fmla="*/ 1865 w 2113"/>
                              <a:gd name="T55" fmla="*/ 323 h 1818"/>
                              <a:gd name="T56" fmla="*/ 2012 w 2113"/>
                              <a:gd name="T57" fmla="*/ 520 h 1818"/>
                              <a:gd name="T58" fmla="*/ 2096 w 2113"/>
                              <a:gd name="T59" fmla="*/ 746 h 1818"/>
                              <a:gd name="T60" fmla="*/ 2109 w 2113"/>
                              <a:gd name="T61" fmla="*/ 992 h 1818"/>
                              <a:gd name="T62" fmla="*/ 2047 w 2113"/>
                              <a:gd name="T63" fmla="*/ 1226 h 1818"/>
                              <a:gd name="T64" fmla="*/ 1920 w 2113"/>
                              <a:gd name="T65" fmla="*/ 1434 h 1818"/>
                              <a:gd name="T66" fmla="*/ 1737 w 2113"/>
                              <a:gd name="T67" fmla="*/ 1605 h 1818"/>
                              <a:gd name="T68" fmla="*/ 1510 w 2113"/>
                              <a:gd name="T69" fmla="*/ 1731 h 1818"/>
                              <a:gd name="T70" fmla="*/ 1246 w 2113"/>
                              <a:gd name="T71" fmla="*/ 1804 h 1818"/>
                              <a:gd name="T72" fmla="*/ 960 w 2113"/>
                              <a:gd name="T73" fmla="*/ 1815 h 1818"/>
                              <a:gd name="T74" fmla="*/ 688 w 2113"/>
                              <a:gd name="T75" fmla="*/ 1761 h 1818"/>
                              <a:gd name="T76" fmla="*/ 447 w 2113"/>
                              <a:gd name="T77" fmla="*/ 1652 h 1818"/>
                              <a:gd name="T78" fmla="*/ 248 w 2113"/>
                              <a:gd name="T79" fmla="*/ 1496 h 1818"/>
                              <a:gd name="T80" fmla="*/ 102 w 2113"/>
                              <a:gd name="T81" fmla="*/ 1299 h 1818"/>
                              <a:gd name="T82" fmla="*/ 17 w 2113"/>
                              <a:gd name="T83" fmla="*/ 1073 h 1818"/>
                              <a:gd name="T84" fmla="*/ 5 w 2113"/>
                              <a:gd name="T85" fmla="*/ 827 h 1818"/>
                              <a:gd name="T86" fmla="*/ 67 w 2113"/>
                              <a:gd name="T87" fmla="*/ 591 h 1818"/>
                              <a:gd name="T88" fmla="*/ 193 w 2113"/>
                              <a:gd name="T89" fmla="*/ 385 h 1818"/>
                              <a:gd name="T90" fmla="*/ 377 w 2113"/>
                              <a:gd name="T91" fmla="*/ 214 h 1818"/>
                              <a:gd name="T92" fmla="*/ 604 w 2113"/>
                              <a:gd name="T93" fmla="*/ 88 h 1818"/>
                              <a:gd name="T94" fmla="*/ 867 w 2113"/>
                              <a:gd name="T95" fmla="*/ 15 h 1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13" h="1818">
                                <a:moveTo>
                                  <a:pt x="1057" y="4"/>
                                </a:moveTo>
                                <a:lnTo>
                                  <a:pt x="962" y="8"/>
                                </a:lnTo>
                                <a:lnTo>
                                  <a:pt x="867" y="19"/>
                                </a:lnTo>
                                <a:lnTo>
                                  <a:pt x="777" y="37"/>
                                </a:lnTo>
                                <a:lnTo>
                                  <a:pt x="690" y="61"/>
                                </a:lnTo>
                                <a:lnTo>
                                  <a:pt x="606" y="91"/>
                                </a:lnTo>
                                <a:lnTo>
                                  <a:pt x="526" y="128"/>
                                </a:lnTo>
                                <a:lnTo>
                                  <a:pt x="451" y="170"/>
                                </a:lnTo>
                                <a:lnTo>
                                  <a:pt x="379" y="218"/>
                                </a:lnTo>
                                <a:lnTo>
                                  <a:pt x="313" y="270"/>
                                </a:lnTo>
                                <a:lnTo>
                                  <a:pt x="253" y="327"/>
                                </a:lnTo>
                                <a:lnTo>
                                  <a:pt x="198" y="388"/>
                                </a:lnTo>
                                <a:lnTo>
                                  <a:pt x="150" y="453"/>
                                </a:lnTo>
                                <a:lnTo>
                                  <a:pt x="107" y="521"/>
                                </a:lnTo>
                                <a:lnTo>
                                  <a:pt x="72" y="594"/>
                                </a:lnTo>
                                <a:lnTo>
                                  <a:pt x="44" y="669"/>
                                </a:lnTo>
                                <a:lnTo>
                                  <a:pt x="23" y="747"/>
                                </a:lnTo>
                                <a:lnTo>
                                  <a:pt x="10" y="827"/>
                                </a:lnTo>
                                <a:lnTo>
                                  <a:pt x="6" y="909"/>
                                </a:lnTo>
                                <a:lnTo>
                                  <a:pt x="10" y="992"/>
                                </a:lnTo>
                                <a:lnTo>
                                  <a:pt x="23" y="1072"/>
                                </a:lnTo>
                                <a:lnTo>
                                  <a:pt x="44" y="1150"/>
                                </a:lnTo>
                                <a:lnTo>
                                  <a:pt x="72" y="1225"/>
                                </a:lnTo>
                                <a:lnTo>
                                  <a:pt x="107" y="1298"/>
                                </a:lnTo>
                                <a:lnTo>
                                  <a:pt x="150" y="1366"/>
                                </a:lnTo>
                                <a:lnTo>
                                  <a:pt x="198" y="1431"/>
                                </a:lnTo>
                                <a:lnTo>
                                  <a:pt x="253" y="1492"/>
                                </a:lnTo>
                                <a:lnTo>
                                  <a:pt x="313" y="1549"/>
                                </a:lnTo>
                                <a:lnTo>
                                  <a:pt x="379" y="1601"/>
                                </a:lnTo>
                                <a:lnTo>
                                  <a:pt x="451" y="1649"/>
                                </a:lnTo>
                                <a:lnTo>
                                  <a:pt x="526" y="1691"/>
                                </a:lnTo>
                                <a:lnTo>
                                  <a:pt x="606" y="1727"/>
                                </a:lnTo>
                                <a:lnTo>
                                  <a:pt x="690" y="1758"/>
                                </a:lnTo>
                                <a:lnTo>
                                  <a:pt x="777" y="1782"/>
                                </a:lnTo>
                                <a:lnTo>
                                  <a:pt x="867" y="1799"/>
                                </a:lnTo>
                                <a:lnTo>
                                  <a:pt x="962" y="1810"/>
                                </a:lnTo>
                                <a:lnTo>
                                  <a:pt x="1057" y="1814"/>
                                </a:lnTo>
                                <a:lnTo>
                                  <a:pt x="1152" y="1810"/>
                                </a:lnTo>
                                <a:lnTo>
                                  <a:pt x="1246" y="1799"/>
                                </a:lnTo>
                                <a:lnTo>
                                  <a:pt x="1336" y="1782"/>
                                </a:lnTo>
                                <a:lnTo>
                                  <a:pt x="1424" y="1758"/>
                                </a:lnTo>
                                <a:lnTo>
                                  <a:pt x="1507" y="1727"/>
                                </a:lnTo>
                                <a:lnTo>
                                  <a:pt x="1587" y="1691"/>
                                </a:lnTo>
                                <a:lnTo>
                                  <a:pt x="1662" y="1649"/>
                                </a:lnTo>
                                <a:lnTo>
                                  <a:pt x="1734" y="1601"/>
                                </a:lnTo>
                                <a:lnTo>
                                  <a:pt x="1800" y="1549"/>
                                </a:lnTo>
                                <a:lnTo>
                                  <a:pt x="1861" y="1492"/>
                                </a:lnTo>
                                <a:lnTo>
                                  <a:pt x="1916" y="1431"/>
                                </a:lnTo>
                                <a:lnTo>
                                  <a:pt x="1964" y="1366"/>
                                </a:lnTo>
                                <a:lnTo>
                                  <a:pt x="2006" y="1298"/>
                                </a:lnTo>
                                <a:lnTo>
                                  <a:pt x="2041" y="1225"/>
                                </a:lnTo>
                                <a:lnTo>
                                  <a:pt x="2069" y="1150"/>
                                </a:lnTo>
                                <a:lnTo>
                                  <a:pt x="2091" y="1072"/>
                                </a:lnTo>
                                <a:lnTo>
                                  <a:pt x="2103" y="992"/>
                                </a:lnTo>
                                <a:lnTo>
                                  <a:pt x="2108" y="909"/>
                                </a:lnTo>
                                <a:lnTo>
                                  <a:pt x="2103" y="827"/>
                                </a:lnTo>
                                <a:lnTo>
                                  <a:pt x="2091" y="747"/>
                                </a:lnTo>
                                <a:lnTo>
                                  <a:pt x="2069" y="669"/>
                                </a:lnTo>
                                <a:lnTo>
                                  <a:pt x="2041" y="594"/>
                                </a:lnTo>
                                <a:lnTo>
                                  <a:pt x="2006" y="521"/>
                                </a:lnTo>
                                <a:lnTo>
                                  <a:pt x="1964" y="453"/>
                                </a:lnTo>
                                <a:lnTo>
                                  <a:pt x="1916" y="388"/>
                                </a:lnTo>
                                <a:lnTo>
                                  <a:pt x="1861" y="327"/>
                                </a:lnTo>
                                <a:lnTo>
                                  <a:pt x="1800" y="270"/>
                                </a:lnTo>
                                <a:lnTo>
                                  <a:pt x="1734" y="218"/>
                                </a:lnTo>
                                <a:lnTo>
                                  <a:pt x="1662" y="170"/>
                                </a:lnTo>
                                <a:lnTo>
                                  <a:pt x="1587" y="128"/>
                                </a:lnTo>
                                <a:lnTo>
                                  <a:pt x="1507" y="91"/>
                                </a:lnTo>
                                <a:lnTo>
                                  <a:pt x="1424" y="61"/>
                                </a:lnTo>
                                <a:lnTo>
                                  <a:pt x="1336" y="37"/>
                                </a:lnTo>
                                <a:lnTo>
                                  <a:pt x="1246" y="19"/>
                                </a:lnTo>
                                <a:lnTo>
                                  <a:pt x="1152" y="8"/>
                                </a:lnTo>
                                <a:lnTo>
                                  <a:pt x="1057" y="4"/>
                                </a:lnTo>
                                <a:close/>
                                <a:moveTo>
                                  <a:pt x="1057" y="0"/>
                                </a:moveTo>
                                <a:lnTo>
                                  <a:pt x="1153" y="4"/>
                                </a:lnTo>
                                <a:lnTo>
                                  <a:pt x="1246" y="15"/>
                                </a:lnTo>
                                <a:lnTo>
                                  <a:pt x="1338" y="32"/>
                                </a:lnTo>
                                <a:lnTo>
                                  <a:pt x="1425" y="57"/>
                                </a:lnTo>
                                <a:lnTo>
                                  <a:pt x="1510" y="88"/>
                                </a:lnTo>
                                <a:lnTo>
                                  <a:pt x="1590" y="124"/>
                                </a:lnTo>
                                <a:lnTo>
                                  <a:pt x="1666" y="167"/>
                                </a:lnTo>
                                <a:lnTo>
                                  <a:pt x="1737" y="214"/>
                                </a:lnTo>
                                <a:lnTo>
                                  <a:pt x="1803" y="266"/>
                                </a:lnTo>
                                <a:lnTo>
                                  <a:pt x="1865" y="323"/>
                                </a:lnTo>
                                <a:lnTo>
                                  <a:pt x="1920" y="385"/>
                                </a:lnTo>
                                <a:lnTo>
                                  <a:pt x="1968" y="451"/>
                                </a:lnTo>
                                <a:lnTo>
                                  <a:pt x="2012" y="520"/>
                                </a:lnTo>
                                <a:lnTo>
                                  <a:pt x="2047" y="591"/>
                                </a:lnTo>
                                <a:lnTo>
                                  <a:pt x="2075" y="668"/>
                                </a:lnTo>
                                <a:lnTo>
                                  <a:pt x="2096" y="746"/>
                                </a:lnTo>
                                <a:lnTo>
                                  <a:pt x="2109" y="827"/>
                                </a:lnTo>
                                <a:lnTo>
                                  <a:pt x="2113" y="909"/>
                                </a:lnTo>
                                <a:lnTo>
                                  <a:pt x="2109" y="992"/>
                                </a:lnTo>
                                <a:lnTo>
                                  <a:pt x="2096" y="1073"/>
                                </a:lnTo>
                                <a:lnTo>
                                  <a:pt x="2075" y="1151"/>
                                </a:lnTo>
                                <a:lnTo>
                                  <a:pt x="2047" y="1226"/>
                                </a:lnTo>
                                <a:lnTo>
                                  <a:pt x="2012" y="1299"/>
                                </a:lnTo>
                                <a:lnTo>
                                  <a:pt x="1968" y="1368"/>
                                </a:lnTo>
                                <a:lnTo>
                                  <a:pt x="1920" y="1434"/>
                                </a:lnTo>
                                <a:lnTo>
                                  <a:pt x="1865" y="1496"/>
                                </a:lnTo>
                                <a:lnTo>
                                  <a:pt x="1803" y="1553"/>
                                </a:lnTo>
                                <a:lnTo>
                                  <a:pt x="1737" y="1605"/>
                                </a:lnTo>
                                <a:lnTo>
                                  <a:pt x="1666" y="1652"/>
                                </a:lnTo>
                                <a:lnTo>
                                  <a:pt x="1590" y="1695"/>
                                </a:lnTo>
                                <a:lnTo>
                                  <a:pt x="1510" y="1731"/>
                                </a:lnTo>
                                <a:lnTo>
                                  <a:pt x="1425" y="1761"/>
                                </a:lnTo>
                                <a:lnTo>
                                  <a:pt x="1338" y="1786"/>
                                </a:lnTo>
                                <a:lnTo>
                                  <a:pt x="1246" y="1804"/>
                                </a:lnTo>
                                <a:lnTo>
                                  <a:pt x="1153" y="1815"/>
                                </a:lnTo>
                                <a:lnTo>
                                  <a:pt x="1057" y="1818"/>
                                </a:lnTo>
                                <a:lnTo>
                                  <a:pt x="960" y="1815"/>
                                </a:lnTo>
                                <a:lnTo>
                                  <a:pt x="867" y="1804"/>
                                </a:lnTo>
                                <a:lnTo>
                                  <a:pt x="776" y="1786"/>
                                </a:lnTo>
                                <a:lnTo>
                                  <a:pt x="688" y="1761"/>
                                </a:lnTo>
                                <a:lnTo>
                                  <a:pt x="604" y="1731"/>
                                </a:lnTo>
                                <a:lnTo>
                                  <a:pt x="523" y="1695"/>
                                </a:lnTo>
                                <a:lnTo>
                                  <a:pt x="447" y="1652"/>
                                </a:lnTo>
                                <a:lnTo>
                                  <a:pt x="377" y="1605"/>
                                </a:lnTo>
                                <a:lnTo>
                                  <a:pt x="310" y="1553"/>
                                </a:lnTo>
                                <a:lnTo>
                                  <a:pt x="248" y="1496"/>
                                </a:lnTo>
                                <a:lnTo>
                                  <a:pt x="193" y="1434"/>
                                </a:lnTo>
                                <a:lnTo>
                                  <a:pt x="145" y="1368"/>
                                </a:lnTo>
                                <a:lnTo>
                                  <a:pt x="102" y="1299"/>
                                </a:lnTo>
                                <a:lnTo>
                                  <a:pt x="67" y="1226"/>
                                </a:lnTo>
                                <a:lnTo>
                                  <a:pt x="38" y="1151"/>
                                </a:lnTo>
                                <a:lnTo>
                                  <a:pt x="17" y="1073"/>
                                </a:lnTo>
                                <a:lnTo>
                                  <a:pt x="5" y="992"/>
                                </a:lnTo>
                                <a:lnTo>
                                  <a:pt x="0" y="909"/>
                                </a:lnTo>
                                <a:lnTo>
                                  <a:pt x="5" y="827"/>
                                </a:lnTo>
                                <a:lnTo>
                                  <a:pt x="17" y="746"/>
                                </a:lnTo>
                                <a:lnTo>
                                  <a:pt x="38" y="668"/>
                                </a:lnTo>
                                <a:lnTo>
                                  <a:pt x="67" y="591"/>
                                </a:lnTo>
                                <a:lnTo>
                                  <a:pt x="102" y="520"/>
                                </a:lnTo>
                                <a:lnTo>
                                  <a:pt x="145" y="451"/>
                                </a:lnTo>
                                <a:lnTo>
                                  <a:pt x="193" y="385"/>
                                </a:lnTo>
                                <a:lnTo>
                                  <a:pt x="248" y="323"/>
                                </a:lnTo>
                                <a:lnTo>
                                  <a:pt x="310" y="266"/>
                                </a:lnTo>
                                <a:lnTo>
                                  <a:pt x="377" y="214"/>
                                </a:lnTo>
                                <a:lnTo>
                                  <a:pt x="447" y="167"/>
                                </a:lnTo>
                                <a:lnTo>
                                  <a:pt x="523" y="124"/>
                                </a:lnTo>
                                <a:lnTo>
                                  <a:pt x="604" y="88"/>
                                </a:lnTo>
                                <a:lnTo>
                                  <a:pt x="688" y="57"/>
                                </a:lnTo>
                                <a:lnTo>
                                  <a:pt x="776" y="32"/>
                                </a:lnTo>
                                <a:lnTo>
                                  <a:pt x="867" y="15"/>
                                </a:lnTo>
                                <a:lnTo>
                                  <a:pt x="960" y="4"/>
                                </a:lnTo>
                                <a:lnTo>
                                  <a:pt x="1057" y="0"/>
                                </a:lnTo>
                                <a:close/>
                              </a:path>
                            </a:pathLst>
                          </a:custGeom>
                          <a:solidFill>
                            <a:srgbClr val="FFD735"/>
                          </a:solidFill>
                          <a:ln w="0">
                            <a:solidFill>
                              <a:srgbClr val="FFD735"/>
                            </a:solidFill>
                            <a:prstDash val="solid"/>
                            <a:round/>
                            <a:headEnd/>
                            <a:tailEnd/>
                          </a:ln>
                        </wps:spPr>
                        <wps:bodyPr rot="0" vert="horz" wrap="square" lIns="91440" tIns="45720" rIns="91440" bIns="45720" anchor="t" anchorCtr="0" upright="1">
                          <a:noAutofit/>
                        </wps:bodyPr>
                      </wps:wsp>
                      <wps:wsp>
                        <wps:cNvPr id="849" name="Freeform 562"/>
                        <wps:cNvSpPr>
                          <a:spLocks noEditPoints="1"/>
                        </wps:cNvSpPr>
                        <wps:spPr bwMode="auto">
                          <a:xfrm>
                            <a:off x="978012" y="528186"/>
                            <a:ext cx="818244" cy="704516"/>
                          </a:xfrm>
                          <a:custGeom>
                            <a:avLst/>
                            <a:gdLst>
                              <a:gd name="T0" fmla="*/ 871 w 2121"/>
                              <a:gd name="T1" fmla="*/ 19 h 1827"/>
                              <a:gd name="T2" fmla="*/ 608 w 2121"/>
                              <a:gd name="T3" fmla="*/ 92 h 1827"/>
                              <a:gd name="T4" fmla="*/ 381 w 2121"/>
                              <a:gd name="T5" fmla="*/ 218 h 1827"/>
                              <a:gd name="T6" fmla="*/ 197 w 2121"/>
                              <a:gd name="T7" fmla="*/ 389 h 1827"/>
                              <a:gd name="T8" fmla="*/ 71 w 2121"/>
                              <a:gd name="T9" fmla="*/ 595 h 1827"/>
                              <a:gd name="T10" fmla="*/ 9 w 2121"/>
                              <a:gd name="T11" fmla="*/ 831 h 1827"/>
                              <a:gd name="T12" fmla="*/ 21 w 2121"/>
                              <a:gd name="T13" fmla="*/ 1077 h 1827"/>
                              <a:gd name="T14" fmla="*/ 106 w 2121"/>
                              <a:gd name="T15" fmla="*/ 1303 h 1827"/>
                              <a:gd name="T16" fmla="*/ 252 w 2121"/>
                              <a:gd name="T17" fmla="*/ 1500 h 1827"/>
                              <a:gd name="T18" fmla="*/ 451 w 2121"/>
                              <a:gd name="T19" fmla="*/ 1656 h 1827"/>
                              <a:gd name="T20" fmla="*/ 692 w 2121"/>
                              <a:gd name="T21" fmla="*/ 1765 h 1827"/>
                              <a:gd name="T22" fmla="*/ 964 w 2121"/>
                              <a:gd name="T23" fmla="*/ 1819 h 1827"/>
                              <a:gd name="T24" fmla="*/ 1250 w 2121"/>
                              <a:gd name="T25" fmla="*/ 1808 h 1827"/>
                              <a:gd name="T26" fmla="*/ 1514 w 2121"/>
                              <a:gd name="T27" fmla="*/ 1735 h 1827"/>
                              <a:gd name="T28" fmla="*/ 1741 w 2121"/>
                              <a:gd name="T29" fmla="*/ 1609 h 1827"/>
                              <a:gd name="T30" fmla="*/ 1924 w 2121"/>
                              <a:gd name="T31" fmla="*/ 1438 h 1827"/>
                              <a:gd name="T32" fmla="*/ 2051 w 2121"/>
                              <a:gd name="T33" fmla="*/ 1230 h 1827"/>
                              <a:gd name="T34" fmla="*/ 2113 w 2121"/>
                              <a:gd name="T35" fmla="*/ 996 h 1827"/>
                              <a:gd name="T36" fmla="*/ 2100 w 2121"/>
                              <a:gd name="T37" fmla="*/ 750 h 1827"/>
                              <a:gd name="T38" fmla="*/ 2016 w 2121"/>
                              <a:gd name="T39" fmla="*/ 524 h 1827"/>
                              <a:gd name="T40" fmla="*/ 1869 w 2121"/>
                              <a:gd name="T41" fmla="*/ 327 h 1827"/>
                              <a:gd name="T42" fmla="*/ 1670 w 2121"/>
                              <a:gd name="T43" fmla="*/ 171 h 1827"/>
                              <a:gd name="T44" fmla="*/ 1429 w 2121"/>
                              <a:gd name="T45" fmla="*/ 61 h 1827"/>
                              <a:gd name="T46" fmla="*/ 1157 w 2121"/>
                              <a:gd name="T47" fmla="*/ 8 h 1827"/>
                              <a:gd name="T48" fmla="*/ 1157 w 2121"/>
                              <a:gd name="T49" fmla="*/ 3 h 1827"/>
                              <a:gd name="T50" fmla="*/ 1431 w 2121"/>
                              <a:gd name="T51" fmla="*/ 57 h 1827"/>
                              <a:gd name="T52" fmla="*/ 1673 w 2121"/>
                              <a:gd name="T53" fmla="*/ 167 h 1827"/>
                              <a:gd name="T54" fmla="*/ 1872 w 2121"/>
                              <a:gd name="T55" fmla="*/ 325 h 1827"/>
                              <a:gd name="T56" fmla="*/ 2020 w 2121"/>
                              <a:gd name="T57" fmla="*/ 521 h 1827"/>
                              <a:gd name="T58" fmla="*/ 2104 w 2121"/>
                              <a:gd name="T59" fmla="*/ 750 h 1827"/>
                              <a:gd name="T60" fmla="*/ 2117 w 2121"/>
                              <a:gd name="T61" fmla="*/ 996 h 1827"/>
                              <a:gd name="T62" fmla="*/ 2055 w 2121"/>
                              <a:gd name="T63" fmla="*/ 1233 h 1827"/>
                              <a:gd name="T64" fmla="*/ 1928 w 2121"/>
                              <a:gd name="T65" fmla="*/ 1440 h 1827"/>
                              <a:gd name="T66" fmla="*/ 1745 w 2121"/>
                              <a:gd name="T67" fmla="*/ 1613 h 1827"/>
                              <a:gd name="T68" fmla="*/ 1515 w 2121"/>
                              <a:gd name="T69" fmla="*/ 1739 h 1827"/>
                              <a:gd name="T70" fmla="*/ 1252 w 2121"/>
                              <a:gd name="T71" fmla="*/ 1813 h 1827"/>
                              <a:gd name="T72" fmla="*/ 964 w 2121"/>
                              <a:gd name="T73" fmla="*/ 1824 h 1827"/>
                              <a:gd name="T74" fmla="*/ 691 w 2121"/>
                              <a:gd name="T75" fmla="*/ 1770 h 1827"/>
                              <a:gd name="T76" fmla="*/ 448 w 2121"/>
                              <a:gd name="T77" fmla="*/ 1660 h 1827"/>
                              <a:gd name="T78" fmla="*/ 250 w 2121"/>
                              <a:gd name="T79" fmla="*/ 1502 h 1827"/>
                              <a:gd name="T80" fmla="*/ 102 w 2121"/>
                              <a:gd name="T81" fmla="*/ 1305 h 1827"/>
                              <a:gd name="T82" fmla="*/ 17 w 2121"/>
                              <a:gd name="T83" fmla="*/ 1077 h 1827"/>
                              <a:gd name="T84" fmla="*/ 4 w 2121"/>
                              <a:gd name="T85" fmla="*/ 830 h 1827"/>
                              <a:gd name="T86" fmla="*/ 65 w 2121"/>
                              <a:gd name="T87" fmla="*/ 594 h 1827"/>
                              <a:gd name="T88" fmla="*/ 193 w 2121"/>
                              <a:gd name="T89" fmla="*/ 387 h 1827"/>
                              <a:gd name="T90" fmla="*/ 376 w 2121"/>
                              <a:gd name="T91" fmla="*/ 214 h 1827"/>
                              <a:gd name="T92" fmla="*/ 606 w 2121"/>
                              <a:gd name="T93" fmla="*/ 88 h 1827"/>
                              <a:gd name="T94" fmla="*/ 870 w 2121"/>
                              <a:gd name="T95" fmla="*/ 14 h 1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21" h="1827">
                                <a:moveTo>
                                  <a:pt x="1061" y="4"/>
                                </a:moveTo>
                                <a:lnTo>
                                  <a:pt x="964" y="8"/>
                                </a:lnTo>
                                <a:lnTo>
                                  <a:pt x="871" y="19"/>
                                </a:lnTo>
                                <a:lnTo>
                                  <a:pt x="780" y="36"/>
                                </a:lnTo>
                                <a:lnTo>
                                  <a:pt x="692" y="61"/>
                                </a:lnTo>
                                <a:lnTo>
                                  <a:pt x="608" y="92"/>
                                </a:lnTo>
                                <a:lnTo>
                                  <a:pt x="527" y="128"/>
                                </a:lnTo>
                                <a:lnTo>
                                  <a:pt x="451" y="171"/>
                                </a:lnTo>
                                <a:lnTo>
                                  <a:pt x="381" y="218"/>
                                </a:lnTo>
                                <a:lnTo>
                                  <a:pt x="314" y="270"/>
                                </a:lnTo>
                                <a:lnTo>
                                  <a:pt x="252" y="327"/>
                                </a:lnTo>
                                <a:lnTo>
                                  <a:pt x="197" y="389"/>
                                </a:lnTo>
                                <a:lnTo>
                                  <a:pt x="149" y="455"/>
                                </a:lnTo>
                                <a:lnTo>
                                  <a:pt x="106" y="524"/>
                                </a:lnTo>
                                <a:lnTo>
                                  <a:pt x="71" y="595"/>
                                </a:lnTo>
                                <a:lnTo>
                                  <a:pt x="42" y="672"/>
                                </a:lnTo>
                                <a:lnTo>
                                  <a:pt x="21" y="750"/>
                                </a:lnTo>
                                <a:lnTo>
                                  <a:pt x="9" y="831"/>
                                </a:lnTo>
                                <a:lnTo>
                                  <a:pt x="4" y="913"/>
                                </a:lnTo>
                                <a:lnTo>
                                  <a:pt x="9" y="996"/>
                                </a:lnTo>
                                <a:lnTo>
                                  <a:pt x="21" y="1077"/>
                                </a:lnTo>
                                <a:lnTo>
                                  <a:pt x="42" y="1155"/>
                                </a:lnTo>
                                <a:lnTo>
                                  <a:pt x="71" y="1230"/>
                                </a:lnTo>
                                <a:lnTo>
                                  <a:pt x="106" y="1303"/>
                                </a:lnTo>
                                <a:lnTo>
                                  <a:pt x="149" y="1372"/>
                                </a:lnTo>
                                <a:lnTo>
                                  <a:pt x="197" y="1438"/>
                                </a:lnTo>
                                <a:lnTo>
                                  <a:pt x="252" y="1500"/>
                                </a:lnTo>
                                <a:lnTo>
                                  <a:pt x="314" y="1557"/>
                                </a:lnTo>
                                <a:lnTo>
                                  <a:pt x="381" y="1609"/>
                                </a:lnTo>
                                <a:lnTo>
                                  <a:pt x="451" y="1656"/>
                                </a:lnTo>
                                <a:lnTo>
                                  <a:pt x="527" y="1699"/>
                                </a:lnTo>
                                <a:lnTo>
                                  <a:pt x="608" y="1735"/>
                                </a:lnTo>
                                <a:lnTo>
                                  <a:pt x="692" y="1765"/>
                                </a:lnTo>
                                <a:lnTo>
                                  <a:pt x="780" y="1790"/>
                                </a:lnTo>
                                <a:lnTo>
                                  <a:pt x="871" y="1808"/>
                                </a:lnTo>
                                <a:lnTo>
                                  <a:pt x="964" y="1819"/>
                                </a:lnTo>
                                <a:lnTo>
                                  <a:pt x="1061" y="1822"/>
                                </a:lnTo>
                                <a:lnTo>
                                  <a:pt x="1157" y="1819"/>
                                </a:lnTo>
                                <a:lnTo>
                                  <a:pt x="1250" y="1808"/>
                                </a:lnTo>
                                <a:lnTo>
                                  <a:pt x="1342" y="1790"/>
                                </a:lnTo>
                                <a:lnTo>
                                  <a:pt x="1429" y="1765"/>
                                </a:lnTo>
                                <a:lnTo>
                                  <a:pt x="1514" y="1735"/>
                                </a:lnTo>
                                <a:lnTo>
                                  <a:pt x="1594" y="1699"/>
                                </a:lnTo>
                                <a:lnTo>
                                  <a:pt x="1670" y="1656"/>
                                </a:lnTo>
                                <a:lnTo>
                                  <a:pt x="1741" y="1609"/>
                                </a:lnTo>
                                <a:lnTo>
                                  <a:pt x="1807" y="1557"/>
                                </a:lnTo>
                                <a:lnTo>
                                  <a:pt x="1869" y="1500"/>
                                </a:lnTo>
                                <a:lnTo>
                                  <a:pt x="1924" y="1438"/>
                                </a:lnTo>
                                <a:lnTo>
                                  <a:pt x="1972" y="1372"/>
                                </a:lnTo>
                                <a:lnTo>
                                  <a:pt x="2016" y="1303"/>
                                </a:lnTo>
                                <a:lnTo>
                                  <a:pt x="2051" y="1230"/>
                                </a:lnTo>
                                <a:lnTo>
                                  <a:pt x="2079" y="1155"/>
                                </a:lnTo>
                                <a:lnTo>
                                  <a:pt x="2100" y="1077"/>
                                </a:lnTo>
                                <a:lnTo>
                                  <a:pt x="2113" y="996"/>
                                </a:lnTo>
                                <a:lnTo>
                                  <a:pt x="2117" y="913"/>
                                </a:lnTo>
                                <a:lnTo>
                                  <a:pt x="2113" y="831"/>
                                </a:lnTo>
                                <a:lnTo>
                                  <a:pt x="2100" y="750"/>
                                </a:lnTo>
                                <a:lnTo>
                                  <a:pt x="2079" y="672"/>
                                </a:lnTo>
                                <a:lnTo>
                                  <a:pt x="2051" y="595"/>
                                </a:lnTo>
                                <a:lnTo>
                                  <a:pt x="2016" y="524"/>
                                </a:lnTo>
                                <a:lnTo>
                                  <a:pt x="1972" y="455"/>
                                </a:lnTo>
                                <a:lnTo>
                                  <a:pt x="1924" y="389"/>
                                </a:lnTo>
                                <a:lnTo>
                                  <a:pt x="1869" y="327"/>
                                </a:lnTo>
                                <a:lnTo>
                                  <a:pt x="1807" y="270"/>
                                </a:lnTo>
                                <a:lnTo>
                                  <a:pt x="1741" y="218"/>
                                </a:lnTo>
                                <a:lnTo>
                                  <a:pt x="1670" y="171"/>
                                </a:lnTo>
                                <a:lnTo>
                                  <a:pt x="1594" y="128"/>
                                </a:lnTo>
                                <a:lnTo>
                                  <a:pt x="1514" y="92"/>
                                </a:lnTo>
                                <a:lnTo>
                                  <a:pt x="1429" y="61"/>
                                </a:lnTo>
                                <a:lnTo>
                                  <a:pt x="1342" y="36"/>
                                </a:lnTo>
                                <a:lnTo>
                                  <a:pt x="1250" y="19"/>
                                </a:lnTo>
                                <a:lnTo>
                                  <a:pt x="1157" y="8"/>
                                </a:lnTo>
                                <a:lnTo>
                                  <a:pt x="1061" y="4"/>
                                </a:lnTo>
                                <a:close/>
                                <a:moveTo>
                                  <a:pt x="1061" y="0"/>
                                </a:moveTo>
                                <a:lnTo>
                                  <a:pt x="1157" y="3"/>
                                </a:lnTo>
                                <a:lnTo>
                                  <a:pt x="1252" y="14"/>
                                </a:lnTo>
                                <a:lnTo>
                                  <a:pt x="1343" y="32"/>
                                </a:lnTo>
                                <a:lnTo>
                                  <a:pt x="1431" y="57"/>
                                </a:lnTo>
                                <a:lnTo>
                                  <a:pt x="1515" y="88"/>
                                </a:lnTo>
                                <a:lnTo>
                                  <a:pt x="1596" y="125"/>
                                </a:lnTo>
                                <a:lnTo>
                                  <a:pt x="1673" y="167"/>
                                </a:lnTo>
                                <a:lnTo>
                                  <a:pt x="1745" y="214"/>
                                </a:lnTo>
                                <a:lnTo>
                                  <a:pt x="1811" y="268"/>
                                </a:lnTo>
                                <a:lnTo>
                                  <a:pt x="1872" y="325"/>
                                </a:lnTo>
                                <a:lnTo>
                                  <a:pt x="1928" y="387"/>
                                </a:lnTo>
                                <a:lnTo>
                                  <a:pt x="1978" y="452"/>
                                </a:lnTo>
                                <a:lnTo>
                                  <a:pt x="2020" y="521"/>
                                </a:lnTo>
                                <a:lnTo>
                                  <a:pt x="2055" y="594"/>
                                </a:lnTo>
                                <a:lnTo>
                                  <a:pt x="2083" y="671"/>
                                </a:lnTo>
                                <a:lnTo>
                                  <a:pt x="2104" y="750"/>
                                </a:lnTo>
                                <a:lnTo>
                                  <a:pt x="2117" y="830"/>
                                </a:lnTo>
                                <a:lnTo>
                                  <a:pt x="2121" y="913"/>
                                </a:lnTo>
                                <a:lnTo>
                                  <a:pt x="2117" y="996"/>
                                </a:lnTo>
                                <a:lnTo>
                                  <a:pt x="2104" y="1077"/>
                                </a:lnTo>
                                <a:lnTo>
                                  <a:pt x="2083" y="1156"/>
                                </a:lnTo>
                                <a:lnTo>
                                  <a:pt x="2055" y="1233"/>
                                </a:lnTo>
                                <a:lnTo>
                                  <a:pt x="2020" y="1305"/>
                                </a:lnTo>
                                <a:lnTo>
                                  <a:pt x="1978" y="1375"/>
                                </a:lnTo>
                                <a:lnTo>
                                  <a:pt x="1928" y="1440"/>
                                </a:lnTo>
                                <a:lnTo>
                                  <a:pt x="1872" y="1502"/>
                                </a:lnTo>
                                <a:lnTo>
                                  <a:pt x="1811" y="1559"/>
                                </a:lnTo>
                                <a:lnTo>
                                  <a:pt x="1745" y="1613"/>
                                </a:lnTo>
                                <a:lnTo>
                                  <a:pt x="1673" y="1660"/>
                                </a:lnTo>
                                <a:lnTo>
                                  <a:pt x="1596" y="1702"/>
                                </a:lnTo>
                                <a:lnTo>
                                  <a:pt x="1515" y="1739"/>
                                </a:lnTo>
                                <a:lnTo>
                                  <a:pt x="1431" y="1770"/>
                                </a:lnTo>
                                <a:lnTo>
                                  <a:pt x="1343" y="1795"/>
                                </a:lnTo>
                                <a:lnTo>
                                  <a:pt x="1252" y="1813"/>
                                </a:lnTo>
                                <a:lnTo>
                                  <a:pt x="1157" y="1824"/>
                                </a:lnTo>
                                <a:lnTo>
                                  <a:pt x="1061" y="1827"/>
                                </a:lnTo>
                                <a:lnTo>
                                  <a:pt x="964" y="1824"/>
                                </a:lnTo>
                                <a:lnTo>
                                  <a:pt x="870" y="1813"/>
                                </a:lnTo>
                                <a:lnTo>
                                  <a:pt x="778" y="1795"/>
                                </a:lnTo>
                                <a:lnTo>
                                  <a:pt x="691" y="1770"/>
                                </a:lnTo>
                                <a:lnTo>
                                  <a:pt x="606" y="1739"/>
                                </a:lnTo>
                                <a:lnTo>
                                  <a:pt x="526" y="1702"/>
                                </a:lnTo>
                                <a:lnTo>
                                  <a:pt x="448" y="1660"/>
                                </a:lnTo>
                                <a:lnTo>
                                  <a:pt x="376" y="1613"/>
                                </a:lnTo>
                                <a:lnTo>
                                  <a:pt x="310" y="1559"/>
                                </a:lnTo>
                                <a:lnTo>
                                  <a:pt x="250" y="1502"/>
                                </a:lnTo>
                                <a:lnTo>
                                  <a:pt x="193" y="1440"/>
                                </a:lnTo>
                                <a:lnTo>
                                  <a:pt x="144" y="1375"/>
                                </a:lnTo>
                                <a:lnTo>
                                  <a:pt x="102" y="1305"/>
                                </a:lnTo>
                                <a:lnTo>
                                  <a:pt x="65" y="1233"/>
                                </a:lnTo>
                                <a:lnTo>
                                  <a:pt x="38" y="1156"/>
                                </a:lnTo>
                                <a:lnTo>
                                  <a:pt x="17" y="1077"/>
                                </a:lnTo>
                                <a:lnTo>
                                  <a:pt x="4" y="996"/>
                                </a:lnTo>
                                <a:lnTo>
                                  <a:pt x="0" y="913"/>
                                </a:lnTo>
                                <a:lnTo>
                                  <a:pt x="4" y="830"/>
                                </a:lnTo>
                                <a:lnTo>
                                  <a:pt x="17" y="750"/>
                                </a:lnTo>
                                <a:lnTo>
                                  <a:pt x="38" y="671"/>
                                </a:lnTo>
                                <a:lnTo>
                                  <a:pt x="65" y="594"/>
                                </a:lnTo>
                                <a:lnTo>
                                  <a:pt x="102" y="521"/>
                                </a:lnTo>
                                <a:lnTo>
                                  <a:pt x="144" y="452"/>
                                </a:lnTo>
                                <a:lnTo>
                                  <a:pt x="193" y="387"/>
                                </a:lnTo>
                                <a:lnTo>
                                  <a:pt x="250" y="325"/>
                                </a:lnTo>
                                <a:lnTo>
                                  <a:pt x="310" y="268"/>
                                </a:lnTo>
                                <a:lnTo>
                                  <a:pt x="376" y="214"/>
                                </a:lnTo>
                                <a:lnTo>
                                  <a:pt x="448" y="167"/>
                                </a:lnTo>
                                <a:lnTo>
                                  <a:pt x="526" y="125"/>
                                </a:lnTo>
                                <a:lnTo>
                                  <a:pt x="606" y="88"/>
                                </a:lnTo>
                                <a:lnTo>
                                  <a:pt x="691" y="57"/>
                                </a:lnTo>
                                <a:lnTo>
                                  <a:pt x="778" y="32"/>
                                </a:lnTo>
                                <a:lnTo>
                                  <a:pt x="870" y="14"/>
                                </a:lnTo>
                                <a:lnTo>
                                  <a:pt x="964" y="3"/>
                                </a:lnTo>
                                <a:lnTo>
                                  <a:pt x="1061" y="0"/>
                                </a:lnTo>
                                <a:close/>
                              </a:path>
                            </a:pathLst>
                          </a:custGeom>
                          <a:solidFill>
                            <a:srgbClr val="FFD734"/>
                          </a:solidFill>
                          <a:ln w="0">
                            <a:solidFill>
                              <a:srgbClr val="FFD734"/>
                            </a:solidFill>
                            <a:prstDash val="solid"/>
                            <a:round/>
                            <a:headEnd/>
                            <a:tailEnd/>
                          </a:ln>
                        </wps:spPr>
                        <wps:bodyPr rot="0" vert="horz" wrap="square" lIns="91440" tIns="45720" rIns="91440" bIns="45720" anchor="t" anchorCtr="0" upright="1">
                          <a:noAutofit/>
                        </wps:bodyPr>
                      </wps:wsp>
                      <wps:wsp>
                        <wps:cNvPr id="850" name="Freeform 563"/>
                        <wps:cNvSpPr>
                          <a:spLocks noEditPoints="1"/>
                        </wps:cNvSpPr>
                        <wps:spPr bwMode="auto">
                          <a:xfrm>
                            <a:off x="975699" y="526645"/>
                            <a:ext cx="822871" cy="707599"/>
                          </a:xfrm>
                          <a:custGeom>
                            <a:avLst/>
                            <a:gdLst>
                              <a:gd name="T0" fmla="*/ 876 w 2133"/>
                              <a:gd name="T1" fmla="*/ 19 h 1836"/>
                              <a:gd name="T2" fmla="*/ 612 w 2133"/>
                              <a:gd name="T3" fmla="*/ 93 h 1836"/>
                              <a:gd name="T4" fmla="*/ 382 w 2133"/>
                              <a:gd name="T5" fmla="*/ 219 h 1836"/>
                              <a:gd name="T6" fmla="*/ 199 w 2133"/>
                              <a:gd name="T7" fmla="*/ 392 h 1836"/>
                              <a:gd name="T8" fmla="*/ 71 w 2133"/>
                              <a:gd name="T9" fmla="*/ 599 h 1836"/>
                              <a:gd name="T10" fmla="*/ 10 w 2133"/>
                              <a:gd name="T11" fmla="*/ 835 h 1836"/>
                              <a:gd name="T12" fmla="*/ 23 w 2133"/>
                              <a:gd name="T13" fmla="*/ 1082 h 1836"/>
                              <a:gd name="T14" fmla="*/ 108 w 2133"/>
                              <a:gd name="T15" fmla="*/ 1310 h 1836"/>
                              <a:gd name="T16" fmla="*/ 256 w 2133"/>
                              <a:gd name="T17" fmla="*/ 1507 h 1836"/>
                              <a:gd name="T18" fmla="*/ 454 w 2133"/>
                              <a:gd name="T19" fmla="*/ 1665 h 1836"/>
                              <a:gd name="T20" fmla="*/ 697 w 2133"/>
                              <a:gd name="T21" fmla="*/ 1775 h 1836"/>
                              <a:gd name="T22" fmla="*/ 970 w 2133"/>
                              <a:gd name="T23" fmla="*/ 1829 h 1836"/>
                              <a:gd name="T24" fmla="*/ 1258 w 2133"/>
                              <a:gd name="T25" fmla="*/ 1818 h 1836"/>
                              <a:gd name="T26" fmla="*/ 1521 w 2133"/>
                              <a:gd name="T27" fmla="*/ 1744 h 1836"/>
                              <a:gd name="T28" fmla="*/ 1751 w 2133"/>
                              <a:gd name="T29" fmla="*/ 1618 h 1836"/>
                              <a:gd name="T30" fmla="*/ 1934 w 2133"/>
                              <a:gd name="T31" fmla="*/ 1445 h 1836"/>
                              <a:gd name="T32" fmla="*/ 2061 w 2133"/>
                              <a:gd name="T33" fmla="*/ 1238 h 1836"/>
                              <a:gd name="T34" fmla="*/ 2123 w 2133"/>
                              <a:gd name="T35" fmla="*/ 1001 h 1836"/>
                              <a:gd name="T36" fmla="*/ 2110 w 2133"/>
                              <a:gd name="T37" fmla="*/ 755 h 1836"/>
                              <a:gd name="T38" fmla="*/ 2026 w 2133"/>
                              <a:gd name="T39" fmla="*/ 526 h 1836"/>
                              <a:gd name="T40" fmla="*/ 1878 w 2133"/>
                              <a:gd name="T41" fmla="*/ 330 h 1836"/>
                              <a:gd name="T42" fmla="*/ 1679 w 2133"/>
                              <a:gd name="T43" fmla="*/ 172 h 1836"/>
                              <a:gd name="T44" fmla="*/ 1437 w 2133"/>
                              <a:gd name="T45" fmla="*/ 62 h 1836"/>
                              <a:gd name="T46" fmla="*/ 1163 w 2133"/>
                              <a:gd name="T47" fmla="*/ 8 h 1836"/>
                              <a:gd name="T48" fmla="*/ 1163 w 2133"/>
                              <a:gd name="T49" fmla="*/ 3 h 1836"/>
                              <a:gd name="T50" fmla="*/ 1438 w 2133"/>
                              <a:gd name="T51" fmla="*/ 58 h 1836"/>
                              <a:gd name="T52" fmla="*/ 1682 w 2133"/>
                              <a:gd name="T53" fmla="*/ 168 h 1836"/>
                              <a:gd name="T54" fmla="*/ 1882 w 2133"/>
                              <a:gd name="T55" fmla="*/ 326 h 1836"/>
                              <a:gd name="T56" fmla="*/ 2030 w 2133"/>
                              <a:gd name="T57" fmla="*/ 525 h 1836"/>
                              <a:gd name="T58" fmla="*/ 2116 w 2133"/>
                              <a:gd name="T59" fmla="*/ 753 h 1836"/>
                              <a:gd name="T60" fmla="*/ 2129 w 2133"/>
                              <a:gd name="T61" fmla="*/ 1002 h 1836"/>
                              <a:gd name="T62" fmla="*/ 2067 w 2133"/>
                              <a:gd name="T63" fmla="*/ 1239 h 1836"/>
                              <a:gd name="T64" fmla="*/ 1938 w 2133"/>
                              <a:gd name="T65" fmla="*/ 1448 h 1836"/>
                              <a:gd name="T66" fmla="*/ 1754 w 2133"/>
                              <a:gd name="T67" fmla="*/ 1621 h 1836"/>
                              <a:gd name="T68" fmla="*/ 1524 w 2133"/>
                              <a:gd name="T69" fmla="*/ 1749 h 1836"/>
                              <a:gd name="T70" fmla="*/ 1258 w 2133"/>
                              <a:gd name="T71" fmla="*/ 1821 h 1836"/>
                              <a:gd name="T72" fmla="*/ 970 w 2133"/>
                              <a:gd name="T73" fmla="*/ 1832 h 1836"/>
                              <a:gd name="T74" fmla="*/ 695 w 2133"/>
                              <a:gd name="T75" fmla="*/ 1779 h 1836"/>
                              <a:gd name="T76" fmla="*/ 451 w 2133"/>
                              <a:gd name="T77" fmla="*/ 1668 h 1836"/>
                              <a:gd name="T78" fmla="*/ 251 w 2133"/>
                              <a:gd name="T79" fmla="*/ 1510 h 1836"/>
                              <a:gd name="T80" fmla="*/ 103 w 2133"/>
                              <a:gd name="T81" fmla="*/ 1312 h 1836"/>
                              <a:gd name="T82" fmla="*/ 17 w 2133"/>
                              <a:gd name="T83" fmla="*/ 1084 h 1836"/>
                              <a:gd name="T84" fmla="*/ 5 w 2133"/>
                              <a:gd name="T85" fmla="*/ 835 h 1836"/>
                              <a:gd name="T86" fmla="*/ 67 w 2133"/>
                              <a:gd name="T87" fmla="*/ 598 h 1836"/>
                              <a:gd name="T88" fmla="*/ 195 w 2133"/>
                              <a:gd name="T89" fmla="*/ 389 h 1836"/>
                              <a:gd name="T90" fmla="*/ 380 w 2133"/>
                              <a:gd name="T91" fmla="*/ 216 h 1836"/>
                              <a:gd name="T92" fmla="*/ 609 w 2133"/>
                              <a:gd name="T93" fmla="*/ 88 h 1836"/>
                              <a:gd name="T94" fmla="*/ 876 w 2133"/>
                              <a:gd name="T95" fmla="*/ 16 h 1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33" h="1836">
                                <a:moveTo>
                                  <a:pt x="1067" y="5"/>
                                </a:moveTo>
                                <a:lnTo>
                                  <a:pt x="970" y="8"/>
                                </a:lnTo>
                                <a:lnTo>
                                  <a:pt x="876" y="19"/>
                                </a:lnTo>
                                <a:lnTo>
                                  <a:pt x="784" y="37"/>
                                </a:lnTo>
                                <a:lnTo>
                                  <a:pt x="697" y="62"/>
                                </a:lnTo>
                                <a:lnTo>
                                  <a:pt x="612" y="93"/>
                                </a:lnTo>
                                <a:lnTo>
                                  <a:pt x="532" y="130"/>
                                </a:lnTo>
                                <a:lnTo>
                                  <a:pt x="454" y="172"/>
                                </a:lnTo>
                                <a:lnTo>
                                  <a:pt x="382" y="219"/>
                                </a:lnTo>
                                <a:lnTo>
                                  <a:pt x="316" y="273"/>
                                </a:lnTo>
                                <a:lnTo>
                                  <a:pt x="256" y="330"/>
                                </a:lnTo>
                                <a:lnTo>
                                  <a:pt x="199" y="392"/>
                                </a:lnTo>
                                <a:lnTo>
                                  <a:pt x="150" y="457"/>
                                </a:lnTo>
                                <a:lnTo>
                                  <a:pt x="108" y="526"/>
                                </a:lnTo>
                                <a:lnTo>
                                  <a:pt x="71" y="599"/>
                                </a:lnTo>
                                <a:lnTo>
                                  <a:pt x="44" y="676"/>
                                </a:lnTo>
                                <a:lnTo>
                                  <a:pt x="23" y="755"/>
                                </a:lnTo>
                                <a:lnTo>
                                  <a:pt x="10" y="835"/>
                                </a:lnTo>
                                <a:lnTo>
                                  <a:pt x="6" y="918"/>
                                </a:lnTo>
                                <a:lnTo>
                                  <a:pt x="10" y="1001"/>
                                </a:lnTo>
                                <a:lnTo>
                                  <a:pt x="23" y="1082"/>
                                </a:lnTo>
                                <a:lnTo>
                                  <a:pt x="44" y="1161"/>
                                </a:lnTo>
                                <a:lnTo>
                                  <a:pt x="71" y="1238"/>
                                </a:lnTo>
                                <a:lnTo>
                                  <a:pt x="108" y="1310"/>
                                </a:lnTo>
                                <a:lnTo>
                                  <a:pt x="150" y="1380"/>
                                </a:lnTo>
                                <a:lnTo>
                                  <a:pt x="199" y="1445"/>
                                </a:lnTo>
                                <a:lnTo>
                                  <a:pt x="256" y="1507"/>
                                </a:lnTo>
                                <a:lnTo>
                                  <a:pt x="316" y="1564"/>
                                </a:lnTo>
                                <a:lnTo>
                                  <a:pt x="382" y="1618"/>
                                </a:lnTo>
                                <a:lnTo>
                                  <a:pt x="454" y="1665"/>
                                </a:lnTo>
                                <a:lnTo>
                                  <a:pt x="532" y="1707"/>
                                </a:lnTo>
                                <a:lnTo>
                                  <a:pt x="612" y="1744"/>
                                </a:lnTo>
                                <a:lnTo>
                                  <a:pt x="697" y="1775"/>
                                </a:lnTo>
                                <a:lnTo>
                                  <a:pt x="784" y="1800"/>
                                </a:lnTo>
                                <a:lnTo>
                                  <a:pt x="876" y="1818"/>
                                </a:lnTo>
                                <a:lnTo>
                                  <a:pt x="970" y="1829"/>
                                </a:lnTo>
                                <a:lnTo>
                                  <a:pt x="1067" y="1832"/>
                                </a:lnTo>
                                <a:lnTo>
                                  <a:pt x="1163" y="1829"/>
                                </a:lnTo>
                                <a:lnTo>
                                  <a:pt x="1258" y="1818"/>
                                </a:lnTo>
                                <a:lnTo>
                                  <a:pt x="1349" y="1800"/>
                                </a:lnTo>
                                <a:lnTo>
                                  <a:pt x="1437" y="1775"/>
                                </a:lnTo>
                                <a:lnTo>
                                  <a:pt x="1521" y="1744"/>
                                </a:lnTo>
                                <a:lnTo>
                                  <a:pt x="1602" y="1707"/>
                                </a:lnTo>
                                <a:lnTo>
                                  <a:pt x="1679" y="1665"/>
                                </a:lnTo>
                                <a:lnTo>
                                  <a:pt x="1751" y="1618"/>
                                </a:lnTo>
                                <a:lnTo>
                                  <a:pt x="1817" y="1564"/>
                                </a:lnTo>
                                <a:lnTo>
                                  <a:pt x="1878" y="1507"/>
                                </a:lnTo>
                                <a:lnTo>
                                  <a:pt x="1934" y="1445"/>
                                </a:lnTo>
                                <a:lnTo>
                                  <a:pt x="1984" y="1380"/>
                                </a:lnTo>
                                <a:lnTo>
                                  <a:pt x="2026" y="1310"/>
                                </a:lnTo>
                                <a:lnTo>
                                  <a:pt x="2061" y="1238"/>
                                </a:lnTo>
                                <a:lnTo>
                                  <a:pt x="2089" y="1161"/>
                                </a:lnTo>
                                <a:lnTo>
                                  <a:pt x="2110" y="1082"/>
                                </a:lnTo>
                                <a:lnTo>
                                  <a:pt x="2123" y="1001"/>
                                </a:lnTo>
                                <a:lnTo>
                                  <a:pt x="2127" y="918"/>
                                </a:lnTo>
                                <a:lnTo>
                                  <a:pt x="2123" y="835"/>
                                </a:lnTo>
                                <a:lnTo>
                                  <a:pt x="2110" y="755"/>
                                </a:lnTo>
                                <a:lnTo>
                                  <a:pt x="2089" y="676"/>
                                </a:lnTo>
                                <a:lnTo>
                                  <a:pt x="2061" y="599"/>
                                </a:lnTo>
                                <a:lnTo>
                                  <a:pt x="2026" y="526"/>
                                </a:lnTo>
                                <a:lnTo>
                                  <a:pt x="1984" y="457"/>
                                </a:lnTo>
                                <a:lnTo>
                                  <a:pt x="1934" y="392"/>
                                </a:lnTo>
                                <a:lnTo>
                                  <a:pt x="1878" y="330"/>
                                </a:lnTo>
                                <a:lnTo>
                                  <a:pt x="1817" y="273"/>
                                </a:lnTo>
                                <a:lnTo>
                                  <a:pt x="1751" y="219"/>
                                </a:lnTo>
                                <a:lnTo>
                                  <a:pt x="1679" y="172"/>
                                </a:lnTo>
                                <a:lnTo>
                                  <a:pt x="1602" y="130"/>
                                </a:lnTo>
                                <a:lnTo>
                                  <a:pt x="1521" y="93"/>
                                </a:lnTo>
                                <a:lnTo>
                                  <a:pt x="1437" y="62"/>
                                </a:lnTo>
                                <a:lnTo>
                                  <a:pt x="1349" y="37"/>
                                </a:lnTo>
                                <a:lnTo>
                                  <a:pt x="1258" y="19"/>
                                </a:lnTo>
                                <a:lnTo>
                                  <a:pt x="1163" y="8"/>
                                </a:lnTo>
                                <a:lnTo>
                                  <a:pt x="1067" y="5"/>
                                </a:lnTo>
                                <a:close/>
                                <a:moveTo>
                                  <a:pt x="1067" y="0"/>
                                </a:moveTo>
                                <a:lnTo>
                                  <a:pt x="1163" y="3"/>
                                </a:lnTo>
                                <a:lnTo>
                                  <a:pt x="1258" y="16"/>
                                </a:lnTo>
                                <a:lnTo>
                                  <a:pt x="1351" y="33"/>
                                </a:lnTo>
                                <a:lnTo>
                                  <a:pt x="1438" y="58"/>
                                </a:lnTo>
                                <a:lnTo>
                                  <a:pt x="1524" y="88"/>
                                </a:lnTo>
                                <a:lnTo>
                                  <a:pt x="1604" y="126"/>
                                </a:lnTo>
                                <a:lnTo>
                                  <a:pt x="1682" y="168"/>
                                </a:lnTo>
                                <a:lnTo>
                                  <a:pt x="1754" y="216"/>
                                </a:lnTo>
                                <a:lnTo>
                                  <a:pt x="1820" y="269"/>
                                </a:lnTo>
                                <a:lnTo>
                                  <a:pt x="1882" y="326"/>
                                </a:lnTo>
                                <a:lnTo>
                                  <a:pt x="1938" y="389"/>
                                </a:lnTo>
                                <a:lnTo>
                                  <a:pt x="1988" y="455"/>
                                </a:lnTo>
                                <a:lnTo>
                                  <a:pt x="2030" y="525"/>
                                </a:lnTo>
                                <a:lnTo>
                                  <a:pt x="2067" y="598"/>
                                </a:lnTo>
                                <a:lnTo>
                                  <a:pt x="2095" y="675"/>
                                </a:lnTo>
                                <a:lnTo>
                                  <a:pt x="2116" y="753"/>
                                </a:lnTo>
                                <a:lnTo>
                                  <a:pt x="2129" y="835"/>
                                </a:lnTo>
                                <a:lnTo>
                                  <a:pt x="2133" y="918"/>
                                </a:lnTo>
                                <a:lnTo>
                                  <a:pt x="2129" y="1002"/>
                                </a:lnTo>
                                <a:lnTo>
                                  <a:pt x="2116" y="1084"/>
                                </a:lnTo>
                                <a:lnTo>
                                  <a:pt x="2095" y="1162"/>
                                </a:lnTo>
                                <a:lnTo>
                                  <a:pt x="2067" y="1239"/>
                                </a:lnTo>
                                <a:lnTo>
                                  <a:pt x="2030" y="1312"/>
                                </a:lnTo>
                                <a:lnTo>
                                  <a:pt x="1988" y="1382"/>
                                </a:lnTo>
                                <a:lnTo>
                                  <a:pt x="1938" y="1448"/>
                                </a:lnTo>
                                <a:lnTo>
                                  <a:pt x="1882" y="1510"/>
                                </a:lnTo>
                                <a:lnTo>
                                  <a:pt x="1820" y="1568"/>
                                </a:lnTo>
                                <a:lnTo>
                                  <a:pt x="1754" y="1621"/>
                                </a:lnTo>
                                <a:lnTo>
                                  <a:pt x="1682" y="1668"/>
                                </a:lnTo>
                                <a:lnTo>
                                  <a:pt x="1604" y="1711"/>
                                </a:lnTo>
                                <a:lnTo>
                                  <a:pt x="1524" y="1749"/>
                                </a:lnTo>
                                <a:lnTo>
                                  <a:pt x="1438" y="1779"/>
                                </a:lnTo>
                                <a:lnTo>
                                  <a:pt x="1351" y="1803"/>
                                </a:lnTo>
                                <a:lnTo>
                                  <a:pt x="1258" y="1821"/>
                                </a:lnTo>
                                <a:lnTo>
                                  <a:pt x="1163" y="1832"/>
                                </a:lnTo>
                                <a:lnTo>
                                  <a:pt x="1067" y="1836"/>
                                </a:lnTo>
                                <a:lnTo>
                                  <a:pt x="970" y="1832"/>
                                </a:lnTo>
                                <a:lnTo>
                                  <a:pt x="876" y="1821"/>
                                </a:lnTo>
                                <a:lnTo>
                                  <a:pt x="783" y="1803"/>
                                </a:lnTo>
                                <a:lnTo>
                                  <a:pt x="695" y="1779"/>
                                </a:lnTo>
                                <a:lnTo>
                                  <a:pt x="609" y="1749"/>
                                </a:lnTo>
                                <a:lnTo>
                                  <a:pt x="529" y="1711"/>
                                </a:lnTo>
                                <a:lnTo>
                                  <a:pt x="451" y="1668"/>
                                </a:lnTo>
                                <a:lnTo>
                                  <a:pt x="380" y="1621"/>
                                </a:lnTo>
                                <a:lnTo>
                                  <a:pt x="313" y="1568"/>
                                </a:lnTo>
                                <a:lnTo>
                                  <a:pt x="251" y="1510"/>
                                </a:lnTo>
                                <a:lnTo>
                                  <a:pt x="195" y="1448"/>
                                </a:lnTo>
                                <a:lnTo>
                                  <a:pt x="146" y="1382"/>
                                </a:lnTo>
                                <a:lnTo>
                                  <a:pt x="103" y="1312"/>
                                </a:lnTo>
                                <a:lnTo>
                                  <a:pt x="67" y="1239"/>
                                </a:lnTo>
                                <a:lnTo>
                                  <a:pt x="38" y="1162"/>
                                </a:lnTo>
                                <a:lnTo>
                                  <a:pt x="17" y="1084"/>
                                </a:lnTo>
                                <a:lnTo>
                                  <a:pt x="5" y="1002"/>
                                </a:lnTo>
                                <a:lnTo>
                                  <a:pt x="0" y="918"/>
                                </a:lnTo>
                                <a:lnTo>
                                  <a:pt x="5" y="835"/>
                                </a:lnTo>
                                <a:lnTo>
                                  <a:pt x="17" y="753"/>
                                </a:lnTo>
                                <a:lnTo>
                                  <a:pt x="38" y="675"/>
                                </a:lnTo>
                                <a:lnTo>
                                  <a:pt x="67" y="598"/>
                                </a:lnTo>
                                <a:lnTo>
                                  <a:pt x="103" y="525"/>
                                </a:lnTo>
                                <a:lnTo>
                                  <a:pt x="146" y="455"/>
                                </a:lnTo>
                                <a:lnTo>
                                  <a:pt x="195" y="389"/>
                                </a:lnTo>
                                <a:lnTo>
                                  <a:pt x="251" y="326"/>
                                </a:lnTo>
                                <a:lnTo>
                                  <a:pt x="313" y="269"/>
                                </a:lnTo>
                                <a:lnTo>
                                  <a:pt x="380" y="216"/>
                                </a:lnTo>
                                <a:lnTo>
                                  <a:pt x="451" y="168"/>
                                </a:lnTo>
                                <a:lnTo>
                                  <a:pt x="529" y="126"/>
                                </a:lnTo>
                                <a:lnTo>
                                  <a:pt x="609" y="88"/>
                                </a:lnTo>
                                <a:lnTo>
                                  <a:pt x="695" y="58"/>
                                </a:lnTo>
                                <a:lnTo>
                                  <a:pt x="783" y="33"/>
                                </a:lnTo>
                                <a:lnTo>
                                  <a:pt x="876" y="16"/>
                                </a:lnTo>
                                <a:lnTo>
                                  <a:pt x="970" y="3"/>
                                </a:lnTo>
                                <a:lnTo>
                                  <a:pt x="1067" y="0"/>
                                </a:lnTo>
                                <a:close/>
                              </a:path>
                            </a:pathLst>
                          </a:custGeom>
                          <a:solidFill>
                            <a:srgbClr val="FFD733"/>
                          </a:solidFill>
                          <a:ln w="0">
                            <a:solidFill>
                              <a:srgbClr val="FFD733"/>
                            </a:solidFill>
                            <a:prstDash val="solid"/>
                            <a:round/>
                            <a:headEnd/>
                            <a:tailEnd/>
                          </a:ln>
                        </wps:spPr>
                        <wps:bodyPr rot="0" vert="horz" wrap="square" lIns="91440" tIns="45720" rIns="91440" bIns="45720" anchor="t" anchorCtr="0" upright="1">
                          <a:noAutofit/>
                        </wps:bodyPr>
                      </wps:wsp>
                      <wps:wsp>
                        <wps:cNvPr id="851" name="Freeform 564"/>
                        <wps:cNvSpPr>
                          <a:spLocks noEditPoints="1"/>
                        </wps:cNvSpPr>
                        <wps:spPr bwMode="auto">
                          <a:xfrm>
                            <a:off x="973385" y="525103"/>
                            <a:ext cx="826727" cy="710682"/>
                          </a:xfrm>
                          <a:custGeom>
                            <a:avLst/>
                            <a:gdLst>
                              <a:gd name="T0" fmla="*/ 881 w 2144"/>
                              <a:gd name="T1" fmla="*/ 20 h 1845"/>
                              <a:gd name="T2" fmla="*/ 614 w 2144"/>
                              <a:gd name="T3" fmla="*/ 92 h 1845"/>
                              <a:gd name="T4" fmla="*/ 385 w 2144"/>
                              <a:gd name="T5" fmla="*/ 220 h 1845"/>
                              <a:gd name="T6" fmla="*/ 200 w 2144"/>
                              <a:gd name="T7" fmla="*/ 393 h 1845"/>
                              <a:gd name="T8" fmla="*/ 72 w 2144"/>
                              <a:gd name="T9" fmla="*/ 602 h 1845"/>
                              <a:gd name="T10" fmla="*/ 10 w 2144"/>
                              <a:gd name="T11" fmla="*/ 839 h 1845"/>
                              <a:gd name="T12" fmla="*/ 22 w 2144"/>
                              <a:gd name="T13" fmla="*/ 1088 h 1845"/>
                              <a:gd name="T14" fmla="*/ 108 w 2144"/>
                              <a:gd name="T15" fmla="*/ 1316 h 1845"/>
                              <a:gd name="T16" fmla="*/ 256 w 2144"/>
                              <a:gd name="T17" fmla="*/ 1514 h 1845"/>
                              <a:gd name="T18" fmla="*/ 456 w 2144"/>
                              <a:gd name="T19" fmla="*/ 1672 h 1845"/>
                              <a:gd name="T20" fmla="*/ 700 w 2144"/>
                              <a:gd name="T21" fmla="*/ 1783 h 1845"/>
                              <a:gd name="T22" fmla="*/ 975 w 2144"/>
                              <a:gd name="T23" fmla="*/ 1836 h 1845"/>
                              <a:gd name="T24" fmla="*/ 1263 w 2144"/>
                              <a:gd name="T25" fmla="*/ 1825 h 1845"/>
                              <a:gd name="T26" fmla="*/ 1529 w 2144"/>
                              <a:gd name="T27" fmla="*/ 1753 h 1845"/>
                              <a:gd name="T28" fmla="*/ 1759 w 2144"/>
                              <a:gd name="T29" fmla="*/ 1625 h 1845"/>
                              <a:gd name="T30" fmla="*/ 1943 w 2144"/>
                              <a:gd name="T31" fmla="*/ 1452 h 1845"/>
                              <a:gd name="T32" fmla="*/ 2072 w 2144"/>
                              <a:gd name="T33" fmla="*/ 1243 h 1845"/>
                              <a:gd name="T34" fmla="*/ 2134 w 2144"/>
                              <a:gd name="T35" fmla="*/ 1006 h 1845"/>
                              <a:gd name="T36" fmla="*/ 2121 w 2144"/>
                              <a:gd name="T37" fmla="*/ 757 h 1845"/>
                              <a:gd name="T38" fmla="*/ 2035 w 2144"/>
                              <a:gd name="T39" fmla="*/ 529 h 1845"/>
                              <a:gd name="T40" fmla="*/ 1887 w 2144"/>
                              <a:gd name="T41" fmla="*/ 330 h 1845"/>
                              <a:gd name="T42" fmla="*/ 1687 w 2144"/>
                              <a:gd name="T43" fmla="*/ 172 h 1845"/>
                              <a:gd name="T44" fmla="*/ 1443 w 2144"/>
                              <a:gd name="T45" fmla="*/ 62 h 1845"/>
                              <a:gd name="T46" fmla="*/ 1168 w 2144"/>
                              <a:gd name="T47" fmla="*/ 7 h 1845"/>
                              <a:gd name="T48" fmla="*/ 1170 w 2144"/>
                              <a:gd name="T49" fmla="*/ 4 h 1845"/>
                              <a:gd name="T50" fmla="*/ 1446 w 2144"/>
                              <a:gd name="T51" fmla="*/ 57 h 1845"/>
                              <a:gd name="T52" fmla="*/ 1690 w 2144"/>
                              <a:gd name="T53" fmla="*/ 169 h 1845"/>
                              <a:gd name="T54" fmla="*/ 1891 w 2144"/>
                              <a:gd name="T55" fmla="*/ 328 h 1845"/>
                              <a:gd name="T56" fmla="*/ 2041 w 2144"/>
                              <a:gd name="T57" fmla="*/ 527 h 1845"/>
                              <a:gd name="T58" fmla="*/ 2125 w 2144"/>
                              <a:gd name="T59" fmla="*/ 756 h 1845"/>
                              <a:gd name="T60" fmla="*/ 2139 w 2144"/>
                              <a:gd name="T61" fmla="*/ 1006 h 1845"/>
                              <a:gd name="T62" fmla="*/ 2076 w 2144"/>
                              <a:gd name="T63" fmla="*/ 1244 h 1845"/>
                              <a:gd name="T64" fmla="*/ 1948 w 2144"/>
                              <a:gd name="T65" fmla="*/ 1454 h 1845"/>
                              <a:gd name="T66" fmla="*/ 1762 w 2144"/>
                              <a:gd name="T67" fmla="*/ 1628 h 1845"/>
                              <a:gd name="T68" fmla="*/ 1531 w 2144"/>
                              <a:gd name="T69" fmla="*/ 1756 h 1845"/>
                              <a:gd name="T70" fmla="*/ 1264 w 2144"/>
                              <a:gd name="T71" fmla="*/ 1830 h 1845"/>
                              <a:gd name="T72" fmla="*/ 974 w 2144"/>
                              <a:gd name="T73" fmla="*/ 1841 h 1845"/>
                              <a:gd name="T74" fmla="*/ 697 w 2144"/>
                              <a:gd name="T75" fmla="*/ 1788 h 1845"/>
                              <a:gd name="T76" fmla="*/ 454 w 2144"/>
                              <a:gd name="T77" fmla="*/ 1676 h 1845"/>
                              <a:gd name="T78" fmla="*/ 252 w 2144"/>
                              <a:gd name="T79" fmla="*/ 1517 h 1845"/>
                              <a:gd name="T80" fmla="*/ 103 w 2144"/>
                              <a:gd name="T81" fmla="*/ 1318 h 1845"/>
                              <a:gd name="T82" fmla="*/ 18 w 2144"/>
                              <a:gd name="T83" fmla="*/ 1089 h 1845"/>
                              <a:gd name="T84" fmla="*/ 4 w 2144"/>
                              <a:gd name="T85" fmla="*/ 839 h 1845"/>
                              <a:gd name="T86" fmla="*/ 67 w 2144"/>
                              <a:gd name="T87" fmla="*/ 601 h 1845"/>
                              <a:gd name="T88" fmla="*/ 196 w 2144"/>
                              <a:gd name="T89" fmla="*/ 391 h 1845"/>
                              <a:gd name="T90" fmla="*/ 382 w 2144"/>
                              <a:gd name="T91" fmla="*/ 217 h 1845"/>
                              <a:gd name="T92" fmla="*/ 613 w 2144"/>
                              <a:gd name="T93" fmla="*/ 89 h 1845"/>
                              <a:gd name="T94" fmla="*/ 879 w 2144"/>
                              <a:gd name="T95" fmla="*/ 15 h 1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44" h="1845">
                                <a:moveTo>
                                  <a:pt x="1072" y="4"/>
                                </a:moveTo>
                                <a:lnTo>
                                  <a:pt x="975" y="7"/>
                                </a:lnTo>
                                <a:lnTo>
                                  <a:pt x="881" y="20"/>
                                </a:lnTo>
                                <a:lnTo>
                                  <a:pt x="788" y="37"/>
                                </a:lnTo>
                                <a:lnTo>
                                  <a:pt x="700" y="62"/>
                                </a:lnTo>
                                <a:lnTo>
                                  <a:pt x="614" y="92"/>
                                </a:lnTo>
                                <a:lnTo>
                                  <a:pt x="534" y="130"/>
                                </a:lnTo>
                                <a:lnTo>
                                  <a:pt x="456" y="172"/>
                                </a:lnTo>
                                <a:lnTo>
                                  <a:pt x="385" y="220"/>
                                </a:lnTo>
                                <a:lnTo>
                                  <a:pt x="318" y="273"/>
                                </a:lnTo>
                                <a:lnTo>
                                  <a:pt x="256" y="330"/>
                                </a:lnTo>
                                <a:lnTo>
                                  <a:pt x="200" y="393"/>
                                </a:lnTo>
                                <a:lnTo>
                                  <a:pt x="151" y="459"/>
                                </a:lnTo>
                                <a:lnTo>
                                  <a:pt x="108" y="529"/>
                                </a:lnTo>
                                <a:lnTo>
                                  <a:pt x="72" y="602"/>
                                </a:lnTo>
                                <a:lnTo>
                                  <a:pt x="43" y="679"/>
                                </a:lnTo>
                                <a:lnTo>
                                  <a:pt x="22" y="757"/>
                                </a:lnTo>
                                <a:lnTo>
                                  <a:pt x="10" y="839"/>
                                </a:lnTo>
                                <a:lnTo>
                                  <a:pt x="5" y="922"/>
                                </a:lnTo>
                                <a:lnTo>
                                  <a:pt x="10" y="1006"/>
                                </a:lnTo>
                                <a:lnTo>
                                  <a:pt x="22" y="1088"/>
                                </a:lnTo>
                                <a:lnTo>
                                  <a:pt x="43" y="1166"/>
                                </a:lnTo>
                                <a:lnTo>
                                  <a:pt x="72" y="1243"/>
                                </a:lnTo>
                                <a:lnTo>
                                  <a:pt x="108" y="1316"/>
                                </a:lnTo>
                                <a:lnTo>
                                  <a:pt x="151" y="1386"/>
                                </a:lnTo>
                                <a:lnTo>
                                  <a:pt x="200" y="1452"/>
                                </a:lnTo>
                                <a:lnTo>
                                  <a:pt x="256" y="1514"/>
                                </a:lnTo>
                                <a:lnTo>
                                  <a:pt x="318" y="1572"/>
                                </a:lnTo>
                                <a:lnTo>
                                  <a:pt x="385" y="1625"/>
                                </a:lnTo>
                                <a:lnTo>
                                  <a:pt x="456" y="1672"/>
                                </a:lnTo>
                                <a:lnTo>
                                  <a:pt x="534" y="1715"/>
                                </a:lnTo>
                                <a:lnTo>
                                  <a:pt x="614" y="1753"/>
                                </a:lnTo>
                                <a:lnTo>
                                  <a:pt x="700" y="1783"/>
                                </a:lnTo>
                                <a:lnTo>
                                  <a:pt x="788" y="1807"/>
                                </a:lnTo>
                                <a:lnTo>
                                  <a:pt x="881" y="1825"/>
                                </a:lnTo>
                                <a:lnTo>
                                  <a:pt x="975" y="1836"/>
                                </a:lnTo>
                                <a:lnTo>
                                  <a:pt x="1072" y="1840"/>
                                </a:lnTo>
                                <a:lnTo>
                                  <a:pt x="1168" y="1836"/>
                                </a:lnTo>
                                <a:lnTo>
                                  <a:pt x="1263" y="1825"/>
                                </a:lnTo>
                                <a:lnTo>
                                  <a:pt x="1356" y="1807"/>
                                </a:lnTo>
                                <a:lnTo>
                                  <a:pt x="1443" y="1783"/>
                                </a:lnTo>
                                <a:lnTo>
                                  <a:pt x="1529" y="1753"/>
                                </a:lnTo>
                                <a:lnTo>
                                  <a:pt x="1609" y="1715"/>
                                </a:lnTo>
                                <a:lnTo>
                                  <a:pt x="1687" y="1672"/>
                                </a:lnTo>
                                <a:lnTo>
                                  <a:pt x="1759" y="1625"/>
                                </a:lnTo>
                                <a:lnTo>
                                  <a:pt x="1825" y="1572"/>
                                </a:lnTo>
                                <a:lnTo>
                                  <a:pt x="1887" y="1514"/>
                                </a:lnTo>
                                <a:lnTo>
                                  <a:pt x="1943" y="1452"/>
                                </a:lnTo>
                                <a:lnTo>
                                  <a:pt x="1993" y="1386"/>
                                </a:lnTo>
                                <a:lnTo>
                                  <a:pt x="2035" y="1316"/>
                                </a:lnTo>
                                <a:lnTo>
                                  <a:pt x="2072" y="1243"/>
                                </a:lnTo>
                                <a:lnTo>
                                  <a:pt x="2100" y="1166"/>
                                </a:lnTo>
                                <a:lnTo>
                                  <a:pt x="2121" y="1088"/>
                                </a:lnTo>
                                <a:lnTo>
                                  <a:pt x="2134" y="1006"/>
                                </a:lnTo>
                                <a:lnTo>
                                  <a:pt x="2138" y="922"/>
                                </a:lnTo>
                                <a:lnTo>
                                  <a:pt x="2134" y="839"/>
                                </a:lnTo>
                                <a:lnTo>
                                  <a:pt x="2121" y="757"/>
                                </a:lnTo>
                                <a:lnTo>
                                  <a:pt x="2100" y="679"/>
                                </a:lnTo>
                                <a:lnTo>
                                  <a:pt x="2072" y="602"/>
                                </a:lnTo>
                                <a:lnTo>
                                  <a:pt x="2035" y="529"/>
                                </a:lnTo>
                                <a:lnTo>
                                  <a:pt x="1993" y="459"/>
                                </a:lnTo>
                                <a:lnTo>
                                  <a:pt x="1943" y="393"/>
                                </a:lnTo>
                                <a:lnTo>
                                  <a:pt x="1887" y="330"/>
                                </a:lnTo>
                                <a:lnTo>
                                  <a:pt x="1825" y="273"/>
                                </a:lnTo>
                                <a:lnTo>
                                  <a:pt x="1759" y="220"/>
                                </a:lnTo>
                                <a:lnTo>
                                  <a:pt x="1687" y="172"/>
                                </a:lnTo>
                                <a:lnTo>
                                  <a:pt x="1609" y="130"/>
                                </a:lnTo>
                                <a:lnTo>
                                  <a:pt x="1529" y="92"/>
                                </a:lnTo>
                                <a:lnTo>
                                  <a:pt x="1443" y="62"/>
                                </a:lnTo>
                                <a:lnTo>
                                  <a:pt x="1356" y="37"/>
                                </a:lnTo>
                                <a:lnTo>
                                  <a:pt x="1263" y="20"/>
                                </a:lnTo>
                                <a:lnTo>
                                  <a:pt x="1168" y="7"/>
                                </a:lnTo>
                                <a:lnTo>
                                  <a:pt x="1072" y="4"/>
                                </a:lnTo>
                                <a:close/>
                                <a:moveTo>
                                  <a:pt x="1072" y="0"/>
                                </a:moveTo>
                                <a:lnTo>
                                  <a:pt x="1170" y="4"/>
                                </a:lnTo>
                                <a:lnTo>
                                  <a:pt x="1264" y="15"/>
                                </a:lnTo>
                                <a:lnTo>
                                  <a:pt x="1357" y="33"/>
                                </a:lnTo>
                                <a:lnTo>
                                  <a:pt x="1446" y="57"/>
                                </a:lnTo>
                                <a:lnTo>
                                  <a:pt x="1531" y="89"/>
                                </a:lnTo>
                                <a:lnTo>
                                  <a:pt x="1612" y="126"/>
                                </a:lnTo>
                                <a:lnTo>
                                  <a:pt x="1690" y="169"/>
                                </a:lnTo>
                                <a:lnTo>
                                  <a:pt x="1762" y="217"/>
                                </a:lnTo>
                                <a:lnTo>
                                  <a:pt x="1829" y="270"/>
                                </a:lnTo>
                                <a:lnTo>
                                  <a:pt x="1891" y="328"/>
                                </a:lnTo>
                                <a:lnTo>
                                  <a:pt x="1948" y="391"/>
                                </a:lnTo>
                                <a:lnTo>
                                  <a:pt x="1997" y="456"/>
                                </a:lnTo>
                                <a:lnTo>
                                  <a:pt x="2041" y="527"/>
                                </a:lnTo>
                                <a:lnTo>
                                  <a:pt x="2076" y="601"/>
                                </a:lnTo>
                                <a:lnTo>
                                  <a:pt x="2106" y="677"/>
                                </a:lnTo>
                                <a:lnTo>
                                  <a:pt x="2125" y="756"/>
                                </a:lnTo>
                                <a:lnTo>
                                  <a:pt x="2139" y="839"/>
                                </a:lnTo>
                                <a:lnTo>
                                  <a:pt x="2144" y="922"/>
                                </a:lnTo>
                                <a:lnTo>
                                  <a:pt x="2139" y="1006"/>
                                </a:lnTo>
                                <a:lnTo>
                                  <a:pt x="2125" y="1089"/>
                                </a:lnTo>
                                <a:lnTo>
                                  <a:pt x="2106" y="1168"/>
                                </a:lnTo>
                                <a:lnTo>
                                  <a:pt x="2076" y="1244"/>
                                </a:lnTo>
                                <a:lnTo>
                                  <a:pt x="2041" y="1318"/>
                                </a:lnTo>
                                <a:lnTo>
                                  <a:pt x="1997" y="1389"/>
                                </a:lnTo>
                                <a:lnTo>
                                  <a:pt x="1948" y="1454"/>
                                </a:lnTo>
                                <a:lnTo>
                                  <a:pt x="1891" y="1517"/>
                                </a:lnTo>
                                <a:lnTo>
                                  <a:pt x="1829" y="1574"/>
                                </a:lnTo>
                                <a:lnTo>
                                  <a:pt x="1762" y="1628"/>
                                </a:lnTo>
                                <a:lnTo>
                                  <a:pt x="1690" y="1676"/>
                                </a:lnTo>
                                <a:lnTo>
                                  <a:pt x="1612" y="1719"/>
                                </a:lnTo>
                                <a:lnTo>
                                  <a:pt x="1531" y="1756"/>
                                </a:lnTo>
                                <a:lnTo>
                                  <a:pt x="1446" y="1788"/>
                                </a:lnTo>
                                <a:lnTo>
                                  <a:pt x="1357" y="1812"/>
                                </a:lnTo>
                                <a:lnTo>
                                  <a:pt x="1264" y="1830"/>
                                </a:lnTo>
                                <a:lnTo>
                                  <a:pt x="1170" y="1841"/>
                                </a:lnTo>
                                <a:lnTo>
                                  <a:pt x="1072" y="1845"/>
                                </a:lnTo>
                                <a:lnTo>
                                  <a:pt x="974" y="1841"/>
                                </a:lnTo>
                                <a:lnTo>
                                  <a:pt x="879" y="1830"/>
                                </a:lnTo>
                                <a:lnTo>
                                  <a:pt x="786" y="1812"/>
                                </a:lnTo>
                                <a:lnTo>
                                  <a:pt x="697" y="1788"/>
                                </a:lnTo>
                                <a:lnTo>
                                  <a:pt x="613" y="1756"/>
                                </a:lnTo>
                                <a:lnTo>
                                  <a:pt x="531" y="1719"/>
                                </a:lnTo>
                                <a:lnTo>
                                  <a:pt x="454" y="1676"/>
                                </a:lnTo>
                                <a:lnTo>
                                  <a:pt x="382" y="1628"/>
                                </a:lnTo>
                                <a:lnTo>
                                  <a:pt x="314" y="1574"/>
                                </a:lnTo>
                                <a:lnTo>
                                  <a:pt x="252" y="1517"/>
                                </a:lnTo>
                                <a:lnTo>
                                  <a:pt x="196" y="1454"/>
                                </a:lnTo>
                                <a:lnTo>
                                  <a:pt x="146" y="1389"/>
                                </a:lnTo>
                                <a:lnTo>
                                  <a:pt x="103" y="1318"/>
                                </a:lnTo>
                                <a:lnTo>
                                  <a:pt x="67" y="1244"/>
                                </a:lnTo>
                                <a:lnTo>
                                  <a:pt x="38" y="1168"/>
                                </a:lnTo>
                                <a:lnTo>
                                  <a:pt x="18" y="1089"/>
                                </a:lnTo>
                                <a:lnTo>
                                  <a:pt x="4" y="1006"/>
                                </a:lnTo>
                                <a:lnTo>
                                  <a:pt x="0" y="922"/>
                                </a:lnTo>
                                <a:lnTo>
                                  <a:pt x="4" y="839"/>
                                </a:lnTo>
                                <a:lnTo>
                                  <a:pt x="18" y="756"/>
                                </a:lnTo>
                                <a:lnTo>
                                  <a:pt x="38" y="677"/>
                                </a:lnTo>
                                <a:lnTo>
                                  <a:pt x="67" y="601"/>
                                </a:lnTo>
                                <a:lnTo>
                                  <a:pt x="103" y="527"/>
                                </a:lnTo>
                                <a:lnTo>
                                  <a:pt x="146" y="456"/>
                                </a:lnTo>
                                <a:lnTo>
                                  <a:pt x="196" y="391"/>
                                </a:lnTo>
                                <a:lnTo>
                                  <a:pt x="252" y="328"/>
                                </a:lnTo>
                                <a:lnTo>
                                  <a:pt x="314" y="270"/>
                                </a:lnTo>
                                <a:lnTo>
                                  <a:pt x="382" y="217"/>
                                </a:lnTo>
                                <a:lnTo>
                                  <a:pt x="454" y="169"/>
                                </a:lnTo>
                                <a:lnTo>
                                  <a:pt x="531" y="126"/>
                                </a:lnTo>
                                <a:lnTo>
                                  <a:pt x="613" y="89"/>
                                </a:lnTo>
                                <a:lnTo>
                                  <a:pt x="697" y="57"/>
                                </a:lnTo>
                                <a:lnTo>
                                  <a:pt x="786" y="33"/>
                                </a:lnTo>
                                <a:lnTo>
                                  <a:pt x="879" y="15"/>
                                </a:lnTo>
                                <a:lnTo>
                                  <a:pt x="974" y="4"/>
                                </a:lnTo>
                                <a:lnTo>
                                  <a:pt x="1072" y="0"/>
                                </a:lnTo>
                                <a:close/>
                              </a:path>
                            </a:pathLst>
                          </a:custGeom>
                          <a:solidFill>
                            <a:srgbClr val="FFD732"/>
                          </a:solidFill>
                          <a:ln w="0">
                            <a:solidFill>
                              <a:srgbClr val="FFD732"/>
                            </a:solidFill>
                            <a:prstDash val="solid"/>
                            <a:round/>
                            <a:headEnd/>
                            <a:tailEnd/>
                          </a:ln>
                        </wps:spPr>
                        <wps:bodyPr rot="0" vert="horz" wrap="square" lIns="91440" tIns="45720" rIns="91440" bIns="45720" anchor="t" anchorCtr="0" upright="1">
                          <a:noAutofit/>
                        </wps:bodyPr>
                      </wps:wsp>
                      <wps:wsp>
                        <wps:cNvPr id="852" name="Freeform 565"/>
                        <wps:cNvSpPr>
                          <a:spLocks noEditPoints="1"/>
                        </wps:cNvSpPr>
                        <wps:spPr bwMode="auto">
                          <a:xfrm>
                            <a:off x="971843" y="523561"/>
                            <a:ext cx="829812" cy="714536"/>
                          </a:xfrm>
                          <a:custGeom>
                            <a:avLst/>
                            <a:gdLst>
                              <a:gd name="T0" fmla="*/ 883 w 2152"/>
                              <a:gd name="T1" fmla="*/ 20 h 1855"/>
                              <a:gd name="T2" fmla="*/ 617 w 2152"/>
                              <a:gd name="T3" fmla="*/ 94 h 1855"/>
                              <a:gd name="T4" fmla="*/ 386 w 2152"/>
                              <a:gd name="T5" fmla="*/ 222 h 1855"/>
                              <a:gd name="T6" fmla="*/ 200 w 2152"/>
                              <a:gd name="T7" fmla="*/ 396 h 1855"/>
                              <a:gd name="T8" fmla="*/ 71 w 2152"/>
                              <a:gd name="T9" fmla="*/ 606 h 1855"/>
                              <a:gd name="T10" fmla="*/ 8 w 2152"/>
                              <a:gd name="T11" fmla="*/ 844 h 1855"/>
                              <a:gd name="T12" fmla="*/ 22 w 2152"/>
                              <a:gd name="T13" fmla="*/ 1094 h 1855"/>
                              <a:gd name="T14" fmla="*/ 107 w 2152"/>
                              <a:gd name="T15" fmla="*/ 1323 h 1855"/>
                              <a:gd name="T16" fmla="*/ 256 w 2152"/>
                              <a:gd name="T17" fmla="*/ 1522 h 1855"/>
                              <a:gd name="T18" fmla="*/ 458 w 2152"/>
                              <a:gd name="T19" fmla="*/ 1681 h 1855"/>
                              <a:gd name="T20" fmla="*/ 701 w 2152"/>
                              <a:gd name="T21" fmla="*/ 1793 h 1855"/>
                              <a:gd name="T22" fmla="*/ 978 w 2152"/>
                              <a:gd name="T23" fmla="*/ 1846 h 1855"/>
                              <a:gd name="T24" fmla="*/ 1268 w 2152"/>
                              <a:gd name="T25" fmla="*/ 1835 h 1855"/>
                              <a:gd name="T26" fmla="*/ 1535 w 2152"/>
                              <a:gd name="T27" fmla="*/ 1761 h 1855"/>
                              <a:gd name="T28" fmla="*/ 1766 w 2152"/>
                              <a:gd name="T29" fmla="*/ 1633 h 1855"/>
                              <a:gd name="T30" fmla="*/ 1952 w 2152"/>
                              <a:gd name="T31" fmla="*/ 1459 h 1855"/>
                              <a:gd name="T32" fmla="*/ 2080 w 2152"/>
                              <a:gd name="T33" fmla="*/ 1249 h 1855"/>
                              <a:gd name="T34" fmla="*/ 2143 w 2152"/>
                              <a:gd name="T35" fmla="*/ 1011 h 1855"/>
                              <a:gd name="T36" fmla="*/ 2129 w 2152"/>
                              <a:gd name="T37" fmla="*/ 761 h 1855"/>
                              <a:gd name="T38" fmla="*/ 2045 w 2152"/>
                              <a:gd name="T39" fmla="*/ 532 h 1855"/>
                              <a:gd name="T40" fmla="*/ 1895 w 2152"/>
                              <a:gd name="T41" fmla="*/ 333 h 1855"/>
                              <a:gd name="T42" fmla="*/ 1694 w 2152"/>
                              <a:gd name="T43" fmla="*/ 174 h 1855"/>
                              <a:gd name="T44" fmla="*/ 1450 w 2152"/>
                              <a:gd name="T45" fmla="*/ 62 h 1855"/>
                              <a:gd name="T46" fmla="*/ 1174 w 2152"/>
                              <a:gd name="T47" fmla="*/ 9 h 1855"/>
                              <a:gd name="T48" fmla="*/ 1174 w 2152"/>
                              <a:gd name="T49" fmla="*/ 4 h 1855"/>
                              <a:gd name="T50" fmla="*/ 1451 w 2152"/>
                              <a:gd name="T51" fmla="*/ 58 h 1855"/>
                              <a:gd name="T52" fmla="*/ 1697 w 2152"/>
                              <a:gd name="T53" fmla="*/ 170 h 1855"/>
                              <a:gd name="T54" fmla="*/ 1900 w 2152"/>
                              <a:gd name="T55" fmla="*/ 330 h 1855"/>
                              <a:gd name="T56" fmla="*/ 2049 w 2152"/>
                              <a:gd name="T57" fmla="*/ 529 h 1855"/>
                              <a:gd name="T58" fmla="*/ 2135 w 2152"/>
                              <a:gd name="T59" fmla="*/ 761 h 1855"/>
                              <a:gd name="T60" fmla="*/ 2148 w 2152"/>
                              <a:gd name="T61" fmla="*/ 1011 h 1855"/>
                              <a:gd name="T62" fmla="*/ 2086 w 2152"/>
                              <a:gd name="T63" fmla="*/ 1250 h 1855"/>
                              <a:gd name="T64" fmla="*/ 1956 w 2152"/>
                              <a:gd name="T65" fmla="*/ 1461 h 1855"/>
                              <a:gd name="T66" fmla="*/ 1770 w 2152"/>
                              <a:gd name="T67" fmla="*/ 1636 h 1855"/>
                              <a:gd name="T68" fmla="*/ 1537 w 2152"/>
                              <a:gd name="T69" fmla="*/ 1765 h 1855"/>
                              <a:gd name="T70" fmla="*/ 1270 w 2152"/>
                              <a:gd name="T71" fmla="*/ 1839 h 1855"/>
                              <a:gd name="T72" fmla="*/ 978 w 2152"/>
                              <a:gd name="T73" fmla="*/ 1851 h 1855"/>
                              <a:gd name="T74" fmla="*/ 700 w 2152"/>
                              <a:gd name="T75" fmla="*/ 1796 h 1855"/>
                              <a:gd name="T76" fmla="*/ 455 w 2152"/>
                              <a:gd name="T77" fmla="*/ 1685 h 1855"/>
                              <a:gd name="T78" fmla="*/ 252 w 2152"/>
                              <a:gd name="T79" fmla="*/ 1525 h 1855"/>
                              <a:gd name="T80" fmla="*/ 102 w 2152"/>
                              <a:gd name="T81" fmla="*/ 1324 h 1855"/>
                              <a:gd name="T82" fmla="*/ 16 w 2152"/>
                              <a:gd name="T83" fmla="*/ 1094 h 1855"/>
                              <a:gd name="T84" fmla="*/ 4 w 2152"/>
                              <a:gd name="T85" fmla="*/ 843 h 1855"/>
                              <a:gd name="T86" fmla="*/ 66 w 2152"/>
                              <a:gd name="T87" fmla="*/ 603 h 1855"/>
                              <a:gd name="T88" fmla="*/ 195 w 2152"/>
                              <a:gd name="T89" fmla="*/ 392 h 1855"/>
                              <a:gd name="T90" fmla="*/ 382 w 2152"/>
                              <a:gd name="T91" fmla="*/ 219 h 1855"/>
                              <a:gd name="T92" fmla="*/ 614 w 2152"/>
                              <a:gd name="T93" fmla="*/ 90 h 1855"/>
                              <a:gd name="T94" fmla="*/ 882 w 2152"/>
                              <a:gd name="T95" fmla="*/ 15 h 1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52" h="1855">
                                <a:moveTo>
                                  <a:pt x="1076" y="5"/>
                                </a:moveTo>
                                <a:lnTo>
                                  <a:pt x="978" y="9"/>
                                </a:lnTo>
                                <a:lnTo>
                                  <a:pt x="883" y="20"/>
                                </a:lnTo>
                                <a:lnTo>
                                  <a:pt x="790" y="38"/>
                                </a:lnTo>
                                <a:lnTo>
                                  <a:pt x="701" y="62"/>
                                </a:lnTo>
                                <a:lnTo>
                                  <a:pt x="617" y="94"/>
                                </a:lnTo>
                                <a:lnTo>
                                  <a:pt x="535" y="131"/>
                                </a:lnTo>
                                <a:lnTo>
                                  <a:pt x="458" y="174"/>
                                </a:lnTo>
                                <a:lnTo>
                                  <a:pt x="386" y="222"/>
                                </a:lnTo>
                                <a:lnTo>
                                  <a:pt x="318" y="275"/>
                                </a:lnTo>
                                <a:lnTo>
                                  <a:pt x="256" y="333"/>
                                </a:lnTo>
                                <a:lnTo>
                                  <a:pt x="200" y="396"/>
                                </a:lnTo>
                                <a:lnTo>
                                  <a:pt x="150" y="461"/>
                                </a:lnTo>
                                <a:lnTo>
                                  <a:pt x="107" y="532"/>
                                </a:lnTo>
                                <a:lnTo>
                                  <a:pt x="71" y="606"/>
                                </a:lnTo>
                                <a:lnTo>
                                  <a:pt x="42" y="682"/>
                                </a:lnTo>
                                <a:lnTo>
                                  <a:pt x="22" y="761"/>
                                </a:lnTo>
                                <a:lnTo>
                                  <a:pt x="8" y="844"/>
                                </a:lnTo>
                                <a:lnTo>
                                  <a:pt x="4" y="927"/>
                                </a:lnTo>
                                <a:lnTo>
                                  <a:pt x="8" y="1011"/>
                                </a:lnTo>
                                <a:lnTo>
                                  <a:pt x="22" y="1094"/>
                                </a:lnTo>
                                <a:lnTo>
                                  <a:pt x="42" y="1173"/>
                                </a:lnTo>
                                <a:lnTo>
                                  <a:pt x="71" y="1249"/>
                                </a:lnTo>
                                <a:lnTo>
                                  <a:pt x="107" y="1323"/>
                                </a:lnTo>
                                <a:lnTo>
                                  <a:pt x="150" y="1394"/>
                                </a:lnTo>
                                <a:lnTo>
                                  <a:pt x="200" y="1459"/>
                                </a:lnTo>
                                <a:lnTo>
                                  <a:pt x="256" y="1522"/>
                                </a:lnTo>
                                <a:lnTo>
                                  <a:pt x="318" y="1579"/>
                                </a:lnTo>
                                <a:lnTo>
                                  <a:pt x="386" y="1633"/>
                                </a:lnTo>
                                <a:lnTo>
                                  <a:pt x="458" y="1681"/>
                                </a:lnTo>
                                <a:lnTo>
                                  <a:pt x="535" y="1724"/>
                                </a:lnTo>
                                <a:lnTo>
                                  <a:pt x="617" y="1761"/>
                                </a:lnTo>
                                <a:lnTo>
                                  <a:pt x="701" y="1793"/>
                                </a:lnTo>
                                <a:lnTo>
                                  <a:pt x="790" y="1817"/>
                                </a:lnTo>
                                <a:lnTo>
                                  <a:pt x="883" y="1835"/>
                                </a:lnTo>
                                <a:lnTo>
                                  <a:pt x="978" y="1846"/>
                                </a:lnTo>
                                <a:lnTo>
                                  <a:pt x="1076" y="1850"/>
                                </a:lnTo>
                                <a:lnTo>
                                  <a:pt x="1174" y="1846"/>
                                </a:lnTo>
                                <a:lnTo>
                                  <a:pt x="1268" y="1835"/>
                                </a:lnTo>
                                <a:lnTo>
                                  <a:pt x="1361" y="1817"/>
                                </a:lnTo>
                                <a:lnTo>
                                  <a:pt x="1450" y="1793"/>
                                </a:lnTo>
                                <a:lnTo>
                                  <a:pt x="1535" y="1761"/>
                                </a:lnTo>
                                <a:lnTo>
                                  <a:pt x="1616" y="1724"/>
                                </a:lnTo>
                                <a:lnTo>
                                  <a:pt x="1694" y="1681"/>
                                </a:lnTo>
                                <a:lnTo>
                                  <a:pt x="1766" y="1633"/>
                                </a:lnTo>
                                <a:lnTo>
                                  <a:pt x="1833" y="1579"/>
                                </a:lnTo>
                                <a:lnTo>
                                  <a:pt x="1895" y="1522"/>
                                </a:lnTo>
                                <a:lnTo>
                                  <a:pt x="1952" y="1459"/>
                                </a:lnTo>
                                <a:lnTo>
                                  <a:pt x="2001" y="1394"/>
                                </a:lnTo>
                                <a:lnTo>
                                  <a:pt x="2045" y="1323"/>
                                </a:lnTo>
                                <a:lnTo>
                                  <a:pt x="2080" y="1249"/>
                                </a:lnTo>
                                <a:lnTo>
                                  <a:pt x="2110" y="1173"/>
                                </a:lnTo>
                                <a:lnTo>
                                  <a:pt x="2129" y="1094"/>
                                </a:lnTo>
                                <a:lnTo>
                                  <a:pt x="2143" y="1011"/>
                                </a:lnTo>
                                <a:lnTo>
                                  <a:pt x="2148" y="927"/>
                                </a:lnTo>
                                <a:lnTo>
                                  <a:pt x="2143" y="844"/>
                                </a:lnTo>
                                <a:lnTo>
                                  <a:pt x="2129" y="761"/>
                                </a:lnTo>
                                <a:lnTo>
                                  <a:pt x="2110" y="682"/>
                                </a:lnTo>
                                <a:lnTo>
                                  <a:pt x="2080" y="606"/>
                                </a:lnTo>
                                <a:lnTo>
                                  <a:pt x="2045" y="532"/>
                                </a:lnTo>
                                <a:lnTo>
                                  <a:pt x="2001" y="461"/>
                                </a:lnTo>
                                <a:lnTo>
                                  <a:pt x="1952" y="396"/>
                                </a:lnTo>
                                <a:lnTo>
                                  <a:pt x="1895" y="333"/>
                                </a:lnTo>
                                <a:lnTo>
                                  <a:pt x="1833" y="275"/>
                                </a:lnTo>
                                <a:lnTo>
                                  <a:pt x="1766" y="222"/>
                                </a:lnTo>
                                <a:lnTo>
                                  <a:pt x="1694" y="174"/>
                                </a:lnTo>
                                <a:lnTo>
                                  <a:pt x="1616" y="131"/>
                                </a:lnTo>
                                <a:lnTo>
                                  <a:pt x="1535" y="94"/>
                                </a:lnTo>
                                <a:lnTo>
                                  <a:pt x="1450" y="62"/>
                                </a:lnTo>
                                <a:lnTo>
                                  <a:pt x="1361" y="38"/>
                                </a:lnTo>
                                <a:lnTo>
                                  <a:pt x="1268" y="20"/>
                                </a:lnTo>
                                <a:lnTo>
                                  <a:pt x="1174" y="9"/>
                                </a:lnTo>
                                <a:lnTo>
                                  <a:pt x="1076" y="5"/>
                                </a:lnTo>
                                <a:close/>
                                <a:moveTo>
                                  <a:pt x="1076" y="0"/>
                                </a:moveTo>
                                <a:lnTo>
                                  <a:pt x="1174" y="4"/>
                                </a:lnTo>
                                <a:lnTo>
                                  <a:pt x="1270" y="15"/>
                                </a:lnTo>
                                <a:lnTo>
                                  <a:pt x="1363" y="33"/>
                                </a:lnTo>
                                <a:lnTo>
                                  <a:pt x="1451" y="58"/>
                                </a:lnTo>
                                <a:lnTo>
                                  <a:pt x="1537" y="90"/>
                                </a:lnTo>
                                <a:lnTo>
                                  <a:pt x="1619" y="126"/>
                                </a:lnTo>
                                <a:lnTo>
                                  <a:pt x="1697" y="170"/>
                                </a:lnTo>
                                <a:lnTo>
                                  <a:pt x="1770" y="219"/>
                                </a:lnTo>
                                <a:lnTo>
                                  <a:pt x="1838" y="272"/>
                                </a:lnTo>
                                <a:lnTo>
                                  <a:pt x="1900" y="330"/>
                                </a:lnTo>
                                <a:lnTo>
                                  <a:pt x="1956" y="392"/>
                                </a:lnTo>
                                <a:lnTo>
                                  <a:pt x="2005" y="459"/>
                                </a:lnTo>
                                <a:lnTo>
                                  <a:pt x="2049" y="529"/>
                                </a:lnTo>
                                <a:lnTo>
                                  <a:pt x="2086" y="603"/>
                                </a:lnTo>
                                <a:lnTo>
                                  <a:pt x="2114" y="681"/>
                                </a:lnTo>
                                <a:lnTo>
                                  <a:pt x="2135" y="761"/>
                                </a:lnTo>
                                <a:lnTo>
                                  <a:pt x="2148" y="843"/>
                                </a:lnTo>
                                <a:lnTo>
                                  <a:pt x="2152" y="927"/>
                                </a:lnTo>
                                <a:lnTo>
                                  <a:pt x="2148" y="1011"/>
                                </a:lnTo>
                                <a:lnTo>
                                  <a:pt x="2135" y="1094"/>
                                </a:lnTo>
                                <a:lnTo>
                                  <a:pt x="2114" y="1174"/>
                                </a:lnTo>
                                <a:lnTo>
                                  <a:pt x="2086" y="1250"/>
                                </a:lnTo>
                                <a:lnTo>
                                  <a:pt x="2049" y="1324"/>
                                </a:lnTo>
                                <a:lnTo>
                                  <a:pt x="2005" y="1395"/>
                                </a:lnTo>
                                <a:lnTo>
                                  <a:pt x="1956" y="1461"/>
                                </a:lnTo>
                                <a:lnTo>
                                  <a:pt x="1900" y="1525"/>
                                </a:lnTo>
                                <a:lnTo>
                                  <a:pt x="1838" y="1583"/>
                                </a:lnTo>
                                <a:lnTo>
                                  <a:pt x="1770" y="1636"/>
                                </a:lnTo>
                                <a:lnTo>
                                  <a:pt x="1697" y="1685"/>
                                </a:lnTo>
                                <a:lnTo>
                                  <a:pt x="1619" y="1727"/>
                                </a:lnTo>
                                <a:lnTo>
                                  <a:pt x="1537" y="1765"/>
                                </a:lnTo>
                                <a:lnTo>
                                  <a:pt x="1451" y="1796"/>
                                </a:lnTo>
                                <a:lnTo>
                                  <a:pt x="1363" y="1821"/>
                                </a:lnTo>
                                <a:lnTo>
                                  <a:pt x="1270" y="1839"/>
                                </a:lnTo>
                                <a:lnTo>
                                  <a:pt x="1174" y="1851"/>
                                </a:lnTo>
                                <a:lnTo>
                                  <a:pt x="1076" y="1855"/>
                                </a:lnTo>
                                <a:lnTo>
                                  <a:pt x="978" y="1851"/>
                                </a:lnTo>
                                <a:lnTo>
                                  <a:pt x="882" y="1839"/>
                                </a:lnTo>
                                <a:lnTo>
                                  <a:pt x="789" y="1821"/>
                                </a:lnTo>
                                <a:lnTo>
                                  <a:pt x="700" y="1796"/>
                                </a:lnTo>
                                <a:lnTo>
                                  <a:pt x="614" y="1765"/>
                                </a:lnTo>
                                <a:lnTo>
                                  <a:pt x="532" y="1727"/>
                                </a:lnTo>
                                <a:lnTo>
                                  <a:pt x="455" y="1685"/>
                                </a:lnTo>
                                <a:lnTo>
                                  <a:pt x="382" y="1636"/>
                                </a:lnTo>
                                <a:lnTo>
                                  <a:pt x="314" y="1583"/>
                                </a:lnTo>
                                <a:lnTo>
                                  <a:pt x="252" y="1525"/>
                                </a:lnTo>
                                <a:lnTo>
                                  <a:pt x="195" y="1461"/>
                                </a:lnTo>
                                <a:lnTo>
                                  <a:pt x="146" y="1395"/>
                                </a:lnTo>
                                <a:lnTo>
                                  <a:pt x="102" y="1324"/>
                                </a:lnTo>
                                <a:lnTo>
                                  <a:pt x="66" y="1250"/>
                                </a:lnTo>
                                <a:lnTo>
                                  <a:pt x="38" y="1174"/>
                                </a:lnTo>
                                <a:lnTo>
                                  <a:pt x="16" y="1094"/>
                                </a:lnTo>
                                <a:lnTo>
                                  <a:pt x="4" y="1011"/>
                                </a:lnTo>
                                <a:lnTo>
                                  <a:pt x="0" y="927"/>
                                </a:lnTo>
                                <a:lnTo>
                                  <a:pt x="4" y="843"/>
                                </a:lnTo>
                                <a:lnTo>
                                  <a:pt x="16" y="761"/>
                                </a:lnTo>
                                <a:lnTo>
                                  <a:pt x="38" y="681"/>
                                </a:lnTo>
                                <a:lnTo>
                                  <a:pt x="66" y="603"/>
                                </a:lnTo>
                                <a:lnTo>
                                  <a:pt x="102" y="529"/>
                                </a:lnTo>
                                <a:lnTo>
                                  <a:pt x="146" y="459"/>
                                </a:lnTo>
                                <a:lnTo>
                                  <a:pt x="195" y="392"/>
                                </a:lnTo>
                                <a:lnTo>
                                  <a:pt x="252" y="330"/>
                                </a:lnTo>
                                <a:lnTo>
                                  <a:pt x="314" y="272"/>
                                </a:lnTo>
                                <a:lnTo>
                                  <a:pt x="382" y="219"/>
                                </a:lnTo>
                                <a:lnTo>
                                  <a:pt x="455" y="170"/>
                                </a:lnTo>
                                <a:lnTo>
                                  <a:pt x="532" y="126"/>
                                </a:lnTo>
                                <a:lnTo>
                                  <a:pt x="614" y="90"/>
                                </a:lnTo>
                                <a:lnTo>
                                  <a:pt x="700" y="58"/>
                                </a:lnTo>
                                <a:lnTo>
                                  <a:pt x="789" y="33"/>
                                </a:lnTo>
                                <a:lnTo>
                                  <a:pt x="882" y="15"/>
                                </a:lnTo>
                                <a:lnTo>
                                  <a:pt x="978" y="4"/>
                                </a:lnTo>
                                <a:lnTo>
                                  <a:pt x="1076" y="0"/>
                                </a:lnTo>
                                <a:close/>
                              </a:path>
                            </a:pathLst>
                          </a:custGeom>
                          <a:solidFill>
                            <a:srgbClr val="FFD631"/>
                          </a:solidFill>
                          <a:ln w="0">
                            <a:solidFill>
                              <a:srgbClr val="FFD631"/>
                            </a:solidFill>
                            <a:prstDash val="solid"/>
                            <a:round/>
                            <a:headEnd/>
                            <a:tailEnd/>
                          </a:ln>
                        </wps:spPr>
                        <wps:bodyPr rot="0" vert="horz" wrap="square" lIns="91440" tIns="45720" rIns="91440" bIns="45720" anchor="t" anchorCtr="0" upright="1">
                          <a:noAutofit/>
                        </wps:bodyPr>
                      </wps:wsp>
                      <wps:wsp>
                        <wps:cNvPr id="853" name="Freeform 566"/>
                        <wps:cNvSpPr>
                          <a:spLocks noEditPoints="1"/>
                        </wps:cNvSpPr>
                        <wps:spPr bwMode="auto">
                          <a:xfrm>
                            <a:off x="969529" y="521249"/>
                            <a:ext cx="834439" cy="718390"/>
                          </a:xfrm>
                          <a:custGeom>
                            <a:avLst/>
                            <a:gdLst>
                              <a:gd name="T0" fmla="*/ 888 w 2164"/>
                              <a:gd name="T1" fmla="*/ 20 h 1863"/>
                              <a:gd name="T2" fmla="*/ 620 w 2164"/>
                              <a:gd name="T3" fmla="*/ 95 h 1863"/>
                              <a:gd name="T4" fmla="*/ 388 w 2164"/>
                              <a:gd name="T5" fmla="*/ 224 h 1863"/>
                              <a:gd name="T6" fmla="*/ 201 w 2164"/>
                              <a:gd name="T7" fmla="*/ 397 h 1863"/>
                              <a:gd name="T8" fmla="*/ 72 w 2164"/>
                              <a:gd name="T9" fmla="*/ 608 h 1863"/>
                              <a:gd name="T10" fmla="*/ 10 w 2164"/>
                              <a:gd name="T11" fmla="*/ 848 h 1863"/>
                              <a:gd name="T12" fmla="*/ 22 w 2164"/>
                              <a:gd name="T13" fmla="*/ 1099 h 1863"/>
                              <a:gd name="T14" fmla="*/ 108 w 2164"/>
                              <a:gd name="T15" fmla="*/ 1329 h 1863"/>
                              <a:gd name="T16" fmla="*/ 258 w 2164"/>
                              <a:gd name="T17" fmla="*/ 1530 h 1863"/>
                              <a:gd name="T18" fmla="*/ 461 w 2164"/>
                              <a:gd name="T19" fmla="*/ 1690 h 1863"/>
                              <a:gd name="T20" fmla="*/ 706 w 2164"/>
                              <a:gd name="T21" fmla="*/ 1801 h 1863"/>
                              <a:gd name="T22" fmla="*/ 984 w 2164"/>
                              <a:gd name="T23" fmla="*/ 1856 h 1863"/>
                              <a:gd name="T24" fmla="*/ 1276 w 2164"/>
                              <a:gd name="T25" fmla="*/ 1844 h 1863"/>
                              <a:gd name="T26" fmla="*/ 1543 w 2164"/>
                              <a:gd name="T27" fmla="*/ 1770 h 1863"/>
                              <a:gd name="T28" fmla="*/ 1776 w 2164"/>
                              <a:gd name="T29" fmla="*/ 1641 h 1863"/>
                              <a:gd name="T30" fmla="*/ 1962 w 2164"/>
                              <a:gd name="T31" fmla="*/ 1466 h 1863"/>
                              <a:gd name="T32" fmla="*/ 2092 w 2164"/>
                              <a:gd name="T33" fmla="*/ 1255 h 1863"/>
                              <a:gd name="T34" fmla="*/ 2154 w 2164"/>
                              <a:gd name="T35" fmla="*/ 1016 h 1863"/>
                              <a:gd name="T36" fmla="*/ 2141 w 2164"/>
                              <a:gd name="T37" fmla="*/ 766 h 1863"/>
                              <a:gd name="T38" fmla="*/ 2055 w 2164"/>
                              <a:gd name="T39" fmla="*/ 534 h 1863"/>
                              <a:gd name="T40" fmla="*/ 1906 w 2164"/>
                              <a:gd name="T41" fmla="*/ 335 h 1863"/>
                              <a:gd name="T42" fmla="*/ 1703 w 2164"/>
                              <a:gd name="T43" fmla="*/ 175 h 1863"/>
                              <a:gd name="T44" fmla="*/ 1457 w 2164"/>
                              <a:gd name="T45" fmla="*/ 63 h 1863"/>
                              <a:gd name="T46" fmla="*/ 1180 w 2164"/>
                              <a:gd name="T47" fmla="*/ 9 h 1863"/>
                              <a:gd name="T48" fmla="*/ 1180 w 2164"/>
                              <a:gd name="T49" fmla="*/ 5 h 1863"/>
                              <a:gd name="T50" fmla="*/ 1459 w 2164"/>
                              <a:gd name="T51" fmla="*/ 59 h 1863"/>
                              <a:gd name="T52" fmla="*/ 1705 w 2164"/>
                              <a:gd name="T53" fmla="*/ 172 h 1863"/>
                              <a:gd name="T54" fmla="*/ 1910 w 2164"/>
                              <a:gd name="T55" fmla="*/ 332 h 1863"/>
                              <a:gd name="T56" fmla="*/ 2059 w 2164"/>
                              <a:gd name="T57" fmla="*/ 533 h 1863"/>
                              <a:gd name="T58" fmla="*/ 2147 w 2164"/>
                              <a:gd name="T59" fmla="*/ 765 h 1863"/>
                              <a:gd name="T60" fmla="*/ 2159 w 2164"/>
                              <a:gd name="T61" fmla="*/ 1017 h 1863"/>
                              <a:gd name="T62" fmla="*/ 2096 w 2164"/>
                              <a:gd name="T63" fmla="*/ 1258 h 1863"/>
                              <a:gd name="T64" fmla="*/ 1966 w 2164"/>
                              <a:gd name="T65" fmla="*/ 1470 h 1863"/>
                              <a:gd name="T66" fmla="*/ 1779 w 2164"/>
                              <a:gd name="T67" fmla="*/ 1645 h 1863"/>
                              <a:gd name="T68" fmla="*/ 1546 w 2164"/>
                              <a:gd name="T69" fmla="*/ 1775 h 1863"/>
                              <a:gd name="T70" fmla="*/ 1276 w 2164"/>
                              <a:gd name="T71" fmla="*/ 1849 h 1863"/>
                              <a:gd name="T72" fmla="*/ 984 w 2164"/>
                              <a:gd name="T73" fmla="*/ 1860 h 1863"/>
                              <a:gd name="T74" fmla="*/ 705 w 2164"/>
                              <a:gd name="T75" fmla="*/ 1805 h 1863"/>
                              <a:gd name="T76" fmla="*/ 458 w 2164"/>
                              <a:gd name="T77" fmla="*/ 1693 h 1863"/>
                              <a:gd name="T78" fmla="*/ 254 w 2164"/>
                              <a:gd name="T79" fmla="*/ 1532 h 1863"/>
                              <a:gd name="T80" fmla="*/ 104 w 2164"/>
                              <a:gd name="T81" fmla="*/ 1332 h 1863"/>
                              <a:gd name="T82" fmla="*/ 17 w 2164"/>
                              <a:gd name="T83" fmla="*/ 1100 h 1863"/>
                              <a:gd name="T84" fmla="*/ 4 w 2164"/>
                              <a:gd name="T85" fmla="*/ 848 h 1863"/>
                              <a:gd name="T86" fmla="*/ 68 w 2164"/>
                              <a:gd name="T87" fmla="*/ 607 h 1863"/>
                              <a:gd name="T88" fmla="*/ 197 w 2164"/>
                              <a:gd name="T89" fmla="*/ 395 h 1863"/>
                              <a:gd name="T90" fmla="*/ 385 w 2164"/>
                              <a:gd name="T91" fmla="*/ 220 h 1863"/>
                              <a:gd name="T92" fmla="*/ 617 w 2164"/>
                              <a:gd name="T93" fmla="*/ 90 h 1863"/>
                              <a:gd name="T94" fmla="*/ 888 w 2164"/>
                              <a:gd name="T95" fmla="*/ 16 h 1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64" h="1863">
                                <a:moveTo>
                                  <a:pt x="1082" y="5"/>
                                </a:moveTo>
                                <a:lnTo>
                                  <a:pt x="984" y="9"/>
                                </a:lnTo>
                                <a:lnTo>
                                  <a:pt x="888" y="20"/>
                                </a:lnTo>
                                <a:lnTo>
                                  <a:pt x="795" y="38"/>
                                </a:lnTo>
                                <a:lnTo>
                                  <a:pt x="706" y="63"/>
                                </a:lnTo>
                                <a:lnTo>
                                  <a:pt x="620" y="95"/>
                                </a:lnTo>
                                <a:lnTo>
                                  <a:pt x="538" y="131"/>
                                </a:lnTo>
                                <a:lnTo>
                                  <a:pt x="461" y="175"/>
                                </a:lnTo>
                                <a:lnTo>
                                  <a:pt x="388" y="224"/>
                                </a:lnTo>
                                <a:lnTo>
                                  <a:pt x="320" y="277"/>
                                </a:lnTo>
                                <a:lnTo>
                                  <a:pt x="258" y="335"/>
                                </a:lnTo>
                                <a:lnTo>
                                  <a:pt x="201" y="397"/>
                                </a:lnTo>
                                <a:lnTo>
                                  <a:pt x="152" y="464"/>
                                </a:lnTo>
                                <a:lnTo>
                                  <a:pt x="108" y="534"/>
                                </a:lnTo>
                                <a:lnTo>
                                  <a:pt x="72" y="608"/>
                                </a:lnTo>
                                <a:lnTo>
                                  <a:pt x="44" y="686"/>
                                </a:lnTo>
                                <a:lnTo>
                                  <a:pt x="22" y="766"/>
                                </a:lnTo>
                                <a:lnTo>
                                  <a:pt x="10" y="848"/>
                                </a:lnTo>
                                <a:lnTo>
                                  <a:pt x="6" y="932"/>
                                </a:lnTo>
                                <a:lnTo>
                                  <a:pt x="10" y="1016"/>
                                </a:lnTo>
                                <a:lnTo>
                                  <a:pt x="22" y="1099"/>
                                </a:lnTo>
                                <a:lnTo>
                                  <a:pt x="44" y="1179"/>
                                </a:lnTo>
                                <a:lnTo>
                                  <a:pt x="72" y="1255"/>
                                </a:lnTo>
                                <a:lnTo>
                                  <a:pt x="108" y="1329"/>
                                </a:lnTo>
                                <a:lnTo>
                                  <a:pt x="152" y="1400"/>
                                </a:lnTo>
                                <a:lnTo>
                                  <a:pt x="201" y="1466"/>
                                </a:lnTo>
                                <a:lnTo>
                                  <a:pt x="258" y="1530"/>
                                </a:lnTo>
                                <a:lnTo>
                                  <a:pt x="320" y="1588"/>
                                </a:lnTo>
                                <a:lnTo>
                                  <a:pt x="388" y="1641"/>
                                </a:lnTo>
                                <a:lnTo>
                                  <a:pt x="461" y="1690"/>
                                </a:lnTo>
                                <a:lnTo>
                                  <a:pt x="538" y="1732"/>
                                </a:lnTo>
                                <a:lnTo>
                                  <a:pt x="620" y="1770"/>
                                </a:lnTo>
                                <a:lnTo>
                                  <a:pt x="706" y="1801"/>
                                </a:lnTo>
                                <a:lnTo>
                                  <a:pt x="795" y="1826"/>
                                </a:lnTo>
                                <a:lnTo>
                                  <a:pt x="888" y="1844"/>
                                </a:lnTo>
                                <a:lnTo>
                                  <a:pt x="984" y="1856"/>
                                </a:lnTo>
                                <a:lnTo>
                                  <a:pt x="1082" y="1860"/>
                                </a:lnTo>
                                <a:lnTo>
                                  <a:pt x="1180" y="1856"/>
                                </a:lnTo>
                                <a:lnTo>
                                  <a:pt x="1276" y="1844"/>
                                </a:lnTo>
                                <a:lnTo>
                                  <a:pt x="1369" y="1826"/>
                                </a:lnTo>
                                <a:lnTo>
                                  <a:pt x="1457" y="1801"/>
                                </a:lnTo>
                                <a:lnTo>
                                  <a:pt x="1543" y="1770"/>
                                </a:lnTo>
                                <a:lnTo>
                                  <a:pt x="1625" y="1732"/>
                                </a:lnTo>
                                <a:lnTo>
                                  <a:pt x="1703" y="1690"/>
                                </a:lnTo>
                                <a:lnTo>
                                  <a:pt x="1776" y="1641"/>
                                </a:lnTo>
                                <a:lnTo>
                                  <a:pt x="1844" y="1588"/>
                                </a:lnTo>
                                <a:lnTo>
                                  <a:pt x="1906" y="1530"/>
                                </a:lnTo>
                                <a:lnTo>
                                  <a:pt x="1962" y="1466"/>
                                </a:lnTo>
                                <a:lnTo>
                                  <a:pt x="2011" y="1400"/>
                                </a:lnTo>
                                <a:lnTo>
                                  <a:pt x="2055" y="1329"/>
                                </a:lnTo>
                                <a:lnTo>
                                  <a:pt x="2092" y="1255"/>
                                </a:lnTo>
                                <a:lnTo>
                                  <a:pt x="2120" y="1179"/>
                                </a:lnTo>
                                <a:lnTo>
                                  <a:pt x="2141" y="1099"/>
                                </a:lnTo>
                                <a:lnTo>
                                  <a:pt x="2154" y="1016"/>
                                </a:lnTo>
                                <a:lnTo>
                                  <a:pt x="2158" y="932"/>
                                </a:lnTo>
                                <a:lnTo>
                                  <a:pt x="2154" y="848"/>
                                </a:lnTo>
                                <a:lnTo>
                                  <a:pt x="2141" y="766"/>
                                </a:lnTo>
                                <a:lnTo>
                                  <a:pt x="2120" y="686"/>
                                </a:lnTo>
                                <a:lnTo>
                                  <a:pt x="2092" y="608"/>
                                </a:lnTo>
                                <a:lnTo>
                                  <a:pt x="2055" y="534"/>
                                </a:lnTo>
                                <a:lnTo>
                                  <a:pt x="2011" y="464"/>
                                </a:lnTo>
                                <a:lnTo>
                                  <a:pt x="1962" y="397"/>
                                </a:lnTo>
                                <a:lnTo>
                                  <a:pt x="1906" y="335"/>
                                </a:lnTo>
                                <a:lnTo>
                                  <a:pt x="1844" y="277"/>
                                </a:lnTo>
                                <a:lnTo>
                                  <a:pt x="1776" y="224"/>
                                </a:lnTo>
                                <a:lnTo>
                                  <a:pt x="1703" y="175"/>
                                </a:lnTo>
                                <a:lnTo>
                                  <a:pt x="1625" y="131"/>
                                </a:lnTo>
                                <a:lnTo>
                                  <a:pt x="1543" y="95"/>
                                </a:lnTo>
                                <a:lnTo>
                                  <a:pt x="1457" y="63"/>
                                </a:lnTo>
                                <a:lnTo>
                                  <a:pt x="1369" y="38"/>
                                </a:lnTo>
                                <a:lnTo>
                                  <a:pt x="1276" y="20"/>
                                </a:lnTo>
                                <a:lnTo>
                                  <a:pt x="1180" y="9"/>
                                </a:lnTo>
                                <a:lnTo>
                                  <a:pt x="1082" y="5"/>
                                </a:lnTo>
                                <a:close/>
                                <a:moveTo>
                                  <a:pt x="1082" y="0"/>
                                </a:moveTo>
                                <a:lnTo>
                                  <a:pt x="1180" y="5"/>
                                </a:lnTo>
                                <a:lnTo>
                                  <a:pt x="1276" y="16"/>
                                </a:lnTo>
                                <a:lnTo>
                                  <a:pt x="1370" y="34"/>
                                </a:lnTo>
                                <a:lnTo>
                                  <a:pt x="1459" y="59"/>
                                </a:lnTo>
                                <a:lnTo>
                                  <a:pt x="1546" y="90"/>
                                </a:lnTo>
                                <a:lnTo>
                                  <a:pt x="1628" y="128"/>
                                </a:lnTo>
                                <a:lnTo>
                                  <a:pt x="1705" y="172"/>
                                </a:lnTo>
                                <a:lnTo>
                                  <a:pt x="1779" y="220"/>
                                </a:lnTo>
                                <a:lnTo>
                                  <a:pt x="1846" y="273"/>
                                </a:lnTo>
                                <a:lnTo>
                                  <a:pt x="1910" y="332"/>
                                </a:lnTo>
                                <a:lnTo>
                                  <a:pt x="1966" y="395"/>
                                </a:lnTo>
                                <a:lnTo>
                                  <a:pt x="2016" y="463"/>
                                </a:lnTo>
                                <a:lnTo>
                                  <a:pt x="2059" y="533"/>
                                </a:lnTo>
                                <a:lnTo>
                                  <a:pt x="2096" y="607"/>
                                </a:lnTo>
                                <a:lnTo>
                                  <a:pt x="2125" y="685"/>
                                </a:lnTo>
                                <a:lnTo>
                                  <a:pt x="2147" y="765"/>
                                </a:lnTo>
                                <a:lnTo>
                                  <a:pt x="2159" y="848"/>
                                </a:lnTo>
                                <a:lnTo>
                                  <a:pt x="2164" y="932"/>
                                </a:lnTo>
                                <a:lnTo>
                                  <a:pt x="2159" y="1017"/>
                                </a:lnTo>
                                <a:lnTo>
                                  <a:pt x="2147" y="1100"/>
                                </a:lnTo>
                                <a:lnTo>
                                  <a:pt x="2125" y="1180"/>
                                </a:lnTo>
                                <a:lnTo>
                                  <a:pt x="2096" y="1258"/>
                                </a:lnTo>
                                <a:lnTo>
                                  <a:pt x="2059" y="1332"/>
                                </a:lnTo>
                                <a:lnTo>
                                  <a:pt x="2016" y="1402"/>
                                </a:lnTo>
                                <a:lnTo>
                                  <a:pt x="1966" y="1470"/>
                                </a:lnTo>
                                <a:lnTo>
                                  <a:pt x="1910" y="1532"/>
                                </a:lnTo>
                                <a:lnTo>
                                  <a:pt x="1846" y="1591"/>
                                </a:lnTo>
                                <a:lnTo>
                                  <a:pt x="1779" y="1645"/>
                                </a:lnTo>
                                <a:lnTo>
                                  <a:pt x="1705" y="1693"/>
                                </a:lnTo>
                                <a:lnTo>
                                  <a:pt x="1628" y="1737"/>
                                </a:lnTo>
                                <a:lnTo>
                                  <a:pt x="1546" y="1775"/>
                                </a:lnTo>
                                <a:lnTo>
                                  <a:pt x="1459" y="1805"/>
                                </a:lnTo>
                                <a:lnTo>
                                  <a:pt x="1370" y="1831"/>
                                </a:lnTo>
                                <a:lnTo>
                                  <a:pt x="1276" y="1849"/>
                                </a:lnTo>
                                <a:lnTo>
                                  <a:pt x="1180" y="1860"/>
                                </a:lnTo>
                                <a:lnTo>
                                  <a:pt x="1082" y="1863"/>
                                </a:lnTo>
                                <a:lnTo>
                                  <a:pt x="984" y="1860"/>
                                </a:lnTo>
                                <a:lnTo>
                                  <a:pt x="888" y="1849"/>
                                </a:lnTo>
                                <a:lnTo>
                                  <a:pt x="793" y="1831"/>
                                </a:lnTo>
                                <a:lnTo>
                                  <a:pt x="705" y="1805"/>
                                </a:lnTo>
                                <a:lnTo>
                                  <a:pt x="617" y="1775"/>
                                </a:lnTo>
                                <a:lnTo>
                                  <a:pt x="536" y="1737"/>
                                </a:lnTo>
                                <a:lnTo>
                                  <a:pt x="458" y="1693"/>
                                </a:lnTo>
                                <a:lnTo>
                                  <a:pt x="385" y="1645"/>
                                </a:lnTo>
                                <a:lnTo>
                                  <a:pt x="317" y="1591"/>
                                </a:lnTo>
                                <a:lnTo>
                                  <a:pt x="254" y="1532"/>
                                </a:lnTo>
                                <a:lnTo>
                                  <a:pt x="197" y="1470"/>
                                </a:lnTo>
                                <a:lnTo>
                                  <a:pt x="148" y="1402"/>
                                </a:lnTo>
                                <a:lnTo>
                                  <a:pt x="104" y="1332"/>
                                </a:lnTo>
                                <a:lnTo>
                                  <a:pt x="68" y="1258"/>
                                </a:lnTo>
                                <a:lnTo>
                                  <a:pt x="38" y="1180"/>
                                </a:lnTo>
                                <a:lnTo>
                                  <a:pt x="17" y="1100"/>
                                </a:lnTo>
                                <a:lnTo>
                                  <a:pt x="4" y="1017"/>
                                </a:lnTo>
                                <a:lnTo>
                                  <a:pt x="0" y="932"/>
                                </a:lnTo>
                                <a:lnTo>
                                  <a:pt x="4" y="848"/>
                                </a:lnTo>
                                <a:lnTo>
                                  <a:pt x="17" y="765"/>
                                </a:lnTo>
                                <a:lnTo>
                                  <a:pt x="38" y="685"/>
                                </a:lnTo>
                                <a:lnTo>
                                  <a:pt x="68" y="607"/>
                                </a:lnTo>
                                <a:lnTo>
                                  <a:pt x="104" y="533"/>
                                </a:lnTo>
                                <a:lnTo>
                                  <a:pt x="148" y="463"/>
                                </a:lnTo>
                                <a:lnTo>
                                  <a:pt x="197" y="395"/>
                                </a:lnTo>
                                <a:lnTo>
                                  <a:pt x="254" y="332"/>
                                </a:lnTo>
                                <a:lnTo>
                                  <a:pt x="317" y="273"/>
                                </a:lnTo>
                                <a:lnTo>
                                  <a:pt x="385" y="220"/>
                                </a:lnTo>
                                <a:lnTo>
                                  <a:pt x="458" y="172"/>
                                </a:lnTo>
                                <a:lnTo>
                                  <a:pt x="536" y="128"/>
                                </a:lnTo>
                                <a:lnTo>
                                  <a:pt x="617" y="90"/>
                                </a:lnTo>
                                <a:lnTo>
                                  <a:pt x="705" y="59"/>
                                </a:lnTo>
                                <a:lnTo>
                                  <a:pt x="793" y="34"/>
                                </a:lnTo>
                                <a:lnTo>
                                  <a:pt x="888" y="16"/>
                                </a:lnTo>
                                <a:lnTo>
                                  <a:pt x="984" y="5"/>
                                </a:lnTo>
                                <a:lnTo>
                                  <a:pt x="1082" y="0"/>
                                </a:lnTo>
                                <a:close/>
                              </a:path>
                            </a:pathLst>
                          </a:custGeom>
                          <a:solidFill>
                            <a:srgbClr val="FFD630"/>
                          </a:solidFill>
                          <a:ln w="0">
                            <a:solidFill>
                              <a:srgbClr val="FFD630"/>
                            </a:solidFill>
                            <a:prstDash val="solid"/>
                            <a:round/>
                            <a:headEnd/>
                            <a:tailEnd/>
                          </a:ln>
                        </wps:spPr>
                        <wps:bodyPr rot="0" vert="horz" wrap="square" lIns="91440" tIns="45720" rIns="91440" bIns="45720" anchor="t" anchorCtr="0" upright="1">
                          <a:noAutofit/>
                        </wps:bodyPr>
                      </wps:wsp>
                      <wps:wsp>
                        <wps:cNvPr id="854" name="Freeform 567"/>
                        <wps:cNvSpPr>
                          <a:spLocks noEditPoints="1"/>
                        </wps:cNvSpPr>
                        <wps:spPr bwMode="auto">
                          <a:xfrm>
                            <a:off x="967987" y="519707"/>
                            <a:ext cx="838295" cy="721474"/>
                          </a:xfrm>
                          <a:custGeom>
                            <a:avLst/>
                            <a:gdLst>
                              <a:gd name="T0" fmla="*/ 894 w 2175"/>
                              <a:gd name="T1" fmla="*/ 19 h 1871"/>
                              <a:gd name="T2" fmla="*/ 623 w 2175"/>
                              <a:gd name="T3" fmla="*/ 93 h 1871"/>
                              <a:gd name="T4" fmla="*/ 391 w 2175"/>
                              <a:gd name="T5" fmla="*/ 223 h 1871"/>
                              <a:gd name="T6" fmla="*/ 203 w 2175"/>
                              <a:gd name="T7" fmla="*/ 398 h 1871"/>
                              <a:gd name="T8" fmla="*/ 74 w 2175"/>
                              <a:gd name="T9" fmla="*/ 610 h 1871"/>
                              <a:gd name="T10" fmla="*/ 10 w 2175"/>
                              <a:gd name="T11" fmla="*/ 851 h 1871"/>
                              <a:gd name="T12" fmla="*/ 23 w 2175"/>
                              <a:gd name="T13" fmla="*/ 1103 h 1871"/>
                              <a:gd name="T14" fmla="*/ 110 w 2175"/>
                              <a:gd name="T15" fmla="*/ 1335 h 1871"/>
                              <a:gd name="T16" fmla="*/ 260 w 2175"/>
                              <a:gd name="T17" fmla="*/ 1535 h 1871"/>
                              <a:gd name="T18" fmla="*/ 464 w 2175"/>
                              <a:gd name="T19" fmla="*/ 1696 h 1871"/>
                              <a:gd name="T20" fmla="*/ 711 w 2175"/>
                              <a:gd name="T21" fmla="*/ 1808 h 1871"/>
                              <a:gd name="T22" fmla="*/ 990 w 2175"/>
                              <a:gd name="T23" fmla="*/ 1863 h 1871"/>
                              <a:gd name="T24" fmla="*/ 1282 w 2175"/>
                              <a:gd name="T25" fmla="*/ 1852 h 1871"/>
                              <a:gd name="T26" fmla="*/ 1552 w 2175"/>
                              <a:gd name="T27" fmla="*/ 1778 h 1871"/>
                              <a:gd name="T28" fmla="*/ 1785 w 2175"/>
                              <a:gd name="T29" fmla="*/ 1648 h 1871"/>
                              <a:gd name="T30" fmla="*/ 1972 w 2175"/>
                              <a:gd name="T31" fmla="*/ 1473 h 1871"/>
                              <a:gd name="T32" fmla="*/ 2102 w 2175"/>
                              <a:gd name="T33" fmla="*/ 1261 h 1871"/>
                              <a:gd name="T34" fmla="*/ 2165 w 2175"/>
                              <a:gd name="T35" fmla="*/ 1020 h 1871"/>
                              <a:gd name="T36" fmla="*/ 2153 w 2175"/>
                              <a:gd name="T37" fmla="*/ 768 h 1871"/>
                              <a:gd name="T38" fmla="*/ 2065 w 2175"/>
                              <a:gd name="T39" fmla="*/ 536 h 1871"/>
                              <a:gd name="T40" fmla="*/ 1916 w 2175"/>
                              <a:gd name="T41" fmla="*/ 335 h 1871"/>
                              <a:gd name="T42" fmla="*/ 1711 w 2175"/>
                              <a:gd name="T43" fmla="*/ 175 h 1871"/>
                              <a:gd name="T44" fmla="*/ 1465 w 2175"/>
                              <a:gd name="T45" fmla="*/ 62 h 1871"/>
                              <a:gd name="T46" fmla="*/ 1186 w 2175"/>
                              <a:gd name="T47" fmla="*/ 8 h 1871"/>
                              <a:gd name="T48" fmla="*/ 1187 w 2175"/>
                              <a:gd name="T49" fmla="*/ 3 h 1871"/>
                              <a:gd name="T50" fmla="*/ 1468 w 2175"/>
                              <a:gd name="T51" fmla="*/ 58 h 1871"/>
                              <a:gd name="T52" fmla="*/ 1714 w 2175"/>
                              <a:gd name="T53" fmla="*/ 171 h 1871"/>
                              <a:gd name="T54" fmla="*/ 1919 w 2175"/>
                              <a:gd name="T55" fmla="*/ 332 h 1871"/>
                              <a:gd name="T56" fmla="*/ 2069 w 2175"/>
                              <a:gd name="T57" fmla="*/ 534 h 1871"/>
                              <a:gd name="T58" fmla="*/ 2157 w 2175"/>
                              <a:gd name="T59" fmla="*/ 767 h 1871"/>
                              <a:gd name="T60" fmla="*/ 2171 w 2175"/>
                              <a:gd name="T61" fmla="*/ 1020 h 1871"/>
                              <a:gd name="T62" fmla="*/ 2106 w 2175"/>
                              <a:gd name="T63" fmla="*/ 1262 h 1871"/>
                              <a:gd name="T64" fmla="*/ 1976 w 2175"/>
                              <a:gd name="T65" fmla="*/ 1476 h 1871"/>
                              <a:gd name="T66" fmla="*/ 1788 w 2175"/>
                              <a:gd name="T67" fmla="*/ 1652 h 1871"/>
                              <a:gd name="T68" fmla="*/ 1554 w 2175"/>
                              <a:gd name="T69" fmla="*/ 1781 h 1871"/>
                              <a:gd name="T70" fmla="*/ 1283 w 2175"/>
                              <a:gd name="T71" fmla="*/ 1857 h 1871"/>
                              <a:gd name="T72" fmla="*/ 988 w 2175"/>
                              <a:gd name="T73" fmla="*/ 1868 h 1871"/>
                              <a:gd name="T74" fmla="*/ 708 w 2175"/>
                              <a:gd name="T75" fmla="*/ 1813 h 1871"/>
                              <a:gd name="T76" fmla="*/ 461 w 2175"/>
                              <a:gd name="T77" fmla="*/ 1700 h 1871"/>
                              <a:gd name="T78" fmla="*/ 257 w 2175"/>
                              <a:gd name="T79" fmla="*/ 1539 h 1871"/>
                              <a:gd name="T80" fmla="*/ 106 w 2175"/>
                              <a:gd name="T81" fmla="*/ 1336 h 1871"/>
                              <a:gd name="T82" fmla="*/ 19 w 2175"/>
                              <a:gd name="T83" fmla="*/ 1104 h 1871"/>
                              <a:gd name="T84" fmla="*/ 4 w 2175"/>
                              <a:gd name="T85" fmla="*/ 851 h 1871"/>
                              <a:gd name="T86" fmla="*/ 69 w 2175"/>
                              <a:gd name="T87" fmla="*/ 609 h 1871"/>
                              <a:gd name="T88" fmla="*/ 199 w 2175"/>
                              <a:gd name="T89" fmla="*/ 395 h 1871"/>
                              <a:gd name="T90" fmla="*/ 388 w 2175"/>
                              <a:gd name="T91" fmla="*/ 219 h 1871"/>
                              <a:gd name="T92" fmla="*/ 622 w 2175"/>
                              <a:gd name="T93" fmla="*/ 90 h 1871"/>
                              <a:gd name="T94" fmla="*/ 892 w 2175"/>
                              <a:gd name="T95" fmla="*/ 14 h 1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75" h="1871">
                                <a:moveTo>
                                  <a:pt x="1088" y="3"/>
                                </a:moveTo>
                                <a:lnTo>
                                  <a:pt x="990" y="8"/>
                                </a:lnTo>
                                <a:lnTo>
                                  <a:pt x="894" y="19"/>
                                </a:lnTo>
                                <a:lnTo>
                                  <a:pt x="799" y="37"/>
                                </a:lnTo>
                                <a:lnTo>
                                  <a:pt x="711" y="62"/>
                                </a:lnTo>
                                <a:lnTo>
                                  <a:pt x="623" y="93"/>
                                </a:lnTo>
                                <a:lnTo>
                                  <a:pt x="542" y="131"/>
                                </a:lnTo>
                                <a:lnTo>
                                  <a:pt x="464" y="175"/>
                                </a:lnTo>
                                <a:lnTo>
                                  <a:pt x="391" y="223"/>
                                </a:lnTo>
                                <a:lnTo>
                                  <a:pt x="323" y="276"/>
                                </a:lnTo>
                                <a:lnTo>
                                  <a:pt x="260" y="335"/>
                                </a:lnTo>
                                <a:lnTo>
                                  <a:pt x="203" y="398"/>
                                </a:lnTo>
                                <a:lnTo>
                                  <a:pt x="154" y="466"/>
                                </a:lnTo>
                                <a:lnTo>
                                  <a:pt x="110" y="536"/>
                                </a:lnTo>
                                <a:lnTo>
                                  <a:pt x="74" y="610"/>
                                </a:lnTo>
                                <a:lnTo>
                                  <a:pt x="44" y="688"/>
                                </a:lnTo>
                                <a:lnTo>
                                  <a:pt x="23" y="768"/>
                                </a:lnTo>
                                <a:lnTo>
                                  <a:pt x="10" y="851"/>
                                </a:lnTo>
                                <a:lnTo>
                                  <a:pt x="6" y="935"/>
                                </a:lnTo>
                                <a:lnTo>
                                  <a:pt x="10" y="1020"/>
                                </a:lnTo>
                                <a:lnTo>
                                  <a:pt x="23" y="1103"/>
                                </a:lnTo>
                                <a:lnTo>
                                  <a:pt x="44" y="1183"/>
                                </a:lnTo>
                                <a:lnTo>
                                  <a:pt x="74" y="1261"/>
                                </a:lnTo>
                                <a:lnTo>
                                  <a:pt x="110" y="1335"/>
                                </a:lnTo>
                                <a:lnTo>
                                  <a:pt x="154" y="1405"/>
                                </a:lnTo>
                                <a:lnTo>
                                  <a:pt x="203" y="1473"/>
                                </a:lnTo>
                                <a:lnTo>
                                  <a:pt x="260" y="1535"/>
                                </a:lnTo>
                                <a:lnTo>
                                  <a:pt x="323" y="1594"/>
                                </a:lnTo>
                                <a:lnTo>
                                  <a:pt x="391" y="1648"/>
                                </a:lnTo>
                                <a:lnTo>
                                  <a:pt x="464" y="1696"/>
                                </a:lnTo>
                                <a:lnTo>
                                  <a:pt x="542" y="1740"/>
                                </a:lnTo>
                                <a:lnTo>
                                  <a:pt x="623" y="1778"/>
                                </a:lnTo>
                                <a:lnTo>
                                  <a:pt x="711" y="1808"/>
                                </a:lnTo>
                                <a:lnTo>
                                  <a:pt x="799" y="1834"/>
                                </a:lnTo>
                                <a:lnTo>
                                  <a:pt x="894" y="1852"/>
                                </a:lnTo>
                                <a:lnTo>
                                  <a:pt x="990" y="1863"/>
                                </a:lnTo>
                                <a:lnTo>
                                  <a:pt x="1088" y="1866"/>
                                </a:lnTo>
                                <a:lnTo>
                                  <a:pt x="1186" y="1863"/>
                                </a:lnTo>
                                <a:lnTo>
                                  <a:pt x="1282" y="1852"/>
                                </a:lnTo>
                                <a:lnTo>
                                  <a:pt x="1376" y="1834"/>
                                </a:lnTo>
                                <a:lnTo>
                                  <a:pt x="1465" y="1808"/>
                                </a:lnTo>
                                <a:lnTo>
                                  <a:pt x="1552" y="1778"/>
                                </a:lnTo>
                                <a:lnTo>
                                  <a:pt x="1634" y="1740"/>
                                </a:lnTo>
                                <a:lnTo>
                                  <a:pt x="1711" y="1696"/>
                                </a:lnTo>
                                <a:lnTo>
                                  <a:pt x="1785" y="1648"/>
                                </a:lnTo>
                                <a:lnTo>
                                  <a:pt x="1852" y="1594"/>
                                </a:lnTo>
                                <a:lnTo>
                                  <a:pt x="1916" y="1535"/>
                                </a:lnTo>
                                <a:lnTo>
                                  <a:pt x="1972" y="1473"/>
                                </a:lnTo>
                                <a:lnTo>
                                  <a:pt x="2022" y="1405"/>
                                </a:lnTo>
                                <a:lnTo>
                                  <a:pt x="2065" y="1335"/>
                                </a:lnTo>
                                <a:lnTo>
                                  <a:pt x="2102" y="1261"/>
                                </a:lnTo>
                                <a:lnTo>
                                  <a:pt x="2131" y="1183"/>
                                </a:lnTo>
                                <a:lnTo>
                                  <a:pt x="2153" y="1103"/>
                                </a:lnTo>
                                <a:lnTo>
                                  <a:pt x="2165" y="1020"/>
                                </a:lnTo>
                                <a:lnTo>
                                  <a:pt x="2170" y="935"/>
                                </a:lnTo>
                                <a:lnTo>
                                  <a:pt x="2165" y="851"/>
                                </a:lnTo>
                                <a:lnTo>
                                  <a:pt x="2153" y="768"/>
                                </a:lnTo>
                                <a:lnTo>
                                  <a:pt x="2131" y="688"/>
                                </a:lnTo>
                                <a:lnTo>
                                  <a:pt x="2102" y="610"/>
                                </a:lnTo>
                                <a:lnTo>
                                  <a:pt x="2065" y="536"/>
                                </a:lnTo>
                                <a:lnTo>
                                  <a:pt x="2022" y="466"/>
                                </a:lnTo>
                                <a:lnTo>
                                  <a:pt x="1972" y="398"/>
                                </a:lnTo>
                                <a:lnTo>
                                  <a:pt x="1916" y="335"/>
                                </a:lnTo>
                                <a:lnTo>
                                  <a:pt x="1852" y="276"/>
                                </a:lnTo>
                                <a:lnTo>
                                  <a:pt x="1785" y="223"/>
                                </a:lnTo>
                                <a:lnTo>
                                  <a:pt x="1711" y="175"/>
                                </a:lnTo>
                                <a:lnTo>
                                  <a:pt x="1634" y="131"/>
                                </a:lnTo>
                                <a:lnTo>
                                  <a:pt x="1552" y="93"/>
                                </a:lnTo>
                                <a:lnTo>
                                  <a:pt x="1465" y="62"/>
                                </a:lnTo>
                                <a:lnTo>
                                  <a:pt x="1376" y="37"/>
                                </a:lnTo>
                                <a:lnTo>
                                  <a:pt x="1282" y="19"/>
                                </a:lnTo>
                                <a:lnTo>
                                  <a:pt x="1186" y="8"/>
                                </a:lnTo>
                                <a:lnTo>
                                  <a:pt x="1088" y="3"/>
                                </a:lnTo>
                                <a:close/>
                                <a:moveTo>
                                  <a:pt x="1088" y="0"/>
                                </a:moveTo>
                                <a:lnTo>
                                  <a:pt x="1187" y="3"/>
                                </a:lnTo>
                                <a:lnTo>
                                  <a:pt x="1283" y="14"/>
                                </a:lnTo>
                                <a:lnTo>
                                  <a:pt x="1377" y="33"/>
                                </a:lnTo>
                                <a:lnTo>
                                  <a:pt x="1468" y="58"/>
                                </a:lnTo>
                                <a:lnTo>
                                  <a:pt x="1554" y="90"/>
                                </a:lnTo>
                                <a:lnTo>
                                  <a:pt x="1637" y="127"/>
                                </a:lnTo>
                                <a:lnTo>
                                  <a:pt x="1714" y="171"/>
                                </a:lnTo>
                                <a:lnTo>
                                  <a:pt x="1788" y="219"/>
                                </a:lnTo>
                                <a:lnTo>
                                  <a:pt x="1857" y="274"/>
                                </a:lnTo>
                                <a:lnTo>
                                  <a:pt x="1919" y="332"/>
                                </a:lnTo>
                                <a:lnTo>
                                  <a:pt x="1976" y="395"/>
                                </a:lnTo>
                                <a:lnTo>
                                  <a:pt x="2026" y="463"/>
                                </a:lnTo>
                                <a:lnTo>
                                  <a:pt x="2069" y="534"/>
                                </a:lnTo>
                                <a:lnTo>
                                  <a:pt x="2106" y="609"/>
                                </a:lnTo>
                                <a:lnTo>
                                  <a:pt x="2136" y="687"/>
                                </a:lnTo>
                                <a:lnTo>
                                  <a:pt x="2157" y="767"/>
                                </a:lnTo>
                                <a:lnTo>
                                  <a:pt x="2171" y="851"/>
                                </a:lnTo>
                                <a:lnTo>
                                  <a:pt x="2175" y="935"/>
                                </a:lnTo>
                                <a:lnTo>
                                  <a:pt x="2171" y="1020"/>
                                </a:lnTo>
                                <a:lnTo>
                                  <a:pt x="2157" y="1104"/>
                                </a:lnTo>
                                <a:lnTo>
                                  <a:pt x="2136" y="1184"/>
                                </a:lnTo>
                                <a:lnTo>
                                  <a:pt x="2106" y="1262"/>
                                </a:lnTo>
                                <a:lnTo>
                                  <a:pt x="2069" y="1336"/>
                                </a:lnTo>
                                <a:lnTo>
                                  <a:pt x="2026" y="1408"/>
                                </a:lnTo>
                                <a:lnTo>
                                  <a:pt x="1976" y="1476"/>
                                </a:lnTo>
                                <a:lnTo>
                                  <a:pt x="1919" y="1539"/>
                                </a:lnTo>
                                <a:lnTo>
                                  <a:pt x="1857" y="1597"/>
                                </a:lnTo>
                                <a:lnTo>
                                  <a:pt x="1788" y="1652"/>
                                </a:lnTo>
                                <a:lnTo>
                                  <a:pt x="1714" y="1700"/>
                                </a:lnTo>
                                <a:lnTo>
                                  <a:pt x="1637" y="1744"/>
                                </a:lnTo>
                                <a:lnTo>
                                  <a:pt x="1554" y="1781"/>
                                </a:lnTo>
                                <a:lnTo>
                                  <a:pt x="1468" y="1813"/>
                                </a:lnTo>
                                <a:lnTo>
                                  <a:pt x="1377" y="1838"/>
                                </a:lnTo>
                                <a:lnTo>
                                  <a:pt x="1283" y="1857"/>
                                </a:lnTo>
                                <a:lnTo>
                                  <a:pt x="1187" y="1868"/>
                                </a:lnTo>
                                <a:lnTo>
                                  <a:pt x="1088" y="1871"/>
                                </a:lnTo>
                                <a:lnTo>
                                  <a:pt x="988" y="1868"/>
                                </a:lnTo>
                                <a:lnTo>
                                  <a:pt x="892" y="1857"/>
                                </a:lnTo>
                                <a:lnTo>
                                  <a:pt x="798" y="1838"/>
                                </a:lnTo>
                                <a:lnTo>
                                  <a:pt x="708" y="1813"/>
                                </a:lnTo>
                                <a:lnTo>
                                  <a:pt x="622" y="1781"/>
                                </a:lnTo>
                                <a:lnTo>
                                  <a:pt x="539" y="1744"/>
                                </a:lnTo>
                                <a:lnTo>
                                  <a:pt x="461" y="1700"/>
                                </a:lnTo>
                                <a:lnTo>
                                  <a:pt x="388" y="1652"/>
                                </a:lnTo>
                                <a:lnTo>
                                  <a:pt x="319" y="1597"/>
                                </a:lnTo>
                                <a:lnTo>
                                  <a:pt x="257" y="1539"/>
                                </a:lnTo>
                                <a:lnTo>
                                  <a:pt x="199" y="1476"/>
                                </a:lnTo>
                                <a:lnTo>
                                  <a:pt x="150" y="1408"/>
                                </a:lnTo>
                                <a:lnTo>
                                  <a:pt x="106" y="1336"/>
                                </a:lnTo>
                                <a:lnTo>
                                  <a:pt x="69" y="1262"/>
                                </a:lnTo>
                                <a:lnTo>
                                  <a:pt x="40" y="1184"/>
                                </a:lnTo>
                                <a:lnTo>
                                  <a:pt x="19" y="1104"/>
                                </a:lnTo>
                                <a:lnTo>
                                  <a:pt x="4" y="1020"/>
                                </a:lnTo>
                                <a:lnTo>
                                  <a:pt x="0" y="935"/>
                                </a:lnTo>
                                <a:lnTo>
                                  <a:pt x="4" y="851"/>
                                </a:lnTo>
                                <a:lnTo>
                                  <a:pt x="19" y="767"/>
                                </a:lnTo>
                                <a:lnTo>
                                  <a:pt x="40" y="687"/>
                                </a:lnTo>
                                <a:lnTo>
                                  <a:pt x="69" y="609"/>
                                </a:lnTo>
                                <a:lnTo>
                                  <a:pt x="106" y="534"/>
                                </a:lnTo>
                                <a:lnTo>
                                  <a:pt x="150" y="463"/>
                                </a:lnTo>
                                <a:lnTo>
                                  <a:pt x="199" y="395"/>
                                </a:lnTo>
                                <a:lnTo>
                                  <a:pt x="257" y="332"/>
                                </a:lnTo>
                                <a:lnTo>
                                  <a:pt x="319" y="274"/>
                                </a:lnTo>
                                <a:lnTo>
                                  <a:pt x="388" y="219"/>
                                </a:lnTo>
                                <a:lnTo>
                                  <a:pt x="461" y="171"/>
                                </a:lnTo>
                                <a:lnTo>
                                  <a:pt x="539" y="127"/>
                                </a:lnTo>
                                <a:lnTo>
                                  <a:pt x="622" y="90"/>
                                </a:lnTo>
                                <a:lnTo>
                                  <a:pt x="708" y="58"/>
                                </a:lnTo>
                                <a:lnTo>
                                  <a:pt x="798" y="33"/>
                                </a:lnTo>
                                <a:lnTo>
                                  <a:pt x="892" y="14"/>
                                </a:lnTo>
                                <a:lnTo>
                                  <a:pt x="988" y="3"/>
                                </a:lnTo>
                                <a:lnTo>
                                  <a:pt x="1088" y="0"/>
                                </a:lnTo>
                                <a:close/>
                              </a:path>
                            </a:pathLst>
                          </a:custGeom>
                          <a:solidFill>
                            <a:srgbClr val="FFD62F"/>
                          </a:solidFill>
                          <a:ln w="0">
                            <a:solidFill>
                              <a:srgbClr val="FFD62F"/>
                            </a:solidFill>
                            <a:prstDash val="solid"/>
                            <a:round/>
                            <a:headEnd/>
                            <a:tailEnd/>
                          </a:ln>
                        </wps:spPr>
                        <wps:bodyPr rot="0" vert="horz" wrap="square" lIns="91440" tIns="45720" rIns="91440" bIns="45720" anchor="t" anchorCtr="0" upright="1">
                          <a:noAutofit/>
                        </wps:bodyPr>
                      </wps:wsp>
                      <wps:wsp>
                        <wps:cNvPr id="855" name="Freeform 568"/>
                        <wps:cNvSpPr>
                          <a:spLocks noEditPoints="1"/>
                        </wps:cNvSpPr>
                        <wps:spPr bwMode="auto">
                          <a:xfrm>
                            <a:off x="966444" y="518166"/>
                            <a:ext cx="841380" cy="725328"/>
                          </a:xfrm>
                          <a:custGeom>
                            <a:avLst/>
                            <a:gdLst>
                              <a:gd name="T0" fmla="*/ 896 w 2183"/>
                              <a:gd name="T1" fmla="*/ 19 h 1881"/>
                              <a:gd name="T2" fmla="*/ 626 w 2183"/>
                              <a:gd name="T3" fmla="*/ 95 h 1881"/>
                              <a:gd name="T4" fmla="*/ 392 w 2183"/>
                              <a:gd name="T5" fmla="*/ 224 h 1881"/>
                              <a:gd name="T6" fmla="*/ 203 w 2183"/>
                              <a:gd name="T7" fmla="*/ 400 h 1881"/>
                              <a:gd name="T8" fmla="*/ 73 w 2183"/>
                              <a:gd name="T9" fmla="*/ 614 h 1881"/>
                              <a:gd name="T10" fmla="*/ 8 w 2183"/>
                              <a:gd name="T11" fmla="*/ 856 h 1881"/>
                              <a:gd name="T12" fmla="*/ 23 w 2183"/>
                              <a:gd name="T13" fmla="*/ 1109 h 1881"/>
                              <a:gd name="T14" fmla="*/ 110 w 2183"/>
                              <a:gd name="T15" fmla="*/ 1341 h 1881"/>
                              <a:gd name="T16" fmla="*/ 261 w 2183"/>
                              <a:gd name="T17" fmla="*/ 1544 h 1881"/>
                              <a:gd name="T18" fmla="*/ 465 w 2183"/>
                              <a:gd name="T19" fmla="*/ 1705 h 1881"/>
                              <a:gd name="T20" fmla="*/ 712 w 2183"/>
                              <a:gd name="T21" fmla="*/ 1818 h 1881"/>
                              <a:gd name="T22" fmla="*/ 992 w 2183"/>
                              <a:gd name="T23" fmla="*/ 1873 h 1881"/>
                              <a:gd name="T24" fmla="*/ 1287 w 2183"/>
                              <a:gd name="T25" fmla="*/ 1862 h 1881"/>
                              <a:gd name="T26" fmla="*/ 1558 w 2183"/>
                              <a:gd name="T27" fmla="*/ 1786 h 1881"/>
                              <a:gd name="T28" fmla="*/ 1792 w 2183"/>
                              <a:gd name="T29" fmla="*/ 1657 h 1881"/>
                              <a:gd name="T30" fmla="*/ 1980 w 2183"/>
                              <a:gd name="T31" fmla="*/ 1481 h 1881"/>
                              <a:gd name="T32" fmla="*/ 2110 w 2183"/>
                              <a:gd name="T33" fmla="*/ 1267 h 1881"/>
                              <a:gd name="T34" fmla="*/ 2175 w 2183"/>
                              <a:gd name="T35" fmla="*/ 1025 h 1881"/>
                              <a:gd name="T36" fmla="*/ 2161 w 2183"/>
                              <a:gd name="T37" fmla="*/ 772 h 1881"/>
                              <a:gd name="T38" fmla="*/ 2073 w 2183"/>
                              <a:gd name="T39" fmla="*/ 539 h 1881"/>
                              <a:gd name="T40" fmla="*/ 1923 w 2183"/>
                              <a:gd name="T41" fmla="*/ 337 h 1881"/>
                              <a:gd name="T42" fmla="*/ 1718 w 2183"/>
                              <a:gd name="T43" fmla="*/ 176 h 1881"/>
                              <a:gd name="T44" fmla="*/ 1472 w 2183"/>
                              <a:gd name="T45" fmla="*/ 63 h 1881"/>
                              <a:gd name="T46" fmla="*/ 1191 w 2183"/>
                              <a:gd name="T47" fmla="*/ 8 h 1881"/>
                              <a:gd name="T48" fmla="*/ 1191 w 2183"/>
                              <a:gd name="T49" fmla="*/ 4 h 1881"/>
                              <a:gd name="T50" fmla="*/ 1473 w 2183"/>
                              <a:gd name="T51" fmla="*/ 59 h 1881"/>
                              <a:gd name="T52" fmla="*/ 1721 w 2183"/>
                              <a:gd name="T53" fmla="*/ 172 h 1881"/>
                              <a:gd name="T54" fmla="*/ 1927 w 2183"/>
                              <a:gd name="T55" fmla="*/ 335 h 1881"/>
                              <a:gd name="T56" fmla="*/ 2079 w 2183"/>
                              <a:gd name="T57" fmla="*/ 538 h 1881"/>
                              <a:gd name="T58" fmla="*/ 2166 w 2183"/>
                              <a:gd name="T59" fmla="*/ 772 h 1881"/>
                              <a:gd name="T60" fmla="*/ 2179 w 2183"/>
                              <a:gd name="T61" fmla="*/ 1025 h 1881"/>
                              <a:gd name="T62" fmla="*/ 2116 w 2183"/>
                              <a:gd name="T63" fmla="*/ 1268 h 1881"/>
                              <a:gd name="T64" fmla="*/ 1985 w 2183"/>
                              <a:gd name="T65" fmla="*/ 1483 h 1881"/>
                              <a:gd name="T66" fmla="*/ 1796 w 2183"/>
                              <a:gd name="T67" fmla="*/ 1660 h 1881"/>
                              <a:gd name="T68" fmla="*/ 1560 w 2183"/>
                              <a:gd name="T69" fmla="*/ 1790 h 1881"/>
                              <a:gd name="T70" fmla="*/ 1288 w 2183"/>
                              <a:gd name="T71" fmla="*/ 1865 h 1881"/>
                              <a:gd name="T72" fmla="*/ 992 w 2183"/>
                              <a:gd name="T73" fmla="*/ 1877 h 1881"/>
                              <a:gd name="T74" fmla="*/ 710 w 2183"/>
                              <a:gd name="T75" fmla="*/ 1822 h 1881"/>
                              <a:gd name="T76" fmla="*/ 462 w 2183"/>
                              <a:gd name="T77" fmla="*/ 1709 h 1881"/>
                              <a:gd name="T78" fmla="*/ 257 w 2183"/>
                              <a:gd name="T79" fmla="*/ 1546 h 1881"/>
                              <a:gd name="T80" fmla="*/ 104 w 2183"/>
                              <a:gd name="T81" fmla="*/ 1343 h 1881"/>
                              <a:gd name="T82" fmla="*/ 17 w 2183"/>
                              <a:gd name="T83" fmla="*/ 1109 h 1881"/>
                              <a:gd name="T84" fmla="*/ 4 w 2183"/>
                              <a:gd name="T85" fmla="*/ 854 h 1881"/>
                              <a:gd name="T86" fmla="*/ 68 w 2183"/>
                              <a:gd name="T87" fmla="*/ 613 h 1881"/>
                              <a:gd name="T88" fmla="*/ 199 w 2183"/>
                              <a:gd name="T89" fmla="*/ 398 h 1881"/>
                              <a:gd name="T90" fmla="*/ 388 w 2183"/>
                              <a:gd name="T91" fmla="*/ 221 h 1881"/>
                              <a:gd name="T92" fmla="*/ 623 w 2183"/>
                              <a:gd name="T93" fmla="*/ 91 h 1881"/>
                              <a:gd name="T94" fmla="*/ 895 w 2183"/>
                              <a:gd name="T95" fmla="*/ 16 h 18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83" h="1881">
                                <a:moveTo>
                                  <a:pt x="1092" y="5"/>
                                </a:moveTo>
                                <a:lnTo>
                                  <a:pt x="992" y="8"/>
                                </a:lnTo>
                                <a:lnTo>
                                  <a:pt x="896" y="19"/>
                                </a:lnTo>
                                <a:lnTo>
                                  <a:pt x="802" y="38"/>
                                </a:lnTo>
                                <a:lnTo>
                                  <a:pt x="712" y="63"/>
                                </a:lnTo>
                                <a:lnTo>
                                  <a:pt x="626" y="95"/>
                                </a:lnTo>
                                <a:lnTo>
                                  <a:pt x="543" y="132"/>
                                </a:lnTo>
                                <a:lnTo>
                                  <a:pt x="465" y="176"/>
                                </a:lnTo>
                                <a:lnTo>
                                  <a:pt x="392" y="224"/>
                                </a:lnTo>
                                <a:lnTo>
                                  <a:pt x="323" y="279"/>
                                </a:lnTo>
                                <a:lnTo>
                                  <a:pt x="261" y="337"/>
                                </a:lnTo>
                                <a:lnTo>
                                  <a:pt x="203" y="400"/>
                                </a:lnTo>
                                <a:lnTo>
                                  <a:pt x="154" y="468"/>
                                </a:lnTo>
                                <a:lnTo>
                                  <a:pt x="110" y="539"/>
                                </a:lnTo>
                                <a:lnTo>
                                  <a:pt x="73" y="614"/>
                                </a:lnTo>
                                <a:lnTo>
                                  <a:pt x="44" y="692"/>
                                </a:lnTo>
                                <a:lnTo>
                                  <a:pt x="23" y="772"/>
                                </a:lnTo>
                                <a:lnTo>
                                  <a:pt x="8" y="856"/>
                                </a:lnTo>
                                <a:lnTo>
                                  <a:pt x="4" y="940"/>
                                </a:lnTo>
                                <a:lnTo>
                                  <a:pt x="8" y="1025"/>
                                </a:lnTo>
                                <a:lnTo>
                                  <a:pt x="23" y="1109"/>
                                </a:lnTo>
                                <a:lnTo>
                                  <a:pt x="44" y="1189"/>
                                </a:lnTo>
                                <a:lnTo>
                                  <a:pt x="73" y="1267"/>
                                </a:lnTo>
                                <a:lnTo>
                                  <a:pt x="110" y="1341"/>
                                </a:lnTo>
                                <a:lnTo>
                                  <a:pt x="154" y="1413"/>
                                </a:lnTo>
                                <a:lnTo>
                                  <a:pt x="203" y="1481"/>
                                </a:lnTo>
                                <a:lnTo>
                                  <a:pt x="261" y="1544"/>
                                </a:lnTo>
                                <a:lnTo>
                                  <a:pt x="323" y="1602"/>
                                </a:lnTo>
                                <a:lnTo>
                                  <a:pt x="392" y="1657"/>
                                </a:lnTo>
                                <a:lnTo>
                                  <a:pt x="465" y="1705"/>
                                </a:lnTo>
                                <a:lnTo>
                                  <a:pt x="543" y="1749"/>
                                </a:lnTo>
                                <a:lnTo>
                                  <a:pt x="626" y="1786"/>
                                </a:lnTo>
                                <a:lnTo>
                                  <a:pt x="712" y="1818"/>
                                </a:lnTo>
                                <a:lnTo>
                                  <a:pt x="802" y="1843"/>
                                </a:lnTo>
                                <a:lnTo>
                                  <a:pt x="896" y="1862"/>
                                </a:lnTo>
                                <a:lnTo>
                                  <a:pt x="992" y="1873"/>
                                </a:lnTo>
                                <a:lnTo>
                                  <a:pt x="1092" y="1876"/>
                                </a:lnTo>
                                <a:lnTo>
                                  <a:pt x="1191" y="1873"/>
                                </a:lnTo>
                                <a:lnTo>
                                  <a:pt x="1287" y="1862"/>
                                </a:lnTo>
                                <a:lnTo>
                                  <a:pt x="1381" y="1843"/>
                                </a:lnTo>
                                <a:lnTo>
                                  <a:pt x="1472" y="1818"/>
                                </a:lnTo>
                                <a:lnTo>
                                  <a:pt x="1558" y="1786"/>
                                </a:lnTo>
                                <a:lnTo>
                                  <a:pt x="1641" y="1749"/>
                                </a:lnTo>
                                <a:lnTo>
                                  <a:pt x="1718" y="1705"/>
                                </a:lnTo>
                                <a:lnTo>
                                  <a:pt x="1792" y="1657"/>
                                </a:lnTo>
                                <a:lnTo>
                                  <a:pt x="1861" y="1602"/>
                                </a:lnTo>
                                <a:lnTo>
                                  <a:pt x="1923" y="1544"/>
                                </a:lnTo>
                                <a:lnTo>
                                  <a:pt x="1980" y="1481"/>
                                </a:lnTo>
                                <a:lnTo>
                                  <a:pt x="2030" y="1413"/>
                                </a:lnTo>
                                <a:lnTo>
                                  <a:pt x="2073" y="1341"/>
                                </a:lnTo>
                                <a:lnTo>
                                  <a:pt x="2110" y="1267"/>
                                </a:lnTo>
                                <a:lnTo>
                                  <a:pt x="2140" y="1189"/>
                                </a:lnTo>
                                <a:lnTo>
                                  <a:pt x="2161" y="1109"/>
                                </a:lnTo>
                                <a:lnTo>
                                  <a:pt x="2175" y="1025"/>
                                </a:lnTo>
                                <a:lnTo>
                                  <a:pt x="2179" y="940"/>
                                </a:lnTo>
                                <a:lnTo>
                                  <a:pt x="2175" y="856"/>
                                </a:lnTo>
                                <a:lnTo>
                                  <a:pt x="2161" y="772"/>
                                </a:lnTo>
                                <a:lnTo>
                                  <a:pt x="2140" y="692"/>
                                </a:lnTo>
                                <a:lnTo>
                                  <a:pt x="2110" y="614"/>
                                </a:lnTo>
                                <a:lnTo>
                                  <a:pt x="2073" y="539"/>
                                </a:lnTo>
                                <a:lnTo>
                                  <a:pt x="2030" y="468"/>
                                </a:lnTo>
                                <a:lnTo>
                                  <a:pt x="1980" y="400"/>
                                </a:lnTo>
                                <a:lnTo>
                                  <a:pt x="1923" y="337"/>
                                </a:lnTo>
                                <a:lnTo>
                                  <a:pt x="1861" y="279"/>
                                </a:lnTo>
                                <a:lnTo>
                                  <a:pt x="1792" y="224"/>
                                </a:lnTo>
                                <a:lnTo>
                                  <a:pt x="1718" y="176"/>
                                </a:lnTo>
                                <a:lnTo>
                                  <a:pt x="1641" y="132"/>
                                </a:lnTo>
                                <a:lnTo>
                                  <a:pt x="1558" y="95"/>
                                </a:lnTo>
                                <a:lnTo>
                                  <a:pt x="1472" y="63"/>
                                </a:lnTo>
                                <a:lnTo>
                                  <a:pt x="1381" y="38"/>
                                </a:lnTo>
                                <a:lnTo>
                                  <a:pt x="1287" y="19"/>
                                </a:lnTo>
                                <a:lnTo>
                                  <a:pt x="1191" y="8"/>
                                </a:lnTo>
                                <a:lnTo>
                                  <a:pt x="1092" y="5"/>
                                </a:lnTo>
                                <a:close/>
                                <a:moveTo>
                                  <a:pt x="1092" y="0"/>
                                </a:moveTo>
                                <a:lnTo>
                                  <a:pt x="1191" y="4"/>
                                </a:lnTo>
                                <a:lnTo>
                                  <a:pt x="1288" y="16"/>
                                </a:lnTo>
                                <a:lnTo>
                                  <a:pt x="1381" y="34"/>
                                </a:lnTo>
                                <a:lnTo>
                                  <a:pt x="1473" y="59"/>
                                </a:lnTo>
                                <a:lnTo>
                                  <a:pt x="1560" y="91"/>
                                </a:lnTo>
                                <a:lnTo>
                                  <a:pt x="1644" y="129"/>
                                </a:lnTo>
                                <a:lnTo>
                                  <a:pt x="1721" y="172"/>
                                </a:lnTo>
                                <a:lnTo>
                                  <a:pt x="1796" y="221"/>
                                </a:lnTo>
                                <a:lnTo>
                                  <a:pt x="1863" y="275"/>
                                </a:lnTo>
                                <a:lnTo>
                                  <a:pt x="1927" y="335"/>
                                </a:lnTo>
                                <a:lnTo>
                                  <a:pt x="1985" y="398"/>
                                </a:lnTo>
                                <a:lnTo>
                                  <a:pt x="2035" y="466"/>
                                </a:lnTo>
                                <a:lnTo>
                                  <a:pt x="2079" y="538"/>
                                </a:lnTo>
                                <a:lnTo>
                                  <a:pt x="2116" y="613"/>
                                </a:lnTo>
                                <a:lnTo>
                                  <a:pt x="2145" y="690"/>
                                </a:lnTo>
                                <a:lnTo>
                                  <a:pt x="2166" y="772"/>
                                </a:lnTo>
                                <a:lnTo>
                                  <a:pt x="2179" y="854"/>
                                </a:lnTo>
                                <a:lnTo>
                                  <a:pt x="2183" y="940"/>
                                </a:lnTo>
                                <a:lnTo>
                                  <a:pt x="2179" y="1025"/>
                                </a:lnTo>
                                <a:lnTo>
                                  <a:pt x="2166" y="1109"/>
                                </a:lnTo>
                                <a:lnTo>
                                  <a:pt x="2145" y="1190"/>
                                </a:lnTo>
                                <a:lnTo>
                                  <a:pt x="2116" y="1268"/>
                                </a:lnTo>
                                <a:lnTo>
                                  <a:pt x="2079" y="1343"/>
                                </a:lnTo>
                                <a:lnTo>
                                  <a:pt x="2035" y="1415"/>
                                </a:lnTo>
                                <a:lnTo>
                                  <a:pt x="1985" y="1483"/>
                                </a:lnTo>
                                <a:lnTo>
                                  <a:pt x="1927" y="1546"/>
                                </a:lnTo>
                                <a:lnTo>
                                  <a:pt x="1863" y="1606"/>
                                </a:lnTo>
                                <a:lnTo>
                                  <a:pt x="1796" y="1660"/>
                                </a:lnTo>
                                <a:lnTo>
                                  <a:pt x="1721" y="1709"/>
                                </a:lnTo>
                                <a:lnTo>
                                  <a:pt x="1644" y="1752"/>
                                </a:lnTo>
                                <a:lnTo>
                                  <a:pt x="1560" y="1790"/>
                                </a:lnTo>
                                <a:lnTo>
                                  <a:pt x="1473" y="1822"/>
                                </a:lnTo>
                                <a:lnTo>
                                  <a:pt x="1381" y="1847"/>
                                </a:lnTo>
                                <a:lnTo>
                                  <a:pt x="1288" y="1865"/>
                                </a:lnTo>
                                <a:lnTo>
                                  <a:pt x="1191" y="1877"/>
                                </a:lnTo>
                                <a:lnTo>
                                  <a:pt x="1092" y="1881"/>
                                </a:lnTo>
                                <a:lnTo>
                                  <a:pt x="992" y="1877"/>
                                </a:lnTo>
                                <a:lnTo>
                                  <a:pt x="895" y="1865"/>
                                </a:lnTo>
                                <a:lnTo>
                                  <a:pt x="802" y="1847"/>
                                </a:lnTo>
                                <a:lnTo>
                                  <a:pt x="710" y="1822"/>
                                </a:lnTo>
                                <a:lnTo>
                                  <a:pt x="623" y="1790"/>
                                </a:lnTo>
                                <a:lnTo>
                                  <a:pt x="540" y="1752"/>
                                </a:lnTo>
                                <a:lnTo>
                                  <a:pt x="462" y="1709"/>
                                </a:lnTo>
                                <a:lnTo>
                                  <a:pt x="388" y="1660"/>
                                </a:lnTo>
                                <a:lnTo>
                                  <a:pt x="320" y="1606"/>
                                </a:lnTo>
                                <a:lnTo>
                                  <a:pt x="257" y="1546"/>
                                </a:lnTo>
                                <a:lnTo>
                                  <a:pt x="199" y="1483"/>
                                </a:lnTo>
                                <a:lnTo>
                                  <a:pt x="148" y="1415"/>
                                </a:lnTo>
                                <a:lnTo>
                                  <a:pt x="104" y="1343"/>
                                </a:lnTo>
                                <a:lnTo>
                                  <a:pt x="68" y="1268"/>
                                </a:lnTo>
                                <a:lnTo>
                                  <a:pt x="38" y="1190"/>
                                </a:lnTo>
                                <a:lnTo>
                                  <a:pt x="17" y="1109"/>
                                </a:lnTo>
                                <a:lnTo>
                                  <a:pt x="4" y="1025"/>
                                </a:lnTo>
                                <a:lnTo>
                                  <a:pt x="0" y="940"/>
                                </a:lnTo>
                                <a:lnTo>
                                  <a:pt x="4" y="854"/>
                                </a:lnTo>
                                <a:lnTo>
                                  <a:pt x="17" y="772"/>
                                </a:lnTo>
                                <a:lnTo>
                                  <a:pt x="38" y="690"/>
                                </a:lnTo>
                                <a:lnTo>
                                  <a:pt x="68" y="613"/>
                                </a:lnTo>
                                <a:lnTo>
                                  <a:pt x="104" y="538"/>
                                </a:lnTo>
                                <a:lnTo>
                                  <a:pt x="148" y="466"/>
                                </a:lnTo>
                                <a:lnTo>
                                  <a:pt x="199" y="398"/>
                                </a:lnTo>
                                <a:lnTo>
                                  <a:pt x="257" y="335"/>
                                </a:lnTo>
                                <a:lnTo>
                                  <a:pt x="320" y="275"/>
                                </a:lnTo>
                                <a:lnTo>
                                  <a:pt x="388" y="221"/>
                                </a:lnTo>
                                <a:lnTo>
                                  <a:pt x="462" y="172"/>
                                </a:lnTo>
                                <a:lnTo>
                                  <a:pt x="540" y="129"/>
                                </a:lnTo>
                                <a:lnTo>
                                  <a:pt x="623" y="91"/>
                                </a:lnTo>
                                <a:lnTo>
                                  <a:pt x="710" y="59"/>
                                </a:lnTo>
                                <a:lnTo>
                                  <a:pt x="802" y="34"/>
                                </a:lnTo>
                                <a:lnTo>
                                  <a:pt x="895" y="16"/>
                                </a:lnTo>
                                <a:lnTo>
                                  <a:pt x="992" y="4"/>
                                </a:lnTo>
                                <a:lnTo>
                                  <a:pt x="1092" y="0"/>
                                </a:lnTo>
                                <a:close/>
                              </a:path>
                            </a:pathLst>
                          </a:custGeom>
                          <a:solidFill>
                            <a:srgbClr val="FFD62E"/>
                          </a:solidFill>
                          <a:ln w="0">
                            <a:solidFill>
                              <a:srgbClr val="FFD62E"/>
                            </a:solidFill>
                            <a:prstDash val="solid"/>
                            <a:round/>
                            <a:headEnd/>
                            <a:tailEnd/>
                          </a:ln>
                        </wps:spPr>
                        <wps:bodyPr rot="0" vert="horz" wrap="square" lIns="91440" tIns="45720" rIns="91440" bIns="45720" anchor="t" anchorCtr="0" upright="1">
                          <a:noAutofit/>
                        </wps:bodyPr>
                      </wps:wsp>
                      <wps:wsp>
                        <wps:cNvPr id="856" name="Freeform 569"/>
                        <wps:cNvSpPr>
                          <a:spLocks noEditPoints="1"/>
                        </wps:cNvSpPr>
                        <wps:spPr bwMode="auto">
                          <a:xfrm>
                            <a:off x="964131" y="516624"/>
                            <a:ext cx="846007" cy="727640"/>
                          </a:xfrm>
                          <a:custGeom>
                            <a:avLst/>
                            <a:gdLst>
                              <a:gd name="T0" fmla="*/ 901 w 2195"/>
                              <a:gd name="T1" fmla="*/ 21 h 1890"/>
                              <a:gd name="T2" fmla="*/ 629 w 2195"/>
                              <a:gd name="T3" fmla="*/ 96 h 1890"/>
                              <a:gd name="T4" fmla="*/ 394 w 2195"/>
                              <a:gd name="T5" fmla="*/ 226 h 1890"/>
                              <a:gd name="T6" fmla="*/ 205 w 2195"/>
                              <a:gd name="T7" fmla="*/ 403 h 1890"/>
                              <a:gd name="T8" fmla="*/ 74 w 2195"/>
                              <a:gd name="T9" fmla="*/ 618 h 1890"/>
                              <a:gd name="T10" fmla="*/ 10 w 2195"/>
                              <a:gd name="T11" fmla="*/ 859 h 1890"/>
                              <a:gd name="T12" fmla="*/ 23 w 2195"/>
                              <a:gd name="T13" fmla="*/ 1114 h 1890"/>
                              <a:gd name="T14" fmla="*/ 110 w 2195"/>
                              <a:gd name="T15" fmla="*/ 1348 h 1890"/>
                              <a:gd name="T16" fmla="*/ 263 w 2195"/>
                              <a:gd name="T17" fmla="*/ 1551 h 1890"/>
                              <a:gd name="T18" fmla="*/ 468 w 2195"/>
                              <a:gd name="T19" fmla="*/ 1714 h 1890"/>
                              <a:gd name="T20" fmla="*/ 716 w 2195"/>
                              <a:gd name="T21" fmla="*/ 1827 h 1890"/>
                              <a:gd name="T22" fmla="*/ 998 w 2195"/>
                              <a:gd name="T23" fmla="*/ 1882 h 1890"/>
                              <a:gd name="T24" fmla="*/ 1294 w 2195"/>
                              <a:gd name="T25" fmla="*/ 1870 h 1890"/>
                              <a:gd name="T26" fmla="*/ 1566 w 2195"/>
                              <a:gd name="T27" fmla="*/ 1795 h 1890"/>
                              <a:gd name="T28" fmla="*/ 1802 w 2195"/>
                              <a:gd name="T29" fmla="*/ 1665 h 1890"/>
                              <a:gd name="T30" fmla="*/ 1991 w 2195"/>
                              <a:gd name="T31" fmla="*/ 1488 h 1890"/>
                              <a:gd name="T32" fmla="*/ 2122 w 2195"/>
                              <a:gd name="T33" fmla="*/ 1273 h 1890"/>
                              <a:gd name="T34" fmla="*/ 2185 w 2195"/>
                              <a:gd name="T35" fmla="*/ 1030 h 1890"/>
                              <a:gd name="T36" fmla="*/ 2172 w 2195"/>
                              <a:gd name="T37" fmla="*/ 777 h 1890"/>
                              <a:gd name="T38" fmla="*/ 2085 w 2195"/>
                              <a:gd name="T39" fmla="*/ 543 h 1890"/>
                              <a:gd name="T40" fmla="*/ 1933 w 2195"/>
                              <a:gd name="T41" fmla="*/ 340 h 1890"/>
                              <a:gd name="T42" fmla="*/ 1727 w 2195"/>
                              <a:gd name="T43" fmla="*/ 177 h 1890"/>
                              <a:gd name="T44" fmla="*/ 1479 w 2195"/>
                              <a:gd name="T45" fmla="*/ 64 h 1890"/>
                              <a:gd name="T46" fmla="*/ 1197 w 2195"/>
                              <a:gd name="T47" fmla="*/ 9 h 1890"/>
                              <a:gd name="T48" fmla="*/ 1197 w 2195"/>
                              <a:gd name="T49" fmla="*/ 5 h 1890"/>
                              <a:gd name="T50" fmla="*/ 1480 w 2195"/>
                              <a:gd name="T51" fmla="*/ 60 h 1890"/>
                              <a:gd name="T52" fmla="*/ 1730 w 2195"/>
                              <a:gd name="T53" fmla="*/ 174 h 1890"/>
                              <a:gd name="T54" fmla="*/ 1937 w 2195"/>
                              <a:gd name="T55" fmla="*/ 336 h 1890"/>
                              <a:gd name="T56" fmla="*/ 2089 w 2195"/>
                              <a:gd name="T57" fmla="*/ 540 h 1890"/>
                              <a:gd name="T58" fmla="*/ 2177 w 2195"/>
                              <a:gd name="T59" fmla="*/ 776 h 1890"/>
                              <a:gd name="T60" fmla="*/ 2191 w 2195"/>
                              <a:gd name="T61" fmla="*/ 1032 h 1890"/>
                              <a:gd name="T62" fmla="*/ 2126 w 2195"/>
                              <a:gd name="T63" fmla="*/ 1276 h 1890"/>
                              <a:gd name="T64" fmla="*/ 1995 w 2195"/>
                              <a:gd name="T65" fmla="*/ 1490 h 1890"/>
                              <a:gd name="T66" fmla="*/ 1805 w 2195"/>
                              <a:gd name="T67" fmla="*/ 1668 h 1890"/>
                              <a:gd name="T68" fmla="*/ 1568 w 2195"/>
                              <a:gd name="T69" fmla="*/ 1799 h 1890"/>
                              <a:gd name="T70" fmla="*/ 1294 w 2195"/>
                              <a:gd name="T71" fmla="*/ 1875 h 1890"/>
                              <a:gd name="T72" fmla="*/ 998 w 2195"/>
                              <a:gd name="T73" fmla="*/ 1886 h 1890"/>
                              <a:gd name="T74" fmla="*/ 715 w 2195"/>
                              <a:gd name="T75" fmla="*/ 1831 h 1890"/>
                              <a:gd name="T76" fmla="*/ 466 w 2195"/>
                              <a:gd name="T77" fmla="*/ 1717 h 1890"/>
                              <a:gd name="T78" fmla="*/ 258 w 2195"/>
                              <a:gd name="T79" fmla="*/ 1553 h 1890"/>
                              <a:gd name="T80" fmla="*/ 106 w 2195"/>
                              <a:gd name="T81" fmla="*/ 1351 h 1890"/>
                              <a:gd name="T82" fmla="*/ 19 w 2195"/>
                              <a:gd name="T83" fmla="*/ 1115 h 1890"/>
                              <a:gd name="T84" fmla="*/ 5 w 2195"/>
                              <a:gd name="T85" fmla="*/ 859 h 1890"/>
                              <a:gd name="T86" fmla="*/ 69 w 2195"/>
                              <a:gd name="T87" fmla="*/ 615 h 1890"/>
                              <a:gd name="T88" fmla="*/ 201 w 2195"/>
                              <a:gd name="T89" fmla="*/ 401 h 1890"/>
                              <a:gd name="T90" fmla="*/ 391 w 2195"/>
                              <a:gd name="T91" fmla="*/ 223 h 1890"/>
                              <a:gd name="T92" fmla="*/ 628 w 2195"/>
                              <a:gd name="T93" fmla="*/ 91 h 1890"/>
                              <a:gd name="T94" fmla="*/ 901 w 2195"/>
                              <a:gd name="T95" fmla="*/ 16 h 1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95" h="1890">
                                <a:moveTo>
                                  <a:pt x="1098" y="5"/>
                                </a:moveTo>
                                <a:lnTo>
                                  <a:pt x="998" y="9"/>
                                </a:lnTo>
                                <a:lnTo>
                                  <a:pt x="901" y="21"/>
                                </a:lnTo>
                                <a:lnTo>
                                  <a:pt x="808" y="39"/>
                                </a:lnTo>
                                <a:lnTo>
                                  <a:pt x="716" y="64"/>
                                </a:lnTo>
                                <a:lnTo>
                                  <a:pt x="629" y="96"/>
                                </a:lnTo>
                                <a:lnTo>
                                  <a:pt x="546" y="134"/>
                                </a:lnTo>
                                <a:lnTo>
                                  <a:pt x="468" y="177"/>
                                </a:lnTo>
                                <a:lnTo>
                                  <a:pt x="394" y="226"/>
                                </a:lnTo>
                                <a:lnTo>
                                  <a:pt x="326" y="280"/>
                                </a:lnTo>
                                <a:lnTo>
                                  <a:pt x="263" y="340"/>
                                </a:lnTo>
                                <a:lnTo>
                                  <a:pt x="205" y="403"/>
                                </a:lnTo>
                                <a:lnTo>
                                  <a:pt x="154" y="471"/>
                                </a:lnTo>
                                <a:lnTo>
                                  <a:pt x="110" y="543"/>
                                </a:lnTo>
                                <a:lnTo>
                                  <a:pt x="74" y="618"/>
                                </a:lnTo>
                                <a:lnTo>
                                  <a:pt x="44" y="695"/>
                                </a:lnTo>
                                <a:lnTo>
                                  <a:pt x="23" y="777"/>
                                </a:lnTo>
                                <a:lnTo>
                                  <a:pt x="10" y="859"/>
                                </a:lnTo>
                                <a:lnTo>
                                  <a:pt x="6" y="945"/>
                                </a:lnTo>
                                <a:lnTo>
                                  <a:pt x="10" y="1030"/>
                                </a:lnTo>
                                <a:lnTo>
                                  <a:pt x="23" y="1114"/>
                                </a:lnTo>
                                <a:lnTo>
                                  <a:pt x="44" y="1195"/>
                                </a:lnTo>
                                <a:lnTo>
                                  <a:pt x="74" y="1273"/>
                                </a:lnTo>
                                <a:lnTo>
                                  <a:pt x="110" y="1348"/>
                                </a:lnTo>
                                <a:lnTo>
                                  <a:pt x="154" y="1420"/>
                                </a:lnTo>
                                <a:lnTo>
                                  <a:pt x="205" y="1488"/>
                                </a:lnTo>
                                <a:lnTo>
                                  <a:pt x="263" y="1551"/>
                                </a:lnTo>
                                <a:lnTo>
                                  <a:pt x="326" y="1611"/>
                                </a:lnTo>
                                <a:lnTo>
                                  <a:pt x="394" y="1665"/>
                                </a:lnTo>
                                <a:lnTo>
                                  <a:pt x="468" y="1714"/>
                                </a:lnTo>
                                <a:lnTo>
                                  <a:pt x="546" y="1757"/>
                                </a:lnTo>
                                <a:lnTo>
                                  <a:pt x="629" y="1795"/>
                                </a:lnTo>
                                <a:lnTo>
                                  <a:pt x="716" y="1827"/>
                                </a:lnTo>
                                <a:lnTo>
                                  <a:pt x="808" y="1852"/>
                                </a:lnTo>
                                <a:lnTo>
                                  <a:pt x="901" y="1870"/>
                                </a:lnTo>
                                <a:lnTo>
                                  <a:pt x="998" y="1882"/>
                                </a:lnTo>
                                <a:lnTo>
                                  <a:pt x="1098" y="1886"/>
                                </a:lnTo>
                                <a:lnTo>
                                  <a:pt x="1197" y="1882"/>
                                </a:lnTo>
                                <a:lnTo>
                                  <a:pt x="1294" y="1870"/>
                                </a:lnTo>
                                <a:lnTo>
                                  <a:pt x="1387" y="1852"/>
                                </a:lnTo>
                                <a:lnTo>
                                  <a:pt x="1479" y="1827"/>
                                </a:lnTo>
                                <a:lnTo>
                                  <a:pt x="1566" y="1795"/>
                                </a:lnTo>
                                <a:lnTo>
                                  <a:pt x="1650" y="1757"/>
                                </a:lnTo>
                                <a:lnTo>
                                  <a:pt x="1727" y="1714"/>
                                </a:lnTo>
                                <a:lnTo>
                                  <a:pt x="1802" y="1665"/>
                                </a:lnTo>
                                <a:lnTo>
                                  <a:pt x="1869" y="1611"/>
                                </a:lnTo>
                                <a:lnTo>
                                  <a:pt x="1933" y="1551"/>
                                </a:lnTo>
                                <a:lnTo>
                                  <a:pt x="1991" y="1488"/>
                                </a:lnTo>
                                <a:lnTo>
                                  <a:pt x="2041" y="1420"/>
                                </a:lnTo>
                                <a:lnTo>
                                  <a:pt x="2085" y="1348"/>
                                </a:lnTo>
                                <a:lnTo>
                                  <a:pt x="2122" y="1273"/>
                                </a:lnTo>
                                <a:lnTo>
                                  <a:pt x="2151" y="1195"/>
                                </a:lnTo>
                                <a:lnTo>
                                  <a:pt x="2172" y="1114"/>
                                </a:lnTo>
                                <a:lnTo>
                                  <a:pt x="2185" y="1030"/>
                                </a:lnTo>
                                <a:lnTo>
                                  <a:pt x="2189" y="945"/>
                                </a:lnTo>
                                <a:lnTo>
                                  <a:pt x="2185" y="859"/>
                                </a:lnTo>
                                <a:lnTo>
                                  <a:pt x="2172" y="777"/>
                                </a:lnTo>
                                <a:lnTo>
                                  <a:pt x="2151" y="695"/>
                                </a:lnTo>
                                <a:lnTo>
                                  <a:pt x="2122" y="618"/>
                                </a:lnTo>
                                <a:lnTo>
                                  <a:pt x="2085" y="543"/>
                                </a:lnTo>
                                <a:lnTo>
                                  <a:pt x="2041" y="471"/>
                                </a:lnTo>
                                <a:lnTo>
                                  <a:pt x="1991" y="403"/>
                                </a:lnTo>
                                <a:lnTo>
                                  <a:pt x="1933" y="340"/>
                                </a:lnTo>
                                <a:lnTo>
                                  <a:pt x="1869" y="280"/>
                                </a:lnTo>
                                <a:lnTo>
                                  <a:pt x="1802" y="226"/>
                                </a:lnTo>
                                <a:lnTo>
                                  <a:pt x="1727" y="177"/>
                                </a:lnTo>
                                <a:lnTo>
                                  <a:pt x="1650" y="134"/>
                                </a:lnTo>
                                <a:lnTo>
                                  <a:pt x="1566" y="96"/>
                                </a:lnTo>
                                <a:lnTo>
                                  <a:pt x="1479" y="64"/>
                                </a:lnTo>
                                <a:lnTo>
                                  <a:pt x="1387" y="39"/>
                                </a:lnTo>
                                <a:lnTo>
                                  <a:pt x="1294" y="21"/>
                                </a:lnTo>
                                <a:lnTo>
                                  <a:pt x="1197" y="9"/>
                                </a:lnTo>
                                <a:lnTo>
                                  <a:pt x="1098" y="5"/>
                                </a:lnTo>
                                <a:close/>
                                <a:moveTo>
                                  <a:pt x="1098" y="0"/>
                                </a:moveTo>
                                <a:lnTo>
                                  <a:pt x="1197" y="5"/>
                                </a:lnTo>
                                <a:lnTo>
                                  <a:pt x="1294" y="16"/>
                                </a:lnTo>
                                <a:lnTo>
                                  <a:pt x="1389" y="34"/>
                                </a:lnTo>
                                <a:lnTo>
                                  <a:pt x="1480" y="60"/>
                                </a:lnTo>
                                <a:lnTo>
                                  <a:pt x="1568" y="91"/>
                                </a:lnTo>
                                <a:lnTo>
                                  <a:pt x="1651" y="130"/>
                                </a:lnTo>
                                <a:lnTo>
                                  <a:pt x="1730" y="174"/>
                                </a:lnTo>
                                <a:lnTo>
                                  <a:pt x="1805" y="223"/>
                                </a:lnTo>
                                <a:lnTo>
                                  <a:pt x="1874" y="277"/>
                                </a:lnTo>
                                <a:lnTo>
                                  <a:pt x="1937" y="336"/>
                                </a:lnTo>
                                <a:lnTo>
                                  <a:pt x="1995" y="401"/>
                                </a:lnTo>
                                <a:lnTo>
                                  <a:pt x="2046" y="469"/>
                                </a:lnTo>
                                <a:lnTo>
                                  <a:pt x="2089" y="540"/>
                                </a:lnTo>
                                <a:lnTo>
                                  <a:pt x="2126" y="615"/>
                                </a:lnTo>
                                <a:lnTo>
                                  <a:pt x="2156" y="694"/>
                                </a:lnTo>
                                <a:lnTo>
                                  <a:pt x="2177" y="776"/>
                                </a:lnTo>
                                <a:lnTo>
                                  <a:pt x="2191" y="859"/>
                                </a:lnTo>
                                <a:lnTo>
                                  <a:pt x="2195" y="945"/>
                                </a:lnTo>
                                <a:lnTo>
                                  <a:pt x="2191" y="1032"/>
                                </a:lnTo>
                                <a:lnTo>
                                  <a:pt x="2177" y="1115"/>
                                </a:lnTo>
                                <a:lnTo>
                                  <a:pt x="2156" y="1197"/>
                                </a:lnTo>
                                <a:lnTo>
                                  <a:pt x="2126" y="1276"/>
                                </a:lnTo>
                                <a:lnTo>
                                  <a:pt x="2089" y="1351"/>
                                </a:lnTo>
                                <a:lnTo>
                                  <a:pt x="2046" y="1422"/>
                                </a:lnTo>
                                <a:lnTo>
                                  <a:pt x="1995" y="1490"/>
                                </a:lnTo>
                                <a:lnTo>
                                  <a:pt x="1937" y="1553"/>
                                </a:lnTo>
                                <a:lnTo>
                                  <a:pt x="1874" y="1613"/>
                                </a:lnTo>
                                <a:lnTo>
                                  <a:pt x="1805" y="1668"/>
                                </a:lnTo>
                                <a:lnTo>
                                  <a:pt x="1730" y="1717"/>
                                </a:lnTo>
                                <a:lnTo>
                                  <a:pt x="1651" y="1761"/>
                                </a:lnTo>
                                <a:lnTo>
                                  <a:pt x="1568" y="1799"/>
                                </a:lnTo>
                                <a:lnTo>
                                  <a:pt x="1480" y="1831"/>
                                </a:lnTo>
                                <a:lnTo>
                                  <a:pt x="1389" y="1857"/>
                                </a:lnTo>
                                <a:lnTo>
                                  <a:pt x="1294" y="1875"/>
                                </a:lnTo>
                                <a:lnTo>
                                  <a:pt x="1197" y="1886"/>
                                </a:lnTo>
                                <a:lnTo>
                                  <a:pt x="1098" y="1890"/>
                                </a:lnTo>
                                <a:lnTo>
                                  <a:pt x="998" y="1886"/>
                                </a:lnTo>
                                <a:lnTo>
                                  <a:pt x="901" y="1875"/>
                                </a:lnTo>
                                <a:lnTo>
                                  <a:pt x="807" y="1857"/>
                                </a:lnTo>
                                <a:lnTo>
                                  <a:pt x="715" y="1831"/>
                                </a:lnTo>
                                <a:lnTo>
                                  <a:pt x="628" y="1799"/>
                                </a:lnTo>
                                <a:lnTo>
                                  <a:pt x="544" y="1761"/>
                                </a:lnTo>
                                <a:lnTo>
                                  <a:pt x="466" y="1717"/>
                                </a:lnTo>
                                <a:lnTo>
                                  <a:pt x="391" y="1668"/>
                                </a:lnTo>
                                <a:lnTo>
                                  <a:pt x="322" y="1613"/>
                                </a:lnTo>
                                <a:lnTo>
                                  <a:pt x="258" y="1553"/>
                                </a:lnTo>
                                <a:lnTo>
                                  <a:pt x="201" y="1490"/>
                                </a:lnTo>
                                <a:lnTo>
                                  <a:pt x="150" y="1422"/>
                                </a:lnTo>
                                <a:lnTo>
                                  <a:pt x="106" y="1351"/>
                                </a:lnTo>
                                <a:lnTo>
                                  <a:pt x="69" y="1276"/>
                                </a:lnTo>
                                <a:lnTo>
                                  <a:pt x="40" y="1197"/>
                                </a:lnTo>
                                <a:lnTo>
                                  <a:pt x="19" y="1115"/>
                                </a:lnTo>
                                <a:lnTo>
                                  <a:pt x="5" y="1032"/>
                                </a:lnTo>
                                <a:lnTo>
                                  <a:pt x="0" y="945"/>
                                </a:lnTo>
                                <a:lnTo>
                                  <a:pt x="5" y="859"/>
                                </a:lnTo>
                                <a:lnTo>
                                  <a:pt x="19" y="776"/>
                                </a:lnTo>
                                <a:lnTo>
                                  <a:pt x="40" y="694"/>
                                </a:lnTo>
                                <a:lnTo>
                                  <a:pt x="69" y="615"/>
                                </a:lnTo>
                                <a:lnTo>
                                  <a:pt x="106" y="540"/>
                                </a:lnTo>
                                <a:lnTo>
                                  <a:pt x="150" y="469"/>
                                </a:lnTo>
                                <a:lnTo>
                                  <a:pt x="201" y="401"/>
                                </a:lnTo>
                                <a:lnTo>
                                  <a:pt x="258" y="336"/>
                                </a:lnTo>
                                <a:lnTo>
                                  <a:pt x="322" y="277"/>
                                </a:lnTo>
                                <a:lnTo>
                                  <a:pt x="391" y="223"/>
                                </a:lnTo>
                                <a:lnTo>
                                  <a:pt x="466" y="174"/>
                                </a:lnTo>
                                <a:lnTo>
                                  <a:pt x="544" y="130"/>
                                </a:lnTo>
                                <a:lnTo>
                                  <a:pt x="628" y="91"/>
                                </a:lnTo>
                                <a:lnTo>
                                  <a:pt x="715" y="60"/>
                                </a:lnTo>
                                <a:lnTo>
                                  <a:pt x="807" y="34"/>
                                </a:lnTo>
                                <a:lnTo>
                                  <a:pt x="901" y="16"/>
                                </a:lnTo>
                                <a:lnTo>
                                  <a:pt x="998" y="5"/>
                                </a:lnTo>
                                <a:lnTo>
                                  <a:pt x="1098" y="0"/>
                                </a:lnTo>
                                <a:close/>
                              </a:path>
                            </a:pathLst>
                          </a:custGeom>
                          <a:solidFill>
                            <a:srgbClr val="FFD52D"/>
                          </a:solidFill>
                          <a:ln w="0">
                            <a:solidFill>
                              <a:srgbClr val="FFD52D"/>
                            </a:solidFill>
                            <a:prstDash val="solid"/>
                            <a:round/>
                            <a:headEnd/>
                            <a:tailEnd/>
                          </a:ln>
                        </wps:spPr>
                        <wps:bodyPr rot="0" vert="horz" wrap="square" lIns="91440" tIns="45720" rIns="91440" bIns="45720" anchor="t" anchorCtr="0" upright="1">
                          <a:noAutofit/>
                        </wps:bodyPr>
                      </wps:wsp>
                      <wps:wsp>
                        <wps:cNvPr id="857" name="Freeform 570"/>
                        <wps:cNvSpPr>
                          <a:spLocks noEditPoints="1"/>
                        </wps:cNvSpPr>
                        <wps:spPr bwMode="auto">
                          <a:xfrm>
                            <a:off x="961817" y="515083"/>
                            <a:ext cx="850634" cy="731494"/>
                          </a:xfrm>
                          <a:custGeom>
                            <a:avLst/>
                            <a:gdLst>
                              <a:gd name="T0" fmla="*/ 906 w 2206"/>
                              <a:gd name="T1" fmla="*/ 20 h 1899"/>
                              <a:gd name="T2" fmla="*/ 633 w 2206"/>
                              <a:gd name="T3" fmla="*/ 95 h 1899"/>
                              <a:gd name="T4" fmla="*/ 396 w 2206"/>
                              <a:gd name="T5" fmla="*/ 227 h 1899"/>
                              <a:gd name="T6" fmla="*/ 206 w 2206"/>
                              <a:gd name="T7" fmla="*/ 405 h 1899"/>
                              <a:gd name="T8" fmla="*/ 74 w 2206"/>
                              <a:gd name="T9" fmla="*/ 619 h 1899"/>
                              <a:gd name="T10" fmla="*/ 10 w 2206"/>
                              <a:gd name="T11" fmla="*/ 863 h 1899"/>
                              <a:gd name="T12" fmla="*/ 24 w 2206"/>
                              <a:gd name="T13" fmla="*/ 1119 h 1899"/>
                              <a:gd name="T14" fmla="*/ 111 w 2206"/>
                              <a:gd name="T15" fmla="*/ 1355 h 1899"/>
                              <a:gd name="T16" fmla="*/ 263 w 2206"/>
                              <a:gd name="T17" fmla="*/ 1557 h 1899"/>
                              <a:gd name="T18" fmla="*/ 471 w 2206"/>
                              <a:gd name="T19" fmla="*/ 1721 h 1899"/>
                              <a:gd name="T20" fmla="*/ 720 w 2206"/>
                              <a:gd name="T21" fmla="*/ 1835 h 1899"/>
                              <a:gd name="T22" fmla="*/ 1003 w 2206"/>
                              <a:gd name="T23" fmla="*/ 1890 h 1899"/>
                              <a:gd name="T24" fmla="*/ 1299 w 2206"/>
                              <a:gd name="T25" fmla="*/ 1879 h 1899"/>
                              <a:gd name="T26" fmla="*/ 1573 w 2206"/>
                              <a:gd name="T27" fmla="*/ 1803 h 1899"/>
                              <a:gd name="T28" fmla="*/ 1810 w 2206"/>
                              <a:gd name="T29" fmla="*/ 1672 h 1899"/>
                              <a:gd name="T30" fmla="*/ 2000 w 2206"/>
                              <a:gd name="T31" fmla="*/ 1494 h 1899"/>
                              <a:gd name="T32" fmla="*/ 2131 w 2206"/>
                              <a:gd name="T33" fmla="*/ 1280 h 1899"/>
                              <a:gd name="T34" fmla="*/ 2196 w 2206"/>
                              <a:gd name="T35" fmla="*/ 1036 h 1899"/>
                              <a:gd name="T36" fmla="*/ 2182 w 2206"/>
                              <a:gd name="T37" fmla="*/ 780 h 1899"/>
                              <a:gd name="T38" fmla="*/ 2094 w 2206"/>
                              <a:gd name="T39" fmla="*/ 544 h 1899"/>
                              <a:gd name="T40" fmla="*/ 1942 w 2206"/>
                              <a:gd name="T41" fmla="*/ 340 h 1899"/>
                              <a:gd name="T42" fmla="*/ 1735 w 2206"/>
                              <a:gd name="T43" fmla="*/ 178 h 1899"/>
                              <a:gd name="T44" fmla="*/ 1485 w 2206"/>
                              <a:gd name="T45" fmla="*/ 64 h 1899"/>
                              <a:gd name="T46" fmla="*/ 1202 w 2206"/>
                              <a:gd name="T47" fmla="*/ 9 h 1899"/>
                              <a:gd name="T48" fmla="*/ 1203 w 2206"/>
                              <a:gd name="T49" fmla="*/ 4 h 1899"/>
                              <a:gd name="T50" fmla="*/ 1487 w 2206"/>
                              <a:gd name="T51" fmla="*/ 60 h 1899"/>
                              <a:gd name="T52" fmla="*/ 1739 w 2206"/>
                              <a:gd name="T53" fmla="*/ 174 h 1899"/>
                              <a:gd name="T54" fmla="*/ 1946 w 2206"/>
                              <a:gd name="T55" fmla="*/ 338 h 1899"/>
                              <a:gd name="T56" fmla="*/ 2099 w 2206"/>
                              <a:gd name="T57" fmla="*/ 543 h 1899"/>
                              <a:gd name="T58" fmla="*/ 2187 w 2206"/>
                              <a:gd name="T59" fmla="*/ 778 h 1899"/>
                              <a:gd name="T60" fmla="*/ 2200 w 2206"/>
                              <a:gd name="T61" fmla="*/ 1036 h 1899"/>
                              <a:gd name="T62" fmla="*/ 2137 w 2206"/>
                              <a:gd name="T63" fmla="*/ 1281 h 1899"/>
                              <a:gd name="T64" fmla="*/ 2004 w 2206"/>
                              <a:gd name="T65" fmla="*/ 1497 h 1899"/>
                              <a:gd name="T66" fmla="*/ 1812 w 2206"/>
                              <a:gd name="T67" fmla="*/ 1675 h 1899"/>
                              <a:gd name="T68" fmla="*/ 1576 w 2206"/>
                              <a:gd name="T69" fmla="*/ 1808 h 1899"/>
                              <a:gd name="T70" fmla="*/ 1301 w 2206"/>
                              <a:gd name="T71" fmla="*/ 1883 h 1899"/>
                              <a:gd name="T72" fmla="*/ 1002 w 2206"/>
                              <a:gd name="T73" fmla="*/ 1895 h 1899"/>
                              <a:gd name="T74" fmla="*/ 719 w 2206"/>
                              <a:gd name="T75" fmla="*/ 1839 h 1899"/>
                              <a:gd name="T76" fmla="*/ 466 w 2206"/>
                              <a:gd name="T77" fmla="*/ 1725 h 1899"/>
                              <a:gd name="T78" fmla="*/ 259 w 2206"/>
                              <a:gd name="T79" fmla="*/ 1561 h 1899"/>
                              <a:gd name="T80" fmla="*/ 107 w 2206"/>
                              <a:gd name="T81" fmla="*/ 1356 h 1899"/>
                              <a:gd name="T82" fmla="*/ 18 w 2206"/>
                              <a:gd name="T83" fmla="*/ 1121 h 1899"/>
                              <a:gd name="T84" fmla="*/ 5 w 2206"/>
                              <a:gd name="T85" fmla="*/ 863 h 1899"/>
                              <a:gd name="T86" fmla="*/ 69 w 2206"/>
                              <a:gd name="T87" fmla="*/ 618 h 1899"/>
                              <a:gd name="T88" fmla="*/ 201 w 2206"/>
                              <a:gd name="T89" fmla="*/ 402 h 1899"/>
                              <a:gd name="T90" fmla="*/ 393 w 2206"/>
                              <a:gd name="T91" fmla="*/ 224 h 1899"/>
                              <a:gd name="T92" fmla="*/ 630 w 2206"/>
                              <a:gd name="T93" fmla="*/ 91 h 1899"/>
                              <a:gd name="T94" fmla="*/ 905 w 2206"/>
                              <a:gd name="T95" fmla="*/ 15 h 1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206" h="1899">
                                <a:moveTo>
                                  <a:pt x="1103" y="4"/>
                                </a:moveTo>
                                <a:lnTo>
                                  <a:pt x="1003" y="9"/>
                                </a:lnTo>
                                <a:lnTo>
                                  <a:pt x="906" y="20"/>
                                </a:lnTo>
                                <a:lnTo>
                                  <a:pt x="812" y="38"/>
                                </a:lnTo>
                                <a:lnTo>
                                  <a:pt x="720" y="64"/>
                                </a:lnTo>
                                <a:lnTo>
                                  <a:pt x="633" y="95"/>
                                </a:lnTo>
                                <a:lnTo>
                                  <a:pt x="549" y="134"/>
                                </a:lnTo>
                                <a:lnTo>
                                  <a:pt x="471" y="178"/>
                                </a:lnTo>
                                <a:lnTo>
                                  <a:pt x="396" y="227"/>
                                </a:lnTo>
                                <a:lnTo>
                                  <a:pt x="327" y="281"/>
                                </a:lnTo>
                                <a:lnTo>
                                  <a:pt x="263" y="340"/>
                                </a:lnTo>
                                <a:lnTo>
                                  <a:pt x="206" y="405"/>
                                </a:lnTo>
                                <a:lnTo>
                                  <a:pt x="155" y="473"/>
                                </a:lnTo>
                                <a:lnTo>
                                  <a:pt x="111" y="544"/>
                                </a:lnTo>
                                <a:lnTo>
                                  <a:pt x="74" y="619"/>
                                </a:lnTo>
                                <a:lnTo>
                                  <a:pt x="45" y="698"/>
                                </a:lnTo>
                                <a:lnTo>
                                  <a:pt x="24" y="780"/>
                                </a:lnTo>
                                <a:lnTo>
                                  <a:pt x="10" y="863"/>
                                </a:lnTo>
                                <a:lnTo>
                                  <a:pt x="5" y="949"/>
                                </a:lnTo>
                                <a:lnTo>
                                  <a:pt x="10" y="1036"/>
                                </a:lnTo>
                                <a:lnTo>
                                  <a:pt x="24" y="1119"/>
                                </a:lnTo>
                                <a:lnTo>
                                  <a:pt x="45" y="1201"/>
                                </a:lnTo>
                                <a:lnTo>
                                  <a:pt x="74" y="1280"/>
                                </a:lnTo>
                                <a:lnTo>
                                  <a:pt x="111" y="1355"/>
                                </a:lnTo>
                                <a:lnTo>
                                  <a:pt x="155" y="1426"/>
                                </a:lnTo>
                                <a:lnTo>
                                  <a:pt x="206" y="1494"/>
                                </a:lnTo>
                                <a:lnTo>
                                  <a:pt x="263" y="1557"/>
                                </a:lnTo>
                                <a:lnTo>
                                  <a:pt x="327" y="1617"/>
                                </a:lnTo>
                                <a:lnTo>
                                  <a:pt x="396" y="1672"/>
                                </a:lnTo>
                                <a:lnTo>
                                  <a:pt x="471" y="1721"/>
                                </a:lnTo>
                                <a:lnTo>
                                  <a:pt x="549" y="1765"/>
                                </a:lnTo>
                                <a:lnTo>
                                  <a:pt x="633" y="1803"/>
                                </a:lnTo>
                                <a:lnTo>
                                  <a:pt x="720" y="1835"/>
                                </a:lnTo>
                                <a:lnTo>
                                  <a:pt x="812" y="1861"/>
                                </a:lnTo>
                                <a:lnTo>
                                  <a:pt x="906" y="1879"/>
                                </a:lnTo>
                                <a:lnTo>
                                  <a:pt x="1003" y="1890"/>
                                </a:lnTo>
                                <a:lnTo>
                                  <a:pt x="1103" y="1894"/>
                                </a:lnTo>
                                <a:lnTo>
                                  <a:pt x="1202" y="1890"/>
                                </a:lnTo>
                                <a:lnTo>
                                  <a:pt x="1299" y="1879"/>
                                </a:lnTo>
                                <a:lnTo>
                                  <a:pt x="1394" y="1861"/>
                                </a:lnTo>
                                <a:lnTo>
                                  <a:pt x="1485" y="1835"/>
                                </a:lnTo>
                                <a:lnTo>
                                  <a:pt x="1573" y="1803"/>
                                </a:lnTo>
                                <a:lnTo>
                                  <a:pt x="1656" y="1765"/>
                                </a:lnTo>
                                <a:lnTo>
                                  <a:pt x="1735" y="1721"/>
                                </a:lnTo>
                                <a:lnTo>
                                  <a:pt x="1810" y="1672"/>
                                </a:lnTo>
                                <a:lnTo>
                                  <a:pt x="1879" y="1617"/>
                                </a:lnTo>
                                <a:lnTo>
                                  <a:pt x="1942" y="1557"/>
                                </a:lnTo>
                                <a:lnTo>
                                  <a:pt x="2000" y="1494"/>
                                </a:lnTo>
                                <a:lnTo>
                                  <a:pt x="2051" y="1426"/>
                                </a:lnTo>
                                <a:lnTo>
                                  <a:pt x="2094" y="1355"/>
                                </a:lnTo>
                                <a:lnTo>
                                  <a:pt x="2131" y="1280"/>
                                </a:lnTo>
                                <a:lnTo>
                                  <a:pt x="2161" y="1201"/>
                                </a:lnTo>
                                <a:lnTo>
                                  <a:pt x="2182" y="1119"/>
                                </a:lnTo>
                                <a:lnTo>
                                  <a:pt x="2196" y="1036"/>
                                </a:lnTo>
                                <a:lnTo>
                                  <a:pt x="2200" y="949"/>
                                </a:lnTo>
                                <a:lnTo>
                                  <a:pt x="2196" y="863"/>
                                </a:lnTo>
                                <a:lnTo>
                                  <a:pt x="2182" y="780"/>
                                </a:lnTo>
                                <a:lnTo>
                                  <a:pt x="2161" y="698"/>
                                </a:lnTo>
                                <a:lnTo>
                                  <a:pt x="2131" y="619"/>
                                </a:lnTo>
                                <a:lnTo>
                                  <a:pt x="2094" y="544"/>
                                </a:lnTo>
                                <a:lnTo>
                                  <a:pt x="2051" y="473"/>
                                </a:lnTo>
                                <a:lnTo>
                                  <a:pt x="2000" y="405"/>
                                </a:lnTo>
                                <a:lnTo>
                                  <a:pt x="1942" y="340"/>
                                </a:lnTo>
                                <a:lnTo>
                                  <a:pt x="1879" y="281"/>
                                </a:lnTo>
                                <a:lnTo>
                                  <a:pt x="1810" y="227"/>
                                </a:lnTo>
                                <a:lnTo>
                                  <a:pt x="1735" y="178"/>
                                </a:lnTo>
                                <a:lnTo>
                                  <a:pt x="1656" y="134"/>
                                </a:lnTo>
                                <a:lnTo>
                                  <a:pt x="1573" y="95"/>
                                </a:lnTo>
                                <a:lnTo>
                                  <a:pt x="1485" y="64"/>
                                </a:lnTo>
                                <a:lnTo>
                                  <a:pt x="1394" y="38"/>
                                </a:lnTo>
                                <a:lnTo>
                                  <a:pt x="1299" y="20"/>
                                </a:lnTo>
                                <a:lnTo>
                                  <a:pt x="1202" y="9"/>
                                </a:lnTo>
                                <a:lnTo>
                                  <a:pt x="1103" y="4"/>
                                </a:lnTo>
                                <a:close/>
                                <a:moveTo>
                                  <a:pt x="1103" y="0"/>
                                </a:moveTo>
                                <a:lnTo>
                                  <a:pt x="1203" y="4"/>
                                </a:lnTo>
                                <a:lnTo>
                                  <a:pt x="1301" y="15"/>
                                </a:lnTo>
                                <a:lnTo>
                                  <a:pt x="1395" y="34"/>
                                </a:lnTo>
                                <a:lnTo>
                                  <a:pt x="1487" y="60"/>
                                </a:lnTo>
                                <a:lnTo>
                                  <a:pt x="1576" y="91"/>
                                </a:lnTo>
                                <a:lnTo>
                                  <a:pt x="1659" y="130"/>
                                </a:lnTo>
                                <a:lnTo>
                                  <a:pt x="1739" y="174"/>
                                </a:lnTo>
                                <a:lnTo>
                                  <a:pt x="1812" y="224"/>
                                </a:lnTo>
                                <a:lnTo>
                                  <a:pt x="1883" y="278"/>
                                </a:lnTo>
                                <a:lnTo>
                                  <a:pt x="1946" y="338"/>
                                </a:lnTo>
                                <a:lnTo>
                                  <a:pt x="2004" y="402"/>
                                </a:lnTo>
                                <a:lnTo>
                                  <a:pt x="2055" y="470"/>
                                </a:lnTo>
                                <a:lnTo>
                                  <a:pt x="2099" y="543"/>
                                </a:lnTo>
                                <a:lnTo>
                                  <a:pt x="2137" y="618"/>
                                </a:lnTo>
                                <a:lnTo>
                                  <a:pt x="2166" y="697"/>
                                </a:lnTo>
                                <a:lnTo>
                                  <a:pt x="2187" y="778"/>
                                </a:lnTo>
                                <a:lnTo>
                                  <a:pt x="2200" y="863"/>
                                </a:lnTo>
                                <a:lnTo>
                                  <a:pt x="2206" y="949"/>
                                </a:lnTo>
                                <a:lnTo>
                                  <a:pt x="2200" y="1036"/>
                                </a:lnTo>
                                <a:lnTo>
                                  <a:pt x="2187" y="1121"/>
                                </a:lnTo>
                                <a:lnTo>
                                  <a:pt x="2166" y="1202"/>
                                </a:lnTo>
                                <a:lnTo>
                                  <a:pt x="2137" y="1281"/>
                                </a:lnTo>
                                <a:lnTo>
                                  <a:pt x="2099" y="1356"/>
                                </a:lnTo>
                                <a:lnTo>
                                  <a:pt x="2055" y="1429"/>
                                </a:lnTo>
                                <a:lnTo>
                                  <a:pt x="2004" y="1497"/>
                                </a:lnTo>
                                <a:lnTo>
                                  <a:pt x="1946" y="1561"/>
                                </a:lnTo>
                                <a:lnTo>
                                  <a:pt x="1883" y="1621"/>
                                </a:lnTo>
                                <a:lnTo>
                                  <a:pt x="1812" y="1675"/>
                                </a:lnTo>
                                <a:lnTo>
                                  <a:pt x="1739" y="1725"/>
                                </a:lnTo>
                                <a:lnTo>
                                  <a:pt x="1659" y="1769"/>
                                </a:lnTo>
                                <a:lnTo>
                                  <a:pt x="1576" y="1808"/>
                                </a:lnTo>
                                <a:lnTo>
                                  <a:pt x="1487" y="1839"/>
                                </a:lnTo>
                                <a:lnTo>
                                  <a:pt x="1395" y="1865"/>
                                </a:lnTo>
                                <a:lnTo>
                                  <a:pt x="1301" y="1883"/>
                                </a:lnTo>
                                <a:lnTo>
                                  <a:pt x="1203" y="1895"/>
                                </a:lnTo>
                                <a:lnTo>
                                  <a:pt x="1103" y="1899"/>
                                </a:lnTo>
                                <a:lnTo>
                                  <a:pt x="1002" y="1895"/>
                                </a:lnTo>
                                <a:lnTo>
                                  <a:pt x="905" y="1883"/>
                                </a:lnTo>
                                <a:lnTo>
                                  <a:pt x="810" y="1865"/>
                                </a:lnTo>
                                <a:lnTo>
                                  <a:pt x="719" y="1839"/>
                                </a:lnTo>
                                <a:lnTo>
                                  <a:pt x="630" y="1808"/>
                                </a:lnTo>
                                <a:lnTo>
                                  <a:pt x="547" y="1769"/>
                                </a:lnTo>
                                <a:lnTo>
                                  <a:pt x="466" y="1725"/>
                                </a:lnTo>
                                <a:lnTo>
                                  <a:pt x="393" y="1675"/>
                                </a:lnTo>
                                <a:lnTo>
                                  <a:pt x="323" y="1621"/>
                                </a:lnTo>
                                <a:lnTo>
                                  <a:pt x="259" y="1561"/>
                                </a:lnTo>
                                <a:lnTo>
                                  <a:pt x="201" y="1497"/>
                                </a:lnTo>
                                <a:lnTo>
                                  <a:pt x="151" y="1429"/>
                                </a:lnTo>
                                <a:lnTo>
                                  <a:pt x="107" y="1356"/>
                                </a:lnTo>
                                <a:lnTo>
                                  <a:pt x="69" y="1281"/>
                                </a:lnTo>
                                <a:lnTo>
                                  <a:pt x="39" y="1202"/>
                                </a:lnTo>
                                <a:lnTo>
                                  <a:pt x="18" y="1121"/>
                                </a:lnTo>
                                <a:lnTo>
                                  <a:pt x="5" y="1036"/>
                                </a:lnTo>
                                <a:lnTo>
                                  <a:pt x="0" y="949"/>
                                </a:lnTo>
                                <a:lnTo>
                                  <a:pt x="5" y="863"/>
                                </a:lnTo>
                                <a:lnTo>
                                  <a:pt x="18" y="778"/>
                                </a:lnTo>
                                <a:lnTo>
                                  <a:pt x="39" y="697"/>
                                </a:lnTo>
                                <a:lnTo>
                                  <a:pt x="69" y="618"/>
                                </a:lnTo>
                                <a:lnTo>
                                  <a:pt x="107" y="543"/>
                                </a:lnTo>
                                <a:lnTo>
                                  <a:pt x="151" y="470"/>
                                </a:lnTo>
                                <a:lnTo>
                                  <a:pt x="201" y="402"/>
                                </a:lnTo>
                                <a:lnTo>
                                  <a:pt x="259" y="338"/>
                                </a:lnTo>
                                <a:lnTo>
                                  <a:pt x="323" y="278"/>
                                </a:lnTo>
                                <a:lnTo>
                                  <a:pt x="393" y="224"/>
                                </a:lnTo>
                                <a:lnTo>
                                  <a:pt x="466" y="174"/>
                                </a:lnTo>
                                <a:lnTo>
                                  <a:pt x="547" y="130"/>
                                </a:lnTo>
                                <a:lnTo>
                                  <a:pt x="630" y="91"/>
                                </a:lnTo>
                                <a:lnTo>
                                  <a:pt x="719" y="60"/>
                                </a:lnTo>
                                <a:lnTo>
                                  <a:pt x="810" y="34"/>
                                </a:lnTo>
                                <a:lnTo>
                                  <a:pt x="905" y="15"/>
                                </a:lnTo>
                                <a:lnTo>
                                  <a:pt x="1002" y="4"/>
                                </a:lnTo>
                                <a:lnTo>
                                  <a:pt x="1103" y="0"/>
                                </a:lnTo>
                                <a:close/>
                              </a:path>
                            </a:pathLst>
                          </a:custGeom>
                          <a:solidFill>
                            <a:srgbClr val="FFD52B"/>
                          </a:solidFill>
                          <a:ln w="0">
                            <a:solidFill>
                              <a:srgbClr val="FFD52B"/>
                            </a:solidFill>
                            <a:prstDash val="solid"/>
                            <a:round/>
                            <a:headEnd/>
                            <a:tailEnd/>
                          </a:ln>
                        </wps:spPr>
                        <wps:bodyPr rot="0" vert="horz" wrap="square" lIns="91440" tIns="45720" rIns="91440" bIns="45720" anchor="t" anchorCtr="0" upright="1">
                          <a:noAutofit/>
                        </wps:bodyPr>
                      </wps:wsp>
                      <wps:wsp>
                        <wps:cNvPr id="858" name="Freeform 571"/>
                        <wps:cNvSpPr>
                          <a:spLocks noEditPoints="1"/>
                        </wps:cNvSpPr>
                        <wps:spPr bwMode="auto">
                          <a:xfrm>
                            <a:off x="960275" y="512770"/>
                            <a:ext cx="853719" cy="735348"/>
                          </a:xfrm>
                          <a:custGeom>
                            <a:avLst/>
                            <a:gdLst>
                              <a:gd name="T0" fmla="*/ 909 w 2214"/>
                              <a:gd name="T1" fmla="*/ 19 h 1907"/>
                              <a:gd name="T2" fmla="*/ 634 w 2214"/>
                              <a:gd name="T3" fmla="*/ 95 h 1907"/>
                              <a:gd name="T4" fmla="*/ 397 w 2214"/>
                              <a:gd name="T5" fmla="*/ 228 h 1907"/>
                              <a:gd name="T6" fmla="*/ 205 w 2214"/>
                              <a:gd name="T7" fmla="*/ 406 h 1907"/>
                              <a:gd name="T8" fmla="*/ 73 w 2214"/>
                              <a:gd name="T9" fmla="*/ 622 h 1907"/>
                              <a:gd name="T10" fmla="*/ 9 w 2214"/>
                              <a:gd name="T11" fmla="*/ 867 h 1907"/>
                              <a:gd name="T12" fmla="*/ 22 w 2214"/>
                              <a:gd name="T13" fmla="*/ 1125 h 1907"/>
                              <a:gd name="T14" fmla="*/ 111 w 2214"/>
                              <a:gd name="T15" fmla="*/ 1360 h 1907"/>
                              <a:gd name="T16" fmla="*/ 263 w 2214"/>
                              <a:gd name="T17" fmla="*/ 1565 h 1907"/>
                              <a:gd name="T18" fmla="*/ 470 w 2214"/>
                              <a:gd name="T19" fmla="*/ 1729 h 1907"/>
                              <a:gd name="T20" fmla="*/ 723 w 2214"/>
                              <a:gd name="T21" fmla="*/ 1843 h 1907"/>
                              <a:gd name="T22" fmla="*/ 1006 w 2214"/>
                              <a:gd name="T23" fmla="*/ 1899 h 1907"/>
                              <a:gd name="T24" fmla="*/ 1305 w 2214"/>
                              <a:gd name="T25" fmla="*/ 1887 h 1907"/>
                              <a:gd name="T26" fmla="*/ 1580 w 2214"/>
                              <a:gd name="T27" fmla="*/ 1812 h 1907"/>
                              <a:gd name="T28" fmla="*/ 1816 w 2214"/>
                              <a:gd name="T29" fmla="*/ 1679 h 1907"/>
                              <a:gd name="T30" fmla="*/ 2008 w 2214"/>
                              <a:gd name="T31" fmla="*/ 1501 h 1907"/>
                              <a:gd name="T32" fmla="*/ 2141 w 2214"/>
                              <a:gd name="T33" fmla="*/ 1285 h 1907"/>
                              <a:gd name="T34" fmla="*/ 2204 w 2214"/>
                              <a:gd name="T35" fmla="*/ 1040 h 1907"/>
                              <a:gd name="T36" fmla="*/ 2191 w 2214"/>
                              <a:gd name="T37" fmla="*/ 782 h 1907"/>
                              <a:gd name="T38" fmla="*/ 2103 w 2214"/>
                              <a:gd name="T39" fmla="*/ 547 h 1907"/>
                              <a:gd name="T40" fmla="*/ 1950 w 2214"/>
                              <a:gd name="T41" fmla="*/ 342 h 1907"/>
                              <a:gd name="T42" fmla="*/ 1743 w 2214"/>
                              <a:gd name="T43" fmla="*/ 178 h 1907"/>
                              <a:gd name="T44" fmla="*/ 1491 w 2214"/>
                              <a:gd name="T45" fmla="*/ 64 h 1907"/>
                              <a:gd name="T46" fmla="*/ 1207 w 2214"/>
                              <a:gd name="T47" fmla="*/ 8 h 1907"/>
                              <a:gd name="T48" fmla="*/ 1202 w 2214"/>
                              <a:gd name="T49" fmla="*/ 3 h 1907"/>
                              <a:gd name="T50" fmla="*/ 1474 w 2214"/>
                              <a:gd name="T51" fmla="*/ 53 h 1907"/>
                              <a:gd name="T52" fmla="*/ 1716 w 2214"/>
                              <a:gd name="T53" fmla="*/ 157 h 1907"/>
                              <a:gd name="T54" fmla="*/ 1921 w 2214"/>
                              <a:gd name="T55" fmla="*/ 307 h 1907"/>
                              <a:gd name="T56" fmla="*/ 2079 w 2214"/>
                              <a:gd name="T57" fmla="*/ 495 h 1907"/>
                              <a:gd name="T58" fmla="*/ 2179 w 2214"/>
                              <a:gd name="T59" fmla="*/ 713 h 1907"/>
                              <a:gd name="T60" fmla="*/ 2214 w 2214"/>
                              <a:gd name="T61" fmla="*/ 953 h 1907"/>
                              <a:gd name="T62" fmla="*/ 2179 w 2214"/>
                              <a:gd name="T63" fmla="*/ 1194 h 1907"/>
                              <a:gd name="T64" fmla="*/ 2079 w 2214"/>
                              <a:gd name="T65" fmla="*/ 1412 h 1907"/>
                              <a:gd name="T66" fmla="*/ 1921 w 2214"/>
                              <a:gd name="T67" fmla="*/ 1600 h 1907"/>
                              <a:gd name="T68" fmla="*/ 1716 w 2214"/>
                              <a:gd name="T69" fmla="*/ 1750 h 1907"/>
                              <a:gd name="T70" fmla="*/ 1474 w 2214"/>
                              <a:gd name="T71" fmla="*/ 1853 h 1907"/>
                              <a:gd name="T72" fmla="*/ 1202 w 2214"/>
                              <a:gd name="T73" fmla="*/ 1904 h 1907"/>
                              <a:gd name="T74" fmla="*/ 919 w 2214"/>
                              <a:gd name="T75" fmla="*/ 1893 h 1907"/>
                              <a:gd name="T76" fmla="*/ 655 w 2214"/>
                              <a:gd name="T77" fmla="*/ 1825 h 1907"/>
                              <a:gd name="T78" fmla="*/ 424 w 2214"/>
                              <a:gd name="T79" fmla="*/ 1705 h 1907"/>
                              <a:gd name="T80" fmla="*/ 235 w 2214"/>
                              <a:gd name="T81" fmla="*/ 1541 h 1907"/>
                              <a:gd name="T82" fmla="*/ 95 w 2214"/>
                              <a:gd name="T83" fmla="*/ 1343 h 1907"/>
                              <a:gd name="T84" fmla="*/ 15 w 2214"/>
                              <a:gd name="T85" fmla="*/ 1116 h 1907"/>
                              <a:gd name="T86" fmla="*/ 4 w 2214"/>
                              <a:gd name="T87" fmla="*/ 871 h 1907"/>
                              <a:gd name="T88" fmla="*/ 62 w 2214"/>
                              <a:gd name="T89" fmla="*/ 637 h 1907"/>
                              <a:gd name="T90" fmla="*/ 181 w 2214"/>
                              <a:gd name="T91" fmla="*/ 428 h 1907"/>
                              <a:gd name="T92" fmla="*/ 356 w 2214"/>
                              <a:gd name="T93" fmla="*/ 252 h 1907"/>
                              <a:gd name="T94" fmla="*/ 573 w 2214"/>
                              <a:gd name="T95" fmla="*/ 117 h 1907"/>
                              <a:gd name="T96" fmla="*/ 827 w 2214"/>
                              <a:gd name="T97" fmla="*/ 30 h 1907"/>
                              <a:gd name="T98" fmla="*/ 1107 w 2214"/>
                              <a:gd name="T99" fmla="*/ 0 h 1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214" h="1907">
                                <a:moveTo>
                                  <a:pt x="1107" y="4"/>
                                </a:moveTo>
                                <a:lnTo>
                                  <a:pt x="1006" y="8"/>
                                </a:lnTo>
                                <a:lnTo>
                                  <a:pt x="909" y="19"/>
                                </a:lnTo>
                                <a:lnTo>
                                  <a:pt x="814" y="38"/>
                                </a:lnTo>
                                <a:lnTo>
                                  <a:pt x="723" y="64"/>
                                </a:lnTo>
                                <a:lnTo>
                                  <a:pt x="634" y="95"/>
                                </a:lnTo>
                                <a:lnTo>
                                  <a:pt x="551" y="134"/>
                                </a:lnTo>
                                <a:lnTo>
                                  <a:pt x="470" y="178"/>
                                </a:lnTo>
                                <a:lnTo>
                                  <a:pt x="397" y="228"/>
                                </a:lnTo>
                                <a:lnTo>
                                  <a:pt x="327" y="282"/>
                                </a:lnTo>
                                <a:lnTo>
                                  <a:pt x="263" y="342"/>
                                </a:lnTo>
                                <a:lnTo>
                                  <a:pt x="205" y="406"/>
                                </a:lnTo>
                                <a:lnTo>
                                  <a:pt x="155" y="474"/>
                                </a:lnTo>
                                <a:lnTo>
                                  <a:pt x="111" y="547"/>
                                </a:lnTo>
                                <a:lnTo>
                                  <a:pt x="73" y="622"/>
                                </a:lnTo>
                                <a:lnTo>
                                  <a:pt x="43" y="701"/>
                                </a:lnTo>
                                <a:lnTo>
                                  <a:pt x="22" y="782"/>
                                </a:lnTo>
                                <a:lnTo>
                                  <a:pt x="9" y="867"/>
                                </a:lnTo>
                                <a:lnTo>
                                  <a:pt x="4" y="953"/>
                                </a:lnTo>
                                <a:lnTo>
                                  <a:pt x="9" y="1040"/>
                                </a:lnTo>
                                <a:lnTo>
                                  <a:pt x="22" y="1125"/>
                                </a:lnTo>
                                <a:lnTo>
                                  <a:pt x="43" y="1206"/>
                                </a:lnTo>
                                <a:lnTo>
                                  <a:pt x="73" y="1285"/>
                                </a:lnTo>
                                <a:lnTo>
                                  <a:pt x="111" y="1360"/>
                                </a:lnTo>
                                <a:lnTo>
                                  <a:pt x="155" y="1433"/>
                                </a:lnTo>
                                <a:lnTo>
                                  <a:pt x="205" y="1501"/>
                                </a:lnTo>
                                <a:lnTo>
                                  <a:pt x="263" y="1565"/>
                                </a:lnTo>
                                <a:lnTo>
                                  <a:pt x="327" y="1625"/>
                                </a:lnTo>
                                <a:lnTo>
                                  <a:pt x="397" y="1679"/>
                                </a:lnTo>
                                <a:lnTo>
                                  <a:pt x="470" y="1729"/>
                                </a:lnTo>
                                <a:lnTo>
                                  <a:pt x="551" y="1773"/>
                                </a:lnTo>
                                <a:lnTo>
                                  <a:pt x="634" y="1812"/>
                                </a:lnTo>
                                <a:lnTo>
                                  <a:pt x="723" y="1843"/>
                                </a:lnTo>
                                <a:lnTo>
                                  <a:pt x="814" y="1869"/>
                                </a:lnTo>
                                <a:lnTo>
                                  <a:pt x="909" y="1887"/>
                                </a:lnTo>
                                <a:lnTo>
                                  <a:pt x="1006" y="1899"/>
                                </a:lnTo>
                                <a:lnTo>
                                  <a:pt x="1107" y="1903"/>
                                </a:lnTo>
                                <a:lnTo>
                                  <a:pt x="1207" y="1899"/>
                                </a:lnTo>
                                <a:lnTo>
                                  <a:pt x="1305" y="1887"/>
                                </a:lnTo>
                                <a:lnTo>
                                  <a:pt x="1399" y="1869"/>
                                </a:lnTo>
                                <a:lnTo>
                                  <a:pt x="1491" y="1843"/>
                                </a:lnTo>
                                <a:lnTo>
                                  <a:pt x="1580" y="1812"/>
                                </a:lnTo>
                                <a:lnTo>
                                  <a:pt x="1663" y="1773"/>
                                </a:lnTo>
                                <a:lnTo>
                                  <a:pt x="1743" y="1729"/>
                                </a:lnTo>
                                <a:lnTo>
                                  <a:pt x="1816" y="1679"/>
                                </a:lnTo>
                                <a:lnTo>
                                  <a:pt x="1887" y="1625"/>
                                </a:lnTo>
                                <a:lnTo>
                                  <a:pt x="1950" y="1565"/>
                                </a:lnTo>
                                <a:lnTo>
                                  <a:pt x="2008" y="1501"/>
                                </a:lnTo>
                                <a:lnTo>
                                  <a:pt x="2059" y="1433"/>
                                </a:lnTo>
                                <a:lnTo>
                                  <a:pt x="2103" y="1360"/>
                                </a:lnTo>
                                <a:lnTo>
                                  <a:pt x="2141" y="1285"/>
                                </a:lnTo>
                                <a:lnTo>
                                  <a:pt x="2170" y="1206"/>
                                </a:lnTo>
                                <a:lnTo>
                                  <a:pt x="2191" y="1125"/>
                                </a:lnTo>
                                <a:lnTo>
                                  <a:pt x="2204" y="1040"/>
                                </a:lnTo>
                                <a:lnTo>
                                  <a:pt x="2210" y="953"/>
                                </a:lnTo>
                                <a:lnTo>
                                  <a:pt x="2204" y="867"/>
                                </a:lnTo>
                                <a:lnTo>
                                  <a:pt x="2191" y="782"/>
                                </a:lnTo>
                                <a:lnTo>
                                  <a:pt x="2170" y="701"/>
                                </a:lnTo>
                                <a:lnTo>
                                  <a:pt x="2141" y="622"/>
                                </a:lnTo>
                                <a:lnTo>
                                  <a:pt x="2103" y="547"/>
                                </a:lnTo>
                                <a:lnTo>
                                  <a:pt x="2059" y="474"/>
                                </a:lnTo>
                                <a:lnTo>
                                  <a:pt x="2008" y="406"/>
                                </a:lnTo>
                                <a:lnTo>
                                  <a:pt x="1950" y="342"/>
                                </a:lnTo>
                                <a:lnTo>
                                  <a:pt x="1887" y="282"/>
                                </a:lnTo>
                                <a:lnTo>
                                  <a:pt x="1816" y="228"/>
                                </a:lnTo>
                                <a:lnTo>
                                  <a:pt x="1743" y="178"/>
                                </a:lnTo>
                                <a:lnTo>
                                  <a:pt x="1663" y="134"/>
                                </a:lnTo>
                                <a:lnTo>
                                  <a:pt x="1580" y="95"/>
                                </a:lnTo>
                                <a:lnTo>
                                  <a:pt x="1491" y="64"/>
                                </a:lnTo>
                                <a:lnTo>
                                  <a:pt x="1399" y="38"/>
                                </a:lnTo>
                                <a:lnTo>
                                  <a:pt x="1305" y="19"/>
                                </a:lnTo>
                                <a:lnTo>
                                  <a:pt x="1207" y="8"/>
                                </a:lnTo>
                                <a:lnTo>
                                  <a:pt x="1107" y="4"/>
                                </a:lnTo>
                                <a:close/>
                                <a:moveTo>
                                  <a:pt x="1107" y="0"/>
                                </a:moveTo>
                                <a:lnTo>
                                  <a:pt x="1202" y="3"/>
                                </a:lnTo>
                                <a:lnTo>
                                  <a:pt x="1295" y="14"/>
                                </a:lnTo>
                                <a:lnTo>
                                  <a:pt x="1386" y="30"/>
                                </a:lnTo>
                                <a:lnTo>
                                  <a:pt x="1474" y="53"/>
                                </a:lnTo>
                                <a:lnTo>
                                  <a:pt x="1558" y="82"/>
                                </a:lnTo>
                                <a:lnTo>
                                  <a:pt x="1640" y="117"/>
                                </a:lnTo>
                                <a:lnTo>
                                  <a:pt x="1716" y="157"/>
                                </a:lnTo>
                                <a:lnTo>
                                  <a:pt x="1790" y="202"/>
                                </a:lnTo>
                                <a:lnTo>
                                  <a:pt x="1857" y="252"/>
                                </a:lnTo>
                                <a:lnTo>
                                  <a:pt x="1921" y="307"/>
                                </a:lnTo>
                                <a:lnTo>
                                  <a:pt x="1978" y="366"/>
                                </a:lnTo>
                                <a:lnTo>
                                  <a:pt x="2032" y="428"/>
                                </a:lnTo>
                                <a:lnTo>
                                  <a:pt x="2079" y="495"/>
                                </a:lnTo>
                                <a:lnTo>
                                  <a:pt x="2118" y="564"/>
                                </a:lnTo>
                                <a:lnTo>
                                  <a:pt x="2152" y="637"/>
                                </a:lnTo>
                                <a:lnTo>
                                  <a:pt x="2179" y="713"/>
                                </a:lnTo>
                                <a:lnTo>
                                  <a:pt x="2198" y="791"/>
                                </a:lnTo>
                                <a:lnTo>
                                  <a:pt x="2210" y="871"/>
                                </a:lnTo>
                                <a:lnTo>
                                  <a:pt x="2214" y="953"/>
                                </a:lnTo>
                                <a:lnTo>
                                  <a:pt x="2210" y="1036"/>
                                </a:lnTo>
                                <a:lnTo>
                                  <a:pt x="2198" y="1116"/>
                                </a:lnTo>
                                <a:lnTo>
                                  <a:pt x="2179" y="1194"/>
                                </a:lnTo>
                                <a:lnTo>
                                  <a:pt x="2152" y="1270"/>
                                </a:lnTo>
                                <a:lnTo>
                                  <a:pt x="2118" y="1343"/>
                                </a:lnTo>
                                <a:lnTo>
                                  <a:pt x="2079" y="1412"/>
                                </a:lnTo>
                                <a:lnTo>
                                  <a:pt x="2032" y="1479"/>
                                </a:lnTo>
                                <a:lnTo>
                                  <a:pt x="1978" y="1541"/>
                                </a:lnTo>
                                <a:lnTo>
                                  <a:pt x="1921" y="1600"/>
                                </a:lnTo>
                                <a:lnTo>
                                  <a:pt x="1857" y="1655"/>
                                </a:lnTo>
                                <a:lnTo>
                                  <a:pt x="1790" y="1705"/>
                                </a:lnTo>
                                <a:lnTo>
                                  <a:pt x="1716" y="1750"/>
                                </a:lnTo>
                                <a:lnTo>
                                  <a:pt x="1640" y="1790"/>
                                </a:lnTo>
                                <a:lnTo>
                                  <a:pt x="1558" y="1825"/>
                                </a:lnTo>
                                <a:lnTo>
                                  <a:pt x="1474" y="1853"/>
                                </a:lnTo>
                                <a:lnTo>
                                  <a:pt x="1386" y="1876"/>
                                </a:lnTo>
                                <a:lnTo>
                                  <a:pt x="1295" y="1893"/>
                                </a:lnTo>
                                <a:lnTo>
                                  <a:pt x="1202" y="1904"/>
                                </a:lnTo>
                                <a:lnTo>
                                  <a:pt x="1107" y="1907"/>
                                </a:lnTo>
                                <a:lnTo>
                                  <a:pt x="1012" y="1904"/>
                                </a:lnTo>
                                <a:lnTo>
                                  <a:pt x="919" y="1893"/>
                                </a:lnTo>
                                <a:lnTo>
                                  <a:pt x="827" y="1876"/>
                                </a:lnTo>
                                <a:lnTo>
                                  <a:pt x="740" y="1853"/>
                                </a:lnTo>
                                <a:lnTo>
                                  <a:pt x="655" y="1825"/>
                                </a:lnTo>
                                <a:lnTo>
                                  <a:pt x="573" y="1790"/>
                                </a:lnTo>
                                <a:lnTo>
                                  <a:pt x="497" y="1750"/>
                                </a:lnTo>
                                <a:lnTo>
                                  <a:pt x="424" y="1705"/>
                                </a:lnTo>
                                <a:lnTo>
                                  <a:pt x="356" y="1655"/>
                                </a:lnTo>
                                <a:lnTo>
                                  <a:pt x="293" y="1600"/>
                                </a:lnTo>
                                <a:lnTo>
                                  <a:pt x="235" y="1541"/>
                                </a:lnTo>
                                <a:lnTo>
                                  <a:pt x="181" y="1479"/>
                                </a:lnTo>
                                <a:lnTo>
                                  <a:pt x="135" y="1412"/>
                                </a:lnTo>
                                <a:lnTo>
                                  <a:pt x="95" y="1343"/>
                                </a:lnTo>
                                <a:lnTo>
                                  <a:pt x="62" y="1270"/>
                                </a:lnTo>
                                <a:lnTo>
                                  <a:pt x="35" y="1194"/>
                                </a:lnTo>
                                <a:lnTo>
                                  <a:pt x="15" y="1116"/>
                                </a:lnTo>
                                <a:lnTo>
                                  <a:pt x="4" y="1036"/>
                                </a:lnTo>
                                <a:lnTo>
                                  <a:pt x="0" y="953"/>
                                </a:lnTo>
                                <a:lnTo>
                                  <a:pt x="4" y="871"/>
                                </a:lnTo>
                                <a:lnTo>
                                  <a:pt x="15" y="791"/>
                                </a:lnTo>
                                <a:lnTo>
                                  <a:pt x="35" y="713"/>
                                </a:lnTo>
                                <a:lnTo>
                                  <a:pt x="62" y="637"/>
                                </a:lnTo>
                                <a:lnTo>
                                  <a:pt x="95" y="564"/>
                                </a:lnTo>
                                <a:lnTo>
                                  <a:pt x="135" y="495"/>
                                </a:lnTo>
                                <a:lnTo>
                                  <a:pt x="181" y="428"/>
                                </a:lnTo>
                                <a:lnTo>
                                  <a:pt x="235" y="366"/>
                                </a:lnTo>
                                <a:lnTo>
                                  <a:pt x="293" y="307"/>
                                </a:lnTo>
                                <a:lnTo>
                                  <a:pt x="356" y="252"/>
                                </a:lnTo>
                                <a:lnTo>
                                  <a:pt x="424" y="202"/>
                                </a:lnTo>
                                <a:lnTo>
                                  <a:pt x="497" y="157"/>
                                </a:lnTo>
                                <a:lnTo>
                                  <a:pt x="573" y="117"/>
                                </a:lnTo>
                                <a:lnTo>
                                  <a:pt x="655" y="82"/>
                                </a:lnTo>
                                <a:lnTo>
                                  <a:pt x="740" y="53"/>
                                </a:lnTo>
                                <a:lnTo>
                                  <a:pt x="827" y="30"/>
                                </a:lnTo>
                                <a:lnTo>
                                  <a:pt x="919" y="14"/>
                                </a:lnTo>
                                <a:lnTo>
                                  <a:pt x="1012" y="3"/>
                                </a:lnTo>
                                <a:lnTo>
                                  <a:pt x="1107" y="0"/>
                                </a:lnTo>
                                <a:close/>
                              </a:path>
                            </a:pathLst>
                          </a:custGeom>
                          <a:solidFill>
                            <a:srgbClr val="FFD52A"/>
                          </a:solidFill>
                          <a:ln w="0">
                            <a:solidFill>
                              <a:srgbClr val="FFD52A"/>
                            </a:solidFill>
                            <a:prstDash val="solid"/>
                            <a:round/>
                            <a:headEnd/>
                            <a:tailEnd/>
                          </a:ln>
                        </wps:spPr>
                        <wps:bodyPr rot="0" vert="horz" wrap="square" lIns="91440" tIns="45720" rIns="91440" bIns="45720" anchor="t" anchorCtr="0" upright="1">
                          <a:noAutofit/>
                        </wps:bodyPr>
                      </wps:wsp>
                      <wps:wsp>
                        <wps:cNvPr id="859" name="Freeform 572"/>
                        <wps:cNvSpPr>
                          <a:spLocks noEditPoints="1"/>
                        </wps:cNvSpPr>
                        <wps:spPr bwMode="auto">
                          <a:xfrm>
                            <a:off x="957961" y="511229"/>
                            <a:ext cx="858346" cy="738431"/>
                          </a:xfrm>
                          <a:custGeom>
                            <a:avLst/>
                            <a:gdLst>
                              <a:gd name="T0" fmla="*/ 925 w 2226"/>
                              <a:gd name="T1" fmla="*/ 19 h 1916"/>
                              <a:gd name="T2" fmla="*/ 661 w 2226"/>
                              <a:gd name="T3" fmla="*/ 87 h 1916"/>
                              <a:gd name="T4" fmla="*/ 430 w 2226"/>
                              <a:gd name="T5" fmla="*/ 207 h 1916"/>
                              <a:gd name="T6" fmla="*/ 241 w 2226"/>
                              <a:gd name="T7" fmla="*/ 371 h 1916"/>
                              <a:gd name="T8" fmla="*/ 101 w 2226"/>
                              <a:gd name="T9" fmla="*/ 569 h 1916"/>
                              <a:gd name="T10" fmla="*/ 21 w 2226"/>
                              <a:gd name="T11" fmla="*/ 796 h 1916"/>
                              <a:gd name="T12" fmla="*/ 10 w 2226"/>
                              <a:gd name="T13" fmla="*/ 1041 h 1916"/>
                              <a:gd name="T14" fmla="*/ 68 w 2226"/>
                              <a:gd name="T15" fmla="*/ 1275 h 1916"/>
                              <a:gd name="T16" fmla="*/ 187 w 2226"/>
                              <a:gd name="T17" fmla="*/ 1484 h 1916"/>
                              <a:gd name="T18" fmla="*/ 362 w 2226"/>
                              <a:gd name="T19" fmla="*/ 1660 h 1916"/>
                              <a:gd name="T20" fmla="*/ 579 w 2226"/>
                              <a:gd name="T21" fmla="*/ 1795 h 1916"/>
                              <a:gd name="T22" fmla="*/ 833 w 2226"/>
                              <a:gd name="T23" fmla="*/ 1881 h 1916"/>
                              <a:gd name="T24" fmla="*/ 1113 w 2226"/>
                              <a:gd name="T25" fmla="*/ 1912 h 1916"/>
                              <a:gd name="T26" fmla="*/ 1392 w 2226"/>
                              <a:gd name="T27" fmla="*/ 1881 h 1916"/>
                              <a:gd name="T28" fmla="*/ 1646 w 2226"/>
                              <a:gd name="T29" fmla="*/ 1795 h 1916"/>
                              <a:gd name="T30" fmla="*/ 1863 w 2226"/>
                              <a:gd name="T31" fmla="*/ 1660 h 1916"/>
                              <a:gd name="T32" fmla="*/ 2038 w 2226"/>
                              <a:gd name="T33" fmla="*/ 1484 h 1916"/>
                              <a:gd name="T34" fmla="*/ 2158 w 2226"/>
                              <a:gd name="T35" fmla="*/ 1275 h 1916"/>
                              <a:gd name="T36" fmla="*/ 2216 w 2226"/>
                              <a:gd name="T37" fmla="*/ 1041 h 1916"/>
                              <a:gd name="T38" fmla="*/ 2204 w 2226"/>
                              <a:gd name="T39" fmla="*/ 796 h 1916"/>
                              <a:gd name="T40" fmla="*/ 2124 w 2226"/>
                              <a:gd name="T41" fmla="*/ 569 h 1916"/>
                              <a:gd name="T42" fmla="*/ 1984 w 2226"/>
                              <a:gd name="T43" fmla="*/ 371 h 1916"/>
                              <a:gd name="T44" fmla="*/ 1796 w 2226"/>
                              <a:gd name="T45" fmla="*/ 207 h 1916"/>
                              <a:gd name="T46" fmla="*/ 1564 w 2226"/>
                              <a:gd name="T47" fmla="*/ 87 h 1916"/>
                              <a:gd name="T48" fmla="*/ 1301 w 2226"/>
                              <a:gd name="T49" fmla="*/ 19 h 1916"/>
                              <a:gd name="T50" fmla="*/ 1113 w 2226"/>
                              <a:gd name="T51" fmla="*/ 0 h 1916"/>
                              <a:gd name="T52" fmla="*/ 1394 w 2226"/>
                              <a:gd name="T53" fmla="*/ 31 h 1916"/>
                              <a:gd name="T54" fmla="*/ 1648 w 2226"/>
                              <a:gd name="T55" fmla="*/ 119 h 1916"/>
                              <a:gd name="T56" fmla="*/ 1868 w 2226"/>
                              <a:gd name="T57" fmla="*/ 255 h 1916"/>
                              <a:gd name="T58" fmla="*/ 2042 w 2226"/>
                              <a:gd name="T59" fmla="*/ 431 h 1916"/>
                              <a:gd name="T60" fmla="*/ 2162 w 2226"/>
                              <a:gd name="T61" fmla="*/ 640 h 1916"/>
                              <a:gd name="T62" fmla="*/ 2221 w 2226"/>
                              <a:gd name="T63" fmla="*/ 876 h 1916"/>
                              <a:gd name="T64" fmla="*/ 2210 w 2226"/>
                              <a:gd name="T65" fmla="*/ 1122 h 1916"/>
                              <a:gd name="T66" fmla="*/ 2128 w 2226"/>
                              <a:gd name="T67" fmla="*/ 1349 h 1916"/>
                              <a:gd name="T68" fmla="*/ 1989 w 2226"/>
                              <a:gd name="T69" fmla="*/ 1550 h 1916"/>
                              <a:gd name="T70" fmla="*/ 1798 w 2226"/>
                              <a:gd name="T71" fmla="*/ 1713 h 1916"/>
                              <a:gd name="T72" fmla="*/ 1567 w 2226"/>
                              <a:gd name="T73" fmla="*/ 1833 h 1916"/>
                              <a:gd name="T74" fmla="*/ 1302 w 2226"/>
                              <a:gd name="T75" fmla="*/ 1903 h 1916"/>
                              <a:gd name="T76" fmla="*/ 1016 w 2226"/>
                              <a:gd name="T77" fmla="*/ 1912 h 1916"/>
                              <a:gd name="T78" fmla="*/ 744 w 2226"/>
                              <a:gd name="T79" fmla="*/ 1863 h 1916"/>
                              <a:gd name="T80" fmla="*/ 500 w 2226"/>
                              <a:gd name="T81" fmla="*/ 1758 h 1916"/>
                              <a:gd name="T82" fmla="*/ 294 w 2226"/>
                              <a:gd name="T83" fmla="*/ 1608 h 1916"/>
                              <a:gd name="T84" fmla="*/ 137 w 2226"/>
                              <a:gd name="T85" fmla="*/ 1420 h 1916"/>
                              <a:gd name="T86" fmla="*/ 35 w 2226"/>
                              <a:gd name="T87" fmla="*/ 1200 h 1916"/>
                              <a:gd name="T88" fmla="*/ 0 w 2226"/>
                              <a:gd name="T89" fmla="*/ 958 h 1916"/>
                              <a:gd name="T90" fmla="*/ 35 w 2226"/>
                              <a:gd name="T91" fmla="*/ 717 h 1916"/>
                              <a:gd name="T92" fmla="*/ 137 w 2226"/>
                              <a:gd name="T93" fmla="*/ 497 h 1916"/>
                              <a:gd name="T94" fmla="*/ 294 w 2226"/>
                              <a:gd name="T95" fmla="*/ 309 h 1916"/>
                              <a:gd name="T96" fmla="*/ 500 w 2226"/>
                              <a:gd name="T97" fmla="*/ 159 h 1916"/>
                              <a:gd name="T98" fmla="*/ 744 w 2226"/>
                              <a:gd name="T99" fmla="*/ 54 h 1916"/>
                              <a:gd name="T100" fmla="*/ 1016 w 2226"/>
                              <a:gd name="T101" fmla="*/ 3 h 1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26" h="1916">
                                <a:moveTo>
                                  <a:pt x="1113" y="5"/>
                                </a:moveTo>
                                <a:lnTo>
                                  <a:pt x="1018" y="8"/>
                                </a:lnTo>
                                <a:lnTo>
                                  <a:pt x="925" y="19"/>
                                </a:lnTo>
                                <a:lnTo>
                                  <a:pt x="833" y="35"/>
                                </a:lnTo>
                                <a:lnTo>
                                  <a:pt x="746" y="58"/>
                                </a:lnTo>
                                <a:lnTo>
                                  <a:pt x="661" y="87"/>
                                </a:lnTo>
                                <a:lnTo>
                                  <a:pt x="579" y="122"/>
                                </a:lnTo>
                                <a:lnTo>
                                  <a:pt x="503" y="162"/>
                                </a:lnTo>
                                <a:lnTo>
                                  <a:pt x="430" y="207"/>
                                </a:lnTo>
                                <a:lnTo>
                                  <a:pt x="362" y="257"/>
                                </a:lnTo>
                                <a:lnTo>
                                  <a:pt x="299" y="312"/>
                                </a:lnTo>
                                <a:lnTo>
                                  <a:pt x="241" y="371"/>
                                </a:lnTo>
                                <a:lnTo>
                                  <a:pt x="187" y="433"/>
                                </a:lnTo>
                                <a:lnTo>
                                  <a:pt x="141" y="500"/>
                                </a:lnTo>
                                <a:lnTo>
                                  <a:pt x="101" y="569"/>
                                </a:lnTo>
                                <a:lnTo>
                                  <a:pt x="68" y="642"/>
                                </a:lnTo>
                                <a:lnTo>
                                  <a:pt x="41" y="718"/>
                                </a:lnTo>
                                <a:lnTo>
                                  <a:pt x="21" y="796"/>
                                </a:lnTo>
                                <a:lnTo>
                                  <a:pt x="10" y="876"/>
                                </a:lnTo>
                                <a:lnTo>
                                  <a:pt x="6" y="958"/>
                                </a:lnTo>
                                <a:lnTo>
                                  <a:pt x="10" y="1041"/>
                                </a:lnTo>
                                <a:lnTo>
                                  <a:pt x="21" y="1121"/>
                                </a:lnTo>
                                <a:lnTo>
                                  <a:pt x="41" y="1199"/>
                                </a:lnTo>
                                <a:lnTo>
                                  <a:pt x="68" y="1275"/>
                                </a:lnTo>
                                <a:lnTo>
                                  <a:pt x="101" y="1348"/>
                                </a:lnTo>
                                <a:lnTo>
                                  <a:pt x="141" y="1417"/>
                                </a:lnTo>
                                <a:lnTo>
                                  <a:pt x="187" y="1484"/>
                                </a:lnTo>
                                <a:lnTo>
                                  <a:pt x="241" y="1546"/>
                                </a:lnTo>
                                <a:lnTo>
                                  <a:pt x="299" y="1605"/>
                                </a:lnTo>
                                <a:lnTo>
                                  <a:pt x="362" y="1660"/>
                                </a:lnTo>
                                <a:lnTo>
                                  <a:pt x="430" y="1710"/>
                                </a:lnTo>
                                <a:lnTo>
                                  <a:pt x="503" y="1755"/>
                                </a:lnTo>
                                <a:lnTo>
                                  <a:pt x="579" y="1795"/>
                                </a:lnTo>
                                <a:lnTo>
                                  <a:pt x="661" y="1830"/>
                                </a:lnTo>
                                <a:lnTo>
                                  <a:pt x="746" y="1858"/>
                                </a:lnTo>
                                <a:lnTo>
                                  <a:pt x="833" y="1881"/>
                                </a:lnTo>
                                <a:lnTo>
                                  <a:pt x="925" y="1898"/>
                                </a:lnTo>
                                <a:lnTo>
                                  <a:pt x="1018" y="1909"/>
                                </a:lnTo>
                                <a:lnTo>
                                  <a:pt x="1113" y="1912"/>
                                </a:lnTo>
                                <a:lnTo>
                                  <a:pt x="1208" y="1909"/>
                                </a:lnTo>
                                <a:lnTo>
                                  <a:pt x="1301" y="1898"/>
                                </a:lnTo>
                                <a:lnTo>
                                  <a:pt x="1392" y="1881"/>
                                </a:lnTo>
                                <a:lnTo>
                                  <a:pt x="1480" y="1858"/>
                                </a:lnTo>
                                <a:lnTo>
                                  <a:pt x="1564" y="1830"/>
                                </a:lnTo>
                                <a:lnTo>
                                  <a:pt x="1646" y="1795"/>
                                </a:lnTo>
                                <a:lnTo>
                                  <a:pt x="1722" y="1755"/>
                                </a:lnTo>
                                <a:lnTo>
                                  <a:pt x="1796" y="1710"/>
                                </a:lnTo>
                                <a:lnTo>
                                  <a:pt x="1863" y="1660"/>
                                </a:lnTo>
                                <a:lnTo>
                                  <a:pt x="1927" y="1605"/>
                                </a:lnTo>
                                <a:lnTo>
                                  <a:pt x="1984" y="1546"/>
                                </a:lnTo>
                                <a:lnTo>
                                  <a:pt x="2038" y="1484"/>
                                </a:lnTo>
                                <a:lnTo>
                                  <a:pt x="2085" y="1417"/>
                                </a:lnTo>
                                <a:lnTo>
                                  <a:pt x="2124" y="1348"/>
                                </a:lnTo>
                                <a:lnTo>
                                  <a:pt x="2158" y="1275"/>
                                </a:lnTo>
                                <a:lnTo>
                                  <a:pt x="2185" y="1199"/>
                                </a:lnTo>
                                <a:lnTo>
                                  <a:pt x="2204" y="1121"/>
                                </a:lnTo>
                                <a:lnTo>
                                  <a:pt x="2216" y="1041"/>
                                </a:lnTo>
                                <a:lnTo>
                                  <a:pt x="2220" y="958"/>
                                </a:lnTo>
                                <a:lnTo>
                                  <a:pt x="2216" y="876"/>
                                </a:lnTo>
                                <a:lnTo>
                                  <a:pt x="2204" y="796"/>
                                </a:lnTo>
                                <a:lnTo>
                                  <a:pt x="2185" y="718"/>
                                </a:lnTo>
                                <a:lnTo>
                                  <a:pt x="2158" y="642"/>
                                </a:lnTo>
                                <a:lnTo>
                                  <a:pt x="2124" y="569"/>
                                </a:lnTo>
                                <a:lnTo>
                                  <a:pt x="2085" y="500"/>
                                </a:lnTo>
                                <a:lnTo>
                                  <a:pt x="2038" y="433"/>
                                </a:lnTo>
                                <a:lnTo>
                                  <a:pt x="1984" y="371"/>
                                </a:lnTo>
                                <a:lnTo>
                                  <a:pt x="1927" y="312"/>
                                </a:lnTo>
                                <a:lnTo>
                                  <a:pt x="1863" y="257"/>
                                </a:lnTo>
                                <a:lnTo>
                                  <a:pt x="1796" y="207"/>
                                </a:lnTo>
                                <a:lnTo>
                                  <a:pt x="1722" y="162"/>
                                </a:lnTo>
                                <a:lnTo>
                                  <a:pt x="1646" y="122"/>
                                </a:lnTo>
                                <a:lnTo>
                                  <a:pt x="1564" y="87"/>
                                </a:lnTo>
                                <a:lnTo>
                                  <a:pt x="1480" y="58"/>
                                </a:lnTo>
                                <a:lnTo>
                                  <a:pt x="1392" y="35"/>
                                </a:lnTo>
                                <a:lnTo>
                                  <a:pt x="1301" y="19"/>
                                </a:lnTo>
                                <a:lnTo>
                                  <a:pt x="1208" y="8"/>
                                </a:lnTo>
                                <a:lnTo>
                                  <a:pt x="1113" y="5"/>
                                </a:lnTo>
                                <a:close/>
                                <a:moveTo>
                                  <a:pt x="1113" y="0"/>
                                </a:moveTo>
                                <a:lnTo>
                                  <a:pt x="1209" y="3"/>
                                </a:lnTo>
                                <a:lnTo>
                                  <a:pt x="1302" y="14"/>
                                </a:lnTo>
                                <a:lnTo>
                                  <a:pt x="1394" y="31"/>
                                </a:lnTo>
                                <a:lnTo>
                                  <a:pt x="1481" y="54"/>
                                </a:lnTo>
                                <a:lnTo>
                                  <a:pt x="1567" y="83"/>
                                </a:lnTo>
                                <a:lnTo>
                                  <a:pt x="1648" y="119"/>
                                </a:lnTo>
                                <a:lnTo>
                                  <a:pt x="1725" y="159"/>
                                </a:lnTo>
                                <a:lnTo>
                                  <a:pt x="1798" y="204"/>
                                </a:lnTo>
                                <a:lnTo>
                                  <a:pt x="1868" y="255"/>
                                </a:lnTo>
                                <a:lnTo>
                                  <a:pt x="1931" y="309"/>
                                </a:lnTo>
                                <a:lnTo>
                                  <a:pt x="1989" y="367"/>
                                </a:lnTo>
                                <a:lnTo>
                                  <a:pt x="2042" y="431"/>
                                </a:lnTo>
                                <a:lnTo>
                                  <a:pt x="2089" y="497"/>
                                </a:lnTo>
                                <a:lnTo>
                                  <a:pt x="2128" y="568"/>
                                </a:lnTo>
                                <a:lnTo>
                                  <a:pt x="2162" y="640"/>
                                </a:lnTo>
                                <a:lnTo>
                                  <a:pt x="2190" y="717"/>
                                </a:lnTo>
                                <a:lnTo>
                                  <a:pt x="2210" y="795"/>
                                </a:lnTo>
                                <a:lnTo>
                                  <a:pt x="2221" y="876"/>
                                </a:lnTo>
                                <a:lnTo>
                                  <a:pt x="2226" y="958"/>
                                </a:lnTo>
                                <a:lnTo>
                                  <a:pt x="2221" y="1041"/>
                                </a:lnTo>
                                <a:lnTo>
                                  <a:pt x="2210" y="1122"/>
                                </a:lnTo>
                                <a:lnTo>
                                  <a:pt x="2190" y="1200"/>
                                </a:lnTo>
                                <a:lnTo>
                                  <a:pt x="2162" y="1276"/>
                                </a:lnTo>
                                <a:lnTo>
                                  <a:pt x="2128" y="1349"/>
                                </a:lnTo>
                                <a:lnTo>
                                  <a:pt x="2089" y="1420"/>
                                </a:lnTo>
                                <a:lnTo>
                                  <a:pt x="2042" y="1486"/>
                                </a:lnTo>
                                <a:lnTo>
                                  <a:pt x="1989" y="1550"/>
                                </a:lnTo>
                                <a:lnTo>
                                  <a:pt x="1931" y="1608"/>
                                </a:lnTo>
                                <a:lnTo>
                                  <a:pt x="1868" y="1662"/>
                                </a:lnTo>
                                <a:lnTo>
                                  <a:pt x="1798" y="1713"/>
                                </a:lnTo>
                                <a:lnTo>
                                  <a:pt x="1725" y="1758"/>
                                </a:lnTo>
                                <a:lnTo>
                                  <a:pt x="1648" y="1798"/>
                                </a:lnTo>
                                <a:lnTo>
                                  <a:pt x="1567" y="1833"/>
                                </a:lnTo>
                                <a:lnTo>
                                  <a:pt x="1481" y="1863"/>
                                </a:lnTo>
                                <a:lnTo>
                                  <a:pt x="1394" y="1886"/>
                                </a:lnTo>
                                <a:lnTo>
                                  <a:pt x="1302" y="1903"/>
                                </a:lnTo>
                                <a:lnTo>
                                  <a:pt x="1209" y="1912"/>
                                </a:lnTo>
                                <a:lnTo>
                                  <a:pt x="1113" y="1916"/>
                                </a:lnTo>
                                <a:lnTo>
                                  <a:pt x="1016" y="1912"/>
                                </a:lnTo>
                                <a:lnTo>
                                  <a:pt x="923" y="1903"/>
                                </a:lnTo>
                                <a:lnTo>
                                  <a:pt x="832" y="1886"/>
                                </a:lnTo>
                                <a:lnTo>
                                  <a:pt x="744" y="1863"/>
                                </a:lnTo>
                                <a:lnTo>
                                  <a:pt x="658" y="1833"/>
                                </a:lnTo>
                                <a:lnTo>
                                  <a:pt x="578" y="1798"/>
                                </a:lnTo>
                                <a:lnTo>
                                  <a:pt x="500" y="1758"/>
                                </a:lnTo>
                                <a:lnTo>
                                  <a:pt x="427" y="1713"/>
                                </a:lnTo>
                                <a:lnTo>
                                  <a:pt x="358" y="1662"/>
                                </a:lnTo>
                                <a:lnTo>
                                  <a:pt x="294" y="1608"/>
                                </a:lnTo>
                                <a:lnTo>
                                  <a:pt x="237" y="1550"/>
                                </a:lnTo>
                                <a:lnTo>
                                  <a:pt x="183" y="1486"/>
                                </a:lnTo>
                                <a:lnTo>
                                  <a:pt x="137" y="1420"/>
                                </a:lnTo>
                                <a:lnTo>
                                  <a:pt x="97" y="1349"/>
                                </a:lnTo>
                                <a:lnTo>
                                  <a:pt x="63" y="1276"/>
                                </a:lnTo>
                                <a:lnTo>
                                  <a:pt x="35" y="1200"/>
                                </a:lnTo>
                                <a:lnTo>
                                  <a:pt x="15" y="1122"/>
                                </a:lnTo>
                                <a:lnTo>
                                  <a:pt x="4" y="1041"/>
                                </a:lnTo>
                                <a:lnTo>
                                  <a:pt x="0" y="958"/>
                                </a:lnTo>
                                <a:lnTo>
                                  <a:pt x="4" y="876"/>
                                </a:lnTo>
                                <a:lnTo>
                                  <a:pt x="15" y="795"/>
                                </a:lnTo>
                                <a:lnTo>
                                  <a:pt x="35" y="717"/>
                                </a:lnTo>
                                <a:lnTo>
                                  <a:pt x="63" y="640"/>
                                </a:lnTo>
                                <a:lnTo>
                                  <a:pt x="97" y="568"/>
                                </a:lnTo>
                                <a:lnTo>
                                  <a:pt x="137" y="497"/>
                                </a:lnTo>
                                <a:lnTo>
                                  <a:pt x="183" y="431"/>
                                </a:lnTo>
                                <a:lnTo>
                                  <a:pt x="237" y="367"/>
                                </a:lnTo>
                                <a:lnTo>
                                  <a:pt x="294" y="309"/>
                                </a:lnTo>
                                <a:lnTo>
                                  <a:pt x="358" y="255"/>
                                </a:lnTo>
                                <a:lnTo>
                                  <a:pt x="427" y="204"/>
                                </a:lnTo>
                                <a:lnTo>
                                  <a:pt x="500" y="159"/>
                                </a:lnTo>
                                <a:lnTo>
                                  <a:pt x="578" y="119"/>
                                </a:lnTo>
                                <a:lnTo>
                                  <a:pt x="658" y="83"/>
                                </a:lnTo>
                                <a:lnTo>
                                  <a:pt x="744" y="54"/>
                                </a:lnTo>
                                <a:lnTo>
                                  <a:pt x="832" y="31"/>
                                </a:lnTo>
                                <a:lnTo>
                                  <a:pt x="923" y="14"/>
                                </a:lnTo>
                                <a:lnTo>
                                  <a:pt x="1016" y="3"/>
                                </a:lnTo>
                                <a:lnTo>
                                  <a:pt x="1113" y="0"/>
                                </a:lnTo>
                                <a:close/>
                              </a:path>
                            </a:pathLst>
                          </a:custGeom>
                          <a:solidFill>
                            <a:srgbClr val="FFD529"/>
                          </a:solidFill>
                          <a:ln w="0">
                            <a:solidFill>
                              <a:srgbClr val="FFD529"/>
                            </a:solidFill>
                            <a:prstDash val="solid"/>
                            <a:round/>
                            <a:headEnd/>
                            <a:tailEnd/>
                          </a:ln>
                        </wps:spPr>
                        <wps:bodyPr rot="0" vert="horz" wrap="square" lIns="91440" tIns="45720" rIns="91440" bIns="45720" anchor="t" anchorCtr="0" upright="1">
                          <a:noAutofit/>
                        </wps:bodyPr>
                      </wps:wsp>
                      <wps:wsp>
                        <wps:cNvPr id="860" name="Freeform 573"/>
                        <wps:cNvSpPr>
                          <a:spLocks noEditPoints="1"/>
                        </wps:cNvSpPr>
                        <wps:spPr bwMode="auto">
                          <a:xfrm>
                            <a:off x="955647" y="509687"/>
                            <a:ext cx="862973" cy="741515"/>
                          </a:xfrm>
                          <a:custGeom>
                            <a:avLst/>
                            <a:gdLst>
                              <a:gd name="T0" fmla="*/ 929 w 2237"/>
                              <a:gd name="T1" fmla="*/ 18 h 1925"/>
                              <a:gd name="T2" fmla="*/ 664 w 2237"/>
                              <a:gd name="T3" fmla="*/ 87 h 1925"/>
                              <a:gd name="T4" fmla="*/ 433 w 2237"/>
                              <a:gd name="T5" fmla="*/ 208 h 1925"/>
                              <a:gd name="T6" fmla="*/ 243 w 2237"/>
                              <a:gd name="T7" fmla="*/ 371 h 1925"/>
                              <a:gd name="T8" fmla="*/ 103 w 2237"/>
                              <a:gd name="T9" fmla="*/ 572 h 1925"/>
                              <a:gd name="T10" fmla="*/ 21 w 2237"/>
                              <a:gd name="T11" fmla="*/ 799 h 1925"/>
                              <a:gd name="T12" fmla="*/ 10 w 2237"/>
                              <a:gd name="T13" fmla="*/ 1045 h 1925"/>
                              <a:gd name="T14" fmla="*/ 69 w 2237"/>
                              <a:gd name="T15" fmla="*/ 1280 h 1925"/>
                              <a:gd name="T16" fmla="*/ 189 w 2237"/>
                              <a:gd name="T17" fmla="*/ 1490 h 1925"/>
                              <a:gd name="T18" fmla="*/ 364 w 2237"/>
                              <a:gd name="T19" fmla="*/ 1666 h 1925"/>
                              <a:gd name="T20" fmla="*/ 584 w 2237"/>
                              <a:gd name="T21" fmla="*/ 1802 h 1925"/>
                              <a:gd name="T22" fmla="*/ 838 w 2237"/>
                              <a:gd name="T23" fmla="*/ 1890 h 1925"/>
                              <a:gd name="T24" fmla="*/ 1119 w 2237"/>
                              <a:gd name="T25" fmla="*/ 1920 h 1925"/>
                              <a:gd name="T26" fmla="*/ 1400 w 2237"/>
                              <a:gd name="T27" fmla="*/ 1890 h 1925"/>
                              <a:gd name="T28" fmla="*/ 1654 w 2237"/>
                              <a:gd name="T29" fmla="*/ 1802 h 1925"/>
                              <a:gd name="T30" fmla="*/ 1874 w 2237"/>
                              <a:gd name="T31" fmla="*/ 1666 h 1925"/>
                              <a:gd name="T32" fmla="*/ 2048 w 2237"/>
                              <a:gd name="T33" fmla="*/ 1490 h 1925"/>
                              <a:gd name="T34" fmla="*/ 2168 w 2237"/>
                              <a:gd name="T35" fmla="*/ 1280 h 1925"/>
                              <a:gd name="T36" fmla="*/ 2227 w 2237"/>
                              <a:gd name="T37" fmla="*/ 1045 h 1925"/>
                              <a:gd name="T38" fmla="*/ 2216 w 2237"/>
                              <a:gd name="T39" fmla="*/ 799 h 1925"/>
                              <a:gd name="T40" fmla="*/ 2134 w 2237"/>
                              <a:gd name="T41" fmla="*/ 572 h 1925"/>
                              <a:gd name="T42" fmla="*/ 1995 w 2237"/>
                              <a:gd name="T43" fmla="*/ 371 h 1925"/>
                              <a:gd name="T44" fmla="*/ 1804 w 2237"/>
                              <a:gd name="T45" fmla="*/ 208 h 1925"/>
                              <a:gd name="T46" fmla="*/ 1573 w 2237"/>
                              <a:gd name="T47" fmla="*/ 87 h 1925"/>
                              <a:gd name="T48" fmla="*/ 1308 w 2237"/>
                              <a:gd name="T49" fmla="*/ 18 h 1925"/>
                              <a:gd name="T50" fmla="*/ 1119 w 2237"/>
                              <a:gd name="T51" fmla="*/ 0 h 1925"/>
                              <a:gd name="T52" fmla="*/ 1401 w 2237"/>
                              <a:gd name="T53" fmla="*/ 30 h 1925"/>
                              <a:gd name="T54" fmla="*/ 1656 w 2237"/>
                              <a:gd name="T55" fmla="*/ 118 h 1925"/>
                              <a:gd name="T56" fmla="*/ 1876 w 2237"/>
                              <a:gd name="T57" fmla="*/ 255 h 1925"/>
                              <a:gd name="T58" fmla="*/ 2053 w 2237"/>
                              <a:gd name="T59" fmla="*/ 432 h 1925"/>
                              <a:gd name="T60" fmla="*/ 2174 w 2237"/>
                              <a:gd name="T61" fmla="*/ 643 h 1925"/>
                              <a:gd name="T62" fmla="*/ 2233 w 2237"/>
                              <a:gd name="T63" fmla="*/ 879 h 1925"/>
                              <a:gd name="T64" fmla="*/ 2220 w 2237"/>
                              <a:gd name="T65" fmla="*/ 1126 h 1925"/>
                              <a:gd name="T66" fmla="*/ 2140 w 2237"/>
                              <a:gd name="T67" fmla="*/ 1356 h 1925"/>
                              <a:gd name="T68" fmla="*/ 1999 w 2237"/>
                              <a:gd name="T69" fmla="*/ 1556 h 1925"/>
                              <a:gd name="T70" fmla="*/ 1807 w 2237"/>
                              <a:gd name="T71" fmla="*/ 1720 h 1925"/>
                              <a:gd name="T72" fmla="*/ 1575 w 2237"/>
                              <a:gd name="T73" fmla="*/ 1841 h 1925"/>
                              <a:gd name="T74" fmla="*/ 1310 w 2237"/>
                              <a:gd name="T75" fmla="*/ 1912 h 1925"/>
                              <a:gd name="T76" fmla="*/ 1022 w 2237"/>
                              <a:gd name="T77" fmla="*/ 1921 h 1925"/>
                              <a:gd name="T78" fmla="*/ 747 w 2237"/>
                              <a:gd name="T79" fmla="*/ 1870 h 1925"/>
                              <a:gd name="T80" fmla="*/ 503 w 2237"/>
                              <a:gd name="T81" fmla="*/ 1766 h 1925"/>
                              <a:gd name="T82" fmla="*/ 296 w 2237"/>
                              <a:gd name="T83" fmla="*/ 1615 h 1925"/>
                              <a:gd name="T84" fmla="*/ 138 w 2237"/>
                              <a:gd name="T85" fmla="*/ 1425 h 1925"/>
                              <a:gd name="T86" fmla="*/ 37 w 2237"/>
                              <a:gd name="T87" fmla="*/ 1205 h 1925"/>
                              <a:gd name="T88" fmla="*/ 0 w 2237"/>
                              <a:gd name="T89" fmla="*/ 962 h 1925"/>
                              <a:gd name="T90" fmla="*/ 37 w 2237"/>
                              <a:gd name="T91" fmla="*/ 720 h 1925"/>
                              <a:gd name="T92" fmla="*/ 138 w 2237"/>
                              <a:gd name="T93" fmla="*/ 499 h 1925"/>
                              <a:gd name="T94" fmla="*/ 296 w 2237"/>
                              <a:gd name="T95" fmla="*/ 310 h 1925"/>
                              <a:gd name="T96" fmla="*/ 503 w 2237"/>
                              <a:gd name="T97" fmla="*/ 159 h 1925"/>
                              <a:gd name="T98" fmla="*/ 747 w 2237"/>
                              <a:gd name="T99" fmla="*/ 53 h 1925"/>
                              <a:gd name="T100" fmla="*/ 1022 w 2237"/>
                              <a:gd name="T101" fmla="*/ 4 h 1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37" h="1925">
                                <a:moveTo>
                                  <a:pt x="1119" y="4"/>
                                </a:moveTo>
                                <a:lnTo>
                                  <a:pt x="1022" y="7"/>
                                </a:lnTo>
                                <a:lnTo>
                                  <a:pt x="929" y="18"/>
                                </a:lnTo>
                                <a:lnTo>
                                  <a:pt x="838" y="35"/>
                                </a:lnTo>
                                <a:lnTo>
                                  <a:pt x="750" y="58"/>
                                </a:lnTo>
                                <a:lnTo>
                                  <a:pt x="664" y="87"/>
                                </a:lnTo>
                                <a:lnTo>
                                  <a:pt x="584" y="123"/>
                                </a:lnTo>
                                <a:lnTo>
                                  <a:pt x="506" y="163"/>
                                </a:lnTo>
                                <a:lnTo>
                                  <a:pt x="433" y="208"/>
                                </a:lnTo>
                                <a:lnTo>
                                  <a:pt x="364" y="259"/>
                                </a:lnTo>
                                <a:lnTo>
                                  <a:pt x="300" y="313"/>
                                </a:lnTo>
                                <a:lnTo>
                                  <a:pt x="243" y="371"/>
                                </a:lnTo>
                                <a:lnTo>
                                  <a:pt x="189" y="435"/>
                                </a:lnTo>
                                <a:lnTo>
                                  <a:pt x="143" y="501"/>
                                </a:lnTo>
                                <a:lnTo>
                                  <a:pt x="103" y="572"/>
                                </a:lnTo>
                                <a:lnTo>
                                  <a:pt x="69" y="644"/>
                                </a:lnTo>
                                <a:lnTo>
                                  <a:pt x="41" y="721"/>
                                </a:lnTo>
                                <a:lnTo>
                                  <a:pt x="21" y="799"/>
                                </a:lnTo>
                                <a:lnTo>
                                  <a:pt x="10" y="880"/>
                                </a:lnTo>
                                <a:lnTo>
                                  <a:pt x="6" y="962"/>
                                </a:lnTo>
                                <a:lnTo>
                                  <a:pt x="10" y="1045"/>
                                </a:lnTo>
                                <a:lnTo>
                                  <a:pt x="21" y="1126"/>
                                </a:lnTo>
                                <a:lnTo>
                                  <a:pt x="41" y="1204"/>
                                </a:lnTo>
                                <a:lnTo>
                                  <a:pt x="69" y="1280"/>
                                </a:lnTo>
                                <a:lnTo>
                                  <a:pt x="103" y="1353"/>
                                </a:lnTo>
                                <a:lnTo>
                                  <a:pt x="143" y="1424"/>
                                </a:lnTo>
                                <a:lnTo>
                                  <a:pt x="189" y="1490"/>
                                </a:lnTo>
                                <a:lnTo>
                                  <a:pt x="243" y="1554"/>
                                </a:lnTo>
                                <a:lnTo>
                                  <a:pt x="300" y="1612"/>
                                </a:lnTo>
                                <a:lnTo>
                                  <a:pt x="364" y="1666"/>
                                </a:lnTo>
                                <a:lnTo>
                                  <a:pt x="433" y="1717"/>
                                </a:lnTo>
                                <a:lnTo>
                                  <a:pt x="506" y="1762"/>
                                </a:lnTo>
                                <a:lnTo>
                                  <a:pt x="584" y="1802"/>
                                </a:lnTo>
                                <a:lnTo>
                                  <a:pt x="664" y="1837"/>
                                </a:lnTo>
                                <a:lnTo>
                                  <a:pt x="750" y="1867"/>
                                </a:lnTo>
                                <a:lnTo>
                                  <a:pt x="838" y="1890"/>
                                </a:lnTo>
                                <a:lnTo>
                                  <a:pt x="929" y="1907"/>
                                </a:lnTo>
                                <a:lnTo>
                                  <a:pt x="1022" y="1916"/>
                                </a:lnTo>
                                <a:lnTo>
                                  <a:pt x="1119" y="1920"/>
                                </a:lnTo>
                                <a:lnTo>
                                  <a:pt x="1215" y="1916"/>
                                </a:lnTo>
                                <a:lnTo>
                                  <a:pt x="1308" y="1907"/>
                                </a:lnTo>
                                <a:lnTo>
                                  <a:pt x="1400" y="1890"/>
                                </a:lnTo>
                                <a:lnTo>
                                  <a:pt x="1487" y="1867"/>
                                </a:lnTo>
                                <a:lnTo>
                                  <a:pt x="1573" y="1837"/>
                                </a:lnTo>
                                <a:lnTo>
                                  <a:pt x="1654" y="1802"/>
                                </a:lnTo>
                                <a:lnTo>
                                  <a:pt x="1731" y="1762"/>
                                </a:lnTo>
                                <a:lnTo>
                                  <a:pt x="1804" y="1717"/>
                                </a:lnTo>
                                <a:lnTo>
                                  <a:pt x="1874" y="1666"/>
                                </a:lnTo>
                                <a:lnTo>
                                  <a:pt x="1937" y="1612"/>
                                </a:lnTo>
                                <a:lnTo>
                                  <a:pt x="1995" y="1554"/>
                                </a:lnTo>
                                <a:lnTo>
                                  <a:pt x="2048" y="1490"/>
                                </a:lnTo>
                                <a:lnTo>
                                  <a:pt x="2095" y="1424"/>
                                </a:lnTo>
                                <a:lnTo>
                                  <a:pt x="2134" y="1353"/>
                                </a:lnTo>
                                <a:lnTo>
                                  <a:pt x="2168" y="1280"/>
                                </a:lnTo>
                                <a:lnTo>
                                  <a:pt x="2196" y="1204"/>
                                </a:lnTo>
                                <a:lnTo>
                                  <a:pt x="2216" y="1126"/>
                                </a:lnTo>
                                <a:lnTo>
                                  <a:pt x="2227" y="1045"/>
                                </a:lnTo>
                                <a:lnTo>
                                  <a:pt x="2232" y="962"/>
                                </a:lnTo>
                                <a:lnTo>
                                  <a:pt x="2227" y="880"/>
                                </a:lnTo>
                                <a:lnTo>
                                  <a:pt x="2216" y="799"/>
                                </a:lnTo>
                                <a:lnTo>
                                  <a:pt x="2196" y="721"/>
                                </a:lnTo>
                                <a:lnTo>
                                  <a:pt x="2168" y="644"/>
                                </a:lnTo>
                                <a:lnTo>
                                  <a:pt x="2134" y="572"/>
                                </a:lnTo>
                                <a:lnTo>
                                  <a:pt x="2095" y="501"/>
                                </a:lnTo>
                                <a:lnTo>
                                  <a:pt x="2048" y="435"/>
                                </a:lnTo>
                                <a:lnTo>
                                  <a:pt x="1995" y="371"/>
                                </a:lnTo>
                                <a:lnTo>
                                  <a:pt x="1937" y="313"/>
                                </a:lnTo>
                                <a:lnTo>
                                  <a:pt x="1874" y="259"/>
                                </a:lnTo>
                                <a:lnTo>
                                  <a:pt x="1804" y="208"/>
                                </a:lnTo>
                                <a:lnTo>
                                  <a:pt x="1731" y="163"/>
                                </a:lnTo>
                                <a:lnTo>
                                  <a:pt x="1654" y="123"/>
                                </a:lnTo>
                                <a:lnTo>
                                  <a:pt x="1573" y="87"/>
                                </a:lnTo>
                                <a:lnTo>
                                  <a:pt x="1487" y="58"/>
                                </a:lnTo>
                                <a:lnTo>
                                  <a:pt x="1400" y="35"/>
                                </a:lnTo>
                                <a:lnTo>
                                  <a:pt x="1308" y="18"/>
                                </a:lnTo>
                                <a:lnTo>
                                  <a:pt x="1215" y="7"/>
                                </a:lnTo>
                                <a:lnTo>
                                  <a:pt x="1119" y="4"/>
                                </a:lnTo>
                                <a:close/>
                                <a:moveTo>
                                  <a:pt x="1119" y="0"/>
                                </a:moveTo>
                                <a:lnTo>
                                  <a:pt x="1215" y="4"/>
                                </a:lnTo>
                                <a:lnTo>
                                  <a:pt x="1310" y="13"/>
                                </a:lnTo>
                                <a:lnTo>
                                  <a:pt x="1401" y="30"/>
                                </a:lnTo>
                                <a:lnTo>
                                  <a:pt x="1490" y="53"/>
                                </a:lnTo>
                                <a:lnTo>
                                  <a:pt x="1575" y="84"/>
                                </a:lnTo>
                                <a:lnTo>
                                  <a:pt x="1656" y="118"/>
                                </a:lnTo>
                                <a:lnTo>
                                  <a:pt x="1734" y="159"/>
                                </a:lnTo>
                                <a:lnTo>
                                  <a:pt x="1807" y="204"/>
                                </a:lnTo>
                                <a:lnTo>
                                  <a:pt x="1876" y="255"/>
                                </a:lnTo>
                                <a:lnTo>
                                  <a:pt x="1941" y="310"/>
                                </a:lnTo>
                                <a:lnTo>
                                  <a:pt x="1999" y="369"/>
                                </a:lnTo>
                                <a:lnTo>
                                  <a:pt x="2053" y="432"/>
                                </a:lnTo>
                                <a:lnTo>
                                  <a:pt x="2099" y="499"/>
                                </a:lnTo>
                                <a:lnTo>
                                  <a:pt x="2140" y="569"/>
                                </a:lnTo>
                                <a:lnTo>
                                  <a:pt x="2174" y="643"/>
                                </a:lnTo>
                                <a:lnTo>
                                  <a:pt x="2201" y="720"/>
                                </a:lnTo>
                                <a:lnTo>
                                  <a:pt x="2220" y="799"/>
                                </a:lnTo>
                                <a:lnTo>
                                  <a:pt x="2233" y="879"/>
                                </a:lnTo>
                                <a:lnTo>
                                  <a:pt x="2237" y="962"/>
                                </a:lnTo>
                                <a:lnTo>
                                  <a:pt x="2233" y="1045"/>
                                </a:lnTo>
                                <a:lnTo>
                                  <a:pt x="2220" y="1126"/>
                                </a:lnTo>
                                <a:lnTo>
                                  <a:pt x="2201" y="1205"/>
                                </a:lnTo>
                                <a:lnTo>
                                  <a:pt x="2174" y="1282"/>
                                </a:lnTo>
                                <a:lnTo>
                                  <a:pt x="2140" y="1356"/>
                                </a:lnTo>
                                <a:lnTo>
                                  <a:pt x="2099" y="1425"/>
                                </a:lnTo>
                                <a:lnTo>
                                  <a:pt x="2053" y="1493"/>
                                </a:lnTo>
                                <a:lnTo>
                                  <a:pt x="1999" y="1556"/>
                                </a:lnTo>
                                <a:lnTo>
                                  <a:pt x="1941" y="1615"/>
                                </a:lnTo>
                                <a:lnTo>
                                  <a:pt x="1876" y="1670"/>
                                </a:lnTo>
                                <a:lnTo>
                                  <a:pt x="1807" y="1720"/>
                                </a:lnTo>
                                <a:lnTo>
                                  <a:pt x="1734" y="1766"/>
                                </a:lnTo>
                                <a:lnTo>
                                  <a:pt x="1656" y="1806"/>
                                </a:lnTo>
                                <a:lnTo>
                                  <a:pt x="1575" y="1841"/>
                                </a:lnTo>
                                <a:lnTo>
                                  <a:pt x="1490" y="1870"/>
                                </a:lnTo>
                                <a:lnTo>
                                  <a:pt x="1401" y="1895"/>
                                </a:lnTo>
                                <a:lnTo>
                                  <a:pt x="1310" y="1912"/>
                                </a:lnTo>
                                <a:lnTo>
                                  <a:pt x="1215" y="1921"/>
                                </a:lnTo>
                                <a:lnTo>
                                  <a:pt x="1119" y="1925"/>
                                </a:lnTo>
                                <a:lnTo>
                                  <a:pt x="1022" y="1921"/>
                                </a:lnTo>
                                <a:lnTo>
                                  <a:pt x="928" y="1912"/>
                                </a:lnTo>
                                <a:lnTo>
                                  <a:pt x="836" y="1895"/>
                                </a:lnTo>
                                <a:lnTo>
                                  <a:pt x="747" y="1870"/>
                                </a:lnTo>
                                <a:lnTo>
                                  <a:pt x="663" y="1841"/>
                                </a:lnTo>
                                <a:lnTo>
                                  <a:pt x="581" y="1806"/>
                                </a:lnTo>
                                <a:lnTo>
                                  <a:pt x="503" y="1766"/>
                                </a:lnTo>
                                <a:lnTo>
                                  <a:pt x="430" y="1720"/>
                                </a:lnTo>
                                <a:lnTo>
                                  <a:pt x="361" y="1670"/>
                                </a:lnTo>
                                <a:lnTo>
                                  <a:pt x="296" y="1615"/>
                                </a:lnTo>
                                <a:lnTo>
                                  <a:pt x="238" y="1556"/>
                                </a:lnTo>
                                <a:lnTo>
                                  <a:pt x="185" y="1493"/>
                                </a:lnTo>
                                <a:lnTo>
                                  <a:pt x="138" y="1425"/>
                                </a:lnTo>
                                <a:lnTo>
                                  <a:pt x="98" y="1356"/>
                                </a:lnTo>
                                <a:lnTo>
                                  <a:pt x="64" y="1282"/>
                                </a:lnTo>
                                <a:lnTo>
                                  <a:pt x="37" y="1205"/>
                                </a:lnTo>
                                <a:lnTo>
                                  <a:pt x="17" y="1126"/>
                                </a:lnTo>
                                <a:lnTo>
                                  <a:pt x="4" y="1045"/>
                                </a:lnTo>
                                <a:lnTo>
                                  <a:pt x="0" y="962"/>
                                </a:lnTo>
                                <a:lnTo>
                                  <a:pt x="4" y="879"/>
                                </a:lnTo>
                                <a:lnTo>
                                  <a:pt x="17" y="799"/>
                                </a:lnTo>
                                <a:lnTo>
                                  <a:pt x="37" y="720"/>
                                </a:lnTo>
                                <a:lnTo>
                                  <a:pt x="64" y="643"/>
                                </a:lnTo>
                                <a:lnTo>
                                  <a:pt x="98" y="569"/>
                                </a:lnTo>
                                <a:lnTo>
                                  <a:pt x="138" y="499"/>
                                </a:lnTo>
                                <a:lnTo>
                                  <a:pt x="185" y="432"/>
                                </a:lnTo>
                                <a:lnTo>
                                  <a:pt x="238" y="369"/>
                                </a:lnTo>
                                <a:lnTo>
                                  <a:pt x="296" y="310"/>
                                </a:lnTo>
                                <a:lnTo>
                                  <a:pt x="361" y="255"/>
                                </a:lnTo>
                                <a:lnTo>
                                  <a:pt x="430" y="204"/>
                                </a:lnTo>
                                <a:lnTo>
                                  <a:pt x="503" y="159"/>
                                </a:lnTo>
                                <a:lnTo>
                                  <a:pt x="581" y="118"/>
                                </a:lnTo>
                                <a:lnTo>
                                  <a:pt x="663" y="84"/>
                                </a:lnTo>
                                <a:lnTo>
                                  <a:pt x="747" y="53"/>
                                </a:lnTo>
                                <a:lnTo>
                                  <a:pt x="836" y="30"/>
                                </a:lnTo>
                                <a:lnTo>
                                  <a:pt x="928" y="13"/>
                                </a:lnTo>
                                <a:lnTo>
                                  <a:pt x="1022" y="4"/>
                                </a:lnTo>
                                <a:lnTo>
                                  <a:pt x="1119" y="0"/>
                                </a:lnTo>
                                <a:close/>
                              </a:path>
                            </a:pathLst>
                          </a:custGeom>
                          <a:solidFill>
                            <a:srgbClr val="FFD428"/>
                          </a:solidFill>
                          <a:ln w="0">
                            <a:solidFill>
                              <a:srgbClr val="FFD428"/>
                            </a:solidFill>
                            <a:prstDash val="solid"/>
                            <a:round/>
                            <a:headEnd/>
                            <a:tailEnd/>
                          </a:ln>
                        </wps:spPr>
                        <wps:bodyPr rot="0" vert="horz" wrap="square" lIns="91440" tIns="45720" rIns="91440" bIns="45720" anchor="t" anchorCtr="0" upright="1">
                          <a:noAutofit/>
                        </wps:bodyPr>
                      </wps:wsp>
                      <wps:wsp>
                        <wps:cNvPr id="861" name="Freeform 574"/>
                        <wps:cNvSpPr>
                          <a:spLocks noEditPoints="1"/>
                        </wps:cNvSpPr>
                        <wps:spPr bwMode="auto">
                          <a:xfrm>
                            <a:off x="954105" y="508145"/>
                            <a:ext cx="866058" cy="745369"/>
                          </a:xfrm>
                          <a:custGeom>
                            <a:avLst/>
                            <a:gdLst>
                              <a:gd name="T0" fmla="*/ 932 w 2245"/>
                              <a:gd name="T1" fmla="*/ 18 h 1935"/>
                              <a:gd name="T2" fmla="*/ 667 w 2245"/>
                              <a:gd name="T3" fmla="*/ 89 h 1935"/>
                              <a:gd name="T4" fmla="*/ 434 w 2245"/>
                              <a:gd name="T5" fmla="*/ 209 h 1935"/>
                              <a:gd name="T6" fmla="*/ 242 w 2245"/>
                              <a:gd name="T7" fmla="*/ 374 h 1935"/>
                              <a:gd name="T8" fmla="*/ 102 w 2245"/>
                              <a:gd name="T9" fmla="*/ 574 h 1935"/>
                              <a:gd name="T10" fmla="*/ 21 w 2245"/>
                              <a:gd name="T11" fmla="*/ 804 h 1935"/>
                              <a:gd name="T12" fmla="*/ 8 w 2245"/>
                              <a:gd name="T13" fmla="*/ 1050 h 1935"/>
                              <a:gd name="T14" fmla="*/ 68 w 2245"/>
                              <a:gd name="T15" fmla="*/ 1287 h 1935"/>
                              <a:gd name="T16" fmla="*/ 189 w 2245"/>
                              <a:gd name="T17" fmla="*/ 1498 h 1935"/>
                              <a:gd name="T18" fmla="*/ 365 w 2245"/>
                              <a:gd name="T19" fmla="*/ 1675 h 1935"/>
                              <a:gd name="T20" fmla="*/ 585 w 2245"/>
                              <a:gd name="T21" fmla="*/ 1811 h 1935"/>
                              <a:gd name="T22" fmla="*/ 840 w 2245"/>
                              <a:gd name="T23" fmla="*/ 1900 h 1935"/>
                              <a:gd name="T24" fmla="*/ 1123 w 2245"/>
                              <a:gd name="T25" fmla="*/ 1930 h 1935"/>
                              <a:gd name="T26" fmla="*/ 1405 w 2245"/>
                              <a:gd name="T27" fmla="*/ 1900 h 1935"/>
                              <a:gd name="T28" fmla="*/ 1660 w 2245"/>
                              <a:gd name="T29" fmla="*/ 1811 h 1935"/>
                              <a:gd name="T30" fmla="*/ 1880 w 2245"/>
                              <a:gd name="T31" fmla="*/ 1675 h 1935"/>
                              <a:gd name="T32" fmla="*/ 2057 w 2245"/>
                              <a:gd name="T33" fmla="*/ 1498 h 1935"/>
                              <a:gd name="T34" fmla="*/ 2178 w 2245"/>
                              <a:gd name="T35" fmla="*/ 1287 h 1935"/>
                              <a:gd name="T36" fmla="*/ 2237 w 2245"/>
                              <a:gd name="T37" fmla="*/ 1050 h 1935"/>
                              <a:gd name="T38" fmla="*/ 2224 w 2245"/>
                              <a:gd name="T39" fmla="*/ 804 h 1935"/>
                              <a:gd name="T40" fmla="*/ 2144 w 2245"/>
                              <a:gd name="T41" fmla="*/ 574 h 1935"/>
                              <a:gd name="T42" fmla="*/ 2003 w 2245"/>
                              <a:gd name="T43" fmla="*/ 374 h 1935"/>
                              <a:gd name="T44" fmla="*/ 1811 w 2245"/>
                              <a:gd name="T45" fmla="*/ 209 h 1935"/>
                              <a:gd name="T46" fmla="*/ 1579 w 2245"/>
                              <a:gd name="T47" fmla="*/ 89 h 1935"/>
                              <a:gd name="T48" fmla="*/ 1314 w 2245"/>
                              <a:gd name="T49" fmla="*/ 18 h 1935"/>
                              <a:gd name="T50" fmla="*/ 1123 w 2245"/>
                              <a:gd name="T51" fmla="*/ 0 h 1935"/>
                              <a:gd name="T52" fmla="*/ 1407 w 2245"/>
                              <a:gd name="T53" fmla="*/ 32 h 1935"/>
                              <a:gd name="T54" fmla="*/ 1663 w 2245"/>
                              <a:gd name="T55" fmla="*/ 119 h 1935"/>
                              <a:gd name="T56" fmla="*/ 1885 w 2245"/>
                              <a:gd name="T57" fmla="*/ 256 h 1935"/>
                              <a:gd name="T58" fmla="*/ 2061 w 2245"/>
                              <a:gd name="T59" fmla="*/ 435 h 1935"/>
                              <a:gd name="T60" fmla="*/ 2182 w 2245"/>
                              <a:gd name="T61" fmla="*/ 647 h 1935"/>
                              <a:gd name="T62" fmla="*/ 2241 w 2245"/>
                              <a:gd name="T63" fmla="*/ 884 h 1935"/>
                              <a:gd name="T64" fmla="*/ 2230 w 2245"/>
                              <a:gd name="T65" fmla="*/ 1133 h 1935"/>
                              <a:gd name="T66" fmla="*/ 2148 w 2245"/>
                              <a:gd name="T67" fmla="*/ 1362 h 1935"/>
                              <a:gd name="T68" fmla="*/ 2007 w 2245"/>
                              <a:gd name="T69" fmla="*/ 1563 h 1935"/>
                              <a:gd name="T70" fmla="*/ 1815 w 2245"/>
                              <a:gd name="T71" fmla="*/ 1728 h 1935"/>
                              <a:gd name="T72" fmla="*/ 1582 w 2245"/>
                              <a:gd name="T73" fmla="*/ 1851 h 1935"/>
                              <a:gd name="T74" fmla="*/ 1314 w 2245"/>
                              <a:gd name="T75" fmla="*/ 1920 h 1935"/>
                              <a:gd name="T76" fmla="*/ 1026 w 2245"/>
                              <a:gd name="T77" fmla="*/ 1931 h 1935"/>
                              <a:gd name="T78" fmla="*/ 750 w 2245"/>
                              <a:gd name="T79" fmla="*/ 1880 h 1935"/>
                              <a:gd name="T80" fmla="*/ 505 w 2245"/>
                              <a:gd name="T81" fmla="*/ 1775 h 1935"/>
                              <a:gd name="T82" fmla="*/ 297 w 2245"/>
                              <a:gd name="T83" fmla="*/ 1623 h 1935"/>
                              <a:gd name="T84" fmla="*/ 138 w 2245"/>
                              <a:gd name="T85" fmla="*/ 1432 h 1935"/>
                              <a:gd name="T86" fmla="*/ 35 w 2245"/>
                              <a:gd name="T87" fmla="*/ 1211 h 1935"/>
                              <a:gd name="T88" fmla="*/ 0 w 2245"/>
                              <a:gd name="T89" fmla="*/ 967 h 1935"/>
                              <a:gd name="T90" fmla="*/ 35 w 2245"/>
                              <a:gd name="T91" fmla="*/ 724 h 1935"/>
                              <a:gd name="T92" fmla="*/ 138 w 2245"/>
                              <a:gd name="T93" fmla="*/ 503 h 1935"/>
                              <a:gd name="T94" fmla="*/ 297 w 2245"/>
                              <a:gd name="T95" fmla="*/ 312 h 1935"/>
                              <a:gd name="T96" fmla="*/ 505 w 2245"/>
                              <a:gd name="T97" fmla="*/ 160 h 1935"/>
                              <a:gd name="T98" fmla="*/ 750 w 2245"/>
                              <a:gd name="T99" fmla="*/ 55 h 1935"/>
                              <a:gd name="T100" fmla="*/ 1026 w 2245"/>
                              <a:gd name="T101" fmla="*/ 4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45" h="1935">
                                <a:moveTo>
                                  <a:pt x="1123" y="5"/>
                                </a:moveTo>
                                <a:lnTo>
                                  <a:pt x="1026" y="9"/>
                                </a:lnTo>
                                <a:lnTo>
                                  <a:pt x="932" y="18"/>
                                </a:lnTo>
                                <a:lnTo>
                                  <a:pt x="840" y="35"/>
                                </a:lnTo>
                                <a:lnTo>
                                  <a:pt x="751" y="58"/>
                                </a:lnTo>
                                <a:lnTo>
                                  <a:pt x="667" y="89"/>
                                </a:lnTo>
                                <a:lnTo>
                                  <a:pt x="585" y="123"/>
                                </a:lnTo>
                                <a:lnTo>
                                  <a:pt x="507" y="164"/>
                                </a:lnTo>
                                <a:lnTo>
                                  <a:pt x="434" y="209"/>
                                </a:lnTo>
                                <a:lnTo>
                                  <a:pt x="365" y="260"/>
                                </a:lnTo>
                                <a:lnTo>
                                  <a:pt x="300" y="315"/>
                                </a:lnTo>
                                <a:lnTo>
                                  <a:pt x="242" y="374"/>
                                </a:lnTo>
                                <a:lnTo>
                                  <a:pt x="189" y="437"/>
                                </a:lnTo>
                                <a:lnTo>
                                  <a:pt x="142" y="504"/>
                                </a:lnTo>
                                <a:lnTo>
                                  <a:pt x="102" y="574"/>
                                </a:lnTo>
                                <a:lnTo>
                                  <a:pt x="68" y="648"/>
                                </a:lnTo>
                                <a:lnTo>
                                  <a:pt x="41" y="725"/>
                                </a:lnTo>
                                <a:lnTo>
                                  <a:pt x="21" y="804"/>
                                </a:lnTo>
                                <a:lnTo>
                                  <a:pt x="8" y="884"/>
                                </a:lnTo>
                                <a:lnTo>
                                  <a:pt x="4" y="967"/>
                                </a:lnTo>
                                <a:lnTo>
                                  <a:pt x="8" y="1050"/>
                                </a:lnTo>
                                <a:lnTo>
                                  <a:pt x="21" y="1131"/>
                                </a:lnTo>
                                <a:lnTo>
                                  <a:pt x="41" y="1210"/>
                                </a:lnTo>
                                <a:lnTo>
                                  <a:pt x="68" y="1287"/>
                                </a:lnTo>
                                <a:lnTo>
                                  <a:pt x="102" y="1361"/>
                                </a:lnTo>
                                <a:lnTo>
                                  <a:pt x="142" y="1430"/>
                                </a:lnTo>
                                <a:lnTo>
                                  <a:pt x="189" y="1498"/>
                                </a:lnTo>
                                <a:lnTo>
                                  <a:pt x="242" y="1561"/>
                                </a:lnTo>
                                <a:lnTo>
                                  <a:pt x="300" y="1620"/>
                                </a:lnTo>
                                <a:lnTo>
                                  <a:pt x="365" y="1675"/>
                                </a:lnTo>
                                <a:lnTo>
                                  <a:pt x="434" y="1725"/>
                                </a:lnTo>
                                <a:lnTo>
                                  <a:pt x="507" y="1771"/>
                                </a:lnTo>
                                <a:lnTo>
                                  <a:pt x="585" y="1811"/>
                                </a:lnTo>
                                <a:lnTo>
                                  <a:pt x="667" y="1846"/>
                                </a:lnTo>
                                <a:lnTo>
                                  <a:pt x="751" y="1875"/>
                                </a:lnTo>
                                <a:lnTo>
                                  <a:pt x="840" y="1900"/>
                                </a:lnTo>
                                <a:lnTo>
                                  <a:pt x="932" y="1917"/>
                                </a:lnTo>
                                <a:lnTo>
                                  <a:pt x="1026" y="1926"/>
                                </a:lnTo>
                                <a:lnTo>
                                  <a:pt x="1123" y="1930"/>
                                </a:lnTo>
                                <a:lnTo>
                                  <a:pt x="1219" y="1926"/>
                                </a:lnTo>
                                <a:lnTo>
                                  <a:pt x="1314" y="1917"/>
                                </a:lnTo>
                                <a:lnTo>
                                  <a:pt x="1405" y="1900"/>
                                </a:lnTo>
                                <a:lnTo>
                                  <a:pt x="1494" y="1875"/>
                                </a:lnTo>
                                <a:lnTo>
                                  <a:pt x="1579" y="1846"/>
                                </a:lnTo>
                                <a:lnTo>
                                  <a:pt x="1660" y="1811"/>
                                </a:lnTo>
                                <a:lnTo>
                                  <a:pt x="1738" y="1771"/>
                                </a:lnTo>
                                <a:lnTo>
                                  <a:pt x="1811" y="1725"/>
                                </a:lnTo>
                                <a:lnTo>
                                  <a:pt x="1880" y="1675"/>
                                </a:lnTo>
                                <a:lnTo>
                                  <a:pt x="1945" y="1620"/>
                                </a:lnTo>
                                <a:lnTo>
                                  <a:pt x="2003" y="1561"/>
                                </a:lnTo>
                                <a:lnTo>
                                  <a:pt x="2057" y="1498"/>
                                </a:lnTo>
                                <a:lnTo>
                                  <a:pt x="2103" y="1430"/>
                                </a:lnTo>
                                <a:lnTo>
                                  <a:pt x="2144" y="1361"/>
                                </a:lnTo>
                                <a:lnTo>
                                  <a:pt x="2178" y="1287"/>
                                </a:lnTo>
                                <a:lnTo>
                                  <a:pt x="2205" y="1210"/>
                                </a:lnTo>
                                <a:lnTo>
                                  <a:pt x="2224" y="1131"/>
                                </a:lnTo>
                                <a:lnTo>
                                  <a:pt x="2237" y="1050"/>
                                </a:lnTo>
                                <a:lnTo>
                                  <a:pt x="2241" y="967"/>
                                </a:lnTo>
                                <a:lnTo>
                                  <a:pt x="2237" y="884"/>
                                </a:lnTo>
                                <a:lnTo>
                                  <a:pt x="2224" y="804"/>
                                </a:lnTo>
                                <a:lnTo>
                                  <a:pt x="2205" y="725"/>
                                </a:lnTo>
                                <a:lnTo>
                                  <a:pt x="2178" y="648"/>
                                </a:lnTo>
                                <a:lnTo>
                                  <a:pt x="2144" y="574"/>
                                </a:lnTo>
                                <a:lnTo>
                                  <a:pt x="2103" y="504"/>
                                </a:lnTo>
                                <a:lnTo>
                                  <a:pt x="2057" y="437"/>
                                </a:lnTo>
                                <a:lnTo>
                                  <a:pt x="2003" y="374"/>
                                </a:lnTo>
                                <a:lnTo>
                                  <a:pt x="1945" y="315"/>
                                </a:lnTo>
                                <a:lnTo>
                                  <a:pt x="1880" y="260"/>
                                </a:lnTo>
                                <a:lnTo>
                                  <a:pt x="1811" y="209"/>
                                </a:lnTo>
                                <a:lnTo>
                                  <a:pt x="1738" y="164"/>
                                </a:lnTo>
                                <a:lnTo>
                                  <a:pt x="1660" y="123"/>
                                </a:lnTo>
                                <a:lnTo>
                                  <a:pt x="1579" y="89"/>
                                </a:lnTo>
                                <a:lnTo>
                                  <a:pt x="1494" y="58"/>
                                </a:lnTo>
                                <a:lnTo>
                                  <a:pt x="1405" y="35"/>
                                </a:lnTo>
                                <a:lnTo>
                                  <a:pt x="1314" y="18"/>
                                </a:lnTo>
                                <a:lnTo>
                                  <a:pt x="1219" y="9"/>
                                </a:lnTo>
                                <a:lnTo>
                                  <a:pt x="1123" y="5"/>
                                </a:lnTo>
                                <a:close/>
                                <a:moveTo>
                                  <a:pt x="1123" y="0"/>
                                </a:moveTo>
                                <a:lnTo>
                                  <a:pt x="1219" y="4"/>
                                </a:lnTo>
                                <a:lnTo>
                                  <a:pt x="1314" y="15"/>
                                </a:lnTo>
                                <a:lnTo>
                                  <a:pt x="1407" y="32"/>
                                </a:lnTo>
                                <a:lnTo>
                                  <a:pt x="1496" y="55"/>
                                </a:lnTo>
                                <a:lnTo>
                                  <a:pt x="1582" y="84"/>
                                </a:lnTo>
                                <a:lnTo>
                                  <a:pt x="1663" y="119"/>
                                </a:lnTo>
                                <a:lnTo>
                                  <a:pt x="1741" y="160"/>
                                </a:lnTo>
                                <a:lnTo>
                                  <a:pt x="1815" y="205"/>
                                </a:lnTo>
                                <a:lnTo>
                                  <a:pt x="1885" y="256"/>
                                </a:lnTo>
                                <a:lnTo>
                                  <a:pt x="1948" y="312"/>
                                </a:lnTo>
                                <a:lnTo>
                                  <a:pt x="2007" y="372"/>
                                </a:lnTo>
                                <a:lnTo>
                                  <a:pt x="2061" y="435"/>
                                </a:lnTo>
                                <a:lnTo>
                                  <a:pt x="2107" y="503"/>
                                </a:lnTo>
                                <a:lnTo>
                                  <a:pt x="2148" y="573"/>
                                </a:lnTo>
                                <a:lnTo>
                                  <a:pt x="2182" y="647"/>
                                </a:lnTo>
                                <a:lnTo>
                                  <a:pt x="2210" y="724"/>
                                </a:lnTo>
                                <a:lnTo>
                                  <a:pt x="2230" y="802"/>
                                </a:lnTo>
                                <a:lnTo>
                                  <a:pt x="2241" y="884"/>
                                </a:lnTo>
                                <a:lnTo>
                                  <a:pt x="2245" y="967"/>
                                </a:lnTo>
                                <a:lnTo>
                                  <a:pt x="2241" y="1051"/>
                                </a:lnTo>
                                <a:lnTo>
                                  <a:pt x="2230" y="1133"/>
                                </a:lnTo>
                                <a:lnTo>
                                  <a:pt x="2210" y="1211"/>
                                </a:lnTo>
                                <a:lnTo>
                                  <a:pt x="2182" y="1288"/>
                                </a:lnTo>
                                <a:lnTo>
                                  <a:pt x="2148" y="1362"/>
                                </a:lnTo>
                                <a:lnTo>
                                  <a:pt x="2107" y="1432"/>
                                </a:lnTo>
                                <a:lnTo>
                                  <a:pt x="2061" y="1500"/>
                                </a:lnTo>
                                <a:lnTo>
                                  <a:pt x="2007" y="1563"/>
                                </a:lnTo>
                                <a:lnTo>
                                  <a:pt x="1948" y="1623"/>
                                </a:lnTo>
                                <a:lnTo>
                                  <a:pt x="1885" y="1679"/>
                                </a:lnTo>
                                <a:lnTo>
                                  <a:pt x="1815" y="1728"/>
                                </a:lnTo>
                                <a:lnTo>
                                  <a:pt x="1741" y="1775"/>
                                </a:lnTo>
                                <a:lnTo>
                                  <a:pt x="1663" y="1816"/>
                                </a:lnTo>
                                <a:lnTo>
                                  <a:pt x="1582" y="1851"/>
                                </a:lnTo>
                                <a:lnTo>
                                  <a:pt x="1496" y="1880"/>
                                </a:lnTo>
                                <a:lnTo>
                                  <a:pt x="1407" y="1903"/>
                                </a:lnTo>
                                <a:lnTo>
                                  <a:pt x="1314" y="1920"/>
                                </a:lnTo>
                                <a:lnTo>
                                  <a:pt x="1219" y="1931"/>
                                </a:lnTo>
                                <a:lnTo>
                                  <a:pt x="1123" y="1935"/>
                                </a:lnTo>
                                <a:lnTo>
                                  <a:pt x="1026" y="1931"/>
                                </a:lnTo>
                                <a:lnTo>
                                  <a:pt x="932" y="1920"/>
                                </a:lnTo>
                                <a:lnTo>
                                  <a:pt x="839" y="1903"/>
                                </a:lnTo>
                                <a:lnTo>
                                  <a:pt x="750" y="1880"/>
                                </a:lnTo>
                                <a:lnTo>
                                  <a:pt x="664" y="1851"/>
                                </a:lnTo>
                                <a:lnTo>
                                  <a:pt x="582" y="1816"/>
                                </a:lnTo>
                                <a:lnTo>
                                  <a:pt x="505" y="1775"/>
                                </a:lnTo>
                                <a:lnTo>
                                  <a:pt x="430" y="1728"/>
                                </a:lnTo>
                                <a:lnTo>
                                  <a:pt x="361" y="1679"/>
                                </a:lnTo>
                                <a:lnTo>
                                  <a:pt x="297" y="1623"/>
                                </a:lnTo>
                                <a:lnTo>
                                  <a:pt x="238" y="1563"/>
                                </a:lnTo>
                                <a:lnTo>
                                  <a:pt x="185" y="1500"/>
                                </a:lnTo>
                                <a:lnTo>
                                  <a:pt x="138" y="1432"/>
                                </a:lnTo>
                                <a:lnTo>
                                  <a:pt x="97" y="1362"/>
                                </a:lnTo>
                                <a:lnTo>
                                  <a:pt x="63" y="1288"/>
                                </a:lnTo>
                                <a:lnTo>
                                  <a:pt x="35" y="1211"/>
                                </a:lnTo>
                                <a:lnTo>
                                  <a:pt x="16" y="1133"/>
                                </a:lnTo>
                                <a:lnTo>
                                  <a:pt x="4" y="1051"/>
                                </a:lnTo>
                                <a:lnTo>
                                  <a:pt x="0" y="967"/>
                                </a:lnTo>
                                <a:lnTo>
                                  <a:pt x="4" y="884"/>
                                </a:lnTo>
                                <a:lnTo>
                                  <a:pt x="16" y="802"/>
                                </a:lnTo>
                                <a:lnTo>
                                  <a:pt x="35" y="724"/>
                                </a:lnTo>
                                <a:lnTo>
                                  <a:pt x="63" y="647"/>
                                </a:lnTo>
                                <a:lnTo>
                                  <a:pt x="97" y="573"/>
                                </a:lnTo>
                                <a:lnTo>
                                  <a:pt x="138" y="503"/>
                                </a:lnTo>
                                <a:lnTo>
                                  <a:pt x="185" y="435"/>
                                </a:lnTo>
                                <a:lnTo>
                                  <a:pt x="238" y="372"/>
                                </a:lnTo>
                                <a:lnTo>
                                  <a:pt x="297" y="312"/>
                                </a:lnTo>
                                <a:lnTo>
                                  <a:pt x="361" y="256"/>
                                </a:lnTo>
                                <a:lnTo>
                                  <a:pt x="430" y="205"/>
                                </a:lnTo>
                                <a:lnTo>
                                  <a:pt x="505" y="160"/>
                                </a:lnTo>
                                <a:lnTo>
                                  <a:pt x="582" y="119"/>
                                </a:lnTo>
                                <a:lnTo>
                                  <a:pt x="664" y="84"/>
                                </a:lnTo>
                                <a:lnTo>
                                  <a:pt x="750" y="55"/>
                                </a:lnTo>
                                <a:lnTo>
                                  <a:pt x="839" y="32"/>
                                </a:lnTo>
                                <a:lnTo>
                                  <a:pt x="932" y="15"/>
                                </a:lnTo>
                                <a:lnTo>
                                  <a:pt x="1026" y="4"/>
                                </a:lnTo>
                                <a:lnTo>
                                  <a:pt x="1123" y="0"/>
                                </a:lnTo>
                                <a:close/>
                              </a:path>
                            </a:pathLst>
                          </a:custGeom>
                          <a:solidFill>
                            <a:srgbClr val="FFD427"/>
                          </a:solidFill>
                          <a:ln w="0">
                            <a:solidFill>
                              <a:srgbClr val="FFD427"/>
                            </a:solidFill>
                            <a:prstDash val="solid"/>
                            <a:round/>
                            <a:headEnd/>
                            <a:tailEnd/>
                          </a:ln>
                        </wps:spPr>
                        <wps:bodyPr rot="0" vert="horz" wrap="square" lIns="91440" tIns="45720" rIns="91440" bIns="45720" anchor="t" anchorCtr="0" upright="1">
                          <a:noAutofit/>
                        </wps:bodyPr>
                      </wps:wsp>
                      <wps:wsp>
                        <wps:cNvPr id="862" name="Freeform 575"/>
                        <wps:cNvSpPr>
                          <a:spLocks noEditPoints="1"/>
                        </wps:cNvSpPr>
                        <wps:spPr bwMode="auto">
                          <a:xfrm>
                            <a:off x="951791" y="506604"/>
                            <a:ext cx="870685" cy="748452"/>
                          </a:xfrm>
                          <a:custGeom>
                            <a:avLst/>
                            <a:gdLst>
                              <a:gd name="T0" fmla="*/ 938 w 2257"/>
                              <a:gd name="T1" fmla="*/ 18 h 1941"/>
                              <a:gd name="T2" fmla="*/ 670 w 2257"/>
                              <a:gd name="T3" fmla="*/ 87 h 1941"/>
                              <a:gd name="T4" fmla="*/ 436 w 2257"/>
                              <a:gd name="T5" fmla="*/ 208 h 1941"/>
                              <a:gd name="T6" fmla="*/ 244 w 2257"/>
                              <a:gd name="T7" fmla="*/ 375 h 1941"/>
                              <a:gd name="T8" fmla="*/ 103 w 2257"/>
                              <a:gd name="T9" fmla="*/ 576 h 1941"/>
                              <a:gd name="T10" fmla="*/ 22 w 2257"/>
                              <a:gd name="T11" fmla="*/ 805 h 1941"/>
                              <a:gd name="T12" fmla="*/ 10 w 2257"/>
                              <a:gd name="T13" fmla="*/ 1054 h 1941"/>
                              <a:gd name="T14" fmla="*/ 69 w 2257"/>
                              <a:gd name="T15" fmla="*/ 1291 h 1941"/>
                              <a:gd name="T16" fmla="*/ 191 w 2257"/>
                              <a:gd name="T17" fmla="*/ 1503 h 1941"/>
                              <a:gd name="T18" fmla="*/ 367 w 2257"/>
                              <a:gd name="T19" fmla="*/ 1682 h 1941"/>
                              <a:gd name="T20" fmla="*/ 588 w 2257"/>
                              <a:gd name="T21" fmla="*/ 1819 h 1941"/>
                              <a:gd name="T22" fmla="*/ 845 w 2257"/>
                              <a:gd name="T23" fmla="*/ 1906 h 1941"/>
                              <a:gd name="T24" fmla="*/ 1129 w 2257"/>
                              <a:gd name="T25" fmla="*/ 1938 h 1941"/>
                              <a:gd name="T26" fmla="*/ 1413 w 2257"/>
                              <a:gd name="T27" fmla="*/ 1906 h 1941"/>
                              <a:gd name="T28" fmla="*/ 1669 w 2257"/>
                              <a:gd name="T29" fmla="*/ 1819 h 1941"/>
                              <a:gd name="T30" fmla="*/ 1891 w 2257"/>
                              <a:gd name="T31" fmla="*/ 1682 h 1941"/>
                              <a:gd name="T32" fmla="*/ 2067 w 2257"/>
                              <a:gd name="T33" fmla="*/ 1503 h 1941"/>
                              <a:gd name="T34" fmla="*/ 2188 w 2257"/>
                              <a:gd name="T35" fmla="*/ 1291 h 1941"/>
                              <a:gd name="T36" fmla="*/ 2247 w 2257"/>
                              <a:gd name="T37" fmla="*/ 1054 h 1941"/>
                              <a:gd name="T38" fmla="*/ 2236 w 2257"/>
                              <a:gd name="T39" fmla="*/ 805 h 1941"/>
                              <a:gd name="T40" fmla="*/ 2154 w 2257"/>
                              <a:gd name="T41" fmla="*/ 576 h 1941"/>
                              <a:gd name="T42" fmla="*/ 2013 w 2257"/>
                              <a:gd name="T43" fmla="*/ 375 h 1941"/>
                              <a:gd name="T44" fmla="*/ 1821 w 2257"/>
                              <a:gd name="T45" fmla="*/ 208 h 1941"/>
                              <a:gd name="T46" fmla="*/ 1588 w 2257"/>
                              <a:gd name="T47" fmla="*/ 87 h 1941"/>
                              <a:gd name="T48" fmla="*/ 1320 w 2257"/>
                              <a:gd name="T49" fmla="*/ 18 h 1941"/>
                              <a:gd name="T50" fmla="*/ 1129 w 2257"/>
                              <a:gd name="T51" fmla="*/ 0 h 1941"/>
                              <a:gd name="T52" fmla="*/ 1414 w 2257"/>
                              <a:gd name="T53" fmla="*/ 30 h 1941"/>
                              <a:gd name="T54" fmla="*/ 1672 w 2257"/>
                              <a:gd name="T55" fmla="*/ 118 h 1941"/>
                              <a:gd name="T56" fmla="*/ 1893 w 2257"/>
                              <a:gd name="T57" fmla="*/ 257 h 1941"/>
                              <a:gd name="T58" fmla="*/ 2071 w 2257"/>
                              <a:gd name="T59" fmla="*/ 435 h 1941"/>
                              <a:gd name="T60" fmla="*/ 2194 w 2257"/>
                              <a:gd name="T61" fmla="*/ 648 h 1941"/>
                              <a:gd name="T62" fmla="*/ 2253 w 2257"/>
                              <a:gd name="T63" fmla="*/ 887 h 1941"/>
                              <a:gd name="T64" fmla="*/ 2240 w 2257"/>
                              <a:gd name="T65" fmla="*/ 1136 h 1941"/>
                              <a:gd name="T66" fmla="*/ 2158 w 2257"/>
                              <a:gd name="T67" fmla="*/ 1367 h 1941"/>
                              <a:gd name="T68" fmla="*/ 2017 w 2257"/>
                              <a:gd name="T69" fmla="*/ 1569 h 1941"/>
                              <a:gd name="T70" fmla="*/ 1824 w 2257"/>
                              <a:gd name="T71" fmla="*/ 1735 h 1941"/>
                              <a:gd name="T72" fmla="*/ 1589 w 2257"/>
                              <a:gd name="T73" fmla="*/ 1858 h 1941"/>
                              <a:gd name="T74" fmla="*/ 1321 w 2257"/>
                              <a:gd name="T75" fmla="*/ 1928 h 1941"/>
                              <a:gd name="T76" fmla="*/ 1031 w 2257"/>
                              <a:gd name="T77" fmla="*/ 1938 h 1941"/>
                              <a:gd name="T78" fmla="*/ 754 w 2257"/>
                              <a:gd name="T79" fmla="*/ 1887 h 1941"/>
                              <a:gd name="T80" fmla="*/ 508 w 2257"/>
                              <a:gd name="T81" fmla="*/ 1781 h 1941"/>
                              <a:gd name="T82" fmla="*/ 299 w 2257"/>
                              <a:gd name="T83" fmla="*/ 1629 h 1941"/>
                              <a:gd name="T84" fmla="*/ 140 w 2257"/>
                              <a:gd name="T85" fmla="*/ 1438 h 1941"/>
                              <a:gd name="T86" fmla="*/ 37 w 2257"/>
                              <a:gd name="T87" fmla="*/ 1216 h 1941"/>
                              <a:gd name="T88" fmla="*/ 0 w 2257"/>
                              <a:gd name="T89" fmla="*/ 970 h 1941"/>
                              <a:gd name="T90" fmla="*/ 37 w 2257"/>
                              <a:gd name="T91" fmla="*/ 725 h 1941"/>
                              <a:gd name="T92" fmla="*/ 140 w 2257"/>
                              <a:gd name="T93" fmla="*/ 503 h 1941"/>
                              <a:gd name="T94" fmla="*/ 299 w 2257"/>
                              <a:gd name="T95" fmla="*/ 311 h 1941"/>
                              <a:gd name="T96" fmla="*/ 508 w 2257"/>
                              <a:gd name="T97" fmla="*/ 160 h 1941"/>
                              <a:gd name="T98" fmla="*/ 754 w 2257"/>
                              <a:gd name="T99" fmla="*/ 54 h 1941"/>
                              <a:gd name="T100" fmla="*/ 1031 w 2257"/>
                              <a:gd name="T101" fmla="*/ 2 h 1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57" h="1941">
                                <a:moveTo>
                                  <a:pt x="1129" y="3"/>
                                </a:moveTo>
                                <a:lnTo>
                                  <a:pt x="1032" y="7"/>
                                </a:lnTo>
                                <a:lnTo>
                                  <a:pt x="938" y="18"/>
                                </a:lnTo>
                                <a:lnTo>
                                  <a:pt x="845" y="35"/>
                                </a:lnTo>
                                <a:lnTo>
                                  <a:pt x="756" y="58"/>
                                </a:lnTo>
                                <a:lnTo>
                                  <a:pt x="670" y="87"/>
                                </a:lnTo>
                                <a:lnTo>
                                  <a:pt x="588" y="122"/>
                                </a:lnTo>
                                <a:lnTo>
                                  <a:pt x="511" y="163"/>
                                </a:lnTo>
                                <a:lnTo>
                                  <a:pt x="436" y="208"/>
                                </a:lnTo>
                                <a:lnTo>
                                  <a:pt x="367" y="259"/>
                                </a:lnTo>
                                <a:lnTo>
                                  <a:pt x="303" y="315"/>
                                </a:lnTo>
                                <a:lnTo>
                                  <a:pt x="244" y="375"/>
                                </a:lnTo>
                                <a:lnTo>
                                  <a:pt x="191" y="438"/>
                                </a:lnTo>
                                <a:lnTo>
                                  <a:pt x="144" y="506"/>
                                </a:lnTo>
                                <a:lnTo>
                                  <a:pt x="103" y="576"/>
                                </a:lnTo>
                                <a:lnTo>
                                  <a:pt x="69" y="650"/>
                                </a:lnTo>
                                <a:lnTo>
                                  <a:pt x="41" y="727"/>
                                </a:lnTo>
                                <a:lnTo>
                                  <a:pt x="22" y="805"/>
                                </a:lnTo>
                                <a:lnTo>
                                  <a:pt x="10" y="887"/>
                                </a:lnTo>
                                <a:lnTo>
                                  <a:pt x="6" y="970"/>
                                </a:lnTo>
                                <a:lnTo>
                                  <a:pt x="10" y="1054"/>
                                </a:lnTo>
                                <a:lnTo>
                                  <a:pt x="22" y="1136"/>
                                </a:lnTo>
                                <a:lnTo>
                                  <a:pt x="41" y="1214"/>
                                </a:lnTo>
                                <a:lnTo>
                                  <a:pt x="69" y="1291"/>
                                </a:lnTo>
                                <a:lnTo>
                                  <a:pt x="103" y="1365"/>
                                </a:lnTo>
                                <a:lnTo>
                                  <a:pt x="144" y="1435"/>
                                </a:lnTo>
                                <a:lnTo>
                                  <a:pt x="191" y="1503"/>
                                </a:lnTo>
                                <a:lnTo>
                                  <a:pt x="244" y="1566"/>
                                </a:lnTo>
                                <a:lnTo>
                                  <a:pt x="303" y="1626"/>
                                </a:lnTo>
                                <a:lnTo>
                                  <a:pt x="367" y="1682"/>
                                </a:lnTo>
                                <a:lnTo>
                                  <a:pt x="436" y="1731"/>
                                </a:lnTo>
                                <a:lnTo>
                                  <a:pt x="511" y="1778"/>
                                </a:lnTo>
                                <a:lnTo>
                                  <a:pt x="588" y="1819"/>
                                </a:lnTo>
                                <a:lnTo>
                                  <a:pt x="670" y="1854"/>
                                </a:lnTo>
                                <a:lnTo>
                                  <a:pt x="756" y="1883"/>
                                </a:lnTo>
                                <a:lnTo>
                                  <a:pt x="845" y="1906"/>
                                </a:lnTo>
                                <a:lnTo>
                                  <a:pt x="938" y="1923"/>
                                </a:lnTo>
                                <a:lnTo>
                                  <a:pt x="1032" y="1934"/>
                                </a:lnTo>
                                <a:lnTo>
                                  <a:pt x="1129" y="1938"/>
                                </a:lnTo>
                                <a:lnTo>
                                  <a:pt x="1225" y="1934"/>
                                </a:lnTo>
                                <a:lnTo>
                                  <a:pt x="1320" y="1923"/>
                                </a:lnTo>
                                <a:lnTo>
                                  <a:pt x="1413" y="1906"/>
                                </a:lnTo>
                                <a:lnTo>
                                  <a:pt x="1502" y="1883"/>
                                </a:lnTo>
                                <a:lnTo>
                                  <a:pt x="1588" y="1854"/>
                                </a:lnTo>
                                <a:lnTo>
                                  <a:pt x="1669" y="1819"/>
                                </a:lnTo>
                                <a:lnTo>
                                  <a:pt x="1747" y="1778"/>
                                </a:lnTo>
                                <a:lnTo>
                                  <a:pt x="1821" y="1731"/>
                                </a:lnTo>
                                <a:lnTo>
                                  <a:pt x="1891" y="1682"/>
                                </a:lnTo>
                                <a:lnTo>
                                  <a:pt x="1954" y="1626"/>
                                </a:lnTo>
                                <a:lnTo>
                                  <a:pt x="2013" y="1566"/>
                                </a:lnTo>
                                <a:lnTo>
                                  <a:pt x="2067" y="1503"/>
                                </a:lnTo>
                                <a:lnTo>
                                  <a:pt x="2113" y="1435"/>
                                </a:lnTo>
                                <a:lnTo>
                                  <a:pt x="2154" y="1365"/>
                                </a:lnTo>
                                <a:lnTo>
                                  <a:pt x="2188" y="1291"/>
                                </a:lnTo>
                                <a:lnTo>
                                  <a:pt x="2216" y="1214"/>
                                </a:lnTo>
                                <a:lnTo>
                                  <a:pt x="2236" y="1136"/>
                                </a:lnTo>
                                <a:lnTo>
                                  <a:pt x="2247" y="1054"/>
                                </a:lnTo>
                                <a:lnTo>
                                  <a:pt x="2251" y="970"/>
                                </a:lnTo>
                                <a:lnTo>
                                  <a:pt x="2247" y="887"/>
                                </a:lnTo>
                                <a:lnTo>
                                  <a:pt x="2236" y="805"/>
                                </a:lnTo>
                                <a:lnTo>
                                  <a:pt x="2216" y="727"/>
                                </a:lnTo>
                                <a:lnTo>
                                  <a:pt x="2188" y="650"/>
                                </a:lnTo>
                                <a:lnTo>
                                  <a:pt x="2154" y="576"/>
                                </a:lnTo>
                                <a:lnTo>
                                  <a:pt x="2113" y="506"/>
                                </a:lnTo>
                                <a:lnTo>
                                  <a:pt x="2067" y="438"/>
                                </a:lnTo>
                                <a:lnTo>
                                  <a:pt x="2013" y="375"/>
                                </a:lnTo>
                                <a:lnTo>
                                  <a:pt x="1954" y="315"/>
                                </a:lnTo>
                                <a:lnTo>
                                  <a:pt x="1891" y="259"/>
                                </a:lnTo>
                                <a:lnTo>
                                  <a:pt x="1821" y="208"/>
                                </a:lnTo>
                                <a:lnTo>
                                  <a:pt x="1747" y="163"/>
                                </a:lnTo>
                                <a:lnTo>
                                  <a:pt x="1669" y="122"/>
                                </a:lnTo>
                                <a:lnTo>
                                  <a:pt x="1588" y="87"/>
                                </a:lnTo>
                                <a:lnTo>
                                  <a:pt x="1502" y="58"/>
                                </a:lnTo>
                                <a:lnTo>
                                  <a:pt x="1413" y="35"/>
                                </a:lnTo>
                                <a:lnTo>
                                  <a:pt x="1320" y="18"/>
                                </a:lnTo>
                                <a:lnTo>
                                  <a:pt x="1225" y="7"/>
                                </a:lnTo>
                                <a:lnTo>
                                  <a:pt x="1129" y="3"/>
                                </a:lnTo>
                                <a:close/>
                                <a:moveTo>
                                  <a:pt x="1129" y="0"/>
                                </a:moveTo>
                                <a:lnTo>
                                  <a:pt x="1227" y="2"/>
                                </a:lnTo>
                                <a:lnTo>
                                  <a:pt x="1321" y="13"/>
                                </a:lnTo>
                                <a:lnTo>
                                  <a:pt x="1414" y="30"/>
                                </a:lnTo>
                                <a:lnTo>
                                  <a:pt x="1503" y="54"/>
                                </a:lnTo>
                                <a:lnTo>
                                  <a:pt x="1589" y="83"/>
                                </a:lnTo>
                                <a:lnTo>
                                  <a:pt x="1672" y="118"/>
                                </a:lnTo>
                                <a:lnTo>
                                  <a:pt x="1750" y="160"/>
                                </a:lnTo>
                                <a:lnTo>
                                  <a:pt x="1824" y="206"/>
                                </a:lnTo>
                                <a:lnTo>
                                  <a:pt x="1893" y="257"/>
                                </a:lnTo>
                                <a:lnTo>
                                  <a:pt x="1958" y="311"/>
                                </a:lnTo>
                                <a:lnTo>
                                  <a:pt x="2017" y="372"/>
                                </a:lnTo>
                                <a:lnTo>
                                  <a:pt x="2071" y="435"/>
                                </a:lnTo>
                                <a:lnTo>
                                  <a:pt x="2117" y="503"/>
                                </a:lnTo>
                                <a:lnTo>
                                  <a:pt x="2158" y="574"/>
                                </a:lnTo>
                                <a:lnTo>
                                  <a:pt x="2194" y="648"/>
                                </a:lnTo>
                                <a:lnTo>
                                  <a:pt x="2220" y="725"/>
                                </a:lnTo>
                                <a:lnTo>
                                  <a:pt x="2240" y="804"/>
                                </a:lnTo>
                                <a:lnTo>
                                  <a:pt x="2253" y="887"/>
                                </a:lnTo>
                                <a:lnTo>
                                  <a:pt x="2257" y="970"/>
                                </a:lnTo>
                                <a:lnTo>
                                  <a:pt x="2253" y="1054"/>
                                </a:lnTo>
                                <a:lnTo>
                                  <a:pt x="2240" y="1136"/>
                                </a:lnTo>
                                <a:lnTo>
                                  <a:pt x="2220" y="1216"/>
                                </a:lnTo>
                                <a:lnTo>
                                  <a:pt x="2194" y="1292"/>
                                </a:lnTo>
                                <a:lnTo>
                                  <a:pt x="2158" y="1367"/>
                                </a:lnTo>
                                <a:lnTo>
                                  <a:pt x="2117" y="1438"/>
                                </a:lnTo>
                                <a:lnTo>
                                  <a:pt x="2071" y="1506"/>
                                </a:lnTo>
                                <a:lnTo>
                                  <a:pt x="2017" y="1569"/>
                                </a:lnTo>
                                <a:lnTo>
                                  <a:pt x="1958" y="1629"/>
                                </a:lnTo>
                                <a:lnTo>
                                  <a:pt x="1893" y="1684"/>
                                </a:lnTo>
                                <a:lnTo>
                                  <a:pt x="1824" y="1735"/>
                                </a:lnTo>
                                <a:lnTo>
                                  <a:pt x="1750" y="1781"/>
                                </a:lnTo>
                                <a:lnTo>
                                  <a:pt x="1672" y="1822"/>
                                </a:lnTo>
                                <a:lnTo>
                                  <a:pt x="1589" y="1858"/>
                                </a:lnTo>
                                <a:lnTo>
                                  <a:pt x="1503" y="1887"/>
                                </a:lnTo>
                                <a:lnTo>
                                  <a:pt x="1414" y="1911"/>
                                </a:lnTo>
                                <a:lnTo>
                                  <a:pt x="1321" y="1928"/>
                                </a:lnTo>
                                <a:lnTo>
                                  <a:pt x="1227" y="1938"/>
                                </a:lnTo>
                                <a:lnTo>
                                  <a:pt x="1129" y="1941"/>
                                </a:lnTo>
                                <a:lnTo>
                                  <a:pt x="1031" y="1938"/>
                                </a:lnTo>
                                <a:lnTo>
                                  <a:pt x="936" y="1928"/>
                                </a:lnTo>
                                <a:lnTo>
                                  <a:pt x="843" y="1911"/>
                                </a:lnTo>
                                <a:lnTo>
                                  <a:pt x="754" y="1887"/>
                                </a:lnTo>
                                <a:lnTo>
                                  <a:pt x="669" y="1858"/>
                                </a:lnTo>
                                <a:lnTo>
                                  <a:pt x="585" y="1822"/>
                                </a:lnTo>
                                <a:lnTo>
                                  <a:pt x="508" y="1781"/>
                                </a:lnTo>
                                <a:lnTo>
                                  <a:pt x="433" y="1735"/>
                                </a:lnTo>
                                <a:lnTo>
                                  <a:pt x="364" y="1684"/>
                                </a:lnTo>
                                <a:lnTo>
                                  <a:pt x="299" y="1629"/>
                                </a:lnTo>
                                <a:lnTo>
                                  <a:pt x="240" y="1569"/>
                                </a:lnTo>
                                <a:lnTo>
                                  <a:pt x="186" y="1506"/>
                                </a:lnTo>
                                <a:lnTo>
                                  <a:pt x="140" y="1438"/>
                                </a:lnTo>
                                <a:lnTo>
                                  <a:pt x="99" y="1367"/>
                                </a:lnTo>
                                <a:lnTo>
                                  <a:pt x="64" y="1292"/>
                                </a:lnTo>
                                <a:lnTo>
                                  <a:pt x="37" y="1216"/>
                                </a:lnTo>
                                <a:lnTo>
                                  <a:pt x="17" y="1136"/>
                                </a:lnTo>
                                <a:lnTo>
                                  <a:pt x="5" y="1054"/>
                                </a:lnTo>
                                <a:lnTo>
                                  <a:pt x="0" y="970"/>
                                </a:lnTo>
                                <a:lnTo>
                                  <a:pt x="5" y="887"/>
                                </a:lnTo>
                                <a:lnTo>
                                  <a:pt x="17" y="804"/>
                                </a:lnTo>
                                <a:lnTo>
                                  <a:pt x="37" y="725"/>
                                </a:lnTo>
                                <a:lnTo>
                                  <a:pt x="64" y="648"/>
                                </a:lnTo>
                                <a:lnTo>
                                  <a:pt x="99" y="574"/>
                                </a:lnTo>
                                <a:lnTo>
                                  <a:pt x="140" y="503"/>
                                </a:lnTo>
                                <a:lnTo>
                                  <a:pt x="186" y="435"/>
                                </a:lnTo>
                                <a:lnTo>
                                  <a:pt x="240" y="372"/>
                                </a:lnTo>
                                <a:lnTo>
                                  <a:pt x="299" y="311"/>
                                </a:lnTo>
                                <a:lnTo>
                                  <a:pt x="364" y="257"/>
                                </a:lnTo>
                                <a:lnTo>
                                  <a:pt x="433" y="206"/>
                                </a:lnTo>
                                <a:lnTo>
                                  <a:pt x="508" y="160"/>
                                </a:lnTo>
                                <a:lnTo>
                                  <a:pt x="585" y="118"/>
                                </a:lnTo>
                                <a:lnTo>
                                  <a:pt x="669" y="83"/>
                                </a:lnTo>
                                <a:lnTo>
                                  <a:pt x="754" y="54"/>
                                </a:lnTo>
                                <a:lnTo>
                                  <a:pt x="843" y="30"/>
                                </a:lnTo>
                                <a:lnTo>
                                  <a:pt x="936" y="13"/>
                                </a:lnTo>
                                <a:lnTo>
                                  <a:pt x="1031" y="2"/>
                                </a:lnTo>
                                <a:lnTo>
                                  <a:pt x="1129" y="0"/>
                                </a:lnTo>
                                <a:close/>
                              </a:path>
                            </a:pathLst>
                          </a:custGeom>
                          <a:solidFill>
                            <a:srgbClr val="FFD426"/>
                          </a:solidFill>
                          <a:ln w="0">
                            <a:solidFill>
                              <a:srgbClr val="FFD426"/>
                            </a:solidFill>
                            <a:prstDash val="solid"/>
                            <a:round/>
                            <a:headEnd/>
                            <a:tailEnd/>
                          </a:ln>
                        </wps:spPr>
                        <wps:bodyPr rot="0" vert="horz" wrap="square" lIns="91440" tIns="45720" rIns="91440" bIns="45720" anchor="t" anchorCtr="0" upright="1">
                          <a:noAutofit/>
                        </wps:bodyPr>
                      </wps:wsp>
                      <wps:wsp>
                        <wps:cNvPr id="863" name="Freeform 576"/>
                        <wps:cNvSpPr>
                          <a:spLocks noEditPoints="1"/>
                        </wps:cNvSpPr>
                        <wps:spPr bwMode="auto">
                          <a:xfrm>
                            <a:off x="949478" y="504291"/>
                            <a:ext cx="874541" cy="752306"/>
                          </a:xfrm>
                          <a:custGeom>
                            <a:avLst/>
                            <a:gdLst>
                              <a:gd name="T0" fmla="*/ 941 w 2268"/>
                              <a:gd name="T1" fmla="*/ 18 h 1951"/>
                              <a:gd name="T2" fmla="*/ 674 w 2268"/>
                              <a:gd name="T3" fmla="*/ 88 h 1951"/>
                              <a:gd name="T4" fmla="*/ 438 w 2268"/>
                              <a:gd name="T5" fmla="*/ 211 h 1951"/>
                              <a:gd name="T6" fmla="*/ 245 w 2268"/>
                              <a:gd name="T7" fmla="*/ 377 h 1951"/>
                              <a:gd name="T8" fmla="*/ 104 w 2268"/>
                              <a:gd name="T9" fmla="*/ 579 h 1951"/>
                              <a:gd name="T10" fmla="*/ 22 w 2268"/>
                              <a:gd name="T11" fmla="*/ 809 h 1951"/>
                              <a:gd name="T12" fmla="*/ 10 w 2268"/>
                              <a:gd name="T13" fmla="*/ 1059 h 1951"/>
                              <a:gd name="T14" fmla="*/ 69 w 2268"/>
                              <a:gd name="T15" fmla="*/ 1297 h 1951"/>
                              <a:gd name="T16" fmla="*/ 191 w 2268"/>
                              <a:gd name="T17" fmla="*/ 1511 h 1951"/>
                              <a:gd name="T18" fmla="*/ 369 w 2268"/>
                              <a:gd name="T19" fmla="*/ 1689 h 1951"/>
                              <a:gd name="T20" fmla="*/ 590 w 2268"/>
                              <a:gd name="T21" fmla="*/ 1827 h 1951"/>
                              <a:gd name="T22" fmla="*/ 848 w 2268"/>
                              <a:gd name="T23" fmla="*/ 1916 h 1951"/>
                              <a:gd name="T24" fmla="*/ 1134 w 2268"/>
                              <a:gd name="T25" fmla="*/ 1946 h 1951"/>
                              <a:gd name="T26" fmla="*/ 1419 w 2268"/>
                              <a:gd name="T27" fmla="*/ 1916 h 1951"/>
                              <a:gd name="T28" fmla="*/ 1677 w 2268"/>
                              <a:gd name="T29" fmla="*/ 1827 h 1951"/>
                              <a:gd name="T30" fmla="*/ 1898 w 2268"/>
                              <a:gd name="T31" fmla="*/ 1689 h 1951"/>
                              <a:gd name="T32" fmla="*/ 2076 w 2268"/>
                              <a:gd name="T33" fmla="*/ 1511 h 1951"/>
                              <a:gd name="T34" fmla="*/ 2199 w 2268"/>
                              <a:gd name="T35" fmla="*/ 1297 h 1951"/>
                              <a:gd name="T36" fmla="*/ 2258 w 2268"/>
                              <a:gd name="T37" fmla="*/ 1059 h 1951"/>
                              <a:gd name="T38" fmla="*/ 2245 w 2268"/>
                              <a:gd name="T39" fmla="*/ 809 h 1951"/>
                              <a:gd name="T40" fmla="*/ 2163 w 2268"/>
                              <a:gd name="T41" fmla="*/ 579 h 1951"/>
                              <a:gd name="T42" fmla="*/ 2022 w 2268"/>
                              <a:gd name="T43" fmla="*/ 377 h 1951"/>
                              <a:gd name="T44" fmla="*/ 1829 w 2268"/>
                              <a:gd name="T45" fmla="*/ 211 h 1951"/>
                              <a:gd name="T46" fmla="*/ 1594 w 2268"/>
                              <a:gd name="T47" fmla="*/ 88 h 1951"/>
                              <a:gd name="T48" fmla="*/ 1326 w 2268"/>
                              <a:gd name="T49" fmla="*/ 18 h 1951"/>
                              <a:gd name="T50" fmla="*/ 1134 w 2268"/>
                              <a:gd name="T51" fmla="*/ 0 h 1951"/>
                              <a:gd name="T52" fmla="*/ 1419 w 2268"/>
                              <a:gd name="T53" fmla="*/ 31 h 1951"/>
                              <a:gd name="T54" fmla="*/ 1678 w 2268"/>
                              <a:gd name="T55" fmla="*/ 120 h 1951"/>
                              <a:gd name="T56" fmla="*/ 1903 w 2268"/>
                              <a:gd name="T57" fmla="*/ 258 h 1951"/>
                              <a:gd name="T58" fmla="*/ 2080 w 2268"/>
                              <a:gd name="T59" fmla="*/ 438 h 1951"/>
                              <a:gd name="T60" fmla="*/ 2203 w 2268"/>
                              <a:gd name="T61" fmla="*/ 651 h 1951"/>
                              <a:gd name="T62" fmla="*/ 2263 w 2268"/>
                              <a:gd name="T63" fmla="*/ 892 h 1951"/>
                              <a:gd name="T64" fmla="*/ 2251 w 2268"/>
                              <a:gd name="T65" fmla="*/ 1142 h 1951"/>
                              <a:gd name="T66" fmla="*/ 2169 w 2268"/>
                              <a:gd name="T67" fmla="*/ 1374 h 1951"/>
                              <a:gd name="T68" fmla="*/ 2027 w 2268"/>
                              <a:gd name="T69" fmla="*/ 1577 h 1951"/>
                              <a:gd name="T70" fmla="*/ 1832 w 2268"/>
                              <a:gd name="T71" fmla="*/ 1744 h 1951"/>
                              <a:gd name="T72" fmla="*/ 1597 w 2268"/>
                              <a:gd name="T73" fmla="*/ 1866 h 1951"/>
                              <a:gd name="T74" fmla="*/ 1328 w 2268"/>
                              <a:gd name="T75" fmla="*/ 1937 h 1951"/>
                              <a:gd name="T76" fmla="*/ 1036 w 2268"/>
                              <a:gd name="T77" fmla="*/ 1948 h 1951"/>
                              <a:gd name="T78" fmla="*/ 758 w 2268"/>
                              <a:gd name="T79" fmla="*/ 1897 h 1951"/>
                              <a:gd name="T80" fmla="*/ 510 w 2268"/>
                              <a:gd name="T81" fmla="*/ 1790 h 1951"/>
                              <a:gd name="T82" fmla="*/ 300 w 2268"/>
                              <a:gd name="T83" fmla="*/ 1637 h 1951"/>
                              <a:gd name="T84" fmla="*/ 139 w 2268"/>
                              <a:gd name="T85" fmla="*/ 1445 h 1951"/>
                              <a:gd name="T86" fmla="*/ 36 w 2268"/>
                              <a:gd name="T87" fmla="*/ 1222 h 1951"/>
                              <a:gd name="T88" fmla="*/ 0 w 2268"/>
                              <a:gd name="T89" fmla="*/ 975 h 1951"/>
                              <a:gd name="T90" fmla="*/ 36 w 2268"/>
                              <a:gd name="T91" fmla="*/ 729 h 1951"/>
                              <a:gd name="T92" fmla="*/ 139 w 2268"/>
                              <a:gd name="T93" fmla="*/ 506 h 1951"/>
                              <a:gd name="T94" fmla="*/ 300 w 2268"/>
                              <a:gd name="T95" fmla="*/ 314 h 1951"/>
                              <a:gd name="T96" fmla="*/ 510 w 2268"/>
                              <a:gd name="T97" fmla="*/ 161 h 1951"/>
                              <a:gd name="T98" fmla="*/ 758 w 2268"/>
                              <a:gd name="T99" fmla="*/ 54 h 1951"/>
                              <a:gd name="T100" fmla="*/ 1036 w 2268"/>
                              <a:gd name="T101" fmla="*/ 3 h 19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68" h="1951">
                                <a:moveTo>
                                  <a:pt x="1134" y="5"/>
                                </a:moveTo>
                                <a:lnTo>
                                  <a:pt x="1036" y="7"/>
                                </a:lnTo>
                                <a:lnTo>
                                  <a:pt x="941" y="18"/>
                                </a:lnTo>
                                <a:lnTo>
                                  <a:pt x="848" y="35"/>
                                </a:lnTo>
                                <a:lnTo>
                                  <a:pt x="759" y="59"/>
                                </a:lnTo>
                                <a:lnTo>
                                  <a:pt x="674" y="88"/>
                                </a:lnTo>
                                <a:lnTo>
                                  <a:pt x="590" y="123"/>
                                </a:lnTo>
                                <a:lnTo>
                                  <a:pt x="513" y="165"/>
                                </a:lnTo>
                                <a:lnTo>
                                  <a:pt x="438" y="211"/>
                                </a:lnTo>
                                <a:lnTo>
                                  <a:pt x="369" y="262"/>
                                </a:lnTo>
                                <a:lnTo>
                                  <a:pt x="304" y="316"/>
                                </a:lnTo>
                                <a:lnTo>
                                  <a:pt x="245" y="377"/>
                                </a:lnTo>
                                <a:lnTo>
                                  <a:pt x="191" y="440"/>
                                </a:lnTo>
                                <a:lnTo>
                                  <a:pt x="145" y="508"/>
                                </a:lnTo>
                                <a:lnTo>
                                  <a:pt x="104" y="579"/>
                                </a:lnTo>
                                <a:lnTo>
                                  <a:pt x="69" y="653"/>
                                </a:lnTo>
                                <a:lnTo>
                                  <a:pt x="42" y="730"/>
                                </a:lnTo>
                                <a:lnTo>
                                  <a:pt x="22" y="809"/>
                                </a:lnTo>
                                <a:lnTo>
                                  <a:pt x="10" y="892"/>
                                </a:lnTo>
                                <a:lnTo>
                                  <a:pt x="5" y="975"/>
                                </a:lnTo>
                                <a:lnTo>
                                  <a:pt x="10" y="1059"/>
                                </a:lnTo>
                                <a:lnTo>
                                  <a:pt x="22" y="1141"/>
                                </a:lnTo>
                                <a:lnTo>
                                  <a:pt x="42" y="1221"/>
                                </a:lnTo>
                                <a:lnTo>
                                  <a:pt x="69" y="1297"/>
                                </a:lnTo>
                                <a:lnTo>
                                  <a:pt x="104" y="1372"/>
                                </a:lnTo>
                                <a:lnTo>
                                  <a:pt x="145" y="1443"/>
                                </a:lnTo>
                                <a:lnTo>
                                  <a:pt x="191" y="1511"/>
                                </a:lnTo>
                                <a:lnTo>
                                  <a:pt x="245" y="1574"/>
                                </a:lnTo>
                                <a:lnTo>
                                  <a:pt x="304" y="1634"/>
                                </a:lnTo>
                                <a:lnTo>
                                  <a:pt x="369" y="1689"/>
                                </a:lnTo>
                                <a:lnTo>
                                  <a:pt x="438" y="1740"/>
                                </a:lnTo>
                                <a:lnTo>
                                  <a:pt x="513" y="1786"/>
                                </a:lnTo>
                                <a:lnTo>
                                  <a:pt x="590" y="1827"/>
                                </a:lnTo>
                                <a:lnTo>
                                  <a:pt x="674" y="1863"/>
                                </a:lnTo>
                                <a:lnTo>
                                  <a:pt x="759" y="1892"/>
                                </a:lnTo>
                                <a:lnTo>
                                  <a:pt x="848" y="1916"/>
                                </a:lnTo>
                                <a:lnTo>
                                  <a:pt x="941" y="1933"/>
                                </a:lnTo>
                                <a:lnTo>
                                  <a:pt x="1036" y="1943"/>
                                </a:lnTo>
                                <a:lnTo>
                                  <a:pt x="1134" y="1946"/>
                                </a:lnTo>
                                <a:lnTo>
                                  <a:pt x="1232" y="1943"/>
                                </a:lnTo>
                                <a:lnTo>
                                  <a:pt x="1326" y="1933"/>
                                </a:lnTo>
                                <a:lnTo>
                                  <a:pt x="1419" y="1916"/>
                                </a:lnTo>
                                <a:lnTo>
                                  <a:pt x="1508" y="1892"/>
                                </a:lnTo>
                                <a:lnTo>
                                  <a:pt x="1594" y="1863"/>
                                </a:lnTo>
                                <a:lnTo>
                                  <a:pt x="1677" y="1827"/>
                                </a:lnTo>
                                <a:lnTo>
                                  <a:pt x="1755" y="1786"/>
                                </a:lnTo>
                                <a:lnTo>
                                  <a:pt x="1829" y="1740"/>
                                </a:lnTo>
                                <a:lnTo>
                                  <a:pt x="1898" y="1689"/>
                                </a:lnTo>
                                <a:lnTo>
                                  <a:pt x="1963" y="1634"/>
                                </a:lnTo>
                                <a:lnTo>
                                  <a:pt x="2022" y="1574"/>
                                </a:lnTo>
                                <a:lnTo>
                                  <a:pt x="2076" y="1511"/>
                                </a:lnTo>
                                <a:lnTo>
                                  <a:pt x="2122" y="1443"/>
                                </a:lnTo>
                                <a:lnTo>
                                  <a:pt x="2163" y="1372"/>
                                </a:lnTo>
                                <a:lnTo>
                                  <a:pt x="2199" y="1297"/>
                                </a:lnTo>
                                <a:lnTo>
                                  <a:pt x="2225" y="1221"/>
                                </a:lnTo>
                                <a:lnTo>
                                  <a:pt x="2245" y="1141"/>
                                </a:lnTo>
                                <a:lnTo>
                                  <a:pt x="2258" y="1059"/>
                                </a:lnTo>
                                <a:lnTo>
                                  <a:pt x="2262" y="975"/>
                                </a:lnTo>
                                <a:lnTo>
                                  <a:pt x="2258" y="892"/>
                                </a:lnTo>
                                <a:lnTo>
                                  <a:pt x="2245" y="809"/>
                                </a:lnTo>
                                <a:lnTo>
                                  <a:pt x="2225" y="730"/>
                                </a:lnTo>
                                <a:lnTo>
                                  <a:pt x="2199" y="653"/>
                                </a:lnTo>
                                <a:lnTo>
                                  <a:pt x="2163" y="579"/>
                                </a:lnTo>
                                <a:lnTo>
                                  <a:pt x="2122" y="508"/>
                                </a:lnTo>
                                <a:lnTo>
                                  <a:pt x="2076" y="440"/>
                                </a:lnTo>
                                <a:lnTo>
                                  <a:pt x="2022" y="377"/>
                                </a:lnTo>
                                <a:lnTo>
                                  <a:pt x="1963" y="316"/>
                                </a:lnTo>
                                <a:lnTo>
                                  <a:pt x="1898" y="262"/>
                                </a:lnTo>
                                <a:lnTo>
                                  <a:pt x="1829" y="211"/>
                                </a:lnTo>
                                <a:lnTo>
                                  <a:pt x="1755" y="165"/>
                                </a:lnTo>
                                <a:lnTo>
                                  <a:pt x="1677" y="123"/>
                                </a:lnTo>
                                <a:lnTo>
                                  <a:pt x="1594" y="88"/>
                                </a:lnTo>
                                <a:lnTo>
                                  <a:pt x="1508" y="59"/>
                                </a:lnTo>
                                <a:lnTo>
                                  <a:pt x="1419" y="35"/>
                                </a:lnTo>
                                <a:lnTo>
                                  <a:pt x="1326" y="18"/>
                                </a:lnTo>
                                <a:lnTo>
                                  <a:pt x="1232" y="7"/>
                                </a:lnTo>
                                <a:lnTo>
                                  <a:pt x="1134" y="5"/>
                                </a:lnTo>
                                <a:close/>
                                <a:moveTo>
                                  <a:pt x="1134" y="0"/>
                                </a:moveTo>
                                <a:lnTo>
                                  <a:pt x="1232" y="3"/>
                                </a:lnTo>
                                <a:lnTo>
                                  <a:pt x="1328" y="14"/>
                                </a:lnTo>
                                <a:lnTo>
                                  <a:pt x="1419" y="31"/>
                                </a:lnTo>
                                <a:lnTo>
                                  <a:pt x="1509" y="54"/>
                                </a:lnTo>
                                <a:lnTo>
                                  <a:pt x="1597" y="85"/>
                                </a:lnTo>
                                <a:lnTo>
                                  <a:pt x="1678" y="120"/>
                                </a:lnTo>
                                <a:lnTo>
                                  <a:pt x="1757" y="161"/>
                                </a:lnTo>
                                <a:lnTo>
                                  <a:pt x="1832" y="207"/>
                                </a:lnTo>
                                <a:lnTo>
                                  <a:pt x="1903" y="258"/>
                                </a:lnTo>
                                <a:lnTo>
                                  <a:pt x="1967" y="314"/>
                                </a:lnTo>
                                <a:lnTo>
                                  <a:pt x="2027" y="373"/>
                                </a:lnTo>
                                <a:lnTo>
                                  <a:pt x="2080" y="438"/>
                                </a:lnTo>
                                <a:lnTo>
                                  <a:pt x="2128" y="506"/>
                                </a:lnTo>
                                <a:lnTo>
                                  <a:pt x="2169" y="577"/>
                                </a:lnTo>
                                <a:lnTo>
                                  <a:pt x="2203" y="651"/>
                                </a:lnTo>
                                <a:lnTo>
                                  <a:pt x="2231" y="729"/>
                                </a:lnTo>
                                <a:lnTo>
                                  <a:pt x="2251" y="809"/>
                                </a:lnTo>
                                <a:lnTo>
                                  <a:pt x="2263" y="892"/>
                                </a:lnTo>
                                <a:lnTo>
                                  <a:pt x="2268" y="975"/>
                                </a:lnTo>
                                <a:lnTo>
                                  <a:pt x="2263" y="1059"/>
                                </a:lnTo>
                                <a:lnTo>
                                  <a:pt x="2251" y="1142"/>
                                </a:lnTo>
                                <a:lnTo>
                                  <a:pt x="2231" y="1222"/>
                                </a:lnTo>
                                <a:lnTo>
                                  <a:pt x="2203" y="1300"/>
                                </a:lnTo>
                                <a:lnTo>
                                  <a:pt x="2169" y="1374"/>
                                </a:lnTo>
                                <a:lnTo>
                                  <a:pt x="2128" y="1445"/>
                                </a:lnTo>
                                <a:lnTo>
                                  <a:pt x="2080" y="1513"/>
                                </a:lnTo>
                                <a:lnTo>
                                  <a:pt x="2027" y="1577"/>
                                </a:lnTo>
                                <a:lnTo>
                                  <a:pt x="1967" y="1637"/>
                                </a:lnTo>
                                <a:lnTo>
                                  <a:pt x="1903" y="1693"/>
                                </a:lnTo>
                                <a:lnTo>
                                  <a:pt x="1832" y="1744"/>
                                </a:lnTo>
                                <a:lnTo>
                                  <a:pt x="1757" y="1790"/>
                                </a:lnTo>
                                <a:lnTo>
                                  <a:pt x="1678" y="1831"/>
                                </a:lnTo>
                                <a:lnTo>
                                  <a:pt x="1597" y="1866"/>
                                </a:lnTo>
                                <a:lnTo>
                                  <a:pt x="1509" y="1897"/>
                                </a:lnTo>
                                <a:lnTo>
                                  <a:pt x="1419" y="1920"/>
                                </a:lnTo>
                                <a:lnTo>
                                  <a:pt x="1328" y="1937"/>
                                </a:lnTo>
                                <a:lnTo>
                                  <a:pt x="1232" y="1948"/>
                                </a:lnTo>
                                <a:lnTo>
                                  <a:pt x="1134" y="1951"/>
                                </a:lnTo>
                                <a:lnTo>
                                  <a:pt x="1036" y="1948"/>
                                </a:lnTo>
                                <a:lnTo>
                                  <a:pt x="940" y="1937"/>
                                </a:lnTo>
                                <a:lnTo>
                                  <a:pt x="848" y="1920"/>
                                </a:lnTo>
                                <a:lnTo>
                                  <a:pt x="758" y="1897"/>
                                </a:lnTo>
                                <a:lnTo>
                                  <a:pt x="671" y="1866"/>
                                </a:lnTo>
                                <a:lnTo>
                                  <a:pt x="589" y="1831"/>
                                </a:lnTo>
                                <a:lnTo>
                                  <a:pt x="510" y="1790"/>
                                </a:lnTo>
                                <a:lnTo>
                                  <a:pt x="435" y="1744"/>
                                </a:lnTo>
                                <a:lnTo>
                                  <a:pt x="365" y="1693"/>
                                </a:lnTo>
                                <a:lnTo>
                                  <a:pt x="300" y="1637"/>
                                </a:lnTo>
                                <a:lnTo>
                                  <a:pt x="241" y="1577"/>
                                </a:lnTo>
                                <a:lnTo>
                                  <a:pt x="187" y="1513"/>
                                </a:lnTo>
                                <a:lnTo>
                                  <a:pt x="139" y="1445"/>
                                </a:lnTo>
                                <a:lnTo>
                                  <a:pt x="98" y="1374"/>
                                </a:lnTo>
                                <a:lnTo>
                                  <a:pt x="65" y="1300"/>
                                </a:lnTo>
                                <a:lnTo>
                                  <a:pt x="36" y="1222"/>
                                </a:lnTo>
                                <a:lnTo>
                                  <a:pt x="17" y="1142"/>
                                </a:lnTo>
                                <a:lnTo>
                                  <a:pt x="4" y="1059"/>
                                </a:lnTo>
                                <a:lnTo>
                                  <a:pt x="0" y="975"/>
                                </a:lnTo>
                                <a:lnTo>
                                  <a:pt x="4" y="892"/>
                                </a:lnTo>
                                <a:lnTo>
                                  <a:pt x="17" y="809"/>
                                </a:lnTo>
                                <a:lnTo>
                                  <a:pt x="36" y="729"/>
                                </a:lnTo>
                                <a:lnTo>
                                  <a:pt x="65" y="651"/>
                                </a:lnTo>
                                <a:lnTo>
                                  <a:pt x="98" y="577"/>
                                </a:lnTo>
                                <a:lnTo>
                                  <a:pt x="139" y="506"/>
                                </a:lnTo>
                                <a:lnTo>
                                  <a:pt x="187" y="438"/>
                                </a:lnTo>
                                <a:lnTo>
                                  <a:pt x="241" y="373"/>
                                </a:lnTo>
                                <a:lnTo>
                                  <a:pt x="300" y="314"/>
                                </a:lnTo>
                                <a:lnTo>
                                  <a:pt x="365" y="258"/>
                                </a:lnTo>
                                <a:lnTo>
                                  <a:pt x="435" y="207"/>
                                </a:lnTo>
                                <a:lnTo>
                                  <a:pt x="510" y="161"/>
                                </a:lnTo>
                                <a:lnTo>
                                  <a:pt x="589" y="120"/>
                                </a:lnTo>
                                <a:lnTo>
                                  <a:pt x="671" y="85"/>
                                </a:lnTo>
                                <a:lnTo>
                                  <a:pt x="758" y="54"/>
                                </a:lnTo>
                                <a:lnTo>
                                  <a:pt x="848" y="31"/>
                                </a:lnTo>
                                <a:lnTo>
                                  <a:pt x="940" y="14"/>
                                </a:lnTo>
                                <a:lnTo>
                                  <a:pt x="1036" y="3"/>
                                </a:lnTo>
                                <a:lnTo>
                                  <a:pt x="1134" y="0"/>
                                </a:lnTo>
                                <a:close/>
                              </a:path>
                            </a:pathLst>
                          </a:custGeom>
                          <a:solidFill>
                            <a:srgbClr val="FFD425"/>
                          </a:solidFill>
                          <a:ln w="0">
                            <a:solidFill>
                              <a:srgbClr val="FFD425"/>
                            </a:solidFill>
                            <a:prstDash val="solid"/>
                            <a:round/>
                            <a:headEnd/>
                            <a:tailEnd/>
                          </a:ln>
                        </wps:spPr>
                        <wps:bodyPr rot="0" vert="horz" wrap="square" lIns="91440" tIns="45720" rIns="91440" bIns="45720" anchor="t" anchorCtr="0" upright="1">
                          <a:noAutofit/>
                        </wps:bodyPr>
                      </wps:wsp>
                      <wps:wsp>
                        <wps:cNvPr id="864" name="Freeform 577"/>
                        <wps:cNvSpPr>
                          <a:spLocks noEditPoints="1"/>
                        </wps:cNvSpPr>
                        <wps:spPr bwMode="auto">
                          <a:xfrm>
                            <a:off x="947935" y="502750"/>
                            <a:ext cx="877626" cy="756160"/>
                          </a:xfrm>
                          <a:custGeom>
                            <a:avLst/>
                            <a:gdLst>
                              <a:gd name="T0" fmla="*/ 944 w 2276"/>
                              <a:gd name="T1" fmla="*/ 19 h 1961"/>
                              <a:gd name="T2" fmla="*/ 675 w 2276"/>
                              <a:gd name="T3" fmla="*/ 90 h 1961"/>
                              <a:gd name="T4" fmla="*/ 439 w 2276"/>
                              <a:gd name="T5" fmla="*/ 212 h 1961"/>
                              <a:gd name="T6" fmla="*/ 245 w 2276"/>
                              <a:gd name="T7" fmla="*/ 378 h 1961"/>
                              <a:gd name="T8" fmla="*/ 102 w 2276"/>
                              <a:gd name="T9" fmla="*/ 582 h 1961"/>
                              <a:gd name="T10" fmla="*/ 21 w 2276"/>
                              <a:gd name="T11" fmla="*/ 814 h 1961"/>
                              <a:gd name="T12" fmla="*/ 8 w 2276"/>
                              <a:gd name="T13" fmla="*/ 1064 h 1961"/>
                              <a:gd name="T14" fmla="*/ 69 w 2276"/>
                              <a:gd name="T15" fmla="*/ 1305 h 1961"/>
                              <a:gd name="T16" fmla="*/ 191 w 2276"/>
                              <a:gd name="T17" fmla="*/ 1518 h 1961"/>
                              <a:gd name="T18" fmla="*/ 369 w 2276"/>
                              <a:gd name="T19" fmla="*/ 1698 h 1961"/>
                              <a:gd name="T20" fmla="*/ 593 w 2276"/>
                              <a:gd name="T21" fmla="*/ 1836 h 1961"/>
                              <a:gd name="T22" fmla="*/ 852 w 2276"/>
                              <a:gd name="T23" fmla="*/ 1925 h 1961"/>
                              <a:gd name="T24" fmla="*/ 1138 w 2276"/>
                              <a:gd name="T25" fmla="*/ 1956 h 1961"/>
                              <a:gd name="T26" fmla="*/ 1423 w 2276"/>
                              <a:gd name="T27" fmla="*/ 1925 h 1961"/>
                              <a:gd name="T28" fmla="*/ 1682 w 2276"/>
                              <a:gd name="T29" fmla="*/ 1836 h 1961"/>
                              <a:gd name="T30" fmla="*/ 1907 w 2276"/>
                              <a:gd name="T31" fmla="*/ 1698 h 1961"/>
                              <a:gd name="T32" fmla="*/ 2084 w 2276"/>
                              <a:gd name="T33" fmla="*/ 1518 h 1961"/>
                              <a:gd name="T34" fmla="*/ 2207 w 2276"/>
                              <a:gd name="T35" fmla="*/ 1305 h 1961"/>
                              <a:gd name="T36" fmla="*/ 2267 w 2276"/>
                              <a:gd name="T37" fmla="*/ 1064 h 1961"/>
                              <a:gd name="T38" fmla="*/ 2255 w 2276"/>
                              <a:gd name="T39" fmla="*/ 814 h 1961"/>
                              <a:gd name="T40" fmla="*/ 2173 w 2276"/>
                              <a:gd name="T41" fmla="*/ 582 h 1961"/>
                              <a:gd name="T42" fmla="*/ 2031 w 2276"/>
                              <a:gd name="T43" fmla="*/ 378 h 1961"/>
                              <a:gd name="T44" fmla="*/ 1836 w 2276"/>
                              <a:gd name="T45" fmla="*/ 212 h 1961"/>
                              <a:gd name="T46" fmla="*/ 1601 w 2276"/>
                              <a:gd name="T47" fmla="*/ 90 h 1961"/>
                              <a:gd name="T48" fmla="*/ 1332 w 2276"/>
                              <a:gd name="T49" fmla="*/ 19 h 1961"/>
                              <a:gd name="T50" fmla="*/ 1138 w 2276"/>
                              <a:gd name="T51" fmla="*/ 0 h 1961"/>
                              <a:gd name="T52" fmla="*/ 1425 w 2276"/>
                              <a:gd name="T53" fmla="*/ 31 h 1961"/>
                              <a:gd name="T54" fmla="*/ 1685 w 2276"/>
                              <a:gd name="T55" fmla="*/ 121 h 1961"/>
                              <a:gd name="T56" fmla="*/ 1909 w 2276"/>
                              <a:gd name="T57" fmla="*/ 260 h 1961"/>
                              <a:gd name="T58" fmla="*/ 2088 w 2276"/>
                              <a:gd name="T59" fmla="*/ 440 h 1961"/>
                              <a:gd name="T60" fmla="*/ 2212 w 2276"/>
                              <a:gd name="T61" fmla="*/ 655 h 1961"/>
                              <a:gd name="T62" fmla="*/ 2272 w 2276"/>
                              <a:gd name="T63" fmla="*/ 896 h 1961"/>
                              <a:gd name="T64" fmla="*/ 2260 w 2276"/>
                              <a:gd name="T65" fmla="*/ 1148 h 1961"/>
                              <a:gd name="T66" fmla="*/ 2177 w 2276"/>
                              <a:gd name="T67" fmla="*/ 1380 h 1961"/>
                              <a:gd name="T68" fmla="*/ 2035 w 2276"/>
                              <a:gd name="T69" fmla="*/ 1585 h 1961"/>
                              <a:gd name="T70" fmla="*/ 1839 w 2276"/>
                              <a:gd name="T71" fmla="*/ 1752 h 1961"/>
                              <a:gd name="T72" fmla="*/ 1602 w 2276"/>
                              <a:gd name="T73" fmla="*/ 1876 h 1961"/>
                              <a:gd name="T74" fmla="*/ 1332 w 2276"/>
                              <a:gd name="T75" fmla="*/ 1947 h 1961"/>
                              <a:gd name="T76" fmla="*/ 1040 w 2276"/>
                              <a:gd name="T77" fmla="*/ 1957 h 1961"/>
                              <a:gd name="T78" fmla="*/ 761 w 2276"/>
                              <a:gd name="T79" fmla="*/ 1905 h 1961"/>
                              <a:gd name="T80" fmla="*/ 511 w 2276"/>
                              <a:gd name="T81" fmla="*/ 1798 h 1961"/>
                              <a:gd name="T82" fmla="*/ 301 w 2276"/>
                              <a:gd name="T83" fmla="*/ 1646 h 1961"/>
                              <a:gd name="T84" fmla="*/ 139 w 2276"/>
                              <a:gd name="T85" fmla="*/ 1453 h 1961"/>
                              <a:gd name="T86" fmla="*/ 36 w 2276"/>
                              <a:gd name="T87" fmla="*/ 1228 h 1961"/>
                              <a:gd name="T88" fmla="*/ 0 w 2276"/>
                              <a:gd name="T89" fmla="*/ 980 h 1961"/>
                              <a:gd name="T90" fmla="*/ 36 w 2276"/>
                              <a:gd name="T91" fmla="*/ 733 h 1961"/>
                              <a:gd name="T92" fmla="*/ 139 w 2276"/>
                              <a:gd name="T93" fmla="*/ 508 h 1961"/>
                              <a:gd name="T94" fmla="*/ 301 w 2276"/>
                              <a:gd name="T95" fmla="*/ 315 h 1961"/>
                              <a:gd name="T96" fmla="*/ 511 w 2276"/>
                              <a:gd name="T97" fmla="*/ 162 h 1961"/>
                              <a:gd name="T98" fmla="*/ 761 w 2276"/>
                              <a:gd name="T99" fmla="*/ 56 h 1961"/>
                              <a:gd name="T100" fmla="*/ 1040 w 2276"/>
                              <a:gd name="T101" fmla="*/ 3 h 1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76" h="1961">
                                <a:moveTo>
                                  <a:pt x="1138" y="5"/>
                                </a:moveTo>
                                <a:lnTo>
                                  <a:pt x="1040" y="8"/>
                                </a:lnTo>
                                <a:lnTo>
                                  <a:pt x="944" y="19"/>
                                </a:lnTo>
                                <a:lnTo>
                                  <a:pt x="852" y="36"/>
                                </a:lnTo>
                                <a:lnTo>
                                  <a:pt x="762" y="59"/>
                                </a:lnTo>
                                <a:lnTo>
                                  <a:pt x="675" y="90"/>
                                </a:lnTo>
                                <a:lnTo>
                                  <a:pt x="593" y="125"/>
                                </a:lnTo>
                                <a:lnTo>
                                  <a:pt x="514" y="166"/>
                                </a:lnTo>
                                <a:lnTo>
                                  <a:pt x="439" y="212"/>
                                </a:lnTo>
                                <a:lnTo>
                                  <a:pt x="369" y="263"/>
                                </a:lnTo>
                                <a:lnTo>
                                  <a:pt x="304" y="319"/>
                                </a:lnTo>
                                <a:lnTo>
                                  <a:pt x="245" y="378"/>
                                </a:lnTo>
                                <a:lnTo>
                                  <a:pt x="191" y="443"/>
                                </a:lnTo>
                                <a:lnTo>
                                  <a:pt x="143" y="511"/>
                                </a:lnTo>
                                <a:lnTo>
                                  <a:pt x="102" y="582"/>
                                </a:lnTo>
                                <a:lnTo>
                                  <a:pt x="69" y="656"/>
                                </a:lnTo>
                                <a:lnTo>
                                  <a:pt x="40" y="734"/>
                                </a:lnTo>
                                <a:lnTo>
                                  <a:pt x="21" y="814"/>
                                </a:lnTo>
                                <a:lnTo>
                                  <a:pt x="8" y="897"/>
                                </a:lnTo>
                                <a:lnTo>
                                  <a:pt x="4" y="980"/>
                                </a:lnTo>
                                <a:lnTo>
                                  <a:pt x="8" y="1064"/>
                                </a:lnTo>
                                <a:lnTo>
                                  <a:pt x="21" y="1147"/>
                                </a:lnTo>
                                <a:lnTo>
                                  <a:pt x="40" y="1227"/>
                                </a:lnTo>
                                <a:lnTo>
                                  <a:pt x="69" y="1305"/>
                                </a:lnTo>
                                <a:lnTo>
                                  <a:pt x="102" y="1379"/>
                                </a:lnTo>
                                <a:lnTo>
                                  <a:pt x="143" y="1450"/>
                                </a:lnTo>
                                <a:lnTo>
                                  <a:pt x="191" y="1518"/>
                                </a:lnTo>
                                <a:lnTo>
                                  <a:pt x="245" y="1582"/>
                                </a:lnTo>
                                <a:lnTo>
                                  <a:pt x="304" y="1642"/>
                                </a:lnTo>
                                <a:lnTo>
                                  <a:pt x="369" y="1698"/>
                                </a:lnTo>
                                <a:lnTo>
                                  <a:pt x="439" y="1749"/>
                                </a:lnTo>
                                <a:lnTo>
                                  <a:pt x="514" y="1795"/>
                                </a:lnTo>
                                <a:lnTo>
                                  <a:pt x="593" y="1836"/>
                                </a:lnTo>
                                <a:lnTo>
                                  <a:pt x="675" y="1871"/>
                                </a:lnTo>
                                <a:lnTo>
                                  <a:pt x="762" y="1902"/>
                                </a:lnTo>
                                <a:lnTo>
                                  <a:pt x="852" y="1925"/>
                                </a:lnTo>
                                <a:lnTo>
                                  <a:pt x="944" y="1942"/>
                                </a:lnTo>
                                <a:lnTo>
                                  <a:pt x="1040" y="1953"/>
                                </a:lnTo>
                                <a:lnTo>
                                  <a:pt x="1138" y="1956"/>
                                </a:lnTo>
                                <a:lnTo>
                                  <a:pt x="1236" y="1953"/>
                                </a:lnTo>
                                <a:lnTo>
                                  <a:pt x="1332" y="1942"/>
                                </a:lnTo>
                                <a:lnTo>
                                  <a:pt x="1423" y="1925"/>
                                </a:lnTo>
                                <a:lnTo>
                                  <a:pt x="1513" y="1902"/>
                                </a:lnTo>
                                <a:lnTo>
                                  <a:pt x="1601" y="1871"/>
                                </a:lnTo>
                                <a:lnTo>
                                  <a:pt x="1682" y="1836"/>
                                </a:lnTo>
                                <a:lnTo>
                                  <a:pt x="1761" y="1795"/>
                                </a:lnTo>
                                <a:lnTo>
                                  <a:pt x="1836" y="1749"/>
                                </a:lnTo>
                                <a:lnTo>
                                  <a:pt x="1907" y="1698"/>
                                </a:lnTo>
                                <a:lnTo>
                                  <a:pt x="1971" y="1642"/>
                                </a:lnTo>
                                <a:lnTo>
                                  <a:pt x="2031" y="1582"/>
                                </a:lnTo>
                                <a:lnTo>
                                  <a:pt x="2084" y="1518"/>
                                </a:lnTo>
                                <a:lnTo>
                                  <a:pt x="2132" y="1450"/>
                                </a:lnTo>
                                <a:lnTo>
                                  <a:pt x="2173" y="1379"/>
                                </a:lnTo>
                                <a:lnTo>
                                  <a:pt x="2207" y="1305"/>
                                </a:lnTo>
                                <a:lnTo>
                                  <a:pt x="2235" y="1227"/>
                                </a:lnTo>
                                <a:lnTo>
                                  <a:pt x="2255" y="1147"/>
                                </a:lnTo>
                                <a:lnTo>
                                  <a:pt x="2267" y="1064"/>
                                </a:lnTo>
                                <a:lnTo>
                                  <a:pt x="2272" y="980"/>
                                </a:lnTo>
                                <a:lnTo>
                                  <a:pt x="2267" y="897"/>
                                </a:lnTo>
                                <a:lnTo>
                                  <a:pt x="2255" y="814"/>
                                </a:lnTo>
                                <a:lnTo>
                                  <a:pt x="2235" y="734"/>
                                </a:lnTo>
                                <a:lnTo>
                                  <a:pt x="2207" y="656"/>
                                </a:lnTo>
                                <a:lnTo>
                                  <a:pt x="2173" y="582"/>
                                </a:lnTo>
                                <a:lnTo>
                                  <a:pt x="2132" y="511"/>
                                </a:lnTo>
                                <a:lnTo>
                                  <a:pt x="2084" y="443"/>
                                </a:lnTo>
                                <a:lnTo>
                                  <a:pt x="2031" y="378"/>
                                </a:lnTo>
                                <a:lnTo>
                                  <a:pt x="1971" y="319"/>
                                </a:lnTo>
                                <a:lnTo>
                                  <a:pt x="1907" y="263"/>
                                </a:lnTo>
                                <a:lnTo>
                                  <a:pt x="1836" y="212"/>
                                </a:lnTo>
                                <a:lnTo>
                                  <a:pt x="1761" y="166"/>
                                </a:lnTo>
                                <a:lnTo>
                                  <a:pt x="1682" y="125"/>
                                </a:lnTo>
                                <a:lnTo>
                                  <a:pt x="1601" y="90"/>
                                </a:lnTo>
                                <a:lnTo>
                                  <a:pt x="1513" y="59"/>
                                </a:lnTo>
                                <a:lnTo>
                                  <a:pt x="1423" y="36"/>
                                </a:lnTo>
                                <a:lnTo>
                                  <a:pt x="1332" y="19"/>
                                </a:lnTo>
                                <a:lnTo>
                                  <a:pt x="1236" y="8"/>
                                </a:lnTo>
                                <a:lnTo>
                                  <a:pt x="1138" y="5"/>
                                </a:lnTo>
                                <a:close/>
                                <a:moveTo>
                                  <a:pt x="1138" y="0"/>
                                </a:moveTo>
                                <a:lnTo>
                                  <a:pt x="1236" y="3"/>
                                </a:lnTo>
                                <a:lnTo>
                                  <a:pt x="1332" y="14"/>
                                </a:lnTo>
                                <a:lnTo>
                                  <a:pt x="1425" y="31"/>
                                </a:lnTo>
                                <a:lnTo>
                                  <a:pt x="1515" y="56"/>
                                </a:lnTo>
                                <a:lnTo>
                                  <a:pt x="1602" y="85"/>
                                </a:lnTo>
                                <a:lnTo>
                                  <a:pt x="1685" y="121"/>
                                </a:lnTo>
                                <a:lnTo>
                                  <a:pt x="1764" y="162"/>
                                </a:lnTo>
                                <a:lnTo>
                                  <a:pt x="1839" y="209"/>
                                </a:lnTo>
                                <a:lnTo>
                                  <a:pt x="1909" y="260"/>
                                </a:lnTo>
                                <a:lnTo>
                                  <a:pt x="1974" y="315"/>
                                </a:lnTo>
                                <a:lnTo>
                                  <a:pt x="2035" y="376"/>
                                </a:lnTo>
                                <a:lnTo>
                                  <a:pt x="2088" y="440"/>
                                </a:lnTo>
                                <a:lnTo>
                                  <a:pt x="2136" y="508"/>
                                </a:lnTo>
                                <a:lnTo>
                                  <a:pt x="2177" y="580"/>
                                </a:lnTo>
                                <a:lnTo>
                                  <a:pt x="2212" y="655"/>
                                </a:lnTo>
                                <a:lnTo>
                                  <a:pt x="2239" y="733"/>
                                </a:lnTo>
                                <a:lnTo>
                                  <a:pt x="2260" y="813"/>
                                </a:lnTo>
                                <a:lnTo>
                                  <a:pt x="2272" y="896"/>
                                </a:lnTo>
                                <a:lnTo>
                                  <a:pt x="2276" y="980"/>
                                </a:lnTo>
                                <a:lnTo>
                                  <a:pt x="2272" y="1065"/>
                                </a:lnTo>
                                <a:lnTo>
                                  <a:pt x="2260" y="1148"/>
                                </a:lnTo>
                                <a:lnTo>
                                  <a:pt x="2239" y="1228"/>
                                </a:lnTo>
                                <a:lnTo>
                                  <a:pt x="2212" y="1306"/>
                                </a:lnTo>
                                <a:lnTo>
                                  <a:pt x="2177" y="1380"/>
                                </a:lnTo>
                                <a:lnTo>
                                  <a:pt x="2136" y="1453"/>
                                </a:lnTo>
                                <a:lnTo>
                                  <a:pt x="2088" y="1521"/>
                                </a:lnTo>
                                <a:lnTo>
                                  <a:pt x="2035" y="1585"/>
                                </a:lnTo>
                                <a:lnTo>
                                  <a:pt x="1974" y="1646"/>
                                </a:lnTo>
                                <a:lnTo>
                                  <a:pt x="1909" y="1701"/>
                                </a:lnTo>
                                <a:lnTo>
                                  <a:pt x="1839" y="1752"/>
                                </a:lnTo>
                                <a:lnTo>
                                  <a:pt x="1764" y="1798"/>
                                </a:lnTo>
                                <a:lnTo>
                                  <a:pt x="1685" y="1840"/>
                                </a:lnTo>
                                <a:lnTo>
                                  <a:pt x="1602" y="1876"/>
                                </a:lnTo>
                                <a:lnTo>
                                  <a:pt x="1515" y="1905"/>
                                </a:lnTo>
                                <a:lnTo>
                                  <a:pt x="1425" y="1930"/>
                                </a:lnTo>
                                <a:lnTo>
                                  <a:pt x="1332" y="1947"/>
                                </a:lnTo>
                                <a:lnTo>
                                  <a:pt x="1236" y="1957"/>
                                </a:lnTo>
                                <a:lnTo>
                                  <a:pt x="1138" y="1961"/>
                                </a:lnTo>
                                <a:lnTo>
                                  <a:pt x="1040" y="1957"/>
                                </a:lnTo>
                                <a:lnTo>
                                  <a:pt x="944" y="1947"/>
                                </a:lnTo>
                                <a:lnTo>
                                  <a:pt x="851" y="1930"/>
                                </a:lnTo>
                                <a:lnTo>
                                  <a:pt x="761" y="1905"/>
                                </a:lnTo>
                                <a:lnTo>
                                  <a:pt x="673" y="1876"/>
                                </a:lnTo>
                                <a:lnTo>
                                  <a:pt x="590" y="1840"/>
                                </a:lnTo>
                                <a:lnTo>
                                  <a:pt x="511" y="1798"/>
                                </a:lnTo>
                                <a:lnTo>
                                  <a:pt x="436" y="1752"/>
                                </a:lnTo>
                                <a:lnTo>
                                  <a:pt x="366" y="1701"/>
                                </a:lnTo>
                                <a:lnTo>
                                  <a:pt x="301" y="1646"/>
                                </a:lnTo>
                                <a:lnTo>
                                  <a:pt x="241" y="1585"/>
                                </a:lnTo>
                                <a:lnTo>
                                  <a:pt x="187" y="1521"/>
                                </a:lnTo>
                                <a:lnTo>
                                  <a:pt x="139" y="1453"/>
                                </a:lnTo>
                                <a:lnTo>
                                  <a:pt x="98" y="1380"/>
                                </a:lnTo>
                                <a:lnTo>
                                  <a:pt x="63" y="1306"/>
                                </a:lnTo>
                                <a:lnTo>
                                  <a:pt x="36" y="1228"/>
                                </a:lnTo>
                                <a:lnTo>
                                  <a:pt x="15" y="1148"/>
                                </a:lnTo>
                                <a:lnTo>
                                  <a:pt x="4" y="1065"/>
                                </a:lnTo>
                                <a:lnTo>
                                  <a:pt x="0" y="980"/>
                                </a:lnTo>
                                <a:lnTo>
                                  <a:pt x="4" y="896"/>
                                </a:lnTo>
                                <a:lnTo>
                                  <a:pt x="15" y="813"/>
                                </a:lnTo>
                                <a:lnTo>
                                  <a:pt x="36" y="733"/>
                                </a:lnTo>
                                <a:lnTo>
                                  <a:pt x="63" y="655"/>
                                </a:lnTo>
                                <a:lnTo>
                                  <a:pt x="98" y="580"/>
                                </a:lnTo>
                                <a:lnTo>
                                  <a:pt x="139" y="508"/>
                                </a:lnTo>
                                <a:lnTo>
                                  <a:pt x="187" y="440"/>
                                </a:lnTo>
                                <a:lnTo>
                                  <a:pt x="241" y="376"/>
                                </a:lnTo>
                                <a:lnTo>
                                  <a:pt x="301" y="315"/>
                                </a:lnTo>
                                <a:lnTo>
                                  <a:pt x="366" y="260"/>
                                </a:lnTo>
                                <a:lnTo>
                                  <a:pt x="436" y="209"/>
                                </a:lnTo>
                                <a:lnTo>
                                  <a:pt x="511" y="162"/>
                                </a:lnTo>
                                <a:lnTo>
                                  <a:pt x="590" y="121"/>
                                </a:lnTo>
                                <a:lnTo>
                                  <a:pt x="673" y="85"/>
                                </a:lnTo>
                                <a:lnTo>
                                  <a:pt x="761" y="56"/>
                                </a:lnTo>
                                <a:lnTo>
                                  <a:pt x="851" y="31"/>
                                </a:lnTo>
                                <a:lnTo>
                                  <a:pt x="944" y="14"/>
                                </a:lnTo>
                                <a:lnTo>
                                  <a:pt x="1040" y="3"/>
                                </a:lnTo>
                                <a:lnTo>
                                  <a:pt x="1138" y="0"/>
                                </a:lnTo>
                                <a:close/>
                              </a:path>
                            </a:pathLst>
                          </a:custGeom>
                          <a:solidFill>
                            <a:srgbClr val="FFD324"/>
                          </a:solidFill>
                          <a:ln w="0">
                            <a:solidFill>
                              <a:srgbClr val="FFD324"/>
                            </a:solidFill>
                            <a:prstDash val="solid"/>
                            <a:round/>
                            <a:headEnd/>
                            <a:tailEnd/>
                          </a:ln>
                        </wps:spPr>
                        <wps:bodyPr rot="0" vert="horz" wrap="square" lIns="91440" tIns="45720" rIns="91440" bIns="45720" anchor="t" anchorCtr="0" upright="1">
                          <a:noAutofit/>
                        </wps:bodyPr>
                      </wps:wsp>
                      <wps:wsp>
                        <wps:cNvPr id="865" name="Freeform 578"/>
                        <wps:cNvSpPr>
                          <a:spLocks noEditPoints="1"/>
                        </wps:cNvSpPr>
                        <wps:spPr bwMode="auto">
                          <a:xfrm>
                            <a:off x="945622" y="501208"/>
                            <a:ext cx="882253" cy="758472"/>
                          </a:xfrm>
                          <a:custGeom>
                            <a:avLst/>
                            <a:gdLst>
                              <a:gd name="T0" fmla="*/ 950 w 2288"/>
                              <a:gd name="T1" fmla="*/ 18 h 1969"/>
                              <a:gd name="T2" fmla="*/ 679 w 2288"/>
                              <a:gd name="T3" fmla="*/ 89 h 1969"/>
                              <a:gd name="T4" fmla="*/ 442 w 2288"/>
                              <a:gd name="T5" fmla="*/ 213 h 1969"/>
                              <a:gd name="T6" fmla="*/ 247 w 2288"/>
                              <a:gd name="T7" fmla="*/ 380 h 1969"/>
                              <a:gd name="T8" fmla="*/ 104 w 2288"/>
                              <a:gd name="T9" fmla="*/ 584 h 1969"/>
                              <a:gd name="T10" fmla="*/ 21 w 2288"/>
                              <a:gd name="T11" fmla="*/ 817 h 1969"/>
                              <a:gd name="T12" fmla="*/ 10 w 2288"/>
                              <a:gd name="T13" fmla="*/ 1069 h 1969"/>
                              <a:gd name="T14" fmla="*/ 69 w 2288"/>
                              <a:gd name="T15" fmla="*/ 1310 h 1969"/>
                              <a:gd name="T16" fmla="*/ 193 w 2288"/>
                              <a:gd name="T17" fmla="*/ 1525 h 1969"/>
                              <a:gd name="T18" fmla="*/ 372 w 2288"/>
                              <a:gd name="T19" fmla="*/ 1705 h 1969"/>
                              <a:gd name="T20" fmla="*/ 596 w 2288"/>
                              <a:gd name="T21" fmla="*/ 1844 h 1969"/>
                              <a:gd name="T22" fmla="*/ 857 w 2288"/>
                              <a:gd name="T23" fmla="*/ 1934 h 1969"/>
                              <a:gd name="T24" fmla="*/ 1144 w 2288"/>
                              <a:gd name="T25" fmla="*/ 1965 h 1969"/>
                              <a:gd name="T26" fmla="*/ 1431 w 2288"/>
                              <a:gd name="T27" fmla="*/ 1934 h 1969"/>
                              <a:gd name="T28" fmla="*/ 1691 w 2288"/>
                              <a:gd name="T29" fmla="*/ 1844 h 1969"/>
                              <a:gd name="T30" fmla="*/ 1915 w 2288"/>
                              <a:gd name="T31" fmla="*/ 1705 h 1969"/>
                              <a:gd name="T32" fmla="*/ 2094 w 2288"/>
                              <a:gd name="T33" fmla="*/ 1525 h 1969"/>
                              <a:gd name="T34" fmla="*/ 2218 w 2288"/>
                              <a:gd name="T35" fmla="*/ 1310 h 1969"/>
                              <a:gd name="T36" fmla="*/ 2278 w 2288"/>
                              <a:gd name="T37" fmla="*/ 1069 h 1969"/>
                              <a:gd name="T38" fmla="*/ 2266 w 2288"/>
                              <a:gd name="T39" fmla="*/ 817 h 1969"/>
                              <a:gd name="T40" fmla="*/ 2183 w 2288"/>
                              <a:gd name="T41" fmla="*/ 584 h 1969"/>
                              <a:gd name="T42" fmla="*/ 2041 w 2288"/>
                              <a:gd name="T43" fmla="*/ 380 h 1969"/>
                              <a:gd name="T44" fmla="*/ 1845 w 2288"/>
                              <a:gd name="T45" fmla="*/ 213 h 1969"/>
                              <a:gd name="T46" fmla="*/ 1608 w 2288"/>
                              <a:gd name="T47" fmla="*/ 89 h 1969"/>
                              <a:gd name="T48" fmla="*/ 1338 w 2288"/>
                              <a:gd name="T49" fmla="*/ 18 h 1969"/>
                              <a:gd name="T50" fmla="*/ 1144 w 2288"/>
                              <a:gd name="T51" fmla="*/ 0 h 1969"/>
                              <a:gd name="T52" fmla="*/ 1432 w 2288"/>
                              <a:gd name="T53" fmla="*/ 32 h 1969"/>
                              <a:gd name="T54" fmla="*/ 1694 w 2288"/>
                              <a:gd name="T55" fmla="*/ 120 h 1969"/>
                              <a:gd name="T56" fmla="*/ 1920 w 2288"/>
                              <a:gd name="T57" fmla="*/ 260 h 1969"/>
                              <a:gd name="T58" fmla="*/ 2099 w 2288"/>
                              <a:gd name="T59" fmla="*/ 442 h 1969"/>
                              <a:gd name="T60" fmla="*/ 2223 w 2288"/>
                              <a:gd name="T61" fmla="*/ 658 h 1969"/>
                              <a:gd name="T62" fmla="*/ 2283 w 2288"/>
                              <a:gd name="T63" fmla="*/ 900 h 1969"/>
                              <a:gd name="T64" fmla="*/ 2271 w 2288"/>
                              <a:gd name="T65" fmla="*/ 1152 h 1969"/>
                              <a:gd name="T66" fmla="*/ 2187 w 2288"/>
                              <a:gd name="T67" fmla="*/ 1386 h 1969"/>
                              <a:gd name="T68" fmla="*/ 2044 w 2288"/>
                              <a:gd name="T69" fmla="*/ 1591 h 1969"/>
                              <a:gd name="T70" fmla="*/ 1849 w 2288"/>
                              <a:gd name="T71" fmla="*/ 1760 h 1969"/>
                              <a:gd name="T72" fmla="*/ 1611 w 2288"/>
                              <a:gd name="T73" fmla="*/ 1884 h 1969"/>
                              <a:gd name="T74" fmla="*/ 1339 w 2288"/>
                              <a:gd name="T75" fmla="*/ 1955 h 1969"/>
                              <a:gd name="T76" fmla="*/ 1044 w 2288"/>
                              <a:gd name="T77" fmla="*/ 1965 h 1969"/>
                              <a:gd name="T78" fmla="*/ 764 w 2288"/>
                              <a:gd name="T79" fmla="*/ 1914 h 1969"/>
                              <a:gd name="T80" fmla="*/ 514 w 2288"/>
                              <a:gd name="T81" fmla="*/ 1806 h 1969"/>
                              <a:gd name="T82" fmla="*/ 303 w 2288"/>
                              <a:gd name="T83" fmla="*/ 1652 h 1969"/>
                              <a:gd name="T84" fmla="*/ 141 w 2288"/>
                              <a:gd name="T85" fmla="*/ 1458 h 1969"/>
                              <a:gd name="T86" fmla="*/ 37 w 2288"/>
                              <a:gd name="T87" fmla="*/ 1233 h 1969"/>
                              <a:gd name="T88" fmla="*/ 0 w 2288"/>
                              <a:gd name="T89" fmla="*/ 984 h 1969"/>
                              <a:gd name="T90" fmla="*/ 37 w 2288"/>
                              <a:gd name="T91" fmla="*/ 736 h 1969"/>
                              <a:gd name="T92" fmla="*/ 141 w 2288"/>
                              <a:gd name="T93" fmla="*/ 511 h 1969"/>
                              <a:gd name="T94" fmla="*/ 303 w 2288"/>
                              <a:gd name="T95" fmla="*/ 317 h 1969"/>
                              <a:gd name="T96" fmla="*/ 514 w 2288"/>
                              <a:gd name="T97" fmla="*/ 163 h 1969"/>
                              <a:gd name="T98" fmla="*/ 764 w 2288"/>
                              <a:gd name="T99" fmla="*/ 55 h 1969"/>
                              <a:gd name="T100" fmla="*/ 1044 w 2288"/>
                              <a:gd name="T101" fmla="*/ 4 h 1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8" h="1969">
                                <a:moveTo>
                                  <a:pt x="1144" y="4"/>
                                </a:moveTo>
                                <a:lnTo>
                                  <a:pt x="1046" y="7"/>
                                </a:lnTo>
                                <a:lnTo>
                                  <a:pt x="950" y="18"/>
                                </a:lnTo>
                                <a:lnTo>
                                  <a:pt x="857" y="35"/>
                                </a:lnTo>
                                <a:lnTo>
                                  <a:pt x="767" y="60"/>
                                </a:lnTo>
                                <a:lnTo>
                                  <a:pt x="679" y="89"/>
                                </a:lnTo>
                                <a:lnTo>
                                  <a:pt x="596" y="125"/>
                                </a:lnTo>
                                <a:lnTo>
                                  <a:pt x="517" y="166"/>
                                </a:lnTo>
                                <a:lnTo>
                                  <a:pt x="442" y="213"/>
                                </a:lnTo>
                                <a:lnTo>
                                  <a:pt x="372" y="264"/>
                                </a:lnTo>
                                <a:lnTo>
                                  <a:pt x="307" y="319"/>
                                </a:lnTo>
                                <a:lnTo>
                                  <a:pt x="247" y="380"/>
                                </a:lnTo>
                                <a:lnTo>
                                  <a:pt x="193" y="444"/>
                                </a:lnTo>
                                <a:lnTo>
                                  <a:pt x="145" y="512"/>
                                </a:lnTo>
                                <a:lnTo>
                                  <a:pt x="104" y="584"/>
                                </a:lnTo>
                                <a:lnTo>
                                  <a:pt x="69" y="659"/>
                                </a:lnTo>
                                <a:lnTo>
                                  <a:pt x="42" y="737"/>
                                </a:lnTo>
                                <a:lnTo>
                                  <a:pt x="21" y="817"/>
                                </a:lnTo>
                                <a:lnTo>
                                  <a:pt x="10" y="900"/>
                                </a:lnTo>
                                <a:lnTo>
                                  <a:pt x="6" y="984"/>
                                </a:lnTo>
                                <a:lnTo>
                                  <a:pt x="10" y="1069"/>
                                </a:lnTo>
                                <a:lnTo>
                                  <a:pt x="21" y="1152"/>
                                </a:lnTo>
                                <a:lnTo>
                                  <a:pt x="42" y="1232"/>
                                </a:lnTo>
                                <a:lnTo>
                                  <a:pt x="69" y="1310"/>
                                </a:lnTo>
                                <a:lnTo>
                                  <a:pt x="104" y="1384"/>
                                </a:lnTo>
                                <a:lnTo>
                                  <a:pt x="145" y="1457"/>
                                </a:lnTo>
                                <a:lnTo>
                                  <a:pt x="193" y="1525"/>
                                </a:lnTo>
                                <a:lnTo>
                                  <a:pt x="247" y="1589"/>
                                </a:lnTo>
                                <a:lnTo>
                                  <a:pt x="307" y="1650"/>
                                </a:lnTo>
                                <a:lnTo>
                                  <a:pt x="372" y="1705"/>
                                </a:lnTo>
                                <a:lnTo>
                                  <a:pt x="442" y="1756"/>
                                </a:lnTo>
                                <a:lnTo>
                                  <a:pt x="517" y="1802"/>
                                </a:lnTo>
                                <a:lnTo>
                                  <a:pt x="596" y="1844"/>
                                </a:lnTo>
                                <a:lnTo>
                                  <a:pt x="679" y="1880"/>
                                </a:lnTo>
                                <a:lnTo>
                                  <a:pt x="767" y="1909"/>
                                </a:lnTo>
                                <a:lnTo>
                                  <a:pt x="857" y="1934"/>
                                </a:lnTo>
                                <a:lnTo>
                                  <a:pt x="950" y="1951"/>
                                </a:lnTo>
                                <a:lnTo>
                                  <a:pt x="1046" y="1961"/>
                                </a:lnTo>
                                <a:lnTo>
                                  <a:pt x="1144" y="1965"/>
                                </a:lnTo>
                                <a:lnTo>
                                  <a:pt x="1242" y="1961"/>
                                </a:lnTo>
                                <a:lnTo>
                                  <a:pt x="1338" y="1951"/>
                                </a:lnTo>
                                <a:lnTo>
                                  <a:pt x="1431" y="1934"/>
                                </a:lnTo>
                                <a:lnTo>
                                  <a:pt x="1521" y="1909"/>
                                </a:lnTo>
                                <a:lnTo>
                                  <a:pt x="1608" y="1880"/>
                                </a:lnTo>
                                <a:lnTo>
                                  <a:pt x="1691" y="1844"/>
                                </a:lnTo>
                                <a:lnTo>
                                  <a:pt x="1770" y="1802"/>
                                </a:lnTo>
                                <a:lnTo>
                                  <a:pt x="1845" y="1756"/>
                                </a:lnTo>
                                <a:lnTo>
                                  <a:pt x="1915" y="1705"/>
                                </a:lnTo>
                                <a:lnTo>
                                  <a:pt x="1980" y="1650"/>
                                </a:lnTo>
                                <a:lnTo>
                                  <a:pt x="2041" y="1589"/>
                                </a:lnTo>
                                <a:lnTo>
                                  <a:pt x="2094" y="1525"/>
                                </a:lnTo>
                                <a:lnTo>
                                  <a:pt x="2142" y="1457"/>
                                </a:lnTo>
                                <a:lnTo>
                                  <a:pt x="2183" y="1384"/>
                                </a:lnTo>
                                <a:lnTo>
                                  <a:pt x="2218" y="1310"/>
                                </a:lnTo>
                                <a:lnTo>
                                  <a:pt x="2245" y="1232"/>
                                </a:lnTo>
                                <a:lnTo>
                                  <a:pt x="2266" y="1152"/>
                                </a:lnTo>
                                <a:lnTo>
                                  <a:pt x="2278" y="1069"/>
                                </a:lnTo>
                                <a:lnTo>
                                  <a:pt x="2282" y="984"/>
                                </a:lnTo>
                                <a:lnTo>
                                  <a:pt x="2278" y="900"/>
                                </a:lnTo>
                                <a:lnTo>
                                  <a:pt x="2266" y="817"/>
                                </a:lnTo>
                                <a:lnTo>
                                  <a:pt x="2245" y="737"/>
                                </a:lnTo>
                                <a:lnTo>
                                  <a:pt x="2218" y="659"/>
                                </a:lnTo>
                                <a:lnTo>
                                  <a:pt x="2183" y="584"/>
                                </a:lnTo>
                                <a:lnTo>
                                  <a:pt x="2142" y="512"/>
                                </a:lnTo>
                                <a:lnTo>
                                  <a:pt x="2094" y="444"/>
                                </a:lnTo>
                                <a:lnTo>
                                  <a:pt x="2041" y="380"/>
                                </a:lnTo>
                                <a:lnTo>
                                  <a:pt x="1980" y="319"/>
                                </a:lnTo>
                                <a:lnTo>
                                  <a:pt x="1915" y="264"/>
                                </a:lnTo>
                                <a:lnTo>
                                  <a:pt x="1845" y="213"/>
                                </a:lnTo>
                                <a:lnTo>
                                  <a:pt x="1770" y="166"/>
                                </a:lnTo>
                                <a:lnTo>
                                  <a:pt x="1691" y="125"/>
                                </a:lnTo>
                                <a:lnTo>
                                  <a:pt x="1608" y="89"/>
                                </a:lnTo>
                                <a:lnTo>
                                  <a:pt x="1521" y="60"/>
                                </a:lnTo>
                                <a:lnTo>
                                  <a:pt x="1431" y="35"/>
                                </a:lnTo>
                                <a:lnTo>
                                  <a:pt x="1338" y="18"/>
                                </a:lnTo>
                                <a:lnTo>
                                  <a:pt x="1242" y="7"/>
                                </a:lnTo>
                                <a:lnTo>
                                  <a:pt x="1144" y="4"/>
                                </a:lnTo>
                                <a:close/>
                                <a:moveTo>
                                  <a:pt x="1144" y="0"/>
                                </a:moveTo>
                                <a:lnTo>
                                  <a:pt x="1243" y="4"/>
                                </a:lnTo>
                                <a:lnTo>
                                  <a:pt x="1339" y="14"/>
                                </a:lnTo>
                                <a:lnTo>
                                  <a:pt x="1432" y="32"/>
                                </a:lnTo>
                                <a:lnTo>
                                  <a:pt x="1524" y="55"/>
                                </a:lnTo>
                                <a:lnTo>
                                  <a:pt x="1611" y="85"/>
                                </a:lnTo>
                                <a:lnTo>
                                  <a:pt x="1694" y="120"/>
                                </a:lnTo>
                                <a:lnTo>
                                  <a:pt x="1773" y="163"/>
                                </a:lnTo>
                                <a:lnTo>
                                  <a:pt x="1849" y="209"/>
                                </a:lnTo>
                                <a:lnTo>
                                  <a:pt x="1920" y="260"/>
                                </a:lnTo>
                                <a:lnTo>
                                  <a:pt x="1984" y="317"/>
                                </a:lnTo>
                                <a:lnTo>
                                  <a:pt x="2044" y="378"/>
                                </a:lnTo>
                                <a:lnTo>
                                  <a:pt x="2099" y="442"/>
                                </a:lnTo>
                                <a:lnTo>
                                  <a:pt x="2147" y="511"/>
                                </a:lnTo>
                                <a:lnTo>
                                  <a:pt x="2187" y="583"/>
                                </a:lnTo>
                                <a:lnTo>
                                  <a:pt x="2223" y="658"/>
                                </a:lnTo>
                                <a:lnTo>
                                  <a:pt x="2251" y="736"/>
                                </a:lnTo>
                                <a:lnTo>
                                  <a:pt x="2271" y="817"/>
                                </a:lnTo>
                                <a:lnTo>
                                  <a:pt x="2283" y="900"/>
                                </a:lnTo>
                                <a:lnTo>
                                  <a:pt x="2288" y="984"/>
                                </a:lnTo>
                                <a:lnTo>
                                  <a:pt x="2283" y="1069"/>
                                </a:lnTo>
                                <a:lnTo>
                                  <a:pt x="2271" y="1152"/>
                                </a:lnTo>
                                <a:lnTo>
                                  <a:pt x="2251" y="1233"/>
                                </a:lnTo>
                                <a:lnTo>
                                  <a:pt x="2223" y="1311"/>
                                </a:lnTo>
                                <a:lnTo>
                                  <a:pt x="2187" y="1386"/>
                                </a:lnTo>
                                <a:lnTo>
                                  <a:pt x="2147" y="1458"/>
                                </a:lnTo>
                                <a:lnTo>
                                  <a:pt x="2099" y="1527"/>
                                </a:lnTo>
                                <a:lnTo>
                                  <a:pt x="2044" y="1591"/>
                                </a:lnTo>
                                <a:lnTo>
                                  <a:pt x="1984" y="1652"/>
                                </a:lnTo>
                                <a:lnTo>
                                  <a:pt x="1920" y="1708"/>
                                </a:lnTo>
                                <a:lnTo>
                                  <a:pt x="1849" y="1760"/>
                                </a:lnTo>
                                <a:lnTo>
                                  <a:pt x="1773" y="1806"/>
                                </a:lnTo>
                                <a:lnTo>
                                  <a:pt x="1694" y="1847"/>
                                </a:lnTo>
                                <a:lnTo>
                                  <a:pt x="1611" y="1884"/>
                                </a:lnTo>
                                <a:lnTo>
                                  <a:pt x="1524" y="1914"/>
                                </a:lnTo>
                                <a:lnTo>
                                  <a:pt x="1432" y="1937"/>
                                </a:lnTo>
                                <a:lnTo>
                                  <a:pt x="1339" y="1955"/>
                                </a:lnTo>
                                <a:lnTo>
                                  <a:pt x="1243" y="1965"/>
                                </a:lnTo>
                                <a:lnTo>
                                  <a:pt x="1144" y="1969"/>
                                </a:lnTo>
                                <a:lnTo>
                                  <a:pt x="1044" y="1965"/>
                                </a:lnTo>
                                <a:lnTo>
                                  <a:pt x="948" y="1955"/>
                                </a:lnTo>
                                <a:lnTo>
                                  <a:pt x="855" y="1937"/>
                                </a:lnTo>
                                <a:lnTo>
                                  <a:pt x="764" y="1914"/>
                                </a:lnTo>
                                <a:lnTo>
                                  <a:pt x="676" y="1884"/>
                                </a:lnTo>
                                <a:lnTo>
                                  <a:pt x="593" y="1847"/>
                                </a:lnTo>
                                <a:lnTo>
                                  <a:pt x="514" y="1806"/>
                                </a:lnTo>
                                <a:lnTo>
                                  <a:pt x="438" y="1760"/>
                                </a:lnTo>
                                <a:lnTo>
                                  <a:pt x="368" y="1708"/>
                                </a:lnTo>
                                <a:lnTo>
                                  <a:pt x="303" y="1652"/>
                                </a:lnTo>
                                <a:lnTo>
                                  <a:pt x="244" y="1591"/>
                                </a:lnTo>
                                <a:lnTo>
                                  <a:pt x="189" y="1527"/>
                                </a:lnTo>
                                <a:lnTo>
                                  <a:pt x="141" y="1458"/>
                                </a:lnTo>
                                <a:lnTo>
                                  <a:pt x="100" y="1386"/>
                                </a:lnTo>
                                <a:lnTo>
                                  <a:pt x="65" y="1311"/>
                                </a:lnTo>
                                <a:lnTo>
                                  <a:pt x="37" y="1233"/>
                                </a:lnTo>
                                <a:lnTo>
                                  <a:pt x="17" y="1152"/>
                                </a:lnTo>
                                <a:lnTo>
                                  <a:pt x="4" y="1069"/>
                                </a:lnTo>
                                <a:lnTo>
                                  <a:pt x="0" y="984"/>
                                </a:lnTo>
                                <a:lnTo>
                                  <a:pt x="4" y="900"/>
                                </a:lnTo>
                                <a:lnTo>
                                  <a:pt x="17" y="817"/>
                                </a:lnTo>
                                <a:lnTo>
                                  <a:pt x="37" y="736"/>
                                </a:lnTo>
                                <a:lnTo>
                                  <a:pt x="65" y="658"/>
                                </a:lnTo>
                                <a:lnTo>
                                  <a:pt x="100" y="583"/>
                                </a:lnTo>
                                <a:lnTo>
                                  <a:pt x="141" y="511"/>
                                </a:lnTo>
                                <a:lnTo>
                                  <a:pt x="189" y="442"/>
                                </a:lnTo>
                                <a:lnTo>
                                  <a:pt x="244" y="378"/>
                                </a:lnTo>
                                <a:lnTo>
                                  <a:pt x="303" y="317"/>
                                </a:lnTo>
                                <a:lnTo>
                                  <a:pt x="368" y="260"/>
                                </a:lnTo>
                                <a:lnTo>
                                  <a:pt x="438" y="209"/>
                                </a:lnTo>
                                <a:lnTo>
                                  <a:pt x="514" y="163"/>
                                </a:lnTo>
                                <a:lnTo>
                                  <a:pt x="593" y="120"/>
                                </a:lnTo>
                                <a:lnTo>
                                  <a:pt x="676" y="85"/>
                                </a:lnTo>
                                <a:lnTo>
                                  <a:pt x="764" y="55"/>
                                </a:lnTo>
                                <a:lnTo>
                                  <a:pt x="855" y="32"/>
                                </a:lnTo>
                                <a:lnTo>
                                  <a:pt x="948" y="14"/>
                                </a:lnTo>
                                <a:lnTo>
                                  <a:pt x="1044" y="4"/>
                                </a:lnTo>
                                <a:lnTo>
                                  <a:pt x="1144" y="0"/>
                                </a:lnTo>
                                <a:close/>
                              </a:path>
                            </a:pathLst>
                          </a:custGeom>
                          <a:solidFill>
                            <a:srgbClr val="FFD323"/>
                          </a:solidFill>
                          <a:ln w="0">
                            <a:solidFill>
                              <a:srgbClr val="FFD323"/>
                            </a:solidFill>
                            <a:prstDash val="solid"/>
                            <a:round/>
                            <a:headEnd/>
                            <a:tailEnd/>
                          </a:ln>
                        </wps:spPr>
                        <wps:bodyPr rot="0" vert="horz" wrap="square" lIns="91440" tIns="45720" rIns="91440" bIns="45720" anchor="t" anchorCtr="0" upright="1">
                          <a:noAutofit/>
                        </wps:bodyPr>
                      </wps:wsp>
                      <wps:wsp>
                        <wps:cNvPr id="866" name="Freeform 579"/>
                        <wps:cNvSpPr>
                          <a:spLocks noEditPoints="1"/>
                        </wps:cNvSpPr>
                        <wps:spPr bwMode="auto">
                          <a:xfrm>
                            <a:off x="944079" y="499667"/>
                            <a:ext cx="886109" cy="762326"/>
                          </a:xfrm>
                          <a:custGeom>
                            <a:avLst/>
                            <a:gdLst>
                              <a:gd name="T0" fmla="*/ 954 w 2299"/>
                              <a:gd name="T1" fmla="*/ 19 h 1979"/>
                              <a:gd name="T2" fmla="*/ 682 w 2299"/>
                              <a:gd name="T3" fmla="*/ 90 h 1979"/>
                              <a:gd name="T4" fmla="*/ 444 w 2299"/>
                              <a:gd name="T5" fmla="*/ 214 h 1979"/>
                              <a:gd name="T6" fmla="*/ 250 w 2299"/>
                              <a:gd name="T7" fmla="*/ 383 h 1979"/>
                              <a:gd name="T8" fmla="*/ 106 w 2299"/>
                              <a:gd name="T9" fmla="*/ 588 h 1979"/>
                              <a:gd name="T10" fmla="*/ 23 w 2299"/>
                              <a:gd name="T11" fmla="*/ 822 h 1979"/>
                              <a:gd name="T12" fmla="*/ 10 w 2299"/>
                              <a:gd name="T13" fmla="*/ 1074 h 1979"/>
                              <a:gd name="T14" fmla="*/ 71 w 2299"/>
                              <a:gd name="T15" fmla="*/ 1316 h 1979"/>
                              <a:gd name="T16" fmla="*/ 195 w 2299"/>
                              <a:gd name="T17" fmla="*/ 1532 h 1979"/>
                              <a:gd name="T18" fmla="*/ 374 w 2299"/>
                              <a:gd name="T19" fmla="*/ 1713 h 1979"/>
                              <a:gd name="T20" fmla="*/ 599 w 2299"/>
                              <a:gd name="T21" fmla="*/ 1852 h 1979"/>
                              <a:gd name="T22" fmla="*/ 861 w 2299"/>
                              <a:gd name="T23" fmla="*/ 1942 h 1979"/>
                              <a:gd name="T24" fmla="*/ 1150 w 2299"/>
                              <a:gd name="T25" fmla="*/ 1974 h 1979"/>
                              <a:gd name="T26" fmla="*/ 1438 w 2299"/>
                              <a:gd name="T27" fmla="*/ 1942 h 1979"/>
                              <a:gd name="T28" fmla="*/ 1700 w 2299"/>
                              <a:gd name="T29" fmla="*/ 1852 h 1979"/>
                              <a:gd name="T30" fmla="*/ 1926 w 2299"/>
                              <a:gd name="T31" fmla="*/ 1713 h 1979"/>
                              <a:gd name="T32" fmla="*/ 2105 w 2299"/>
                              <a:gd name="T33" fmla="*/ 1532 h 1979"/>
                              <a:gd name="T34" fmla="*/ 2229 w 2299"/>
                              <a:gd name="T35" fmla="*/ 1316 h 1979"/>
                              <a:gd name="T36" fmla="*/ 2289 w 2299"/>
                              <a:gd name="T37" fmla="*/ 1074 h 1979"/>
                              <a:gd name="T38" fmla="*/ 2277 w 2299"/>
                              <a:gd name="T39" fmla="*/ 822 h 1979"/>
                              <a:gd name="T40" fmla="*/ 2193 w 2299"/>
                              <a:gd name="T41" fmla="*/ 588 h 1979"/>
                              <a:gd name="T42" fmla="*/ 2050 w 2299"/>
                              <a:gd name="T43" fmla="*/ 383 h 1979"/>
                              <a:gd name="T44" fmla="*/ 1855 w 2299"/>
                              <a:gd name="T45" fmla="*/ 214 h 1979"/>
                              <a:gd name="T46" fmla="*/ 1617 w 2299"/>
                              <a:gd name="T47" fmla="*/ 90 h 1979"/>
                              <a:gd name="T48" fmla="*/ 1345 w 2299"/>
                              <a:gd name="T49" fmla="*/ 19 h 1979"/>
                              <a:gd name="T50" fmla="*/ 1150 w 2299"/>
                              <a:gd name="T51" fmla="*/ 0 h 1979"/>
                              <a:gd name="T52" fmla="*/ 1439 w 2299"/>
                              <a:gd name="T53" fmla="*/ 32 h 1979"/>
                              <a:gd name="T54" fmla="*/ 1703 w 2299"/>
                              <a:gd name="T55" fmla="*/ 122 h 1979"/>
                              <a:gd name="T56" fmla="*/ 1928 w 2299"/>
                              <a:gd name="T57" fmla="*/ 262 h 1979"/>
                              <a:gd name="T58" fmla="*/ 2109 w 2299"/>
                              <a:gd name="T59" fmla="*/ 445 h 1979"/>
                              <a:gd name="T60" fmla="*/ 2234 w 2299"/>
                              <a:gd name="T61" fmla="*/ 662 h 1979"/>
                              <a:gd name="T62" fmla="*/ 2295 w 2299"/>
                              <a:gd name="T63" fmla="*/ 905 h 1979"/>
                              <a:gd name="T64" fmla="*/ 2282 w 2299"/>
                              <a:gd name="T65" fmla="*/ 1158 h 1979"/>
                              <a:gd name="T66" fmla="*/ 2199 w 2299"/>
                              <a:gd name="T67" fmla="*/ 1392 h 1979"/>
                              <a:gd name="T68" fmla="*/ 2054 w 2299"/>
                              <a:gd name="T69" fmla="*/ 1599 h 1979"/>
                              <a:gd name="T70" fmla="*/ 1858 w 2299"/>
                              <a:gd name="T71" fmla="*/ 1769 h 1979"/>
                              <a:gd name="T72" fmla="*/ 1618 w 2299"/>
                              <a:gd name="T73" fmla="*/ 1892 h 1979"/>
                              <a:gd name="T74" fmla="*/ 1345 w 2299"/>
                              <a:gd name="T75" fmla="*/ 1964 h 1979"/>
                              <a:gd name="T76" fmla="*/ 1050 w 2299"/>
                              <a:gd name="T77" fmla="*/ 1975 h 1979"/>
                              <a:gd name="T78" fmla="*/ 768 w 2299"/>
                              <a:gd name="T79" fmla="*/ 1923 h 1979"/>
                              <a:gd name="T80" fmla="*/ 518 w 2299"/>
                              <a:gd name="T81" fmla="*/ 1815 h 1979"/>
                              <a:gd name="T82" fmla="*/ 305 w 2299"/>
                              <a:gd name="T83" fmla="*/ 1659 h 1979"/>
                              <a:gd name="T84" fmla="*/ 143 w 2299"/>
                              <a:gd name="T85" fmla="*/ 1465 h 1979"/>
                              <a:gd name="T86" fmla="*/ 38 w 2299"/>
                              <a:gd name="T87" fmla="*/ 1239 h 1979"/>
                              <a:gd name="T88" fmla="*/ 0 w 2299"/>
                              <a:gd name="T89" fmla="*/ 989 h 1979"/>
                              <a:gd name="T90" fmla="*/ 38 w 2299"/>
                              <a:gd name="T91" fmla="*/ 739 h 1979"/>
                              <a:gd name="T92" fmla="*/ 143 w 2299"/>
                              <a:gd name="T93" fmla="*/ 514 h 1979"/>
                              <a:gd name="T94" fmla="*/ 305 w 2299"/>
                              <a:gd name="T95" fmla="*/ 318 h 1979"/>
                              <a:gd name="T96" fmla="*/ 518 w 2299"/>
                              <a:gd name="T97" fmla="*/ 163 h 1979"/>
                              <a:gd name="T98" fmla="*/ 768 w 2299"/>
                              <a:gd name="T99" fmla="*/ 56 h 1979"/>
                              <a:gd name="T100" fmla="*/ 1050 w 2299"/>
                              <a:gd name="T101" fmla="*/ 4 h 1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99" h="1979">
                                <a:moveTo>
                                  <a:pt x="1150" y="5"/>
                                </a:moveTo>
                                <a:lnTo>
                                  <a:pt x="1050" y="9"/>
                                </a:lnTo>
                                <a:lnTo>
                                  <a:pt x="954" y="19"/>
                                </a:lnTo>
                                <a:lnTo>
                                  <a:pt x="861" y="37"/>
                                </a:lnTo>
                                <a:lnTo>
                                  <a:pt x="770" y="60"/>
                                </a:lnTo>
                                <a:lnTo>
                                  <a:pt x="682" y="90"/>
                                </a:lnTo>
                                <a:lnTo>
                                  <a:pt x="599" y="125"/>
                                </a:lnTo>
                                <a:lnTo>
                                  <a:pt x="520" y="168"/>
                                </a:lnTo>
                                <a:lnTo>
                                  <a:pt x="444" y="214"/>
                                </a:lnTo>
                                <a:lnTo>
                                  <a:pt x="374" y="265"/>
                                </a:lnTo>
                                <a:lnTo>
                                  <a:pt x="309" y="322"/>
                                </a:lnTo>
                                <a:lnTo>
                                  <a:pt x="250" y="383"/>
                                </a:lnTo>
                                <a:lnTo>
                                  <a:pt x="195" y="447"/>
                                </a:lnTo>
                                <a:lnTo>
                                  <a:pt x="147" y="516"/>
                                </a:lnTo>
                                <a:lnTo>
                                  <a:pt x="106" y="588"/>
                                </a:lnTo>
                                <a:lnTo>
                                  <a:pt x="71" y="663"/>
                                </a:lnTo>
                                <a:lnTo>
                                  <a:pt x="43" y="741"/>
                                </a:lnTo>
                                <a:lnTo>
                                  <a:pt x="23" y="822"/>
                                </a:lnTo>
                                <a:lnTo>
                                  <a:pt x="10" y="905"/>
                                </a:lnTo>
                                <a:lnTo>
                                  <a:pt x="6" y="989"/>
                                </a:lnTo>
                                <a:lnTo>
                                  <a:pt x="10" y="1074"/>
                                </a:lnTo>
                                <a:lnTo>
                                  <a:pt x="23" y="1157"/>
                                </a:lnTo>
                                <a:lnTo>
                                  <a:pt x="43" y="1238"/>
                                </a:lnTo>
                                <a:lnTo>
                                  <a:pt x="71" y="1316"/>
                                </a:lnTo>
                                <a:lnTo>
                                  <a:pt x="106" y="1391"/>
                                </a:lnTo>
                                <a:lnTo>
                                  <a:pt x="147" y="1463"/>
                                </a:lnTo>
                                <a:lnTo>
                                  <a:pt x="195" y="1532"/>
                                </a:lnTo>
                                <a:lnTo>
                                  <a:pt x="250" y="1596"/>
                                </a:lnTo>
                                <a:lnTo>
                                  <a:pt x="309" y="1657"/>
                                </a:lnTo>
                                <a:lnTo>
                                  <a:pt x="374" y="1713"/>
                                </a:lnTo>
                                <a:lnTo>
                                  <a:pt x="444" y="1765"/>
                                </a:lnTo>
                                <a:lnTo>
                                  <a:pt x="520" y="1811"/>
                                </a:lnTo>
                                <a:lnTo>
                                  <a:pt x="599" y="1852"/>
                                </a:lnTo>
                                <a:lnTo>
                                  <a:pt x="682" y="1889"/>
                                </a:lnTo>
                                <a:lnTo>
                                  <a:pt x="770" y="1919"/>
                                </a:lnTo>
                                <a:lnTo>
                                  <a:pt x="861" y="1942"/>
                                </a:lnTo>
                                <a:lnTo>
                                  <a:pt x="954" y="1960"/>
                                </a:lnTo>
                                <a:lnTo>
                                  <a:pt x="1050" y="1970"/>
                                </a:lnTo>
                                <a:lnTo>
                                  <a:pt x="1150" y="1974"/>
                                </a:lnTo>
                                <a:lnTo>
                                  <a:pt x="1249" y="1970"/>
                                </a:lnTo>
                                <a:lnTo>
                                  <a:pt x="1345" y="1960"/>
                                </a:lnTo>
                                <a:lnTo>
                                  <a:pt x="1438" y="1942"/>
                                </a:lnTo>
                                <a:lnTo>
                                  <a:pt x="1530" y="1919"/>
                                </a:lnTo>
                                <a:lnTo>
                                  <a:pt x="1617" y="1889"/>
                                </a:lnTo>
                                <a:lnTo>
                                  <a:pt x="1700" y="1852"/>
                                </a:lnTo>
                                <a:lnTo>
                                  <a:pt x="1779" y="1811"/>
                                </a:lnTo>
                                <a:lnTo>
                                  <a:pt x="1855" y="1765"/>
                                </a:lnTo>
                                <a:lnTo>
                                  <a:pt x="1926" y="1713"/>
                                </a:lnTo>
                                <a:lnTo>
                                  <a:pt x="1990" y="1657"/>
                                </a:lnTo>
                                <a:lnTo>
                                  <a:pt x="2050" y="1596"/>
                                </a:lnTo>
                                <a:lnTo>
                                  <a:pt x="2105" y="1532"/>
                                </a:lnTo>
                                <a:lnTo>
                                  <a:pt x="2153" y="1463"/>
                                </a:lnTo>
                                <a:lnTo>
                                  <a:pt x="2193" y="1391"/>
                                </a:lnTo>
                                <a:lnTo>
                                  <a:pt x="2229" y="1316"/>
                                </a:lnTo>
                                <a:lnTo>
                                  <a:pt x="2257" y="1238"/>
                                </a:lnTo>
                                <a:lnTo>
                                  <a:pt x="2277" y="1157"/>
                                </a:lnTo>
                                <a:lnTo>
                                  <a:pt x="2289" y="1074"/>
                                </a:lnTo>
                                <a:lnTo>
                                  <a:pt x="2294" y="989"/>
                                </a:lnTo>
                                <a:lnTo>
                                  <a:pt x="2289" y="905"/>
                                </a:lnTo>
                                <a:lnTo>
                                  <a:pt x="2277" y="822"/>
                                </a:lnTo>
                                <a:lnTo>
                                  <a:pt x="2257" y="741"/>
                                </a:lnTo>
                                <a:lnTo>
                                  <a:pt x="2229" y="663"/>
                                </a:lnTo>
                                <a:lnTo>
                                  <a:pt x="2193" y="588"/>
                                </a:lnTo>
                                <a:lnTo>
                                  <a:pt x="2153" y="516"/>
                                </a:lnTo>
                                <a:lnTo>
                                  <a:pt x="2105" y="447"/>
                                </a:lnTo>
                                <a:lnTo>
                                  <a:pt x="2050" y="383"/>
                                </a:lnTo>
                                <a:lnTo>
                                  <a:pt x="1990" y="322"/>
                                </a:lnTo>
                                <a:lnTo>
                                  <a:pt x="1926" y="265"/>
                                </a:lnTo>
                                <a:lnTo>
                                  <a:pt x="1855" y="214"/>
                                </a:lnTo>
                                <a:lnTo>
                                  <a:pt x="1779" y="168"/>
                                </a:lnTo>
                                <a:lnTo>
                                  <a:pt x="1700" y="125"/>
                                </a:lnTo>
                                <a:lnTo>
                                  <a:pt x="1617" y="90"/>
                                </a:lnTo>
                                <a:lnTo>
                                  <a:pt x="1530" y="60"/>
                                </a:lnTo>
                                <a:lnTo>
                                  <a:pt x="1438" y="37"/>
                                </a:lnTo>
                                <a:lnTo>
                                  <a:pt x="1345" y="19"/>
                                </a:lnTo>
                                <a:lnTo>
                                  <a:pt x="1249" y="9"/>
                                </a:lnTo>
                                <a:lnTo>
                                  <a:pt x="1150" y="5"/>
                                </a:lnTo>
                                <a:close/>
                                <a:moveTo>
                                  <a:pt x="1150" y="0"/>
                                </a:moveTo>
                                <a:lnTo>
                                  <a:pt x="1249" y="4"/>
                                </a:lnTo>
                                <a:lnTo>
                                  <a:pt x="1345" y="15"/>
                                </a:lnTo>
                                <a:lnTo>
                                  <a:pt x="1439" y="32"/>
                                </a:lnTo>
                                <a:lnTo>
                                  <a:pt x="1531" y="56"/>
                                </a:lnTo>
                                <a:lnTo>
                                  <a:pt x="1618" y="87"/>
                                </a:lnTo>
                                <a:lnTo>
                                  <a:pt x="1703" y="122"/>
                                </a:lnTo>
                                <a:lnTo>
                                  <a:pt x="1782" y="163"/>
                                </a:lnTo>
                                <a:lnTo>
                                  <a:pt x="1858" y="210"/>
                                </a:lnTo>
                                <a:lnTo>
                                  <a:pt x="1928" y="262"/>
                                </a:lnTo>
                                <a:lnTo>
                                  <a:pt x="1995" y="318"/>
                                </a:lnTo>
                                <a:lnTo>
                                  <a:pt x="2054" y="380"/>
                                </a:lnTo>
                                <a:lnTo>
                                  <a:pt x="2109" y="445"/>
                                </a:lnTo>
                                <a:lnTo>
                                  <a:pt x="2157" y="514"/>
                                </a:lnTo>
                                <a:lnTo>
                                  <a:pt x="2199" y="585"/>
                                </a:lnTo>
                                <a:lnTo>
                                  <a:pt x="2234" y="662"/>
                                </a:lnTo>
                                <a:lnTo>
                                  <a:pt x="2261" y="739"/>
                                </a:lnTo>
                                <a:lnTo>
                                  <a:pt x="2282" y="821"/>
                                </a:lnTo>
                                <a:lnTo>
                                  <a:pt x="2295" y="905"/>
                                </a:lnTo>
                                <a:lnTo>
                                  <a:pt x="2299" y="989"/>
                                </a:lnTo>
                                <a:lnTo>
                                  <a:pt x="2295" y="1074"/>
                                </a:lnTo>
                                <a:lnTo>
                                  <a:pt x="2282" y="1158"/>
                                </a:lnTo>
                                <a:lnTo>
                                  <a:pt x="2261" y="1239"/>
                                </a:lnTo>
                                <a:lnTo>
                                  <a:pt x="2234" y="1317"/>
                                </a:lnTo>
                                <a:lnTo>
                                  <a:pt x="2199" y="1392"/>
                                </a:lnTo>
                                <a:lnTo>
                                  <a:pt x="2157" y="1465"/>
                                </a:lnTo>
                                <a:lnTo>
                                  <a:pt x="2109" y="1534"/>
                                </a:lnTo>
                                <a:lnTo>
                                  <a:pt x="2054" y="1599"/>
                                </a:lnTo>
                                <a:lnTo>
                                  <a:pt x="1995" y="1659"/>
                                </a:lnTo>
                                <a:lnTo>
                                  <a:pt x="1928" y="1716"/>
                                </a:lnTo>
                                <a:lnTo>
                                  <a:pt x="1858" y="1769"/>
                                </a:lnTo>
                                <a:lnTo>
                                  <a:pt x="1782" y="1815"/>
                                </a:lnTo>
                                <a:lnTo>
                                  <a:pt x="1703" y="1857"/>
                                </a:lnTo>
                                <a:lnTo>
                                  <a:pt x="1618" y="1892"/>
                                </a:lnTo>
                                <a:lnTo>
                                  <a:pt x="1531" y="1923"/>
                                </a:lnTo>
                                <a:lnTo>
                                  <a:pt x="1439" y="1947"/>
                                </a:lnTo>
                                <a:lnTo>
                                  <a:pt x="1345" y="1964"/>
                                </a:lnTo>
                                <a:lnTo>
                                  <a:pt x="1249" y="1975"/>
                                </a:lnTo>
                                <a:lnTo>
                                  <a:pt x="1150" y="1979"/>
                                </a:lnTo>
                                <a:lnTo>
                                  <a:pt x="1050" y="1975"/>
                                </a:lnTo>
                                <a:lnTo>
                                  <a:pt x="954" y="1964"/>
                                </a:lnTo>
                                <a:lnTo>
                                  <a:pt x="860" y="1947"/>
                                </a:lnTo>
                                <a:lnTo>
                                  <a:pt x="768" y="1923"/>
                                </a:lnTo>
                                <a:lnTo>
                                  <a:pt x="681" y="1892"/>
                                </a:lnTo>
                                <a:lnTo>
                                  <a:pt x="596" y="1857"/>
                                </a:lnTo>
                                <a:lnTo>
                                  <a:pt x="518" y="1815"/>
                                </a:lnTo>
                                <a:lnTo>
                                  <a:pt x="441" y="1769"/>
                                </a:lnTo>
                                <a:lnTo>
                                  <a:pt x="371" y="1716"/>
                                </a:lnTo>
                                <a:lnTo>
                                  <a:pt x="305" y="1659"/>
                                </a:lnTo>
                                <a:lnTo>
                                  <a:pt x="246" y="1599"/>
                                </a:lnTo>
                                <a:lnTo>
                                  <a:pt x="191" y="1534"/>
                                </a:lnTo>
                                <a:lnTo>
                                  <a:pt x="143" y="1465"/>
                                </a:lnTo>
                                <a:lnTo>
                                  <a:pt x="100" y="1392"/>
                                </a:lnTo>
                                <a:lnTo>
                                  <a:pt x="65" y="1317"/>
                                </a:lnTo>
                                <a:lnTo>
                                  <a:pt x="38" y="1239"/>
                                </a:lnTo>
                                <a:lnTo>
                                  <a:pt x="17" y="1158"/>
                                </a:lnTo>
                                <a:lnTo>
                                  <a:pt x="4" y="1074"/>
                                </a:lnTo>
                                <a:lnTo>
                                  <a:pt x="0" y="989"/>
                                </a:lnTo>
                                <a:lnTo>
                                  <a:pt x="4" y="905"/>
                                </a:lnTo>
                                <a:lnTo>
                                  <a:pt x="17" y="821"/>
                                </a:lnTo>
                                <a:lnTo>
                                  <a:pt x="38" y="739"/>
                                </a:lnTo>
                                <a:lnTo>
                                  <a:pt x="65" y="662"/>
                                </a:lnTo>
                                <a:lnTo>
                                  <a:pt x="100" y="585"/>
                                </a:lnTo>
                                <a:lnTo>
                                  <a:pt x="143" y="514"/>
                                </a:lnTo>
                                <a:lnTo>
                                  <a:pt x="191" y="445"/>
                                </a:lnTo>
                                <a:lnTo>
                                  <a:pt x="246" y="380"/>
                                </a:lnTo>
                                <a:lnTo>
                                  <a:pt x="305" y="318"/>
                                </a:lnTo>
                                <a:lnTo>
                                  <a:pt x="371" y="262"/>
                                </a:lnTo>
                                <a:lnTo>
                                  <a:pt x="441" y="210"/>
                                </a:lnTo>
                                <a:lnTo>
                                  <a:pt x="518" y="163"/>
                                </a:lnTo>
                                <a:lnTo>
                                  <a:pt x="596" y="122"/>
                                </a:lnTo>
                                <a:lnTo>
                                  <a:pt x="681" y="87"/>
                                </a:lnTo>
                                <a:lnTo>
                                  <a:pt x="768" y="56"/>
                                </a:lnTo>
                                <a:lnTo>
                                  <a:pt x="860" y="32"/>
                                </a:lnTo>
                                <a:lnTo>
                                  <a:pt x="954" y="15"/>
                                </a:lnTo>
                                <a:lnTo>
                                  <a:pt x="1050" y="4"/>
                                </a:lnTo>
                                <a:lnTo>
                                  <a:pt x="1150" y="0"/>
                                </a:lnTo>
                                <a:close/>
                              </a:path>
                            </a:pathLst>
                          </a:custGeom>
                          <a:solidFill>
                            <a:srgbClr val="FFD322"/>
                          </a:solidFill>
                          <a:ln w="0">
                            <a:solidFill>
                              <a:srgbClr val="FFD322"/>
                            </a:solidFill>
                            <a:prstDash val="solid"/>
                            <a:round/>
                            <a:headEnd/>
                            <a:tailEnd/>
                          </a:ln>
                        </wps:spPr>
                        <wps:bodyPr rot="0" vert="horz" wrap="square" lIns="91440" tIns="45720" rIns="91440" bIns="45720" anchor="t" anchorCtr="0" upright="1">
                          <a:noAutofit/>
                        </wps:bodyPr>
                      </wps:wsp>
                      <wps:wsp>
                        <wps:cNvPr id="867" name="Freeform 580"/>
                        <wps:cNvSpPr>
                          <a:spLocks noEditPoints="1"/>
                        </wps:cNvSpPr>
                        <wps:spPr bwMode="auto">
                          <a:xfrm>
                            <a:off x="942537" y="497354"/>
                            <a:ext cx="889194" cy="766180"/>
                          </a:xfrm>
                          <a:custGeom>
                            <a:avLst/>
                            <a:gdLst>
                              <a:gd name="T0" fmla="*/ 958 w 2307"/>
                              <a:gd name="T1" fmla="*/ 20 h 1988"/>
                              <a:gd name="T2" fmla="*/ 685 w 2307"/>
                              <a:gd name="T3" fmla="*/ 92 h 1988"/>
                              <a:gd name="T4" fmla="*/ 445 w 2307"/>
                              <a:gd name="T5" fmla="*/ 215 h 1988"/>
                              <a:gd name="T6" fmla="*/ 250 w 2307"/>
                              <a:gd name="T7" fmla="*/ 385 h 1988"/>
                              <a:gd name="T8" fmla="*/ 104 w 2307"/>
                              <a:gd name="T9" fmla="*/ 590 h 1988"/>
                              <a:gd name="T10" fmla="*/ 21 w 2307"/>
                              <a:gd name="T11" fmla="*/ 826 h 1988"/>
                              <a:gd name="T12" fmla="*/ 8 w 2307"/>
                              <a:gd name="T13" fmla="*/ 1079 h 1988"/>
                              <a:gd name="T14" fmla="*/ 69 w 2307"/>
                              <a:gd name="T15" fmla="*/ 1322 h 1988"/>
                              <a:gd name="T16" fmla="*/ 195 w 2307"/>
                              <a:gd name="T17" fmla="*/ 1539 h 1988"/>
                              <a:gd name="T18" fmla="*/ 375 w 2307"/>
                              <a:gd name="T19" fmla="*/ 1721 h 1988"/>
                              <a:gd name="T20" fmla="*/ 600 w 2307"/>
                              <a:gd name="T21" fmla="*/ 1862 h 1988"/>
                              <a:gd name="T22" fmla="*/ 864 w 2307"/>
                              <a:gd name="T23" fmla="*/ 1952 h 1988"/>
                              <a:gd name="T24" fmla="*/ 1154 w 2307"/>
                              <a:gd name="T25" fmla="*/ 1984 h 1988"/>
                              <a:gd name="T26" fmla="*/ 1443 w 2307"/>
                              <a:gd name="T27" fmla="*/ 1952 h 1988"/>
                              <a:gd name="T28" fmla="*/ 1707 w 2307"/>
                              <a:gd name="T29" fmla="*/ 1862 h 1988"/>
                              <a:gd name="T30" fmla="*/ 1932 w 2307"/>
                              <a:gd name="T31" fmla="*/ 1721 h 1988"/>
                              <a:gd name="T32" fmla="*/ 2113 w 2307"/>
                              <a:gd name="T33" fmla="*/ 1539 h 1988"/>
                              <a:gd name="T34" fmla="*/ 2238 w 2307"/>
                              <a:gd name="T35" fmla="*/ 1322 h 1988"/>
                              <a:gd name="T36" fmla="*/ 2299 w 2307"/>
                              <a:gd name="T37" fmla="*/ 1079 h 1988"/>
                              <a:gd name="T38" fmla="*/ 2286 w 2307"/>
                              <a:gd name="T39" fmla="*/ 826 h 1988"/>
                              <a:gd name="T40" fmla="*/ 2203 w 2307"/>
                              <a:gd name="T41" fmla="*/ 590 h 1988"/>
                              <a:gd name="T42" fmla="*/ 2058 w 2307"/>
                              <a:gd name="T43" fmla="*/ 385 h 1988"/>
                              <a:gd name="T44" fmla="*/ 1862 w 2307"/>
                              <a:gd name="T45" fmla="*/ 215 h 1988"/>
                              <a:gd name="T46" fmla="*/ 1622 w 2307"/>
                              <a:gd name="T47" fmla="*/ 92 h 1988"/>
                              <a:gd name="T48" fmla="*/ 1349 w 2307"/>
                              <a:gd name="T49" fmla="*/ 20 h 1988"/>
                              <a:gd name="T50" fmla="*/ 1154 w 2307"/>
                              <a:gd name="T51" fmla="*/ 0 h 1988"/>
                              <a:gd name="T52" fmla="*/ 1445 w 2307"/>
                              <a:gd name="T53" fmla="*/ 33 h 1988"/>
                              <a:gd name="T54" fmla="*/ 1708 w 2307"/>
                              <a:gd name="T55" fmla="*/ 123 h 1988"/>
                              <a:gd name="T56" fmla="*/ 1937 w 2307"/>
                              <a:gd name="T57" fmla="*/ 264 h 1988"/>
                              <a:gd name="T58" fmla="*/ 2117 w 2307"/>
                              <a:gd name="T59" fmla="*/ 447 h 1988"/>
                              <a:gd name="T60" fmla="*/ 2243 w 2307"/>
                              <a:gd name="T61" fmla="*/ 664 h 1988"/>
                              <a:gd name="T62" fmla="*/ 2303 w 2307"/>
                              <a:gd name="T63" fmla="*/ 908 h 1988"/>
                              <a:gd name="T64" fmla="*/ 2290 w 2307"/>
                              <a:gd name="T65" fmla="*/ 1164 h 1988"/>
                              <a:gd name="T66" fmla="*/ 2207 w 2307"/>
                              <a:gd name="T67" fmla="*/ 1400 h 1988"/>
                              <a:gd name="T68" fmla="*/ 2062 w 2307"/>
                              <a:gd name="T69" fmla="*/ 1607 h 1988"/>
                              <a:gd name="T70" fmla="*/ 1865 w 2307"/>
                              <a:gd name="T71" fmla="*/ 1777 h 1988"/>
                              <a:gd name="T72" fmla="*/ 1625 w 2307"/>
                              <a:gd name="T73" fmla="*/ 1902 h 1988"/>
                              <a:gd name="T74" fmla="*/ 1350 w 2307"/>
                              <a:gd name="T75" fmla="*/ 1974 h 1988"/>
                              <a:gd name="T76" fmla="*/ 1054 w 2307"/>
                              <a:gd name="T77" fmla="*/ 1985 h 1988"/>
                              <a:gd name="T78" fmla="*/ 771 w 2307"/>
                              <a:gd name="T79" fmla="*/ 1931 h 1988"/>
                              <a:gd name="T80" fmla="*/ 519 w 2307"/>
                              <a:gd name="T81" fmla="*/ 1823 h 1988"/>
                              <a:gd name="T82" fmla="*/ 306 w 2307"/>
                              <a:gd name="T83" fmla="*/ 1668 h 1988"/>
                              <a:gd name="T84" fmla="*/ 142 w 2307"/>
                              <a:gd name="T85" fmla="*/ 1473 h 1988"/>
                              <a:gd name="T86" fmla="*/ 37 w 2307"/>
                              <a:gd name="T87" fmla="*/ 1246 h 1988"/>
                              <a:gd name="T88" fmla="*/ 0 w 2307"/>
                              <a:gd name="T89" fmla="*/ 994 h 1988"/>
                              <a:gd name="T90" fmla="*/ 37 w 2307"/>
                              <a:gd name="T91" fmla="*/ 743 h 1988"/>
                              <a:gd name="T92" fmla="*/ 142 w 2307"/>
                              <a:gd name="T93" fmla="*/ 516 h 1988"/>
                              <a:gd name="T94" fmla="*/ 306 w 2307"/>
                              <a:gd name="T95" fmla="*/ 321 h 1988"/>
                              <a:gd name="T96" fmla="*/ 519 w 2307"/>
                              <a:gd name="T97" fmla="*/ 164 h 1988"/>
                              <a:gd name="T98" fmla="*/ 771 w 2307"/>
                              <a:gd name="T99" fmla="*/ 56 h 1988"/>
                              <a:gd name="T100" fmla="*/ 1054 w 2307"/>
                              <a:gd name="T101" fmla="*/ 4 h 1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07" h="1988">
                                <a:moveTo>
                                  <a:pt x="1154" y="5"/>
                                </a:moveTo>
                                <a:lnTo>
                                  <a:pt x="1054" y="9"/>
                                </a:lnTo>
                                <a:lnTo>
                                  <a:pt x="958" y="20"/>
                                </a:lnTo>
                                <a:lnTo>
                                  <a:pt x="864" y="37"/>
                                </a:lnTo>
                                <a:lnTo>
                                  <a:pt x="772" y="61"/>
                                </a:lnTo>
                                <a:lnTo>
                                  <a:pt x="685" y="92"/>
                                </a:lnTo>
                                <a:lnTo>
                                  <a:pt x="600" y="127"/>
                                </a:lnTo>
                                <a:lnTo>
                                  <a:pt x="522" y="168"/>
                                </a:lnTo>
                                <a:lnTo>
                                  <a:pt x="445" y="215"/>
                                </a:lnTo>
                                <a:lnTo>
                                  <a:pt x="375" y="267"/>
                                </a:lnTo>
                                <a:lnTo>
                                  <a:pt x="309" y="323"/>
                                </a:lnTo>
                                <a:lnTo>
                                  <a:pt x="250" y="385"/>
                                </a:lnTo>
                                <a:lnTo>
                                  <a:pt x="195" y="450"/>
                                </a:lnTo>
                                <a:lnTo>
                                  <a:pt x="147" y="519"/>
                                </a:lnTo>
                                <a:lnTo>
                                  <a:pt x="104" y="590"/>
                                </a:lnTo>
                                <a:lnTo>
                                  <a:pt x="69" y="667"/>
                                </a:lnTo>
                                <a:lnTo>
                                  <a:pt x="42" y="744"/>
                                </a:lnTo>
                                <a:lnTo>
                                  <a:pt x="21" y="826"/>
                                </a:lnTo>
                                <a:lnTo>
                                  <a:pt x="8" y="910"/>
                                </a:lnTo>
                                <a:lnTo>
                                  <a:pt x="4" y="994"/>
                                </a:lnTo>
                                <a:lnTo>
                                  <a:pt x="8" y="1079"/>
                                </a:lnTo>
                                <a:lnTo>
                                  <a:pt x="21" y="1163"/>
                                </a:lnTo>
                                <a:lnTo>
                                  <a:pt x="42" y="1244"/>
                                </a:lnTo>
                                <a:lnTo>
                                  <a:pt x="69" y="1322"/>
                                </a:lnTo>
                                <a:lnTo>
                                  <a:pt x="104" y="1397"/>
                                </a:lnTo>
                                <a:lnTo>
                                  <a:pt x="147" y="1470"/>
                                </a:lnTo>
                                <a:lnTo>
                                  <a:pt x="195" y="1539"/>
                                </a:lnTo>
                                <a:lnTo>
                                  <a:pt x="250" y="1604"/>
                                </a:lnTo>
                                <a:lnTo>
                                  <a:pt x="309" y="1664"/>
                                </a:lnTo>
                                <a:lnTo>
                                  <a:pt x="375" y="1721"/>
                                </a:lnTo>
                                <a:lnTo>
                                  <a:pt x="445" y="1774"/>
                                </a:lnTo>
                                <a:lnTo>
                                  <a:pt x="522" y="1820"/>
                                </a:lnTo>
                                <a:lnTo>
                                  <a:pt x="600" y="1862"/>
                                </a:lnTo>
                                <a:lnTo>
                                  <a:pt x="685" y="1897"/>
                                </a:lnTo>
                                <a:lnTo>
                                  <a:pt x="772" y="1928"/>
                                </a:lnTo>
                                <a:lnTo>
                                  <a:pt x="864" y="1952"/>
                                </a:lnTo>
                                <a:lnTo>
                                  <a:pt x="958" y="1969"/>
                                </a:lnTo>
                                <a:lnTo>
                                  <a:pt x="1054" y="1980"/>
                                </a:lnTo>
                                <a:lnTo>
                                  <a:pt x="1154" y="1984"/>
                                </a:lnTo>
                                <a:lnTo>
                                  <a:pt x="1253" y="1980"/>
                                </a:lnTo>
                                <a:lnTo>
                                  <a:pt x="1349" y="1969"/>
                                </a:lnTo>
                                <a:lnTo>
                                  <a:pt x="1443" y="1952"/>
                                </a:lnTo>
                                <a:lnTo>
                                  <a:pt x="1535" y="1928"/>
                                </a:lnTo>
                                <a:lnTo>
                                  <a:pt x="1622" y="1897"/>
                                </a:lnTo>
                                <a:lnTo>
                                  <a:pt x="1707" y="1862"/>
                                </a:lnTo>
                                <a:lnTo>
                                  <a:pt x="1786" y="1820"/>
                                </a:lnTo>
                                <a:lnTo>
                                  <a:pt x="1862" y="1774"/>
                                </a:lnTo>
                                <a:lnTo>
                                  <a:pt x="1932" y="1721"/>
                                </a:lnTo>
                                <a:lnTo>
                                  <a:pt x="1999" y="1664"/>
                                </a:lnTo>
                                <a:lnTo>
                                  <a:pt x="2058" y="1604"/>
                                </a:lnTo>
                                <a:lnTo>
                                  <a:pt x="2113" y="1539"/>
                                </a:lnTo>
                                <a:lnTo>
                                  <a:pt x="2161" y="1470"/>
                                </a:lnTo>
                                <a:lnTo>
                                  <a:pt x="2203" y="1397"/>
                                </a:lnTo>
                                <a:lnTo>
                                  <a:pt x="2238" y="1322"/>
                                </a:lnTo>
                                <a:lnTo>
                                  <a:pt x="2265" y="1244"/>
                                </a:lnTo>
                                <a:lnTo>
                                  <a:pt x="2286" y="1163"/>
                                </a:lnTo>
                                <a:lnTo>
                                  <a:pt x="2299" y="1079"/>
                                </a:lnTo>
                                <a:lnTo>
                                  <a:pt x="2303" y="994"/>
                                </a:lnTo>
                                <a:lnTo>
                                  <a:pt x="2299" y="910"/>
                                </a:lnTo>
                                <a:lnTo>
                                  <a:pt x="2286" y="826"/>
                                </a:lnTo>
                                <a:lnTo>
                                  <a:pt x="2265" y="744"/>
                                </a:lnTo>
                                <a:lnTo>
                                  <a:pt x="2238" y="667"/>
                                </a:lnTo>
                                <a:lnTo>
                                  <a:pt x="2203" y="590"/>
                                </a:lnTo>
                                <a:lnTo>
                                  <a:pt x="2161" y="519"/>
                                </a:lnTo>
                                <a:lnTo>
                                  <a:pt x="2113" y="450"/>
                                </a:lnTo>
                                <a:lnTo>
                                  <a:pt x="2058" y="385"/>
                                </a:lnTo>
                                <a:lnTo>
                                  <a:pt x="1999" y="323"/>
                                </a:lnTo>
                                <a:lnTo>
                                  <a:pt x="1932" y="267"/>
                                </a:lnTo>
                                <a:lnTo>
                                  <a:pt x="1862" y="215"/>
                                </a:lnTo>
                                <a:lnTo>
                                  <a:pt x="1786" y="168"/>
                                </a:lnTo>
                                <a:lnTo>
                                  <a:pt x="1707" y="127"/>
                                </a:lnTo>
                                <a:lnTo>
                                  <a:pt x="1622" y="92"/>
                                </a:lnTo>
                                <a:lnTo>
                                  <a:pt x="1535" y="61"/>
                                </a:lnTo>
                                <a:lnTo>
                                  <a:pt x="1443" y="37"/>
                                </a:lnTo>
                                <a:lnTo>
                                  <a:pt x="1349" y="20"/>
                                </a:lnTo>
                                <a:lnTo>
                                  <a:pt x="1253" y="9"/>
                                </a:lnTo>
                                <a:lnTo>
                                  <a:pt x="1154" y="5"/>
                                </a:lnTo>
                                <a:close/>
                                <a:moveTo>
                                  <a:pt x="1154" y="0"/>
                                </a:moveTo>
                                <a:lnTo>
                                  <a:pt x="1253" y="4"/>
                                </a:lnTo>
                                <a:lnTo>
                                  <a:pt x="1350" y="15"/>
                                </a:lnTo>
                                <a:lnTo>
                                  <a:pt x="1445" y="33"/>
                                </a:lnTo>
                                <a:lnTo>
                                  <a:pt x="1536" y="56"/>
                                </a:lnTo>
                                <a:lnTo>
                                  <a:pt x="1625" y="87"/>
                                </a:lnTo>
                                <a:lnTo>
                                  <a:pt x="1708" y="123"/>
                                </a:lnTo>
                                <a:lnTo>
                                  <a:pt x="1789" y="164"/>
                                </a:lnTo>
                                <a:lnTo>
                                  <a:pt x="1865" y="212"/>
                                </a:lnTo>
                                <a:lnTo>
                                  <a:pt x="1937" y="264"/>
                                </a:lnTo>
                                <a:lnTo>
                                  <a:pt x="2002" y="321"/>
                                </a:lnTo>
                                <a:lnTo>
                                  <a:pt x="2062" y="382"/>
                                </a:lnTo>
                                <a:lnTo>
                                  <a:pt x="2117" y="447"/>
                                </a:lnTo>
                                <a:lnTo>
                                  <a:pt x="2165" y="516"/>
                                </a:lnTo>
                                <a:lnTo>
                                  <a:pt x="2207" y="589"/>
                                </a:lnTo>
                                <a:lnTo>
                                  <a:pt x="2243" y="664"/>
                                </a:lnTo>
                                <a:lnTo>
                                  <a:pt x="2271" y="743"/>
                                </a:lnTo>
                                <a:lnTo>
                                  <a:pt x="2290" y="825"/>
                                </a:lnTo>
                                <a:lnTo>
                                  <a:pt x="2303" y="908"/>
                                </a:lnTo>
                                <a:lnTo>
                                  <a:pt x="2307" y="994"/>
                                </a:lnTo>
                                <a:lnTo>
                                  <a:pt x="2303" y="1081"/>
                                </a:lnTo>
                                <a:lnTo>
                                  <a:pt x="2290" y="1164"/>
                                </a:lnTo>
                                <a:lnTo>
                                  <a:pt x="2271" y="1246"/>
                                </a:lnTo>
                                <a:lnTo>
                                  <a:pt x="2243" y="1323"/>
                                </a:lnTo>
                                <a:lnTo>
                                  <a:pt x="2207" y="1400"/>
                                </a:lnTo>
                                <a:lnTo>
                                  <a:pt x="2165" y="1473"/>
                                </a:lnTo>
                                <a:lnTo>
                                  <a:pt x="2117" y="1542"/>
                                </a:lnTo>
                                <a:lnTo>
                                  <a:pt x="2062" y="1607"/>
                                </a:lnTo>
                                <a:lnTo>
                                  <a:pt x="2002" y="1668"/>
                                </a:lnTo>
                                <a:lnTo>
                                  <a:pt x="1937" y="1725"/>
                                </a:lnTo>
                                <a:lnTo>
                                  <a:pt x="1865" y="1777"/>
                                </a:lnTo>
                                <a:lnTo>
                                  <a:pt x="1789" y="1823"/>
                                </a:lnTo>
                                <a:lnTo>
                                  <a:pt x="1708" y="1866"/>
                                </a:lnTo>
                                <a:lnTo>
                                  <a:pt x="1625" y="1902"/>
                                </a:lnTo>
                                <a:lnTo>
                                  <a:pt x="1536" y="1931"/>
                                </a:lnTo>
                                <a:lnTo>
                                  <a:pt x="1445" y="1956"/>
                                </a:lnTo>
                                <a:lnTo>
                                  <a:pt x="1350" y="1974"/>
                                </a:lnTo>
                                <a:lnTo>
                                  <a:pt x="1253" y="1985"/>
                                </a:lnTo>
                                <a:lnTo>
                                  <a:pt x="1154" y="1988"/>
                                </a:lnTo>
                                <a:lnTo>
                                  <a:pt x="1054" y="1985"/>
                                </a:lnTo>
                                <a:lnTo>
                                  <a:pt x="957" y="1974"/>
                                </a:lnTo>
                                <a:lnTo>
                                  <a:pt x="863" y="1956"/>
                                </a:lnTo>
                                <a:lnTo>
                                  <a:pt x="771" y="1931"/>
                                </a:lnTo>
                                <a:lnTo>
                                  <a:pt x="682" y="1902"/>
                                </a:lnTo>
                                <a:lnTo>
                                  <a:pt x="599" y="1866"/>
                                </a:lnTo>
                                <a:lnTo>
                                  <a:pt x="519" y="1823"/>
                                </a:lnTo>
                                <a:lnTo>
                                  <a:pt x="443" y="1777"/>
                                </a:lnTo>
                                <a:lnTo>
                                  <a:pt x="371" y="1725"/>
                                </a:lnTo>
                                <a:lnTo>
                                  <a:pt x="306" y="1668"/>
                                </a:lnTo>
                                <a:lnTo>
                                  <a:pt x="245" y="1607"/>
                                </a:lnTo>
                                <a:lnTo>
                                  <a:pt x="190" y="1542"/>
                                </a:lnTo>
                                <a:lnTo>
                                  <a:pt x="142" y="1473"/>
                                </a:lnTo>
                                <a:lnTo>
                                  <a:pt x="100" y="1400"/>
                                </a:lnTo>
                                <a:lnTo>
                                  <a:pt x="65" y="1323"/>
                                </a:lnTo>
                                <a:lnTo>
                                  <a:pt x="37" y="1246"/>
                                </a:lnTo>
                                <a:lnTo>
                                  <a:pt x="17" y="1164"/>
                                </a:lnTo>
                                <a:lnTo>
                                  <a:pt x="4" y="1081"/>
                                </a:lnTo>
                                <a:lnTo>
                                  <a:pt x="0" y="994"/>
                                </a:lnTo>
                                <a:lnTo>
                                  <a:pt x="4" y="908"/>
                                </a:lnTo>
                                <a:lnTo>
                                  <a:pt x="17" y="825"/>
                                </a:lnTo>
                                <a:lnTo>
                                  <a:pt x="37" y="743"/>
                                </a:lnTo>
                                <a:lnTo>
                                  <a:pt x="65" y="664"/>
                                </a:lnTo>
                                <a:lnTo>
                                  <a:pt x="100" y="589"/>
                                </a:lnTo>
                                <a:lnTo>
                                  <a:pt x="142" y="516"/>
                                </a:lnTo>
                                <a:lnTo>
                                  <a:pt x="190" y="447"/>
                                </a:lnTo>
                                <a:lnTo>
                                  <a:pt x="245" y="382"/>
                                </a:lnTo>
                                <a:lnTo>
                                  <a:pt x="306" y="321"/>
                                </a:lnTo>
                                <a:lnTo>
                                  <a:pt x="371" y="264"/>
                                </a:lnTo>
                                <a:lnTo>
                                  <a:pt x="443" y="212"/>
                                </a:lnTo>
                                <a:lnTo>
                                  <a:pt x="519" y="164"/>
                                </a:lnTo>
                                <a:lnTo>
                                  <a:pt x="599" y="123"/>
                                </a:lnTo>
                                <a:lnTo>
                                  <a:pt x="682" y="87"/>
                                </a:lnTo>
                                <a:lnTo>
                                  <a:pt x="771" y="56"/>
                                </a:lnTo>
                                <a:lnTo>
                                  <a:pt x="863" y="33"/>
                                </a:lnTo>
                                <a:lnTo>
                                  <a:pt x="957" y="15"/>
                                </a:lnTo>
                                <a:lnTo>
                                  <a:pt x="1054" y="4"/>
                                </a:lnTo>
                                <a:lnTo>
                                  <a:pt x="1154" y="0"/>
                                </a:lnTo>
                                <a:close/>
                              </a:path>
                            </a:pathLst>
                          </a:custGeom>
                          <a:solidFill>
                            <a:srgbClr val="FFD321"/>
                          </a:solidFill>
                          <a:ln w="0">
                            <a:solidFill>
                              <a:srgbClr val="FFD321"/>
                            </a:solidFill>
                            <a:prstDash val="solid"/>
                            <a:round/>
                            <a:headEnd/>
                            <a:tailEnd/>
                          </a:ln>
                        </wps:spPr>
                        <wps:bodyPr rot="0" vert="horz" wrap="square" lIns="91440" tIns="45720" rIns="91440" bIns="45720" anchor="t" anchorCtr="0" upright="1">
                          <a:noAutofit/>
                        </wps:bodyPr>
                      </wps:wsp>
                      <wps:wsp>
                        <wps:cNvPr id="868" name="Freeform 581"/>
                        <wps:cNvSpPr>
                          <a:spLocks noEditPoints="1"/>
                        </wps:cNvSpPr>
                        <wps:spPr bwMode="auto">
                          <a:xfrm>
                            <a:off x="940223" y="495812"/>
                            <a:ext cx="893821" cy="769264"/>
                          </a:xfrm>
                          <a:custGeom>
                            <a:avLst/>
                            <a:gdLst>
                              <a:gd name="T0" fmla="*/ 963 w 2319"/>
                              <a:gd name="T1" fmla="*/ 18 h 1995"/>
                              <a:gd name="T2" fmla="*/ 688 w 2319"/>
                              <a:gd name="T3" fmla="*/ 90 h 1995"/>
                              <a:gd name="T4" fmla="*/ 449 w 2319"/>
                              <a:gd name="T5" fmla="*/ 215 h 1995"/>
                              <a:gd name="T6" fmla="*/ 251 w 2319"/>
                              <a:gd name="T7" fmla="*/ 385 h 1995"/>
                              <a:gd name="T8" fmla="*/ 106 w 2319"/>
                              <a:gd name="T9" fmla="*/ 592 h 1995"/>
                              <a:gd name="T10" fmla="*/ 23 w 2319"/>
                              <a:gd name="T11" fmla="*/ 828 h 1995"/>
                              <a:gd name="T12" fmla="*/ 10 w 2319"/>
                              <a:gd name="T13" fmla="*/ 1084 h 1995"/>
                              <a:gd name="T14" fmla="*/ 71 w 2319"/>
                              <a:gd name="T15" fmla="*/ 1326 h 1995"/>
                              <a:gd name="T16" fmla="*/ 196 w 2319"/>
                              <a:gd name="T17" fmla="*/ 1545 h 1995"/>
                              <a:gd name="T18" fmla="*/ 377 w 2319"/>
                              <a:gd name="T19" fmla="*/ 1728 h 1995"/>
                              <a:gd name="T20" fmla="*/ 605 w 2319"/>
                              <a:gd name="T21" fmla="*/ 1869 h 1995"/>
                              <a:gd name="T22" fmla="*/ 869 w 2319"/>
                              <a:gd name="T23" fmla="*/ 1959 h 1995"/>
                              <a:gd name="T24" fmla="*/ 1160 w 2319"/>
                              <a:gd name="T25" fmla="*/ 1991 h 1995"/>
                              <a:gd name="T26" fmla="*/ 1451 w 2319"/>
                              <a:gd name="T27" fmla="*/ 1959 h 1995"/>
                              <a:gd name="T28" fmla="*/ 1714 w 2319"/>
                              <a:gd name="T29" fmla="*/ 1869 h 1995"/>
                              <a:gd name="T30" fmla="*/ 1943 w 2319"/>
                              <a:gd name="T31" fmla="*/ 1728 h 1995"/>
                              <a:gd name="T32" fmla="*/ 2123 w 2319"/>
                              <a:gd name="T33" fmla="*/ 1545 h 1995"/>
                              <a:gd name="T34" fmla="*/ 2249 w 2319"/>
                              <a:gd name="T35" fmla="*/ 1326 h 1995"/>
                              <a:gd name="T36" fmla="*/ 2309 w 2319"/>
                              <a:gd name="T37" fmla="*/ 1084 h 1995"/>
                              <a:gd name="T38" fmla="*/ 2296 w 2319"/>
                              <a:gd name="T39" fmla="*/ 828 h 1995"/>
                              <a:gd name="T40" fmla="*/ 2213 w 2319"/>
                              <a:gd name="T41" fmla="*/ 592 h 1995"/>
                              <a:gd name="T42" fmla="*/ 2068 w 2319"/>
                              <a:gd name="T43" fmla="*/ 385 h 1995"/>
                              <a:gd name="T44" fmla="*/ 1871 w 2319"/>
                              <a:gd name="T45" fmla="*/ 215 h 1995"/>
                              <a:gd name="T46" fmla="*/ 1631 w 2319"/>
                              <a:gd name="T47" fmla="*/ 90 h 1995"/>
                              <a:gd name="T48" fmla="*/ 1356 w 2319"/>
                              <a:gd name="T49" fmla="*/ 18 h 1995"/>
                              <a:gd name="T50" fmla="*/ 1160 w 2319"/>
                              <a:gd name="T51" fmla="*/ 0 h 1995"/>
                              <a:gd name="T52" fmla="*/ 1452 w 2319"/>
                              <a:gd name="T53" fmla="*/ 31 h 1995"/>
                              <a:gd name="T54" fmla="*/ 1717 w 2319"/>
                              <a:gd name="T55" fmla="*/ 122 h 1995"/>
                              <a:gd name="T56" fmla="*/ 1946 w 2319"/>
                              <a:gd name="T57" fmla="*/ 263 h 1995"/>
                              <a:gd name="T58" fmla="*/ 2127 w 2319"/>
                              <a:gd name="T59" fmla="*/ 448 h 1995"/>
                              <a:gd name="T60" fmla="*/ 2254 w 2319"/>
                              <a:gd name="T61" fmla="*/ 666 h 1995"/>
                              <a:gd name="T62" fmla="*/ 2315 w 2319"/>
                              <a:gd name="T63" fmla="*/ 911 h 1995"/>
                              <a:gd name="T64" fmla="*/ 2302 w 2319"/>
                              <a:gd name="T65" fmla="*/ 1167 h 1995"/>
                              <a:gd name="T66" fmla="*/ 2218 w 2319"/>
                              <a:gd name="T67" fmla="*/ 1404 h 1995"/>
                              <a:gd name="T68" fmla="*/ 2072 w 2319"/>
                              <a:gd name="T69" fmla="*/ 1613 h 1995"/>
                              <a:gd name="T70" fmla="*/ 1874 w 2319"/>
                              <a:gd name="T71" fmla="*/ 1784 h 1995"/>
                              <a:gd name="T72" fmla="*/ 1633 w 2319"/>
                              <a:gd name="T73" fmla="*/ 1909 h 1995"/>
                              <a:gd name="T74" fmla="*/ 1358 w 2319"/>
                              <a:gd name="T75" fmla="*/ 1981 h 1995"/>
                              <a:gd name="T76" fmla="*/ 1060 w 2319"/>
                              <a:gd name="T77" fmla="*/ 1991 h 1995"/>
                              <a:gd name="T78" fmla="*/ 776 w 2319"/>
                              <a:gd name="T79" fmla="*/ 1939 h 1995"/>
                              <a:gd name="T80" fmla="*/ 522 w 2319"/>
                              <a:gd name="T81" fmla="*/ 1830 h 1995"/>
                              <a:gd name="T82" fmla="*/ 308 w 2319"/>
                              <a:gd name="T83" fmla="*/ 1673 h 1995"/>
                              <a:gd name="T84" fmla="*/ 143 w 2319"/>
                              <a:gd name="T85" fmla="*/ 1478 h 1995"/>
                              <a:gd name="T86" fmla="*/ 38 w 2319"/>
                              <a:gd name="T87" fmla="*/ 1250 h 1995"/>
                              <a:gd name="T88" fmla="*/ 0 w 2319"/>
                              <a:gd name="T89" fmla="*/ 997 h 1995"/>
                              <a:gd name="T90" fmla="*/ 38 w 2319"/>
                              <a:gd name="T91" fmla="*/ 745 h 1995"/>
                              <a:gd name="T92" fmla="*/ 143 w 2319"/>
                              <a:gd name="T93" fmla="*/ 517 h 1995"/>
                              <a:gd name="T94" fmla="*/ 308 w 2319"/>
                              <a:gd name="T95" fmla="*/ 320 h 1995"/>
                              <a:gd name="T96" fmla="*/ 522 w 2319"/>
                              <a:gd name="T97" fmla="*/ 164 h 1995"/>
                              <a:gd name="T98" fmla="*/ 776 w 2319"/>
                              <a:gd name="T99" fmla="*/ 56 h 1995"/>
                              <a:gd name="T100" fmla="*/ 1060 w 2319"/>
                              <a:gd name="T101" fmla="*/ 3 h 19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19" h="1995">
                                <a:moveTo>
                                  <a:pt x="1160" y="3"/>
                                </a:moveTo>
                                <a:lnTo>
                                  <a:pt x="1060" y="7"/>
                                </a:lnTo>
                                <a:lnTo>
                                  <a:pt x="963" y="18"/>
                                </a:lnTo>
                                <a:lnTo>
                                  <a:pt x="869" y="36"/>
                                </a:lnTo>
                                <a:lnTo>
                                  <a:pt x="777" y="59"/>
                                </a:lnTo>
                                <a:lnTo>
                                  <a:pt x="688" y="90"/>
                                </a:lnTo>
                                <a:lnTo>
                                  <a:pt x="605" y="126"/>
                                </a:lnTo>
                                <a:lnTo>
                                  <a:pt x="525" y="167"/>
                                </a:lnTo>
                                <a:lnTo>
                                  <a:pt x="449" y="215"/>
                                </a:lnTo>
                                <a:lnTo>
                                  <a:pt x="377" y="267"/>
                                </a:lnTo>
                                <a:lnTo>
                                  <a:pt x="312" y="324"/>
                                </a:lnTo>
                                <a:lnTo>
                                  <a:pt x="251" y="385"/>
                                </a:lnTo>
                                <a:lnTo>
                                  <a:pt x="196" y="450"/>
                                </a:lnTo>
                                <a:lnTo>
                                  <a:pt x="148" y="519"/>
                                </a:lnTo>
                                <a:lnTo>
                                  <a:pt x="106" y="592"/>
                                </a:lnTo>
                                <a:lnTo>
                                  <a:pt x="71" y="667"/>
                                </a:lnTo>
                                <a:lnTo>
                                  <a:pt x="43" y="746"/>
                                </a:lnTo>
                                <a:lnTo>
                                  <a:pt x="23" y="828"/>
                                </a:lnTo>
                                <a:lnTo>
                                  <a:pt x="10" y="911"/>
                                </a:lnTo>
                                <a:lnTo>
                                  <a:pt x="6" y="997"/>
                                </a:lnTo>
                                <a:lnTo>
                                  <a:pt x="10" y="1084"/>
                                </a:lnTo>
                                <a:lnTo>
                                  <a:pt x="23" y="1167"/>
                                </a:lnTo>
                                <a:lnTo>
                                  <a:pt x="43" y="1249"/>
                                </a:lnTo>
                                <a:lnTo>
                                  <a:pt x="71" y="1326"/>
                                </a:lnTo>
                                <a:lnTo>
                                  <a:pt x="106" y="1403"/>
                                </a:lnTo>
                                <a:lnTo>
                                  <a:pt x="148" y="1476"/>
                                </a:lnTo>
                                <a:lnTo>
                                  <a:pt x="196" y="1545"/>
                                </a:lnTo>
                                <a:lnTo>
                                  <a:pt x="251" y="1610"/>
                                </a:lnTo>
                                <a:lnTo>
                                  <a:pt x="312" y="1671"/>
                                </a:lnTo>
                                <a:lnTo>
                                  <a:pt x="377" y="1728"/>
                                </a:lnTo>
                                <a:lnTo>
                                  <a:pt x="449" y="1780"/>
                                </a:lnTo>
                                <a:lnTo>
                                  <a:pt x="525" y="1826"/>
                                </a:lnTo>
                                <a:lnTo>
                                  <a:pt x="605" y="1869"/>
                                </a:lnTo>
                                <a:lnTo>
                                  <a:pt x="688" y="1905"/>
                                </a:lnTo>
                                <a:lnTo>
                                  <a:pt x="777" y="1934"/>
                                </a:lnTo>
                                <a:lnTo>
                                  <a:pt x="869" y="1959"/>
                                </a:lnTo>
                                <a:lnTo>
                                  <a:pt x="963" y="1977"/>
                                </a:lnTo>
                                <a:lnTo>
                                  <a:pt x="1060" y="1988"/>
                                </a:lnTo>
                                <a:lnTo>
                                  <a:pt x="1160" y="1991"/>
                                </a:lnTo>
                                <a:lnTo>
                                  <a:pt x="1259" y="1988"/>
                                </a:lnTo>
                                <a:lnTo>
                                  <a:pt x="1356" y="1977"/>
                                </a:lnTo>
                                <a:lnTo>
                                  <a:pt x="1451" y="1959"/>
                                </a:lnTo>
                                <a:lnTo>
                                  <a:pt x="1542" y="1934"/>
                                </a:lnTo>
                                <a:lnTo>
                                  <a:pt x="1631" y="1905"/>
                                </a:lnTo>
                                <a:lnTo>
                                  <a:pt x="1714" y="1869"/>
                                </a:lnTo>
                                <a:lnTo>
                                  <a:pt x="1795" y="1826"/>
                                </a:lnTo>
                                <a:lnTo>
                                  <a:pt x="1871" y="1780"/>
                                </a:lnTo>
                                <a:lnTo>
                                  <a:pt x="1943" y="1728"/>
                                </a:lnTo>
                                <a:lnTo>
                                  <a:pt x="2008" y="1671"/>
                                </a:lnTo>
                                <a:lnTo>
                                  <a:pt x="2068" y="1610"/>
                                </a:lnTo>
                                <a:lnTo>
                                  <a:pt x="2123" y="1545"/>
                                </a:lnTo>
                                <a:lnTo>
                                  <a:pt x="2171" y="1476"/>
                                </a:lnTo>
                                <a:lnTo>
                                  <a:pt x="2213" y="1403"/>
                                </a:lnTo>
                                <a:lnTo>
                                  <a:pt x="2249" y="1326"/>
                                </a:lnTo>
                                <a:lnTo>
                                  <a:pt x="2277" y="1249"/>
                                </a:lnTo>
                                <a:lnTo>
                                  <a:pt x="2296" y="1167"/>
                                </a:lnTo>
                                <a:lnTo>
                                  <a:pt x="2309" y="1084"/>
                                </a:lnTo>
                                <a:lnTo>
                                  <a:pt x="2313" y="997"/>
                                </a:lnTo>
                                <a:lnTo>
                                  <a:pt x="2309" y="911"/>
                                </a:lnTo>
                                <a:lnTo>
                                  <a:pt x="2296" y="828"/>
                                </a:lnTo>
                                <a:lnTo>
                                  <a:pt x="2277" y="746"/>
                                </a:lnTo>
                                <a:lnTo>
                                  <a:pt x="2249" y="667"/>
                                </a:lnTo>
                                <a:lnTo>
                                  <a:pt x="2213" y="592"/>
                                </a:lnTo>
                                <a:lnTo>
                                  <a:pt x="2171" y="519"/>
                                </a:lnTo>
                                <a:lnTo>
                                  <a:pt x="2123" y="450"/>
                                </a:lnTo>
                                <a:lnTo>
                                  <a:pt x="2068" y="385"/>
                                </a:lnTo>
                                <a:lnTo>
                                  <a:pt x="2008" y="324"/>
                                </a:lnTo>
                                <a:lnTo>
                                  <a:pt x="1943" y="267"/>
                                </a:lnTo>
                                <a:lnTo>
                                  <a:pt x="1871" y="215"/>
                                </a:lnTo>
                                <a:lnTo>
                                  <a:pt x="1795" y="167"/>
                                </a:lnTo>
                                <a:lnTo>
                                  <a:pt x="1714" y="126"/>
                                </a:lnTo>
                                <a:lnTo>
                                  <a:pt x="1631" y="90"/>
                                </a:lnTo>
                                <a:lnTo>
                                  <a:pt x="1542" y="59"/>
                                </a:lnTo>
                                <a:lnTo>
                                  <a:pt x="1451" y="36"/>
                                </a:lnTo>
                                <a:lnTo>
                                  <a:pt x="1356" y="18"/>
                                </a:lnTo>
                                <a:lnTo>
                                  <a:pt x="1259" y="7"/>
                                </a:lnTo>
                                <a:lnTo>
                                  <a:pt x="1160" y="3"/>
                                </a:lnTo>
                                <a:close/>
                                <a:moveTo>
                                  <a:pt x="1160" y="0"/>
                                </a:moveTo>
                                <a:lnTo>
                                  <a:pt x="1259" y="3"/>
                                </a:lnTo>
                                <a:lnTo>
                                  <a:pt x="1358" y="13"/>
                                </a:lnTo>
                                <a:lnTo>
                                  <a:pt x="1452" y="31"/>
                                </a:lnTo>
                                <a:lnTo>
                                  <a:pt x="1544" y="56"/>
                                </a:lnTo>
                                <a:lnTo>
                                  <a:pt x="1633" y="86"/>
                                </a:lnTo>
                                <a:lnTo>
                                  <a:pt x="1717" y="122"/>
                                </a:lnTo>
                                <a:lnTo>
                                  <a:pt x="1798" y="164"/>
                                </a:lnTo>
                                <a:lnTo>
                                  <a:pt x="1874" y="211"/>
                                </a:lnTo>
                                <a:lnTo>
                                  <a:pt x="1946" y="263"/>
                                </a:lnTo>
                                <a:lnTo>
                                  <a:pt x="2012" y="320"/>
                                </a:lnTo>
                                <a:lnTo>
                                  <a:pt x="2072" y="382"/>
                                </a:lnTo>
                                <a:lnTo>
                                  <a:pt x="2127" y="448"/>
                                </a:lnTo>
                                <a:lnTo>
                                  <a:pt x="2177" y="517"/>
                                </a:lnTo>
                                <a:lnTo>
                                  <a:pt x="2218" y="590"/>
                                </a:lnTo>
                                <a:lnTo>
                                  <a:pt x="2254" y="666"/>
                                </a:lnTo>
                                <a:lnTo>
                                  <a:pt x="2281" y="745"/>
                                </a:lnTo>
                                <a:lnTo>
                                  <a:pt x="2302" y="828"/>
                                </a:lnTo>
                                <a:lnTo>
                                  <a:pt x="2315" y="911"/>
                                </a:lnTo>
                                <a:lnTo>
                                  <a:pt x="2319" y="997"/>
                                </a:lnTo>
                                <a:lnTo>
                                  <a:pt x="2315" y="1084"/>
                                </a:lnTo>
                                <a:lnTo>
                                  <a:pt x="2302" y="1167"/>
                                </a:lnTo>
                                <a:lnTo>
                                  <a:pt x="2281" y="1250"/>
                                </a:lnTo>
                                <a:lnTo>
                                  <a:pt x="2254" y="1329"/>
                                </a:lnTo>
                                <a:lnTo>
                                  <a:pt x="2218" y="1404"/>
                                </a:lnTo>
                                <a:lnTo>
                                  <a:pt x="2177" y="1478"/>
                                </a:lnTo>
                                <a:lnTo>
                                  <a:pt x="2127" y="1547"/>
                                </a:lnTo>
                                <a:lnTo>
                                  <a:pt x="2072" y="1613"/>
                                </a:lnTo>
                                <a:lnTo>
                                  <a:pt x="2012" y="1673"/>
                                </a:lnTo>
                                <a:lnTo>
                                  <a:pt x="1946" y="1731"/>
                                </a:lnTo>
                                <a:lnTo>
                                  <a:pt x="1874" y="1784"/>
                                </a:lnTo>
                                <a:lnTo>
                                  <a:pt x="1798" y="1830"/>
                                </a:lnTo>
                                <a:lnTo>
                                  <a:pt x="1717" y="1872"/>
                                </a:lnTo>
                                <a:lnTo>
                                  <a:pt x="1633" y="1909"/>
                                </a:lnTo>
                                <a:lnTo>
                                  <a:pt x="1544" y="1939"/>
                                </a:lnTo>
                                <a:lnTo>
                                  <a:pt x="1452" y="1964"/>
                                </a:lnTo>
                                <a:lnTo>
                                  <a:pt x="1358" y="1981"/>
                                </a:lnTo>
                                <a:lnTo>
                                  <a:pt x="1259" y="1991"/>
                                </a:lnTo>
                                <a:lnTo>
                                  <a:pt x="1160" y="1995"/>
                                </a:lnTo>
                                <a:lnTo>
                                  <a:pt x="1060" y="1991"/>
                                </a:lnTo>
                                <a:lnTo>
                                  <a:pt x="962" y="1981"/>
                                </a:lnTo>
                                <a:lnTo>
                                  <a:pt x="867" y="1964"/>
                                </a:lnTo>
                                <a:lnTo>
                                  <a:pt x="776" y="1939"/>
                                </a:lnTo>
                                <a:lnTo>
                                  <a:pt x="687" y="1909"/>
                                </a:lnTo>
                                <a:lnTo>
                                  <a:pt x="602" y="1872"/>
                                </a:lnTo>
                                <a:lnTo>
                                  <a:pt x="522" y="1830"/>
                                </a:lnTo>
                                <a:lnTo>
                                  <a:pt x="446" y="1784"/>
                                </a:lnTo>
                                <a:lnTo>
                                  <a:pt x="374" y="1731"/>
                                </a:lnTo>
                                <a:lnTo>
                                  <a:pt x="308" y="1673"/>
                                </a:lnTo>
                                <a:lnTo>
                                  <a:pt x="247" y="1613"/>
                                </a:lnTo>
                                <a:lnTo>
                                  <a:pt x="192" y="1547"/>
                                </a:lnTo>
                                <a:lnTo>
                                  <a:pt x="143" y="1478"/>
                                </a:lnTo>
                                <a:lnTo>
                                  <a:pt x="102" y="1404"/>
                                </a:lnTo>
                                <a:lnTo>
                                  <a:pt x="65" y="1329"/>
                                </a:lnTo>
                                <a:lnTo>
                                  <a:pt x="38" y="1250"/>
                                </a:lnTo>
                                <a:lnTo>
                                  <a:pt x="17" y="1167"/>
                                </a:lnTo>
                                <a:lnTo>
                                  <a:pt x="5" y="1084"/>
                                </a:lnTo>
                                <a:lnTo>
                                  <a:pt x="0" y="997"/>
                                </a:lnTo>
                                <a:lnTo>
                                  <a:pt x="5" y="911"/>
                                </a:lnTo>
                                <a:lnTo>
                                  <a:pt x="17" y="828"/>
                                </a:lnTo>
                                <a:lnTo>
                                  <a:pt x="38" y="745"/>
                                </a:lnTo>
                                <a:lnTo>
                                  <a:pt x="65" y="666"/>
                                </a:lnTo>
                                <a:lnTo>
                                  <a:pt x="102" y="590"/>
                                </a:lnTo>
                                <a:lnTo>
                                  <a:pt x="143" y="517"/>
                                </a:lnTo>
                                <a:lnTo>
                                  <a:pt x="192" y="448"/>
                                </a:lnTo>
                                <a:lnTo>
                                  <a:pt x="247" y="382"/>
                                </a:lnTo>
                                <a:lnTo>
                                  <a:pt x="308" y="320"/>
                                </a:lnTo>
                                <a:lnTo>
                                  <a:pt x="374" y="263"/>
                                </a:lnTo>
                                <a:lnTo>
                                  <a:pt x="446" y="211"/>
                                </a:lnTo>
                                <a:lnTo>
                                  <a:pt x="522" y="164"/>
                                </a:lnTo>
                                <a:lnTo>
                                  <a:pt x="602" y="122"/>
                                </a:lnTo>
                                <a:lnTo>
                                  <a:pt x="687" y="86"/>
                                </a:lnTo>
                                <a:lnTo>
                                  <a:pt x="776" y="56"/>
                                </a:lnTo>
                                <a:lnTo>
                                  <a:pt x="867" y="31"/>
                                </a:lnTo>
                                <a:lnTo>
                                  <a:pt x="962" y="13"/>
                                </a:lnTo>
                                <a:lnTo>
                                  <a:pt x="1060" y="3"/>
                                </a:lnTo>
                                <a:lnTo>
                                  <a:pt x="1160" y="0"/>
                                </a:lnTo>
                                <a:close/>
                              </a:path>
                            </a:pathLst>
                          </a:custGeom>
                          <a:solidFill>
                            <a:srgbClr val="FFD320"/>
                          </a:solidFill>
                          <a:ln w="0">
                            <a:solidFill>
                              <a:srgbClr val="FFD320"/>
                            </a:solidFill>
                            <a:prstDash val="solid"/>
                            <a:round/>
                            <a:headEnd/>
                            <a:tailEnd/>
                          </a:ln>
                        </wps:spPr>
                        <wps:bodyPr rot="0" vert="horz" wrap="square" lIns="91440" tIns="45720" rIns="91440" bIns="45720" anchor="t" anchorCtr="0" upright="1">
                          <a:noAutofit/>
                        </wps:bodyPr>
                      </wps:wsp>
                      <wps:wsp>
                        <wps:cNvPr id="869" name="Freeform 582"/>
                        <wps:cNvSpPr>
                          <a:spLocks noEditPoints="1"/>
                        </wps:cNvSpPr>
                        <wps:spPr bwMode="auto">
                          <a:xfrm>
                            <a:off x="938681" y="494271"/>
                            <a:ext cx="896906" cy="772347"/>
                          </a:xfrm>
                          <a:custGeom>
                            <a:avLst/>
                            <a:gdLst>
                              <a:gd name="T0" fmla="*/ 966 w 2327"/>
                              <a:gd name="T1" fmla="*/ 18 h 2005"/>
                              <a:gd name="T2" fmla="*/ 691 w 2327"/>
                              <a:gd name="T3" fmla="*/ 91 h 2005"/>
                              <a:gd name="T4" fmla="*/ 450 w 2327"/>
                              <a:gd name="T5" fmla="*/ 216 h 2005"/>
                              <a:gd name="T6" fmla="*/ 251 w 2327"/>
                              <a:gd name="T7" fmla="*/ 387 h 2005"/>
                              <a:gd name="T8" fmla="*/ 106 w 2327"/>
                              <a:gd name="T9" fmla="*/ 595 h 2005"/>
                              <a:gd name="T10" fmla="*/ 21 w 2327"/>
                              <a:gd name="T11" fmla="*/ 833 h 2005"/>
                              <a:gd name="T12" fmla="*/ 9 w 2327"/>
                              <a:gd name="T13" fmla="*/ 1089 h 2005"/>
                              <a:gd name="T14" fmla="*/ 69 w 2327"/>
                              <a:gd name="T15" fmla="*/ 1334 h 2005"/>
                              <a:gd name="T16" fmla="*/ 196 w 2327"/>
                              <a:gd name="T17" fmla="*/ 1552 h 2005"/>
                              <a:gd name="T18" fmla="*/ 378 w 2327"/>
                              <a:gd name="T19" fmla="*/ 1736 h 2005"/>
                              <a:gd name="T20" fmla="*/ 606 w 2327"/>
                              <a:gd name="T21" fmla="*/ 1877 h 2005"/>
                              <a:gd name="T22" fmla="*/ 871 w 2327"/>
                              <a:gd name="T23" fmla="*/ 1969 h 2005"/>
                              <a:gd name="T24" fmla="*/ 1164 w 2327"/>
                              <a:gd name="T25" fmla="*/ 2000 h 2005"/>
                              <a:gd name="T26" fmla="*/ 1456 w 2327"/>
                              <a:gd name="T27" fmla="*/ 1969 h 2005"/>
                              <a:gd name="T28" fmla="*/ 1721 w 2327"/>
                              <a:gd name="T29" fmla="*/ 1877 h 2005"/>
                              <a:gd name="T30" fmla="*/ 1950 w 2327"/>
                              <a:gd name="T31" fmla="*/ 1736 h 2005"/>
                              <a:gd name="T32" fmla="*/ 2131 w 2327"/>
                              <a:gd name="T33" fmla="*/ 1552 h 2005"/>
                              <a:gd name="T34" fmla="*/ 2258 w 2327"/>
                              <a:gd name="T35" fmla="*/ 1334 h 2005"/>
                              <a:gd name="T36" fmla="*/ 2319 w 2327"/>
                              <a:gd name="T37" fmla="*/ 1089 h 2005"/>
                              <a:gd name="T38" fmla="*/ 2306 w 2327"/>
                              <a:gd name="T39" fmla="*/ 833 h 2005"/>
                              <a:gd name="T40" fmla="*/ 2222 w 2327"/>
                              <a:gd name="T41" fmla="*/ 595 h 2005"/>
                              <a:gd name="T42" fmla="*/ 2076 w 2327"/>
                              <a:gd name="T43" fmla="*/ 387 h 2005"/>
                              <a:gd name="T44" fmla="*/ 1878 w 2327"/>
                              <a:gd name="T45" fmla="*/ 216 h 2005"/>
                              <a:gd name="T46" fmla="*/ 1637 w 2327"/>
                              <a:gd name="T47" fmla="*/ 91 h 2005"/>
                              <a:gd name="T48" fmla="*/ 1362 w 2327"/>
                              <a:gd name="T49" fmla="*/ 18 h 2005"/>
                              <a:gd name="T50" fmla="*/ 1164 w 2327"/>
                              <a:gd name="T51" fmla="*/ 0 h 2005"/>
                              <a:gd name="T52" fmla="*/ 1458 w 2327"/>
                              <a:gd name="T53" fmla="*/ 32 h 2005"/>
                              <a:gd name="T54" fmla="*/ 1724 w 2327"/>
                              <a:gd name="T55" fmla="*/ 124 h 2005"/>
                              <a:gd name="T56" fmla="*/ 1952 w 2327"/>
                              <a:gd name="T57" fmla="*/ 266 h 2005"/>
                              <a:gd name="T58" fmla="*/ 2136 w 2327"/>
                              <a:gd name="T59" fmla="*/ 450 h 2005"/>
                              <a:gd name="T60" fmla="*/ 2262 w 2327"/>
                              <a:gd name="T61" fmla="*/ 670 h 2005"/>
                              <a:gd name="T62" fmla="*/ 2323 w 2327"/>
                              <a:gd name="T63" fmla="*/ 916 h 2005"/>
                              <a:gd name="T64" fmla="*/ 2312 w 2327"/>
                              <a:gd name="T65" fmla="*/ 1174 h 2005"/>
                              <a:gd name="T66" fmla="*/ 2227 w 2327"/>
                              <a:gd name="T67" fmla="*/ 1411 h 2005"/>
                              <a:gd name="T68" fmla="*/ 2081 w 2327"/>
                              <a:gd name="T69" fmla="*/ 1620 h 2005"/>
                              <a:gd name="T70" fmla="*/ 1882 w 2327"/>
                              <a:gd name="T71" fmla="*/ 1791 h 2005"/>
                              <a:gd name="T72" fmla="*/ 1639 w 2327"/>
                              <a:gd name="T73" fmla="*/ 1918 h 2005"/>
                              <a:gd name="T74" fmla="*/ 1362 w 2327"/>
                              <a:gd name="T75" fmla="*/ 1990 h 2005"/>
                              <a:gd name="T76" fmla="*/ 1063 w 2327"/>
                              <a:gd name="T77" fmla="*/ 2001 h 2005"/>
                              <a:gd name="T78" fmla="*/ 778 w 2327"/>
                              <a:gd name="T79" fmla="*/ 1948 h 2005"/>
                              <a:gd name="T80" fmla="*/ 523 w 2327"/>
                              <a:gd name="T81" fmla="*/ 1839 h 2005"/>
                              <a:gd name="T82" fmla="*/ 307 w 2327"/>
                              <a:gd name="T83" fmla="*/ 1682 h 2005"/>
                              <a:gd name="T84" fmla="*/ 143 w 2327"/>
                              <a:gd name="T85" fmla="*/ 1484 h 2005"/>
                              <a:gd name="T86" fmla="*/ 37 w 2327"/>
                              <a:gd name="T87" fmla="*/ 1255 h 2005"/>
                              <a:gd name="T88" fmla="*/ 0 w 2327"/>
                              <a:gd name="T89" fmla="*/ 1002 h 2005"/>
                              <a:gd name="T90" fmla="*/ 37 w 2327"/>
                              <a:gd name="T91" fmla="*/ 749 h 2005"/>
                              <a:gd name="T92" fmla="*/ 143 w 2327"/>
                              <a:gd name="T93" fmla="*/ 521 h 2005"/>
                              <a:gd name="T94" fmla="*/ 307 w 2327"/>
                              <a:gd name="T95" fmla="*/ 323 h 2005"/>
                              <a:gd name="T96" fmla="*/ 523 w 2327"/>
                              <a:gd name="T97" fmla="*/ 165 h 2005"/>
                              <a:gd name="T98" fmla="*/ 778 w 2327"/>
                              <a:gd name="T99" fmla="*/ 56 h 2005"/>
                              <a:gd name="T100" fmla="*/ 1063 w 2327"/>
                              <a:gd name="T101" fmla="*/ 4 h 2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27" h="2005">
                                <a:moveTo>
                                  <a:pt x="1164" y="5"/>
                                </a:moveTo>
                                <a:lnTo>
                                  <a:pt x="1064" y="8"/>
                                </a:lnTo>
                                <a:lnTo>
                                  <a:pt x="966" y="18"/>
                                </a:lnTo>
                                <a:lnTo>
                                  <a:pt x="871" y="36"/>
                                </a:lnTo>
                                <a:lnTo>
                                  <a:pt x="780" y="61"/>
                                </a:lnTo>
                                <a:lnTo>
                                  <a:pt x="691" y="91"/>
                                </a:lnTo>
                                <a:lnTo>
                                  <a:pt x="606" y="127"/>
                                </a:lnTo>
                                <a:lnTo>
                                  <a:pt x="526" y="169"/>
                                </a:lnTo>
                                <a:lnTo>
                                  <a:pt x="450" y="216"/>
                                </a:lnTo>
                                <a:lnTo>
                                  <a:pt x="378" y="268"/>
                                </a:lnTo>
                                <a:lnTo>
                                  <a:pt x="312" y="325"/>
                                </a:lnTo>
                                <a:lnTo>
                                  <a:pt x="251" y="387"/>
                                </a:lnTo>
                                <a:lnTo>
                                  <a:pt x="196" y="453"/>
                                </a:lnTo>
                                <a:lnTo>
                                  <a:pt x="147" y="522"/>
                                </a:lnTo>
                                <a:lnTo>
                                  <a:pt x="106" y="595"/>
                                </a:lnTo>
                                <a:lnTo>
                                  <a:pt x="69" y="671"/>
                                </a:lnTo>
                                <a:lnTo>
                                  <a:pt x="42" y="750"/>
                                </a:lnTo>
                                <a:lnTo>
                                  <a:pt x="21" y="833"/>
                                </a:lnTo>
                                <a:lnTo>
                                  <a:pt x="9" y="916"/>
                                </a:lnTo>
                                <a:lnTo>
                                  <a:pt x="4" y="1002"/>
                                </a:lnTo>
                                <a:lnTo>
                                  <a:pt x="9" y="1089"/>
                                </a:lnTo>
                                <a:lnTo>
                                  <a:pt x="21" y="1172"/>
                                </a:lnTo>
                                <a:lnTo>
                                  <a:pt x="42" y="1255"/>
                                </a:lnTo>
                                <a:lnTo>
                                  <a:pt x="69" y="1334"/>
                                </a:lnTo>
                                <a:lnTo>
                                  <a:pt x="106" y="1409"/>
                                </a:lnTo>
                                <a:lnTo>
                                  <a:pt x="147" y="1483"/>
                                </a:lnTo>
                                <a:lnTo>
                                  <a:pt x="196" y="1552"/>
                                </a:lnTo>
                                <a:lnTo>
                                  <a:pt x="251" y="1618"/>
                                </a:lnTo>
                                <a:lnTo>
                                  <a:pt x="312" y="1678"/>
                                </a:lnTo>
                                <a:lnTo>
                                  <a:pt x="378" y="1736"/>
                                </a:lnTo>
                                <a:lnTo>
                                  <a:pt x="450" y="1789"/>
                                </a:lnTo>
                                <a:lnTo>
                                  <a:pt x="526" y="1835"/>
                                </a:lnTo>
                                <a:lnTo>
                                  <a:pt x="606" y="1877"/>
                                </a:lnTo>
                                <a:lnTo>
                                  <a:pt x="691" y="1914"/>
                                </a:lnTo>
                                <a:lnTo>
                                  <a:pt x="780" y="1944"/>
                                </a:lnTo>
                                <a:lnTo>
                                  <a:pt x="871" y="1969"/>
                                </a:lnTo>
                                <a:lnTo>
                                  <a:pt x="966" y="1986"/>
                                </a:lnTo>
                                <a:lnTo>
                                  <a:pt x="1064" y="1996"/>
                                </a:lnTo>
                                <a:lnTo>
                                  <a:pt x="1164" y="2000"/>
                                </a:lnTo>
                                <a:lnTo>
                                  <a:pt x="1263" y="1996"/>
                                </a:lnTo>
                                <a:lnTo>
                                  <a:pt x="1362" y="1986"/>
                                </a:lnTo>
                                <a:lnTo>
                                  <a:pt x="1456" y="1969"/>
                                </a:lnTo>
                                <a:lnTo>
                                  <a:pt x="1548" y="1944"/>
                                </a:lnTo>
                                <a:lnTo>
                                  <a:pt x="1637" y="1914"/>
                                </a:lnTo>
                                <a:lnTo>
                                  <a:pt x="1721" y="1877"/>
                                </a:lnTo>
                                <a:lnTo>
                                  <a:pt x="1802" y="1835"/>
                                </a:lnTo>
                                <a:lnTo>
                                  <a:pt x="1878" y="1789"/>
                                </a:lnTo>
                                <a:lnTo>
                                  <a:pt x="1950" y="1736"/>
                                </a:lnTo>
                                <a:lnTo>
                                  <a:pt x="2016" y="1678"/>
                                </a:lnTo>
                                <a:lnTo>
                                  <a:pt x="2076" y="1618"/>
                                </a:lnTo>
                                <a:lnTo>
                                  <a:pt x="2131" y="1552"/>
                                </a:lnTo>
                                <a:lnTo>
                                  <a:pt x="2181" y="1483"/>
                                </a:lnTo>
                                <a:lnTo>
                                  <a:pt x="2222" y="1409"/>
                                </a:lnTo>
                                <a:lnTo>
                                  <a:pt x="2258" y="1334"/>
                                </a:lnTo>
                                <a:lnTo>
                                  <a:pt x="2285" y="1255"/>
                                </a:lnTo>
                                <a:lnTo>
                                  <a:pt x="2306" y="1172"/>
                                </a:lnTo>
                                <a:lnTo>
                                  <a:pt x="2319" y="1089"/>
                                </a:lnTo>
                                <a:lnTo>
                                  <a:pt x="2323" y="1002"/>
                                </a:lnTo>
                                <a:lnTo>
                                  <a:pt x="2319" y="916"/>
                                </a:lnTo>
                                <a:lnTo>
                                  <a:pt x="2306" y="833"/>
                                </a:lnTo>
                                <a:lnTo>
                                  <a:pt x="2285" y="750"/>
                                </a:lnTo>
                                <a:lnTo>
                                  <a:pt x="2258" y="671"/>
                                </a:lnTo>
                                <a:lnTo>
                                  <a:pt x="2222" y="595"/>
                                </a:lnTo>
                                <a:lnTo>
                                  <a:pt x="2181" y="522"/>
                                </a:lnTo>
                                <a:lnTo>
                                  <a:pt x="2131" y="453"/>
                                </a:lnTo>
                                <a:lnTo>
                                  <a:pt x="2076" y="387"/>
                                </a:lnTo>
                                <a:lnTo>
                                  <a:pt x="2016" y="325"/>
                                </a:lnTo>
                                <a:lnTo>
                                  <a:pt x="1950" y="268"/>
                                </a:lnTo>
                                <a:lnTo>
                                  <a:pt x="1878" y="216"/>
                                </a:lnTo>
                                <a:lnTo>
                                  <a:pt x="1802" y="169"/>
                                </a:lnTo>
                                <a:lnTo>
                                  <a:pt x="1721" y="127"/>
                                </a:lnTo>
                                <a:lnTo>
                                  <a:pt x="1637" y="91"/>
                                </a:lnTo>
                                <a:lnTo>
                                  <a:pt x="1548" y="61"/>
                                </a:lnTo>
                                <a:lnTo>
                                  <a:pt x="1456" y="36"/>
                                </a:lnTo>
                                <a:lnTo>
                                  <a:pt x="1362" y="18"/>
                                </a:lnTo>
                                <a:lnTo>
                                  <a:pt x="1263" y="8"/>
                                </a:lnTo>
                                <a:lnTo>
                                  <a:pt x="1164" y="5"/>
                                </a:lnTo>
                                <a:close/>
                                <a:moveTo>
                                  <a:pt x="1164" y="0"/>
                                </a:moveTo>
                                <a:lnTo>
                                  <a:pt x="1264" y="4"/>
                                </a:lnTo>
                                <a:lnTo>
                                  <a:pt x="1362" y="15"/>
                                </a:lnTo>
                                <a:lnTo>
                                  <a:pt x="1458" y="32"/>
                                </a:lnTo>
                                <a:lnTo>
                                  <a:pt x="1549" y="56"/>
                                </a:lnTo>
                                <a:lnTo>
                                  <a:pt x="1639" y="87"/>
                                </a:lnTo>
                                <a:lnTo>
                                  <a:pt x="1724" y="124"/>
                                </a:lnTo>
                                <a:lnTo>
                                  <a:pt x="1804" y="165"/>
                                </a:lnTo>
                                <a:lnTo>
                                  <a:pt x="1882" y="212"/>
                                </a:lnTo>
                                <a:lnTo>
                                  <a:pt x="1952" y="266"/>
                                </a:lnTo>
                                <a:lnTo>
                                  <a:pt x="2020" y="323"/>
                                </a:lnTo>
                                <a:lnTo>
                                  <a:pt x="2081" y="385"/>
                                </a:lnTo>
                                <a:lnTo>
                                  <a:pt x="2136" y="450"/>
                                </a:lnTo>
                                <a:lnTo>
                                  <a:pt x="2185" y="521"/>
                                </a:lnTo>
                                <a:lnTo>
                                  <a:pt x="2227" y="593"/>
                                </a:lnTo>
                                <a:lnTo>
                                  <a:pt x="2262" y="670"/>
                                </a:lnTo>
                                <a:lnTo>
                                  <a:pt x="2291" y="749"/>
                                </a:lnTo>
                                <a:lnTo>
                                  <a:pt x="2312" y="831"/>
                                </a:lnTo>
                                <a:lnTo>
                                  <a:pt x="2323" y="916"/>
                                </a:lnTo>
                                <a:lnTo>
                                  <a:pt x="2327" y="1002"/>
                                </a:lnTo>
                                <a:lnTo>
                                  <a:pt x="2323" y="1089"/>
                                </a:lnTo>
                                <a:lnTo>
                                  <a:pt x="2312" y="1174"/>
                                </a:lnTo>
                                <a:lnTo>
                                  <a:pt x="2291" y="1255"/>
                                </a:lnTo>
                                <a:lnTo>
                                  <a:pt x="2262" y="1335"/>
                                </a:lnTo>
                                <a:lnTo>
                                  <a:pt x="2227" y="1411"/>
                                </a:lnTo>
                                <a:lnTo>
                                  <a:pt x="2185" y="1484"/>
                                </a:lnTo>
                                <a:lnTo>
                                  <a:pt x="2136" y="1555"/>
                                </a:lnTo>
                                <a:lnTo>
                                  <a:pt x="2081" y="1620"/>
                                </a:lnTo>
                                <a:lnTo>
                                  <a:pt x="2020" y="1682"/>
                                </a:lnTo>
                                <a:lnTo>
                                  <a:pt x="1952" y="1739"/>
                                </a:lnTo>
                                <a:lnTo>
                                  <a:pt x="1882" y="1791"/>
                                </a:lnTo>
                                <a:lnTo>
                                  <a:pt x="1804" y="1839"/>
                                </a:lnTo>
                                <a:lnTo>
                                  <a:pt x="1724" y="1881"/>
                                </a:lnTo>
                                <a:lnTo>
                                  <a:pt x="1639" y="1918"/>
                                </a:lnTo>
                                <a:lnTo>
                                  <a:pt x="1549" y="1948"/>
                                </a:lnTo>
                                <a:lnTo>
                                  <a:pt x="1458" y="1972"/>
                                </a:lnTo>
                                <a:lnTo>
                                  <a:pt x="1362" y="1990"/>
                                </a:lnTo>
                                <a:lnTo>
                                  <a:pt x="1264" y="2001"/>
                                </a:lnTo>
                                <a:lnTo>
                                  <a:pt x="1164" y="2005"/>
                                </a:lnTo>
                                <a:lnTo>
                                  <a:pt x="1063" y="2001"/>
                                </a:lnTo>
                                <a:lnTo>
                                  <a:pt x="966" y="1990"/>
                                </a:lnTo>
                                <a:lnTo>
                                  <a:pt x="870" y="1972"/>
                                </a:lnTo>
                                <a:lnTo>
                                  <a:pt x="778" y="1948"/>
                                </a:lnTo>
                                <a:lnTo>
                                  <a:pt x="688" y="1918"/>
                                </a:lnTo>
                                <a:lnTo>
                                  <a:pt x="603" y="1881"/>
                                </a:lnTo>
                                <a:lnTo>
                                  <a:pt x="523" y="1839"/>
                                </a:lnTo>
                                <a:lnTo>
                                  <a:pt x="446" y="1791"/>
                                </a:lnTo>
                                <a:lnTo>
                                  <a:pt x="375" y="1739"/>
                                </a:lnTo>
                                <a:lnTo>
                                  <a:pt x="307" y="1682"/>
                                </a:lnTo>
                                <a:lnTo>
                                  <a:pt x="247" y="1620"/>
                                </a:lnTo>
                                <a:lnTo>
                                  <a:pt x="192" y="1555"/>
                                </a:lnTo>
                                <a:lnTo>
                                  <a:pt x="143" y="1484"/>
                                </a:lnTo>
                                <a:lnTo>
                                  <a:pt x="100" y="1411"/>
                                </a:lnTo>
                                <a:lnTo>
                                  <a:pt x="65" y="1335"/>
                                </a:lnTo>
                                <a:lnTo>
                                  <a:pt x="37" y="1255"/>
                                </a:lnTo>
                                <a:lnTo>
                                  <a:pt x="16" y="1174"/>
                                </a:lnTo>
                                <a:lnTo>
                                  <a:pt x="4" y="1089"/>
                                </a:lnTo>
                                <a:lnTo>
                                  <a:pt x="0" y="1002"/>
                                </a:lnTo>
                                <a:lnTo>
                                  <a:pt x="4" y="916"/>
                                </a:lnTo>
                                <a:lnTo>
                                  <a:pt x="16" y="831"/>
                                </a:lnTo>
                                <a:lnTo>
                                  <a:pt x="37" y="749"/>
                                </a:lnTo>
                                <a:lnTo>
                                  <a:pt x="65" y="670"/>
                                </a:lnTo>
                                <a:lnTo>
                                  <a:pt x="100" y="593"/>
                                </a:lnTo>
                                <a:lnTo>
                                  <a:pt x="143" y="521"/>
                                </a:lnTo>
                                <a:lnTo>
                                  <a:pt x="192" y="450"/>
                                </a:lnTo>
                                <a:lnTo>
                                  <a:pt x="247" y="385"/>
                                </a:lnTo>
                                <a:lnTo>
                                  <a:pt x="307" y="323"/>
                                </a:lnTo>
                                <a:lnTo>
                                  <a:pt x="375" y="266"/>
                                </a:lnTo>
                                <a:lnTo>
                                  <a:pt x="446" y="212"/>
                                </a:lnTo>
                                <a:lnTo>
                                  <a:pt x="523" y="165"/>
                                </a:lnTo>
                                <a:lnTo>
                                  <a:pt x="603" y="124"/>
                                </a:lnTo>
                                <a:lnTo>
                                  <a:pt x="688" y="87"/>
                                </a:lnTo>
                                <a:lnTo>
                                  <a:pt x="778" y="56"/>
                                </a:lnTo>
                                <a:lnTo>
                                  <a:pt x="870" y="32"/>
                                </a:lnTo>
                                <a:lnTo>
                                  <a:pt x="966" y="15"/>
                                </a:lnTo>
                                <a:lnTo>
                                  <a:pt x="1063" y="4"/>
                                </a:lnTo>
                                <a:lnTo>
                                  <a:pt x="1164" y="0"/>
                                </a:lnTo>
                                <a:close/>
                              </a:path>
                            </a:pathLst>
                          </a:custGeom>
                          <a:solidFill>
                            <a:srgbClr val="FFD31F"/>
                          </a:solidFill>
                          <a:ln w="0">
                            <a:solidFill>
                              <a:srgbClr val="FFD31F"/>
                            </a:solidFill>
                            <a:prstDash val="solid"/>
                            <a:round/>
                            <a:headEnd/>
                            <a:tailEnd/>
                          </a:ln>
                        </wps:spPr>
                        <wps:bodyPr rot="0" vert="horz" wrap="square" lIns="91440" tIns="45720" rIns="91440" bIns="45720" anchor="t" anchorCtr="0" upright="1">
                          <a:noAutofit/>
                        </wps:bodyPr>
                      </wps:wsp>
                      <wps:wsp>
                        <wps:cNvPr id="870" name="Freeform 583"/>
                        <wps:cNvSpPr>
                          <a:spLocks noEditPoints="1"/>
                        </wps:cNvSpPr>
                        <wps:spPr bwMode="auto">
                          <a:xfrm>
                            <a:off x="936367" y="492729"/>
                            <a:ext cx="901533" cy="776201"/>
                          </a:xfrm>
                          <a:custGeom>
                            <a:avLst/>
                            <a:gdLst>
                              <a:gd name="T0" fmla="*/ 971 w 2338"/>
                              <a:gd name="T1" fmla="*/ 20 h 2015"/>
                              <a:gd name="T2" fmla="*/ 693 w 2338"/>
                              <a:gd name="T3" fmla="*/ 92 h 2015"/>
                              <a:gd name="T4" fmla="*/ 451 w 2338"/>
                              <a:gd name="T5" fmla="*/ 217 h 2015"/>
                              <a:gd name="T6" fmla="*/ 252 w 2338"/>
                              <a:gd name="T7" fmla="*/ 390 h 2015"/>
                              <a:gd name="T8" fmla="*/ 105 w 2338"/>
                              <a:gd name="T9" fmla="*/ 598 h 2015"/>
                              <a:gd name="T10" fmla="*/ 21 w 2338"/>
                              <a:gd name="T11" fmla="*/ 836 h 2015"/>
                              <a:gd name="T12" fmla="*/ 9 w 2338"/>
                              <a:gd name="T13" fmla="*/ 1094 h 2015"/>
                              <a:gd name="T14" fmla="*/ 70 w 2338"/>
                              <a:gd name="T15" fmla="*/ 1340 h 2015"/>
                              <a:gd name="T16" fmla="*/ 197 w 2338"/>
                              <a:gd name="T17" fmla="*/ 1560 h 2015"/>
                              <a:gd name="T18" fmla="*/ 380 w 2338"/>
                              <a:gd name="T19" fmla="*/ 1744 h 2015"/>
                              <a:gd name="T20" fmla="*/ 608 w 2338"/>
                              <a:gd name="T21" fmla="*/ 1886 h 2015"/>
                              <a:gd name="T22" fmla="*/ 875 w 2338"/>
                              <a:gd name="T23" fmla="*/ 1977 h 2015"/>
                              <a:gd name="T24" fmla="*/ 1169 w 2338"/>
                              <a:gd name="T25" fmla="*/ 2010 h 2015"/>
                              <a:gd name="T26" fmla="*/ 1463 w 2338"/>
                              <a:gd name="T27" fmla="*/ 1977 h 2015"/>
                              <a:gd name="T28" fmla="*/ 1729 w 2338"/>
                              <a:gd name="T29" fmla="*/ 1886 h 2015"/>
                              <a:gd name="T30" fmla="*/ 1957 w 2338"/>
                              <a:gd name="T31" fmla="*/ 1744 h 2015"/>
                              <a:gd name="T32" fmla="*/ 2141 w 2338"/>
                              <a:gd name="T33" fmla="*/ 1560 h 2015"/>
                              <a:gd name="T34" fmla="*/ 2267 w 2338"/>
                              <a:gd name="T35" fmla="*/ 1340 h 2015"/>
                              <a:gd name="T36" fmla="*/ 2328 w 2338"/>
                              <a:gd name="T37" fmla="*/ 1094 h 2015"/>
                              <a:gd name="T38" fmla="*/ 2317 w 2338"/>
                              <a:gd name="T39" fmla="*/ 836 h 2015"/>
                              <a:gd name="T40" fmla="*/ 2232 w 2338"/>
                              <a:gd name="T41" fmla="*/ 598 h 2015"/>
                              <a:gd name="T42" fmla="*/ 2086 w 2338"/>
                              <a:gd name="T43" fmla="*/ 390 h 2015"/>
                              <a:gd name="T44" fmla="*/ 1887 w 2338"/>
                              <a:gd name="T45" fmla="*/ 217 h 2015"/>
                              <a:gd name="T46" fmla="*/ 1644 w 2338"/>
                              <a:gd name="T47" fmla="*/ 92 h 2015"/>
                              <a:gd name="T48" fmla="*/ 1367 w 2338"/>
                              <a:gd name="T49" fmla="*/ 20 h 2015"/>
                              <a:gd name="T50" fmla="*/ 1169 w 2338"/>
                              <a:gd name="T51" fmla="*/ 0 h 2015"/>
                              <a:gd name="T52" fmla="*/ 1464 w 2338"/>
                              <a:gd name="T53" fmla="*/ 33 h 2015"/>
                              <a:gd name="T54" fmla="*/ 1732 w 2338"/>
                              <a:gd name="T55" fmla="*/ 124 h 2015"/>
                              <a:gd name="T56" fmla="*/ 1962 w 2338"/>
                              <a:gd name="T57" fmla="*/ 267 h 2015"/>
                              <a:gd name="T58" fmla="*/ 2145 w 2338"/>
                              <a:gd name="T59" fmla="*/ 453 h 2015"/>
                              <a:gd name="T60" fmla="*/ 2272 w 2338"/>
                              <a:gd name="T61" fmla="*/ 674 h 2015"/>
                              <a:gd name="T62" fmla="*/ 2334 w 2338"/>
                              <a:gd name="T63" fmla="*/ 920 h 2015"/>
                              <a:gd name="T64" fmla="*/ 2321 w 2338"/>
                              <a:gd name="T65" fmla="*/ 1179 h 2015"/>
                              <a:gd name="T66" fmla="*/ 2236 w 2338"/>
                              <a:gd name="T67" fmla="*/ 1418 h 2015"/>
                              <a:gd name="T68" fmla="*/ 2090 w 2338"/>
                              <a:gd name="T69" fmla="*/ 1628 h 2015"/>
                              <a:gd name="T70" fmla="*/ 1890 w 2338"/>
                              <a:gd name="T71" fmla="*/ 1800 h 2015"/>
                              <a:gd name="T72" fmla="*/ 1646 w 2338"/>
                              <a:gd name="T73" fmla="*/ 1927 h 2015"/>
                              <a:gd name="T74" fmla="*/ 1368 w 2338"/>
                              <a:gd name="T75" fmla="*/ 2000 h 2015"/>
                              <a:gd name="T76" fmla="*/ 1068 w 2338"/>
                              <a:gd name="T77" fmla="*/ 2011 h 2015"/>
                              <a:gd name="T78" fmla="*/ 780 w 2338"/>
                              <a:gd name="T79" fmla="*/ 1958 h 2015"/>
                              <a:gd name="T80" fmla="*/ 525 w 2338"/>
                              <a:gd name="T81" fmla="*/ 1849 h 2015"/>
                              <a:gd name="T82" fmla="*/ 310 w 2338"/>
                              <a:gd name="T83" fmla="*/ 1690 h 2015"/>
                              <a:gd name="T84" fmla="*/ 143 w 2338"/>
                              <a:gd name="T85" fmla="*/ 1492 h 2015"/>
                              <a:gd name="T86" fmla="*/ 38 w 2338"/>
                              <a:gd name="T87" fmla="*/ 1261 h 2015"/>
                              <a:gd name="T88" fmla="*/ 0 w 2338"/>
                              <a:gd name="T89" fmla="*/ 1007 h 2015"/>
                              <a:gd name="T90" fmla="*/ 38 w 2338"/>
                              <a:gd name="T91" fmla="*/ 753 h 2015"/>
                              <a:gd name="T92" fmla="*/ 143 w 2338"/>
                              <a:gd name="T93" fmla="*/ 523 h 2015"/>
                              <a:gd name="T94" fmla="*/ 310 w 2338"/>
                              <a:gd name="T95" fmla="*/ 324 h 2015"/>
                              <a:gd name="T96" fmla="*/ 525 w 2338"/>
                              <a:gd name="T97" fmla="*/ 166 h 2015"/>
                              <a:gd name="T98" fmla="*/ 780 w 2338"/>
                              <a:gd name="T99" fmla="*/ 57 h 2015"/>
                              <a:gd name="T100" fmla="*/ 1068 w 2338"/>
                              <a:gd name="T101" fmla="*/ 4 h 2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38" h="2015">
                                <a:moveTo>
                                  <a:pt x="1169" y="5"/>
                                </a:moveTo>
                                <a:lnTo>
                                  <a:pt x="1068" y="9"/>
                                </a:lnTo>
                                <a:lnTo>
                                  <a:pt x="971" y="20"/>
                                </a:lnTo>
                                <a:lnTo>
                                  <a:pt x="875" y="37"/>
                                </a:lnTo>
                                <a:lnTo>
                                  <a:pt x="783" y="61"/>
                                </a:lnTo>
                                <a:lnTo>
                                  <a:pt x="693" y="92"/>
                                </a:lnTo>
                                <a:lnTo>
                                  <a:pt x="608" y="129"/>
                                </a:lnTo>
                                <a:lnTo>
                                  <a:pt x="528" y="170"/>
                                </a:lnTo>
                                <a:lnTo>
                                  <a:pt x="451" y="217"/>
                                </a:lnTo>
                                <a:lnTo>
                                  <a:pt x="380" y="271"/>
                                </a:lnTo>
                                <a:lnTo>
                                  <a:pt x="312" y="328"/>
                                </a:lnTo>
                                <a:lnTo>
                                  <a:pt x="252" y="390"/>
                                </a:lnTo>
                                <a:lnTo>
                                  <a:pt x="197" y="455"/>
                                </a:lnTo>
                                <a:lnTo>
                                  <a:pt x="148" y="526"/>
                                </a:lnTo>
                                <a:lnTo>
                                  <a:pt x="105" y="598"/>
                                </a:lnTo>
                                <a:lnTo>
                                  <a:pt x="70" y="675"/>
                                </a:lnTo>
                                <a:lnTo>
                                  <a:pt x="42" y="754"/>
                                </a:lnTo>
                                <a:lnTo>
                                  <a:pt x="21" y="836"/>
                                </a:lnTo>
                                <a:lnTo>
                                  <a:pt x="9" y="921"/>
                                </a:lnTo>
                                <a:lnTo>
                                  <a:pt x="5" y="1007"/>
                                </a:lnTo>
                                <a:lnTo>
                                  <a:pt x="9" y="1094"/>
                                </a:lnTo>
                                <a:lnTo>
                                  <a:pt x="21" y="1179"/>
                                </a:lnTo>
                                <a:lnTo>
                                  <a:pt x="42" y="1260"/>
                                </a:lnTo>
                                <a:lnTo>
                                  <a:pt x="70" y="1340"/>
                                </a:lnTo>
                                <a:lnTo>
                                  <a:pt x="105" y="1416"/>
                                </a:lnTo>
                                <a:lnTo>
                                  <a:pt x="148" y="1489"/>
                                </a:lnTo>
                                <a:lnTo>
                                  <a:pt x="197" y="1560"/>
                                </a:lnTo>
                                <a:lnTo>
                                  <a:pt x="252" y="1625"/>
                                </a:lnTo>
                                <a:lnTo>
                                  <a:pt x="312" y="1687"/>
                                </a:lnTo>
                                <a:lnTo>
                                  <a:pt x="380" y="1744"/>
                                </a:lnTo>
                                <a:lnTo>
                                  <a:pt x="451" y="1796"/>
                                </a:lnTo>
                                <a:lnTo>
                                  <a:pt x="528" y="1844"/>
                                </a:lnTo>
                                <a:lnTo>
                                  <a:pt x="608" y="1886"/>
                                </a:lnTo>
                                <a:lnTo>
                                  <a:pt x="693" y="1923"/>
                                </a:lnTo>
                                <a:lnTo>
                                  <a:pt x="783" y="1953"/>
                                </a:lnTo>
                                <a:lnTo>
                                  <a:pt x="875" y="1977"/>
                                </a:lnTo>
                                <a:lnTo>
                                  <a:pt x="971" y="1995"/>
                                </a:lnTo>
                                <a:lnTo>
                                  <a:pt x="1068" y="2006"/>
                                </a:lnTo>
                                <a:lnTo>
                                  <a:pt x="1169" y="2010"/>
                                </a:lnTo>
                                <a:lnTo>
                                  <a:pt x="1269" y="2006"/>
                                </a:lnTo>
                                <a:lnTo>
                                  <a:pt x="1367" y="1995"/>
                                </a:lnTo>
                                <a:lnTo>
                                  <a:pt x="1463" y="1977"/>
                                </a:lnTo>
                                <a:lnTo>
                                  <a:pt x="1554" y="1953"/>
                                </a:lnTo>
                                <a:lnTo>
                                  <a:pt x="1644" y="1923"/>
                                </a:lnTo>
                                <a:lnTo>
                                  <a:pt x="1729" y="1886"/>
                                </a:lnTo>
                                <a:lnTo>
                                  <a:pt x="1809" y="1844"/>
                                </a:lnTo>
                                <a:lnTo>
                                  <a:pt x="1887" y="1796"/>
                                </a:lnTo>
                                <a:lnTo>
                                  <a:pt x="1957" y="1744"/>
                                </a:lnTo>
                                <a:lnTo>
                                  <a:pt x="2025" y="1687"/>
                                </a:lnTo>
                                <a:lnTo>
                                  <a:pt x="2086" y="1625"/>
                                </a:lnTo>
                                <a:lnTo>
                                  <a:pt x="2141" y="1560"/>
                                </a:lnTo>
                                <a:lnTo>
                                  <a:pt x="2190" y="1489"/>
                                </a:lnTo>
                                <a:lnTo>
                                  <a:pt x="2232" y="1416"/>
                                </a:lnTo>
                                <a:lnTo>
                                  <a:pt x="2267" y="1340"/>
                                </a:lnTo>
                                <a:lnTo>
                                  <a:pt x="2296" y="1260"/>
                                </a:lnTo>
                                <a:lnTo>
                                  <a:pt x="2317" y="1179"/>
                                </a:lnTo>
                                <a:lnTo>
                                  <a:pt x="2328" y="1094"/>
                                </a:lnTo>
                                <a:lnTo>
                                  <a:pt x="2332" y="1007"/>
                                </a:lnTo>
                                <a:lnTo>
                                  <a:pt x="2328" y="921"/>
                                </a:lnTo>
                                <a:lnTo>
                                  <a:pt x="2317" y="836"/>
                                </a:lnTo>
                                <a:lnTo>
                                  <a:pt x="2296" y="754"/>
                                </a:lnTo>
                                <a:lnTo>
                                  <a:pt x="2267" y="675"/>
                                </a:lnTo>
                                <a:lnTo>
                                  <a:pt x="2232" y="598"/>
                                </a:lnTo>
                                <a:lnTo>
                                  <a:pt x="2190" y="526"/>
                                </a:lnTo>
                                <a:lnTo>
                                  <a:pt x="2141" y="455"/>
                                </a:lnTo>
                                <a:lnTo>
                                  <a:pt x="2086" y="390"/>
                                </a:lnTo>
                                <a:lnTo>
                                  <a:pt x="2025" y="328"/>
                                </a:lnTo>
                                <a:lnTo>
                                  <a:pt x="1957" y="271"/>
                                </a:lnTo>
                                <a:lnTo>
                                  <a:pt x="1887" y="217"/>
                                </a:lnTo>
                                <a:lnTo>
                                  <a:pt x="1809" y="170"/>
                                </a:lnTo>
                                <a:lnTo>
                                  <a:pt x="1729" y="129"/>
                                </a:lnTo>
                                <a:lnTo>
                                  <a:pt x="1644" y="92"/>
                                </a:lnTo>
                                <a:lnTo>
                                  <a:pt x="1554" y="61"/>
                                </a:lnTo>
                                <a:lnTo>
                                  <a:pt x="1463" y="37"/>
                                </a:lnTo>
                                <a:lnTo>
                                  <a:pt x="1367" y="20"/>
                                </a:lnTo>
                                <a:lnTo>
                                  <a:pt x="1269" y="9"/>
                                </a:lnTo>
                                <a:lnTo>
                                  <a:pt x="1169" y="5"/>
                                </a:lnTo>
                                <a:close/>
                                <a:moveTo>
                                  <a:pt x="1169" y="0"/>
                                </a:moveTo>
                                <a:lnTo>
                                  <a:pt x="1269" y="4"/>
                                </a:lnTo>
                                <a:lnTo>
                                  <a:pt x="1368" y="15"/>
                                </a:lnTo>
                                <a:lnTo>
                                  <a:pt x="1464" y="33"/>
                                </a:lnTo>
                                <a:lnTo>
                                  <a:pt x="1557" y="57"/>
                                </a:lnTo>
                                <a:lnTo>
                                  <a:pt x="1646" y="88"/>
                                </a:lnTo>
                                <a:lnTo>
                                  <a:pt x="1732" y="124"/>
                                </a:lnTo>
                                <a:lnTo>
                                  <a:pt x="1812" y="166"/>
                                </a:lnTo>
                                <a:lnTo>
                                  <a:pt x="1890" y="215"/>
                                </a:lnTo>
                                <a:lnTo>
                                  <a:pt x="1962" y="267"/>
                                </a:lnTo>
                                <a:lnTo>
                                  <a:pt x="2028" y="324"/>
                                </a:lnTo>
                                <a:lnTo>
                                  <a:pt x="2090" y="387"/>
                                </a:lnTo>
                                <a:lnTo>
                                  <a:pt x="2145" y="453"/>
                                </a:lnTo>
                                <a:lnTo>
                                  <a:pt x="2194" y="523"/>
                                </a:lnTo>
                                <a:lnTo>
                                  <a:pt x="2236" y="596"/>
                                </a:lnTo>
                                <a:lnTo>
                                  <a:pt x="2272" y="674"/>
                                </a:lnTo>
                                <a:lnTo>
                                  <a:pt x="2300" y="753"/>
                                </a:lnTo>
                                <a:lnTo>
                                  <a:pt x="2321" y="835"/>
                                </a:lnTo>
                                <a:lnTo>
                                  <a:pt x="2334" y="920"/>
                                </a:lnTo>
                                <a:lnTo>
                                  <a:pt x="2338" y="1007"/>
                                </a:lnTo>
                                <a:lnTo>
                                  <a:pt x="2334" y="1095"/>
                                </a:lnTo>
                                <a:lnTo>
                                  <a:pt x="2321" y="1179"/>
                                </a:lnTo>
                                <a:lnTo>
                                  <a:pt x="2300" y="1261"/>
                                </a:lnTo>
                                <a:lnTo>
                                  <a:pt x="2272" y="1341"/>
                                </a:lnTo>
                                <a:lnTo>
                                  <a:pt x="2236" y="1418"/>
                                </a:lnTo>
                                <a:lnTo>
                                  <a:pt x="2194" y="1492"/>
                                </a:lnTo>
                                <a:lnTo>
                                  <a:pt x="2145" y="1562"/>
                                </a:lnTo>
                                <a:lnTo>
                                  <a:pt x="2090" y="1628"/>
                                </a:lnTo>
                                <a:lnTo>
                                  <a:pt x="2028" y="1690"/>
                                </a:lnTo>
                                <a:lnTo>
                                  <a:pt x="1962" y="1748"/>
                                </a:lnTo>
                                <a:lnTo>
                                  <a:pt x="1890" y="1800"/>
                                </a:lnTo>
                                <a:lnTo>
                                  <a:pt x="1812" y="1849"/>
                                </a:lnTo>
                                <a:lnTo>
                                  <a:pt x="1732" y="1890"/>
                                </a:lnTo>
                                <a:lnTo>
                                  <a:pt x="1646" y="1927"/>
                                </a:lnTo>
                                <a:lnTo>
                                  <a:pt x="1557" y="1958"/>
                                </a:lnTo>
                                <a:lnTo>
                                  <a:pt x="1464" y="1982"/>
                                </a:lnTo>
                                <a:lnTo>
                                  <a:pt x="1368" y="2000"/>
                                </a:lnTo>
                                <a:lnTo>
                                  <a:pt x="1269" y="2011"/>
                                </a:lnTo>
                                <a:lnTo>
                                  <a:pt x="1169" y="2015"/>
                                </a:lnTo>
                                <a:lnTo>
                                  <a:pt x="1068" y="2011"/>
                                </a:lnTo>
                                <a:lnTo>
                                  <a:pt x="969" y="2000"/>
                                </a:lnTo>
                                <a:lnTo>
                                  <a:pt x="873" y="1982"/>
                                </a:lnTo>
                                <a:lnTo>
                                  <a:pt x="780" y="1958"/>
                                </a:lnTo>
                                <a:lnTo>
                                  <a:pt x="692" y="1927"/>
                                </a:lnTo>
                                <a:lnTo>
                                  <a:pt x="606" y="1890"/>
                                </a:lnTo>
                                <a:lnTo>
                                  <a:pt x="525" y="1849"/>
                                </a:lnTo>
                                <a:lnTo>
                                  <a:pt x="448" y="1800"/>
                                </a:lnTo>
                                <a:lnTo>
                                  <a:pt x="376" y="1748"/>
                                </a:lnTo>
                                <a:lnTo>
                                  <a:pt x="310" y="1690"/>
                                </a:lnTo>
                                <a:lnTo>
                                  <a:pt x="248" y="1628"/>
                                </a:lnTo>
                                <a:lnTo>
                                  <a:pt x="193" y="1562"/>
                                </a:lnTo>
                                <a:lnTo>
                                  <a:pt x="143" y="1492"/>
                                </a:lnTo>
                                <a:lnTo>
                                  <a:pt x="101" y="1418"/>
                                </a:lnTo>
                                <a:lnTo>
                                  <a:pt x="66" y="1341"/>
                                </a:lnTo>
                                <a:lnTo>
                                  <a:pt x="38" y="1261"/>
                                </a:lnTo>
                                <a:lnTo>
                                  <a:pt x="16" y="1179"/>
                                </a:lnTo>
                                <a:lnTo>
                                  <a:pt x="4" y="1095"/>
                                </a:lnTo>
                                <a:lnTo>
                                  <a:pt x="0" y="1007"/>
                                </a:lnTo>
                                <a:lnTo>
                                  <a:pt x="4" y="920"/>
                                </a:lnTo>
                                <a:lnTo>
                                  <a:pt x="16" y="835"/>
                                </a:lnTo>
                                <a:lnTo>
                                  <a:pt x="38" y="753"/>
                                </a:lnTo>
                                <a:lnTo>
                                  <a:pt x="66" y="674"/>
                                </a:lnTo>
                                <a:lnTo>
                                  <a:pt x="101" y="596"/>
                                </a:lnTo>
                                <a:lnTo>
                                  <a:pt x="143" y="523"/>
                                </a:lnTo>
                                <a:lnTo>
                                  <a:pt x="193" y="453"/>
                                </a:lnTo>
                                <a:lnTo>
                                  <a:pt x="248" y="387"/>
                                </a:lnTo>
                                <a:lnTo>
                                  <a:pt x="310" y="324"/>
                                </a:lnTo>
                                <a:lnTo>
                                  <a:pt x="376" y="267"/>
                                </a:lnTo>
                                <a:lnTo>
                                  <a:pt x="448" y="215"/>
                                </a:lnTo>
                                <a:lnTo>
                                  <a:pt x="525" y="166"/>
                                </a:lnTo>
                                <a:lnTo>
                                  <a:pt x="606" y="124"/>
                                </a:lnTo>
                                <a:lnTo>
                                  <a:pt x="692" y="88"/>
                                </a:lnTo>
                                <a:lnTo>
                                  <a:pt x="780" y="57"/>
                                </a:lnTo>
                                <a:lnTo>
                                  <a:pt x="873" y="33"/>
                                </a:lnTo>
                                <a:lnTo>
                                  <a:pt x="969" y="15"/>
                                </a:lnTo>
                                <a:lnTo>
                                  <a:pt x="1068" y="4"/>
                                </a:lnTo>
                                <a:lnTo>
                                  <a:pt x="1169" y="0"/>
                                </a:lnTo>
                                <a:close/>
                              </a:path>
                            </a:pathLst>
                          </a:custGeom>
                          <a:solidFill>
                            <a:srgbClr val="FFD31E"/>
                          </a:solidFill>
                          <a:ln w="0">
                            <a:solidFill>
                              <a:srgbClr val="FFD31E"/>
                            </a:solidFill>
                            <a:prstDash val="solid"/>
                            <a:round/>
                            <a:headEnd/>
                            <a:tailEnd/>
                          </a:ln>
                        </wps:spPr>
                        <wps:bodyPr rot="0" vert="horz" wrap="square" lIns="91440" tIns="45720" rIns="91440" bIns="45720" anchor="t" anchorCtr="0" upright="1">
                          <a:noAutofit/>
                        </wps:bodyPr>
                      </wps:wsp>
                      <wps:wsp>
                        <wps:cNvPr id="871" name="Freeform 584"/>
                        <wps:cNvSpPr>
                          <a:spLocks noEditPoints="1"/>
                        </wps:cNvSpPr>
                        <wps:spPr bwMode="auto">
                          <a:xfrm>
                            <a:off x="934054" y="491188"/>
                            <a:ext cx="906160" cy="779284"/>
                          </a:xfrm>
                          <a:custGeom>
                            <a:avLst/>
                            <a:gdLst>
                              <a:gd name="T0" fmla="*/ 975 w 2350"/>
                              <a:gd name="T1" fmla="*/ 18 h 2021"/>
                              <a:gd name="T2" fmla="*/ 698 w 2350"/>
                              <a:gd name="T3" fmla="*/ 91 h 2021"/>
                              <a:gd name="T4" fmla="*/ 454 w 2350"/>
                              <a:gd name="T5" fmla="*/ 218 h 2021"/>
                              <a:gd name="T6" fmla="*/ 254 w 2350"/>
                              <a:gd name="T7" fmla="*/ 390 h 2021"/>
                              <a:gd name="T8" fmla="*/ 107 w 2350"/>
                              <a:gd name="T9" fmla="*/ 599 h 2021"/>
                              <a:gd name="T10" fmla="*/ 22 w 2350"/>
                              <a:gd name="T11" fmla="*/ 838 h 2021"/>
                              <a:gd name="T12" fmla="*/ 10 w 2350"/>
                              <a:gd name="T13" fmla="*/ 1098 h 2021"/>
                              <a:gd name="T14" fmla="*/ 72 w 2350"/>
                              <a:gd name="T15" fmla="*/ 1344 h 2021"/>
                              <a:gd name="T16" fmla="*/ 199 w 2350"/>
                              <a:gd name="T17" fmla="*/ 1565 h 2021"/>
                              <a:gd name="T18" fmla="*/ 382 w 2350"/>
                              <a:gd name="T19" fmla="*/ 1751 h 2021"/>
                              <a:gd name="T20" fmla="*/ 612 w 2350"/>
                              <a:gd name="T21" fmla="*/ 1893 h 2021"/>
                              <a:gd name="T22" fmla="*/ 879 w 2350"/>
                              <a:gd name="T23" fmla="*/ 1985 h 2021"/>
                              <a:gd name="T24" fmla="*/ 1175 w 2350"/>
                              <a:gd name="T25" fmla="*/ 2018 h 2021"/>
                              <a:gd name="T26" fmla="*/ 1470 w 2350"/>
                              <a:gd name="T27" fmla="*/ 1985 h 2021"/>
                              <a:gd name="T28" fmla="*/ 1738 w 2350"/>
                              <a:gd name="T29" fmla="*/ 1893 h 2021"/>
                              <a:gd name="T30" fmla="*/ 1968 w 2350"/>
                              <a:gd name="T31" fmla="*/ 1751 h 2021"/>
                              <a:gd name="T32" fmla="*/ 2151 w 2350"/>
                              <a:gd name="T33" fmla="*/ 1565 h 2021"/>
                              <a:gd name="T34" fmla="*/ 2278 w 2350"/>
                              <a:gd name="T35" fmla="*/ 1344 h 2021"/>
                              <a:gd name="T36" fmla="*/ 2340 w 2350"/>
                              <a:gd name="T37" fmla="*/ 1098 h 2021"/>
                              <a:gd name="T38" fmla="*/ 2327 w 2350"/>
                              <a:gd name="T39" fmla="*/ 838 h 2021"/>
                              <a:gd name="T40" fmla="*/ 2242 w 2350"/>
                              <a:gd name="T41" fmla="*/ 599 h 2021"/>
                              <a:gd name="T42" fmla="*/ 2096 w 2350"/>
                              <a:gd name="T43" fmla="*/ 390 h 2021"/>
                              <a:gd name="T44" fmla="*/ 1896 w 2350"/>
                              <a:gd name="T45" fmla="*/ 218 h 2021"/>
                              <a:gd name="T46" fmla="*/ 1652 w 2350"/>
                              <a:gd name="T47" fmla="*/ 91 h 2021"/>
                              <a:gd name="T48" fmla="*/ 1374 w 2350"/>
                              <a:gd name="T49" fmla="*/ 18 h 2021"/>
                              <a:gd name="T50" fmla="*/ 1175 w 2350"/>
                              <a:gd name="T51" fmla="*/ 0 h 2021"/>
                              <a:gd name="T52" fmla="*/ 1471 w 2350"/>
                              <a:gd name="T53" fmla="*/ 31 h 2021"/>
                              <a:gd name="T54" fmla="*/ 1739 w 2350"/>
                              <a:gd name="T55" fmla="*/ 123 h 2021"/>
                              <a:gd name="T56" fmla="*/ 1970 w 2350"/>
                              <a:gd name="T57" fmla="*/ 267 h 2021"/>
                              <a:gd name="T58" fmla="*/ 2155 w 2350"/>
                              <a:gd name="T59" fmla="*/ 453 h 2021"/>
                              <a:gd name="T60" fmla="*/ 2283 w 2350"/>
                              <a:gd name="T61" fmla="*/ 675 h 2021"/>
                              <a:gd name="T62" fmla="*/ 2345 w 2350"/>
                              <a:gd name="T63" fmla="*/ 923 h 2021"/>
                              <a:gd name="T64" fmla="*/ 2333 w 2350"/>
                              <a:gd name="T65" fmla="*/ 1183 h 2021"/>
                              <a:gd name="T66" fmla="*/ 2247 w 2350"/>
                              <a:gd name="T67" fmla="*/ 1423 h 2021"/>
                              <a:gd name="T68" fmla="*/ 2100 w 2350"/>
                              <a:gd name="T69" fmla="*/ 1634 h 2021"/>
                              <a:gd name="T70" fmla="*/ 1898 w 2350"/>
                              <a:gd name="T71" fmla="*/ 1807 h 2021"/>
                              <a:gd name="T72" fmla="*/ 1655 w 2350"/>
                              <a:gd name="T73" fmla="*/ 1934 h 2021"/>
                              <a:gd name="T74" fmla="*/ 1376 w 2350"/>
                              <a:gd name="T75" fmla="*/ 2007 h 2021"/>
                              <a:gd name="T76" fmla="*/ 1074 w 2350"/>
                              <a:gd name="T77" fmla="*/ 2018 h 2021"/>
                              <a:gd name="T78" fmla="*/ 785 w 2350"/>
                              <a:gd name="T79" fmla="*/ 1964 h 2021"/>
                              <a:gd name="T80" fmla="*/ 528 w 2350"/>
                              <a:gd name="T81" fmla="*/ 1855 h 2021"/>
                              <a:gd name="T82" fmla="*/ 311 w 2350"/>
                              <a:gd name="T83" fmla="*/ 1696 h 2021"/>
                              <a:gd name="T84" fmla="*/ 145 w 2350"/>
                              <a:gd name="T85" fmla="*/ 1497 h 2021"/>
                              <a:gd name="T86" fmla="*/ 38 w 2350"/>
                              <a:gd name="T87" fmla="*/ 1265 h 2021"/>
                              <a:gd name="T88" fmla="*/ 0 w 2350"/>
                              <a:gd name="T89" fmla="*/ 1010 h 2021"/>
                              <a:gd name="T90" fmla="*/ 38 w 2350"/>
                              <a:gd name="T91" fmla="*/ 756 h 2021"/>
                              <a:gd name="T92" fmla="*/ 145 w 2350"/>
                              <a:gd name="T93" fmla="*/ 524 h 2021"/>
                              <a:gd name="T94" fmla="*/ 311 w 2350"/>
                              <a:gd name="T95" fmla="*/ 325 h 2021"/>
                              <a:gd name="T96" fmla="*/ 528 w 2350"/>
                              <a:gd name="T97" fmla="*/ 166 h 2021"/>
                              <a:gd name="T98" fmla="*/ 785 w 2350"/>
                              <a:gd name="T99" fmla="*/ 57 h 2021"/>
                              <a:gd name="T100" fmla="*/ 1074 w 2350"/>
                              <a:gd name="T101" fmla="*/ 3 h 2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50" h="2021">
                                <a:moveTo>
                                  <a:pt x="1175" y="3"/>
                                </a:moveTo>
                                <a:lnTo>
                                  <a:pt x="1074" y="7"/>
                                </a:lnTo>
                                <a:lnTo>
                                  <a:pt x="975" y="18"/>
                                </a:lnTo>
                                <a:lnTo>
                                  <a:pt x="879" y="36"/>
                                </a:lnTo>
                                <a:lnTo>
                                  <a:pt x="786" y="60"/>
                                </a:lnTo>
                                <a:lnTo>
                                  <a:pt x="698" y="91"/>
                                </a:lnTo>
                                <a:lnTo>
                                  <a:pt x="612" y="127"/>
                                </a:lnTo>
                                <a:lnTo>
                                  <a:pt x="531" y="169"/>
                                </a:lnTo>
                                <a:lnTo>
                                  <a:pt x="454" y="218"/>
                                </a:lnTo>
                                <a:lnTo>
                                  <a:pt x="382" y="270"/>
                                </a:lnTo>
                                <a:lnTo>
                                  <a:pt x="316" y="327"/>
                                </a:lnTo>
                                <a:lnTo>
                                  <a:pt x="254" y="390"/>
                                </a:lnTo>
                                <a:lnTo>
                                  <a:pt x="199" y="456"/>
                                </a:lnTo>
                                <a:lnTo>
                                  <a:pt x="149" y="526"/>
                                </a:lnTo>
                                <a:lnTo>
                                  <a:pt x="107" y="599"/>
                                </a:lnTo>
                                <a:lnTo>
                                  <a:pt x="72" y="677"/>
                                </a:lnTo>
                                <a:lnTo>
                                  <a:pt x="44" y="756"/>
                                </a:lnTo>
                                <a:lnTo>
                                  <a:pt x="22" y="838"/>
                                </a:lnTo>
                                <a:lnTo>
                                  <a:pt x="10" y="923"/>
                                </a:lnTo>
                                <a:lnTo>
                                  <a:pt x="6" y="1010"/>
                                </a:lnTo>
                                <a:lnTo>
                                  <a:pt x="10" y="1098"/>
                                </a:lnTo>
                                <a:lnTo>
                                  <a:pt x="22" y="1182"/>
                                </a:lnTo>
                                <a:lnTo>
                                  <a:pt x="44" y="1264"/>
                                </a:lnTo>
                                <a:lnTo>
                                  <a:pt x="72" y="1344"/>
                                </a:lnTo>
                                <a:lnTo>
                                  <a:pt x="107" y="1421"/>
                                </a:lnTo>
                                <a:lnTo>
                                  <a:pt x="149" y="1495"/>
                                </a:lnTo>
                                <a:lnTo>
                                  <a:pt x="199" y="1565"/>
                                </a:lnTo>
                                <a:lnTo>
                                  <a:pt x="254" y="1631"/>
                                </a:lnTo>
                                <a:lnTo>
                                  <a:pt x="316" y="1693"/>
                                </a:lnTo>
                                <a:lnTo>
                                  <a:pt x="382" y="1751"/>
                                </a:lnTo>
                                <a:lnTo>
                                  <a:pt x="454" y="1803"/>
                                </a:lnTo>
                                <a:lnTo>
                                  <a:pt x="531" y="1852"/>
                                </a:lnTo>
                                <a:lnTo>
                                  <a:pt x="612" y="1893"/>
                                </a:lnTo>
                                <a:lnTo>
                                  <a:pt x="698" y="1930"/>
                                </a:lnTo>
                                <a:lnTo>
                                  <a:pt x="786" y="1961"/>
                                </a:lnTo>
                                <a:lnTo>
                                  <a:pt x="879" y="1985"/>
                                </a:lnTo>
                                <a:lnTo>
                                  <a:pt x="975" y="2003"/>
                                </a:lnTo>
                                <a:lnTo>
                                  <a:pt x="1074" y="2014"/>
                                </a:lnTo>
                                <a:lnTo>
                                  <a:pt x="1175" y="2018"/>
                                </a:lnTo>
                                <a:lnTo>
                                  <a:pt x="1275" y="2014"/>
                                </a:lnTo>
                                <a:lnTo>
                                  <a:pt x="1374" y="2003"/>
                                </a:lnTo>
                                <a:lnTo>
                                  <a:pt x="1470" y="1985"/>
                                </a:lnTo>
                                <a:lnTo>
                                  <a:pt x="1563" y="1961"/>
                                </a:lnTo>
                                <a:lnTo>
                                  <a:pt x="1652" y="1930"/>
                                </a:lnTo>
                                <a:lnTo>
                                  <a:pt x="1738" y="1893"/>
                                </a:lnTo>
                                <a:lnTo>
                                  <a:pt x="1818" y="1852"/>
                                </a:lnTo>
                                <a:lnTo>
                                  <a:pt x="1896" y="1803"/>
                                </a:lnTo>
                                <a:lnTo>
                                  <a:pt x="1968" y="1751"/>
                                </a:lnTo>
                                <a:lnTo>
                                  <a:pt x="2034" y="1693"/>
                                </a:lnTo>
                                <a:lnTo>
                                  <a:pt x="2096" y="1631"/>
                                </a:lnTo>
                                <a:lnTo>
                                  <a:pt x="2151" y="1565"/>
                                </a:lnTo>
                                <a:lnTo>
                                  <a:pt x="2200" y="1495"/>
                                </a:lnTo>
                                <a:lnTo>
                                  <a:pt x="2242" y="1421"/>
                                </a:lnTo>
                                <a:lnTo>
                                  <a:pt x="2278" y="1344"/>
                                </a:lnTo>
                                <a:lnTo>
                                  <a:pt x="2306" y="1264"/>
                                </a:lnTo>
                                <a:lnTo>
                                  <a:pt x="2327" y="1182"/>
                                </a:lnTo>
                                <a:lnTo>
                                  <a:pt x="2340" y="1098"/>
                                </a:lnTo>
                                <a:lnTo>
                                  <a:pt x="2344" y="1010"/>
                                </a:lnTo>
                                <a:lnTo>
                                  <a:pt x="2340" y="923"/>
                                </a:lnTo>
                                <a:lnTo>
                                  <a:pt x="2327" y="838"/>
                                </a:lnTo>
                                <a:lnTo>
                                  <a:pt x="2306" y="756"/>
                                </a:lnTo>
                                <a:lnTo>
                                  <a:pt x="2278" y="677"/>
                                </a:lnTo>
                                <a:lnTo>
                                  <a:pt x="2242" y="599"/>
                                </a:lnTo>
                                <a:lnTo>
                                  <a:pt x="2200" y="526"/>
                                </a:lnTo>
                                <a:lnTo>
                                  <a:pt x="2151" y="456"/>
                                </a:lnTo>
                                <a:lnTo>
                                  <a:pt x="2096" y="390"/>
                                </a:lnTo>
                                <a:lnTo>
                                  <a:pt x="2034" y="327"/>
                                </a:lnTo>
                                <a:lnTo>
                                  <a:pt x="1968" y="270"/>
                                </a:lnTo>
                                <a:lnTo>
                                  <a:pt x="1896" y="218"/>
                                </a:lnTo>
                                <a:lnTo>
                                  <a:pt x="1818" y="169"/>
                                </a:lnTo>
                                <a:lnTo>
                                  <a:pt x="1738" y="127"/>
                                </a:lnTo>
                                <a:lnTo>
                                  <a:pt x="1652" y="91"/>
                                </a:lnTo>
                                <a:lnTo>
                                  <a:pt x="1563" y="60"/>
                                </a:lnTo>
                                <a:lnTo>
                                  <a:pt x="1470" y="36"/>
                                </a:lnTo>
                                <a:lnTo>
                                  <a:pt x="1374" y="18"/>
                                </a:lnTo>
                                <a:lnTo>
                                  <a:pt x="1275" y="7"/>
                                </a:lnTo>
                                <a:lnTo>
                                  <a:pt x="1175" y="3"/>
                                </a:lnTo>
                                <a:close/>
                                <a:moveTo>
                                  <a:pt x="1175" y="0"/>
                                </a:moveTo>
                                <a:lnTo>
                                  <a:pt x="1275" y="3"/>
                                </a:lnTo>
                                <a:lnTo>
                                  <a:pt x="1376" y="14"/>
                                </a:lnTo>
                                <a:lnTo>
                                  <a:pt x="1471" y="31"/>
                                </a:lnTo>
                                <a:lnTo>
                                  <a:pt x="1564" y="57"/>
                                </a:lnTo>
                                <a:lnTo>
                                  <a:pt x="1655" y="87"/>
                                </a:lnTo>
                                <a:lnTo>
                                  <a:pt x="1739" y="123"/>
                                </a:lnTo>
                                <a:lnTo>
                                  <a:pt x="1821" y="166"/>
                                </a:lnTo>
                                <a:lnTo>
                                  <a:pt x="1898" y="214"/>
                                </a:lnTo>
                                <a:lnTo>
                                  <a:pt x="1970" y="267"/>
                                </a:lnTo>
                                <a:lnTo>
                                  <a:pt x="2038" y="325"/>
                                </a:lnTo>
                                <a:lnTo>
                                  <a:pt x="2100" y="387"/>
                                </a:lnTo>
                                <a:lnTo>
                                  <a:pt x="2155" y="453"/>
                                </a:lnTo>
                                <a:lnTo>
                                  <a:pt x="2204" y="524"/>
                                </a:lnTo>
                                <a:lnTo>
                                  <a:pt x="2247" y="598"/>
                                </a:lnTo>
                                <a:lnTo>
                                  <a:pt x="2283" y="675"/>
                                </a:lnTo>
                                <a:lnTo>
                                  <a:pt x="2311" y="756"/>
                                </a:lnTo>
                                <a:lnTo>
                                  <a:pt x="2333" y="838"/>
                                </a:lnTo>
                                <a:lnTo>
                                  <a:pt x="2345" y="923"/>
                                </a:lnTo>
                                <a:lnTo>
                                  <a:pt x="2350" y="1010"/>
                                </a:lnTo>
                                <a:lnTo>
                                  <a:pt x="2345" y="1098"/>
                                </a:lnTo>
                                <a:lnTo>
                                  <a:pt x="2333" y="1183"/>
                                </a:lnTo>
                                <a:lnTo>
                                  <a:pt x="2311" y="1265"/>
                                </a:lnTo>
                                <a:lnTo>
                                  <a:pt x="2283" y="1345"/>
                                </a:lnTo>
                                <a:lnTo>
                                  <a:pt x="2247" y="1423"/>
                                </a:lnTo>
                                <a:lnTo>
                                  <a:pt x="2204" y="1497"/>
                                </a:lnTo>
                                <a:lnTo>
                                  <a:pt x="2155" y="1568"/>
                                </a:lnTo>
                                <a:lnTo>
                                  <a:pt x="2100" y="1634"/>
                                </a:lnTo>
                                <a:lnTo>
                                  <a:pt x="2038" y="1696"/>
                                </a:lnTo>
                                <a:lnTo>
                                  <a:pt x="1970" y="1753"/>
                                </a:lnTo>
                                <a:lnTo>
                                  <a:pt x="1898" y="1807"/>
                                </a:lnTo>
                                <a:lnTo>
                                  <a:pt x="1821" y="1855"/>
                                </a:lnTo>
                                <a:lnTo>
                                  <a:pt x="1739" y="1898"/>
                                </a:lnTo>
                                <a:lnTo>
                                  <a:pt x="1655" y="1934"/>
                                </a:lnTo>
                                <a:lnTo>
                                  <a:pt x="1564" y="1964"/>
                                </a:lnTo>
                                <a:lnTo>
                                  <a:pt x="1471" y="1989"/>
                                </a:lnTo>
                                <a:lnTo>
                                  <a:pt x="1376" y="2007"/>
                                </a:lnTo>
                                <a:lnTo>
                                  <a:pt x="1275" y="2018"/>
                                </a:lnTo>
                                <a:lnTo>
                                  <a:pt x="1175" y="2021"/>
                                </a:lnTo>
                                <a:lnTo>
                                  <a:pt x="1074" y="2018"/>
                                </a:lnTo>
                                <a:lnTo>
                                  <a:pt x="974" y="2007"/>
                                </a:lnTo>
                                <a:lnTo>
                                  <a:pt x="878" y="1989"/>
                                </a:lnTo>
                                <a:lnTo>
                                  <a:pt x="785" y="1964"/>
                                </a:lnTo>
                                <a:lnTo>
                                  <a:pt x="695" y="1934"/>
                                </a:lnTo>
                                <a:lnTo>
                                  <a:pt x="610" y="1898"/>
                                </a:lnTo>
                                <a:lnTo>
                                  <a:pt x="528" y="1855"/>
                                </a:lnTo>
                                <a:lnTo>
                                  <a:pt x="451" y="1807"/>
                                </a:lnTo>
                                <a:lnTo>
                                  <a:pt x="379" y="1753"/>
                                </a:lnTo>
                                <a:lnTo>
                                  <a:pt x="311" y="1696"/>
                                </a:lnTo>
                                <a:lnTo>
                                  <a:pt x="249" y="1634"/>
                                </a:lnTo>
                                <a:lnTo>
                                  <a:pt x="194" y="1568"/>
                                </a:lnTo>
                                <a:lnTo>
                                  <a:pt x="145" y="1497"/>
                                </a:lnTo>
                                <a:lnTo>
                                  <a:pt x="103" y="1423"/>
                                </a:lnTo>
                                <a:lnTo>
                                  <a:pt x="66" y="1345"/>
                                </a:lnTo>
                                <a:lnTo>
                                  <a:pt x="38" y="1265"/>
                                </a:lnTo>
                                <a:lnTo>
                                  <a:pt x="17" y="1183"/>
                                </a:lnTo>
                                <a:lnTo>
                                  <a:pt x="4" y="1098"/>
                                </a:lnTo>
                                <a:lnTo>
                                  <a:pt x="0" y="1010"/>
                                </a:lnTo>
                                <a:lnTo>
                                  <a:pt x="4" y="923"/>
                                </a:lnTo>
                                <a:lnTo>
                                  <a:pt x="17" y="838"/>
                                </a:lnTo>
                                <a:lnTo>
                                  <a:pt x="38" y="756"/>
                                </a:lnTo>
                                <a:lnTo>
                                  <a:pt x="66" y="675"/>
                                </a:lnTo>
                                <a:lnTo>
                                  <a:pt x="103" y="598"/>
                                </a:lnTo>
                                <a:lnTo>
                                  <a:pt x="145" y="524"/>
                                </a:lnTo>
                                <a:lnTo>
                                  <a:pt x="194" y="453"/>
                                </a:lnTo>
                                <a:lnTo>
                                  <a:pt x="249" y="387"/>
                                </a:lnTo>
                                <a:lnTo>
                                  <a:pt x="311" y="325"/>
                                </a:lnTo>
                                <a:lnTo>
                                  <a:pt x="379" y="267"/>
                                </a:lnTo>
                                <a:lnTo>
                                  <a:pt x="451" y="214"/>
                                </a:lnTo>
                                <a:lnTo>
                                  <a:pt x="528" y="166"/>
                                </a:lnTo>
                                <a:lnTo>
                                  <a:pt x="610" y="123"/>
                                </a:lnTo>
                                <a:lnTo>
                                  <a:pt x="695" y="87"/>
                                </a:lnTo>
                                <a:lnTo>
                                  <a:pt x="785" y="57"/>
                                </a:lnTo>
                                <a:lnTo>
                                  <a:pt x="878" y="31"/>
                                </a:lnTo>
                                <a:lnTo>
                                  <a:pt x="974" y="14"/>
                                </a:lnTo>
                                <a:lnTo>
                                  <a:pt x="1074" y="3"/>
                                </a:lnTo>
                                <a:lnTo>
                                  <a:pt x="1175" y="0"/>
                                </a:lnTo>
                                <a:close/>
                              </a:path>
                            </a:pathLst>
                          </a:custGeom>
                          <a:solidFill>
                            <a:srgbClr val="FFD31D"/>
                          </a:solidFill>
                          <a:ln w="0">
                            <a:solidFill>
                              <a:srgbClr val="FFD31D"/>
                            </a:solidFill>
                            <a:prstDash val="solid"/>
                            <a:round/>
                            <a:headEnd/>
                            <a:tailEnd/>
                          </a:ln>
                        </wps:spPr>
                        <wps:bodyPr rot="0" vert="horz" wrap="square" lIns="91440" tIns="45720" rIns="91440" bIns="45720" anchor="t" anchorCtr="0" upright="1">
                          <a:noAutofit/>
                        </wps:bodyPr>
                      </wps:wsp>
                      <wps:wsp>
                        <wps:cNvPr id="872" name="Freeform 585"/>
                        <wps:cNvSpPr>
                          <a:spLocks noEditPoints="1"/>
                        </wps:cNvSpPr>
                        <wps:spPr bwMode="auto">
                          <a:xfrm>
                            <a:off x="932511" y="488875"/>
                            <a:ext cx="909245" cy="783138"/>
                          </a:xfrm>
                          <a:custGeom>
                            <a:avLst/>
                            <a:gdLst>
                              <a:gd name="T0" fmla="*/ 978 w 2358"/>
                              <a:gd name="T1" fmla="*/ 19 h 2031"/>
                              <a:gd name="T2" fmla="*/ 699 w 2358"/>
                              <a:gd name="T3" fmla="*/ 92 h 2031"/>
                              <a:gd name="T4" fmla="*/ 455 w 2358"/>
                              <a:gd name="T5" fmla="*/ 219 h 2031"/>
                              <a:gd name="T6" fmla="*/ 253 w 2358"/>
                              <a:gd name="T7" fmla="*/ 392 h 2031"/>
                              <a:gd name="T8" fmla="*/ 107 w 2358"/>
                              <a:gd name="T9" fmla="*/ 603 h 2031"/>
                              <a:gd name="T10" fmla="*/ 21 w 2358"/>
                              <a:gd name="T11" fmla="*/ 843 h 2031"/>
                              <a:gd name="T12" fmla="*/ 8 w 2358"/>
                              <a:gd name="T13" fmla="*/ 1103 h 2031"/>
                              <a:gd name="T14" fmla="*/ 70 w 2358"/>
                              <a:gd name="T15" fmla="*/ 1350 h 2031"/>
                              <a:gd name="T16" fmla="*/ 198 w 2358"/>
                              <a:gd name="T17" fmla="*/ 1573 h 2031"/>
                              <a:gd name="T18" fmla="*/ 383 w 2358"/>
                              <a:gd name="T19" fmla="*/ 1758 h 2031"/>
                              <a:gd name="T20" fmla="*/ 614 w 2358"/>
                              <a:gd name="T21" fmla="*/ 1903 h 2031"/>
                              <a:gd name="T22" fmla="*/ 882 w 2358"/>
                              <a:gd name="T23" fmla="*/ 1994 h 2031"/>
                              <a:gd name="T24" fmla="*/ 1179 w 2358"/>
                              <a:gd name="T25" fmla="*/ 2026 h 2031"/>
                              <a:gd name="T26" fmla="*/ 1475 w 2358"/>
                              <a:gd name="T27" fmla="*/ 1994 h 2031"/>
                              <a:gd name="T28" fmla="*/ 1743 w 2358"/>
                              <a:gd name="T29" fmla="*/ 1903 h 2031"/>
                              <a:gd name="T30" fmla="*/ 1974 w 2358"/>
                              <a:gd name="T31" fmla="*/ 1758 h 2031"/>
                              <a:gd name="T32" fmla="*/ 2159 w 2358"/>
                              <a:gd name="T33" fmla="*/ 1573 h 2031"/>
                              <a:gd name="T34" fmla="*/ 2287 w 2358"/>
                              <a:gd name="T35" fmla="*/ 1350 h 2031"/>
                              <a:gd name="T36" fmla="*/ 2349 w 2358"/>
                              <a:gd name="T37" fmla="*/ 1103 h 2031"/>
                              <a:gd name="T38" fmla="*/ 2337 w 2358"/>
                              <a:gd name="T39" fmla="*/ 843 h 2031"/>
                              <a:gd name="T40" fmla="*/ 2251 w 2358"/>
                              <a:gd name="T41" fmla="*/ 603 h 2031"/>
                              <a:gd name="T42" fmla="*/ 2104 w 2358"/>
                              <a:gd name="T43" fmla="*/ 392 h 2031"/>
                              <a:gd name="T44" fmla="*/ 1902 w 2358"/>
                              <a:gd name="T45" fmla="*/ 219 h 2031"/>
                              <a:gd name="T46" fmla="*/ 1659 w 2358"/>
                              <a:gd name="T47" fmla="*/ 92 h 2031"/>
                              <a:gd name="T48" fmla="*/ 1380 w 2358"/>
                              <a:gd name="T49" fmla="*/ 19 h 2031"/>
                              <a:gd name="T50" fmla="*/ 1179 w 2358"/>
                              <a:gd name="T51" fmla="*/ 0 h 2031"/>
                              <a:gd name="T52" fmla="*/ 1477 w 2358"/>
                              <a:gd name="T53" fmla="*/ 32 h 2031"/>
                              <a:gd name="T54" fmla="*/ 1746 w 2358"/>
                              <a:gd name="T55" fmla="*/ 125 h 2031"/>
                              <a:gd name="T56" fmla="*/ 1979 w 2358"/>
                              <a:gd name="T57" fmla="*/ 269 h 2031"/>
                              <a:gd name="T58" fmla="*/ 2163 w 2358"/>
                              <a:gd name="T59" fmla="*/ 456 h 2031"/>
                              <a:gd name="T60" fmla="*/ 2292 w 2358"/>
                              <a:gd name="T61" fmla="*/ 678 h 2031"/>
                              <a:gd name="T62" fmla="*/ 2354 w 2358"/>
                              <a:gd name="T63" fmla="*/ 928 h 2031"/>
                              <a:gd name="T64" fmla="*/ 2341 w 2358"/>
                              <a:gd name="T65" fmla="*/ 1189 h 2031"/>
                              <a:gd name="T66" fmla="*/ 2256 w 2358"/>
                              <a:gd name="T67" fmla="*/ 1429 h 2031"/>
                              <a:gd name="T68" fmla="*/ 2108 w 2358"/>
                              <a:gd name="T69" fmla="*/ 1642 h 2031"/>
                              <a:gd name="T70" fmla="*/ 1905 w 2358"/>
                              <a:gd name="T71" fmla="*/ 1815 h 2031"/>
                              <a:gd name="T72" fmla="*/ 1660 w 2358"/>
                              <a:gd name="T73" fmla="*/ 1943 h 2031"/>
                              <a:gd name="T74" fmla="*/ 1380 w 2358"/>
                              <a:gd name="T75" fmla="*/ 2017 h 2031"/>
                              <a:gd name="T76" fmla="*/ 1077 w 2358"/>
                              <a:gd name="T77" fmla="*/ 2028 h 2031"/>
                              <a:gd name="T78" fmla="*/ 788 w 2358"/>
                              <a:gd name="T79" fmla="*/ 1974 h 2031"/>
                              <a:gd name="T80" fmla="*/ 530 w 2358"/>
                              <a:gd name="T81" fmla="*/ 1864 h 2031"/>
                              <a:gd name="T82" fmla="*/ 311 w 2358"/>
                              <a:gd name="T83" fmla="*/ 1704 h 2031"/>
                              <a:gd name="T84" fmla="*/ 145 w 2358"/>
                              <a:gd name="T85" fmla="*/ 1505 h 2031"/>
                              <a:gd name="T86" fmla="*/ 36 w 2358"/>
                              <a:gd name="T87" fmla="*/ 1272 h 2031"/>
                              <a:gd name="T88" fmla="*/ 0 w 2358"/>
                              <a:gd name="T89" fmla="*/ 1015 h 2031"/>
                              <a:gd name="T90" fmla="*/ 36 w 2358"/>
                              <a:gd name="T91" fmla="*/ 759 h 2031"/>
                              <a:gd name="T92" fmla="*/ 145 w 2358"/>
                              <a:gd name="T93" fmla="*/ 526 h 2031"/>
                              <a:gd name="T94" fmla="*/ 311 w 2358"/>
                              <a:gd name="T95" fmla="*/ 326 h 2031"/>
                              <a:gd name="T96" fmla="*/ 530 w 2358"/>
                              <a:gd name="T97" fmla="*/ 167 h 2031"/>
                              <a:gd name="T98" fmla="*/ 788 w 2358"/>
                              <a:gd name="T99" fmla="*/ 57 h 2031"/>
                              <a:gd name="T100" fmla="*/ 1077 w 2358"/>
                              <a:gd name="T101" fmla="*/ 3 h 2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58" h="2031">
                                <a:moveTo>
                                  <a:pt x="1179" y="5"/>
                                </a:moveTo>
                                <a:lnTo>
                                  <a:pt x="1078" y="8"/>
                                </a:lnTo>
                                <a:lnTo>
                                  <a:pt x="978" y="19"/>
                                </a:lnTo>
                                <a:lnTo>
                                  <a:pt x="882" y="36"/>
                                </a:lnTo>
                                <a:lnTo>
                                  <a:pt x="789" y="62"/>
                                </a:lnTo>
                                <a:lnTo>
                                  <a:pt x="699" y="92"/>
                                </a:lnTo>
                                <a:lnTo>
                                  <a:pt x="614" y="128"/>
                                </a:lnTo>
                                <a:lnTo>
                                  <a:pt x="532" y="171"/>
                                </a:lnTo>
                                <a:lnTo>
                                  <a:pt x="455" y="219"/>
                                </a:lnTo>
                                <a:lnTo>
                                  <a:pt x="383" y="272"/>
                                </a:lnTo>
                                <a:lnTo>
                                  <a:pt x="315" y="330"/>
                                </a:lnTo>
                                <a:lnTo>
                                  <a:pt x="253" y="392"/>
                                </a:lnTo>
                                <a:lnTo>
                                  <a:pt x="198" y="458"/>
                                </a:lnTo>
                                <a:lnTo>
                                  <a:pt x="149" y="529"/>
                                </a:lnTo>
                                <a:lnTo>
                                  <a:pt x="107" y="603"/>
                                </a:lnTo>
                                <a:lnTo>
                                  <a:pt x="70" y="680"/>
                                </a:lnTo>
                                <a:lnTo>
                                  <a:pt x="42" y="761"/>
                                </a:lnTo>
                                <a:lnTo>
                                  <a:pt x="21" y="843"/>
                                </a:lnTo>
                                <a:lnTo>
                                  <a:pt x="8" y="928"/>
                                </a:lnTo>
                                <a:lnTo>
                                  <a:pt x="4" y="1015"/>
                                </a:lnTo>
                                <a:lnTo>
                                  <a:pt x="8" y="1103"/>
                                </a:lnTo>
                                <a:lnTo>
                                  <a:pt x="21" y="1188"/>
                                </a:lnTo>
                                <a:lnTo>
                                  <a:pt x="42" y="1270"/>
                                </a:lnTo>
                                <a:lnTo>
                                  <a:pt x="70" y="1350"/>
                                </a:lnTo>
                                <a:lnTo>
                                  <a:pt x="107" y="1428"/>
                                </a:lnTo>
                                <a:lnTo>
                                  <a:pt x="149" y="1502"/>
                                </a:lnTo>
                                <a:lnTo>
                                  <a:pt x="198" y="1573"/>
                                </a:lnTo>
                                <a:lnTo>
                                  <a:pt x="253" y="1639"/>
                                </a:lnTo>
                                <a:lnTo>
                                  <a:pt x="315" y="1701"/>
                                </a:lnTo>
                                <a:lnTo>
                                  <a:pt x="383" y="1758"/>
                                </a:lnTo>
                                <a:lnTo>
                                  <a:pt x="455" y="1812"/>
                                </a:lnTo>
                                <a:lnTo>
                                  <a:pt x="532" y="1860"/>
                                </a:lnTo>
                                <a:lnTo>
                                  <a:pt x="614" y="1903"/>
                                </a:lnTo>
                                <a:lnTo>
                                  <a:pt x="699" y="1939"/>
                                </a:lnTo>
                                <a:lnTo>
                                  <a:pt x="789" y="1969"/>
                                </a:lnTo>
                                <a:lnTo>
                                  <a:pt x="882" y="1994"/>
                                </a:lnTo>
                                <a:lnTo>
                                  <a:pt x="978" y="2012"/>
                                </a:lnTo>
                                <a:lnTo>
                                  <a:pt x="1078" y="2023"/>
                                </a:lnTo>
                                <a:lnTo>
                                  <a:pt x="1179" y="2026"/>
                                </a:lnTo>
                                <a:lnTo>
                                  <a:pt x="1279" y="2023"/>
                                </a:lnTo>
                                <a:lnTo>
                                  <a:pt x="1380" y="2012"/>
                                </a:lnTo>
                                <a:lnTo>
                                  <a:pt x="1475" y="1994"/>
                                </a:lnTo>
                                <a:lnTo>
                                  <a:pt x="1568" y="1969"/>
                                </a:lnTo>
                                <a:lnTo>
                                  <a:pt x="1659" y="1939"/>
                                </a:lnTo>
                                <a:lnTo>
                                  <a:pt x="1743" y="1903"/>
                                </a:lnTo>
                                <a:lnTo>
                                  <a:pt x="1825" y="1860"/>
                                </a:lnTo>
                                <a:lnTo>
                                  <a:pt x="1902" y="1812"/>
                                </a:lnTo>
                                <a:lnTo>
                                  <a:pt x="1974" y="1758"/>
                                </a:lnTo>
                                <a:lnTo>
                                  <a:pt x="2042" y="1701"/>
                                </a:lnTo>
                                <a:lnTo>
                                  <a:pt x="2104" y="1639"/>
                                </a:lnTo>
                                <a:lnTo>
                                  <a:pt x="2159" y="1573"/>
                                </a:lnTo>
                                <a:lnTo>
                                  <a:pt x="2208" y="1502"/>
                                </a:lnTo>
                                <a:lnTo>
                                  <a:pt x="2251" y="1428"/>
                                </a:lnTo>
                                <a:lnTo>
                                  <a:pt x="2287" y="1350"/>
                                </a:lnTo>
                                <a:lnTo>
                                  <a:pt x="2315" y="1270"/>
                                </a:lnTo>
                                <a:lnTo>
                                  <a:pt x="2337" y="1188"/>
                                </a:lnTo>
                                <a:lnTo>
                                  <a:pt x="2349" y="1103"/>
                                </a:lnTo>
                                <a:lnTo>
                                  <a:pt x="2354" y="1015"/>
                                </a:lnTo>
                                <a:lnTo>
                                  <a:pt x="2349" y="928"/>
                                </a:lnTo>
                                <a:lnTo>
                                  <a:pt x="2337" y="843"/>
                                </a:lnTo>
                                <a:lnTo>
                                  <a:pt x="2315" y="761"/>
                                </a:lnTo>
                                <a:lnTo>
                                  <a:pt x="2287" y="680"/>
                                </a:lnTo>
                                <a:lnTo>
                                  <a:pt x="2251" y="603"/>
                                </a:lnTo>
                                <a:lnTo>
                                  <a:pt x="2208" y="529"/>
                                </a:lnTo>
                                <a:lnTo>
                                  <a:pt x="2159" y="458"/>
                                </a:lnTo>
                                <a:lnTo>
                                  <a:pt x="2104" y="392"/>
                                </a:lnTo>
                                <a:lnTo>
                                  <a:pt x="2042" y="330"/>
                                </a:lnTo>
                                <a:lnTo>
                                  <a:pt x="1974" y="272"/>
                                </a:lnTo>
                                <a:lnTo>
                                  <a:pt x="1902" y="219"/>
                                </a:lnTo>
                                <a:lnTo>
                                  <a:pt x="1825" y="171"/>
                                </a:lnTo>
                                <a:lnTo>
                                  <a:pt x="1743" y="128"/>
                                </a:lnTo>
                                <a:lnTo>
                                  <a:pt x="1659" y="92"/>
                                </a:lnTo>
                                <a:lnTo>
                                  <a:pt x="1568" y="62"/>
                                </a:lnTo>
                                <a:lnTo>
                                  <a:pt x="1475" y="36"/>
                                </a:lnTo>
                                <a:lnTo>
                                  <a:pt x="1380" y="19"/>
                                </a:lnTo>
                                <a:lnTo>
                                  <a:pt x="1279" y="8"/>
                                </a:lnTo>
                                <a:lnTo>
                                  <a:pt x="1179" y="5"/>
                                </a:lnTo>
                                <a:close/>
                                <a:moveTo>
                                  <a:pt x="1179" y="0"/>
                                </a:moveTo>
                                <a:lnTo>
                                  <a:pt x="1281" y="3"/>
                                </a:lnTo>
                                <a:lnTo>
                                  <a:pt x="1380" y="14"/>
                                </a:lnTo>
                                <a:lnTo>
                                  <a:pt x="1477" y="32"/>
                                </a:lnTo>
                                <a:lnTo>
                                  <a:pt x="1570" y="57"/>
                                </a:lnTo>
                                <a:lnTo>
                                  <a:pt x="1660" y="88"/>
                                </a:lnTo>
                                <a:lnTo>
                                  <a:pt x="1746" y="125"/>
                                </a:lnTo>
                                <a:lnTo>
                                  <a:pt x="1828" y="167"/>
                                </a:lnTo>
                                <a:lnTo>
                                  <a:pt x="1905" y="216"/>
                                </a:lnTo>
                                <a:lnTo>
                                  <a:pt x="1979" y="269"/>
                                </a:lnTo>
                                <a:lnTo>
                                  <a:pt x="2046" y="326"/>
                                </a:lnTo>
                                <a:lnTo>
                                  <a:pt x="2108" y="389"/>
                                </a:lnTo>
                                <a:lnTo>
                                  <a:pt x="2163" y="456"/>
                                </a:lnTo>
                                <a:lnTo>
                                  <a:pt x="2213" y="526"/>
                                </a:lnTo>
                                <a:lnTo>
                                  <a:pt x="2256" y="600"/>
                                </a:lnTo>
                                <a:lnTo>
                                  <a:pt x="2292" y="678"/>
                                </a:lnTo>
                                <a:lnTo>
                                  <a:pt x="2321" y="759"/>
                                </a:lnTo>
                                <a:lnTo>
                                  <a:pt x="2341" y="842"/>
                                </a:lnTo>
                                <a:lnTo>
                                  <a:pt x="2354" y="928"/>
                                </a:lnTo>
                                <a:lnTo>
                                  <a:pt x="2358" y="1015"/>
                                </a:lnTo>
                                <a:lnTo>
                                  <a:pt x="2354" y="1103"/>
                                </a:lnTo>
                                <a:lnTo>
                                  <a:pt x="2341" y="1189"/>
                                </a:lnTo>
                                <a:lnTo>
                                  <a:pt x="2321" y="1272"/>
                                </a:lnTo>
                                <a:lnTo>
                                  <a:pt x="2292" y="1353"/>
                                </a:lnTo>
                                <a:lnTo>
                                  <a:pt x="2256" y="1429"/>
                                </a:lnTo>
                                <a:lnTo>
                                  <a:pt x="2213" y="1505"/>
                                </a:lnTo>
                                <a:lnTo>
                                  <a:pt x="2163" y="1575"/>
                                </a:lnTo>
                                <a:lnTo>
                                  <a:pt x="2108" y="1642"/>
                                </a:lnTo>
                                <a:lnTo>
                                  <a:pt x="2046" y="1704"/>
                                </a:lnTo>
                                <a:lnTo>
                                  <a:pt x="1979" y="1762"/>
                                </a:lnTo>
                                <a:lnTo>
                                  <a:pt x="1905" y="1815"/>
                                </a:lnTo>
                                <a:lnTo>
                                  <a:pt x="1828" y="1864"/>
                                </a:lnTo>
                                <a:lnTo>
                                  <a:pt x="1746" y="1906"/>
                                </a:lnTo>
                                <a:lnTo>
                                  <a:pt x="1660" y="1943"/>
                                </a:lnTo>
                                <a:lnTo>
                                  <a:pt x="1570" y="1974"/>
                                </a:lnTo>
                                <a:lnTo>
                                  <a:pt x="1477" y="1999"/>
                                </a:lnTo>
                                <a:lnTo>
                                  <a:pt x="1380" y="2017"/>
                                </a:lnTo>
                                <a:lnTo>
                                  <a:pt x="1281" y="2028"/>
                                </a:lnTo>
                                <a:lnTo>
                                  <a:pt x="1179" y="2031"/>
                                </a:lnTo>
                                <a:lnTo>
                                  <a:pt x="1077" y="2028"/>
                                </a:lnTo>
                                <a:lnTo>
                                  <a:pt x="978" y="2017"/>
                                </a:lnTo>
                                <a:lnTo>
                                  <a:pt x="881" y="1999"/>
                                </a:lnTo>
                                <a:lnTo>
                                  <a:pt x="788" y="1974"/>
                                </a:lnTo>
                                <a:lnTo>
                                  <a:pt x="697" y="1943"/>
                                </a:lnTo>
                                <a:lnTo>
                                  <a:pt x="611" y="1906"/>
                                </a:lnTo>
                                <a:lnTo>
                                  <a:pt x="530" y="1864"/>
                                </a:lnTo>
                                <a:lnTo>
                                  <a:pt x="452" y="1815"/>
                                </a:lnTo>
                                <a:lnTo>
                                  <a:pt x="379" y="1762"/>
                                </a:lnTo>
                                <a:lnTo>
                                  <a:pt x="311" y="1704"/>
                                </a:lnTo>
                                <a:lnTo>
                                  <a:pt x="249" y="1642"/>
                                </a:lnTo>
                                <a:lnTo>
                                  <a:pt x="194" y="1575"/>
                                </a:lnTo>
                                <a:lnTo>
                                  <a:pt x="145" y="1505"/>
                                </a:lnTo>
                                <a:lnTo>
                                  <a:pt x="101" y="1429"/>
                                </a:lnTo>
                                <a:lnTo>
                                  <a:pt x="66" y="1353"/>
                                </a:lnTo>
                                <a:lnTo>
                                  <a:pt x="36" y="1272"/>
                                </a:lnTo>
                                <a:lnTo>
                                  <a:pt x="17" y="1189"/>
                                </a:lnTo>
                                <a:lnTo>
                                  <a:pt x="4" y="1103"/>
                                </a:lnTo>
                                <a:lnTo>
                                  <a:pt x="0" y="1015"/>
                                </a:lnTo>
                                <a:lnTo>
                                  <a:pt x="4" y="928"/>
                                </a:lnTo>
                                <a:lnTo>
                                  <a:pt x="17" y="842"/>
                                </a:lnTo>
                                <a:lnTo>
                                  <a:pt x="36" y="759"/>
                                </a:lnTo>
                                <a:lnTo>
                                  <a:pt x="66" y="678"/>
                                </a:lnTo>
                                <a:lnTo>
                                  <a:pt x="101" y="600"/>
                                </a:lnTo>
                                <a:lnTo>
                                  <a:pt x="145" y="526"/>
                                </a:lnTo>
                                <a:lnTo>
                                  <a:pt x="194" y="456"/>
                                </a:lnTo>
                                <a:lnTo>
                                  <a:pt x="249" y="389"/>
                                </a:lnTo>
                                <a:lnTo>
                                  <a:pt x="311" y="326"/>
                                </a:lnTo>
                                <a:lnTo>
                                  <a:pt x="379" y="269"/>
                                </a:lnTo>
                                <a:lnTo>
                                  <a:pt x="452" y="216"/>
                                </a:lnTo>
                                <a:lnTo>
                                  <a:pt x="530" y="167"/>
                                </a:lnTo>
                                <a:lnTo>
                                  <a:pt x="611" y="125"/>
                                </a:lnTo>
                                <a:lnTo>
                                  <a:pt x="697" y="88"/>
                                </a:lnTo>
                                <a:lnTo>
                                  <a:pt x="788" y="57"/>
                                </a:lnTo>
                                <a:lnTo>
                                  <a:pt x="881" y="32"/>
                                </a:lnTo>
                                <a:lnTo>
                                  <a:pt x="978" y="14"/>
                                </a:lnTo>
                                <a:lnTo>
                                  <a:pt x="1077" y="3"/>
                                </a:lnTo>
                                <a:lnTo>
                                  <a:pt x="1179" y="0"/>
                                </a:lnTo>
                                <a:close/>
                              </a:path>
                            </a:pathLst>
                          </a:custGeom>
                          <a:solidFill>
                            <a:srgbClr val="FFD21C"/>
                          </a:solidFill>
                          <a:ln w="0">
                            <a:solidFill>
                              <a:srgbClr val="FFD21C"/>
                            </a:solidFill>
                            <a:prstDash val="solid"/>
                            <a:round/>
                            <a:headEnd/>
                            <a:tailEnd/>
                          </a:ln>
                        </wps:spPr>
                        <wps:bodyPr rot="0" vert="horz" wrap="square" lIns="91440" tIns="45720" rIns="91440" bIns="45720" anchor="t" anchorCtr="0" upright="1">
                          <a:noAutofit/>
                        </wps:bodyPr>
                      </wps:wsp>
                      <wps:wsp>
                        <wps:cNvPr id="873" name="Freeform 586"/>
                        <wps:cNvSpPr>
                          <a:spLocks noEditPoints="1"/>
                        </wps:cNvSpPr>
                        <wps:spPr bwMode="auto">
                          <a:xfrm>
                            <a:off x="930198" y="487334"/>
                            <a:ext cx="913872" cy="786992"/>
                          </a:xfrm>
                          <a:custGeom>
                            <a:avLst/>
                            <a:gdLst>
                              <a:gd name="T0" fmla="*/ 984 w 2369"/>
                              <a:gd name="T1" fmla="*/ 19 h 2041"/>
                              <a:gd name="T2" fmla="*/ 703 w 2369"/>
                              <a:gd name="T3" fmla="*/ 93 h 2041"/>
                              <a:gd name="T4" fmla="*/ 458 w 2369"/>
                              <a:gd name="T5" fmla="*/ 221 h 2041"/>
                              <a:gd name="T6" fmla="*/ 255 w 2369"/>
                              <a:gd name="T7" fmla="*/ 394 h 2041"/>
                              <a:gd name="T8" fmla="*/ 107 w 2369"/>
                              <a:gd name="T9" fmla="*/ 605 h 2041"/>
                              <a:gd name="T10" fmla="*/ 23 w 2369"/>
                              <a:gd name="T11" fmla="*/ 847 h 2041"/>
                              <a:gd name="T12" fmla="*/ 10 w 2369"/>
                              <a:gd name="T13" fmla="*/ 1108 h 2041"/>
                              <a:gd name="T14" fmla="*/ 72 w 2369"/>
                              <a:gd name="T15" fmla="*/ 1358 h 2041"/>
                              <a:gd name="T16" fmla="*/ 200 w 2369"/>
                              <a:gd name="T17" fmla="*/ 1580 h 2041"/>
                              <a:gd name="T18" fmla="*/ 385 w 2369"/>
                              <a:gd name="T19" fmla="*/ 1767 h 2041"/>
                              <a:gd name="T20" fmla="*/ 617 w 2369"/>
                              <a:gd name="T21" fmla="*/ 1911 h 2041"/>
                              <a:gd name="T22" fmla="*/ 887 w 2369"/>
                              <a:gd name="T23" fmla="*/ 2004 h 2041"/>
                              <a:gd name="T24" fmla="*/ 1185 w 2369"/>
                              <a:gd name="T25" fmla="*/ 2036 h 2041"/>
                              <a:gd name="T26" fmla="*/ 1483 w 2369"/>
                              <a:gd name="T27" fmla="*/ 2004 h 2041"/>
                              <a:gd name="T28" fmla="*/ 1752 w 2369"/>
                              <a:gd name="T29" fmla="*/ 1911 h 2041"/>
                              <a:gd name="T30" fmla="*/ 1985 w 2369"/>
                              <a:gd name="T31" fmla="*/ 1767 h 2041"/>
                              <a:gd name="T32" fmla="*/ 2169 w 2369"/>
                              <a:gd name="T33" fmla="*/ 1580 h 2041"/>
                              <a:gd name="T34" fmla="*/ 2298 w 2369"/>
                              <a:gd name="T35" fmla="*/ 1358 h 2041"/>
                              <a:gd name="T36" fmla="*/ 2360 w 2369"/>
                              <a:gd name="T37" fmla="*/ 1108 h 2041"/>
                              <a:gd name="T38" fmla="*/ 2347 w 2369"/>
                              <a:gd name="T39" fmla="*/ 847 h 2041"/>
                              <a:gd name="T40" fmla="*/ 2262 w 2369"/>
                              <a:gd name="T41" fmla="*/ 605 h 2041"/>
                              <a:gd name="T42" fmla="*/ 2114 w 2369"/>
                              <a:gd name="T43" fmla="*/ 394 h 2041"/>
                              <a:gd name="T44" fmla="*/ 1911 w 2369"/>
                              <a:gd name="T45" fmla="*/ 221 h 2041"/>
                              <a:gd name="T46" fmla="*/ 1666 w 2369"/>
                              <a:gd name="T47" fmla="*/ 93 h 2041"/>
                              <a:gd name="T48" fmla="*/ 1386 w 2369"/>
                              <a:gd name="T49" fmla="*/ 19 h 2041"/>
                              <a:gd name="T50" fmla="*/ 1185 w 2369"/>
                              <a:gd name="T51" fmla="*/ 0 h 2041"/>
                              <a:gd name="T52" fmla="*/ 1484 w 2369"/>
                              <a:gd name="T53" fmla="*/ 33 h 2041"/>
                              <a:gd name="T54" fmla="*/ 1755 w 2369"/>
                              <a:gd name="T55" fmla="*/ 126 h 2041"/>
                              <a:gd name="T56" fmla="*/ 1987 w 2369"/>
                              <a:gd name="T57" fmla="*/ 270 h 2041"/>
                              <a:gd name="T58" fmla="*/ 2173 w 2369"/>
                              <a:gd name="T59" fmla="*/ 459 h 2041"/>
                              <a:gd name="T60" fmla="*/ 2303 w 2369"/>
                              <a:gd name="T61" fmla="*/ 682 h 2041"/>
                              <a:gd name="T62" fmla="*/ 2365 w 2369"/>
                              <a:gd name="T63" fmla="*/ 932 h 2041"/>
                              <a:gd name="T64" fmla="*/ 2352 w 2369"/>
                              <a:gd name="T65" fmla="*/ 1194 h 2041"/>
                              <a:gd name="T66" fmla="*/ 2267 w 2369"/>
                              <a:gd name="T67" fmla="*/ 1437 h 2041"/>
                              <a:gd name="T68" fmla="*/ 2117 w 2369"/>
                              <a:gd name="T69" fmla="*/ 1649 h 2041"/>
                              <a:gd name="T70" fmla="*/ 1916 w 2369"/>
                              <a:gd name="T71" fmla="*/ 1824 h 2041"/>
                              <a:gd name="T72" fmla="*/ 1667 w 2369"/>
                              <a:gd name="T73" fmla="*/ 1953 h 2041"/>
                              <a:gd name="T74" fmla="*/ 1387 w 2369"/>
                              <a:gd name="T75" fmla="*/ 2025 h 2041"/>
                              <a:gd name="T76" fmla="*/ 1083 w 2369"/>
                              <a:gd name="T77" fmla="*/ 2036 h 2041"/>
                              <a:gd name="T78" fmla="*/ 792 w 2369"/>
                              <a:gd name="T79" fmla="*/ 1983 h 2041"/>
                              <a:gd name="T80" fmla="*/ 533 w 2369"/>
                              <a:gd name="T81" fmla="*/ 1872 h 2041"/>
                              <a:gd name="T82" fmla="*/ 314 w 2369"/>
                              <a:gd name="T83" fmla="*/ 1712 h 2041"/>
                              <a:gd name="T84" fmla="*/ 145 w 2369"/>
                              <a:gd name="T85" fmla="*/ 1511 h 2041"/>
                              <a:gd name="T86" fmla="*/ 38 w 2369"/>
                              <a:gd name="T87" fmla="*/ 1278 h 2041"/>
                              <a:gd name="T88" fmla="*/ 0 w 2369"/>
                              <a:gd name="T89" fmla="*/ 1020 h 2041"/>
                              <a:gd name="T90" fmla="*/ 38 w 2369"/>
                              <a:gd name="T91" fmla="*/ 763 h 2041"/>
                              <a:gd name="T92" fmla="*/ 145 w 2369"/>
                              <a:gd name="T93" fmla="*/ 529 h 2041"/>
                              <a:gd name="T94" fmla="*/ 314 w 2369"/>
                              <a:gd name="T95" fmla="*/ 329 h 2041"/>
                              <a:gd name="T96" fmla="*/ 533 w 2369"/>
                              <a:gd name="T97" fmla="*/ 168 h 2041"/>
                              <a:gd name="T98" fmla="*/ 792 w 2369"/>
                              <a:gd name="T99" fmla="*/ 58 h 2041"/>
                              <a:gd name="T100" fmla="*/ 1083 w 2369"/>
                              <a:gd name="T101" fmla="*/ 3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69" h="2041">
                                <a:moveTo>
                                  <a:pt x="1185" y="5"/>
                                </a:moveTo>
                                <a:lnTo>
                                  <a:pt x="1083" y="8"/>
                                </a:lnTo>
                                <a:lnTo>
                                  <a:pt x="984" y="19"/>
                                </a:lnTo>
                                <a:lnTo>
                                  <a:pt x="887" y="37"/>
                                </a:lnTo>
                                <a:lnTo>
                                  <a:pt x="794" y="62"/>
                                </a:lnTo>
                                <a:lnTo>
                                  <a:pt x="703" y="93"/>
                                </a:lnTo>
                                <a:lnTo>
                                  <a:pt x="617" y="130"/>
                                </a:lnTo>
                                <a:lnTo>
                                  <a:pt x="536" y="172"/>
                                </a:lnTo>
                                <a:lnTo>
                                  <a:pt x="458" y="221"/>
                                </a:lnTo>
                                <a:lnTo>
                                  <a:pt x="385" y="274"/>
                                </a:lnTo>
                                <a:lnTo>
                                  <a:pt x="317" y="331"/>
                                </a:lnTo>
                                <a:lnTo>
                                  <a:pt x="255" y="394"/>
                                </a:lnTo>
                                <a:lnTo>
                                  <a:pt x="200" y="461"/>
                                </a:lnTo>
                                <a:lnTo>
                                  <a:pt x="151" y="531"/>
                                </a:lnTo>
                                <a:lnTo>
                                  <a:pt x="107" y="605"/>
                                </a:lnTo>
                                <a:lnTo>
                                  <a:pt x="72" y="683"/>
                                </a:lnTo>
                                <a:lnTo>
                                  <a:pt x="42" y="764"/>
                                </a:lnTo>
                                <a:lnTo>
                                  <a:pt x="23" y="847"/>
                                </a:lnTo>
                                <a:lnTo>
                                  <a:pt x="10" y="933"/>
                                </a:lnTo>
                                <a:lnTo>
                                  <a:pt x="6" y="1020"/>
                                </a:lnTo>
                                <a:lnTo>
                                  <a:pt x="10" y="1108"/>
                                </a:lnTo>
                                <a:lnTo>
                                  <a:pt x="23" y="1194"/>
                                </a:lnTo>
                                <a:lnTo>
                                  <a:pt x="42" y="1277"/>
                                </a:lnTo>
                                <a:lnTo>
                                  <a:pt x="72" y="1358"/>
                                </a:lnTo>
                                <a:lnTo>
                                  <a:pt x="107" y="1434"/>
                                </a:lnTo>
                                <a:lnTo>
                                  <a:pt x="151" y="1510"/>
                                </a:lnTo>
                                <a:lnTo>
                                  <a:pt x="200" y="1580"/>
                                </a:lnTo>
                                <a:lnTo>
                                  <a:pt x="255" y="1647"/>
                                </a:lnTo>
                                <a:lnTo>
                                  <a:pt x="317" y="1709"/>
                                </a:lnTo>
                                <a:lnTo>
                                  <a:pt x="385" y="1767"/>
                                </a:lnTo>
                                <a:lnTo>
                                  <a:pt x="458" y="1820"/>
                                </a:lnTo>
                                <a:lnTo>
                                  <a:pt x="536" y="1869"/>
                                </a:lnTo>
                                <a:lnTo>
                                  <a:pt x="617" y="1911"/>
                                </a:lnTo>
                                <a:lnTo>
                                  <a:pt x="703" y="1948"/>
                                </a:lnTo>
                                <a:lnTo>
                                  <a:pt x="794" y="1979"/>
                                </a:lnTo>
                                <a:lnTo>
                                  <a:pt x="887" y="2004"/>
                                </a:lnTo>
                                <a:lnTo>
                                  <a:pt x="984" y="2022"/>
                                </a:lnTo>
                                <a:lnTo>
                                  <a:pt x="1083" y="2033"/>
                                </a:lnTo>
                                <a:lnTo>
                                  <a:pt x="1185" y="2036"/>
                                </a:lnTo>
                                <a:lnTo>
                                  <a:pt x="1287" y="2033"/>
                                </a:lnTo>
                                <a:lnTo>
                                  <a:pt x="1386" y="2022"/>
                                </a:lnTo>
                                <a:lnTo>
                                  <a:pt x="1483" y="2004"/>
                                </a:lnTo>
                                <a:lnTo>
                                  <a:pt x="1576" y="1979"/>
                                </a:lnTo>
                                <a:lnTo>
                                  <a:pt x="1666" y="1948"/>
                                </a:lnTo>
                                <a:lnTo>
                                  <a:pt x="1752" y="1911"/>
                                </a:lnTo>
                                <a:lnTo>
                                  <a:pt x="1834" y="1869"/>
                                </a:lnTo>
                                <a:lnTo>
                                  <a:pt x="1911" y="1820"/>
                                </a:lnTo>
                                <a:lnTo>
                                  <a:pt x="1985" y="1767"/>
                                </a:lnTo>
                                <a:lnTo>
                                  <a:pt x="2052" y="1709"/>
                                </a:lnTo>
                                <a:lnTo>
                                  <a:pt x="2114" y="1647"/>
                                </a:lnTo>
                                <a:lnTo>
                                  <a:pt x="2169" y="1580"/>
                                </a:lnTo>
                                <a:lnTo>
                                  <a:pt x="2219" y="1510"/>
                                </a:lnTo>
                                <a:lnTo>
                                  <a:pt x="2262" y="1434"/>
                                </a:lnTo>
                                <a:lnTo>
                                  <a:pt x="2298" y="1358"/>
                                </a:lnTo>
                                <a:lnTo>
                                  <a:pt x="2327" y="1277"/>
                                </a:lnTo>
                                <a:lnTo>
                                  <a:pt x="2347" y="1194"/>
                                </a:lnTo>
                                <a:lnTo>
                                  <a:pt x="2360" y="1108"/>
                                </a:lnTo>
                                <a:lnTo>
                                  <a:pt x="2364" y="1020"/>
                                </a:lnTo>
                                <a:lnTo>
                                  <a:pt x="2360" y="933"/>
                                </a:lnTo>
                                <a:lnTo>
                                  <a:pt x="2347" y="847"/>
                                </a:lnTo>
                                <a:lnTo>
                                  <a:pt x="2327" y="764"/>
                                </a:lnTo>
                                <a:lnTo>
                                  <a:pt x="2298" y="683"/>
                                </a:lnTo>
                                <a:lnTo>
                                  <a:pt x="2262" y="605"/>
                                </a:lnTo>
                                <a:lnTo>
                                  <a:pt x="2219" y="531"/>
                                </a:lnTo>
                                <a:lnTo>
                                  <a:pt x="2169" y="461"/>
                                </a:lnTo>
                                <a:lnTo>
                                  <a:pt x="2114" y="394"/>
                                </a:lnTo>
                                <a:lnTo>
                                  <a:pt x="2052" y="331"/>
                                </a:lnTo>
                                <a:lnTo>
                                  <a:pt x="1985" y="274"/>
                                </a:lnTo>
                                <a:lnTo>
                                  <a:pt x="1911" y="221"/>
                                </a:lnTo>
                                <a:lnTo>
                                  <a:pt x="1834" y="172"/>
                                </a:lnTo>
                                <a:lnTo>
                                  <a:pt x="1752" y="130"/>
                                </a:lnTo>
                                <a:lnTo>
                                  <a:pt x="1666" y="93"/>
                                </a:lnTo>
                                <a:lnTo>
                                  <a:pt x="1576" y="62"/>
                                </a:lnTo>
                                <a:lnTo>
                                  <a:pt x="1483" y="37"/>
                                </a:lnTo>
                                <a:lnTo>
                                  <a:pt x="1386" y="19"/>
                                </a:lnTo>
                                <a:lnTo>
                                  <a:pt x="1287" y="8"/>
                                </a:lnTo>
                                <a:lnTo>
                                  <a:pt x="1185" y="5"/>
                                </a:lnTo>
                                <a:close/>
                                <a:moveTo>
                                  <a:pt x="1185" y="0"/>
                                </a:moveTo>
                                <a:lnTo>
                                  <a:pt x="1287" y="3"/>
                                </a:lnTo>
                                <a:lnTo>
                                  <a:pt x="1387" y="14"/>
                                </a:lnTo>
                                <a:lnTo>
                                  <a:pt x="1484" y="33"/>
                                </a:lnTo>
                                <a:lnTo>
                                  <a:pt x="1577" y="58"/>
                                </a:lnTo>
                                <a:lnTo>
                                  <a:pt x="1667" y="88"/>
                                </a:lnTo>
                                <a:lnTo>
                                  <a:pt x="1755" y="126"/>
                                </a:lnTo>
                                <a:lnTo>
                                  <a:pt x="1837" y="168"/>
                                </a:lnTo>
                                <a:lnTo>
                                  <a:pt x="1916" y="217"/>
                                </a:lnTo>
                                <a:lnTo>
                                  <a:pt x="1987" y="270"/>
                                </a:lnTo>
                                <a:lnTo>
                                  <a:pt x="2055" y="329"/>
                                </a:lnTo>
                                <a:lnTo>
                                  <a:pt x="2117" y="392"/>
                                </a:lnTo>
                                <a:lnTo>
                                  <a:pt x="2173" y="459"/>
                                </a:lnTo>
                                <a:lnTo>
                                  <a:pt x="2224" y="529"/>
                                </a:lnTo>
                                <a:lnTo>
                                  <a:pt x="2267" y="604"/>
                                </a:lnTo>
                                <a:lnTo>
                                  <a:pt x="2303" y="682"/>
                                </a:lnTo>
                                <a:lnTo>
                                  <a:pt x="2331" y="763"/>
                                </a:lnTo>
                                <a:lnTo>
                                  <a:pt x="2352" y="847"/>
                                </a:lnTo>
                                <a:lnTo>
                                  <a:pt x="2365" y="932"/>
                                </a:lnTo>
                                <a:lnTo>
                                  <a:pt x="2369" y="1020"/>
                                </a:lnTo>
                                <a:lnTo>
                                  <a:pt x="2365" y="1108"/>
                                </a:lnTo>
                                <a:lnTo>
                                  <a:pt x="2352" y="1194"/>
                                </a:lnTo>
                                <a:lnTo>
                                  <a:pt x="2331" y="1278"/>
                                </a:lnTo>
                                <a:lnTo>
                                  <a:pt x="2303" y="1359"/>
                                </a:lnTo>
                                <a:lnTo>
                                  <a:pt x="2267" y="1437"/>
                                </a:lnTo>
                                <a:lnTo>
                                  <a:pt x="2224" y="1511"/>
                                </a:lnTo>
                                <a:lnTo>
                                  <a:pt x="2173" y="1582"/>
                                </a:lnTo>
                                <a:lnTo>
                                  <a:pt x="2117" y="1649"/>
                                </a:lnTo>
                                <a:lnTo>
                                  <a:pt x="2055" y="1712"/>
                                </a:lnTo>
                                <a:lnTo>
                                  <a:pt x="1987" y="1770"/>
                                </a:lnTo>
                                <a:lnTo>
                                  <a:pt x="1916" y="1824"/>
                                </a:lnTo>
                                <a:lnTo>
                                  <a:pt x="1837" y="1872"/>
                                </a:lnTo>
                                <a:lnTo>
                                  <a:pt x="1755" y="1915"/>
                                </a:lnTo>
                                <a:lnTo>
                                  <a:pt x="1667" y="1953"/>
                                </a:lnTo>
                                <a:lnTo>
                                  <a:pt x="1577" y="1983"/>
                                </a:lnTo>
                                <a:lnTo>
                                  <a:pt x="1484" y="2008"/>
                                </a:lnTo>
                                <a:lnTo>
                                  <a:pt x="1387" y="2025"/>
                                </a:lnTo>
                                <a:lnTo>
                                  <a:pt x="1287" y="2036"/>
                                </a:lnTo>
                                <a:lnTo>
                                  <a:pt x="1185" y="2041"/>
                                </a:lnTo>
                                <a:lnTo>
                                  <a:pt x="1083" y="2036"/>
                                </a:lnTo>
                                <a:lnTo>
                                  <a:pt x="982" y="2025"/>
                                </a:lnTo>
                                <a:lnTo>
                                  <a:pt x="885" y="2008"/>
                                </a:lnTo>
                                <a:lnTo>
                                  <a:pt x="792" y="1983"/>
                                </a:lnTo>
                                <a:lnTo>
                                  <a:pt x="702" y="1953"/>
                                </a:lnTo>
                                <a:lnTo>
                                  <a:pt x="615" y="1915"/>
                                </a:lnTo>
                                <a:lnTo>
                                  <a:pt x="533" y="1872"/>
                                </a:lnTo>
                                <a:lnTo>
                                  <a:pt x="454" y="1824"/>
                                </a:lnTo>
                                <a:lnTo>
                                  <a:pt x="382" y="1770"/>
                                </a:lnTo>
                                <a:lnTo>
                                  <a:pt x="314" y="1712"/>
                                </a:lnTo>
                                <a:lnTo>
                                  <a:pt x="252" y="1649"/>
                                </a:lnTo>
                                <a:lnTo>
                                  <a:pt x="196" y="1582"/>
                                </a:lnTo>
                                <a:lnTo>
                                  <a:pt x="145" y="1511"/>
                                </a:lnTo>
                                <a:lnTo>
                                  <a:pt x="103" y="1437"/>
                                </a:lnTo>
                                <a:lnTo>
                                  <a:pt x="66" y="1359"/>
                                </a:lnTo>
                                <a:lnTo>
                                  <a:pt x="38" y="1278"/>
                                </a:lnTo>
                                <a:lnTo>
                                  <a:pt x="17" y="1194"/>
                                </a:lnTo>
                                <a:lnTo>
                                  <a:pt x="4" y="1108"/>
                                </a:lnTo>
                                <a:lnTo>
                                  <a:pt x="0" y="1020"/>
                                </a:lnTo>
                                <a:lnTo>
                                  <a:pt x="4" y="932"/>
                                </a:lnTo>
                                <a:lnTo>
                                  <a:pt x="17" y="847"/>
                                </a:lnTo>
                                <a:lnTo>
                                  <a:pt x="38" y="763"/>
                                </a:lnTo>
                                <a:lnTo>
                                  <a:pt x="66" y="682"/>
                                </a:lnTo>
                                <a:lnTo>
                                  <a:pt x="103" y="604"/>
                                </a:lnTo>
                                <a:lnTo>
                                  <a:pt x="145" y="529"/>
                                </a:lnTo>
                                <a:lnTo>
                                  <a:pt x="196" y="459"/>
                                </a:lnTo>
                                <a:lnTo>
                                  <a:pt x="252" y="392"/>
                                </a:lnTo>
                                <a:lnTo>
                                  <a:pt x="314" y="329"/>
                                </a:lnTo>
                                <a:lnTo>
                                  <a:pt x="382" y="270"/>
                                </a:lnTo>
                                <a:lnTo>
                                  <a:pt x="454" y="217"/>
                                </a:lnTo>
                                <a:lnTo>
                                  <a:pt x="533" y="168"/>
                                </a:lnTo>
                                <a:lnTo>
                                  <a:pt x="615" y="126"/>
                                </a:lnTo>
                                <a:lnTo>
                                  <a:pt x="702" y="88"/>
                                </a:lnTo>
                                <a:lnTo>
                                  <a:pt x="792" y="58"/>
                                </a:lnTo>
                                <a:lnTo>
                                  <a:pt x="885" y="33"/>
                                </a:lnTo>
                                <a:lnTo>
                                  <a:pt x="982" y="14"/>
                                </a:lnTo>
                                <a:lnTo>
                                  <a:pt x="1083" y="3"/>
                                </a:lnTo>
                                <a:lnTo>
                                  <a:pt x="1185" y="0"/>
                                </a:lnTo>
                                <a:close/>
                              </a:path>
                            </a:pathLst>
                          </a:custGeom>
                          <a:solidFill>
                            <a:srgbClr val="FFD21B"/>
                          </a:solidFill>
                          <a:ln w="0">
                            <a:solidFill>
                              <a:srgbClr val="FFD21B"/>
                            </a:solidFill>
                            <a:prstDash val="solid"/>
                            <a:round/>
                            <a:headEnd/>
                            <a:tailEnd/>
                          </a:ln>
                        </wps:spPr>
                        <wps:bodyPr rot="0" vert="horz" wrap="square" lIns="91440" tIns="45720" rIns="91440" bIns="45720" anchor="t" anchorCtr="0" upright="1">
                          <a:noAutofit/>
                        </wps:bodyPr>
                      </wps:wsp>
                      <wps:wsp>
                        <wps:cNvPr id="874" name="Freeform 587"/>
                        <wps:cNvSpPr>
                          <a:spLocks noEditPoints="1"/>
                        </wps:cNvSpPr>
                        <wps:spPr bwMode="auto">
                          <a:xfrm>
                            <a:off x="927884" y="485792"/>
                            <a:ext cx="918500" cy="789305"/>
                          </a:xfrm>
                          <a:custGeom>
                            <a:avLst/>
                            <a:gdLst>
                              <a:gd name="T0" fmla="*/ 988 w 2381"/>
                              <a:gd name="T1" fmla="*/ 18 h 2049"/>
                              <a:gd name="T2" fmla="*/ 708 w 2381"/>
                              <a:gd name="T3" fmla="*/ 92 h 2049"/>
                              <a:gd name="T4" fmla="*/ 460 w 2381"/>
                              <a:gd name="T5" fmla="*/ 221 h 2049"/>
                              <a:gd name="T6" fmla="*/ 258 w 2381"/>
                              <a:gd name="T7" fmla="*/ 396 h 2049"/>
                              <a:gd name="T8" fmla="*/ 109 w 2381"/>
                              <a:gd name="T9" fmla="*/ 608 h 2049"/>
                              <a:gd name="T10" fmla="*/ 23 w 2381"/>
                              <a:gd name="T11" fmla="*/ 851 h 2049"/>
                              <a:gd name="T12" fmla="*/ 10 w 2381"/>
                              <a:gd name="T13" fmla="*/ 1112 h 2049"/>
                              <a:gd name="T14" fmla="*/ 72 w 2381"/>
                              <a:gd name="T15" fmla="*/ 1363 h 2049"/>
                              <a:gd name="T16" fmla="*/ 202 w 2381"/>
                              <a:gd name="T17" fmla="*/ 1586 h 2049"/>
                              <a:gd name="T18" fmla="*/ 388 w 2381"/>
                              <a:gd name="T19" fmla="*/ 1774 h 2049"/>
                              <a:gd name="T20" fmla="*/ 621 w 2381"/>
                              <a:gd name="T21" fmla="*/ 1919 h 2049"/>
                              <a:gd name="T22" fmla="*/ 891 w 2381"/>
                              <a:gd name="T23" fmla="*/ 2012 h 2049"/>
                              <a:gd name="T24" fmla="*/ 1191 w 2381"/>
                              <a:gd name="T25" fmla="*/ 2045 h 2049"/>
                              <a:gd name="T26" fmla="*/ 1490 w 2381"/>
                              <a:gd name="T27" fmla="*/ 2012 h 2049"/>
                              <a:gd name="T28" fmla="*/ 1761 w 2381"/>
                              <a:gd name="T29" fmla="*/ 1919 h 2049"/>
                              <a:gd name="T30" fmla="*/ 1993 w 2381"/>
                              <a:gd name="T31" fmla="*/ 1774 h 2049"/>
                              <a:gd name="T32" fmla="*/ 2179 w 2381"/>
                              <a:gd name="T33" fmla="*/ 1586 h 2049"/>
                              <a:gd name="T34" fmla="*/ 2309 w 2381"/>
                              <a:gd name="T35" fmla="*/ 1363 h 2049"/>
                              <a:gd name="T36" fmla="*/ 2371 w 2381"/>
                              <a:gd name="T37" fmla="*/ 1112 h 2049"/>
                              <a:gd name="T38" fmla="*/ 2358 w 2381"/>
                              <a:gd name="T39" fmla="*/ 851 h 2049"/>
                              <a:gd name="T40" fmla="*/ 2273 w 2381"/>
                              <a:gd name="T41" fmla="*/ 608 h 2049"/>
                              <a:gd name="T42" fmla="*/ 2123 w 2381"/>
                              <a:gd name="T43" fmla="*/ 396 h 2049"/>
                              <a:gd name="T44" fmla="*/ 1922 w 2381"/>
                              <a:gd name="T45" fmla="*/ 221 h 2049"/>
                              <a:gd name="T46" fmla="*/ 1673 w 2381"/>
                              <a:gd name="T47" fmla="*/ 92 h 2049"/>
                              <a:gd name="T48" fmla="*/ 1393 w 2381"/>
                              <a:gd name="T49" fmla="*/ 18 h 2049"/>
                              <a:gd name="T50" fmla="*/ 1191 w 2381"/>
                              <a:gd name="T51" fmla="*/ 0 h 2049"/>
                              <a:gd name="T52" fmla="*/ 1492 w 2381"/>
                              <a:gd name="T53" fmla="*/ 33 h 2049"/>
                              <a:gd name="T54" fmla="*/ 1764 w 2381"/>
                              <a:gd name="T55" fmla="*/ 126 h 2049"/>
                              <a:gd name="T56" fmla="*/ 1998 w 2381"/>
                              <a:gd name="T57" fmla="*/ 271 h 2049"/>
                              <a:gd name="T58" fmla="*/ 2184 w 2381"/>
                              <a:gd name="T59" fmla="*/ 460 h 2049"/>
                              <a:gd name="T60" fmla="*/ 2313 w 2381"/>
                              <a:gd name="T61" fmla="*/ 685 h 2049"/>
                              <a:gd name="T62" fmla="*/ 2377 w 2381"/>
                              <a:gd name="T63" fmla="*/ 936 h 2049"/>
                              <a:gd name="T64" fmla="*/ 2364 w 2381"/>
                              <a:gd name="T65" fmla="*/ 1199 h 2049"/>
                              <a:gd name="T66" fmla="*/ 2278 w 2381"/>
                              <a:gd name="T67" fmla="*/ 1442 h 2049"/>
                              <a:gd name="T68" fmla="*/ 2127 w 2381"/>
                              <a:gd name="T69" fmla="*/ 1656 h 2049"/>
                              <a:gd name="T70" fmla="*/ 1924 w 2381"/>
                              <a:gd name="T71" fmla="*/ 1832 h 2049"/>
                              <a:gd name="T72" fmla="*/ 1676 w 2381"/>
                              <a:gd name="T73" fmla="*/ 1960 h 2049"/>
                              <a:gd name="T74" fmla="*/ 1393 w 2381"/>
                              <a:gd name="T75" fmla="*/ 2034 h 2049"/>
                              <a:gd name="T76" fmla="*/ 1089 w 2381"/>
                              <a:gd name="T77" fmla="*/ 2045 h 2049"/>
                              <a:gd name="T78" fmla="*/ 795 w 2381"/>
                              <a:gd name="T79" fmla="*/ 1992 h 2049"/>
                              <a:gd name="T80" fmla="*/ 536 w 2381"/>
                              <a:gd name="T81" fmla="*/ 1880 h 2049"/>
                              <a:gd name="T82" fmla="*/ 316 w 2381"/>
                              <a:gd name="T83" fmla="*/ 1719 h 2049"/>
                              <a:gd name="T84" fmla="*/ 147 w 2381"/>
                              <a:gd name="T85" fmla="*/ 1517 h 2049"/>
                              <a:gd name="T86" fmla="*/ 38 w 2381"/>
                              <a:gd name="T87" fmla="*/ 1283 h 2049"/>
                              <a:gd name="T88" fmla="*/ 0 w 2381"/>
                              <a:gd name="T89" fmla="*/ 1024 h 2049"/>
                              <a:gd name="T90" fmla="*/ 38 w 2381"/>
                              <a:gd name="T91" fmla="*/ 766 h 2049"/>
                              <a:gd name="T92" fmla="*/ 147 w 2381"/>
                              <a:gd name="T93" fmla="*/ 532 h 2049"/>
                              <a:gd name="T94" fmla="*/ 316 w 2381"/>
                              <a:gd name="T95" fmla="*/ 330 h 2049"/>
                              <a:gd name="T96" fmla="*/ 536 w 2381"/>
                              <a:gd name="T97" fmla="*/ 169 h 2049"/>
                              <a:gd name="T98" fmla="*/ 795 w 2381"/>
                              <a:gd name="T99" fmla="*/ 57 h 2049"/>
                              <a:gd name="T100" fmla="*/ 1089 w 2381"/>
                              <a:gd name="T101" fmla="*/ 4 h 20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81" h="2049">
                                <a:moveTo>
                                  <a:pt x="1191" y="4"/>
                                </a:moveTo>
                                <a:lnTo>
                                  <a:pt x="1089" y="7"/>
                                </a:lnTo>
                                <a:lnTo>
                                  <a:pt x="988" y="18"/>
                                </a:lnTo>
                                <a:lnTo>
                                  <a:pt x="891" y="37"/>
                                </a:lnTo>
                                <a:lnTo>
                                  <a:pt x="798" y="62"/>
                                </a:lnTo>
                                <a:lnTo>
                                  <a:pt x="708" y="92"/>
                                </a:lnTo>
                                <a:lnTo>
                                  <a:pt x="621" y="130"/>
                                </a:lnTo>
                                <a:lnTo>
                                  <a:pt x="539" y="172"/>
                                </a:lnTo>
                                <a:lnTo>
                                  <a:pt x="460" y="221"/>
                                </a:lnTo>
                                <a:lnTo>
                                  <a:pt x="388" y="274"/>
                                </a:lnTo>
                                <a:lnTo>
                                  <a:pt x="320" y="333"/>
                                </a:lnTo>
                                <a:lnTo>
                                  <a:pt x="258" y="396"/>
                                </a:lnTo>
                                <a:lnTo>
                                  <a:pt x="202" y="463"/>
                                </a:lnTo>
                                <a:lnTo>
                                  <a:pt x="151" y="533"/>
                                </a:lnTo>
                                <a:lnTo>
                                  <a:pt x="109" y="608"/>
                                </a:lnTo>
                                <a:lnTo>
                                  <a:pt x="72" y="686"/>
                                </a:lnTo>
                                <a:lnTo>
                                  <a:pt x="44" y="767"/>
                                </a:lnTo>
                                <a:lnTo>
                                  <a:pt x="23" y="851"/>
                                </a:lnTo>
                                <a:lnTo>
                                  <a:pt x="10" y="936"/>
                                </a:lnTo>
                                <a:lnTo>
                                  <a:pt x="6" y="1024"/>
                                </a:lnTo>
                                <a:lnTo>
                                  <a:pt x="10" y="1112"/>
                                </a:lnTo>
                                <a:lnTo>
                                  <a:pt x="23" y="1198"/>
                                </a:lnTo>
                                <a:lnTo>
                                  <a:pt x="44" y="1282"/>
                                </a:lnTo>
                                <a:lnTo>
                                  <a:pt x="72" y="1363"/>
                                </a:lnTo>
                                <a:lnTo>
                                  <a:pt x="109" y="1441"/>
                                </a:lnTo>
                                <a:lnTo>
                                  <a:pt x="151" y="1515"/>
                                </a:lnTo>
                                <a:lnTo>
                                  <a:pt x="202" y="1586"/>
                                </a:lnTo>
                                <a:lnTo>
                                  <a:pt x="258" y="1653"/>
                                </a:lnTo>
                                <a:lnTo>
                                  <a:pt x="320" y="1716"/>
                                </a:lnTo>
                                <a:lnTo>
                                  <a:pt x="388" y="1774"/>
                                </a:lnTo>
                                <a:lnTo>
                                  <a:pt x="460" y="1828"/>
                                </a:lnTo>
                                <a:lnTo>
                                  <a:pt x="539" y="1876"/>
                                </a:lnTo>
                                <a:lnTo>
                                  <a:pt x="621" y="1919"/>
                                </a:lnTo>
                                <a:lnTo>
                                  <a:pt x="708" y="1957"/>
                                </a:lnTo>
                                <a:lnTo>
                                  <a:pt x="798" y="1987"/>
                                </a:lnTo>
                                <a:lnTo>
                                  <a:pt x="891" y="2012"/>
                                </a:lnTo>
                                <a:lnTo>
                                  <a:pt x="988" y="2029"/>
                                </a:lnTo>
                                <a:lnTo>
                                  <a:pt x="1089" y="2040"/>
                                </a:lnTo>
                                <a:lnTo>
                                  <a:pt x="1191" y="2045"/>
                                </a:lnTo>
                                <a:lnTo>
                                  <a:pt x="1293" y="2040"/>
                                </a:lnTo>
                                <a:lnTo>
                                  <a:pt x="1393" y="2029"/>
                                </a:lnTo>
                                <a:lnTo>
                                  <a:pt x="1490" y="2012"/>
                                </a:lnTo>
                                <a:lnTo>
                                  <a:pt x="1583" y="1987"/>
                                </a:lnTo>
                                <a:lnTo>
                                  <a:pt x="1673" y="1957"/>
                                </a:lnTo>
                                <a:lnTo>
                                  <a:pt x="1761" y="1919"/>
                                </a:lnTo>
                                <a:lnTo>
                                  <a:pt x="1843" y="1876"/>
                                </a:lnTo>
                                <a:lnTo>
                                  <a:pt x="1922" y="1828"/>
                                </a:lnTo>
                                <a:lnTo>
                                  <a:pt x="1993" y="1774"/>
                                </a:lnTo>
                                <a:lnTo>
                                  <a:pt x="2061" y="1716"/>
                                </a:lnTo>
                                <a:lnTo>
                                  <a:pt x="2123" y="1653"/>
                                </a:lnTo>
                                <a:lnTo>
                                  <a:pt x="2179" y="1586"/>
                                </a:lnTo>
                                <a:lnTo>
                                  <a:pt x="2230" y="1515"/>
                                </a:lnTo>
                                <a:lnTo>
                                  <a:pt x="2273" y="1441"/>
                                </a:lnTo>
                                <a:lnTo>
                                  <a:pt x="2309" y="1363"/>
                                </a:lnTo>
                                <a:lnTo>
                                  <a:pt x="2337" y="1282"/>
                                </a:lnTo>
                                <a:lnTo>
                                  <a:pt x="2358" y="1198"/>
                                </a:lnTo>
                                <a:lnTo>
                                  <a:pt x="2371" y="1112"/>
                                </a:lnTo>
                                <a:lnTo>
                                  <a:pt x="2375" y="1024"/>
                                </a:lnTo>
                                <a:lnTo>
                                  <a:pt x="2371" y="936"/>
                                </a:lnTo>
                                <a:lnTo>
                                  <a:pt x="2358" y="851"/>
                                </a:lnTo>
                                <a:lnTo>
                                  <a:pt x="2337" y="767"/>
                                </a:lnTo>
                                <a:lnTo>
                                  <a:pt x="2309" y="686"/>
                                </a:lnTo>
                                <a:lnTo>
                                  <a:pt x="2273" y="608"/>
                                </a:lnTo>
                                <a:lnTo>
                                  <a:pt x="2230" y="533"/>
                                </a:lnTo>
                                <a:lnTo>
                                  <a:pt x="2179" y="463"/>
                                </a:lnTo>
                                <a:lnTo>
                                  <a:pt x="2123" y="396"/>
                                </a:lnTo>
                                <a:lnTo>
                                  <a:pt x="2061" y="333"/>
                                </a:lnTo>
                                <a:lnTo>
                                  <a:pt x="1993" y="274"/>
                                </a:lnTo>
                                <a:lnTo>
                                  <a:pt x="1922" y="221"/>
                                </a:lnTo>
                                <a:lnTo>
                                  <a:pt x="1843" y="172"/>
                                </a:lnTo>
                                <a:lnTo>
                                  <a:pt x="1761" y="130"/>
                                </a:lnTo>
                                <a:lnTo>
                                  <a:pt x="1673" y="92"/>
                                </a:lnTo>
                                <a:lnTo>
                                  <a:pt x="1583" y="62"/>
                                </a:lnTo>
                                <a:lnTo>
                                  <a:pt x="1490" y="37"/>
                                </a:lnTo>
                                <a:lnTo>
                                  <a:pt x="1393" y="18"/>
                                </a:lnTo>
                                <a:lnTo>
                                  <a:pt x="1293" y="7"/>
                                </a:lnTo>
                                <a:lnTo>
                                  <a:pt x="1191" y="4"/>
                                </a:lnTo>
                                <a:close/>
                                <a:moveTo>
                                  <a:pt x="1191" y="0"/>
                                </a:moveTo>
                                <a:lnTo>
                                  <a:pt x="1293" y="4"/>
                                </a:lnTo>
                                <a:lnTo>
                                  <a:pt x="1393" y="15"/>
                                </a:lnTo>
                                <a:lnTo>
                                  <a:pt x="1492" y="33"/>
                                </a:lnTo>
                                <a:lnTo>
                                  <a:pt x="1586" y="57"/>
                                </a:lnTo>
                                <a:lnTo>
                                  <a:pt x="1676" y="89"/>
                                </a:lnTo>
                                <a:lnTo>
                                  <a:pt x="1764" y="126"/>
                                </a:lnTo>
                                <a:lnTo>
                                  <a:pt x="1845" y="169"/>
                                </a:lnTo>
                                <a:lnTo>
                                  <a:pt x="1924" y="217"/>
                                </a:lnTo>
                                <a:lnTo>
                                  <a:pt x="1998" y="271"/>
                                </a:lnTo>
                                <a:lnTo>
                                  <a:pt x="2065" y="330"/>
                                </a:lnTo>
                                <a:lnTo>
                                  <a:pt x="2127" y="393"/>
                                </a:lnTo>
                                <a:lnTo>
                                  <a:pt x="2184" y="460"/>
                                </a:lnTo>
                                <a:lnTo>
                                  <a:pt x="2234" y="532"/>
                                </a:lnTo>
                                <a:lnTo>
                                  <a:pt x="2278" y="606"/>
                                </a:lnTo>
                                <a:lnTo>
                                  <a:pt x="2313" y="685"/>
                                </a:lnTo>
                                <a:lnTo>
                                  <a:pt x="2343" y="766"/>
                                </a:lnTo>
                                <a:lnTo>
                                  <a:pt x="2364" y="850"/>
                                </a:lnTo>
                                <a:lnTo>
                                  <a:pt x="2377" y="936"/>
                                </a:lnTo>
                                <a:lnTo>
                                  <a:pt x="2381" y="1024"/>
                                </a:lnTo>
                                <a:lnTo>
                                  <a:pt x="2377" y="1113"/>
                                </a:lnTo>
                                <a:lnTo>
                                  <a:pt x="2364" y="1199"/>
                                </a:lnTo>
                                <a:lnTo>
                                  <a:pt x="2343" y="1283"/>
                                </a:lnTo>
                                <a:lnTo>
                                  <a:pt x="2313" y="1364"/>
                                </a:lnTo>
                                <a:lnTo>
                                  <a:pt x="2278" y="1442"/>
                                </a:lnTo>
                                <a:lnTo>
                                  <a:pt x="2234" y="1517"/>
                                </a:lnTo>
                                <a:lnTo>
                                  <a:pt x="2184" y="1589"/>
                                </a:lnTo>
                                <a:lnTo>
                                  <a:pt x="2127" y="1656"/>
                                </a:lnTo>
                                <a:lnTo>
                                  <a:pt x="2065" y="1719"/>
                                </a:lnTo>
                                <a:lnTo>
                                  <a:pt x="1998" y="1778"/>
                                </a:lnTo>
                                <a:lnTo>
                                  <a:pt x="1924" y="1832"/>
                                </a:lnTo>
                                <a:lnTo>
                                  <a:pt x="1845" y="1880"/>
                                </a:lnTo>
                                <a:lnTo>
                                  <a:pt x="1764" y="1923"/>
                                </a:lnTo>
                                <a:lnTo>
                                  <a:pt x="1676" y="1960"/>
                                </a:lnTo>
                                <a:lnTo>
                                  <a:pt x="1586" y="1992"/>
                                </a:lnTo>
                                <a:lnTo>
                                  <a:pt x="1492" y="2016"/>
                                </a:lnTo>
                                <a:lnTo>
                                  <a:pt x="1393" y="2034"/>
                                </a:lnTo>
                                <a:lnTo>
                                  <a:pt x="1293" y="2045"/>
                                </a:lnTo>
                                <a:lnTo>
                                  <a:pt x="1191" y="2049"/>
                                </a:lnTo>
                                <a:lnTo>
                                  <a:pt x="1089" y="2045"/>
                                </a:lnTo>
                                <a:lnTo>
                                  <a:pt x="988" y="2034"/>
                                </a:lnTo>
                                <a:lnTo>
                                  <a:pt x="890" y="2016"/>
                                </a:lnTo>
                                <a:lnTo>
                                  <a:pt x="795" y="1992"/>
                                </a:lnTo>
                                <a:lnTo>
                                  <a:pt x="705" y="1960"/>
                                </a:lnTo>
                                <a:lnTo>
                                  <a:pt x="618" y="1923"/>
                                </a:lnTo>
                                <a:lnTo>
                                  <a:pt x="536" y="1880"/>
                                </a:lnTo>
                                <a:lnTo>
                                  <a:pt x="457" y="1832"/>
                                </a:lnTo>
                                <a:lnTo>
                                  <a:pt x="384" y="1778"/>
                                </a:lnTo>
                                <a:lnTo>
                                  <a:pt x="316" y="1719"/>
                                </a:lnTo>
                                <a:lnTo>
                                  <a:pt x="254" y="1656"/>
                                </a:lnTo>
                                <a:lnTo>
                                  <a:pt x="198" y="1589"/>
                                </a:lnTo>
                                <a:lnTo>
                                  <a:pt x="147" y="1517"/>
                                </a:lnTo>
                                <a:lnTo>
                                  <a:pt x="103" y="1442"/>
                                </a:lnTo>
                                <a:lnTo>
                                  <a:pt x="68" y="1364"/>
                                </a:lnTo>
                                <a:lnTo>
                                  <a:pt x="38" y="1283"/>
                                </a:lnTo>
                                <a:lnTo>
                                  <a:pt x="17" y="1199"/>
                                </a:lnTo>
                                <a:lnTo>
                                  <a:pt x="5" y="1113"/>
                                </a:lnTo>
                                <a:lnTo>
                                  <a:pt x="0" y="1024"/>
                                </a:lnTo>
                                <a:lnTo>
                                  <a:pt x="5" y="936"/>
                                </a:lnTo>
                                <a:lnTo>
                                  <a:pt x="17" y="850"/>
                                </a:lnTo>
                                <a:lnTo>
                                  <a:pt x="38" y="766"/>
                                </a:lnTo>
                                <a:lnTo>
                                  <a:pt x="68" y="685"/>
                                </a:lnTo>
                                <a:lnTo>
                                  <a:pt x="103" y="606"/>
                                </a:lnTo>
                                <a:lnTo>
                                  <a:pt x="147" y="532"/>
                                </a:lnTo>
                                <a:lnTo>
                                  <a:pt x="198" y="460"/>
                                </a:lnTo>
                                <a:lnTo>
                                  <a:pt x="254" y="393"/>
                                </a:lnTo>
                                <a:lnTo>
                                  <a:pt x="316" y="330"/>
                                </a:lnTo>
                                <a:lnTo>
                                  <a:pt x="384" y="271"/>
                                </a:lnTo>
                                <a:lnTo>
                                  <a:pt x="457" y="217"/>
                                </a:lnTo>
                                <a:lnTo>
                                  <a:pt x="536" y="169"/>
                                </a:lnTo>
                                <a:lnTo>
                                  <a:pt x="618" y="126"/>
                                </a:lnTo>
                                <a:lnTo>
                                  <a:pt x="705" y="89"/>
                                </a:lnTo>
                                <a:lnTo>
                                  <a:pt x="795" y="57"/>
                                </a:lnTo>
                                <a:lnTo>
                                  <a:pt x="890" y="33"/>
                                </a:lnTo>
                                <a:lnTo>
                                  <a:pt x="988" y="15"/>
                                </a:lnTo>
                                <a:lnTo>
                                  <a:pt x="1089" y="4"/>
                                </a:lnTo>
                                <a:lnTo>
                                  <a:pt x="1191" y="0"/>
                                </a:lnTo>
                                <a:close/>
                              </a:path>
                            </a:pathLst>
                          </a:custGeom>
                          <a:solidFill>
                            <a:srgbClr val="FFD21A"/>
                          </a:solidFill>
                          <a:ln w="0">
                            <a:solidFill>
                              <a:srgbClr val="FFD21A"/>
                            </a:solidFill>
                            <a:prstDash val="solid"/>
                            <a:round/>
                            <a:headEnd/>
                            <a:tailEnd/>
                          </a:ln>
                        </wps:spPr>
                        <wps:bodyPr rot="0" vert="horz" wrap="square" lIns="91440" tIns="45720" rIns="91440" bIns="45720" anchor="t" anchorCtr="0" upright="1">
                          <a:noAutofit/>
                        </wps:bodyPr>
                      </wps:wsp>
                      <wps:wsp>
                        <wps:cNvPr id="875" name="Freeform 588"/>
                        <wps:cNvSpPr>
                          <a:spLocks noEditPoints="1"/>
                        </wps:cNvSpPr>
                        <wps:spPr bwMode="auto">
                          <a:xfrm>
                            <a:off x="926342" y="484250"/>
                            <a:ext cx="921584" cy="793159"/>
                          </a:xfrm>
                          <a:custGeom>
                            <a:avLst/>
                            <a:gdLst>
                              <a:gd name="T0" fmla="*/ 992 w 2389"/>
                              <a:gd name="T1" fmla="*/ 20 h 2059"/>
                              <a:gd name="T2" fmla="*/ 709 w 2389"/>
                              <a:gd name="T3" fmla="*/ 94 h 2059"/>
                              <a:gd name="T4" fmla="*/ 461 w 2389"/>
                              <a:gd name="T5" fmla="*/ 222 h 2059"/>
                              <a:gd name="T6" fmla="*/ 258 w 2389"/>
                              <a:gd name="T7" fmla="*/ 398 h 2059"/>
                              <a:gd name="T8" fmla="*/ 107 w 2389"/>
                              <a:gd name="T9" fmla="*/ 611 h 2059"/>
                              <a:gd name="T10" fmla="*/ 21 w 2389"/>
                              <a:gd name="T11" fmla="*/ 855 h 2059"/>
                              <a:gd name="T12" fmla="*/ 9 w 2389"/>
                              <a:gd name="T13" fmla="*/ 1118 h 2059"/>
                              <a:gd name="T14" fmla="*/ 72 w 2389"/>
                              <a:gd name="T15" fmla="*/ 1369 h 2059"/>
                              <a:gd name="T16" fmla="*/ 202 w 2389"/>
                              <a:gd name="T17" fmla="*/ 1594 h 2059"/>
                              <a:gd name="T18" fmla="*/ 388 w 2389"/>
                              <a:gd name="T19" fmla="*/ 1783 h 2059"/>
                              <a:gd name="T20" fmla="*/ 622 w 2389"/>
                              <a:gd name="T21" fmla="*/ 1928 h 2059"/>
                              <a:gd name="T22" fmla="*/ 894 w 2389"/>
                              <a:gd name="T23" fmla="*/ 2021 h 2059"/>
                              <a:gd name="T24" fmla="*/ 1195 w 2389"/>
                              <a:gd name="T25" fmla="*/ 2054 h 2059"/>
                              <a:gd name="T26" fmla="*/ 1496 w 2389"/>
                              <a:gd name="T27" fmla="*/ 2021 h 2059"/>
                              <a:gd name="T28" fmla="*/ 1768 w 2389"/>
                              <a:gd name="T29" fmla="*/ 1928 h 2059"/>
                              <a:gd name="T30" fmla="*/ 2002 w 2389"/>
                              <a:gd name="T31" fmla="*/ 1783 h 2059"/>
                              <a:gd name="T32" fmla="*/ 2188 w 2389"/>
                              <a:gd name="T33" fmla="*/ 1594 h 2059"/>
                              <a:gd name="T34" fmla="*/ 2317 w 2389"/>
                              <a:gd name="T35" fmla="*/ 1369 h 2059"/>
                              <a:gd name="T36" fmla="*/ 2381 w 2389"/>
                              <a:gd name="T37" fmla="*/ 1118 h 2059"/>
                              <a:gd name="T38" fmla="*/ 2368 w 2389"/>
                              <a:gd name="T39" fmla="*/ 855 h 2059"/>
                              <a:gd name="T40" fmla="*/ 2282 w 2389"/>
                              <a:gd name="T41" fmla="*/ 611 h 2059"/>
                              <a:gd name="T42" fmla="*/ 2131 w 2389"/>
                              <a:gd name="T43" fmla="*/ 398 h 2059"/>
                              <a:gd name="T44" fmla="*/ 1928 w 2389"/>
                              <a:gd name="T45" fmla="*/ 222 h 2059"/>
                              <a:gd name="T46" fmla="*/ 1680 w 2389"/>
                              <a:gd name="T47" fmla="*/ 94 h 2059"/>
                              <a:gd name="T48" fmla="*/ 1397 w 2389"/>
                              <a:gd name="T49" fmla="*/ 20 h 2059"/>
                              <a:gd name="T50" fmla="*/ 1195 w 2389"/>
                              <a:gd name="T51" fmla="*/ 0 h 2059"/>
                              <a:gd name="T52" fmla="*/ 1497 w 2389"/>
                              <a:gd name="T53" fmla="*/ 33 h 2059"/>
                              <a:gd name="T54" fmla="*/ 1769 w 2389"/>
                              <a:gd name="T55" fmla="*/ 127 h 2059"/>
                              <a:gd name="T56" fmla="*/ 2004 w 2389"/>
                              <a:gd name="T57" fmla="*/ 273 h 2059"/>
                              <a:gd name="T58" fmla="*/ 2192 w 2389"/>
                              <a:gd name="T59" fmla="*/ 463 h 2059"/>
                              <a:gd name="T60" fmla="*/ 2323 w 2389"/>
                              <a:gd name="T61" fmla="*/ 688 h 2059"/>
                              <a:gd name="T62" fmla="*/ 2385 w 2389"/>
                              <a:gd name="T63" fmla="*/ 941 h 2059"/>
                              <a:gd name="T64" fmla="*/ 2372 w 2389"/>
                              <a:gd name="T65" fmla="*/ 1205 h 2059"/>
                              <a:gd name="T66" fmla="*/ 2286 w 2389"/>
                              <a:gd name="T67" fmla="*/ 1449 h 2059"/>
                              <a:gd name="T68" fmla="*/ 2136 w 2389"/>
                              <a:gd name="T69" fmla="*/ 1664 h 2059"/>
                              <a:gd name="T70" fmla="*/ 1931 w 2389"/>
                              <a:gd name="T71" fmla="*/ 1840 h 2059"/>
                              <a:gd name="T72" fmla="*/ 1682 w 2389"/>
                              <a:gd name="T73" fmla="*/ 1969 h 2059"/>
                              <a:gd name="T74" fmla="*/ 1398 w 2389"/>
                              <a:gd name="T75" fmla="*/ 2044 h 2059"/>
                              <a:gd name="T76" fmla="*/ 1091 w 2389"/>
                              <a:gd name="T77" fmla="*/ 2055 h 2059"/>
                              <a:gd name="T78" fmla="*/ 798 w 2389"/>
                              <a:gd name="T79" fmla="*/ 2000 h 2059"/>
                              <a:gd name="T80" fmla="*/ 537 w 2389"/>
                              <a:gd name="T81" fmla="*/ 1889 h 2059"/>
                              <a:gd name="T82" fmla="*/ 316 w 2389"/>
                              <a:gd name="T83" fmla="*/ 1727 h 2059"/>
                              <a:gd name="T84" fmla="*/ 147 w 2389"/>
                              <a:gd name="T85" fmla="*/ 1525 h 2059"/>
                              <a:gd name="T86" fmla="*/ 38 w 2389"/>
                              <a:gd name="T87" fmla="*/ 1289 h 2059"/>
                              <a:gd name="T88" fmla="*/ 0 w 2389"/>
                              <a:gd name="T89" fmla="*/ 1029 h 2059"/>
                              <a:gd name="T90" fmla="*/ 38 w 2389"/>
                              <a:gd name="T91" fmla="*/ 770 h 2059"/>
                              <a:gd name="T92" fmla="*/ 147 w 2389"/>
                              <a:gd name="T93" fmla="*/ 534 h 2059"/>
                              <a:gd name="T94" fmla="*/ 316 w 2389"/>
                              <a:gd name="T95" fmla="*/ 332 h 2059"/>
                              <a:gd name="T96" fmla="*/ 537 w 2389"/>
                              <a:gd name="T97" fmla="*/ 170 h 2059"/>
                              <a:gd name="T98" fmla="*/ 798 w 2389"/>
                              <a:gd name="T99" fmla="*/ 59 h 2059"/>
                              <a:gd name="T100" fmla="*/ 1091 w 2389"/>
                              <a:gd name="T101" fmla="*/ 4 h 2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89" h="2059">
                                <a:moveTo>
                                  <a:pt x="1195" y="5"/>
                                </a:moveTo>
                                <a:lnTo>
                                  <a:pt x="1093" y="9"/>
                                </a:lnTo>
                                <a:lnTo>
                                  <a:pt x="992" y="20"/>
                                </a:lnTo>
                                <a:lnTo>
                                  <a:pt x="894" y="38"/>
                                </a:lnTo>
                                <a:lnTo>
                                  <a:pt x="799" y="62"/>
                                </a:lnTo>
                                <a:lnTo>
                                  <a:pt x="709" y="94"/>
                                </a:lnTo>
                                <a:lnTo>
                                  <a:pt x="622" y="131"/>
                                </a:lnTo>
                                <a:lnTo>
                                  <a:pt x="540" y="174"/>
                                </a:lnTo>
                                <a:lnTo>
                                  <a:pt x="461" y="222"/>
                                </a:lnTo>
                                <a:lnTo>
                                  <a:pt x="388" y="276"/>
                                </a:lnTo>
                                <a:lnTo>
                                  <a:pt x="320" y="335"/>
                                </a:lnTo>
                                <a:lnTo>
                                  <a:pt x="258" y="398"/>
                                </a:lnTo>
                                <a:lnTo>
                                  <a:pt x="202" y="465"/>
                                </a:lnTo>
                                <a:lnTo>
                                  <a:pt x="151" y="537"/>
                                </a:lnTo>
                                <a:lnTo>
                                  <a:pt x="107" y="611"/>
                                </a:lnTo>
                                <a:lnTo>
                                  <a:pt x="72" y="690"/>
                                </a:lnTo>
                                <a:lnTo>
                                  <a:pt x="42" y="771"/>
                                </a:lnTo>
                                <a:lnTo>
                                  <a:pt x="21" y="855"/>
                                </a:lnTo>
                                <a:lnTo>
                                  <a:pt x="9" y="941"/>
                                </a:lnTo>
                                <a:lnTo>
                                  <a:pt x="4" y="1029"/>
                                </a:lnTo>
                                <a:lnTo>
                                  <a:pt x="9" y="1118"/>
                                </a:lnTo>
                                <a:lnTo>
                                  <a:pt x="21" y="1204"/>
                                </a:lnTo>
                                <a:lnTo>
                                  <a:pt x="42" y="1288"/>
                                </a:lnTo>
                                <a:lnTo>
                                  <a:pt x="72" y="1369"/>
                                </a:lnTo>
                                <a:lnTo>
                                  <a:pt x="107" y="1447"/>
                                </a:lnTo>
                                <a:lnTo>
                                  <a:pt x="151" y="1522"/>
                                </a:lnTo>
                                <a:lnTo>
                                  <a:pt x="202" y="1594"/>
                                </a:lnTo>
                                <a:lnTo>
                                  <a:pt x="258" y="1661"/>
                                </a:lnTo>
                                <a:lnTo>
                                  <a:pt x="320" y="1724"/>
                                </a:lnTo>
                                <a:lnTo>
                                  <a:pt x="388" y="1783"/>
                                </a:lnTo>
                                <a:lnTo>
                                  <a:pt x="461" y="1837"/>
                                </a:lnTo>
                                <a:lnTo>
                                  <a:pt x="540" y="1885"/>
                                </a:lnTo>
                                <a:lnTo>
                                  <a:pt x="622" y="1928"/>
                                </a:lnTo>
                                <a:lnTo>
                                  <a:pt x="709" y="1965"/>
                                </a:lnTo>
                                <a:lnTo>
                                  <a:pt x="799" y="1997"/>
                                </a:lnTo>
                                <a:lnTo>
                                  <a:pt x="894" y="2021"/>
                                </a:lnTo>
                                <a:lnTo>
                                  <a:pt x="992" y="2039"/>
                                </a:lnTo>
                                <a:lnTo>
                                  <a:pt x="1093" y="2050"/>
                                </a:lnTo>
                                <a:lnTo>
                                  <a:pt x="1195" y="2054"/>
                                </a:lnTo>
                                <a:lnTo>
                                  <a:pt x="1297" y="2050"/>
                                </a:lnTo>
                                <a:lnTo>
                                  <a:pt x="1397" y="2039"/>
                                </a:lnTo>
                                <a:lnTo>
                                  <a:pt x="1496" y="2021"/>
                                </a:lnTo>
                                <a:lnTo>
                                  <a:pt x="1590" y="1997"/>
                                </a:lnTo>
                                <a:lnTo>
                                  <a:pt x="1680" y="1965"/>
                                </a:lnTo>
                                <a:lnTo>
                                  <a:pt x="1768" y="1928"/>
                                </a:lnTo>
                                <a:lnTo>
                                  <a:pt x="1849" y="1885"/>
                                </a:lnTo>
                                <a:lnTo>
                                  <a:pt x="1928" y="1837"/>
                                </a:lnTo>
                                <a:lnTo>
                                  <a:pt x="2002" y="1783"/>
                                </a:lnTo>
                                <a:lnTo>
                                  <a:pt x="2069" y="1724"/>
                                </a:lnTo>
                                <a:lnTo>
                                  <a:pt x="2131" y="1661"/>
                                </a:lnTo>
                                <a:lnTo>
                                  <a:pt x="2188" y="1594"/>
                                </a:lnTo>
                                <a:lnTo>
                                  <a:pt x="2238" y="1522"/>
                                </a:lnTo>
                                <a:lnTo>
                                  <a:pt x="2282" y="1447"/>
                                </a:lnTo>
                                <a:lnTo>
                                  <a:pt x="2317" y="1369"/>
                                </a:lnTo>
                                <a:lnTo>
                                  <a:pt x="2347" y="1288"/>
                                </a:lnTo>
                                <a:lnTo>
                                  <a:pt x="2368" y="1204"/>
                                </a:lnTo>
                                <a:lnTo>
                                  <a:pt x="2381" y="1118"/>
                                </a:lnTo>
                                <a:lnTo>
                                  <a:pt x="2385" y="1029"/>
                                </a:lnTo>
                                <a:lnTo>
                                  <a:pt x="2381" y="941"/>
                                </a:lnTo>
                                <a:lnTo>
                                  <a:pt x="2368" y="855"/>
                                </a:lnTo>
                                <a:lnTo>
                                  <a:pt x="2347" y="771"/>
                                </a:lnTo>
                                <a:lnTo>
                                  <a:pt x="2317" y="690"/>
                                </a:lnTo>
                                <a:lnTo>
                                  <a:pt x="2282" y="611"/>
                                </a:lnTo>
                                <a:lnTo>
                                  <a:pt x="2238" y="537"/>
                                </a:lnTo>
                                <a:lnTo>
                                  <a:pt x="2188" y="465"/>
                                </a:lnTo>
                                <a:lnTo>
                                  <a:pt x="2131" y="398"/>
                                </a:lnTo>
                                <a:lnTo>
                                  <a:pt x="2069" y="335"/>
                                </a:lnTo>
                                <a:lnTo>
                                  <a:pt x="2002" y="276"/>
                                </a:lnTo>
                                <a:lnTo>
                                  <a:pt x="1928" y="222"/>
                                </a:lnTo>
                                <a:lnTo>
                                  <a:pt x="1849" y="174"/>
                                </a:lnTo>
                                <a:lnTo>
                                  <a:pt x="1768" y="131"/>
                                </a:lnTo>
                                <a:lnTo>
                                  <a:pt x="1680" y="94"/>
                                </a:lnTo>
                                <a:lnTo>
                                  <a:pt x="1590" y="62"/>
                                </a:lnTo>
                                <a:lnTo>
                                  <a:pt x="1496" y="38"/>
                                </a:lnTo>
                                <a:lnTo>
                                  <a:pt x="1397" y="20"/>
                                </a:lnTo>
                                <a:lnTo>
                                  <a:pt x="1297" y="9"/>
                                </a:lnTo>
                                <a:lnTo>
                                  <a:pt x="1195" y="5"/>
                                </a:lnTo>
                                <a:close/>
                                <a:moveTo>
                                  <a:pt x="1195" y="0"/>
                                </a:moveTo>
                                <a:lnTo>
                                  <a:pt x="1298" y="4"/>
                                </a:lnTo>
                                <a:lnTo>
                                  <a:pt x="1398" y="15"/>
                                </a:lnTo>
                                <a:lnTo>
                                  <a:pt x="1497" y="33"/>
                                </a:lnTo>
                                <a:lnTo>
                                  <a:pt x="1591" y="59"/>
                                </a:lnTo>
                                <a:lnTo>
                                  <a:pt x="1682" y="90"/>
                                </a:lnTo>
                                <a:lnTo>
                                  <a:pt x="1769" y="127"/>
                                </a:lnTo>
                                <a:lnTo>
                                  <a:pt x="1852" y="170"/>
                                </a:lnTo>
                                <a:lnTo>
                                  <a:pt x="1931" y="219"/>
                                </a:lnTo>
                                <a:lnTo>
                                  <a:pt x="2004" y="273"/>
                                </a:lnTo>
                                <a:lnTo>
                                  <a:pt x="2074" y="332"/>
                                </a:lnTo>
                                <a:lnTo>
                                  <a:pt x="2136" y="395"/>
                                </a:lnTo>
                                <a:lnTo>
                                  <a:pt x="2192" y="463"/>
                                </a:lnTo>
                                <a:lnTo>
                                  <a:pt x="2243" y="534"/>
                                </a:lnTo>
                                <a:lnTo>
                                  <a:pt x="2286" y="610"/>
                                </a:lnTo>
                                <a:lnTo>
                                  <a:pt x="2323" y="688"/>
                                </a:lnTo>
                                <a:lnTo>
                                  <a:pt x="2351" y="770"/>
                                </a:lnTo>
                                <a:lnTo>
                                  <a:pt x="2372" y="853"/>
                                </a:lnTo>
                                <a:lnTo>
                                  <a:pt x="2385" y="941"/>
                                </a:lnTo>
                                <a:lnTo>
                                  <a:pt x="2389" y="1029"/>
                                </a:lnTo>
                                <a:lnTo>
                                  <a:pt x="2385" y="1118"/>
                                </a:lnTo>
                                <a:lnTo>
                                  <a:pt x="2372" y="1205"/>
                                </a:lnTo>
                                <a:lnTo>
                                  <a:pt x="2351" y="1289"/>
                                </a:lnTo>
                                <a:lnTo>
                                  <a:pt x="2323" y="1370"/>
                                </a:lnTo>
                                <a:lnTo>
                                  <a:pt x="2286" y="1449"/>
                                </a:lnTo>
                                <a:lnTo>
                                  <a:pt x="2243" y="1525"/>
                                </a:lnTo>
                                <a:lnTo>
                                  <a:pt x="2192" y="1596"/>
                                </a:lnTo>
                                <a:lnTo>
                                  <a:pt x="2136" y="1664"/>
                                </a:lnTo>
                                <a:lnTo>
                                  <a:pt x="2074" y="1727"/>
                                </a:lnTo>
                                <a:lnTo>
                                  <a:pt x="2004" y="1786"/>
                                </a:lnTo>
                                <a:lnTo>
                                  <a:pt x="1931" y="1840"/>
                                </a:lnTo>
                                <a:lnTo>
                                  <a:pt x="1852" y="1889"/>
                                </a:lnTo>
                                <a:lnTo>
                                  <a:pt x="1769" y="1931"/>
                                </a:lnTo>
                                <a:lnTo>
                                  <a:pt x="1682" y="1969"/>
                                </a:lnTo>
                                <a:lnTo>
                                  <a:pt x="1591" y="2000"/>
                                </a:lnTo>
                                <a:lnTo>
                                  <a:pt x="1497" y="2026"/>
                                </a:lnTo>
                                <a:lnTo>
                                  <a:pt x="1398" y="2044"/>
                                </a:lnTo>
                                <a:lnTo>
                                  <a:pt x="1298" y="2055"/>
                                </a:lnTo>
                                <a:lnTo>
                                  <a:pt x="1195" y="2059"/>
                                </a:lnTo>
                                <a:lnTo>
                                  <a:pt x="1091" y="2055"/>
                                </a:lnTo>
                                <a:lnTo>
                                  <a:pt x="991" y="2044"/>
                                </a:lnTo>
                                <a:lnTo>
                                  <a:pt x="892" y="2026"/>
                                </a:lnTo>
                                <a:lnTo>
                                  <a:pt x="798" y="2000"/>
                                </a:lnTo>
                                <a:lnTo>
                                  <a:pt x="708" y="1969"/>
                                </a:lnTo>
                                <a:lnTo>
                                  <a:pt x="620" y="1931"/>
                                </a:lnTo>
                                <a:lnTo>
                                  <a:pt x="537" y="1889"/>
                                </a:lnTo>
                                <a:lnTo>
                                  <a:pt x="458" y="1840"/>
                                </a:lnTo>
                                <a:lnTo>
                                  <a:pt x="385" y="1786"/>
                                </a:lnTo>
                                <a:lnTo>
                                  <a:pt x="316" y="1727"/>
                                </a:lnTo>
                                <a:lnTo>
                                  <a:pt x="254" y="1664"/>
                                </a:lnTo>
                                <a:lnTo>
                                  <a:pt x="197" y="1596"/>
                                </a:lnTo>
                                <a:lnTo>
                                  <a:pt x="147" y="1525"/>
                                </a:lnTo>
                                <a:lnTo>
                                  <a:pt x="103" y="1449"/>
                                </a:lnTo>
                                <a:lnTo>
                                  <a:pt x="66" y="1370"/>
                                </a:lnTo>
                                <a:lnTo>
                                  <a:pt x="38" y="1289"/>
                                </a:lnTo>
                                <a:lnTo>
                                  <a:pt x="17" y="1205"/>
                                </a:lnTo>
                                <a:lnTo>
                                  <a:pt x="4" y="1118"/>
                                </a:lnTo>
                                <a:lnTo>
                                  <a:pt x="0" y="1029"/>
                                </a:lnTo>
                                <a:lnTo>
                                  <a:pt x="4" y="941"/>
                                </a:lnTo>
                                <a:lnTo>
                                  <a:pt x="17" y="853"/>
                                </a:lnTo>
                                <a:lnTo>
                                  <a:pt x="38" y="770"/>
                                </a:lnTo>
                                <a:lnTo>
                                  <a:pt x="66" y="688"/>
                                </a:lnTo>
                                <a:lnTo>
                                  <a:pt x="103" y="610"/>
                                </a:lnTo>
                                <a:lnTo>
                                  <a:pt x="147" y="534"/>
                                </a:lnTo>
                                <a:lnTo>
                                  <a:pt x="197" y="463"/>
                                </a:lnTo>
                                <a:lnTo>
                                  <a:pt x="254" y="395"/>
                                </a:lnTo>
                                <a:lnTo>
                                  <a:pt x="316" y="332"/>
                                </a:lnTo>
                                <a:lnTo>
                                  <a:pt x="385" y="273"/>
                                </a:lnTo>
                                <a:lnTo>
                                  <a:pt x="458" y="219"/>
                                </a:lnTo>
                                <a:lnTo>
                                  <a:pt x="537" y="170"/>
                                </a:lnTo>
                                <a:lnTo>
                                  <a:pt x="620" y="127"/>
                                </a:lnTo>
                                <a:lnTo>
                                  <a:pt x="708" y="90"/>
                                </a:lnTo>
                                <a:lnTo>
                                  <a:pt x="798" y="59"/>
                                </a:lnTo>
                                <a:lnTo>
                                  <a:pt x="892" y="33"/>
                                </a:lnTo>
                                <a:lnTo>
                                  <a:pt x="991" y="15"/>
                                </a:lnTo>
                                <a:lnTo>
                                  <a:pt x="1091" y="4"/>
                                </a:lnTo>
                                <a:lnTo>
                                  <a:pt x="1195" y="0"/>
                                </a:lnTo>
                                <a:close/>
                              </a:path>
                            </a:pathLst>
                          </a:custGeom>
                          <a:solidFill>
                            <a:srgbClr val="FFD219"/>
                          </a:solidFill>
                          <a:ln w="0">
                            <a:solidFill>
                              <a:srgbClr val="FFD219"/>
                            </a:solidFill>
                            <a:prstDash val="solid"/>
                            <a:round/>
                            <a:headEnd/>
                            <a:tailEnd/>
                          </a:ln>
                        </wps:spPr>
                        <wps:bodyPr rot="0" vert="horz" wrap="square" lIns="91440" tIns="45720" rIns="91440" bIns="45720" anchor="t" anchorCtr="0" upright="1">
                          <a:noAutofit/>
                        </wps:bodyPr>
                      </wps:wsp>
                      <wps:wsp>
                        <wps:cNvPr id="876" name="Freeform 589"/>
                        <wps:cNvSpPr>
                          <a:spLocks noEditPoints="1"/>
                        </wps:cNvSpPr>
                        <wps:spPr bwMode="auto">
                          <a:xfrm>
                            <a:off x="924028" y="481938"/>
                            <a:ext cx="925440" cy="797013"/>
                          </a:xfrm>
                          <a:custGeom>
                            <a:avLst/>
                            <a:gdLst>
                              <a:gd name="T0" fmla="*/ 996 w 2400"/>
                              <a:gd name="T1" fmla="*/ 20 h 2067"/>
                              <a:gd name="T2" fmla="*/ 713 w 2400"/>
                              <a:gd name="T3" fmla="*/ 95 h 2067"/>
                              <a:gd name="T4" fmla="*/ 463 w 2400"/>
                              <a:gd name="T5" fmla="*/ 224 h 2067"/>
                              <a:gd name="T6" fmla="*/ 259 w 2400"/>
                              <a:gd name="T7" fmla="*/ 400 h 2067"/>
                              <a:gd name="T8" fmla="*/ 108 w 2400"/>
                              <a:gd name="T9" fmla="*/ 615 h 2067"/>
                              <a:gd name="T10" fmla="*/ 22 w 2400"/>
                              <a:gd name="T11" fmla="*/ 858 h 2067"/>
                              <a:gd name="T12" fmla="*/ 9 w 2400"/>
                              <a:gd name="T13" fmla="*/ 1123 h 2067"/>
                              <a:gd name="T14" fmla="*/ 71 w 2400"/>
                              <a:gd name="T15" fmla="*/ 1375 h 2067"/>
                              <a:gd name="T16" fmla="*/ 202 w 2400"/>
                              <a:gd name="T17" fmla="*/ 1601 h 2067"/>
                              <a:gd name="T18" fmla="*/ 390 w 2400"/>
                              <a:gd name="T19" fmla="*/ 1791 h 2067"/>
                              <a:gd name="T20" fmla="*/ 625 w 2400"/>
                              <a:gd name="T21" fmla="*/ 1936 h 2067"/>
                              <a:gd name="T22" fmla="*/ 897 w 2400"/>
                              <a:gd name="T23" fmla="*/ 2031 h 2067"/>
                              <a:gd name="T24" fmla="*/ 1200 w 2400"/>
                              <a:gd name="T25" fmla="*/ 2064 h 2067"/>
                              <a:gd name="T26" fmla="*/ 1502 w 2400"/>
                              <a:gd name="T27" fmla="*/ 2031 h 2067"/>
                              <a:gd name="T28" fmla="*/ 1774 w 2400"/>
                              <a:gd name="T29" fmla="*/ 1936 h 2067"/>
                              <a:gd name="T30" fmla="*/ 2009 w 2400"/>
                              <a:gd name="T31" fmla="*/ 1791 h 2067"/>
                              <a:gd name="T32" fmla="*/ 2197 w 2400"/>
                              <a:gd name="T33" fmla="*/ 1601 h 2067"/>
                              <a:gd name="T34" fmla="*/ 2328 w 2400"/>
                              <a:gd name="T35" fmla="*/ 1375 h 2067"/>
                              <a:gd name="T36" fmla="*/ 2390 w 2400"/>
                              <a:gd name="T37" fmla="*/ 1123 h 2067"/>
                              <a:gd name="T38" fmla="*/ 2377 w 2400"/>
                              <a:gd name="T39" fmla="*/ 858 h 2067"/>
                              <a:gd name="T40" fmla="*/ 2291 w 2400"/>
                              <a:gd name="T41" fmla="*/ 615 h 2067"/>
                              <a:gd name="T42" fmla="*/ 2141 w 2400"/>
                              <a:gd name="T43" fmla="*/ 400 h 2067"/>
                              <a:gd name="T44" fmla="*/ 1936 w 2400"/>
                              <a:gd name="T45" fmla="*/ 224 h 2067"/>
                              <a:gd name="T46" fmla="*/ 1687 w 2400"/>
                              <a:gd name="T47" fmla="*/ 95 h 2067"/>
                              <a:gd name="T48" fmla="*/ 1403 w 2400"/>
                              <a:gd name="T49" fmla="*/ 20 h 2067"/>
                              <a:gd name="T50" fmla="*/ 1200 w 2400"/>
                              <a:gd name="T51" fmla="*/ 0 h 2067"/>
                              <a:gd name="T52" fmla="*/ 1502 w 2400"/>
                              <a:gd name="T53" fmla="*/ 34 h 2067"/>
                              <a:gd name="T54" fmla="*/ 1777 w 2400"/>
                              <a:gd name="T55" fmla="*/ 128 h 2067"/>
                              <a:gd name="T56" fmla="*/ 2014 w 2400"/>
                              <a:gd name="T57" fmla="*/ 275 h 2067"/>
                              <a:gd name="T58" fmla="*/ 2201 w 2400"/>
                              <a:gd name="T59" fmla="*/ 465 h 2067"/>
                              <a:gd name="T60" fmla="*/ 2332 w 2400"/>
                              <a:gd name="T61" fmla="*/ 691 h 2067"/>
                              <a:gd name="T62" fmla="*/ 2396 w 2400"/>
                              <a:gd name="T63" fmla="*/ 945 h 2067"/>
                              <a:gd name="T64" fmla="*/ 2383 w 2400"/>
                              <a:gd name="T65" fmla="*/ 1210 h 2067"/>
                              <a:gd name="T66" fmla="*/ 2296 w 2400"/>
                              <a:gd name="T67" fmla="*/ 1456 h 2067"/>
                              <a:gd name="T68" fmla="*/ 2145 w 2400"/>
                              <a:gd name="T69" fmla="*/ 1672 h 2067"/>
                              <a:gd name="T70" fmla="*/ 1939 w 2400"/>
                              <a:gd name="T71" fmla="*/ 1849 h 2067"/>
                              <a:gd name="T72" fmla="*/ 1690 w 2400"/>
                              <a:gd name="T73" fmla="*/ 1979 h 2067"/>
                              <a:gd name="T74" fmla="*/ 1405 w 2400"/>
                              <a:gd name="T75" fmla="*/ 2053 h 2067"/>
                              <a:gd name="T76" fmla="*/ 1096 w 2400"/>
                              <a:gd name="T77" fmla="*/ 2064 h 2067"/>
                              <a:gd name="T78" fmla="*/ 802 w 2400"/>
                              <a:gd name="T79" fmla="*/ 2010 h 2067"/>
                              <a:gd name="T80" fmla="*/ 539 w 2400"/>
                              <a:gd name="T81" fmla="*/ 1897 h 2067"/>
                              <a:gd name="T82" fmla="*/ 318 w 2400"/>
                              <a:gd name="T83" fmla="*/ 1735 h 2067"/>
                              <a:gd name="T84" fmla="*/ 148 w 2400"/>
                              <a:gd name="T85" fmla="*/ 1532 h 2067"/>
                              <a:gd name="T86" fmla="*/ 38 w 2400"/>
                              <a:gd name="T87" fmla="*/ 1295 h 2067"/>
                              <a:gd name="T88" fmla="*/ 0 w 2400"/>
                              <a:gd name="T89" fmla="*/ 1034 h 2067"/>
                              <a:gd name="T90" fmla="*/ 38 w 2400"/>
                              <a:gd name="T91" fmla="*/ 774 h 2067"/>
                              <a:gd name="T92" fmla="*/ 148 w 2400"/>
                              <a:gd name="T93" fmla="*/ 537 h 2067"/>
                              <a:gd name="T94" fmla="*/ 318 w 2400"/>
                              <a:gd name="T95" fmla="*/ 334 h 2067"/>
                              <a:gd name="T96" fmla="*/ 539 w 2400"/>
                              <a:gd name="T97" fmla="*/ 172 h 2067"/>
                              <a:gd name="T98" fmla="*/ 802 w 2400"/>
                              <a:gd name="T99" fmla="*/ 59 h 2067"/>
                              <a:gd name="T100" fmla="*/ 1096 w 2400"/>
                              <a:gd name="T101" fmla="*/ 4 h 20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00" h="2067">
                                <a:moveTo>
                                  <a:pt x="1200" y="5"/>
                                </a:moveTo>
                                <a:lnTo>
                                  <a:pt x="1096" y="9"/>
                                </a:lnTo>
                                <a:lnTo>
                                  <a:pt x="996" y="20"/>
                                </a:lnTo>
                                <a:lnTo>
                                  <a:pt x="897" y="38"/>
                                </a:lnTo>
                                <a:lnTo>
                                  <a:pt x="803" y="64"/>
                                </a:lnTo>
                                <a:lnTo>
                                  <a:pt x="713" y="95"/>
                                </a:lnTo>
                                <a:lnTo>
                                  <a:pt x="625" y="132"/>
                                </a:lnTo>
                                <a:lnTo>
                                  <a:pt x="542" y="175"/>
                                </a:lnTo>
                                <a:lnTo>
                                  <a:pt x="463" y="224"/>
                                </a:lnTo>
                                <a:lnTo>
                                  <a:pt x="390" y="278"/>
                                </a:lnTo>
                                <a:lnTo>
                                  <a:pt x="321" y="337"/>
                                </a:lnTo>
                                <a:lnTo>
                                  <a:pt x="259" y="400"/>
                                </a:lnTo>
                                <a:lnTo>
                                  <a:pt x="202" y="468"/>
                                </a:lnTo>
                                <a:lnTo>
                                  <a:pt x="152" y="539"/>
                                </a:lnTo>
                                <a:lnTo>
                                  <a:pt x="108" y="615"/>
                                </a:lnTo>
                                <a:lnTo>
                                  <a:pt x="71" y="693"/>
                                </a:lnTo>
                                <a:lnTo>
                                  <a:pt x="43" y="775"/>
                                </a:lnTo>
                                <a:lnTo>
                                  <a:pt x="22" y="858"/>
                                </a:lnTo>
                                <a:lnTo>
                                  <a:pt x="9" y="946"/>
                                </a:lnTo>
                                <a:lnTo>
                                  <a:pt x="5" y="1034"/>
                                </a:lnTo>
                                <a:lnTo>
                                  <a:pt x="9" y="1123"/>
                                </a:lnTo>
                                <a:lnTo>
                                  <a:pt x="22" y="1210"/>
                                </a:lnTo>
                                <a:lnTo>
                                  <a:pt x="43" y="1294"/>
                                </a:lnTo>
                                <a:lnTo>
                                  <a:pt x="71" y="1375"/>
                                </a:lnTo>
                                <a:lnTo>
                                  <a:pt x="108" y="1454"/>
                                </a:lnTo>
                                <a:lnTo>
                                  <a:pt x="152" y="1530"/>
                                </a:lnTo>
                                <a:lnTo>
                                  <a:pt x="202" y="1601"/>
                                </a:lnTo>
                                <a:lnTo>
                                  <a:pt x="259" y="1669"/>
                                </a:lnTo>
                                <a:lnTo>
                                  <a:pt x="321" y="1732"/>
                                </a:lnTo>
                                <a:lnTo>
                                  <a:pt x="390" y="1791"/>
                                </a:lnTo>
                                <a:lnTo>
                                  <a:pt x="463" y="1845"/>
                                </a:lnTo>
                                <a:lnTo>
                                  <a:pt x="542" y="1894"/>
                                </a:lnTo>
                                <a:lnTo>
                                  <a:pt x="625" y="1936"/>
                                </a:lnTo>
                                <a:lnTo>
                                  <a:pt x="713" y="1974"/>
                                </a:lnTo>
                                <a:lnTo>
                                  <a:pt x="803" y="2005"/>
                                </a:lnTo>
                                <a:lnTo>
                                  <a:pt x="897" y="2031"/>
                                </a:lnTo>
                                <a:lnTo>
                                  <a:pt x="996" y="2049"/>
                                </a:lnTo>
                                <a:lnTo>
                                  <a:pt x="1096" y="2060"/>
                                </a:lnTo>
                                <a:lnTo>
                                  <a:pt x="1200" y="2064"/>
                                </a:lnTo>
                                <a:lnTo>
                                  <a:pt x="1303" y="2060"/>
                                </a:lnTo>
                                <a:lnTo>
                                  <a:pt x="1403" y="2049"/>
                                </a:lnTo>
                                <a:lnTo>
                                  <a:pt x="1502" y="2031"/>
                                </a:lnTo>
                                <a:lnTo>
                                  <a:pt x="1596" y="2005"/>
                                </a:lnTo>
                                <a:lnTo>
                                  <a:pt x="1687" y="1974"/>
                                </a:lnTo>
                                <a:lnTo>
                                  <a:pt x="1774" y="1936"/>
                                </a:lnTo>
                                <a:lnTo>
                                  <a:pt x="1857" y="1894"/>
                                </a:lnTo>
                                <a:lnTo>
                                  <a:pt x="1936" y="1845"/>
                                </a:lnTo>
                                <a:lnTo>
                                  <a:pt x="2009" y="1791"/>
                                </a:lnTo>
                                <a:lnTo>
                                  <a:pt x="2079" y="1732"/>
                                </a:lnTo>
                                <a:lnTo>
                                  <a:pt x="2141" y="1669"/>
                                </a:lnTo>
                                <a:lnTo>
                                  <a:pt x="2197" y="1601"/>
                                </a:lnTo>
                                <a:lnTo>
                                  <a:pt x="2248" y="1530"/>
                                </a:lnTo>
                                <a:lnTo>
                                  <a:pt x="2291" y="1454"/>
                                </a:lnTo>
                                <a:lnTo>
                                  <a:pt x="2328" y="1375"/>
                                </a:lnTo>
                                <a:lnTo>
                                  <a:pt x="2356" y="1294"/>
                                </a:lnTo>
                                <a:lnTo>
                                  <a:pt x="2377" y="1210"/>
                                </a:lnTo>
                                <a:lnTo>
                                  <a:pt x="2390" y="1123"/>
                                </a:lnTo>
                                <a:lnTo>
                                  <a:pt x="2394" y="1034"/>
                                </a:lnTo>
                                <a:lnTo>
                                  <a:pt x="2390" y="946"/>
                                </a:lnTo>
                                <a:lnTo>
                                  <a:pt x="2377" y="858"/>
                                </a:lnTo>
                                <a:lnTo>
                                  <a:pt x="2356" y="775"/>
                                </a:lnTo>
                                <a:lnTo>
                                  <a:pt x="2328" y="693"/>
                                </a:lnTo>
                                <a:lnTo>
                                  <a:pt x="2291" y="615"/>
                                </a:lnTo>
                                <a:lnTo>
                                  <a:pt x="2248" y="539"/>
                                </a:lnTo>
                                <a:lnTo>
                                  <a:pt x="2197" y="468"/>
                                </a:lnTo>
                                <a:lnTo>
                                  <a:pt x="2141" y="400"/>
                                </a:lnTo>
                                <a:lnTo>
                                  <a:pt x="2079" y="337"/>
                                </a:lnTo>
                                <a:lnTo>
                                  <a:pt x="2009" y="278"/>
                                </a:lnTo>
                                <a:lnTo>
                                  <a:pt x="1936" y="224"/>
                                </a:lnTo>
                                <a:lnTo>
                                  <a:pt x="1857" y="175"/>
                                </a:lnTo>
                                <a:lnTo>
                                  <a:pt x="1774" y="132"/>
                                </a:lnTo>
                                <a:lnTo>
                                  <a:pt x="1687" y="95"/>
                                </a:lnTo>
                                <a:lnTo>
                                  <a:pt x="1596" y="64"/>
                                </a:lnTo>
                                <a:lnTo>
                                  <a:pt x="1502" y="38"/>
                                </a:lnTo>
                                <a:lnTo>
                                  <a:pt x="1403" y="20"/>
                                </a:lnTo>
                                <a:lnTo>
                                  <a:pt x="1303" y="9"/>
                                </a:lnTo>
                                <a:lnTo>
                                  <a:pt x="1200" y="5"/>
                                </a:lnTo>
                                <a:close/>
                                <a:moveTo>
                                  <a:pt x="1200" y="0"/>
                                </a:moveTo>
                                <a:lnTo>
                                  <a:pt x="1303" y="4"/>
                                </a:lnTo>
                                <a:lnTo>
                                  <a:pt x="1405" y="16"/>
                                </a:lnTo>
                                <a:lnTo>
                                  <a:pt x="1502" y="34"/>
                                </a:lnTo>
                                <a:lnTo>
                                  <a:pt x="1598" y="59"/>
                                </a:lnTo>
                                <a:lnTo>
                                  <a:pt x="1690" y="90"/>
                                </a:lnTo>
                                <a:lnTo>
                                  <a:pt x="1777" y="128"/>
                                </a:lnTo>
                                <a:lnTo>
                                  <a:pt x="1860" y="172"/>
                                </a:lnTo>
                                <a:lnTo>
                                  <a:pt x="1939" y="220"/>
                                </a:lnTo>
                                <a:lnTo>
                                  <a:pt x="2014" y="275"/>
                                </a:lnTo>
                                <a:lnTo>
                                  <a:pt x="2081" y="334"/>
                                </a:lnTo>
                                <a:lnTo>
                                  <a:pt x="2145" y="397"/>
                                </a:lnTo>
                                <a:lnTo>
                                  <a:pt x="2201" y="465"/>
                                </a:lnTo>
                                <a:lnTo>
                                  <a:pt x="2252" y="537"/>
                                </a:lnTo>
                                <a:lnTo>
                                  <a:pt x="2296" y="612"/>
                                </a:lnTo>
                                <a:lnTo>
                                  <a:pt x="2332" y="691"/>
                                </a:lnTo>
                                <a:lnTo>
                                  <a:pt x="2362" y="774"/>
                                </a:lnTo>
                                <a:lnTo>
                                  <a:pt x="2383" y="858"/>
                                </a:lnTo>
                                <a:lnTo>
                                  <a:pt x="2396" y="945"/>
                                </a:lnTo>
                                <a:lnTo>
                                  <a:pt x="2400" y="1034"/>
                                </a:lnTo>
                                <a:lnTo>
                                  <a:pt x="2396" y="1123"/>
                                </a:lnTo>
                                <a:lnTo>
                                  <a:pt x="2383" y="1210"/>
                                </a:lnTo>
                                <a:lnTo>
                                  <a:pt x="2362" y="1295"/>
                                </a:lnTo>
                                <a:lnTo>
                                  <a:pt x="2332" y="1377"/>
                                </a:lnTo>
                                <a:lnTo>
                                  <a:pt x="2296" y="1456"/>
                                </a:lnTo>
                                <a:lnTo>
                                  <a:pt x="2252" y="1532"/>
                                </a:lnTo>
                                <a:lnTo>
                                  <a:pt x="2201" y="1604"/>
                                </a:lnTo>
                                <a:lnTo>
                                  <a:pt x="2145" y="1672"/>
                                </a:lnTo>
                                <a:lnTo>
                                  <a:pt x="2081" y="1735"/>
                                </a:lnTo>
                                <a:lnTo>
                                  <a:pt x="2014" y="1794"/>
                                </a:lnTo>
                                <a:lnTo>
                                  <a:pt x="1939" y="1849"/>
                                </a:lnTo>
                                <a:lnTo>
                                  <a:pt x="1860" y="1897"/>
                                </a:lnTo>
                                <a:lnTo>
                                  <a:pt x="1777" y="1941"/>
                                </a:lnTo>
                                <a:lnTo>
                                  <a:pt x="1690" y="1979"/>
                                </a:lnTo>
                                <a:lnTo>
                                  <a:pt x="1598" y="2010"/>
                                </a:lnTo>
                                <a:lnTo>
                                  <a:pt x="1502" y="2035"/>
                                </a:lnTo>
                                <a:lnTo>
                                  <a:pt x="1405" y="2053"/>
                                </a:lnTo>
                                <a:lnTo>
                                  <a:pt x="1303" y="2064"/>
                                </a:lnTo>
                                <a:lnTo>
                                  <a:pt x="1200" y="2067"/>
                                </a:lnTo>
                                <a:lnTo>
                                  <a:pt x="1096" y="2064"/>
                                </a:lnTo>
                                <a:lnTo>
                                  <a:pt x="995" y="2053"/>
                                </a:lnTo>
                                <a:lnTo>
                                  <a:pt x="897" y="2035"/>
                                </a:lnTo>
                                <a:lnTo>
                                  <a:pt x="802" y="2010"/>
                                </a:lnTo>
                                <a:lnTo>
                                  <a:pt x="710" y="1979"/>
                                </a:lnTo>
                                <a:lnTo>
                                  <a:pt x="623" y="1941"/>
                                </a:lnTo>
                                <a:lnTo>
                                  <a:pt x="539" y="1897"/>
                                </a:lnTo>
                                <a:lnTo>
                                  <a:pt x="460" y="1849"/>
                                </a:lnTo>
                                <a:lnTo>
                                  <a:pt x="386" y="1794"/>
                                </a:lnTo>
                                <a:lnTo>
                                  <a:pt x="318" y="1735"/>
                                </a:lnTo>
                                <a:lnTo>
                                  <a:pt x="255" y="1672"/>
                                </a:lnTo>
                                <a:lnTo>
                                  <a:pt x="198" y="1604"/>
                                </a:lnTo>
                                <a:lnTo>
                                  <a:pt x="148" y="1532"/>
                                </a:lnTo>
                                <a:lnTo>
                                  <a:pt x="104" y="1456"/>
                                </a:lnTo>
                                <a:lnTo>
                                  <a:pt x="67" y="1377"/>
                                </a:lnTo>
                                <a:lnTo>
                                  <a:pt x="38" y="1295"/>
                                </a:lnTo>
                                <a:lnTo>
                                  <a:pt x="16" y="1210"/>
                                </a:lnTo>
                                <a:lnTo>
                                  <a:pt x="4" y="1123"/>
                                </a:lnTo>
                                <a:lnTo>
                                  <a:pt x="0" y="1034"/>
                                </a:lnTo>
                                <a:lnTo>
                                  <a:pt x="4" y="945"/>
                                </a:lnTo>
                                <a:lnTo>
                                  <a:pt x="16" y="858"/>
                                </a:lnTo>
                                <a:lnTo>
                                  <a:pt x="38" y="774"/>
                                </a:lnTo>
                                <a:lnTo>
                                  <a:pt x="67" y="691"/>
                                </a:lnTo>
                                <a:lnTo>
                                  <a:pt x="104" y="612"/>
                                </a:lnTo>
                                <a:lnTo>
                                  <a:pt x="148" y="537"/>
                                </a:lnTo>
                                <a:lnTo>
                                  <a:pt x="198" y="465"/>
                                </a:lnTo>
                                <a:lnTo>
                                  <a:pt x="255" y="397"/>
                                </a:lnTo>
                                <a:lnTo>
                                  <a:pt x="318" y="334"/>
                                </a:lnTo>
                                <a:lnTo>
                                  <a:pt x="386" y="275"/>
                                </a:lnTo>
                                <a:lnTo>
                                  <a:pt x="460" y="220"/>
                                </a:lnTo>
                                <a:lnTo>
                                  <a:pt x="539" y="172"/>
                                </a:lnTo>
                                <a:lnTo>
                                  <a:pt x="623" y="128"/>
                                </a:lnTo>
                                <a:lnTo>
                                  <a:pt x="710" y="90"/>
                                </a:lnTo>
                                <a:lnTo>
                                  <a:pt x="802" y="59"/>
                                </a:lnTo>
                                <a:lnTo>
                                  <a:pt x="897" y="34"/>
                                </a:lnTo>
                                <a:lnTo>
                                  <a:pt x="995" y="16"/>
                                </a:lnTo>
                                <a:lnTo>
                                  <a:pt x="1096" y="4"/>
                                </a:lnTo>
                                <a:lnTo>
                                  <a:pt x="1200" y="0"/>
                                </a:lnTo>
                                <a:close/>
                              </a:path>
                            </a:pathLst>
                          </a:custGeom>
                          <a:solidFill>
                            <a:srgbClr val="FFD118"/>
                          </a:solidFill>
                          <a:ln w="0">
                            <a:solidFill>
                              <a:srgbClr val="FFD118"/>
                            </a:solidFill>
                            <a:prstDash val="solid"/>
                            <a:round/>
                            <a:headEnd/>
                            <a:tailEnd/>
                          </a:ln>
                        </wps:spPr>
                        <wps:bodyPr rot="0" vert="horz" wrap="square" lIns="91440" tIns="45720" rIns="91440" bIns="45720" anchor="t" anchorCtr="0" upright="1">
                          <a:noAutofit/>
                        </wps:bodyPr>
                      </wps:wsp>
                      <wps:wsp>
                        <wps:cNvPr id="877" name="Freeform 590"/>
                        <wps:cNvSpPr>
                          <a:spLocks noEditPoints="1"/>
                        </wps:cNvSpPr>
                        <wps:spPr bwMode="auto">
                          <a:xfrm>
                            <a:off x="921715" y="480396"/>
                            <a:ext cx="930068" cy="800096"/>
                          </a:xfrm>
                          <a:custGeom>
                            <a:avLst/>
                            <a:gdLst>
                              <a:gd name="T0" fmla="*/ 1001 w 2412"/>
                              <a:gd name="T1" fmla="*/ 19 h 2075"/>
                              <a:gd name="T2" fmla="*/ 716 w 2412"/>
                              <a:gd name="T3" fmla="*/ 93 h 2075"/>
                              <a:gd name="T4" fmla="*/ 466 w 2412"/>
                              <a:gd name="T5" fmla="*/ 223 h 2075"/>
                              <a:gd name="T6" fmla="*/ 261 w 2412"/>
                              <a:gd name="T7" fmla="*/ 400 h 2075"/>
                              <a:gd name="T8" fmla="*/ 110 w 2412"/>
                              <a:gd name="T9" fmla="*/ 615 h 2075"/>
                              <a:gd name="T10" fmla="*/ 22 w 2412"/>
                              <a:gd name="T11" fmla="*/ 861 h 2075"/>
                              <a:gd name="T12" fmla="*/ 10 w 2412"/>
                              <a:gd name="T13" fmla="*/ 1126 h 2075"/>
                              <a:gd name="T14" fmla="*/ 73 w 2412"/>
                              <a:gd name="T15" fmla="*/ 1380 h 2075"/>
                              <a:gd name="T16" fmla="*/ 204 w 2412"/>
                              <a:gd name="T17" fmla="*/ 1607 h 2075"/>
                              <a:gd name="T18" fmla="*/ 392 w 2412"/>
                              <a:gd name="T19" fmla="*/ 1797 h 2075"/>
                              <a:gd name="T20" fmla="*/ 629 w 2412"/>
                              <a:gd name="T21" fmla="*/ 1944 h 2075"/>
                              <a:gd name="T22" fmla="*/ 903 w 2412"/>
                              <a:gd name="T23" fmla="*/ 2038 h 2075"/>
                              <a:gd name="T24" fmla="*/ 1206 w 2412"/>
                              <a:gd name="T25" fmla="*/ 2070 h 2075"/>
                              <a:gd name="T26" fmla="*/ 1508 w 2412"/>
                              <a:gd name="T27" fmla="*/ 2038 h 2075"/>
                              <a:gd name="T28" fmla="*/ 1783 w 2412"/>
                              <a:gd name="T29" fmla="*/ 1944 h 2075"/>
                              <a:gd name="T30" fmla="*/ 2020 w 2412"/>
                              <a:gd name="T31" fmla="*/ 1797 h 2075"/>
                              <a:gd name="T32" fmla="*/ 2207 w 2412"/>
                              <a:gd name="T33" fmla="*/ 1607 h 2075"/>
                              <a:gd name="T34" fmla="*/ 2338 w 2412"/>
                              <a:gd name="T35" fmla="*/ 1380 h 2075"/>
                              <a:gd name="T36" fmla="*/ 2402 w 2412"/>
                              <a:gd name="T37" fmla="*/ 1126 h 2075"/>
                              <a:gd name="T38" fmla="*/ 2389 w 2412"/>
                              <a:gd name="T39" fmla="*/ 861 h 2075"/>
                              <a:gd name="T40" fmla="*/ 2302 w 2412"/>
                              <a:gd name="T41" fmla="*/ 615 h 2075"/>
                              <a:gd name="T42" fmla="*/ 2151 w 2412"/>
                              <a:gd name="T43" fmla="*/ 400 h 2075"/>
                              <a:gd name="T44" fmla="*/ 1945 w 2412"/>
                              <a:gd name="T45" fmla="*/ 223 h 2075"/>
                              <a:gd name="T46" fmla="*/ 1696 w 2412"/>
                              <a:gd name="T47" fmla="*/ 93 h 2075"/>
                              <a:gd name="T48" fmla="*/ 1411 w 2412"/>
                              <a:gd name="T49" fmla="*/ 19 h 2075"/>
                              <a:gd name="T50" fmla="*/ 1206 w 2412"/>
                              <a:gd name="T51" fmla="*/ 0 h 2075"/>
                              <a:gd name="T52" fmla="*/ 1509 w 2412"/>
                              <a:gd name="T53" fmla="*/ 33 h 2075"/>
                              <a:gd name="T54" fmla="*/ 1786 w 2412"/>
                              <a:gd name="T55" fmla="*/ 127 h 2075"/>
                              <a:gd name="T56" fmla="*/ 2023 w 2412"/>
                              <a:gd name="T57" fmla="*/ 274 h 2075"/>
                              <a:gd name="T58" fmla="*/ 2211 w 2412"/>
                              <a:gd name="T59" fmla="*/ 466 h 2075"/>
                              <a:gd name="T60" fmla="*/ 2344 w 2412"/>
                              <a:gd name="T61" fmla="*/ 693 h 2075"/>
                              <a:gd name="T62" fmla="*/ 2407 w 2412"/>
                              <a:gd name="T63" fmla="*/ 948 h 2075"/>
                              <a:gd name="T64" fmla="*/ 2393 w 2412"/>
                              <a:gd name="T65" fmla="*/ 1215 h 2075"/>
                              <a:gd name="T66" fmla="*/ 2307 w 2412"/>
                              <a:gd name="T67" fmla="*/ 1461 h 2075"/>
                              <a:gd name="T68" fmla="*/ 2155 w 2412"/>
                              <a:gd name="T69" fmla="*/ 1677 h 2075"/>
                              <a:gd name="T70" fmla="*/ 1949 w 2412"/>
                              <a:gd name="T71" fmla="*/ 1854 h 2075"/>
                              <a:gd name="T72" fmla="*/ 1697 w 2412"/>
                              <a:gd name="T73" fmla="*/ 1985 h 2075"/>
                              <a:gd name="T74" fmla="*/ 1411 w 2412"/>
                              <a:gd name="T75" fmla="*/ 2061 h 2075"/>
                              <a:gd name="T76" fmla="*/ 1102 w 2412"/>
                              <a:gd name="T77" fmla="*/ 2071 h 2075"/>
                              <a:gd name="T78" fmla="*/ 806 w 2412"/>
                              <a:gd name="T79" fmla="*/ 2017 h 2075"/>
                              <a:gd name="T80" fmla="*/ 543 w 2412"/>
                              <a:gd name="T81" fmla="*/ 1904 h 2075"/>
                              <a:gd name="T82" fmla="*/ 320 w 2412"/>
                              <a:gd name="T83" fmla="*/ 1741 h 2075"/>
                              <a:gd name="T84" fmla="*/ 149 w 2412"/>
                              <a:gd name="T85" fmla="*/ 1536 h 2075"/>
                              <a:gd name="T86" fmla="*/ 39 w 2412"/>
                              <a:gd name="T87" fmla="*/ 1300 h 2075"/>
                              <a:gd name="T88" fmla="*/ 0 w 2412"/>
                              <a:gd name="T89" fmla="*/ 1037 h 2075"/>
                              <a:gd name="T90" fmla="*/ 39 w 2412"/>
                              <a:gd name="T91" fmla="*/ 775 h 2075"/>
                              <a:gd name="T92" fmla="*/ 149 w 2412"/>
                              <a:gd name="T93" fmla="*/ 537 h 2075"/>
                              <a:gd name="T94" fmla="*/ 320 w 2412"/>
                              <a:gd name="T95" fmla="*/ 334 h 2075"/>
                              <a:gd name="T96" fmla="*/ 543 w 2412"/>
                              <a:gd name="T97" fmla="*/ 171 h 2075"/>
                              <a:gd name="T98" fmla="*/ 806 w 2412"/>
                              <a:gd name="T99" fmla="*/ 58 h 2075"/>
                              <a:gd name="T100" fmla="*/ 1102 w 2412"/>
                              <a:gd name="T101" fmla="*/ 3 h 2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12" h="2075">
                                <a:moveTo>
                                  <a:pt x="1206" y="3"/>
                                </a:moveTo>
                                <a:lnTo>
                                  <a:pt x="1102" y="7"/>
                                </a:lnTo>
                                <a:lnTo>
                                  <a:pt x="1001" y="19"/>
                                </a:lnTo>
                                <a:lnTo>
                                  <a:pt x="903" y="37"/>
                                </a:lnTo>
                                <a:lnTo>
                                  <a:pt x="808" y="62"/>
                                </a:lnTo>
                                <a:lnTo>
                                  <a:pt x="716" y="93"/>
                                </a:lnTo>
                                <a:lnTo>
                                  <a:pt x="629" y="131"/>
                                </a:lnTo>
                                <a:lnTo>
                                  <a:pt x="545" y="175"/>
                                </a:lnTo>
                                <a:lnTo>
                                  <a:pt x="466" y="223"/>
                                </a:lnTo>
                                <a:lnTo>
                                  <a:pt x="392" y="278"/>
                                </a:lnTo>
                                <a:lnTo>
                                  <a:pt x="324" y="337"/>
                                </a:lnTo>
                                <a:lnTo>
                                  <a:pt x="261" y="400"/>
                                </a:lnTo>
                                <a:lnTo>
                                  <a:pt x="204" y="468"/>
                                </a:lnTo>
                                <a:lnTo>
                                  <a:pt x="154" y="540"/>
                                </a:lnTo>
                                <a:lnTo>
                                  <a:pt x="110" y="615"/>
                                </a:lnTo>
                                <a:lnTo>
                                  <a:pt x="73" y="694"/>
                                </a:lnTo>
                                <a:lnTo>
                                  <a:pt x="44" y="777"/>
                                </a:lnTo>
                                <a:lnTo>
                                  <a:pt x="22" y="861"/>
                                </a:lnTo>
                                <a:lnTo>
                                  <a:pt x="10" y="948"/>
                                </a:lnTo>
                                <a:lnTo>
                                  <a:pt x="6" y="1037"/>
                                </a:lnTo>
                                <a:lnTo>
                                  <a:pt x="10" y="1126"/>
                                </a:lnTo>
                                <a:lnTo>
                                  <a:pt x="22" y="1213"/>
                                </a:lnTo>
                                <a:lnTo>
                                  <a:pt x="44" y="1298"/>
                                </a:lnTo>
                                <a:lnTo>
                                  <a:pt x="73" y="1380"/>
                                </a:lnTo>
                                <a:lnTo>
                                  <a:pt x="110" y="1459"/>
                                </a:lnTo>
                                <a:lnTo>
                                  <a:pt x="154" y="1535"/>
                                </a:lnTo>
                                <a:lnTo>
                                  <a:pt x="204" y="1607"/>
                                </a:lnTo>
                                <a:lnTo>
                                  <a:pt x="261" y="1675"/>
                                </a:lnTo>
                                <a:lnTo>
                                  <a:pt x="324" y="1738"/>
                                </a:lnTo>
                                <a:lnTo>
                                  <a:pt x="392" y="1797"/>
                                </a:lnTo>
                                <a:lnTo>
                                  <a:pt x="466" y="1852"/>
                                </a:lnTo>
                                <a:lnTo>
                                  <a:pt x="545" y="1900"/>
                                </a:lnTo>
                                <a:lnTo>
                                  <a:pt x="629" y="1944"/>
                                </a:lnTo>
                                <a:lnTo>
                                  <a:pt x="716" y="1982"/>
                                </a:lnTo>
                                <a:lnTo>
                                  <a:pt x="808" y="2013"/>
                                </a:lnTo>
                                <a:lnTo>
                                  <a:pt x="903" y="2038"/>
                                </a:lnTo>
                                <a:lnTo>
                                  <a:pt x="1001" y="2056"/>
                                </a:lnTo>
                                <a:lnTo>
                                  <a:pt x="1102" y="2067"/>
                                </a:lnTo>
                                <a:lnTo>
                                  <a:pt x="1206" y="2070"/>
                                </a:lnTo>
                                <a:lnTo>
                                  <a:pt x="1309" y="2067"/>
                                </a:lnTo>
                                <a:lnTo>
                                  <a:pt x="1411" y="2056"/>
                                </a:lnTo>
                                <a:lnTo>
                                  <a:pt x="1508" y="2038"/>
                                </a:lnTo>
                                <a:lnTo>
                                  <a:pt x="1604" y="2013"/>
                                </a:lnTo>
                                <a:lnTo>
                                  <a:pt x="1696" y="1982"/>
                                </a:lnTo>
                                <a:lnTo>
                                  <a:pt x="1783" y="1944"/>
                                </a:lnTo>
                                <a:lnTo>
                                  <a:pt x="1866" y="1900"/>
                                </a:lnTo>
                                <a:lnTo>
                                  <a:pt x="1945" y="1852"/>
                                </a:lnTo>
                                <a:lnTo>
                                  <a:pt x="2020" y="1797"/>
                                </a:lnTo>
                                <a:lnTo>
                                  <a:pt x="2087" y="1738"/>
                                </a:lnTo>
                                <a:lnTo>
                                  <a:pt x="2151" y="1675"/>
                                </a:lnTo>
                                <a:lnTo>
                                  <a:pt x="2207" y="1607"/>
                                </a:lnTo>
                                <a:lnTo>
                                  <a:pt x="2258" y="1535"/>
                                </a:lnTo>
                                <a:lnTo>
                                  <a:pt x="2302" y="1459"/>
                                </a:lnTo>
                                <a:lnTo>
                                  <a:pt x="2338" y="1380"/>
                                </a:lnTo>
                                <a:lnTo>
                                  <a:pt x="2368" y="1298"/>
                                </a:lnTo>
                                <a:lnTo>
                                  <a:pt x="2389" y="1213"/>
                                </a:lnTo>
                                <a:lnTo>
                                  <a:pt x="2402" y="1126"/>
                                </a:lnTo>
                                <a:lnTo>
                                  <a:pt x="2406" y="1037"/>
                                </a:lnTo>
                                <a:lnTo>
                                  <a:pt x="2402" y="948"/>
                                </a:lnTo>
                                <a:lnTo>
                                  <a:pt x="2389" y="861"/>
                                </a:lnTo>
                                <a:lnTo>
                                  <a:pt x="2368" y="777"/>
                                </a:lnTo>
                                <a:lnTo>
                                  <a:pt x="2338" y="694"/>
                                </a:lnTo>
                                <a:lnTo>
                                  <a:pt x="2302" y="615"/>
                                </a:lnTo>
                                <a:lnTo>
                                  <a:pt x="2258" y="540"/>
                                </a:lnTo>
                                <a:lnTo>
                                  <a:pt x="2207" y="468"/>
                                </a:lnTo>
                                <a:lnTo>
                                  <a:pt x="2151" y="400"/>
                                </a:lnTo>
                                <a:lnTo>
                                  <a:pt x="2087" y="337"/>
                                </a:lnTo>
                                <a:lnTo>
                                  <a:pt x="2020" y="278"/>
                                </a:lnTo>
                                <a:lnTo>
                                  <a:pt x="1945" y="223"/>
                                </a:lnTo>
                                <a:lnTo>
                                  <a:pt x="1866" y="175"/>
                                </a:lnTo>
                                <a:lnTo>
                                  <a:pt x="1783" y="131"/>
                                </a:lnTo>
                                <a:lnTo>
                                  <a:pt x="1696" y="93"/>
                                </a:lnTo>
                                <a:lnTo>
                                  <a:pt x="1604" y="62"/>
                                </a:lnTo>
                                <a:lnTo>
                                  <a:pt x="1508" y="37"/>
                                </a:lnTo>
                                <a:lnTo>
                                  <a:pt x="1411" y="19"/>
                                </a:lnTo>
                                <a:lnTo>
                                  <a:pt x="1309" y="7"/>
                                </a:lnTo>
                                <a:lnTo>
                                  <a:pt x="1206" y="3"/>
                                </a:lnTo>
                                <a:close/>
                                <a:moveTo>
                                  <a:pt x="1206" y="0"/>
                                </a:moveTo>
                                <a:lnTo>
                                  <a:pt x="1309" y="3"/>
                                </a:lnTo>
                                <a:lnTo>
                                  <a:pt x="1411" y="14"/>
                                </a:lnTo>
                                <a:lnTo>
                                  <a:pt x="1509" y="33"/>
                                </a:lnTo>
                                <a:lnTo>
                                  <a:pt x="1605" y="58"/>
                                </a:lnTo>
                                <a:lnTo>
                                  <a:pt x="1697" y="90"/>
                                </a:lnTo>
                                <a:lnTo>
                                  <a:pt x="1786" y="127"/>
                                </a:lnTo>
                                <a:lnTo>
                                  <a:pt x="1869" y="171"/>
                                </a:lnTo>
                                <a:lnTo>
                                  <a:pt x="1949" y="219"/>
                                </a:lnTo>
                                <a:lnTo>
                                  <a:pt x="2023" y="274"/>
                                </a:lnTo>
                                <a:lnTo>
                                  <a:pt x="2092" y="334"/>
                                </a:lnTo>
                                <a:lnTo>
                                  <a:pt x="2155" y="398"/>
                                </a:lnTo>
                                <a:lnTo>
                                  <a:pt x="2211" y="466"/>
                                </a:lnTo>
                                <a:lnTo>
                                  <a:pt x="2262" y="537"/>
                                </a:lnTo>
                                <a:lnTo>
                                  <a:pt x="2307" y="614"/>
                                </a:lnTo>
                                <a:lnTo>
                                  <a:pt x="2344" y="693"/>
                                </a:lnTo>
                                <a:lnTo>
                                  <a:pt x="2372" y="775"/>
                                </a:lnTo>
                                <a:lnTo>
                                  <a:pt x="2393" y="860"/>
                                </a:lnTo>
                                <a:lnTo>
                                  <a:pt x="2407" y="948"/>
                                </a:lnTo>
                                <a:lnTo>
                                  <a:pt x="2412" y="1037"/>
                                </a:lnTo>
                                <a:lnTo>
                                  <a:pt x="2407" y="1127"/>
                                </a:lnTo>
                                <a:lnTo>
                                  <a:pt x="2393" y="1215"/>
                                </a:lnTo>
                                <a:lnTo>
                                  <a:pt x="2372" y="1300"/>
                                </a:lnTo>
                                <a:lnTo>
                                  <a:pt x="2344" y="1382"/>
                                </a:lnTo>
                                <a:lnTo>
                                  <a:pt x="2307" y="1461"/>
                                </a:lnTo>
                                <a:lnTo>
                                  <a:pt x="2262" y="1536"/>
                                </a:lnTo>
                                <a:lnTo>
                                  <a:pt x="2211" y="1609"/>
                                </a:lnTo>
                                <a:lnTo>
                                  <a:pt x="2155" y="1677"/>
                                </a:lnTo>
                                <a:lnTo>
                                  <a:pt x="2092" y="1741"/>
                                </a:lnTo>
                                <a:lnTo>
                                  <a:pt x="2023" y="1801"/>
                                </a:lnTo>
                                <a:lnTo>
                                  <a:pt x="1949" y="1854"/>
                                </a:lnTo>
                                <a:lnTo>
                                  <a:pt x="1869" y="1904"/>
                                </a:lnTo>
                                <a:lnTo>
                                  <a:pt x="1786" y="1948"/>
                                </a:lnTo>
                                <a:lnTo>
                                  <a:pt x="1697" y="1985"/>
                                </a:lnTo>
                                <a:lnTo>
                                  <a:pt x="1605" y="2017"/>
                                </a:lnTo>
                                <a:lnTo>
                                  <a:pt x="1509" y="2042"/>
                                </a:lnTo>
                                <a:lnTo>
                                  <a:pt x="1411" y="2061"/>
                                </a:lnTo>
                                <a:lnTo>
                                  <a:pt x="1309" y="2071"/>
                                </a:lnTo>
                                <a:lnTo>
                                  <a:pt x="1206" y="2075"/>
                                </a:lnTo>
                                <a:lnTo>
                                  <a:pt x="1102" y="2071"/>
                                </a:lnTo>
                                <a:lnTo>
                                  <a:pt x="1001" y="2061"/>
                                </a:lnTo>
                                <a:lnTo>
                                  <a:pt x="902" y="2042"/>
                                </a:lnTo>
                                <a:lnTo>
                                  <a:pt x="806" y="2017"/>
                                </a:lnTo>
                                <a:lnTo>
                                  <a:pt x="714" y="1985"/>
                                </a:lnTo>
                                <a:lnTo>
                                  <a:pt x="626" y="1948"/>
                                </a:lnTo>
                                <a:lnTo>
                                  <a:pt x="543" y="1904"/>
                                </a:lnTo>
                                <a:lnTo>
                                  <a:pt x="462" y="1854"/>
                                </a:lnTo>
                                <a:lnTo>
                                  <a:pt x="389" y="1801"/>
                                </a:lnTo>
                                <a:lnTo>
                                  <a:pt x="320" y="1741"/>
                                </a:lnTo>
                                <a:lnTo>
                                  <a:pt x="256" y="1677"/>
                                </a:lnTo>
                                <a:lnTo>
                                  <a:pt x="200" y="1609"/>
                                </a:lnTo>
                                <a:lnTo>
                                  <a:pt x="149" y="1536"/>
                                </a:lnTo>
                                <a:lnTo>
                                  <a:pt x="104" y="1461"/>
                                </a:lnTo>
                                <a:lnTo>
                                  <a:pt x="68" y="1382"/>
                                </a:lnTo>
                                <a:lnTo>
                                  <a:pt x="39" y="1300"/>
                                </a:lnTo>
                                <a:lnTo>
                                  <a:pt x="18" y="1215"/>
                                </a:lnTo>
                                <a:lnTo>
                                  <a:pt x="4" y="1127"/>
                                </a:lnTo>
                                <a:lnTo>
                                  <a:pt x="0" y="1037"/>
                                </a:lnTo>
                                <a:lnTo>
                                  <a:pt x="4" y="948"/>
                                </a:lnTo>
                                <a:lnTo>
                                  <a:pt x="18" y="860"/>
                                </a:lnTo>
                                <a:lnTo>
                                  <a:pt x="39" y="775"/>
                                </a:lnTo>
                                <a:lnTo>
                                  <a:pt x="68" y="693"/>
                                </a:lnTo>
                                <a:lnTo>
                                  <a:pt x="104" y="614"/>
                                </a:lnTo>
                                <a:lnTo>
                                  <a:pt x="149" y="537"/>
                                </a:lnTo>
                                <a:lnTo>
                                  <a:pt x="200" y="466"/>
                                </a:lnTo>
                                <a:lnTo>
                                  <a:pt x="256" y="398"/>
                                </a:lnTo>
                                <a:lnTo>
                                  <a:pt x="320" y="334"/>
                                </a:lnTo>
                                <a:lnTo>
                                  <a:pt x="389" y="274"/>
                                </a:lnTo>
                                <a:lnTo>
                                  <a:pt x="462" y="219"/>
                                </a:lnTo>
                                <a:lnTo>
                                  <a:pt x="543" y="171"/>
                                </a:lnTo>
                                <a:lnTo>
                                  <a:pt x="626" y="127"/>
                                </a:lnTo>
                                <a:lnTo>
                                  <a:pt x="714" y="90"/>
                                </a:lnTo>
                                <a:lnTo>
                                  <a:pt x="806" y="58"/>
                                </a:lnTo>
                                <a:lnTo>
                                  <a:pt x="902" y="33"/>
                                </a:lnTo>
                                <a:lnTo>
                                  <a:pt x="1001" y="14"/>
                                </a:lnTo>
                                <a:lnTo>
                                  <a:pt x="1102" y="3"/>
                                </a:lnTo>
                                <a:lnTo>
                                  <a:pt x="1206" y="0"/>
                                </a:lnTo>
                                <a:close/>
                              </a:path>
                            </a:pathLst>
                          </a:custGeom>
                          <a:solidFill>
                            <a:srgbClr val="FFD117"/>
                          </a:solidFill>
                          <a:ln w="0">
                            <a:solidFill>
                              <a:srgbClr val="FFD117"/>
                            </a:solidFill>
                            <a:prstDash val="solid"/>
                            <a:round/>
                            <a:headEnd/>
                            <a:tailEnd/>
                          </a:ln>
                        </wps:spPr>
                        <wps:bodyPr rot="0" vert="horz" wrap="square" lIns="91440" tIns="45720" rIns="91440" bIns="45720" anchor="t" anchorCtr="0" upright="1">
                          <a:noAutofit/>
                        </wps:bodyPr>
                      </wps:wsp>
                      <wps:wsp>
                        <wps:cNvPr id="878" name="Freeform 591"/>
                        <wps:cNvSpPr>
                          <a:spLocks noEditPoints="1"/>
                        </wps:cNvSpPr>
                        <wps:spPr bwMode="auto">
                          <a:xfrm>
                            <a:off x="920172" y="478855"/>
                            <a:ext cx="933152" cy="803179"/>
                          </a:xfrm>
                          <a:custGeom>
                            <a:avLst/>
                            <a:gdLst>
                              <a:gd name="T0" fmla="*/ 1005 w 2420"/>
                              <a:gd name="T1" fmla="*/ 19 h 2085"/>
                              <a:gd name="T2" fmla="*/ 718 w 2420"/>
                              <a:gd name="T3" fmla="*/ 95 h 2085"/>
                              <a:gd name="T4" fmla="*/ 466 w 2420"/>
                              <a:gd name="T5" fmla="*/ 224 h 2085"/>
                              <a:gd name="T6" fmla="*/ 260 w 2420"/>
                              <a:gd name="T7" fmla="*/ 403 h 2085"/>
                              <a:gd name="T8" fmla="*/ 108 w 2420"/>
                              <a:gd name="T9" fmla="*/ 619 h 2085"/>
                              <a:gd name="T10" fmla="*/ 22 w 2420"/>
                              <a:gd name="T11" fmla="*/ 865 h 2085"/>
                              <a:gd name="T12" fmla="*/ 8 w 2420"/>
                              <a:gd name="T13" fmla="*/ 1132 h 2085"/>
                              <a:gd name="T14" fmla="*/ 72 w 2420"/>
                              <a:gd name="T15" fmla="*/ 1387 h 2085"/>
                              <a:gd name="T16" fmla="*/ 204 w 2420"/>
                              <a:gd name="T17" fmla="*/ 1614 h 2085"/>
                              <a:gd name="T18" fmla="*/ 393 w 2420"/>
                              <a:gd name="T19" fmla="*/ 1806 h 2085"/>
                              <a:gd name="T20" fmla="*/ 630 w 2420"/>
                              <a:gd name="T21" fmla="*/ 1953 h 2085"/>
                              <a:gd name="T22" fmla="*/ 906 w 2420"/>
                              <a:gd name="T23" fmla="*/ 2047 h 2085"/>
                              <a:gd name="T24" fmla="*/ 1210 w 2420"/>
                              <a:gd name="T25" fmla="*/ 2080 h 2085"/>
                              <a:gd name="T26" fmla="*/ 1513 w 2420"/>
                              <a:gd name="T27" fmla="*/ 2047 h 2085"/>
                              <a:gd name="T28" fmla="*/ 1790 w 2420"/>
                              <a:gd name="T29" fmla="*/ 1953 h 2085"/>
                              <a:gd name="T30" fmla="*/ 2027 w 2420"/>
                              <a:gd name="T31" fmla="*/ 1806 h 2085"/>
                              <a:gd name="T32" fmla="*/ 2215 w 2420"/>
                              <a:gd name="T33" fmla="*/ 1614 h 2085"/>
                              <a:gd name="T34" fmla="*/ 2348 w 2420"/>
                              <a:gd name="T35" fmla="*/ 1387 h 2085"/>
                              <a:gd name="T36" fmla="*/ 2411 w 2420"/>
                              <a:gd name="T37" fmla="*/ 1132 h 2085"/>
                              <a:gd name="T38" fmla="*/ 2397 w 2420"/>
                              <a:gd name="T39" fmla="*/ 865 h 2085"/>
                              <a:gd name="T40" fmla="*/ 2311 w 2420"/>
                              <a:gd name="T41" fmla="*/ 619 h 2085"/>
                              <a:gd name="T42" fmla="*/ 2159 w 2420"/>
                              <a:gd name="T43" fmla="*/ 403 h 2085"/>
                              <a:gd name="T44" fmla="*/ 1953 w 2420"/>
                              <a:gd name="T45" fmla="*/ 224 h 2085"/>
                              <a:gd name="T46" fmla="*/ 1701 w 2420"/>
                              <a:gd name="T47" fmla="*/ 95 h 2085"/>
                              <a:gd name="T48" fmla="*/ 1415 w 2420"/>
                              <a:gd name="T49" fmla="*/ 19 h 2085"/>
                              <a:gd name="T50" fmla="*/ 1210 w 2420"/>
                              <a:gd name="T51" fmla="*/ 0 h 2085"/>
                              <a:gd name="T52" fmla="*/ 1515 w 2420"/>
                              <a:gd name="T53" fmla="*/ 34 h 2085"/>
                              <a:gd name="T54" fmla="*/ 1793 w 2420"/>
                              <a:gd name="T55" fmla="*/ 129 h 2085"/>
                              <a:gd name="T56" fmla="*/ 2031 w 2420"/>
                              <a:gd name="T57" fmla="*/ 277 h 2085"/>
                              <a:gd name="T58" fmla="*/ 2221 w 2420"/>
                              <a:gd name="T59" fmla="*/ 468 h 2085"/>
                              <a:gd name="T60" fmla="*/ 2352 w 2420"/>
                              <a:gd name="T61" fmla="*/ 697 h 2085"/>
                              <a:gd name="T62" fmla="*/ 2416 w 2420"/>
                              <a:gd name="T63" fmla="*/ 953 h 2085"/>
                              <a:gd name="T64" fmla="*/ 2403 w 2420"/>
                              <a:gd name="T65" fmla="*/ 1220 h 2085"/>
                              <a:gd name="T66" fmla="*/ 2315 w 2420"/>
                              <a:gd name="T67" fmla="*/ 1467 h 2085"/>
                              <a:gd name="T68" fmla="*/ 2163 w 2420"/>
                              <a:gd name="T69" fmla="*/ 1684 h 2085"/>
                              <a:gd name="T70" fmla="*/ 1956 w 2420"/>
                              <a:gd name="T71" fmla="*/ 1863 h 2085"/>
                              <a:gd name="T72" fmla="*/ 1704 w 2420"/>
                              <a:gd name="T73" fmla="*/ 1994 h 2085"/>
                              <a:gd name="T74" fmla="*/ 1416 w 2420"/>
                              <a:gd name="T75" fmla="*/ 2069 h 2085"/>
                              <a:gd name="T76" fmla="*/ 1105 w 2420"/>
                              <a:gd name="T77" fmla="*/ 2081 h 2085"/>
                              <a:gd name="T78" fmla="*/ 809 w 2420"/>
                              <a:gd name="T79" fmla="*/ 2026 h 2085"/>
                              <a:gd name="T80" fmla="*/ 544 w 2420"/>
                              <a:gd name="T81" fmla="*/ 1913 h 2085"/>
                              <a:gd name="T82" fmla="*/ 320 w 2420"/>
                              <a:gd name="T83" fmla="*/ 1749 h 2085"/>
                              <a:gd name="T84" fmla="*/ 148 w 2420"/>
                              <a:gd name="T85" fmla="*/ 1544 h 2085"/>
                              <a:gd name="T86" fmla="*/ 38 w 2420"/>
                              <a:gd name="T87" fmla="*/ 1306 h 2085"/>
                              <a:gd name="T88" fmla="*/ 0 w 2420"/>
                              <a:gd name="T89" fmla="*/ 1042 h 2085"/>
                              <a:gd name="T90" fmla="*/ 38 w 2420"/>
                              <a:gd name="T91" fmla="*/ 779 h 2085"/>
                              <a:gd name="T92" fmla="*/ 148 w 2420"/>
                              <a:gd name="T93" fmla="*/ 541 h 2085"/>
                              <a:gd name="T94" fmla="*/ 320 w 2420"/>
                              <a:gd name="T95" fmla="*/ 336 h 2085"/>
                              <a:gd name="T96" fmla="*/ 544 w 2420"/>
                              <a:gd name="T97" fmla="*/ 172 h 2085"/>
                              <a:gd name="T98" fmla="*/ 809 w 2420"/>
                              <a:gd name="T99" fmla="*/ 58 h 2085"/>
                              <a:gd name="T100" fmla="*/ 1105 w 2420"/>
                              <a:gd name="T101" fmla="*/ 4 h 2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20" h="2085">
                                <a:moveTo>
                                  <a:pt x="1210" y="5"/>
                                </a:moveTo>
                                <a:lnTo>
                                  <a:pt x="1106" y="8"/>
                                </a:lnTo>
                                <a:lnTo>
                                  <a:pt x="1005" y="19"/>
                                </a:lnTo>
                                <a:lnTo>
                                  <a:pt x="906" y="38"/>
                                </a:lnTo>
                                <a:lnTo>
                                  <a:pt x="810" y="63"/>
                                </a:lnTo>
                                <a:lnTo>
                                  <a:pt x="718" y="95"/>
                                </a:lnTo>
                                <a:lnTo>
                                  <a:pt x="630" y="132"/>
                                </a:lnTo>
                                <a:lnTo>
                                  <a:pt x="547" y="176"/>
                                </a:lnTo>
                                <a:lnTo>
                                  <a:pt x="466" y="224"/>
                                </a:lnTo>
                                <a:lnTo>
                                  <a:pt x="393" y="279"/>
                                </a:lnTo>
                                <a:lnTo>
                                  <a:pt x="324" y="339"/>
                                </a:lnTo>
                                <a:lnTo>
                                  <a:pt x="260" y="403"/>
                                </a:lnTo>
                                <a:lnTo>
                                  <a:pt x="204" y="471"/>
                                </a:lnTo>
                                <a:lnTo>
                                  <a:pt x="153" y="542"/>
                                </a:lnTo>
                                <a:lnTo>
                                  <a:pt x="108" y="619"/>
                                </a:lnTo>
                                <a:lnTo>
                                  <a:pt x="72" y="698"/>
                                </a:lnTo>
                                <a:lnTo>
                                  <a:pt x="43" y="780"/>
                                </a:lnTo>
                                <a:lnTo>
                                  <a:pt x="22" y="865"/>
                                </a:lnTo>
                                <a:lnTo>
                                  <a:pt x="8" y="953"/>
                                </a:lnTo>
                                <a:lnTo>
                                  <a:pt x="4" y="1042"/>
                                </a:lnTo>
                                <a:lnTo>
                                  <a:pt x="8" y="1132"/>
                                </a:lnTo>
                                <a:lnTo>
                                  <a:pt x="22" y="1220"/>
                                </a:lnTo>
                                <a:lnTo>
                                  <a:pt x="43" y="1305"/>
                                </a:lnTo>
                                <a:lnTo>
                                  <a:pt x="72" y="1387"/>
                                </a:lnTo>
                                <a:lnTo>
                                  <a:pt x="108" y="1466"/>
                                </a:lnTo>
                                <a:lnTo>
                                  <a:pt x="153" y="1541"/>
                                </a:lnTo>
                                <a:lnTo>
                                  <a:pt x="204" y="1614"/>
                                </a:lnTo>
                                <a:lnTo>
                                  <a:pt x="260" y="1682"/>
                                </a:lnTo>
                                <a:lnTo>
                                  <a:pt x="324" y="1746"/>
                                </a:lnTo>
                                <a:lnTo>
                                  <a:pt x="393" y="1806"/>
                                </a:lnTo>
                                <a:lnTo>
                                  <a:pt x="466" y="1859"/>
                                </a:lnTo>
                                <a:lnTo>
                                  <a:pt x="547" y="1909"/>
                                </a:lnTo>
                                <a:lnTo>
                                  <a:pt x="630" y="1953"/>
                                </a:lnTo>
                                <a:lnTo>
                                  <a:pt x="718" y="1990"/>
                                </a:lnTo>
                                <a:lnTo>
                                  <a:pt x="810" y="2022"/>
                                </a:lnTo>
                                <a:lnTo>
                                  <a:pt x="906" y="2047"/>
                                </a:lnTo>
                                <a:lnTo>
                                  <a:pt x="1005" y="2066"/>
                                </a:lnTo>
                                <a:lnTo>
                                  <a:pt x="1106" y="2076"/>
                                </a:lnTo>
                                <a:lnTo>
                                  <a:pt x="1210" y="2080"/>
                                </a:lnTo>
                                <a:lnTo>
                                  <a:pt x="1313" y="2076"/>
                                </a:lnTo>
                                <a:lnTo>
                                  <a:pt x="1415" y="2066"/>
                                </a:lnTo>
                                <a:lnTo>
                                  <a:pt x="1513" y="2047"/>
                                </a:lnTo>
                                <a:lnTo>
                                  <a:pt x="1609" y="2022"/>
                                </a:lnTo>
                                <a:lnTo>
                                  <a:pt x="1701" y="1990"/>
                                </a:lnTo>
                                <a:lnTo>
                                  <a:pt x="1790" y="1953"/>
                                </a:lnTo>
                                <a:lnTo>
                                  <a:pt x="1873" y="1909"/>
                                </a:lnTo>
                                <a:lnTo>
                                  <a:pt x="1953" y="1859"/>
                                </a:lnTo>
                                <a:lnTo>
                                  <a:pt x="2027" y="1806"/>
                                </a:lnTo>
                                <a:lnTo>
                                  <a:pt x="2096" y="1746"/>
                                </a:lnTo>
                                <a:lnTo>
                                  <a:pt x="2159" y="1682"/>
                                </a:lnTo>
                                <a:lnTo>
                                  <a:pt x="2215" y="1614"/>
                                </a:lnTo>
                                <a:lnTo>
                                  <a:pt x="2266" y="1541"/>
                                </a:lnTo>
                                <a:lnTo>
                                  <a:pt x="2311" y="1466"/>
                                </a:lnTo>
                                <a:lnTo>
                                  <a:pt x="2348" y="1387"/>
                                </a:lnTo>
                                <a:lnTo>
                                  <a:pt x="2376" y="1305"/>
                                </a:lnTo>
                                <a:lnTo>
                                  <a:pt x="2397" y="1220"/>
                                </a:lnTo>
                                <a:lnTo>
                                  <a:pt x="2411" y="1132"/>
                                </a:lnTo>
                                <a:lnTo>
                                  <a:pt x="2416" y="1042"/>
                                </a:lnTo>
                                <a:lnTo>
                                  <a:pt x="2411" y="953"/>
                                </a:lnTo>
                                <a:lnTo>
                                  <a:pt x="2397" y="865"/>
                                </a:lnTo>
                                <a:lnTo>
                                  <a:pt x="2376" y="780"/>
                                </a:lnTo>
                                <a:lnTo>
                                  <a:pt x="2348" y="698"/>
                                </a:lnTo>
                                <a:lnTo>
                                  <a:pt x="2311" y="619"/>
                                </a:lnTo>
                                <a:lnTo>
                                  <a:pt x="2266" y="542"/>
                                </a:lnTo>
                                <a:lnTo>
                                  <a:pt x="2215" y="471"/>
                                </a:lnTo>
                                <a:lnTo>
                                  <a:pt x="2159" y="403"/>
                                </a:lnTo>
                                <a:lnTo>
                                  <a:pt x="2096" y="339"/>
                                </a:lnTo>
                                <a:lnTo>
                                  <a:pt x="2027" y="279"/>
                                </a:lnTo>
                                <a:lnTo>
                                  <a:pt x="1953" y="224"/>
                                </a:lnTo>
                                <a:lnTo>
                                  <a:pt x="1873" y="176"/>
                                </a:lnTo>
                                <a:lnTo>
                                  <a:pt x="1790" y="132"/>
                                </a:lnTo>
                                <a:lnTo>
                                  <a:pt x="1701" y="95"/>
                                </a:lnTo>
                                <a:lnTo>
                                  <a:pt x="1609" y="63"/>
                                </a:lnTo>
                                <a:lnTo>
                                  <a:pt x="1513" y="38"/>
                                </a:lnTo>
                                <a:lnTo>
                                  <a:pt x="1415" y="19"/>
                                </a:lnTo>
                                <a:lnTo>
                                  <a:pt x="1313" y="8"/>
                                </a:lnTo>
                                <a:lnTo>
                                  <a:pt x="1210" y="5"/>
                                </a:lnTo>
                                <a:close/>
                                <a:moveTo>
                                  <a:pt x="1210" y="0"/>
                                </a:moveTo>
                                <a:lnTo>
                                  <a:pt x="1315" y="4"/>
                                </a:lnTo>
                                <a:lnTo>
                                  <a:pt x="1416" y="15"/>
                                </a:lnTo>
                                <a:lnTo>
                                  <a:pt x="1515" y="34"/>
                                </a:lnTo>
                                <a:lnTo>
                                  <a:pt x="1611" y="58"/>
                                </a:lnTo>
                                <a:lnTo>
                                  <a:pt x="1704" y="91"/>
                                </a:lnTo>
                                <a:lnTo>
                                  <a:pt x="1793" y="129"/>
                                </a:lnTo>
                                <a:lnTo>
                                  <a:pt x="1876" y="172"/>
                                </a:lnTo>
                                <a:lnTo>
                                  <a:pt x="1956" y="222"/>
                                </a:lnTo>
                                <a:lnTo>
                                  <a:pt x="2031" y="277"/>
                                </a:lnTo>
                                <a:lnTo>
                                  <a:pt x="2100" y="336"/>
                                </a:lnTo>
                                <a:lnTo>
                                  <a:pt x="2163" y="400"/>
                                </a:lnTo>
                                <a:lnTo>
                                  <a:pt x="2221" y="468"/>
                                </a:lnTo>
                                <a:lnTo>
                                  <a:pt x="2272" y="541"/>
                                </a:lnTo>
                                <a:lnTo>
                                  <a:pt x="2315" y="616"/>
                                </a:lnTo>
                                <a:lnTo>
                                  <a:pt x="2352" y="697"/>
                                </a:lnTo>
                                <a:lnTo>
                                  <a:pt x="2382" y="779"/>
                                </a:lnTo>
                                <a:lnTo>
                                  <a:pt x="2403" y="864"/>
                                </a:lnTo>
                                <a:lnTo>
                                  <a:pt x="2416" y="953"/>
                                </a:lnTo>
                                <a:lnTo>
                                  <a:pt x="2420" y="1042"/>
                                </a:lnTo>
                                <a:lnTo>
                                  <a:pt x="2416" y="1132"/>
                                </a:lnTo>
                                <a:lnTo>
                                  <a:pt x="2403" y="1220"/>
                                </a:lnTo>
                                <a:lnTo>
                                  <a:pt x="2382" y="1306"/>
                                </a:lnTo>
                                <a:lnTo>
                                  <a:pt x="2352" y="1388"/>
                                </a:lnTo>
                                <a:lnTo>
                                  <a:pt x="2315" y="1467"/>
                                </a:lnTo>
                                <a:lnTo>
                                  <a:pt x="2272" y="1544"/>
                                </a:lnTo>
                                <a:lnTo>
                                  <a:pt x="2221" y="1617"/>
                                </a:lnTo>
                                <a:lnTo>
                                  <a:pt x="2163" y="1684"/>
                                </a:lnTo>
                                <a:lnTo>
                                  <a:pt x="2100" y="1749"/>
                                </a:lnTo>
                                <a:lnTo>
                                  <a:pt x="2031" y="1808"/>
                                </a:lnTo>
                                <a:lnTo>
                                  <a:pt x="1956" y="1863"/>
                                </a:lnTo>
                                <a:lnTo>
                                  <a:pt x="1876" y="1913"/>
                                </a:lnTo>
                                <a:lnTo>
                                  <a:pt x="1793" y="1956"/>
                                </a:lnTo>
                                <a:lnTo>
                                  <a:pt x="1704" y="1994"/>
                                </a:lnTo>
                                <a:lnTo>
                                  <a:pt x="1611" y="2026"/>
                                </a:lnTo>
                                <a:lnTo>
                                  <a:pt x="1515" y="2051"/>
                                </a:lnTo>
                                <a:lnTo>
                                  <a:pt x="1416" y="2069"/>
                                </a:lnTo>
                                <a:lnTo>
                                  <a:pt x="1315" y="2081"/>
                                </a:lnTo>
                                <a:lnTo>
                                  <a:pt x="1210" y="2085"/>
                                </a:lnTo>
                                <a:lnTo>
                                  <a:pt x="1105" y="2081"/>
                                </a:lnTo>
                                <a:lnTo>
                                  <a:pt x="1003" y="2069"/>
                                </a:lnTo>
                                <a:lnTo>
                                  <a:pt x="905" y="2051"/>
                                </a:lnTo>
                                <a:lnTo>
                                  <a:pt x="809" y="2026"/>
                                </a:lnTo>
                                <a:lnTo>
                                  <a:pt x="716" y="1994"/>
                                </a:lnTo>
                                <a:lnTo>
                                  <a:pt x="627" y="1956"/>
                                </a:lnTo>
                                <a:lnTo>
                                  <a:pt x="544" y="1913"/>
                                </a:lnTo>
                                <a:lnTo>
                                  <a:pt x="463" y="1863"/>
                                </a:lnTo>
                                <a:lnTo>
                                  <a:pt x="389" y="1808"/>
                                </a:lnTo>
                                <a:lnTo>
                                  <a:pt x="320" y="1749"/>
                                </a:lnTo>
                                <a:lnTo>
                                  <a:pt x="256" y="1684"/>
                                </a:lnTo>
                                <a:lnTo>
                                  <a:pt x="198" y="1617"/>
                                </a:lnTo>
                                <a:lnTo>
                                  <a:pt x="148" y="1544"/>
                                </a:lnTo>
                                <a:lnTo>
                                  <a:pt x="104" y="1467"/>
                                </a:lnTo>
                                <a:lnTo>
                                  <a:pt x="67" y="1388"/>
                                </a:lnTo>
                                <a:lnTo>
                                  <a:pt x="38" y="1306"/>
                                </a:lnTo>
                                <a:lnTo>
                                  <a:pt x="17" y="1220"/>
                                </a:lnTo>
                                <a:lnTo>
                                  <a:pt x="4" y="1132"/>
                                </a:lnTo>
                                <a:lnTo>
                                  <a:pt x="0" y="1042"/>
                                </a:lnTo>
                                <a:lnTo>
                                  <a:pt x="4" y="953"/>
                                </a:lnTo>
                                <a:lnTo>
                                  <a:pt x="17" y="864"/>
                                </a:lnTo>
                                <a:lnTo>
                                  <a:pt x="38" y="779"/>
                                </a:lnTo>
                                <a:lnTo>
                                  <a:pt x="67" y="697"/>
                                </a:lnTo>
                                <a:lnTo>
                                  <a:pt x="104" y="616"/>
                                </a:lnTo>
                                <a:lnTo>
                                  <a:pt x="148" y="541"/>
                                </a:lnTo>
                                <a:lnTo>
                                  <a:pt x="198" y="468"/>
                                </a:lnTo>
                                <a:lnTo>
                                  <a:pt x="256" y="400"/>
                                </a:lnTo>
                                <a:lnTo>
                                  <a:pt x="320" y="336"/>
                                </a:lnTo>
                                <a:lnTo>
                                  <a:pt x="389" y="277"/>
                                </a:lnTo>
                                <a:lnTo>
                                  <a:pt x="463" y="222"/>
                                </a:lnTo>
                                <a:lnTo>
                                  <a:pt x="544" y="172"/>
                                </a:lnTo>
                                <a:lnTo>
                                  <a:pt x="627" y="129"/>
                                </a:lnTo>
                                <a:lnTo>
                                  <a:pt x="716" y="91"/>
                                </a:lnTo>
                                <a:lnTo>
                                  <a:pt x="809" y="58"/>
                                </a:lnTo>
                                <a:lnTo>
                                  <a:pt x="905" y="34"/>
                                </a:lnTo>
                                <a:lnTo>
                                  <a:pt x="1003" y="15"/>
                                </a:lnTo>
                                <a:lnTo>
                                  <a:pt x="1105" y="4"/>
                                </a:lnTo>
                                <a:lnTo>
                                  <a:pt x="1210" y="0"/>
                                </a:lnTo>
                                <a:close/>
                              </a:path>
                            </a:pathLst>
                          </a:custGeom>
                          <a:solidFill>
                            <a:srgbClr val="FFD116"/>
                          </a:solidFill>
                          <a:ln w="0">
                            <a:solidFill>
                              <a:srgbClr val="FFD116"/>
                            </a:solidFill>
                            <a:prstDash val="solid"/>
                            <a:round/>
                            <a:headEnd/>
                            <a:tailEnd/>
                          </a:ln>
                        </wps:spPr>
                        <wps:bodyPr rot="0" vert="horz" wrap="square" lIns="91440" tIns="45720" rIns="91440" bIns="45720" anchor="t" anchorCtr="0" upright="1">
                          <a:noAutofit/>
                        </wps:bodyPr>
                      </wps:wsp>
                      <wps:wsp>
                        <wps:cNvPr id="879" name="Freeform 592"/>
                        <wps:cNvSpPr>
                          <a:spLocks noEditPoints="1"/>
                        </wps:cNvSpPr>
                        <wps:spPr bwMode="auto">
                          <a:xfrm>
                            <a:off x="918630" y="477313"/>
                            <a:ext cx="937008" cy="806262"/>
                          </a:xfrm>
                          <a:custGeom>
                            <a:avLst/>
                            <a:gdLst>
                              <a:gd name="T0" fmla="*/ 1009 w 2431"/>
                              <a:gd name="T1" fmla="*/ 20 h 2094"/>
                              <a:gd name="T2" fmla="*/ 722 w 2431"/>
                              <a:gd name="T3" fmla="*/ 96 h 2094"/>
                              <a:gd name="T4" fmla="*/ 469 w 2431"/>
                              <a:gd name="T5" fmla="*/ 227 h 2094"/>
                              <a:gd name="T6" fmla="*/ 262 w 2431"/>
                              <a:gd name="T7" fmla="*/ 405 h 2094"/>
                              <a:gd name="T8" fmla="*/ 110 w 2431"/>
                              <a:gd name="T9" fmla="*/ 621 h 2094"/>
                              <a:gd name="T10" fmla="*/ 23 w 2431"/>
                              <a:gd name="T11" fmla="*/ 869 h 2094"/>
                              <a:gd name="T12" fmla="*/ 10 w 2431"/>
                              <a:gd name="T13" fmla="*/ 1137 h 2094"/>
                              <a:gd name="T14" fmla="*/ 73 w 2431"/>
                              <a:gd name="T15" fmla="*/ 1393 h 2094"/>
                              <a:gd name="T16" fmla="*/ 204 w 2431"/>
                              <a:gd name="T17" fmla="*/ 1622 h 2094"/>
                              <a:gd name="T18" fmla="*/ 395 w 2431"/>
                              <a:gd name="T19" fmla="*/ 1813 h 2094"/>
                              <a:gd name="T20" fmla="*/ 633 w 2431"/>
                              <a:gd name="T21" fmla="*/ 1961 h 2094"/>
                              <a:gd name="T22" fmla="*/ 911 w 2431"/>
                              <a:gd name="T23" fmla="*/ 2056 h 2094"/>
                              <a:gd name="T24" fmla="*/ 1216 w 2431"/>
                              <a:gd name="T25" fmla="*/ 2090 h 2094"/>
                              <a:gd name="T26" fmla="*/ 1521 w 2431"/>
                              <a:gd name="T27" fmla="*/ 2056 h 2094"/>
                              <a:gd name="T28" fmla="*/ 1799 w 2431"/>
                              <a:gd name="T29" fmla="*/ 1961 h 2094"/>
                              <a:gd name="T30" fmla="*/ 2037 w 2431"/>
                              <a:gd name="T31" fmla="*/ 1813 h 2094"/>
                              <a:gd name="T32" fmla="*/ 2227 w 2431"/>
                              <a:gd name="T33" fmla="*/ 1622 h 2094"/>
                              <a:gd name="T34" fmla="*/ 2358 w 2431"/>
                              <a:gd name="T35" fmla="*/ 1393 h 2094"/>
                              <a:gd name="T36" fmla="*/ 2422 w 2431"/>
                              <a:gd name="T37" fmla="*/ 1137 h 2094"/>
                              <a:gd name="T38" fmla="*/ 2409 w 2431"/>
                              <a:gd name="T39" fmla="*/ 869 h 2094"/>
                              <a:gd name="T40" fmla="*/ 2321 w 2431"/>
                              <a:gd name="T41" fmla="*/ 621 h 2094"/>
                              <a:gd name="T42" fmla="*/ 2169 w 2431"/>
                              <a:gd name="T43" fmla="*/ 405 h 2094"/>
                              <a:gd name="T44" fmla="*/ 1962 w 2431"/>
                              <a:gd name="T45" fmla="*/ 227 h 2094"/>
                              <a:gd name="T46" fmla="*/ 1710 w 2431"/>
                              <a:gd name="T47" fmla="*/ 96 h 2094"/>
                              <a:gd name="T48" fmla="*/ 1422 w 2431"/>
                              <a:gd name="T49" fmla="*/ 20 h 2094"/>
                              <a:gd name="T50" fmla="*/ 1216 w 2431"/>
                              <a:gd name="T51" fmla="*/ 0 h 2094"/>
                              <a:gd name="T52" fmla="*/ 1522 w 2431"/>
                              <a:gd name="T53" fmla="*/ 34 h 2094"/>
                              <a:gd name="T54" fmla="*/ 1800 w 2431"/>
                              <a:gd name="T55" fmla="*/ 130 h 2094"/>
                              <a:gd name="T56" fmla="*/ 2040 w 2431"/>
                              <a:gd name="T57" fmla="*/ 278 h 2094"/>
                              <a:gd name="T58" fmla="*/ 2231 w 2431"/>
                              <a:gd name="T59" fmla="*/ 471 h 2094"/>
                              <a:gd name="T60" fmla="*/ 2362 w 2431"/>
                              <a:gd name="T61" fmla="*/ 700 h 2094"/>
                              <a:gd name="T62" fmla="*/ 2427 w 2431"/>
                              <a:gd name="T63" fmla="*/ 956 h 2094"/>
                              <a:gd name="T64" fmla="*/ 2415 w 2431"/>
                              <a:gd name="T65" fmla="*/ 1226 h 2094"/>
                              <a:gd name="T66" fmla="*/ 2326 w 2431"/>
                              <a:gd name="T67" fmla="*/ 1475 h 2094"/>
                              <a:gd name="T68" fmla="*/ 2173 w 2431"/>
                              <a:gd name="T69" fmla="*/ 1693 h 2094"/>
                              <a:gd name="T70" fmla="*/ 1965 w 2431"/>
                              <a:gd name="T71" fmla="*/ 1872 h 2094"/>
                              <a:gd name="T72" fmla="*/ 1711 w 2431"/>
                              <a:gd name="T73" fmla="*/ 2004 h 2094"/>
                              <a:gd name="T74" fmla="*/ 1424 w 2431"/>
                              <a:gd name="T75" fmla="*/ 2079 h 2094"/>
                              <a:gd name="T76" fmla="*/ 1111 w 2431"/>
                              <a:gd name="T77" fmla="*/ 2090 h 2094"/>
                              <a:gd name="T78" fmla="*/ 812 w 2431"/>
                              <a:gd name="T79" fmla="*/ 2035 h 2094"/>
                              <a:gd name="T80" fmla="*/ 547 w 2431"/>
                              <a:gd name="T81" fmla="*/ 1921 h 2094"/>
                              <a:gd name="T82" fmla="*/ 321 w 2431"/>
                              <a:gd name="T83" fmla="*/ 1757 h 2094"/>
                              <a:gd name="T84" fmla="*/ 149 w 2431"/>
                              <a:gd name="T85" fmla="*/ 1551 h 2094"/>
                              <a:gd name="T86" fmla="*/ 39 w 2431"/>
                              <a:gd name="T87" fmla="*/ 1312 h 2094"/>
                              <a:gd name="T88" fmla="*/ 0 w 2431"/>
                              <a:gd name="T89" fmla="*/ 1047 h 2094"/>
                              <a:gd name="T90" fmla="*/ 39 w 2431"/>
                              <a:gd name="T91" fmla="*/ 783 h 2094"/>
                              <a:gd name="T92" fmla="*/ 149 w 2431"/>
                              <a:gd name="T93" fmla="*/ 544 h 2094"/>
                              <a:gd name="T94" fmla="*/ 321 w 2431"/>
                              <a:gd name="T95" fmla="*/ 337 h 2094"/>
                              <a:gd name="T96" fmla="*/ 547 w 2431"/>
                              <a:gd name="T97" fmla="*/ 174 h 2094"/>
                              <a:gd name="T98" fmla="*/ 812 w 2431"/>
                              <a:gd name="T99" fmla="*/ 60 h 2094"/>
                              <a:gd name="T100" fmla="*/ 1111 w 2431"/>
                              <a:gd name="T101" fmla="*/ 5 h 2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31" h="2094">
                                <a:moveTo>
                                  <a:pt x="1216" y="5"/>
                                </a:moveTo>
                                <a:lnTo>
                                  <a:pt x="1111" y="9"/>
                                </a:lnTo>
                                <a:lnTo>
                                  <a:pt x="1009" y="20"/>
                                </a:lnTo>
                                <a:lnTo>
                                  <a:pt x="911" y="39"/>
                                </a:lnTo>
                                <a:lnTo>
                                  <a:pt x="815" y="63"/>
                                </a:lnTo>
                                <a:lnTo>
                                  <a:pt x="722" y="96"/>
                                </a:lnTo>
                                <a:lnTo>
                                  <a:pt x="633" y="134"/>
                                </a:lnTo>
                                <a:lnTo>
                                  <a:pt x="550" y="177"/>
                                </a:lnTo>
                                <a:lnTo>
                                  <a:pt x="469" y="227"/>
                                </a:lnTo>
                                <a:lnTo>
                                  <a:pt x="395" y="282"/>
                                </a:lnTo>
                                <a:lnTo>
                                  <a:pt x="326" y="341"/>
                                </a:lnTo>
                                <a:lnTo>
                                  <a:pt x="262" y="405"/>
                                </a:lnTo>
                                <a:lnTo>
                                  <a:pt x="204" y="473"/>
                                </a:lnTo>
                                <a:lnTo>
                                  <a:pt x="154" y="546"/>
                                </a:lnTo>
                                <a:lnTo>
                                  <a:pt x="110" y="621"/>
                                </a:lnTo>
                                <a:lnTo>
                                  <a:pt x="73" y="702"/>
                                </a:lnTo>
                                <a:lnTo>
                                  <a:pt x="44" y="784"/>
                                </a:lnTo>
                                <a:lnTo>
                                  <a:pt x="23" y="869"/>
                                </a:lnTo>
                                <a:lnTo>
                                  <a:pt x="10" y="958"/>
                                </a:lnTo>
                                <a:lnTo>
                                  <a:pt x="6" y="1047"/>
                                </a:lnTo>
                                <a:lnTo>
                                  <a:pt x="10" y="1137"/>
                                </a:lnTo>
                                <a:lnTo>
                                  <a:pt x="23" y="1225"/>
                                </a:lnTo>
                                <a:lnTo>
                                  <a:pt x="44" y="1311"/>
                                </a:lnTo>
                                <a:lnTo>
                                  <a:pt x="73" y="1393"/>
                                </a:lnTo>
                                <a:lnTo>
                                  <a:pt x="110" y="1472"/>
                                </a:lnTo>
                                <a:lnTo>
                                  <a:pt x="154" y="1549"/>
                                </a:lnTo>
                                <a:lnTo>
                                  <a:pt x="204" y="1622"/>
                                </a:lnTo>
                                <a:lnTo>
                                  <a:pt x="262" y="1689"/>
                                </a:lnTo>
                                <a:lnTo>
                                  <a:pt x="326" y="1754"/>
                                </a:lnTo>
                                <a:lnTo>
                                  <a:pt x="395" y="1813"/>
                                </a:lnTo>
                                <a:lnTo>
                                  <a:pt x="469" y="1868"/>
                                </a:lnTo>
                                <a:lnTo>
                                  <a:pt x="550" y="1918"/>
                                </a:lnTo>
                                <a:lnTo>
                                  <a:pt x="633" y="1961"/>
                                </a:lnTo>
                                <a:lnTo>
                                  <a:pt x="722" y="1999"/>
                                </a:lnTo>
                                <a:lnTo>
                                  <a:pt x="815" y="2031"/>
                                </a:lnTo>
                                <a:lnTo>
                                  <a:pt x="911" y="2056"/>
                                </a:lnTo>
                                <a:lnTo>
                                  <a:pt x="1009" y="2074"/>
                                </a:lnTo>
                                <a:lnTo>
                                  <a:pt x="1111" y="2086"/>
                                </a:lnTo>
                                <a:lnTo>
                                  <a:pt x="1216" y="2090"/>
                                </a:lnTo>
                                <a:lnTo>
                                  <a:pt x="1321" y="2086"/>
                                </a:lnTo>
                                <a:lnTo>
                                  <a:pt x="1422" y="2074"/>
                                </a:lnTo>
                                <a:lnTo>
                                  <a:pt x="1521" y="2056"/>
                                </a:lnTo>
                                <a:lnTo>
                                  <a:pt x="1617" y="2031"/>
                                </a:lnTo>
                                <a:lnTo>
                                  <a:pt x="1710" y="1999"/>
                                </a:lnTo>
                                <a:lnTo>
                                  <a:pt x="1799" y="1961"/>
                                </a:lnTo>
                                <a:lnTo>
                                  <a:pt x="1882" y="1918"/>
                                </a:lnTo>
                                <a:lnTo>
                                  <a:pt x="1962" y="1868"/>
                                </a:lnTo>
                                <a:lnTo>
                                  <a:pt x="2037" y="1813"/>
                                </a:lnTo>
                                <a:lnTo>
                                  <a:pt x="2106" y="1754"/>
                                </a:lnTo>
                                <a:lnTo>
                                  <a:pt x="2169" y="1689"/>
                                </a:lnTo>
                                <a:lnTo>
                                  <a:pt x="2227" y="1622"/>
                                </a:lnTo>
                                <a:lnTo>
                                  <a:pt x="2278" y="1549"/>
                                </a:lnTo>
                                <a:lnTo>
                                  <a:pt x="2321" y="1472"/>
                                </a:lnTo>
                                <a:lnTo>
                                  <a:pt x="2358" y="1393"/>
                                </a:lnTo>
                                <a:lnTo>
                                  <a:pt x="2388" y="1311"/>
                                </a:lnTo>
                                <a:lnTo>
                                  <a:pt x="2409" y="1225"/>
                                </a:lnTo>
                                <a:lnTo>
                                  <a:pt x="2422" y="1137"/>
                                </a:lnTo>
                                <a:lnTo>
                                  <a:pt x="2426" y="1047"/>
                                </a:lnTo>
                                <a:lnTo>
                                  <a:pt x="2422" y="958"/>
                                </a:lnTo>
                                <a:lnTo>
                                  <a:pt x="2409" y="869"/>
                                </a:lnTo>
                                <a:lnTo>
                                  <a:pt x="2388" y="784"/>
                                </a:lnTo>
                                <a:lnTo>
                                  <a:pt x="2358" y="702"/>
                                </a:lnTo>
                                <a:lnTo>
                                  <a:pt x="2321" y="621"/>
                                </a:lnTo>
                                <a:lnTo>
                                  <a:pt x="2278" y="546"/>
                                </a:lnTo>
                                <a:lnTo>
                                  <a:pt x="2227" y="473"/>
                                </a:lnTo>
                                <a:lnTo>
                                  <a:pt x="2169" y="405"/>
                                </a:lnTo>
                                <a:lnTo>
                                  <a:pt x="2106" y="341"/>
                                </a:lnTo>
                                <a:lnTo>
                                  <a:pt x="2037" y="282"/>
                                </a:lnTo>
                                <a:lnTo>
                                  <a:pt x="1962" y="227"/>
                                </a:lnTo>
                                <a:lnTo>
                                  <a:pt x="1882" y="177"/>
                                </a:lnTo>
                                <a:lnTo>
                                  <a:pt x="1799" y="134"/>
                                </a:lnTo>
                                <a:lnTo>
                                  <a:pt x="1710" y="96"/>
                                </a:lnTo>
                                <a:lnTo>
                                  <a:pt x="1617" y="63"/>
                                </a:lnTo>
                                <a:lnTo>
                                  <a:pt x="1521" y="39"/>
                                </a:lnTo>
                                <a:lnTo>
                                  <a:pt x="1422" y="20"/>
                                </a:lnTo>
                                <a:lnTo>
                                  <a:pt x="1321" y="9"/>
                                </a:lnTo>
                                <a:lnTo>
                                  <a:pt x="1216" y="5"/>
                                </a:lnTo>
                                <a:close/>
                                <a:moveTo>
                                  <a:pt x="1216" y="0"/>
                                </a:moveTo>
                                <a:lnTo>
                                  <a:pt x="1321" y="5"/>
                                </a:lnTo>
                                <a:lnTo>
                                  <a:pt x="1424" y="16"/>
                                </a:lnTo>
                                <a:lnTo>
                                  <a:pt x="1522" y="34"/>
                                </a:lnTo>
                                <a:lnTo>
                                  <a:pt x="1620" y="60"/>
                                </a:lnTo>
                                <a:lnTo>
                                  <a:pt x="1711" y="91"/>
                                </a:lnTo>
                                <a:lnTo>
                                  <a:pt x="1800" y="130"/>
                                </a:lnTo>
                                <a:lnTo>
                                  <a:pt x="1885" y="174"/>
                                </a:lnTo>
                                <a:lnTo>
                                  <a:pt x="1965" y="223"/>
                                </a:lnTo>
                                <a:lnTo>
                                  <a:pt x="2040" y="278"/>
                                </a:lnTo>
                                <a:lnTo>
                                  <a:pt x="2110" y="337"/>
                                </a:lnTo>
                                <a:lnTo>
                                  <a:pt x="2173" y="402"/>
                                </a:lnTo>
                                <a:lnTo>
                                  <a:pt x="2231" y="471"/>
                                </a:lnTo>
                                <a:lnTo>
                                  <a:pt x="2282" y="544"/>
                                </a:lnTo>
                                <a:lnTo>
                                  <a:pt x="2326" y="620"/>
                                </a:lnTo>
                                <a:lnTo>
                                  <a:pt x="2362" y="700"/>
                                </a:lnTo>
                                <a:lnTo>
                                  <a:pt x="2392" y="783"/>
                                </a:lnTo>
                                <a:lnTo>
                                  <a:pt x="2415" y="869"/>
                                </a:lnTo>
                                <a:lnTo>
                                  <a:pt x="2427" y="956"/>
                                </a:lnTo>
                                <a:lnTo>
                                  <a:pt x="2431" y="1047"/>
                                </a:lnTo>
                                <a:lnTo>
                                  <a:pt x="2427" y="1137"/>
                                </a:lnTo>
                                <a:lnTo>
                                  <a:pt x="2415" y="1226"/>
                                </a:lnTo>
                                <a:lnTo>
                                  <a:pt x="2392" y="1312"/>
                                </a:lnTo>
                                <a:lnTo>
                                  <a:pt x="2362" y="1395"/>
                                </a:lnTo>
                                <a:lnTo>
                                  <a:pt x="2326" y="1475"/>
                                </a:lnTo>
                                <a:lnTo>
                                  <a:pt x="2282" y="1551"/>
                                </a:lnTo>
                                <a:lnTo>
                                  <a:pt x="2231" y="1624"/>
                                </a:lnTo>
                                <a:lnTo>
                                  <a:pt x="2173" y="1693"/>
                                </a:lnTo>
                                <a:lnTo>
                                  <a:pt x="2110" y="1757"/>
                                </a:lnTo>
                                <a:lnTo>
                                  <a:pt x="2040" y="1817"/>
                                </a:lnTo>
                                <a:lnTo>
                                  <a:pt x="1965" y="1872"/>
                                </a:lnTo>
                                <a:lnTo>
                                  <a:pt x="1885" y="1921"/>
                                </a:lnTo>
                                <a:lnTo>
                                  <a:pt x="1800" y="1965"/>
                                </a:lnTo>
                                <a:lnTo>
                                  <a:pt x="1711" y="2004"/>
                                </a:lnTo>
                                <a:lnTo>
                                  <a:pt x="1620" y="2035"/>
                                </a:lnTo>
                                <a:lnTo>
                                  <a:pt x="1522" y="2061"/>
                                </a:lnTo>
                                <a:lnTo>
                                  <a:pt x="1424" y="2079"/>
                                </a:lnTo>
                                <a:lnTo>
                                  <a:pt x="1321" y="2090"/>
                                </a:lnTo>
                                <a:lnTo>
                                  <a:pt x="1216" y="2094"/>
                                </a:lnTo>
                                <a:lnTo>
                                  <a:pt x="1111" y="2090"/>
                                </a:lnTo>
                                <a:lnTo>
                                  <a:pt x="1008" y="2079"/>
                                </a:lnTo>
                                <a:lnTo>
                                  <a:pt x="909" y="2061"/>
                                </a:lnTo>
                                <a:lnTo>
                                  <a:pt x="812" y="2035"/>
                                </a:lnTo>
                                <a:lnTo>
                                  <a:pt x="720" y="2004"/>
                                </a:lnTo>
                                <a:lnTo>
                                  <a:pt x="631" y="1965"/>
                                </a:lnTo>
                                <a:lnTo>
                                  <a:pt x="547" y="1921"/>
                                </a:lnTo>
                                <a:lnTo>
                                  <a:pt x="467" y="1872"/>
                                </a:lnTo>
                                <a:lnTo>
                                  <a:pt x="392" y="1817"/>
                                </a:lnTo>
                                <a:lnTo>
                                  <a:pt x="321" y="1757"/>
                                </a:lnTo>
                                <a:lnTo>
                                  <a:pt x="258" y="1693"/>
                                </a:lnTo>
                                <a:lnTo>
                                  <a:pt x="200" y="1624"/>
                                </a:lnTo>
                                <a:lnTo>
                                  <a:pt x="149" y="1551"/>
                                </a:lnTo>
                                <a:lnTo>
                                  <a:pt x="106" y="1475"/>
                                </a:lnTo>
                                <a:lnTo>
                                  <a:pt x="69" y="1395"/>
                                </a:lnTo>
                                <a:lnTo>
                                  <a:pt x="39" y="1312"/>
                                </a:lnTo>
                                <a:lnTo>
                                  <a:pt x="17" y="1226"/>
                                </a:lnTo>
                                <a:lnTo>
                                  <a:pt x="4" y="1137"/>
                                </a:lnTo>
                                <a:lnTo>
                                  <a:pt x="0" y="1047"/>
                                </a:lnTo>
                                <a:lnTo>
                                  <a:pt x="4" y="956"/>
                                </a:lnTo>
                                <a:lnTo>
                                  <a:pt x="17" y="869"/>
                                </a:lnTo>
                                <a:lnTo>
                                  <a:pt x="39" y="783"/>
                                </a:lnTo>
                                <a:lnTo>
                                  <a:pt x="69" y="700"/>
                                </a:lnTo>
                                <a:lnTo>
                                  <a:pt x="106" y="620"/>
                                </a:lnTo>
                                <a:lnTo>
                                  <a:pt x="149" y="544"/>
                                </a:lnTo>
                                <a:lnTo>
                                  <a:pt x="200" y="471"/>
                                </a:lnTo>
                                <a:lnTo>
                                  <a:pt x="258" y="402"/>
                                </a:lnTo>
                                <a:lnTo>
                                  <a:pt x="321" y="337"/>
                                </a:lnTo>
                                <a:lnTo>
                                  <a:pt x="392" y="278"/>
                                </a:lnTo>
                                <a:lnTo>
                                  <a:pt x="467" y="223"/>
                                </a:lnTo>
                                <a:lnTo>
                                  <a:pt x="547" y="174"/>
                                </a:lnTo>
                                <a:lnTo>
                                  <a:pt x="631" y="130"/>
                                </a:lnTo>
                                <a:lnTo>
                                  <a:pt x="720" y="91"/>
                                </a:lnTo>
                                <a:lnTo>
                                  <a:pt x="812" y="60"/>
                                </a:lnTo>
                                <a:lnTo>
                                  <a:pt x="909" y="34"/>
                                </a:lnTo>
                                <a:lnTo>
                                  <a:pt x="1008" y="16"/>
                                </a:lnTo>
                                <a:lnTo>
                                  <a:pt x="1111" y="5"/>
                                </a:lnTo>
                                <a:lnTo>
                                  <a:pt x="1216" y="0"/>
                                </a:lnTo>
                                <a:close/>
                              </a:path>
                            </a:pathLst>
                          </a:custGeom>
                          <a:solidFill>
                            <a:srgbClr val="FFD115"/>
                          </a:solidFill>
                          <a:ln w="0">
                            <a:solidFill>
                              <a:srgbClr val="FFD115"/>
                            </a:solidFill>
                            <a:prstDash val="solid"/>
                            <a:round/>
                            <a:headEnd/>
                            <a:tailEnd/>
                          </a:ln>
                        </wps:spPr>
                        <wps:bodyPr rot="0" vert="horz" wrap="square" lIns="91440" tIns="45720" rIns="91440" bIns="45720" anchor="t" anchorCtr="0" upright="1">
                          <a:noAutofit/>
                        </wps:bodyPr>
                      </wps:wsp>
                      <wps:wsp>
                        <wps:cNvPr id="880" name="Freeform 593"/>
                        <wps:cNvSpPr>
                          <a:spLocks noEditPoints="1"/>
                        </wps:cNvSpPr>
                        <wps:spPr bwMode="auto">
                          <a:xfrm>
                            <a:off x="916316" y="475772"/>
                            <a:ext cx="941636" cy="810116"/>
                          </a:xfrm>
                          <a:custGeom>
                            <a:avLst/>
                            <a:gdLst>
                              <a:gd name="T0" fmla="*/ 1014 w 2443"/>
                              <a:gd name="T1" fmla="*/ 20 h 2102"/>
                              <a:gd name="T2" fmla="*/ 726 w 2443"/>
                              <a:gd name="T3" fmla="*/ 95 h 2102"/>
                              <a:gd name="T4" fmla="*/ 473 w 2443"/>
                              <a:gd name="T5" fmla="*/ 227 h 2102"/>
                              <a:gd name="T6" fmla="*/ 264 w 2443"/>
                              <a:gd name="T7" fmla="*/ 406 h 2102"/>
                              <a:gd name="T8" fmla="*/ 112 w 2443"/>
                              <a:gd name="T9" fmla="*/ 624 h 2102"/>
                              <a:gd name="T10" fmla="*/ 23 w 2443"/>
                              <a:gd name="T11" fmla="*/ 873 h 2102"/>
                              <a:gd name="T12" fmla="*/ 10 w 2443"/>
                              <a:gd name="T13" fmla="*/ 1141 h 2102"/>
                              <a:gd name="T14" fmla="*/ 75 w 2443"/>
                              <a:gd name="T15" fmla="*/ 1399 h 2102"/>
                              <a:gd name="T16" fmla="*/ 206 w 2443"/>
                              <a:gd name="T17" fmla="*/ 1628 h 2102"/>
                              <a:gd name="T18" fmla="*/ 398 w 2443"/>
                              <a:gd name="T19" fmla="*/ 1821 h 2102"/>
                              <a:gd name="T20" fmla="*/ 637 w 2443"/>
                              <a:gd name="T21" fmla="*/ 1969 h 2102"/>
                              <a:gd name="T22" fmla="*/ 915 w 2443"/>
                              <a:gd name="T23" fmla="*/ 2065 h 2102"/>
                              <a:gd name="T24" fmla="*/ 1222 w 2443"/>
                              <a:gd name="T25" fmla="*/ 2098 h 2102"/>
                              <a:gd name="T26" fmla="*/ 1528 w 2443"/>
                              <a:gd name="T27" fmla="*/ 2065 h 2102"/>
                              <a:gd name="T28" fmla="*/ 1806 w 2443"/>
                              <a:gd name="T29" fmla="*/ 1969 h 2102"/>
                              <a:gd name="T30" fmla="*/ 2046 w 2443"/>
                              <a:gd name="T31" fmla="*/ 1821 h 2102"/>
                              <a:gd name="T32" fmla="*/ 2237 w 2443"/>
                              <a:gd name="T33" fmla="*/ 1628 h 2102"/>
                              <a:gd name="T34" fmla="*/ 2368 w 2443"/>
                              <a:gd name="T35" fmla="*/ 1399 h 2102"/>
                              <a:gd name="T36" fmla="*/ 2433 w 2443"/>
                              <a:gd name="T37" fmla="*/ 1141 h 2102"/>
                              <a:gd name="T38" fmla="*/ 2421 w 2443"/>
                              <a:gd name="T39" fmla="*/ 873 h 2102"/>
                              <a:gd name="T40" fmla="*/ 2332 w 2443"/>
                              <a:gd name="T41" fmla="*/ 624 h 2102"/>
                              <a:gd name="T42" fmla="*/ 2179 w 2443"/>
                              <a:gd name="T43" fmla="*/ 406 h 2102"/>
                              <a:gd name="T44" fmla="*/ 1971 w 2443"/>
                              <a:gd name="T45" fmla="*/ 227 h 2102"/>
                              <a:gd name="T46" fmla="*/ 1717 w 2443"/>
                              <a:gd name="T47" fmla="*/ 95 h 2102"/>
                              <a:gd name="T48" fmla="*/ 1430 w 2443"/>
                              <a:gd name="T49" fmla="*/ 20 h 2102"/>
                              <a:gd name="T50" fmla="*/ 1222 w 2443"/>
                              <a:gd name="T51" fmla="*/ 0 h 2102"/>
                              <a:gd name="T52" fmla="*/ 1530 w 2443"/>
                              <a:gd name="T53" fmla="*/ 34 h 2102"/>
                              <a:gd name="T54" fmla="*/ 1809 w 2443"/>
                              <a:gd name="T55" fmla="*/ 129 h 2102"/>
                              <a:gd name="T56" fmla="*/ 2050 w 2443"/>
                              <a:gd name="T57" fmla="*/ 278 h 2102"/>
                              <a:gd name="T58" fmla="*/ 2241 w 2443"/>
                              <a:gd name="T59" fmla="*/ 473 h 2102"/>
                              <a:gd name="T60" fmla="*/ 2374 w 2443"/>
                              <a:gd name="T61" fmla="*/ 703 h 2102"/>
                              <a:gd name="T62" fmla="*/ 2439 w 2443"/>
                              <a:gd name="T63" fmla="*/ 960 h 2102"/>
                              <a:gd name="T64" fmla="*/ 2425 w 2443"/>
                              <a:gd name="T65" fmla="*/ 1231 h 2102"/>
                              <a:gd name="T66" fmla="*/ 2337 w 2443"/>
                              <a:gd name="T67" fmla="*/ 1480 h 2102"/>
                              <a:gd name="T68" fmla="*/ 2184 w 2443"/>
                              <a:gd name="T69" fmla="*/ 1700 h 2102"/>
                              <a:gd name="T70" fmla="*/ 1974 w 2443"/>
                              <a:gd name="T71" fmla="*/ 1879 h 2102"/>
                              <a:gd name="T72" fmla="*/ 1720 w 2443"/>
                              <a:gd name="T73" fmla="*/ 2011 h 2102"/>
                              <a:gd name="T74" fmla="*/ 1430 w 2443"/>
                              <a:gd name="T75" fmla="*/ 2088 h 2102"/>
                              <a:gd name="T76" fmla="*/ 1117 w 2443"/>
                              <a:gd name="T77" fmla="*/ 2099 h 2102"/>
                              <a:gd name="T78" fmla="*/ 816 w 2443"/>
                              <a:gd name="T79" fmla="*/ 2043 h 2102"/>
                              <a:gd name="T80" fmla="*/ 550 w 2443"/>
                              <a:gd name="T81" fmla="*/ 1929 h 2102"/>
                              <a:gd name="T82" fmla="*/ 325 w 2443"/>
                              <a:gd name="T83" fmla="*/ 1764 h 2102"/>
                              <a:gd name="T84" fmla="*/ 151 w 2443"/>
                              <a:gd name="T85" fmla="*/ 1558 h 2102"/>
                              <a:gd name="T86" fmla="*/ 40 w 2443"/>
                              <a:gd name="T87" fmla="*/ 1317 h 2102"/>
                              <a:gd name="T88" fmla="*/ 0 w 2443"/>
                              <a:gd name="T89" fmla="*/ 1051 h 2102"/>
                              <a:gd name="T90" fmla="*/ 40 w 2443"/>
                              <a:gd name="T91" fmla="*/ 786 h 2102"/>
                              <a:gd name="T92" fmla="*/ 151 w 2443"/>
                              <a:gd name="T93" fmla="*/ 545 h 2102"/>
                              <a:gd name="T94" fmla="*/ 325 w 2443"/>
                              <a:gd name="T95" fmla="*/ 339 h 2102"/>
                              <a:gd name="T96" fmla="*/ 550 w 2443"/>
                              <a:gd name="T97" fmla="*/ 174 h 2102"/>
                              <a:gd name="T98" fmla="*/ 816 w 2443"/>
                              <a:gd name="T99" fmla="*/ 60 h 2102"/>
                              <a:gd name="T100" fmla="*/ 1117 w 2443"/>
                              <a:gd name="T101" fmla="*/ 4 h 2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43" h="2102">
                                <a:moveTo>
                                  <a:pt x="1222" y="4"/>
                                </a:moveTo>
                                <a:lnTo>
                                  <a:pt x="1117" y="9"/>
                                </a:lnTo>
                                <a:lnTo>
                                  <a:pt x="1014" y="20"/>
                                </a:lnTo>
                                <a:lnTo>
                                  <a:pt x="915" y="38"/>
                                </a:lnTo>
                                <a:lnTo>
                                  <a:pt x="818" y="64"/>
                                </a:lnTo>
                                <a:lnTo>
                                  <a:pt x="726" y="95"/>
                                </a:lnTo>
                                <a:lnTo>
                                  <a:pt x="637" y="134"/>
                                </a:lnTo>
                                <a:lnTo>
                                  <a:pt x="553" y="178"/>
                                </a:lnTo>
                                <a:lnTo>
                                  <a:pt x="473" y="227"/>
                                </a:lnTo>
                                <a:lnTo>
                                  <a:pt x="398" y="282"/>
                                </a:lnTo>
                                <a:lnTo>
                                  <a:pt x="327" y="341"/>
                                </a:lnTo>
                                <a:lnTo>
                                  <a:pt x="264" y="406"/>
                                </a:lnTo>
                                <a:lnTo>
                                  <a:pt x="206" y="475"/>
                                </a:lnTo>
                                <a:lnTo>
                                  <a:pt x="155" y="548"/>
                                </a:lnTo>
                                <a:lnTo>
                                  <a:pt x="112" y="624"/>
                                </a:lnTo>
                                <a:lnTo>
                                  <a:pt x="75" y="704"/>
                                </a:lnTo>
                                <a:lnTo>
                                  <a:pt x="45" y="787"/>
                                </a:lnTo>
                                <a:lnTo>
                                  <a:pt x="23" y="873"/>
                                </a:lnTo>
                                <a:lnTo>
                                  <a:pt x="10" y="960"/>
                                </a:lnTo>
                                <a:lnTo>
                                  <a:pt x="6" y="1051"/>
                                </a:lnTo>
                                <a:lnTo>
                                  <a:pt x="10" y="1141"/>
                                </a:lnTo>
                                <a:lnTo>
                                  <a:pt x="23" y="1230"/>
                                </a:lnTo>
                                <a:lnTo>
                                  <a:pt x="45" y="1316"/>
                                </a:lnTo>
                                <a:lnTo>
                                  <a:pt x="75" y="1399"/>
                                </a:lnTo>
                                <a:lnTo>
                                  <a:pt x="112" y="1479"/>
                                </a:lnTo>
                                <a:lnTo>
                                  <a:pt x="155" y="1555"/>
                                </a:lnTo>
                                <a:lnTo>
                                  <a:pt x="206" y="1628"/>
                                </a:lnTo>
                                <a:lnTo>
                                  <a:pt x="264" y="1697"/>
                                </a:lnTo>
                                <a:lnTo>
                                  <a:pt x="327" y="1761"/>
                                </a:lnTo>
                                <a:lnTo>
                                  <a:pt x="398" y="1821"/>
                                </a:lnTo>
                                <a:lnTo>
                                  <a:pt x="473" y="1876"/>
                                </a:lnTo>
                                <a:lnTo>
                                  <a:pt x="553" y="1925"/>
                                </a:lnTo>
                                <a:lnTo>
                                  <a:pt x="637" y="1969"/>
                                </a:lnTo>
                                <a:lnTo>
                                  <a:pt x="726" y="2008"/>
                                </a:lnTo>
                                <a:lnTo>
                                  <a:pt x="818" y="2039"/>
                                </a:lnTo>
                                <a:lnTo>
                                  <a:pt x="915" y="2065"/>
                                </a:lnTo>
                                <a:lnTo>
                                  <a:pt x="1014" y="2083"/>
                                </a:lnTo>
                                <a:lnTo>
                                  <a:pt x="1117" y="2094"/>
                                </a:lnTo>
                                <a:lnTo>
                                  <a:pt x="1222" y="2098"/>
                                </a:lnTo>
                                <a:lnTo>
                                  <a:pt x="1327" y="2094"/>
                                </a:lnTo>
                                <a:lnTo>
                                  <a:pt x="1430" y="2083"/>
                                </a:lnTo>
                                <a:lnTo>
                                  <a:pt x="1528" y="2065"/>
                                </a:lnTo>
                                <a:lnTo>
                                  <a:pt x="1626" y="2039"/>
                                </a:lnTo>
                                <a:lnTo>
                                  <a:pt x="1717" y="2008"/>
                                </a:lnTo>
                                <a:lnTo>
                                  <a:pt x="1806" y="1969"/>
                                </a:lnTo>
                                <a:lnTo>
                                  <a:pt x="1891" y="1925"/>
                                </a:lnTo>
                                <a:lnTo>
                                  <a:pt x="1971" y="1876"/>
                                </a:lnTo>
                                <a:lnTo>
                                  <a:pt x="2046" y="1821"/>
                                </a:lnTo>
                                <a:lnTo>
                                  <a:pt x="2116" y="1761"/>
                                </a:lnTo>
                                <a:lnTo>
                                  <a:pt x="2179" y="1697"/>
                                </a:lnTo>
                                <a:lnTo>
                                  <a:pt x="2237" y="1628"/>
                                </a:lnTo>
                                <a:lnTo>
                                  <a:pt x="2288" y="1555"/>
                                </a:lnTo>
                                <a:lnTo>
                                  <a:pt x="2332" y="1479"/>
                                </a:lnTo>
                                <a:lnTo>
                                  <a:pt x="2368" y="1399"/>
                                </a:lnTo>
                                <a:lnTo>
                                  <a:pt x="2398" y="1316"/>
                                </a:lnTo>
                                <a:lnTo>
                                  <a:pt x="2421" y="1230"/>
                                </a:lnTo>
                                <a:lnTo>
                                  <a:pt x="2433" y="1141"/>
                                </a:lnTo>
                                <a:lnTo>
                                  <a:pt x="2437" y="1051"/>
                                </a:lnTo>
                                <a:lnTo>
                                  <a:pt x="2433" y="960"/>
                                </a:lnTo>
                                <a:lnTo>
                                  <a:pt x="2421" y="873"/>
                                </a:lnTo>
                                <a:lnTo>
                                  <a:pt x="2398" y="787"/>
                                </a:lnTo>
                                <a:lnTo>
                                  <a:pt x="2368" y="704"/>
                                </a:lnTo>
                                <a:lnTo>
                                  <a:pt x="2332" y="624"/>
                                </a:lnTo>
                                <a:lnTo>
                                  <a:pt x="2288" y="548"/>
                                </a:lnTo>
                                <a:lnTo>
                                  <a:pt x="2237" y="475"/>
                                </a:lnTo>
                                <a:lnTo>
                                  <a:pt x="2179" y="406"/>
                                </a:lnTo>
                                <a:lnTo>
                                  <a:pt x="2116" y="341"/>
                                </a:lnTo>
                                <a:lnTo>
                                  <a:pt x="2046" y="282"/>
                                </a:lnTo>
                                <a:lnTo>
                                  <a:pt x="1971" y="227"/>
                                </a:lnTo>
                                <a:lnTo>
                                  <a:pt x="1891" y="178"/>
                                </a:lnTo>
                                <a:lnTo>
                                  <a:pt x="1806" y="134"/>
                                </a:lnTo>
                                <a:lnTo>
                                  <a:pt x="1717" y="95"/>
                                </a:lnTo>
                                <a:lnTo>
                                  <a:pt x="1626" y="64"/>
                                </a:lnTo>
                                <a:lnTo>
                                  <a:pt x="1528" y="38"/>
                                </a:lnTo>
                                <a:lnTo>
                                  <a:pt x="1430" y="20"/>
                                </a:lnTo>
                                <a:lnTo>
                                  <a:pt x="1327" y="9"/>
                                </a:lnTo>
                                <a:lnTo>
                                  <a:pt x="1222" y="4"/>
                                </a:lnTo>
                                <a:close/>
                                <a:moveTo>
                                  <a:pt x="1222" y="0"/>
                                </a:moveTo>
                                <a:lnTo>
                                  <a:pt x="1327" y="4"/>
                                </a:lnTo>
                                <a:lnTo>
                                  <a:pt x="1430" y="15"/>
                                </a:lnTo>
                                <a:lnTo>
                                  <a:pt x="1530" y="34"/>
                                </a:lnTo>
                                <a:lnTo>
                                  <a:pt x="1627" y="60"/>
                                </a:lnTo>
                                <a:lnTo>
                                  <a:pt x="1720" y="91"/>
                                </a:lnTo>
                                <a:lnTo>
                                  <a:pt x="1809" y="129"/>
                                </a:lnTo>
                                <a:lnTo>
                                  <a:pt x="1893" y="174"/>
                                </a:lnTo>
                                <a:lnTo>
                                  <a:pt x="1974" y="224"/>
                                </a:lnTo>
                                <a:lnTo>
                                  <a:pt x="2050" y="278"/>
                                </a:lnTo>
                                <a:lnTo>
                                  <a:pt x="2119" y="339"/>
                                </a:lnTo>
                                <a:lnTo>
                                  <a:pt x="2184" y="403"/>
                                </a:lnTo>
                                <a:lnTo>
                                  <a:pt x="2241" y="473"/>
                                </a:lnTo>
                                <a:lnTo>
                                  <a:pt x="2292" y="545"/>
                                </a:lnTo>
                                <a:lnTo>
                                  <a:pt x="2337" y="622"/>
                                </a:lnTo>
                                <a:lnTo>
                                  <a:pt x="2374" y="703"/>
                                </a:lnTo>
                                <a:lnTo>
                                  <a:pt x="2404" y="786"/>
                                </a:lnTo>
                                <a:lnTo>
                                  <a:pt x="2425" y="872"/>
                                </a:lnTo>
                                <a:lnTo>
                                  <a:pt x="2439" y="960"/>
                                </a:lnTo>
                                <a:lnTo>
                                  <a:pt x="2443" y="1051"/>
                                </a:lnTo>
                                <a:lnTo>
                                  <a:pt x="2439" y="1142"/>
                                </a:lnTo>
                                <a:lnTo>
                                  <a:pt x="2425" y="1231"/>
                                </a:lnTo>
                                <a:lnTo>
                                  <a:pt x="2404" y="1317"/>
                                </a:lnTo>
                                <a:lnTo>
                                  <a:pt x="2374" y="1400"/>
                                </a:lnTo>
                                <a:lnTo>
                                  <a:pt x="2337" y="1480"/>
                                </a:lnTo>
                                <a:lnTo>
                                  <a:pt x="2292" y="1558"/>
                                </a:lnTo>
                                <a:lnTo>
                                  <a:pt x="2241" y="1630"/>
                                </a:lnTo>
                                <a:lnTo>
                                  <a:pt x="2184" y="1700"/>
                                </a:lnTo>
                                <a:lnTo>
                                  <a:pt x="2119" y="1764"/>
                                </a:lnTo>
                                <a:lnTo>
                                  <a:pt x="2050" y="1825"/>
                                </a:lnTo>
                                <a:lnTo>
                                  <a:pt x="1974" y="1879"/>
                                </a:lnTo>
                                <a:lnTo>
                                  <a:pt x="1893" y="1929"/>
                                </a:lnTo>
                                <a:lnTo>
                                  <a:pt x="1809" y="1973"/>
                                </a:lnTo>
                                <a:lnTo>
                                  <a:pt x="1720" y="2011"/>
                                </a:lnTo>
                                <a:lnTo>
                                  <a:pt x="1627" y="2043"/>
                                </a:lnTo>
                                <a:lnTo>
                                  <a:pt x="1530" y="2068"/>
                                </a:lnTo>
                                <a:lnTo>
                                  <a:pt x="1430" y="2088"/>
                                </a:lnTo>
                                <a:lnTo>
                                  <a:pt x="1327" y="2099"/>
                                </a:lnTo>
                                <a:lnTo>
                                  <a:pt x="1222" y="2102"/>
                                </a:lnTo>
                                <a:lnTo>
                                  <a:pt x="1117" y="2099"/>
                                </a:lnTo>
                                <a:lnTo>
                                  <a:pt x="1014" y="2088"/>
                                </a:lnTo>
                                <a:lnTo>
                                  <a:pt x="914" y="2068"/>
                                </a:lnTo>
                                <a:lnTo>
                                  <a:pt x="816" y="2043"/>
                                </a:lnTo>
                                <a:lnTo>
                                  <a:pt x="723" y="2011"/>
                                </a:lnTo>
                                <a:lnTo>
                                  <a:pt x="635" y="1973"/>
                                </a:lnTo>
                                <a:lnTo>
                                  <a:pt x="550" y="1929"/>
                                </a:lnTo>
                                <a:lnTo>
                                  <a:pt x="470" y="1879"/>
                                </a:lnTo>
                                <a:lnTo>
                                  <a:pt x="394" y="1825"/>
                                </a:lnTo>
                                <a:lnTo>
                                  <a:pt x="325" y="1764"/>
                                </a:lnTo>
                                <a:lnTo>
                                  <a:pt x="260" y="1700"/>
                                </a:lnTo>
                                <a:lnTo>
                                  <a:pt x="202" y="1630"/>
                                </a:lnTo>
                                <a:lnTo>
                                  <a:pt x="151" y="1558"/>
                                </a:lnTo>
                                <a:lnTo>
                                  <a:pt x="106" y="1480"/>
                                </a:lnTo>
                                <a:lnTo>
                                  <a:pt x="69" y="1400"/>
                                </a:lnTo>
                                <a:lnTo>
                                  <a:pt x="40" y="1317"/>
                                </a:lnTo>
                                <a:lnTo>
                                  <a:pt x="19" y="1231"/>
                                </a:lnTo>
                                <a:lnTo>
                                  <a:pt x="5" y="1142"/>
                                </a:lnTo>
                                <a:lnTo>
                                  <a:pt x="0" y="1051"/>
                                </a:lnTo>
                                <a:lnTo>
                                  <a:pt x="5" y="960"/>
                                </a:lnTo>
                                <a:lnTo>
                                  <a:pt x="19" y="872"/>
                                </a:lnTo>
                                <a:lnTo>
                                  <a:pt x="40" y="786"/>
                                </a:lnTo>
                                <a:lnTo>
                                  <a:pt x="69" y="703"/>
                                </a:lnTo>
                                <a:lnTo>
                                  <a:pt x="106" y="622"/>
                                </a:lnTo>
                                <a:lnTo>
                                  <a:pt x="151" y="545"/>
                                </a:lnTo>
                                <a:lnTo>
                                  <a:pt x="202" y="473"/>
                                </a:lnTo>
                                <a:lnTo>
                                  <a:pt x="260" y="403"/>
                                </a:lnTo>
                                <a:lnTo>
                                  <a:pt x="325" y="339"/>
                                </a:lnTo>
                                <a:lnTo>
                                  <a:pt x="394" y="278"/>
                                </a:lnTo>
                                <a:lnTo>
                                  <a:pt x="470" y="224"/>
                                </a:lnTo>
                                <a:lnTo>
                                  <a:pt x="550" y="174"/>
                                </a:lnTo>
                                <a:lnTo>
                                  <a:pt x="635" y="129"/>
                                </a:lnTo>
                                <a:lnTo>
                                  <a:pt x="723" y="91"/>
                                </a:lnTo>
                                <a:lnTo>
                                  <a:pt x="816" y="60"/>
                                </a:lnTo>
                                <a:lnTo>
                                  <a:pt x="914" y="34"/>
                                </a:lnTo>
                                <a:lnTo>
                                  <a:pt x="1014" y="15"/>
                                </a:lnTo>
                                <a:lnTo>
                                  <a:pt x="1117" y="4"/>
                                </a:lnTo>
                                <a:lnTo>
                                  <a:pt x="1222" y="0"/>
                                </a:lnTo>
                                <a:close/>
                              </a:path>
                            </a:pathLst>
                          </a:custGeom>
                          <a:solidFill>
                            <a:srgbClr val="FFD014"/>
                          </a:solidFill>
                          <a:ln w="0">
                            <a:solidFill>
                              <a:srgbClr val="FFD014"/>
                            </a:solidFill>
                            <a:prstDash val="solid"/>
                            <a:round/>
                            <a:headEnd/>
                            <a:tailEnd/>
                          </a:ln>
                        </wps:spPr>
                        <wps:bodyPr rot="0" vert="horz" wrap="square" lIns="91440" tIns="45720" rIns="91440" bIns="45720" anchor="t" anchorCtr="0" upright="1">
                          <a:noAutofit/>
                        </wps:bodyPr>
                      </wps:wsp>
                      <wps:wsp>
                        <wps:cNvPr id="881" name="Freeform 594"/>
                        <wps:cNvSpPr>
                          <a:spLocks noEditPoints="1"/>
                        </wps:cNvSpPr>
                        <wps:spPr bwMode="auto">
                          <a:xfrm>
                            <a:off x="914774" y="473459"/>
                            <a:ext cx="944720" cy="813970"/>
                          </a:xfrm>
                          <a:custGeom>
                            <a:avLst/>
                            <a:gdLst>
                              <a:gd name="T0" fmla="*/ 1018 w 2451"/>
                              <a:gd name="T1" fmla="*/ 19 h 2111"/>
                              <a:gd name="T2" fmla="*/ 727 w 2451"/>
                              <a:gd name="T3" fmla="*/ 95 h 2111"/>
                              <a:gd name="T4" fmla="*/ 474 w 2451"/>
                              <a:gd name="T5" fmla="*/ 228 h 2111"/>
                              <a:gd name="T6" fmla="*/ 264 w 2451"/>
                              <a:gd name="T7" fmla="*/ 407 h 2111"/>
                              <a:gd name="T8" fmla="*/ 110 w 2451"/>
                              <a:gd name="T9" fmla="*/ 626 h 2111"/>
                              <a:gd name="T10" fmla="*/ 23 w 2451"/>
                              <a:gd name="T11" fmla="*/ 876 h 2111"/>
                              <a:gd name="T12" fmla="*/ 9 w 2451"/>
                              <a:gd name="T13" fmla="*/ 1146 h 2111"/>
                              <a:gd name="T14" fmla="*/ 73 w 2451"/>
                              <a:gd name="T15" fmla="*/ 1404 h 2111"/>
                              <a:gd name="T16" fmla="*/ 206 w 2451"/>
                              <a:gd name="T17" fmla="*/ 1634 h 2111"/>
                              <a:gd name="T18" fmla="*/ 398 w 2451"/>
                              <a:gd name="T19" fmla="*/ 1829 h 2111"/>
                              <a:gd name="T20" fmla="*/ 639 w 2451"/>
                              <a:gd name="T21" fmla="*/ 1977 h 2111"/>
                              <a:gd name="T22" fmla="*/ 918 w 2451"/>
                              <a:gd name="T23" fmla="*/ 2072 h 2111"/>
                              <a:gd name="T24" fmla="*/ 1226 w 2451"/>
                              <a:gd name="T25" fmla="*/ 2106 h 2111"/>
                              <a:gd name="T26" fmla="*/ 1534 w 2451"/>
                              <a:gd name="T27" fmla="*/ 2072 h 2111"/>
                              <a:gd name="T28" fmla="*/ 1813 w 2451"/>
                              <a:gd name="T29" fmla="*/ 1977 h 2111"/>
                              <a:gd name="T30" fmla="*/ 2054 w 2451"/>
                              <a:gd name="T31" fmla="*/ 1829 h 2111"/>
                              <a:gd name="T32" fmla="*/ 2245 w 2451"/>
                              <a:gd name="T33" fmla="*/ 1634 h 2111"/>
                              <a:gd name="T34" fmla="*/ 2378 w 2451"/>
                              <a:gd name="T35" fmla="*/ 1404 h 2111"/>
                              <a:gd name="T36" fmla="*/ 2443 w 2451"/>
                              <a:gd name="T37" fmla="*/ 1146 h 2111"/>
                              <a:gd name="T38" fmla="*/ 2429 w 2451"/>
                              <a:gd name="T39" fmla="*/ 876 h 2111"/>
                              <a:gd name="T40" fmla="*/ 2341 w 2451"/>
                              <a:gd name="T41" fmla="*/ 626 h 2111"/>
                              <a:gd name="T42" fmla="*/ 2188 w 2451"/>
                              <a:gd name="T43" fmla="*/ 407 h 2111"/>
                              <a:gd name="T44" fmla="*/ 1978 w 2451"/>
                              <a:gd name="T45" fmla="*/ 228 h 2111"/>
                              <a:gd name="T46" fmla="*/ 1724 w 2451"/>
                              <a:gd name="T47" fmla="*/ 95 h 2111"/>
                              <a:gd name="T48" fmla="*/ 1434 w 2451"/>
                              <a:gd name="T49" fmla="*/ 19 h 2111"/>
                              <a:gd name="T50" fmla="*/ 1226 w 2451"/>
                              <a:gd name="T51" fmla="*/ 0 h 2111"/>
                              <a:gd name="T52" fmla="*/ 1535 w 2451"/>
                              <a:gd name="T53" fmla="*/ 34 h 2111"/>
                              <a:gd name="T54" fmla="*/ 1816 w 2451"/>
                              <a:gd name="T55" fmla="*/ 129 h 2111"/>
                              <a:gd name="T56" fmla="*/ 2057 w 2451"/>
                              <a:gd name="T57" fmla="*/ 279 h 2111"/>
                              <a:gd name="T58" fmla="*/ 2250 w 2451"/>
                              <a:gd name="T59" fmla="*/ 474 h 2111"/>
                              <a:gd name="T60" fmla="*/ 2382 w 2451"/>
                              <a:gd name="T61" fmla="*/ 705 h 2111"/>
                              <a:gd name="T62" fmla="*/ 2447 w 2451"/>
                              <a:gd name="T63" fmla="*/ 964 h 2111"/>
                              <a:gd name="T64" fmla="*/ 2434 w 2451"/>
                              <a:gd name="T65" fmla="*/ 1235 h 2111"/>
                              <a:gd name="T66" fmla="*/ 2346 w 2451"/>
                              <a:gd name="T67" fmla="*/ 1486 h 2111"/>
                              <a:gd name="T68" fmla="*/ 2191 w 2451"/>
                              <a:gd name="T69" fmla="*/ 1706 h 2111"/>
                              <a:gd name="T70" fmla="*/ 1982 w 2451"/>
                              <a:gd name="T71" fmla="*/ 1887 h 2111"/>
                              <a:gd name="T72" fmla="*/ 1725 w 2451"/>
                              <a:gd name="T73" fmla="*/ 2019 h 2111"/>
                              <a:gd name="T74" fmla="*/ 1435 w 2451"/>
                              <a:gd name="T75" fmla="*/ 2096 h 2111"/>
                              <a:gd name="T76" fmla="*/ 1119 w 2451"/>
                              <a:gd name="T77" fmla="*/ 2108 h 2111"/>
                              <a:gd name="T78" fmla="*/ 819 w 2451"/>
                              <a:gd name="T79" fmla="*/ 2052 h 2111"/>
                              <a:gd name="T80" fmla="*/ 550 w 2451"/>
                              <a:gd name="T81" fmla="*/ 1937 h 2111"/>
                              <a:gd name="T82" fmla="*/ 324 w 2451"/>
                              <a:gd name="T83" fmla="*/ 1772 h 2111"/>
                              <a:gd name="T84" fmla="*/ 151 w 2451"/>
                              <a:gd name="T85" fmla="*/ 1563 h 2111"/>
                              <a:gd name="T86" fmla="*/ 40 w 2451"/>
                              <a:gd name="T87" fmla="*/ 1321 h 2111"/>
                              <a:gd name="T88" fmla="*/ 0 w 2451"/>
                              <a:gd name="T89" fmla="*/ 1055 h 2111"/>
                              <a:gd name="T90" fmla="*/ 40 w 2451"/>
                              <a:gd name="T91" fmla="*/ 788 h 2111"/>
                              <a:gd name="T92" fmla="*/ 151 w 2451"/>
                              <a:gd name="T93" fmla="*/ 547 h 2111"/>
                              <a:gd name="T94" fmla="*/ 324 w 2451"/>
                              <a:gd name="T95" fmla="*/ 339 h 2111"/>
                              <a:gd name="T96" fmla="*/ 550 w 2451"/>
                              <a:gd name="T97" fmla="*/ 174 h 2111"/>
                              <a:gd name="T98" fmla="*/ 819 w 2451"/>
                              <a:gd name="T99" fmla="*/ 59 h 2111"/>
                              <a:gd name="T100" fmla="*/ 1119 w 2451"/>
                              <a:gd name="T101" fmla="*/ 3 h 2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51" h="2111">
                                <a:moveTo>
                                  <a:pt x="1226" y="4"/>
                                </a:moveTo>
                                <a:lnTo>
                                  <a:pt x="1121" y="8"/>
                                </a:lnTo>
                                <a:lnTo>
                                  <a:pt x="1018" y="19"/>
                                </a:lnTo>
                                <a:lnTo>
                                  <a:pt x="918" y="38"/>
                                </a:lnTo>
                                <a:lnTo>
                                  <a:pt x="820" y="64"/>
                                </a:lnTo>
                                <a:lnTo>
                                  <a:pt x="727" y="95"/>
                                </a:lnTo>
                                <a:lnTo>
                                  <a:pt x="639" y="133"/>
                                </a:lnTo>
                                <a:lnTo>
                                  <a:pt x="554" y="178"/>
                                </a:lnTo>
                                <a:lnTo>
                                  <a:pt x="474" y="228"/>
                                </a:lnTo>
                                <a:lnTo>
                                  <a:pt x="398" y="282"/>
                                </a:lnTo>
                                <a:lnTo>
                                  <a:pt x="329" y="343"/>
                                </a:lnTo>
                                <a:lnTo>
                                  <a:pt x="264" y="407"/>
                                </a:lnTo>
                                <a:lnTo>
                                  <a:pt x="206" y="477"/>
                                </a:lnTo>
                                <a:lnTo>
                                  <a:pt x="155" y="549"/>
                                </a:lnTo>
                                <a:lnTo>
                                  <a:pt x="110" y="626"/>
                                </a:lnTo>
                                <a:lnTo>
                                  <a:pt x="73" y="707"/>
                                </a:lnTo>
                                <a:lnTo>
                                  <a:pt x="44" y="790"/>
                                </a:lnTo>
                                <a:lnTo>
                                  <a:pt x="23" y="876"/>
                                </a:lnTo>
                                <a:lnTo>
                                  <a:pt x="9" y="964"/>
                                </a:lnTo>
                                <a:lnTo>
                                  <a:pt x="4" y="1055"/>
                                </a:lnTo>
                                <a:lnTo>
                                  <a:pt x="9" y="1146"/>
                                </a:lnTo>
                                <a:lnTo>
                                  <a:pt x="23" y="1235"/>
                                </a:lnTo>
                                <a:lnTo>
                                  <a:pt x="44" y="1321"/>
                                </a:lnTo>
                                <a:lnTo>
                                  <a:pt x="73" y="1404"/>
                                </a:lnTo>
                                <a:lnTo>
                                  <a:pt x="110" y="1484"/>
                                </a:lnTo>
                                <a:lnTo>
                                  <a:pt x="155" y="1562"/>
                                </a:lnTo>
                                <a:lnTo>
                                  <a:pt x="206" y="1634"/>
                                </a:lnTo>
                                <a:lnTo>
                                  <a:pt x="264" y="1704"/>
                                </a:lnTo>
                                <a:lnTo>
                                  <a:pt x="329" y="1768"/>
                                </a:lnTo>
                                <a:lnTo>
                                  <a:pt x="398" y="1829"/>
                                </a:lnTo>
                                <a:lnTo>
                                  <a:pt x="474" y="1883"/>
                                </a:lnTo>
                                <a:lnTo>
                                  <a:pt x="554" y="1933"/>
                                </a:lnTo>
                                <a:lnTo>
                                  <a:pt x="639" y="1977"/>
                                </a:lnTo>
                                <a:lnTo>
                                  <a:pt x="727" y="2015"/>
                                </a:lnTo>
                                <a:lnTo>
                                  <a:pt x="820" y="2047"/>
                                </a:lnTo>
                                <a:lnTo>
                                  <a:pt x="918" y="2072"/>
                                </a:lnTo>
                                <a:lnTo>
                                  <a:pt x="1018" y="2092"/>
                                </a:lnTo>
                                <a:lnTo>
                                  <a:pt x="1121" y="2103"/>
                                </a:lnTo>
                                <a:lnTo>
                                  <a:pt x="1226" y="2106"/>
                                </a:lnTo>
                                <a:lnTo>
                                  <a:pt x="1331" y="2103"/>
                                </a:lnTo>
                                <a:lnTo>
                                  <a:pt x="1434" y="2092"/>
                                </a:lnTo>
                                <a:lnTo>
                                  <a:pt x="1534" y="2072"/>
                                </a:lnTo>
                                <a:lnTo>
                                  <a:pt x="1631" y="2047"/>
                                </a:lnTo>
                                <a:lnTo>
                                  <a:pt x="1724" y="2015"/>
                                </a:lnTo>
                                <a:lnTo>
                                  <a:pt x="1813" y="1977"/>
                                </a:lnTo>
                                <a:lnTo>
                                  <a:pt x="1897" y="1933"/>
                                </a:lnTo>
                                <a:lnTo>
                                  <a:pt x="1978" y="1883"/>
                                </a:lnTo>
                                <a:lnTo>
                                  <a:pt x="2054" y="1829"/>
                                </a:lnTo>
                                <a:lnTo>
                                  <a:pt x="2123" y="1768"/>
                                </a:lnTo>
                                <a:lnTo>
                                  <a:pt x="2188" y="1704"/>
                                </a:lnTo>
                                <a:lnTo>
                                  <a:pt x="2245" y="1634"/>
                                </a:lnTo>
                                <a:lnTo>
                                  <a:pt x="2296" y="1562"/>
                                </a:lnTo>
                                <a:lnTo>
                                  <a:pt x="2341" y="1484"/>
                                </a:lnTo>
                                <a:lnTo>
                                  <a:pt x="2378" y="1404"/>
                                </a:lnTo>
                                <a:lnTo>
                                  <a:pt x="2408" y="1321"/>
                                </a:lnTo>
                                <a:lnTo>
                                  <a:pt x="2429" y="1235"/>
                                </a:lnTo>
                                <a:lnTo>
                                  <a:pt x="2443" y="1146"/>
                                </a:lnTo>
                                <a:lnTo>
                                  <a:pt x="2447" y="1055"/>
                                </a:lnTo>
                                <a:lnTo>
                                  <a:pt x="2443" y="964"/>
                                </a:lnTo>
                                <a:lnTo>
                                  <a:pt x="2429" y="876"/>
                                </a:lnTo>
                                <a:lnTo>
                                  <a:pt x="2408" y="790"/>
                                </a:lnTo>
                                <a:lnTo>
                                  <a:pt x="2378" y="707"/>
                                </a:lnTo>
                                <a:lnTo>
                                  <a:pt x="2341" y="626"/>
                                </a:lnTo>
                                <a:lnTo>
                                  <a:pt x="2296" y="549"/>
                                </a:lnTo>
                                <a:lnTo>
                                  <a:pt x="2245" y="477"/>
                                </a:lnTo>
                                <a:lnTo>
                                  <a:pt x="2188" y="407"/>
                                </a:lnTo>
                                <a:lnTo>
                                  <a:pt x="2123" y="343"/>
                                </a:lnTo>
                                <a:lnTo>
                                  <a:pt x="2054" y="282"/>
                                </a:lnTo>
                                <a:lnTo>
                                  <a:pt x="1978" y="228"/>
                                </a:lnTo>
                                <a:lnTo>
                                  <a:pt x="1897" y="178"/>
                                </a:lnTo>
                                <a:lnTo>
                                  <a:pt x="1813" y="133"/>
                                </a:lnTo>
                                <a:lnTo>
                                  <a:pt x="1724" y="95"/>
                                </a:lnTo>
                                <a:lnTo>
                                  <a:pt x="1631" y="64"/>
                                </a:lnTo>
                                <a:lnTo>
                                  <a:pt x="1534" y="38"/>
                                </a:lnTo>
                                <a:lnTo>
                                  <a:pt x="1434" y="19"/>
                                </a:lnTo>
                                <a:lnTo>
                                  <a:pt x="1331" y="8"/>
                                </a:lnTo>
                                <a:lnTo>
                                  <a:pt x="1226" y="4"/>
                                </a:lnTo>
                                <a:close/>
                                <a:moveTo>
                                  <a:pt x="1226" y="0"/>
                                </a:moveTo>
                                <a:lnTo>
                                  <a:pt x="1332" y="3"/>
                                </a:lnTo>
                                <a:lnTo>
                                  <a:pt x="1435" y="15"/>
                                </a:lnTo>
                                <a:lnTo>
                                  <a:pt x="1535" y="34"/>
                                </a:lnTo>
                                <a:lnTo>
                                  <a:pt x="1632" y="59"/>
                                </a:lnTo>
                                <a:lnTo>
                                  <a:pt x="1725" y="92"/>
                                </a:lnTo>
                                <a:lnTo>
                                  <a:pt x="1816" y="129"/>
                                </a:lnTo>
                                <a:lnTo>
                                  <a:pt x="1902" y="174"/>
                                </a:lnTo>
                                <a:lnTo>
                                  <a:pt x="1982" y="224"/>
                                </a:lnTo>
                                <a:lnTo>
                                  <a:pt x="2057" y="279"/>
                                </a:lnTo>
                                <a:lnTo>
                                  <a:pt x="2127" y="339"/>
                                </a:lnTo>
                                <a:lnTo>
                                  <a:pt x="2191" y="405"/>
                                </a:lnTo>
                                <a:lnTo>
                                  <a:pt x="2250" y="474"/>
                                </a:lnTo>
                                <a:lnTo>
                                  <a:pt x="2300" y="547"/>
                                </a:lnTo>
                                <a:lnTo>
                                  <a:pt x="2346" y="625"/>
                                </a:lnTo>
                                <a:lnTo>
                                  <a:pt x="2382" y="705"/>
                                </a:lnTo>
                                <a:lnTo>
                                  <a:pt x="2412" y="788"/>
                                </a:lnTo>
                                <a:lnTo>
                                  <a:pt x="2434" y="876"/>
                                </a:lnTo>
                                <a:lnTo>
                                  <a:pt x="2447" y="964"/>
                                </a:lnTo>
                                <a:lnTo>
                                  <a:pt x="2451" y="1055"/>
                                </a:lnTo>
                                <a:lnTo>
                                  <a:pt x="2447" y="1146"/>
                                </a:lnTo>
                                <a:lnTo>
                                  <a:pt x="2434" y="1235"/>
                                </a:lnTo>
                                <a:lnTo>
                                  <a:pt x="2412" y="1321"/>
                                </a:lnTo>
                                <a:lnTo>
                                  <a:pt x="2382" y="1405"/>
                                </a:lnTo>
                                <a:lnTo>
                                  <a:pt x="2346" y="1486"/>
                                </a:lnTo>
                                <a:lnTo>
                                  <a:pt x="2300" y="1563"/>
                                </a:lnTo>
                                <a:lnTo>
                                  <a:pt x="2250" y="1637"/>
                                </a:lnTo>
                                <a:lnTo>
                                  <a:pt x="2191" y="1706"/>
                                </a:lnTo>
                                <a:lnTo>
                                  <a:pt x="2127" y="1772"/>
                                </a:lnTo>
                                <a:lnTo>
                                  <a:pt x="2057" y="1831"/>
                                </a:lnTo>
                                <a:lnTo>
                                  <a:pt x="1982" y="1887"/>
                                </a:lnTo>
                                <a:lnTo>
                                  <a:pt x="1902" y="1937"/>
                                </a:lnTo>
                                <a:lnTo>
                                  <a:pt x="1816" y="1981"/>
                                </a:lnTo>
                                <a:lnTo>
                                  <a:pt x="1725" y="2019"/>
                                </a:lnTo>
                                <a:lnTo>
                                  <a:pt x="1632" y="2052"/>
                                </a:lnTo>
                                <a:lnTo>
                                  <a:pt x="1535" y="2077"/>
                                </a:lnTo>
                                <a:lnTo>
                                  <a:pt x="1435" y="2096"/>
                                </a:lnTo>
                                <a:lnTo>
                                  <a:pt x="1332" y="2108"/>
                                </a:lnTo>
                                <a:lnTo>
                                  <a:pt x="1226" y="2111"/>
                                </a:lnTo>
                                <a:lnTo>
                                  <a:pt x="1119" y="2108"/>
                                </a:lnTo>
                                <a:lnTo>
                                  <a:pt x="1016" y="2096"/>
                                </a:lnTo>
                                <a:lnTo>
                                  <a:pt x="916" y="2077"/>
                                </a:lnTo>
                                <a:lnTo>
                                  <a:pt x="819" y="2052"/>
                                </a:lnTo>
                                <a:lnTo>
                                  <a:pt x="726" y="2019"/>
                                </a:lnTo>
                                <a:lnTo>
                                  <a:pt x="636" y="1981"/>
                                </a:lnTo>
                                <a:lnTo>
                                  <a:pt x="550" y="1937"/>
                                </a:lnTo>
                                <a:lnTo>
                                  <a:pt x="470" y="1887"/>
                                </a:lnTo>
                                <a:lnTo>
                                  <a:pt x="395" y="1831"/>
                                </a:lnTo>
                                <a:lnTo>
                                  <a:pt x="324" y="1772"/>
                                </a:lnTo>
                                <a:lnTo>
                                  <a:pt x="261" y="1706"/>
                                </a:lnTo>
                                <a:lnTo>
                                  <a:pt x="202" y="1637"/>
                                </a:lnTo>
                                <a:lnTo>
                                  <a:pt x="151" y="1563"/>
                                </a:lnTo>
                                <a:lnTo>
                                  <a:pt x="106" y="1486"/>
                                </a:lnTo>
                                <a:lnTo>
                                  <a:pt x="69" y="1405"/>
                                </a:lnTo>
                                <a:lnTo>
                                  <a:pt x="40" y="1321"/>
                                </a:lnTo>
                                <a:lnTo>
                                  <a:pt x="17" y="1235"/>
                                </a:lnTo>
                                <a:lnTo>
                                  <a:pt x="4" y="1146"/>
                                </a:lnTo>
                                <a:lnTo>
                                  <a:pt x="0" y="1055"/>
                                </a:lnTo>
                                <a:lnTo>
                                  <a:pt x="4" y="964"/>
                                </a:lnTo>
                                <a:lnTo>
                                  <a:pt x="17" y="876"/>
                                </a:lnTo>
                                <a:lnTo>
                                  <a:pt x="40" y="788"/>
                                </a:lnTo>
                                <a:lnTo>
                                  <a:pt x="69" y="705"/>
                                </a:lnTo>
                                <a:lnTo>
                                  <a:pt x="106" y="625"/>
                                </a:lnTo>
                                <a:lnTo>
                                  <a:pt x="151" y="547"/>
                                </a:lnTo>
                                <a:lnTo>
                                  <a:pt x="202" y="474"/>
                                </a:lnTo>
                                <a:lnTo>
                                  <a:pt x="261" y="405"/>
                                </a:lnTo>
                                <a:lnTo>
                                  <a:pt x="324" y="339"/>
                                </a:lnTo>
                                <a:lnTo>
                                  <a:pt x="395" y="279"/>
                                </a:lnTo>
                                <a:lnTo>
                                  <a:pt x="470" y="224"/>
                                </a:lnTo>
                                <a:lnTo>
                                  <a:pt x="550" y="174"/>
                                </a:lnTo>
                                <a:lnTo>
                                  <a:pt x="636" y="129"/>
                                </a:lnTo>
                                <a:lnTo>
                                  <a:pt x="726" y="92"/>
                                </a:lnTo>
                                <a:lnTo>
                                  <a:pt x="819" y="59"/>
                                </a:lnTo>
                                <a:lnTo>
                                  <a:pt x="916" y="34"/>
                                </a:lnTo>
                                <a:lnTo>
                                  <a:pt x="1016" y="15"/>
                                </a:lnTo>
                                <a:lnTo>
                                  <a:pt x="1119" y="3"/>
                                </a:lnTo>
                                <a:lnTo>
                                  <a:pt x="1226" y="0"/>
                                </a:lnTo>
                                <a:close/>
                              </a:path>
                            </a:pathLst>
                          </a:custGeom>
                          <a:solidFill>
                            <a:srgbClr val="FFD013"/>
                          </a:solidFill>
                          <a:ln w="0">
                            <a:solidFill>
                              <a:srgbClr val="FFD013"/>
                            </a:solidFill>
                            <a:prstDash val="solid"/>
                            <a:round/>
                            <a:headEnd/>
                            <a:tailEnd/>
                          </a:ln>
                        </wps:spPr>
                        <wps:bodyPr rot="0" vert="horz" wrap="square" lIns="91440" tIns="45720" rIns="91440" bIns="45720" anchor="t" anchorCtr="0" upright="1">
                          <a:noAutofit/>
                        </wps:bodyPr>
                      </wps:wsp>
                      <wps:wsp>
                        <wps:cNvPr id="882" name="Freeform 595"/>
                        <wps:cNvSpPr>
                          <a:spLocks noEditPoints="1"/>
                        </wps:cNvSpPr>
                        <wps:spPr bwMode="auto">
                          <a:xfrm>
                            <a:off x="912460" y="471918"/>
                            <a:ext cx="949348" cy="817054"/>
                          </a:xfrm>
                          <a:custGeom>
                            <a:avLst/>
                            <a:gdLst>
                              <a:gd name="T0" fmla="*/ 1022 w 2463"/>
                              <a:gd name="T1" fmla="*/ 20 h 2120"/>
                              <a:gd name="T2" fmla="*/ 732 w 2463"/>
                              <a:gd name="T3" fmla="*/ 97 h 2120"/>
                              <a:gd name="T4" fmla="*/ 476 w 2463"/>
                              <a:gd name="T5" fmla="*/ 229 h 2120"/>
                              <a:gd name="T6" fmla="*/ 267 w 2463"/>
                              <a:gd name="T7" fmla="*/ 410 h 2120"/>
                              <a:gd name="T8" fmla="*/ 112 w 2463"/>
                              <a:gd name="T9" fmla="*/ 630 h 2120"/>
                              <a:gd name="T10" fmla="*/ 23 w 2463"/>
                              <a:gd name="T11" fmla="*/ 881 h 2120"/>
                              <a:gd name="T12" fmla="*/ 10 w 2463"/>
                              <a:gd name="T13" fmla="*/ 1151 h 2120"/>
                              <a:gd name="T14" fmla="*/ 75 w 2463"/>
                              <a:gd name="T15" fmla="*/ 1410 h 2120"/>
                              <a:gd name="T16" fmla="*/ 208 w 2463"/>
                              <a:gd name="T17" fmla="*/ 1642 h 2120"/>
                              <a:gd name="T18" fmla="*/ 401 w 2463"/>
                              <a:gd name="T19" fmla="*/ 1836 h 2120"/>
                              <a:gd name="T20" fmla="*/ 642 w 2463"/>
                              <a:gd name="T21" fmla="*/ 1986 h 2120"/>
                              <a:gd name="T22" fmla="*/ 922 w 2463"/>
                              <a:gd name="T23" fmla="*/ 2082 h 2120"/>
                              <a:gd name="T24" fmla="*/ 1232 w 2463"/>
                              <a:gd name="T25" fmla="*/ 2116 h 2120"/>
                              <a:gd name="T26" fmla="*/ 1541 w 2463"/>
                              <a:gd name="T27" fmla="*/ 2082 h 2120"/>
                              <a:gd name="T28" fmla="*/ 1822 w 2463"/>
                              <a:gd name="T29" fmla="*/ 1986 h 2120"/>
                              <a:gd name="T30" fmla="*/ 2063 w 2463"/>
                              <a:gd name="T31" fmla="*/ 1836 h 2120"/>
                              <a:gd name="T32" fmla="*/ 2256 w 2463"/>
                              <a:gd name="T33" fmla="*/ 1642 h 2120"/>
                              <a:gd name="T34" fmla="*/ 2388 w 2463"/>
                              <a:gd name="T35" fmla="*/ 1410 h 2120"/>
                              <a:gd name="T36" fmla="*/ 2453 w 2463"/>
                              <a:gd name="T37" fmla="*/ 1151 h 2120"/>
                              <a:gd name="T38" fmla="*/ 2440 w 2463"/>
                              <a:gd name="T39" fmla="*/ 881 h 2120"/>
                              <a:gd name="T40" fmla="*/ 2352 w 2463"/>
                              <a:gd name="T41" fmla="*/ 630 h 2120"/>
                              <a:gd name="T42" fmla="*/ 2197 w 2463"/>
                              <a:gd name="T43" fmla="*/ 410 h 2120"/>
                              <a:gd name="T44" fmla="*/ 1988 w 2463"/>
                              <a:gd name="T45" fmla="*/ 229 h 2120"/>
                              <a:gd name="T46" fmla="*/ 1731 w 2463"/>
                              <a:gd name="T47" fmla="*/ 97 h 2120"/>
                              <a:gd name="T48" fmla="*/ 1441 w 2463"/>
                              <a:gd name="T49" fmla="*/ 20 h 2120"/>
                              <a:gd name="T50" fmla="*/ 1232 w 2463"/>
                              <a:gd name="T51" fmla="*/ 0 h 2120"/>
                              <a:gd name="T52" fmla="*/ 1527 w 2463"/>
                              <a:gd name="T53" fmla="*/ 31 h 2120"/>
                              <a:gd name="T54" fmla="*/ 1798 w 2463"/>
                              <a:gd name="T55" fmla="*/ 119 h 2120"/>
                              <a:gd name="T56" fmla="*/ 2033 w 2463"/>
                              <a:gd name="T57" fmla="*/ 256 h 2120"/>
                              <a:gd name="T58" fmla="*/ 2225 w 2463"/>
                              <a:gd name="T59" fmla="*/ 434 h 2120"/>
                              <a:gd name="T60" fmla="*/ 2366 w 2463"/>
                              <a:gd name="T61" fmla="*/ 648 h 2120"/>
                              <a:gd name="T62" fmla="*/ 2447 w 2463"/>
                              <a:gd name="T63" fmla="*/ 888 h 2120"/>
                              <a:gd name="T64" fmla="*/ 2459 w 2463"/>
                              <a:gd name="T65" fmla="*/ 1148 h 2120"/>
                              <a:gd name="T66" fmla="*/ 2399 w 2463"/>
                              <a:gd name="T67" fmla="*/ 1395 h 2120"/>
                              <a:gd name="T68" fmla="*/ 2278 w 2463"/>
                              <a:gd name="T69" fmla="*/ 1619 h 2120"/>
                              <a:gd name="T70" fmla="*/ 2102 w 2463"/>
                              <a:gd name="T71" fmla="*/ 1810 h 2120"/>
                              <a:gd name="T72" fmla="*/ 1881 w 2463"/>
                              <a:gd name="T73" fmla="*/ 1962 h 2120"/>
                              <a:gd name="T74" fmla="*/ 1621 w 2463"/>
                              <a:gd name="T75" fmla="*/ 2067 h 2120"/>
                              <a:gd name="T76" fmla="*/ 1332 w 2463"/>
                              <a:gd name="T77" fmla="*/ 2118 h 2120"/>
                              <a:gd name="T78" fmla="*/ 1032 w 2463"/>
                              <a:gd name="T79" fmla="*/ 2107 h 2120"/>
                              <a:gd name="T80" fmla="*/ 752 w 2463"/>
                              <a:gd name="T81" fmla="*/ 2037 h 2120"/>
                              <a:gd name="T82" fmla="*/ 505 w 2463"/>
                              <a:gd name="T83" fmla="*/ 1916 h 2120"/>
                              <a:gd name="T84" fmla="*/ 296 w 2463"/>
                              <a:gd name="T85" fmla="*/ 1750 h 2120"/>
                              <a:gd name="T86" fmla="*/ 137 w 2463"/>
                              <a:gd name="T87" fmla="*/ 1547 h 2120"/>
                              <a:gd name="T88" fmla="*/ 36 w 2463"/>
                              <a:gd name="T89" fmla="*/ 1315 h 2120"/>
                              <a:gd name="T90" fmla="*/ 0 w 2463"/>
                              <a:gd name="T91" fmla="*/ 1060 h 2120"/>
                              <a:gd name="T92" fmla="*/ 36 w 2463"/>
                              <a:gd name="T93" fmla="*/ 806 h 2120"/>
                              <a:gd name="T94" fmla="*/ 137 w 2463"/>
                              <a:gd name="T95" fmla="*/ 573 h 2120"/>
                              <a:gd name="T96" fmla="*/ 296 w 2463"/>
                              <a:gd name="T97" fmla="*/ 370 h 2120"/>
                              <a:gd name="T98" fmla="*/ 505 w 2463"/>
                              <a:gd name="T99" fmla="*/ 205 h 2120"/>
                              <a:gd name="T100" fmla="*/ 752 w 2463"/>
                              <a:gd name="T101" fmla="*/ 83 h 2120"/>
                              <a:gd name="T102" fmla="*/ 1032 w 2463"/>
                              <a:gd name="T103" fmla="*/ 14 h 2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463" h="2120">
                                <a:moveTo>
                                  <a:pt x="1232" y="5"/>
                                </a:moveTo>
                                <a:lnTo>
                                  <a:pt x="1125" y="8"/>
                                </a:lnTo>
                                <a:lnTo>
                                  <a:pt x="1022" y="20"/>
                                </a:lnTo>
                                <a:lnTo>
                                  <a:pt x="922" y="39"/>
                                </a:lnTo>
                                <a:lnTo>
                                  <a:pt x="825" y="64"/>
                                </a:lnTo>
                                <a:lnTo>
                                  <a:pt x="732" y="97"/>
                                </a:lnTo>
                                <a:lnTo>
                                  <a:pt x="642" y="134"/>
                                </a:lnTo>
                                <a:lnTo>
                                  <a:pt x="556" y="179"/>
                                </a:lnTo>
                                <a:lnTo>
                                  <a:pt x="476" y="229"/>
                                </a:lnTo>
                                <a:lnTo>
                                  <a:pt x="401" y="284"/>
                                </a:lnTo>
                                <a:lnTo>
                                  <a:pt x="330" y="344"/>
                                </a:lnTo>
                                <a:lnTo>
                                  <a:pt x="267" y="410"/>
                                </a:lnTo>
                                <a:lnTo>
                                  <a:pt x="208" y="479"/>
                                </a:lnTo>
                                <a:lnTo>
                                  <a:pt x="157" y="552"/>
                                </a:lnTo>
                                <a:lnTo>
                                  <a:pt x="112" y="630"/>
                                </a:lnTo>
                                <a:lnTo>
                                  <a:pt x="75" y="710"/>
                                </a:lnTo>
                                <a:lnTo>
                                  <a:pt x="46" y="793"/>
                                </a:lnTo>
                                <a:lnTo>
                                  <a:pt x="23" y="881"/>
                                </a:lnTo>
                                <a:lnTo>
                                  <a:pt x="10" y="969"/>
                                </a:lnTo>
                                <a:lnTo>
                                  <a:pt x="6" y="1060"/>
                                </a:lnTo>
                                <a:lnTo>
                                  <a:pt x="10" y="1151"/>
                                </a:lnTo>
                                <a:lnTo>
                                  <a:pt x="23" y="1240"/>
                                </a:lnTo>
                                <a:lnTo>
                                  <a:pt x="46" y="1326"/>
                                </a:lnTo>
                                <a:lnTo>
                                  <a:pt x="75" y="1410"/>
                                </a:lnTo>
                                <a:lnTo>
                                  <a:pt x="112" y="1491"/>
                                </a:lnTo>
                                <a:lnTo>
                                  <a:pt x="157" y="1568"/>
                                </a:lnTo>
                                <a:lnTo>
                                  <a:pt x="208" y="1642"/>
                                </a:lnTo>
                                <a:lnTo>
                                  <a:pt x="267" y="1711"/>
                                </a:lnTo>
                                <a:lnTo>
                                  <a:pt x="330" y="1777"/>
                                </a:lnTo>
                                <a:lnTo>
                                  <a:pt x="401" y="1836"/>
                                </a:lnTo>
                                <a:lnTo>
                                  <a:pt x="476" y="1892"/>
                                </a:lnTo>
                                <a:lnTo>
                                  <a:pt x="556" y="1942"/>
                                </a:lnTo>
                                <a:lnTo>
                                  <a:pt x="642" y="1986"/>
                                </a:lnTo>
                                <a:lnTo>
                                  <a:pt x="732" y="2024"/>
                                </a:lnTo>
                                <a:lnTo>
                                  <a:pt x="825" y="2057"/>
                                </a:lnTo>
                                <a:lnTo>
                                  <a:pt x="922" y="2082"/>
                                </a:lnTo>
                                <a:lnTo>
                                  <a:pt x="1022" y="2101"/>
                                </a:lnTo>
                                <a:lnTo>
                                  <a:pt x="1125" y="2113"/>
                                </a:lnTo>
                                <a:lnTo>
                                  <a:pt x="1232" y="2116"/>
                                </a:lnTo>
                                <a:lnTo>
                                  <a:pt x="1338" y="2113"/>
                                </a:lnTo>
                                <a:lnTo>
                                  <a:pt x="1441" y="2101"/>
                                </a:lnTo>
                                <a:lnTo>
                                  <a:pt x="1541" y="2082"/>
                                </a:lnTo>
                                <a:lnTo>
                                  <a:pt x="1638" y="2057"/>
                                </a:lnTo>
                                <a:lnTo>
                                  <a:pt x="1731" y="2024"/>
                                </a:lnTo>
                                <a:lnTo>
                                  <a:pt x="1822" y="1986"/>
                                </a:lnTo>
                                <a:lnTo>
                                  <a:pt x="1908" y="1942"/>
                                </a:lnTo>
                                <a:lnTo>
                                  <a:pt x="1988" y="1892"/>
                                </a:lnTo>
                                <a:lnTo>
                                  <a:pt x="2063" y="1836"/>
                                </a:lnTo>
                                <a:lnTo>
                                  <a:pt x="2133" y="1777"/>
                                </a:lnTo>
                                <a:lnTo>
                                  <a:pt x="2197" y="1711"/>
                                </a:lnTo>
                                <a:lnTo>
                                  <a:pt x="2256" y="1642"/>
                                </a:lnTo>
                                <a:lnTo>
                                  <a:pt x="2306" y="1568"/>
                                </a:lnTo>
                                <a:lnTo>
                                  <a:pt x="2352" y="1491"/>
                                </a:lnTo>
                                <a:lnTo>
                                  <a:pt x="2388" y="1410"/>
                                </a:lnTo>
                                <a:lnTo>
                                  <a:pt x="2418" y="1326"/>
                                </a:lnTo>
                                <a:lnTo>
                                  <a:pt x="2440" y="1240"/>
                                </a:lnTo>
                                <a:lnTo>
                                  <a:pt x="2453" y="1151"/>
                                </a:lnTo>
                                <a:lnTo>
                                  <a:pt x="2457" y="1060"/>
                                </a:lnTo>
                                <a:lnTo>
                                  <a:pt x="2453" y="969"/>
                                </a:lnTo>
                                <a:lnTo>
                                  <a:pt x="2440" y="881"/>
                                </a:lnTo>
                                <a:lnTo>
                                  <a:pt x="2418" y="793"/>
                                </a:lnTo>
                                <a:lnTo>
                                  <a:pt x="2388" y="710"/>
                                </a:lnTo>
                                <a:lnTo>
                                  <a:pt x="2352" y="630"/>
                                </a:lnTo>
                                <a:lnTo>
                                  <a:pt x="2306" y="552"/>
                                </a:lnTo>
                                <a:lnTo>
                                  <a:pt x="2256" y="479"/>
                                </a:lnTo>
                                <a:lnTo>
                                  <a:pt x="2197" y="410"/>
                                </a:lnTo>
                                <a:lnTo>
                                  <a:pt x="2133" y="344"/>
                                </a:lnTo>
                                <a:lnTo>
                                  <a:pt x="2063" y="284"/>
                                </a:lnTo>
                                <a:lnTo>
                                  <a:pt x="1988" y="229"/>
                                </a:lnTo>
                                <a:lnTo>
                                  <a:pt x="1908" y="179"/>
                                </a:lnTo>
                                <a:lnTo>
                                  <a:pt x="1822" y="134"/>
                                </a:lnTo>
                                <a:lnTo>
                                  <a:pt x="1731" y="97"/>
                                </a:lnTo>
                                <a:lnTo>
                                  <a:pt x="1638" y="64"/>
                                </a:lnTo>
                                <a:lnTo>
                                  <a:pt x="1541" y="39"/>
                                </a:lnTo>
                                <a:lnTo>
                                  <a:pt x="1441" y="20"/>
                                </a:lnTo>
                                <a:lnTo>
                                  <a:pt x="1338" y="8"/>
                                </a:lnTo>
                                <a:lnTo>
                                  <a:pt x="1232" y="5"/>
                                </a:lnTo>
                                <a:close/>
                                <a:moveTo>
                                  <a:pt x="1232" y="0"/>
                                </a:moveTo>
                                <a:lnTo>
                                  <a:pt x="1332" y="3"/>
                                </a:lnTo>
                                <a:lnTo>
                                  <a:pt x="1431" y="14"/>
                                </a:lnTo>
                                <a:lnTo>
                                  <a:pt x="1527" y="31"/>
                                </a:lnTo>
                                <a:lnTo>
                                  <a:pt x="1621" y="54"/>
                                </a:lnTo>
                                <a:lnTo>
                                  <a:pt x="1712" y="83"/>
                                </a:lnTo>
                                <a:lnTo>
                                  <a:pt x="1798" y="119"/>
                                </a:lnTo>
                                <a:lnTo>
                                  <a:pt x="1881" y="159"/>
                                </a:lnTo>
                                <a:lnTo>
                                  <a:pt x="1958" y="205"/>
                                </a:lnTo>
                                <a:lnTo>
                                  <a:pt x="2033" y="256"/>
                                </a:lnTo>
                                <a:lnTo>
                                  <a:pt x="2102" y="310"/>
                                </a:lnTo>
                                <a:lnTo>
                                  <a:pt x="2167" y="370"/>
                                </a:lnTo>
                                <a:lnTo>
                                  <a:pt x="2225" y="434"/>
                                </a:lnTo>
                                <a:lnTo>
                                  <a:pt x="2278" y="502"/>
                                </a:lnTo>
                                <a:lnTo>
                                  <a:pt x="2326" y="573"/>
                                </a:lnTo>
                                <a:lnTo>
                                  <a:pt x="2366" y="648"/>
                                </a:lnTo>
                                <a:lnTo>
                                  <a:pt x="2399" y="725"/>
                                </a:lnTo>
                                <a:lnTo>
                                  <a:pt x="2428" y="806"/>
                                </a:lnTo>
                                <a:lnTo>
                                  <a:pt x="2447" y="888"/>
                                </a:lnTo>
                                <a:lnTo>
                                  <a:pt x="2459" y="973"/>
                                </a:lnTo>
                                <a:lnTo>
                                  <a:pt x="2463" y="1060"/>
                                </a:lnTo>
                                <a:lnTo>
                                  <a:pt x="2459" y="1148"/>
                                </a:lnTo>
                                <a:lnTo>
                                  <a:pt x="2447" y="1233"/>
                                </a:lnTo>
                                <a:lnTo>
                                  <a:pt x="2428" y="1315"/>
                                </a:lnTo>
                                <a:lnTo>
                                  <a:pt x="2399" y="1395"/>
                                </a:lnTo>
                                <a:lnTo>
                                  <a:pt x="2366" y="1473"/>
                                </a:lnTo>
                                <a:lnTo>
                                  <a:pt x="2326" y="1547"/>
                                </a:lnTo>
                                <a:lnTo>
                                  <a:pt x="2278" y="1619"/>
                                </a:lnTo>
                                <a:lnTo>
                                  <a:pt x="2225" y="1687"/>
                                </a:lnTo>
                                <a:lnTo>
                                  <a:pt x="2167" y="1750"/>
                                </a:lnTo>
                                <a:lnTo>
                                  <a:pt x="2102" y="1810"/>
                                </a:lnTo>
                                <a:lnTo>
                                  <a:pt x="2033" y="1865"/>
                                </a:lnTo>
                                <a:lnTo>
                                  <a:pt x="1958" y="1916"/>
                                </a:lnTo>
                                <a:lnTo>
                                  <a:pt x="1881" y="1962"/>
                                </a:lnTo>
                                <a:lnTo>
                                  <a:pt x="1798" y="2002"/>
                                </a:lnTo>
                                <a:lnTo>
                                  <a:pt x="1712" y="2037"/>
                                </a:lnTo>
                                <a:lnTo>
                                  <a:pt x="1621" y="2067"/>
                                </a:lnTo>
                                <a:lnTo>
                                  <a:pt x="1527" y="2090"/>
                                </a:lnTo>
                                <a:lnTo>
                                  <a:pt x="1431" y="2107"/>
                                </a:lnTo>
                                <a:lnTo>
                                  <a:pt x="1332" y="2118"/>
                                </a:lnTo>
                                <a:lnTo>
                                  <a:pt x="1232" y="2120"/>
                                </a:lnTo>
                                <a:lnTo>
                                  <a:pt x="1131" y="2118"/>
                                </a:lnTo>
                                <a:lnTo>
                                  <a:pt x="1032" y="2107"/>
                                </a:lnTo>
                                <a:lnTo>
                                  <a:pt x="936" y="2090"/>
                                </a:lnTo>
                                <a:lnTo>
                                  <a:pt x="842" y="2067"/>
                                </a:lnTo>
                                <a:lnTo>
                                  <a:pt x="752" y="2037"/>
                                </a:lnTo>
                                <a:lnTo>
                                  <a:pt x="666" y="2002"/>
                                </a:lnTo>
                                <a:lnTo>
                                  <a:pt x="583" y="1962"/>
                                </a:lnTo>
                                <a:lnTo>
                                  <a:pt x="505" y="1916"/>
                                </a:lnTo>
                                <a:lnTo>
                                  <a:pt x="430" y="1865"/>
                                </a:lnTo>
                                <a:lnTo>
                                  <a:pt x="361" y="1810"/>
                                </a:lnTo>
                                <a:lnTo>
                                  <a:pt x="296" y="1750"/>
                                </a:lnTo>
                                <a:lnTo>
                                  <a:pt x="239" y="1687"/>
                                </a:lnTo>
                                <a:lnTo>
                                  <a:pt x="185" y="1619"/>
                                </a:lnTo>
                                <a:lnTo>
                                  <a:pt x="137" y="1547"/>
                                </a:lnTo>
                                <a:lnTo>
                                  <a:pt x="98" y="1473"/>
                                </a:lnTo>
                                <a:lnTo>
                                  <a:pt x="64" y="1395"/>
                                </a:lnTo>
                                <a:lnTo>
                                  <a:pt x="36" y="1315"/>
                                </a:lnTo>
                                <a:lnTo>
                                  <a:pt x="16" y="1233"/>
                                </a:lnTo>
                                <a:lnTo>
                                  <a:pt x="5" y="1148"/>
                                </a:lnTo>
                                <a:lnTo>
                                  <a:pt x="0" y="1060"/>
                                </a:lnTo>
                                <a:lnTo>
                                  <a:pt x="5" y="973"/>
                                </a:lnTo>
                                <a:lnTo>
                                  <a:pt x="16" y="888"/>
                                </a:lnTo>
                                <a:lnTo>
                                  <a:pt x="36" y="806"/>
                                </a:lnTo>
                                <a:lnTo>
                                  <a:pt x="64" y="725"/>
                                </a:lnTo>
                                <a:lnTo>
                                  <a:pt x="98" y="648"/>
                                </a:lnTo>
                                <a:lnTo>
                                  <a:pt x="137" y="573"/>
                                </a:lnTo>
                                <a:lnTo>
                                  <a:pt x="185" y="502"/>
                                </a:lnTo>
                                <a:lnTo>
                                  <a:pt x="239" y="434"/>
                                </a:lnTo>
                                <a:lnTo>
                                  <a:pt x="296" y="370"/>
                                </a:lnTo>
                                <a:lnTo>
                                  <a:pt x="361" y="310"/>
                                </a:lnTo>
                                <a:lnTo>
                                  <a:pt x="430" y="256"/>
                                </a:lnTo>
                                <a:lnTo>
                                  <a:pt x="505" y="205"/>
                                </a:lnTo>
                                <a:lnTo>
                                  <a:pt x="583" y="159"/>
                                </a:lnTo>
                                <a:lnTo>
                                  <a:pt x="666" y="119"/>
                                </a:lnTo>
                                <a:lnTo>
                                  <a:pt x="752" y="83"/>
                                </a:lnTo>
                                <a:lnTo>
                                  <a:pt x="842" y="54"/>
                                </a:lnTo>
                                <a:lnTo>
                                  <a:pt x="936" y="31"/>
                                </a:lnTo>
                                <a:lnTo>
                                  <a:pt x="1032" y="14"/>
                                </a:lnTo>
                                <a:lnTo>
                                  <a:pt x="1131" y="3"/>
                                </a:lnTo>
                                <a:lnTo>
                                  <a:pt x="1232" y="0"/>
                                </a:lnTo>
                                <a:close/>
                              </a:path>
                            </a:pathLst>
                          </a:custGeom>
                          <a:solidFill>
                            <a:srgbClr val="FFD012"/>
                          </a:solidFill>
                          <a:ln w="0">
                            <a:solidFill>
                              <a:srgbClr val="FFD012"/>
                            </a:solidFill>
                            <a:prstDash val="solid"/>
                            <a:round/>
                            <a:headEnd/>
                            <a:tailEnd/>
                          </a:ln>
                        </wps:spPr>
                        <wps:bodyPr rot="0" vert="horz" wrap="square" lIns="91440" tIns="45720" rIns="91440" bIns="45720" anchor="t" anchorCtr="0" upright="1">
                          <a:noAutofit/>
                        </wps:bodyPr>
                      </wps:wsp>
                      <wps:wsp>
                        <wps:cNvPr id="883" name="Freeform 596"/>
                        <wps:cNvSpPr>
                          <a:spLocks noEditPoints="1"/>
                        </wps:cNvSpPr>
                        <wps:spPr bwMode="auto">
                          <a:xfrm>
                            <a:off x="910146" y="470376"/>
                            <a:ext cx="953975" cy="820137"/>
                          </a:xfrm>
                          <a:custGeom>
                            <a:avLst/>
                            <a:gdLst>
                              <a:gd name="T0" fmla="*/ 1037 w 2474"/>
                              <a:gd name="T1" fmla="*/ 18 h 2129"/>
                              <a:gd name="T2" fmla="*/ 757 w 2474"/>
                              <a:gd name="T3" fmla="*/ 87 h 2129"/>
                              <a:gd name="T4" fmla="*/ 510 w 2474"/>
                              <a:gd name="T5" fmla="*/ 209 h 2129"/>
                              <a:gd name="T6" fmla="*/ 301 w 2474"/>
                              <a:gd name="T7" fmla="*/ 374 h 2129"/>
                              <a:gd name="T8" fmla="*/ 142 w 2474"/>
                              <a:gd name="T9" fmla="*/ 577 h 2129"/>
                              <a:gd name="T10" fmla="*/ 41 w 2474"/>
                              <a:gd name="T11" fmla="*/ 810 h 2129"/>
                              <a:gd name="T12" fmla="*/ 5 w 2474"/>
                              <a:gd name="T13" fmla="*/ 1064 h 2129"/>
                              <a:gd name="T14" fmla="*/ 41 w 2474"/>
                              <a:gd name="T15" fmla="*/ 1319 h 2129"/>
                              <a:gd name="T16" fmla="*/ 142 w 2474"/>
                              <a:gd name="T17" fmla="*/ 1551 h 2129"/>
                              <a:gd name="T18" fmla="*/ 301 w 2474"/>
                              <a:gd name="T19" fmla="*/ 1754 h 2129"/>
                              <a:gd name="T20" fmla="*/ 510 w 2474"/>
                              <a:gd name="T21" fmla="*/ 1920 h 2129"/>
                              <a:gd name="T22" fmla="*/ 757 w 2474"/>
                              <a:gd name="T23" fmla="*/ 2041 h 2129"/>
                              <a:gd name="T24" fmla="*/ 1037 w 2474"/>
                              <a:gd name="T25" fmla="*/ 2111 h 2129"/>
                              <a:gd name="T26" fmla="*/ 1337 w 2474"/>
                              <a:gd name="T27" fmla="*/ 2122 h 2129"/>
                              <a:gd name="T28" fmla="*/ 1626 w 2474"/>
                              <a:gd name="T29" fmla="*/ 2071 h 2129"/>
                              <a:gd name="T30" fmla="*/ 1886 w 2474"/>
                              <a:gd name="T31" fmla="*/ 1966 h 2129"/>
                              <a:gd name="T32" fmla="*/ 2107 w 2474"/>
                              <a:gd name="T33" fmla="*/ 1814 h 2129"/>
                              <a:gd name="T34" fmla="*/ 2283 w 2474"/>
                              <a:gd name="T35" fmla="*/ 1623 h 2129"/>
                              <a:gd name="T36" fmla="*/ 2404 w 2474"/>
                              <a:gd name="T37" fmla="*/ 1399 h 2129"/>
                              <a:gd name="T38" fmla="*/ 2464 w 2474"/>
                              <a:gd name="T39" fmla="*/ 1152 h 2129"/>
                              <a:gd name="T40" fmla="*/ 2452 w 2474"/>
                              <a:gd name="T41" fmla="*/ 892 h 2129"/>
                              <a:gd name="T42" fmla="*/ 2371 w 2474"/>
                              <a:gd name="T43" fmla="*/ 652 h 2129"/>
                              <a:gd name="T44" fmla="*/ 2230 w 2474"/>
                              <a:gd name="T45" fmla="*/ 438 h 2129"/>
                              <a:gd name="T46" fmla="*/ 2038 w 2474"/>
                              <a:gd name="T47" fmla="*/ 260 h 2129"/>
                              <a:gd name="T48" fmla="*/ 1803 w 2474"/>
                              <a:gd name="T49" fmla="*/ 123 h 2129"/>
                              <a:gd name="T50" fmla="*/ 1532 w 2474"/>
                              <a:gd name="T51" fmla="*/ 35 h 2129"/>
                              <a:gd name="T52" fmla="*/ 1237 w 2474"/>
                              <a:gd name="T53" fmla="*/ 4 h 2129"/>
                              <a:gd name="T54" fmla="*/ 1438 w 2474"/>
                              <a:gd name="T55" fmla="*/ 13 h 2129"/>
                              <a:gd name="T56" fmla="*/ 1718 w 2474"/>
                              <a:gd name="T57" fmla="*/ 84 h 2129"/>
                              <a:gd name="T58" fmla="*/ 1968 w 2474"/>
                              <a:gd name="T59" fmla="*/ 205 h 2129"/>
                              <a:gd name="T60" fmla="*/ 2176 w 2474"/>
                              <a:gd name="T61" fmla="*/ 371 h 2129"/>
                              <a:gd name="T62" fmla="*/ 2335 w 2474"/>
                              <a:gd name="T63" fmla="*/ 575 h 2129"/>
                              <a:gd name="T64" fmla="*/ 2437 w 2474"/>
                              <a:gd name="T65" fmla="*/ 808 h 2129"/>
                              <a:gd name="T66" fmla="*/ 2474 w 2474"/>
                              <a:gd name="T67" fmla="*/ 1064 h 2129"/>
                              <a:gd name="T68" fmla="*/ 2437 w 2474"/>
                              <a:gd name="T69" fmla="*/ 1321 h 2129"/>
                              <a:gd name="T70" fmla="*/ 2335 w 2474"/>
                              <a:gd name="T71" fmla="*/ 1554 h 2129"/>
                              <a:gd name="T72" fmla="*/ 2176 w 2474"/>
                              <a:gd name="T73" fmla="*/ 1757 h 2129"/>
                              <a:gd name="T74" fmla="*/ 1968 w 2474"/>
                              <a:gd name="T75" fmla="*/ 1924 h 2129"/>
                              <a:gd name="T76" fmla="*/ 1718 w 2474"/>
                              <a:gd name="T77" fmla="*/ 2045 h 2129"/>
                              <a:gd name="T78" fmla="*/ 1438 w 2474"/>
                              <a:gd name="T79" fmla="*/ 2115 h 2129"/>
                              <a:gd name="T80" fmla="*/ 1136 w 2474"/>
                              <a:gd name="T81" fmla="*/ 2125 h 2129"/>
                              <a:gd name="T82" fmla="*/ 846 w 2474"/>
                              <a:gd name="T83" fmla="*/ 2074 h 2129"/>
                              <a:gd name="T84" fmla="*/ 585 w 2474"/>
                              <a:gd name="T85" fmla="*/ 1970 h 2129"/>
                              <a:gd name="T86" fmla="*/ 362 w 2474"/>
                              <a:gd name="T87" fmla="*/ 1817 h 2129"/>
                              <a:gd name="T88" fmla="*/ 186 w 2474"/>
                              <a:gd name="T89" fmla="*/ 1625 h 2129"/>
                              <a:gd name="T90" fmla="*/ 63 w 2474"/>
                              <a:gd name="T91" fmla="*/ 1401 h 2129"/>
                              <a:gd name="T92" fmla="*/ 4 w 2474"/>
                              <a:gd name="T93" fmla="*/ 1152 h 2129"/>
                              <a:gd name="T94" fmla="*/ 17 w 2474"/>
                              <a:gd name="T95" fmla="*/ 892 h 2129"/>
                              <a:gd name="T96" fmla="*/ 97 w 2474"/>
                              <a:gd name="T97" fmla="*/ 649 h 2129"/>
                              <a:gd name="T98" fmla="*/ 239 w 2474"/>
                              <a:gd name="T99" fmla="*/ 436 h 2129"/>
                              <a:gd name="T100" fmla="*/ 433 w 2474"/>
                              <a:gd name="T101" fmla="*/ 256 h 2129"/>
                              <a:gd name="T102" fmla="*/ 668 w 2474"/>
                              <a:gd name="T103" fmla="*/ 119 h 2129"/>
                              <a:gd name="T104" fmla="*/ 940 w 2474"/>
                              <a:gd name="T105" fmla="*/ 30 h 2129"/>
                              <a:gd name="T106" fmla="*/ 1237 w 2474"/>
                              <a:gd name="T107" fmla="*/ 0 h 2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474" h="2129">
                                <a:moveTo>
                                  <a:pt x="1237" y="4"/>
                                </a:moveTo>
                                <a:lnTo>
                                  <a:pt x="1136" y="7"/>
                                </a:lnTo>
                                <a:lnTo>
                                  <a:pt x="1037" y="18"/>
                                </a:lnTo>
                                <a:lnTo>
                                  <a:pt x="941" y="35"/>
                                </a:lnTo>
                                <a:lnTo>
                                  <a:pt x="847" y="58"/>
                                </a:lnTo>
                                <a:lnTo>
                                  <a:pt x="757" y="87"/>
                                </a:lnTo>
                                <a:lnTo>
                                  <a:pt x="671" y="123"/>
                                </a:lnTo>
                                <a:lnTo>
                                  <a:pt x="588" y="163"/>
                                </a:lnTo>
                                <a:lnTo>
                                  <a:pt x="510" y="209"/>
                                </a:lnTo>
                                <a:lnTo>
                                  <a:pt x="435" y="260"/>
                                </a:lnTo>
                                <a:lnTo>
                                  <a:pt x="366" y="314"/>
                                </a:lnTo>
                                <a:lnTo>
                                  <a:pt x="301" y="374"/>
                                </a:lnTo>
                                <a:lnTo>
                                  <a:pt x="244" y="438"/>
                                </a:lnTo>
                                <a:lnTo>
                                  <a:pt x="190" y="506"/>
                                </a:lnTo>
                                <a:lnTo>
                                  <a:pt x="142" y="577"/>
                                </a:lnTo>
                                <a:lnTo>
                                  <a:pt x="103" y="652"/>
                                </a:lnTo>
                                <a:lnTo>
                                  <a:pt x="69" y="729"/>
                                </a:lnTo>
                                <a:lnTo>
                                  <a:pt x="41" y="810"/>
                                </a:lnTo>
                                <a:lnTo>
                                  <a:pt x="21" y="892"/>
                                </a:lnTo>
                                <a:lnTo>
                                  <a:pt x="10" y="977"/>
                                </a:lnTo>
                                <a:lnTo>
                                  <a:pt x="5" y="1064"/>
                                </a:lnTo>
                                <a:lnTo>
                                  <a:pt x="10" y="1152"/>
                                </a:lnTo>
                                <a:lnTo>
                                  <a:pt x="21" y="1237"/>
                                </a:lnTo>
                                <a:lnTo>
                                  <a:pt x="41" y="1319"/>
                                </a:lnTo>
                                <a:lnTo>
                                  <a:pt x="69" y="1399"/>
                                </a:lnTo>
                                <a:lnTo>
                                  <a:pt x="103" y="1477"/>
                                </a:lnTo>
                                <a:lnTo>
                                  <a:pt x="142" y="1551"/>
                                </a:lnTo>
                                <a:lnTo>
                                  <a:pt x="190" y="1623"/>
                                </a:lnTo>
                                <a:lnTo>
                                  <a:pt x="244" y="1691"/>
                                </a:lnTo>
                                <a:lnTo>
                                  <a:pt x="301" y="1754"/>
                                </a:lnTo>
                                <a:lnTo>
                                  <a:pt x="366" y="1814"/>
                                </a:lnTo>
                                <a:lnTo>
                                  <a:pt x="435" y="1869"/>
                                </a:lnTo>
                                <a:lnTo>
                                  <a:pt x="510" y="1920"/>
                                </a:lnTo>
                                <a:lnTo>
                                  <a:pt x="588" y="1966"/>
                                </a:lnTo>
                                <a:lnTo>
                                  <a:pt x="671" y="2006"/>
                                </a:lnTo>
                                <a:lnTo>
                                  <a:pt x="757" y="2041"/>
                                </a:lnTo>
                                <a:lnTo>
                                  <a:pt x="847" y="2071"/>
                                </a:lnTo>
                                <a:lnTo>
                                  <a:pt x="941" y="2094"/>
                                </a:lnTo>
                                <a:lnTo>
                                  <a:pt x="1037" y="2111"/>
                                </a:lnTo>
                                <a:lnTo>
                                  <a:pt x="1136" y="2122"/>
                                </a:lnTo>
                                <a:lnTo>
                                  <a:pt x="1237" y="2124"/>
                                </a:lnTo>
                                <a:lnTo>
                                  <a:pt x="1337" y="2122"/>
                                </a:lnTo>
                                <a:lnTo>
                                  <a:pt x="1436" y="2111"/>
                                </a:lnTo>
                                <a:lnTo>
                                  <a:pt x="1532" y="2094"/>
                                </a:lnTo>
                                <a:lnTo>
                                  <a:pt x="1626" y="2071"/>
                                </a:lnTo>
                                <a:lnTo>
                                  <a:pt x="1717" y="2041"/>
                                </a:lnTo>
                                <a:lnTo>
                                  <a:pt x="1803" y="2006"/>
                                </a:lnTo>
                                <a:lnTo>
                                  <a:pt x="1886" y="1966"/>
                                </a:lnTo>
                                <a:lnTo>
                                  <a:pt x="1963" y="1920"/>
                                </a:lnTo>
                                <a:lnTo>
                                  <a:pt x="2038" y="1869"/>
                                </a:lnTo>
                                <a:lnTo>
                                  <a:pt x="2107" y="1814"/>
                                </a:lnTo>
                                <a:lnTo>
                                  <a:pt x="2172" y="1754"/>
                                </a:lnTo>
                                <a:lnTo>
                                  <a:pt x="2230" y="1691"/>
                                </a:lnTo>
                                <a:lnTo>
                                  <a:pt x="2283" y="1623"/>
                                </a:lnTo>
                                <a:lnTo>
                                  <a:pt x="2331" y="1551"/>
                                </a:lnTo>
                                <a:lnTo>
                                  <a:pt x="2371" y="1477"/>
                                </a:lnTo>
                                <a:lnTo>
                                  <a:pt x="2404" y="1399"/>
                                </a:lnTo>
                                <a:lnTo>
                                  <a:pt x="2433" y="1319"/>
                                </a:lnTo>
                                <a:lnTo>
                                  <a:pt x="2452" y="1237"/>
                                </a:lnTo>
                                <a:lnTo>
                                  <a:pt x="2464" y="1152"/>
                                </a:lnTo>
                                <a:lnTo>
                                  <a:pt x="2468" y="1064"/>
                                </a:lnTo>
                                <a:lnTo>
                                  <a:pt x="2464" y="977"/>
                                </a:lnTo>
                                <a:lnTo>
                                  <a:pt x="2452" y="892"/>
                                </a:lnTo>
                                <a:lnTo>
                                  <a:pt x="2433" y="810"/>
                                </a:lnTo>
                                <a:lnTo>
                                  <a:pt x="2404" y="729"/>
                                </a:lnTo>
                                <a:lnTo>
                                  <a:pt x="2371" y="652"/>
                                </a:lnTo>
                                <a:lnTo>
                                  <a:pt x="2331" y="577"/>
                                </a:lnTo>
                                <a:lnTo>
                                  <a:pt x="2283" y="506"/>
                                </a:lnTo>
                                <a:lnTo>
                                  <a:pt x="2230" y="438"/>
                                </a:lnTo>
                                <a:lnTo>
                                  <a:pt x="2172" y="374"/>
                                </a:lnTo>
                                <a:lnTo>
                                  <a:pt x="2107" y="314"/>
                                </a:lnTo>
                                <a:lnTo>
                                  <a:pt x="2038" y="260"/>
                                </a:lnTo>
                                <a:lnTo>
                                  <a:pt x="1963" y="209"/>
                                </a:lnTo>
                                <a:lnTo>
                                  <a:pt x="1886" y="163"/>
                                </a:lnTo>
                                <a:lnTo>
                                  <a:pt x="1803" y="123"/>
                                </a:lnTo>
                                <a:lnTo>
                                  <a:pt x="1717" y="87"/>
                                </a:lnTo>
                                <a:lnTo>
                                  <a:pt x="1626" y="58"/>
                                </a:lnTo>
                                <a:lnTo>
                                  <a:pt x="1532" y="35"/>
                                </a:lnTo>
                                <a:lnTo>
                                  <a:pt x="1436" y="18"/>
                                </a:lnTo>
                                <a:lnTo>
                                  <a:pt x="1337" y="7"/>
                                </a:lnTo>
                                <a:lnTo>
                                  <a:pt x="1237" y="4"/>
                                </a:lnTo>
                                <a:close/>
                                <a:moveTo>
                                  <a:pt x="1237" y="0"/>
                                </a:moveTo>
                                <a:lnTo>
                                  <a:pt x="1337" y="4"/>
                                </a:lnTo>
                                <a:lnTo>
                                  <a:pt x="1438" y="13"/>
                                </a:lnTo>
                                <a:lnTo>
                                  <a:pt x="1533" y="30"/>
                                </a:lnTo>
                                <a:lnTo>
                                  <a:pt x="1628" y="54"/>
                                </a:lnTo>
                                <a:lnTo>
                                  <a:pt x="1718" y="84"/>
                                </a:lnTo>
                                <a:lnTo>
                                  <a:pt x="1805" y="119"/>
                                </a:lnTo>
                                <a:lnTo>
                                  <a:pt x="1889" y="159"/>
                                </a:lnTo>
                                <a:lnTo>
                                  <a:pt x="1968" y="205"/>
                                </a:lnTo>
                                <a:lnTo>
                                  <a:pt x="2041" y="256"/>
                                </a:lnTo>
                                <a:lnTo>
                                  <a:pt x="2111" y="312"/>
                                </a:lnTo>
                                <a:lnTo>
                                  <a:pt x="2176" y="371"/>
                                </a:lnTo>
                                <a:lnTo>
                                  <a:pt x="2234" y="436"/>
                                </a:lnTo>
                                <a:lnTo>
                                  <a:pt x="2288" y="504"/>
                                </a:lnTo>
                                <a:lnTo>
                                  <a:pt x="2335" y="575"/>
                                </a:lnTo>
                                <a:lnTo>
                                  <a:pt x="2376" y="649"/>
                                </a:lnTo>
                                <a:lnTo>
                                  <a:pt x="2410" y="728"/>
                                </a:lnTo>
                                <a:lnTo>
                                  <a:pt x="2437" y="808"/>
                                </a:lnTo>
                                <a:lnTo>
                                  <a:pt x="2457" y="892"/>
                                </a:lnTo>
                                <a:lnTo>
                                  <a:pt x="2469" y="977"/>
                                </a:lnTo>
                                <a:lnTo>
                                  <a:pt x="2474" y="1064"/>
                                </a:lnTo>
                                <a:lnTo>
                                  <a:pt x="2469" y="1152"/>
                                </a:lnTo>
                                <a:lnTo>
                                  <a:pt x="2457" y="1237"/>
                                </a:lnTo>
                                <a:lnTo>
                                  <a:pt x="2437" y="1321"/>
                                </a:lnTo>
                                <a:lnTo>
                                  <a:pt x="2410" y="1401"/>
                                </a:lnTo>
                                <a:lnTo>
                                  <a:pt x="2376" y="1478"/>
                                </a:lnTo>
                                <a:lnTo>
                                  <a:pt x="2335" y="1554"/>
                                </a:lnTo>
                                <a:lnTo>
                                  <a:pt x="2288" y="1625"/>
                                </a:lnTo>
                                <a:lnTo>
                                  <a:pt x="2234" y="1693"/>
                                </a:lnTo>
                                <a:lnTo>
                                  <a:pt x="2176" y="1757"/>
                                </a:lnTo>
                                <a:lnTo>
                                  <a:pt x="2111" y="1817"/>
                                </a:lnTo>
                                <a:lnTo>
                                  <a:pt x="2041" y="1873"/>
                                </a:lnTo>
                                <a:lnTo>
                                  <a:pt x="1968" y="1924"/>
                                </a:lnTo>
                                <a:lnTo>
                                  <a:pt x="1889" y="1970"/>
                                </a:lnTo>
                                <a:lnTo>
                                  <a:pt x="1805" y="2010"/>
                                </a:lnTo>
                                <a:lnTo>
                                  <a:pt x="1718" y="2045"/>
                                </a:lnTo>
                                <a:lnTo>
                                  <a:pt x="1628" y="2074"/>
                                </a:lnTo>
                                <a:lnTo>
                                  <a:pt x="1533" y="2098"/>
                                </a:lnTo>
                                <a:lnTo>
                                  <a:pt x="1438" y="2115"/>
                                </a:lnTo>
                                <a:lnTo>
                                  <a:pt x="1337" y="2125"/>
                                </a:lnTo>
                                <a:lnTo>
                                  <a:pt x="1237" y="2129"/>
                                </a:lnTo>
                                <a:lnTo>
                                  <a:pt x="1136" y="2125"/>
                                </a:lnTo>
                                <a:lnTo>
                                  <a:pt x="1036" y="2115"/>
                                </a:lnTo>
                                <a:lnTo>
                                  <a:pt x="940" y="2098"/>
                                </a:lnTo>
                                <a:lnTo>
                                  <a:pt x="846" y="2074"/>
                                </a:lnTo>
                                <a:lnTo>
                                  <a:pt x="755" y="2045"/>
                                </a:lnTo>
                                <a:lnTo>
                                  <a:pt x="668" y="2010"/>
                                </a:lnTo>
                                <a:lnTo>
                                  <a:pt x="585" y="1970"/>
                                </a:lnTo>
                                <a:lnTo>
                                  <a:pt x="506" y="1924"/>
                                </a:lnTo>
                                <a:lnTo>
                                  <a:pt x="433" y="1873"/>
                                </a:lnTo>
                                <a:lnTo>
                                  <a:pt x="362" y="1817"/>
                                </a:lnTo>
                                <a:lnTo>
                                  <a:pt x="297" y="1757"/>
                                </a:lnTo>
                                <a:lnTo>
                                  <a:pt x="239" y="1693"/>
                                </a:lnTo>
                                <a:lnTo>
                                  <a:pt x="186" y="1625"/>
                                </a:lnTo>
                                <a:lnTo>
                                  <a:pt x="138" y="1554"/>
                                </a:lnTo>
                                <a:lnTo>
                                  <a:pt x="97" y="1478"/>
                                </a:lnTo>
                                <a:lnTo>
                                  <a:pt x="63" y="1401"/>
                                </a:lnTo>
                                <a:lnTo>
                                  <a:pt x="37" y="1321"/>
                                </a:lnTo>
                                <a:lnTo>
                                  <a:pt x="17" y="1237"/>
                                </a:lnTo>
                                <a:lnTo>
                                  <a:pt x="4" y="1152"/>
                                </a:lnTo>
                                <a:lnTo>
                                  <a:pt x="0" y="1064"/>
                                </a:lnTo>
                                <a:lnTo>
                                  <a:pt x="4" y="977"/>
                                </a:lnTo>
                                <a:lnTo>
                                  <a:pt x="17" y="892"/>
                                </a:lnTo>
                                <a:lnTo>
                                  <a:pt x="37" y="808"/>
                                </a:lnTo>
                                <a:lnTo>
                                  <a:pt x="63" y="728"/>
                                </a:lnTo>
                                <a:lnTo>
                                  <a:pt x="97" y="649"/>
                                </a:lnTo>
                                <a:lnTo>
                                  <a:pt x="138" y="575"/>
                                </a:lnTo>
                                <a:lnTo>
                                  <a:pt x="186" y="504"/>
                                </a:lnTo>
                                <a:lnTo>
                                  <a:pt x="239" y="436"/>
                                </a:lnTo>
                                <a:lnTo>
                                  <a:pt x="297" y="371"/>
                                </a:lnTo>
                                <a:lnTo>
                                  <a:pt x="362" y="312"/>
                                </a:lnTo>
                                <a:lnTo>
                                  <a:pt x="433" y="256"/>
                                </a:lnTo>
                                <a:lnTo>
                                  <a:pt x="506" y="205"/>
                                </a:lnTo>
                                <a:lnTo>
                                  <a:pt x="585" y="159"/>
                                </a:lnTo>
                                <a:lnTo>
                                  <a:pt x="668" y="119"/>
                                </a:lnTo>
                                <a:lnTo>
                                  <a:pt x="755" y="84"/>
                                </a:lnTo>
                                <a:lnTo>
                                  <a:pt x="846" y="54"/>
                                </a:lnTo>
                                <a:lnTo>
                                  <a:pt x="940" y="30"/>
                                </a:lnTo>
                                <a:lnTo>
                                  <a:pt x="1036" y="13"/>
                                </a:lnTo>
                                <a:lnTo>
                                  <a:pt x="1136" y="4"/>
                                </a:lnTo>
                                <a:lnTo>
                                  <a:pt x="1237" y="0"/>
                                </a:lnTo>
                                <a:close/>
                              </a:path>
                            </a:pathLst>
                          </a:custGeom>
                          <a:solidFill>
                            <a:srgbClr val="FFD011"/>
                          </a:solidFill>
                          <a:ln w="0">
                            <a:solidFill>
                              <a:srgbClr val="FFD011"/>
                            </a:solidFill>
                            <a:prstDash val="solid"/>
                            <a:round/>
                            <a:headEnd/>
                            <a:tailEnd/>
                          </a:ln>
                        </wps:spPr>
                        <wps:bodyPr rot="0" vert="horz" wrap="square" lIns="91440" tIns="45720" rIns="91440" bIns="45720" anchor="t" anchorCtr="0" upright="1">
                          <a:noAutofit/>
                        </wps:bodyPr>
                      </wps:wsp>
                      <wps:wsp>
                        <wps:cNvPr id="884" name="Freeform 597"/>
                        <wps:cNvSpPr>
                          <a:spLocks noEditPoints="1"/>
                        </wps:cNvSpPr>
                        <wps:spPr bwMode="auto">
                          <a:xfrm>
                            <a:off x="908604" y="468834"/>
                            <a:ext cx="957060" cy="823991"/>
                          </a:xfrm>
                          <a:custGeom>
                            <a:avLst/>
                            <a:gdLst>
                              <a:gd name="T0" fmla="*/ 1040 w 2482"/>
                              <a:gd name="T1" fmla="*/ 18 h 2139"/>
                              <a:gd name="T2" fmla="*/ 759 w 2482"/>
                              <a:gd name="T3" fmla="*/ 89 h 2139"/>
                              <a:gd name="T4" fmla="*/ 510 w 2482"/>
                              <a:gd name="T5" fmla="*/ 210 h 2139"/>
                              <a:gd name="T6" fmla="*/ 301 w 2482"/>
                              <a:gd name="T7" fmla="*/ 376 h 2139"/>
                              <a:gd name="T8" fmla="*/ 142 w 2482"/>
                              <a:gd name="T9" fmla="*/ 580 h 2139"/>
                              <a:gd name="T10" fmla="*/ 41 w 2482"/>
                              <a:gd name="T11" fmla="*/ 813 h 2139"/>
                              <a:gd name="T12" fmla="*/ 4 w 2482"/>
                              <a:gd name="T13" fmla="*/ 1069 h 2139"/>
                              <a:gd name="T14" fmla="*/ 41 w 2482"/>
                              <a:gd name="T15" fmla="*/ 1326 h 2139"/>
                              <a:gd name="T16" fmla="*/ 142 w 2482"/>
                              <a:gd name="T17" fmla="*/ 1559 h 2139"/>
                              <a:gd name="T18" fmla="*/ 301 w 2482"/>
                              <a:gd name="T19" fmla="*/ 1762 h 2139"/>
                              <a:gd name="T20" fmla="*/ 510 w 2482"/>
                              <a:gd name="T21" fmla="*/ 1929 h 2139"/>
                              <a:gd name="T22" fmla="*/ 759 w 2482"/>
                              <a:gd name="T23" fmla="*/ 2050 h 2139"/>
                              <a:gd name="T24" fmla="*/ 1040 w 2482"/>
                              <a:gd name="T25" fmla="*/ 2120 h 2139"/>
                              <a:gd name="T26" fmla="*/ 1341 w 2482"/>
                              <a:gd name="T27" fmla="*/ 2130 h 2139"/>
                              <a:gd name="T28" fmla="*/ 1632 w 2482"/>
                              <a:gd name="T29" fmla="*/ 2079 h 2139"/>
                              <a:gd name="T30" fmla="*/ 1893 w 2482"/>
                              <a:gd name="T31" fmla="*/ 1975 h 2139"/>
                              <a:gd name="T32" fmla="*/ 2115 w 2482"/>
                              <a:gd name="T33" fmla="*/ 1822 h 2139"/>
                              <a:gd name="T34" fmla="*/ 2292 w 2482"/>
                              <a:gd name="T35" fmla="*/ 1630 h 2139"/>
                              <a:gd name="T36" fmla="*/ 2414 w 2482"/>
                              <a:gd name="T37" fmla="*/ 1406 h 2139"/>
                              <a:gd name="T38" fmla="*/ 2473 w 2482"/>
                              <a:gd name="T39" fmla="*/ 1157 h 2139"/>
                              <a:gd name="T40" fmla="*/ 2461 w 2482"/>
                              <a:gd name="T41" fmla="*/ 897 h 2139"/>
                              <a:gd name="T42" fmla="*/ 2380 w 2482"/>
                              <a:gd name="T43" fmla="*/ 654 h 2139"/>
                              <a:gd name="T44" fmla="*/ 2238 w 2482"/>
                              <a:gd name="T45" fmla="*/ 441 h 2139"/>
                              <a:gd name="T46" fmla="*/ 2045 w 2482"/>
                              <a:gd name="T47" fmla="*/ 261 h 2139"/>
                              <a:gd name="T48" fmla="*/ 1809 w 2482"/>
                              <a:gd name="T49" fmla="*/ 124 h 2139"/>
                              <a:gd name="T50" fmla="*/ 1537 w 2482"/>
                              <a:gd name="T51" fmla="*/ 35 h 2139"/>
                              <a:gd name="T52" fmla="*/ 1241 w 2482"/>
                              <a:gd name="T53" fmla="*/ 5 h 2139"/>
                              <a:gd name="T54" fmla="*/ 1442 w 2482"/>
                              <a:gd name="T55" fmla="*/ 15 h 2139"/>
                              <a:gd name="T56" fmla="*/ 1723 w 2482"/>
                              <a:gd name="T57" fmla="*/ 84 h 2139"/>
                              <a:gd name="T58" fmla="*/ 1974 w 2482"/>
                              <a:gd name="T59" fmla="*/ 207 h 2139"/>
                              <a:gd name="T60" fmla="*/ 2183 w 2482"/>
                              <a:gd name="T61" fmla="*/ 374 h 2139"/>
                              <a:gd name="T62" fmla="*/ 2344 w 2482"/>
                              <a:gd name="T63" fmla="*/ 578 h 2139"/>
                              <a:gd name="T64" fmla="*/ 2447 w 2482"/>
                              <a:gd name="T65" fmla="*/ 812 h 2139"/>
                              <a:gd name="T66" fmla="*/ 2482 w 2482"/>
                              <a:gd name="T67" fmla="*/ 1069 h 2139"/>
                              <a:gd name="T68" fmla="*/ 2447 w 2482"/>
                              <a:gd name="T69" fmla="*/ 1327 h 2139"/>
                              <a:gd name="T70" fmla="*/ 2344 w 2482"/>
                              <a:gd name="T71" fmla="*/ 1561 h 2139"/>
                              <a:gd name="T72" fmla="*/ 2183 w 2482"/>
                              <a:gd name="T73" fmla="*/ 1765 h 2139"/>
                              <a:gd name="T74" fmla="*/ 1974 w 2482"/>
                              <a:gd name="T75" fmla="*/ 1932 h 2139"/>
                              <a:gd name="T76" fmla="*/ 1723 w 2482"/>
                              <a:gd name="T77" fmla="*/ 2055 h 2139"/>
                              <a:gd name="T78" fmla="*/ 1442 w 2482"/>
                              <a:gd name="T79" fmla="*/ 2124 h 2139"/>
                              <a:gd name="T80" fmla="*/ 1139 w 2482"/>
                              <a:gd name="T81" fmla="*/ 2135 h 2139"/>
                              <a:gd name="T82" fmla="*/ 848 w 2482"/>
                              <a:gd name="T83" fmla="*/ 2084 h 2139"/>
                              <a:gd name="T84" fmla="*/ 587 w 2482"/>
                              <a:gd name="T85" fmla="*/ 1978 h 2139"/>
                              <a:gd name="T86" fmla="*/ 363 w 2482"/>
                              <a:gd name="T87" fmla="*/ 1826 h 2139"/>
                              <a:gd name="T88" fmla="*/ 186 w 2482"/>
                              <a:gd name="T89" fmla="*/ 1633 h 2139"/>
                              <a:gd name="T90" fmla="*/ 63 w 2482"/>
                              <a:gd name="T91" fmla="*/ 1407 h 2139"/>
                              <a:gd name="T92" fmla="*/ 4 w 2482"/>
                              <a:gd name="T93" fmla="*/ 1157 h 2139"/>
                              <a:gd name="T94" fmla="*/ 15 w 2482"/>
                              <a:gd name="T95" fmla="*/ 896 h 2139"/>
                              <a:gd name="T96" fmla="*/ 97 w 2482"/>
                              <a:gd name="T97" fmla="*/ 653 h 2139"/>
                              <a:gd name="T98" fmla="*/ 239 w 2482"/>
                              <a:gd name="T99" fmla="*/ 438 h 2139"/>
                              <a:gd name="T100" fmla="*/ 432 w 2482"/>
                              <a:gd name="T101" fmla="*/ 258 h 2139"/>
                              <a:gd name="T102" fmla="*/ 671 w 2482"/>
                              <a:gd name="T103" fmla="*/ 119 h 2139"/>
                              <a:gd name="T104" fmla="*/ 943 w 2482"/>
                              <a:gd name="T105" fmla="*/ 32 h 2139"/>
                              <a:gd name="T106" fmla="*/ 1241 w 2482"/>
                              <a:gd name="T107" fmla="*/ 0 h 2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482" h="2139">
                                <a:moveTo>
                                  <a:pt x="1241" y="5"/>
                                </a:moveTo>
                                <a:lnTo>
                                  <a:pt x="1140" y="9"/>
                                </a:lnTo>
                                <a:lnTo>
                                  <a:pt x="1040" y="18"/>
                                </a:lnTo>
                                <a:lnTo>
                                  <a:pt x="944" y="35"/>
                                </a:lnTo>
                                <a:lnTo>
                                  <a:pt x="850" y="59"/>
                                </a:lnTo>
                                <a:lnTo>
                                  <a:pt x="759" y="89"/>
                                </a:lnTo>
                                <a:lnTo>
                                  <a:pt x="672" y="124"/>
                                </a:lnTo>
                                <a:lnTo>
                                  <a:pt x="589" y="164"/>
                                </a:lnTo>
                                <a:lnTo>
                                  <a:pt x="510" y="210"/>
                                </a:lnTo>
                                <a:lnTo>
                                  <a:pt x="437" y="261"/>
                                </a:lnTo>
                                <a:lnTo>
                                  <a:pt x="366" y="317"/>
                                </a:lnTo>
                                <a:lnTo>
                                  <a:pt x="301" y="376"/>
                                </a:lnTo>
                                <a:lnTo>
                                  <a:pt x="243" y="441"/>
                                </a:lnTo>
                                <a:lnTo>
                                  <a:pt x="190" y="509"/>
                                </a:lnTo>
                                <a:lnTo>
                                  <a:pt x="142" y="580"/>
                                </a:lnTo>
                                <a:lnTo>
                                  <a:pt x="101" y="654"/>
                                </a:lnTo>
                                <a:lnTo>
                                  <a:pt x="67" y="733"/>
                                </a:lnTo>
                                <a:lnTo>
                                  <a:pt x="41" y="813"/>
                                </a:lnTo>
                                <a:lnTo>
                                  <a:pt x="21" y="897"/>
                                </a:lnTo>
                                <a:lnTo>
                                  <a:pt x="8" y="982"/>
                                </a:lnTo>
                                <a:lnTo>
                                  <a:pt x="4" y="1069"/>
                                </a:lnTo>
                                <a:lnTo>
                                  <a:pt x="8" y="1157"/>
                                </a:lnTo>
                                <a:lnTo>
                                  <a:pt x="21" y="1242"/>
                                </a:lnTo>
                                <a:lnTo>
                                  <a:pt x="41" y="1326"/>
                                </a:lnTo>
                                <a:lnTo>
                                  <a:pt x="67" y="1406"/>
                                </a:lnTo>
                                <a:lnTo>
                                  <a:pt x="101" y="1483"/>
                                </a:lnTo>
                                <a:lnTo>
                                  <a:pt x="142" y="1559"/>
                                </a:lnTo>
                                <a:lnTo>
                                  <a:pt x="190" y="1630"/>
                                </a:lnTo>
                                <a:lnTo>
                                  <a:pt x="243" y="1698"/>
                                </a:lnTo>
                                <a:lnTo>
                                  <a:pt x="301" y="1762"/>
                                </a:lnTo>
                                <a:lnTo>
                                  <a:pt x="366" y="1822"/>
                                </a:lnTo>
                                <a:lnTo>
                                  <a:pt x="437" y="1878"/>
                                </a:lnTo>
                                <a:lnTo>
                                  <a:pt x="510" y="1929"/>
                                </a:lnTo>
                                <a:lnTo>
                                  <a:pt x="589" y="1975"/>
                                </a:lnTo>
                                <a:lnTo>
                                  <a:pt x="672" y="2015"/>
                                </a:lnTo>
                                <a:lnTo>
                                  <a:pt x="759" y="2050"/>
                                </a:lnTo>
                                <a:lnTo>
                                  <a:pt x="850" y="2079"/>
                                </a:lnTo>
                                <a:lnTo>
                                  <a:pt x="944" y="2103"/>
                                </a:lnTo>
                                <a:lnTo>
                                  <a:pt x="1040" y="2120"/>
                                </a:lnTo>
                                <a:lnTo>
                                  <a:pt x="1140" y="2130"/>
                                </a:lnTo>
                                <a:lnTo>
                                  <a:pt x="1241" y="2134"/>
                                </a:lnTo>
                                <a:lnTo>
                                  <a:pt x="1341" y="2130"/>
                                </a:lnTo>
                                <a:lnTo>
                                  <a:pt x="1442" y="2120"/>
                                </a:lnTo>
                                <a:lnTo>
                                  <a:pt x="1537" y="2103"/>
                                </a:lnTo>
                                <a:lnTo>
                                  <a:pt x="1632" y="2079"/>
                                </a:lnTo>
                                <a:lnTo>
                                  <a:pt x="1722" y="2050"/>
                                </a:lnTo>
                                <a:lnTo>
                                  <a:pt x="1809" y="2015"/>
                                </a:lnTo>
                                <a:lnTo>
                                  <a:pt x="1893" y="1975"/>
                                </a:lnTo>
                                <a:lnTo>
                                  <a:pt x="1972" y="1929"/>
                                </a:lnTo>
                                <a:lnTo>
                                  <a:pt x="2045" y="1878"/>
                                </a:lnTo>
                                <a:lnTo>
                                  <a:pt x="2115" y="1822"/>
                                </a:lnTo>
                                <a:lnTo>
                                  <a:pt x="2180" y="1762"/>
                                </a:lnTo>
                                <a:lnTo>
                                  <a:pt x="2238" y="1698"/>
                                </a:lnTo>
                                <a:lnTo>
                                  <a:pt x="2292" y="1630"/>
                                </a:lnTo>
                                <a:lnTo>
                                  <a:pt x="2339" y="1559"/>
                                </a:lnTo>
                                <a:lnTo>
                                  <a:pt x="2380" y="1483"/>
                                </a:lnTo>
                                <a:lnTo>
                                  <a:pt x="2414" y="1406"/>
                                </a:lnTo>
                                <a:lnTo>
                                  <a:pt x="2441" y="1326"/>
                                </a:lnTo>
                                <a:lnTo>
                                  <a:pt x="2461" y="1242"/>
                                </a:lnTo>
                                <a:lnTo>
                                  <a:pt x="2473" y="1157"/>
                                </a:lnTo>
                                <a:lnTo>
                                  <a:pt x="2478" y="1069"/>
                                </a:lnTo>
                                <a:lnTo>
                                  <a:pt x="2473" y="982"/>
                                </a:lnTo>
                                <a:lnTo>
                                  <a:pt x="2461" y="897"/>
                                </a:lnTo>
                                <a:lnTo>
                                  <a:pt x="2441" y="813"/>
                                </a:lnTo>
                                <a:lnTo>
                                  <a:pt x="2414" y="733"/>
                                </a:lnTo>
                                <a:lnTo>
                                  <a:pt x="2380" y="654"/>
                                </a:lnTo>
                                <a:lnTo>
                                  <a:pt x="2339" y="580"/>
                                </a:lnTo>
                                <a:lnTo>
                                  <a:pt x="2292" y="509"/>
                                </a:lnTo>
                                <a:lnTo>
                                  <a:pt x="2238" y="441"/>
                                </a:lnTo>
                                <a:lnTo>
                                  <a:pt x="2180" y="376"/>
                                </a:lnTo>
                                <a:lnTo>
                                  <a:pt x="2115" y="317"/>
                                </a:lnTo>
                                <a:lnTo>
                                  <a:pt x="2045" y="261"/>
                                </a:lnTo>
                                <a:lnTo>
                                  <a:pt x="1972" y="210"/>
                                </a:lnTo>
                                <a:lnTo>
                                  <a:pt x="1893" y="164"/>
                                </a:lnTo>
                                <a:lnTo>
                                  <a:pt x="1809" y="124"/>
                                </a:lnTo>
                                <a:lnTo>
                                  <a:pt x="1722" y="89"/>
                                </a:lnTo>
                                <a:lnTo>
                                  <a:pt x="1632" y="59"/>
                                </a:lnTo>
                                <a:lnTo>
                                  <a:pt x="1537" y="35"/>
                                </a:lnTo>
                                <a:lnTo>
                                  <a:pt x="1442" y="18"/>
                                </a:lnTo>
                                <a:lnTo>
                                  <a:pt x="1341" y="9"/>
                                </a:lnTo>
                                <a:lnTo>
                                  <a:pt x="1241" y="5"/>
                                </a:lnTo>
                                <a:close/>
                                <a:moveTo>
                                  <a:pt x="1241" y="0"/>
                                </a:moveTo>
                                <a:lnTo>
                                  <a:pt x="1343" y="4"/>
                                </a:lnTo>
                                <a:lnTo>
                                  <a:pt x="1442" y="15"/>
                                </a:lnTo>
                                <a:lnTo>
                                  <a:pt x="1539" y="32"/>
                                </a:lnTo>
                                <a:lnTo>
                                  <a:pt x="1633" y="55"/>
                                </a:lnTo>
                                <a:lnTo>
                                  <a:pt x="1723" y="84"/>
                                </a:lnTo>
                                <a:lnTo>
                                  <a:pt x="1811" y="119"/>
                                </a:lnTo>
                                <a:lnTo>
                                  <a:pt x="1894" y="160"/>
                                </a:lnTo>
                                <a:lnTo>
                                  <a:pt x="1974" y="207"/>
                                </a:lnTo>
                                <a:lnTo>
                                  <a:pt x="2049" y="258"/>
                                </a:lnTo>
                                <a:lnTo>
                                  <a:pt x="2118" y="313"/>
                                </a:lnTo>
                                <a:lnTo>
                                  <a:pt x="2183" y="374"/>
                                </a:lnTo>
                                <a:lnTo>
                                  <a:pt x="2242" y="438"/>
                                </a:lnTo>
                                <a:lnTo>
                                  <a:pt x="2296" y="506"/>
                                </a:lnTo>
                                <a:lnTo>
                                  <a:pt x="2344" y="578"/>
                                </a:lnTo>
                                <a:lnTo>
                                  <a:pt x="2385" y="653"/>
                                </a:lnTo>
                                <a:lnTo>
                                  <a:pt x="2418" y="732"/>
                                </a:lnTo>
                                <a:lnTo>
                                  <a:pt x="2447" y="812"/>
                                </a:lnTo>
                                <a:lnTo>
                                  <a:pt x="2466" y="896"/>
                                </a:lnTo>
                                <a:lnTo>
                                  <a:pt x="2478" y="982"/>
                                </a:lnTo>
                                <a:lnTo>
                                  <a:pt x="2482" y="1069"/>
                                </a:lnTo>
                                <a:lnTo>
                                  <a:pt x="2478" y="1157"/>
                                </a:lnTo>
                                <a:lnTo>
                                  <a:pt x="2466" y="1243"/>
                                </a:lnTo>
                                <a:lnTo>
                                  <a:pt x="2447" y="1327"/>
                                </a:lnTo>
                                <a:lnTo>
                                  <a:pt x="2418" y="1407"/>
                                </a:lnTo>
                                <a:lnTo>
                                  <a:pt x="2385" y="1486"/>
                                </a:lnTo>
                                <a:lnTo>
                                  <a:pt x="2344" y="1561"/>
                                </a:lnTo>
                                <a:lnTo>
                                  <a:pt x="2296" y="1633"/>
                                </a:lnTo>
                                <a:lnTo>
                                  <a:pt x="2242" y="1701"/>
                                </a:lnTo>
                                <a:lnTo>
                                  <a:pt x="2183" y="1765"/>
                                </a:lnTo>
                                <a:lnTo>
                                  <a:pt x="2118" y="1826"/>
                                </a:lnTo>
                                <a:lnTo>
                                  <a:pt x="2049" y="1881"/>
                                </a:lnTo>
                                <a:lnTo>
                                  <a:pt x="1974" y="1932"/>
                                </a:lnTo>
                                <a:lnTo>
                                  <a:pt x="1894" y="1978"/>
                                </a:lnTo>
                                <a:lnTo>
                                  <a:pt x="1811" y="2019"/>
                                </a:lnTo>
                                <a:lnTo>
                                  <a:pt x="1723" y="2055"/>
                                </a:lnTo>
                                <a:lnTo>
                                  <a:pt x="1633" y="2084"/>
                                </a:lnTo>
                                <a:lnTo>
                                  <a:pt x="1539" y="2107"/>
                                </a:lnTo>
                                <a:lnTo>
                                  <a:pt x="1442" y="2124"/>
                                </a:lnTo>
                                <a:lnTo>
                                  <a:pt x="1343" y="2135"/>
                                </a:lnTo>
                                <a:lnTo>
                                  <a:pt x="1241" y="2139"/>
                                </a:lnTo>
                                <a:lnTo>
                                  <a:pt x="1139" y="2135"/>
                                </a:lnTo>
                                <a:lnTo>
                                  <a:pt x="1040" y="2124"/>
                                </a:lnTo>
                                <a:lnTo>
                                  <a:pt x="943" y="2107"/>
                                </a:lnTo>
                                <a:lnTo>
                                  <a:pt x="848" y="2084"/>
                                </a:lnTo>
                                <a:lnTo>
                                  <a:pt x="758" y="2055"/>
                                </a:lnTo>
                                <a:lnTo>
                                  <a:pt x="671" y="2019"/>
                                </a:lnTo>
                                <a:lnTo>
                                  <a:pt x="587" y="1978"/>
                                </a:lnTo>
                                <a:lnTo>
                                  <a:pt x="507" y="1932"/>
                                </a:lnTo>
                                <a:lnTo>
                                  <a:pt x="432" y="1881"/>
                                </a:lnTo>
                                <a:lnTo>
                                  <a:pt x="363" y="1826"/>
                                </a:lnTo>
                                <a:lnTo>
                                  <a:pt x="298" y="1765"/>
                                </a:lnTo>
                                <a:lnTo>
                                  <a:pt x="239" y="1701"/>
                                </a:lnTo>
                                <a:lnTo>
                                  <a:pt x="186" y="1633"/>
                                </a:lnTo>
                                <a:lnTo>
                                  <a:pt x="138" y="1561"/>
                                </a:lnTo>
                                <a:lnTo>
                                  <a:pt x="97" y="1486"/>
                                </a:lnTo>
                                <a:lnTo>
                                  <a:pt x="63" y="1407"/>
                                </a:lnTo>
                                <a:lnTo>
                                  <a:pt x="35" y="1327"/>
                                </a:lnTo>
                                <a:lnTo>
                                  <a:pt x="15" y="1243"/>
                                </a:lnTo>
                                <a:lnTo>
                                  <a:pt x="4" y="1157"/>
                                </a:lnTo>
                                <a:lnTo>
                                  <a:pt x="0" y="1069"/>
                                </a:lnTo>
                                <a:lnTo>
                                  <a:pt x="4" y="982"/>
                                </a:lnTo>
                                <a:lnTo>
                                  <a:pt x="15" y="896"/>
                                </a:lnTo>
                                <a:lnTo>
                                  <a:pt x="35" y="812"/>
                                </a:lnTo>
                                <a:lnTo>
                                  <a:pt x="63" y="732"/>
                                </a:lnTo>
                                <a:lnTo>
                                  <a:pt x="97" y="653"/>
                                </a:lnTo>
                                <a:lnTo>
                                  <a:pt x="138" y="578"/>
                                </a:lnTo>
                                <a:lnTo>
                                  <a:pt x="186" y="506"/>
                                </a:lnTo>
                                <a:lnTo>
                                  <a:pt x="239" y="438"/>
                                </a:lnTo>
                                <a:lnTo>
                                  <a:pt x="298" y="374"/>
                                </a:lnTo>
                                <a:lnTo>
                                  <a:pt x="363" y="313"/>
                                </a:lnTo>
                                <a:lnTo>
                                  <a:pt x="432" y="258"/>
                                </a:lnTo>
                                <a:lnTo>
                                  <a:pt x="507" y="207"/>
                                </a:lnTo>
                                <a:lnTo>
                                  <a:pt x="587" y="160"/>
                                </a:lnTo>
                                <a:lnTo>
                                  <a:pt x="671" y="119"/>
                                </a:lnTo>
                                <a:lnTo>
                                  <a:pt x="758" y="84"/>
                                </a:lnTo>
                                <a:lnTo>
                                  <a:pt x="848" y="55"/>
                                </a:lnTo>
                                <a:lnTo>
                                  <a:pt x="943" y="32"/>
                                </a:lnTo>
                                <a:lnTo>
                                  <a:pt x="1040" y="15"/>
                                </a:lnTo>
                                <a:lnTo>
                                  <a:pt x="1139" y="4"/>
                                </a:lnTo>
                                <a:lnTo>
                                  <a:pt x="1241" y="0"/>
                                </a:lnTo>
                                <a:close/>
                              </a:path>
                            </a:pathLst>
                          </a:custGeom>
                          <a:solidFill>
                            <a:srgbClr val="FFCF10"/>
                          </a:solidFill>
                          <a:ln w="0">
                            <a:solidFill>
                              <a:srgbClr val="FFCF10"/>
                            </a:solidFill>
                            <a:prstDash val="solid"/>
                            <a:round/>
                            <a:headEnd/>
                            <a:tailEnd/>
                          </a:ln>
                        </wps:spPr>
                        <wps:bodyPr rot="0" vert="horz" wrap="square" lIns="91440" tIns="45720" rIns="91440" bIns="45720" anchor="t" anchorCtr="0" upright="1">
                          <a:noAutofit/>
                        </wps:bodyPr>
                      </wps:wsp>
                      <wps:wsp>
                        <wps:cNvPr id="885" name="Freeform 598"/>
                        <wps:cNvSpPr>
                          <a:spLocks noEditPoints="1"/>
                        </wps:cNvSpPr>
                        <wps:spPr bwMode="auto">
                          <a:xfrm>
                            <a:off x="906290" y="466522"/>
                            <a:ext cx="961687" cy="827845"/>
                          </a:xfrm>
                          <a:custGeom>
                            <a:avLst/>
                            <a:gdLst>
                              <a:gd name="T0" fmla="*/ 1046 w 2493"/>
                              <a:gd name="T1" fmla="*/ 20 h 2147"/>
                              <a:gd name="T2" fmla="*/ 764 w 2493"/>
                              <a:gd name="T3" fmla="*/ 89 h 2147"/>
                              <a:gd name="T4" fmla="*/ 513 w 2493"/>
                              <a:gd name="T5" fmla="*/ 212 h 2147"/>
                              <a:gd name="T6" fmla="*/ 304 w 2493"/>
                              <a:gd name="T7" fmla="*/ 379 h 2147"/>
                              <a:gd name="T8" fmla="*/ 144 w 2493"/>
                              <a:gd name="T9" fmla="*/ 583 h 2147"/>
                              <a:gd name="T10" fmla="*/ 41 w 2493"/>
                              <a:gd name="T11" fmla="*/ 817 h 2147"/>
                              <a:gd name="T12" fmla="*/ 6 w 2493"/>
                              <a:gd name="T13" fmla="*/ 1074 h 2147"/>
                              <a:gd name="T14" fmla="*/ 41 w 2493"/>
                              <a:gd name="T15" fmla="*/ 1332 h 2147"/>
                              <a:gd name="T16" fmla="*/ 144 w 2493"/>
                              <a:gd name="T17" fmla="*/ 1566 h 2147"/>
                              <a:gd name="T18" fmla="*/ 304 w 2493"/>
                              <a:gd name="T19" fmla="*/ 1770 h 2147"/>
                              <a:gd name="T20" fmla="*/ 513 w 2493"/>
                              <a:gd name="T21" fmla="*/ 1937 h 2147"/>
                              <a:gd name="T22" fmla="*/ 764 w 2493"/>
                              <a:gd name="T23" fmla="*/ 2060 h 2147"/>
                              <a:gd name="T24" fmla="*/ 1046 w 2493"/>
                              <a:gd name="T25" fmla="*/ 2129 h 2147"/>
                              <a:gd name="T26" fmla="*/ 1349 w 2493"/>
                              <a:gd name="T27" fmla="*/ 2140 h 2147"/>
                              <a:gd name="T28" fmla="*/ 1639 w 2493"/>
                              <a:gd name="T29" fmla="*/ 2089 h 2147"/>
                              <a:gd name="T30" fmla="*/ 1900 w 2493"/>
                              <a:gd name="T31" fmla="*/ 1983 h 2147"/>
                              <a:gd name="T32" fmla="*/ 2124 w 2493"/>
                              <a:gd name="T33" fmla="*/ 1831 h 2147"/>
                              <a:gd name="T34" fmla="*/ 2302 w 2493"/>
                              <a:gd name="T35" fmla="*/ 1638 h 2147"/>
                              <a:gd name="T36" fmla="*/ 2424 w 2493"/>
                              <a:gd name="T37" fmla="*/ 1412 h 2147"/>
                              <a:gd name="T38" fmla="*/ 2484 w 2493"/>
                              <a:gd name="T39" fmla="*/ 1162 h 2147"/>
                              <a:gd name="T40" fmla="*/ 2472 w 2493"/>
                              <a:gd name="T41" fmla="*/ 901 h 2147"/>
                              <a:gd name="T42" fmla="*/ 2391 w 2493"/>
                              <a:gd name="T43" fmla="*/ 658 h 2147"/>
                              <a:gd name="T44" fmla="*/ 2248 w 2493"/>
                              <a:gd name="T45" fmla="*/ 443 h 2147"/>
                              <a:gd name="T46" fmla="*/ 2055 w 2493"/>
                              <a:gd name="T47" fmla="*/ 263 h 2147"/>
                              <a:gd name="T48" fmla="*/ 1817 w 2493"/>
                              <a:gd name="T49" fmla="*/ 124 h 2147"/>
                              <a:gd name="T50" fmla="*/ 1545 w 2493"/>
                              <a:gd name="T51" fmla="*/ 37 h 2147"/>
                              <a:gd name="T52" fmla="*/ 1247 w 2493"/>
                              <a:gd name="T53" fmla="*/ 5 h 2147"/>
                              <a:gd name="T54" fmla="*/ 1449 w 2493"/>
                              <a:gd name="T55" fmla="*/ 15 h 2147"/>
                              <a:gd name="T56" fmla="*/ 1732 w 2493"/>
                              <a:gd name="T57" fmla="*/ 85 h 2147"/>
                              <a:gd name="T58" fmla="*/ 1983 w 2493"/>
                              <a:gd name="T59" fmla="*/ 208 h 2147"/>
                              <a:gd name="T60" fmla="*/ 2193 w 2493"/>
                              <a:gd name="T61" fmla="*/ 375 h 2147"/>
                              <a:gd name="T62" fmla="*/ 2354 w 2493"/>
                              <a:gd name="T63" fmla="*/ 581 h 2147"/>
                              <a:gd name="T64" fmla="*/ 2457 w 2493"/>
                              <a:gd name="T65" fmla="*/ 816 h 2147"/>
                              <a:gd name="T66" fmla="*/ 2493 w 2493"/>
                              <a:gd name="T67" fmla="*/ 1074 h 2147"/>
                              <a:gd name="T68" fmla="*/ 2457 w 2493"/>
                              <a:gd name="T69" fmla="*/ 1332 h 2147"/>
                              <a:gd name="T70" fmla="*/ 2354 w 2493"/>
                              <a:gd name="T71" fmla="*/ 1567 h 2147"/>
                              <a:gd name="T72" fmla="*/ 2193 w 2493"/>
                              <a:gd name="T73" fmla="*/ 1774 h 2147"/>
                              <a:gd name="T74" fmla="*/ 1983 w 2493"/>
                              <a:gd name="T75" fmla="*/ 1941 h 2147"/>
                              <a:gd name="T76" fmla="*/ 1732 w 2493"/>
                              <a:gd name="T77" fmla="*/ 2064 h 2147"/>
                              <a:gd name="T78" fmla="*/ 1449 w 2493"/>
                              <a:gd name="T79" fmla="*/ 2134 h 2147"/>
                              <a:gd name="T80" fmla="*/ 1145 w 2493"/>
                              <a:gd name="T81" fmla="*/ 2144 h 2147"/>
                              <a:gd name="T82" fmla="*/ 853 w 2493"/>
                              <a:gd name="T83" fmla="*/ 2093 h 2147"/>
                              <a:gd name="T84" fmla="*/ 591 w 2493"/>
                              <a:gd name="T85" fmla="*/ 1987 h 2147"/>
                              <a:gd name="T86" fmla="*/ 365 w 2493"/>
                              <a:gd name="T87" fmla="*/ 1833 h 2147"/>
                              <a:gd name="T88" fmla="*/ 187 w 2493"/>
                              <a:gd name="T89" fmla="*/ 1640 h 2147"/>
                              <a:gd name="T90" fmla="*/ 63 w 2493"/>
                              <a:gd name="T91" fmla="*/ 1413 h 2147"/>
                              <a:gd name="T92" fmla="*/ 4 w 2493"/>
                              <a:gd name="T93" fmla="*/ 1162 h 2147"/>
                              <a:gd name="T94" fmla="*/ 17 w 2493"/>
                              <a:gd name="T95" fmla="*/ 900 h 2147"/>
                              <a:gd name="T96" fmla="*/ 99 w 2493"/>
                              <a:gd name="T97" fmla="*/ 657 h 2147"/>
                              <a:gd name="T98" fmla="*/ 241 w 2493"/>
                              <a:gd name="T99" fmla="*/ 441 h 2147"/>
                              <a:gd name="T100" fmla="*/ 436 w 2493"/>
                              <a:gd name="T101" fmla="*/ 259 h 2147"/>
                              <a:gd name="T102" fmla="*/ 674 w 2493"/>
                              <a:gd name="T103" fmla="*/ 121 h 2147"/>
                              <a:gd name="T104" fmla="*/ 947 w 2493"/>
                              <a:gd name="T105" fmla="*/ 32 h 2147"/>
                              <a:gd name="T106" fmla="*/ 1247 w 2493"/>
                              <a:gd name="T107" fmla="*/ 0 h 2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493" h="2147">
                                <a:moveTo>
                                  <a:pt x="1247" y="5"/>
                                </a:moveTo>
                                <a:lnTo>
                                  <a:pt x="1145" y="9"/>
                                </a:lnTo>
                                <a:lnTo>
                                  <a:pt x="1046" y="20"/>
                                </a:lnTo>
                                <a:lnTo>
                                  <a:pt x="949" y="37"/>
                                </a:lnTo>
                                <a:lnTo>
                                  <a:pt x="854" y="60"/>
                                </a:lnTo>
                                <a:lnTo>
                                  <a:pt x="764" y="89"/>
                                </a:lnTo>
                                <a:lnTo>
                                  <a:pt x="677" y="124"/>
                                </a:lnTo>
                                <a:lnTo>
                                  <a:pt x="593" y="165"/>
                                </a:lnTo>
                                <a:lnTo>
                                  <a:pt x="513" y="212"/>
                                </a:lnTo>
                                <a:lnTo>
                                  <a:pt x="438" y="263"/>
                                </a:lnTo>
                                <a:lnTo>
                                  <a:pt x="369" y="318"/>
                                </a:lnTo>
                                <a:lnTo>
                                  <a:pt x="304" y="379"/>
                                </a:lnTo>
                                <a:lnTo>
                                  <a:pt x="245" y="443"/>
                                </a:lnTo>
                                <a:lnTo>
                                  <a:pt x="192" y="511"/>
                                </a:lnTo>
                                <a:lnTo>
                                  <a:pt x="144" y="583"/>
                                </a:lnTo>
                                <a:lnTo>
                                  <a:pt x="103" y="658"/>
                                </a:lnTo>
                                <a:lnTo>
                                  <a:pt x="69" y="737"/>
                                </a:lnTo>
                                <a:lnTo>
                                  <a:pt x="41" y="817"/>
                                </a:lnTo>
                                <a:lnTo>
                                  <a:pt x="21" y="901"/>
                                </a:lnTo>
                                <a:lnTo>
                                  <a:pt x="10" y="987"/>
                                </a:lnTo>
                                <a:lnTo>
                                  <a:pt x="6" y="1074"/>
                                </a:lnTo>
                                <a:lnTo>
                                  <a:pt x="10" y="1162"/>
                                </a:lnTo>
                                <a:lnTo>
                                  <a:pt x="21" y="1248"/>
                                </a:lnTo>
                                <a:lnTo>
                                  <a:pt x="41" y="1332"/>
                                </a:lnTo>
                                <a:lnTo>
                                  <a:pt x="69" y="1412"/>
                                </a:lnTo>
                                <a:lnTo>
                                  <a:pt x="103" y="1491"/>
                                </a:lnTo>
                                <a:lnTo>
                                  <a:pt x="144" y="1566"/>
                                </a:lnTo>
                                <a:lnTo>
                                  <a:pt x="192" y="1638"/>
                                </a:lnTo>
                                <a:lnTo>
                                  <a:pt x="245" y="1706"/>
                                </a:lnTo>
                                <a:lnTo>
                                  <a:pt x="304" y="1770"/>
                                </a:lnTo>
                                <a:lnTo>
                                  <a:pt x="369" y="1831"/>
                                </a:lnTo>
                                <a:lnTo>
                                  <a:pt x="438" y="1886"/>
                                </a:lnTo>
                                <a:lnTo>
                                  <a:pt x="513" y="1937"/>
                                </a:lnTo>
                                <a:lnTo>
                                  <a:pt x="593" y="1983"/>
                                </a:lnTo>
                                <a:lnTo>
                                  <a:pt x="677" y="2024"/>
                                </a:lnTo>
                                <a:lnTo>
                                  <a:pt x="764" y="2060"/>
                                </a:lnTo>
                                <a:lnTo>
                                  <a:pt x="854" y="2089"/>
                                </a:lnTo>
                                <a:lnTo>
                                  <a:pt x="949" y="2112"/>
                                </a:lnTo>
                                <a:lnTo>
                                  <a:pt x="1046" y="2129"/>
                                </a:lnTo>
                                <a:lnTo>
                                  <a:pt x="1145" y="2140"/>
                                </a:lnTo>
                                <a:lnTo>
                                  <a:pt x="1247" y="2144"/>
                                </a:lnTo>
                                <a:lnTo>
                                  <a:pt x="1349" y="2140"/>
                                </a:lnTo>
                                <a:lnTo>
                                  <a:pt x="1448" y="2129"/>
                                </a:lnTo>
                                <a:lnTo>
                                  <a:pt x="1545" y="2112"/>
                                </a:lnTo>
                                <a:lnTo>
                                  <a:pt x="1639" y="2089"/>
                                </a:lnTo>
                                <a:lnTo>
                                  <a:pt x="1729" y="2060"/>
                                </a:lnTo>
                                <a:lnTo>
                                  <a:pt x="1817" y="2024"/>
                                </a:lnTo>
                                <a:lnTo>
                                  <a:pt x="1900" y="1983"/>
                                </a:lnTo>
                                <a:lnTo>
                                  <a:pt x="1980" y="1937"/>
                                </a:lnTo>
                                <a:lnTo>
                                  <a:pt x="2055" y="1886"/>
                                </a:lnTo>
                                <a:lnTo>
                                  <a:pt x="2124" y="1831"/>
                                </a:lnTo>
                                <a:lnTo>
                                  <a:pt x="2189" y="1770"/>
                                </a:lnTo>
                                <a:lnTo>
                                  <a:pt x="2248" y="1706"/>
                                </a:lnTo>
                                <a:lnTo>
                                  <a:pt x="2302" y="1638"/>
                                </a:lnTo>
                                <a:lnTo>
                                  <a:pt x="2350" y="1566"/>
                                </a:lnTo>
                                <a:lnTo>
                                  <a:pt x="2391" y="1491"/>
                                </a:lnTo>
                                <a:lnTo>
                                  <a:pt x="2424" y="1412"/>
                                </a:lnTo>
                                <a:lnTo>
                                  <a:pt x="2453" y="1332"/>
                                </a:lnTo>
                                <a:lnTo>
                                  <a:pt x="2472" y="1248"/>
                                </a:lnTo>
                                <a:lnTo>
                                  <a:pt x="2484" y="1162"/>
                                </a:lnTo>
                                <a:lnTo>
                                  <a:pt x="2488" y="1074"/>
                                </a:lnTo>
                                <a:lnTo>
                                  <a:pt x="2484" y="987"/>
                                </a:lnTo>
                                <a:lnTo>
                                  <a:pt x="2472" y="901"/>
                                </a:lnTo>
                                <a:lnTo>
                                  <a:pt x="2453" y="817"/>
                                </a:lnTo>
                                <a:lnTo>
                                  <a:pt x="2424" y="737"/>
                                </a:lnTo>
                                <a:lnTo>
                                  <a:pt x="2391" y="658"/>
                                </a:lnTo>
                                <a:lnTo>
                                  <a:pt x="2350" y="583"/>
                                </a:lnTo>
                                <a:lnTo>
                                  <a:pt x="2302" y="511"/>
                                </a:lnTo>
                                <a:lnTo>
                                  <a:pt x="2248" y="443"/>
                                </a:lnTo>
                                <a:lnTo>
                                  <a:pt x="2189" y="379"/>
                                </a:lnTo>
                                <a:lnTo>
                                  <a:pt x="2124" y="318"/>
                                </a:lnTo>
                                <a:lnTo>
                                  <a:pt x="2055" y="263"/>
                                </a:lnTo>
                                <a:lnTo>
                                  <a:pt x="1980" y="212"/>
                                </a:lnTo>
                                <a:lnTo>
                                  <a:pt x="1900" y="165"/>
                                </a:lnTo>
                                <a:lnTo>
                                  <a:pt x="1817" y="124"/>
                                </a:lnTo>
                                <a:lnTo>
                                  <a:pt x="1729" y="89"/>
                                </a:lnTo>
                                <a:lnTo>
                                  <a:pt x="1639" y="60"/>
                                </a:lnTo>
                                <a:lnTo>
                                  <a:pt x="1545" y="37"/>
                                </a:lnTo>
                                <a:lnTo>
                                  <a:pt x="1448" y="20"/>
                                </a:lnTo>
                                <a:lnTo>
                                  <a:pt x="1349" y="9"/>
                                </a:lnTo>
                                <a:lnTo>
                                  <a:pt x="1247" y="5"/>
                                </a:lnTo>
                                <a:close/>
                                <a:moveTo>
                                  <a:pt x="1247" y="0"/>
                                </a:moveTo>
                                <a:lnTo>
                                  <a:pt x="1349" y="4"/>
                                </a:lnTo>
                                <a:lnTo>
                                  <a:pt x="1449" y="15"/>
                                </a:lnTo>
                                <a:lnTo>
                                  <a:pt x="1546" y="32"/>
                                </a:lnTo>
                                <a:lnTo>
                                  <a:pt x="1641" y="56"/>
                                </a:lnTo>
                                <a:lnTo>
                                  <a:pt x="1732" y="85"/>
                                </a:lnTo>
                                <a:lnTo>
                                  <a:pt x="1820" y="121"/>
                                </a:lnTo>
                                <a:lnTo>
                                  <a:pt x="1903" y="162"/>
                                </a:lnTo>
                                <a:lnTo>
                                  <a:pt x="1983" y="208"/>
                                </a:lnTo>
                                <a:lnTo>
                                  <a:pt x="2058" y="259"/>
                                </a:lnTo>
                                <a:lnTo>
                                  <a:pt x="2128" y="316"/>
                                </a:lnTo>
                                <a:lnTo>
                                  <a:pt x="2193" y="375"/>
                                </a:lnTo>
                                <a:lnTo>
                                  <a:pt x="2252" y="441"/>
                                </a:lnTo>
                                <a:lnTo>
                                  <a:pt x="2306" y="509"/>
                                </a:lnTo>
                                <a:lnTo>
                                  <a:pt x="2354" y="581"/>
                                </a:lnTo>
                                <a:lnTo>
                                  <a:pt x="2395" y="657"/>
                                </a:lnTo>
                                <a:lnTo>
                                  <a:pt x="2430" y="735"/>
                                </a:lnTo>
                                <a:lnTo>
                                  <a:pt x="2457" y="816"/>
                                </a:lnTo>
                                <a:lnTo>
                                  <a:pt x="2477" y="900"/>
                                </a:lnTo>
                                <a:lnTo>
                                  <a:pt x="2489" y="986"/>
                                </a:lnTo>
                                <a:lnTo>
                                  <a:pt x="2493" y="1074"/>
                                </a:lnTo>
                                <a:lnTo>
                                  <a:pt x="2489" y="1162"/>
                                </a:lnTo>
                                <a:lnTo>
                                  <a:pt x="2477" y="1248"/>
                                </a:lnTo>
                                <a:lnTo>
                                  <a:pt x="2457" y="1332"/>
                                </a:lnTo>
                                <a:lnTo>
                                  <a:pt x="2430" y="1413"/>
                                </a:lnTo>
                                <a:lnTo>
                                  <a:pt x="2395" y="1492"/>
                                </a:lnTo>
                                <a:lnTo>
                                  <a:pt x="2354" y="1567"/>
                                </a:lnTo>
                                <a:lnTo>
                                  <a:pt x="2306" y="1640"/>
                                </a:lnTo>
                                <a:lnTo>
                                  <a:pt x="2252" y="1708"/>
                                </a:lnTo>
                                <a:lnTo>
                                  <a:pt x="2193" y="1774"/>
                                </a:lnTo>
                                <a:lnTo>
                                  <a:pt x="2128" y="1833"/>
                                </a:lnTo>
                                <a:lnTo>
                                  <a:pt x="2058" y="1889"/>
                                </a:lnTo>
                                <a:lnTo>
                                  <a:pt x="1983" y="1941"/>
                                </a:lnTo>
                                <a:lnTo>
                                  <a:pt x="1903" y="1987"/>
                                </a:lnTo>
                                <a:lnTo>
                                  <a:pt x="1820" y="2028"/>
                                </a:lnTo>
                                <a:lnTo>
                                  <a:pt x="1732" y="2064"/>
                                </a:lnTo>
                                <a:lnTo>
                                  <a:pt x="1641" y="2093"/>
                                </a:lnTo>
                                <a:lnTo>
                                  <a:pt x="1546" y="2117"/>
                                </a:lnTo>
                                <a:lnTo>
                                  <a:pt x="1449" y="2134"/>
                                </a:lnTo>
                                <a:lnTo>
                                  <a:pt x="1349" y="2144"/>
                                </a:lnTo>
                                <a:lnTo>
                                  <a:pt x="1247" y="2147"/>
                                </a:lnTo>
                                <a:lnTo>
                                  <a:pt x="1145" y="2144"/>
                                </a:lnTo>
                                <a:lnTo>
                                  <a:pt x="1044" y="2134"/>
                                </a:lnTo>
                                <a:lnTo>
                                  <a:pt x="947" y="2117"/>
                                </a:lnTo>
                                <a:lnTo>
                                  <a:pt x="853" y="2093"/>
                                </a:lnTo>
                                <a:lnTo>
                                  <a:pt x="761" y="2064"/>
                                </a:lnTo>
                                <a:lnTo>
                                  <a:pt x="674" y="2028"/>
                                </a:lnTo>
                                <a:lnTo>
                                  <a:pt x="591" y="1987"/>
                                </a:lnTo>
                                <a:lnTo>
                                  <a:pt x="510" y="1941"/>
                                </a:lnTo>
                                <a:lnTo>
                                  <a:pt x="436" y="1889"/>
                                </a:lnTo>
                                <a:lnTo>
                                  <a:pt x="365" y="1833"/>
                                </a:lnTo>
                                <a:lnTo>
                                  <a:pt x="300" y="1774"/>
                                </a:lnTo>
                                <a:lnTo>
                                  <a:pt x="241" y="1708"/>
                                </a:lnTo>
                                <a:lnTo>
                                  <a:pt x="187" y="1640"/>
                                </a:lnTo>
                                <a:lnTo>
                                  <a:pt x="140" y="1567"/>
                                </a:lnTo>
                                <a:lnTo>
                                  <a:pt x="99" y="1492"/>
                                </a:lnTo>
                                <a:lnTo>
                                  <a:pt x="63" y="1413"/>
                                </a:lnTo>
                                <a:lnTo>
                                  <a:pt x="37" y="1332"/>
                                </a:lnTo>
                                <a:lnTo>
                                  <a:pt x="17" y="1248"/>
                                </a:lnTo>
                                <a:lnTo>
                                  <a:pt x="4" y="1162"/>
                                </a:lnTo>
                                <a:lnTo>
                                  <a:pt x="0" y="1074"/>
                                </a:lnTo>
                                <a:lnTo>
                                  <a:pt x="4" y="986"/>
                                </a:lnTo>
                                <a:lnTo>
                                  <a:pt x="17" y="900"/>
                                </a:lnTo>
                                <a:lnTo>
                                  <a:pt x="37" y="816"/>
                                </a:lnTo>
                                <a:lnTo>
                                  <a:pt x="63" y="735"/>
                                </a:lnTo>
                                <a:lnTo>
                                  <a:pt x="99" y="657"/>
                                </a:lnTo>
                                <a:lnTo>
                                  <a:pt x="140" y="581"/>
                                </a:lnTo>
                                <a:lnTo>
                                  <a:pt x="187" y="509"/>
                                </a:lnTo>
                                <a:lnTo>
                                  <a:pt x="241" y="441"/>
                                </a:lnTo>
                                <a:lnTo>
                                  <a:pt x="300" y="375"/>
                                </a:lnTo>
                                <a:lnTo>
                                  <a:pt x="365" y="316"/>
                                </a:lnTo>
                                <a:lnTo>
                                  <a:pt x="436" y="259"/>
                                </a:lnTo>
                                <a:lnTo>
                                  <a:pt x="510" y="208"/>
                                </a:lnTo>
                                <a:lnTo>
                                  <a:pt x="591" y="162"/>
                                </a:lnTo>
                                <a:lnTo>
                                  <a:pt x="674" y="121"/>
                                </a:lnTo>
                                <a:lnTo>
                                  <a:pt x="761" y="85"/>
                                </a:lnTo>
                                <a:lnTo>
                                  <a:pt x="853" y="56"/>
                                </a:lnTo>
                                <a:lnTo>
                                  <a:pt x="947" y="32"/>
                                </a:lnTo>
                                <a:lnTo>
                                  <a:pt x="1044" y="15"/>
                                </a:lnTo>
                                <a:lnTo>
                                  <a:pt x="1145" y="4"/>
                                </a:lnTo>
                                <a:lnTo>
                                  <a:pt x="1247" y="0"/>
                                </a:lnTo>
                                <a:close/>
                              </a:path>
                            </a:pathLst>
                          </a:custGeom>
                          <a:solidFill>
                            <a:srgbClr val="FFCF0F"/>
                          </a:solidFill>
                          <a:ln w="0">
                            <a:solidFill>
                              <a:srgbClr val="FFCF0F"/>
                            </a:solidFill>
                            <a:prstDash val="solid"/>
                            <a:round/>
                            <a:headEnd/>
                            <a:tailEnd/>
                          </a:ln>
                        </wps:spPr>
                        <wps:bodyPr rot="0" vert="horz" wrap="square" lIns="91440" tIns="45720" rIns="91440" bIns="45720" anchor="t" anchorCtr="0" upright="1">
                          <a:noAutofit/>
                        </wps:bodyPr>
                      </wps:wsp>
                      <wps:wsp>
                        <wps:cNvPr id="886" name="Freeform 599"/>
                        <wps:cNvSpPr>
                          <a:spLocks noEditPoints="1"/>
                        </wps:cNvSpPr>
                        <wps:spPr bwMode="auto">
                          <a:xfrm>
                            <a:off x="903977" y="464980"/>
                            <a:ext cx="966314" cy="830928"/>
                          </a:xfrm>
                          <a:custGeom>
                            <a:avLst/>
                            <a:gdLst>
                              <a:gd name="T0" fmla="*/ 1050 w 2505"/>
                              <a:gd name="T1" fmla="*/ 18 h 2155"/>
                              <a:gd name="T2" fmla="*/ 767 w 2505"/>
                              <a:gd name="T3" fmla="*/ 88 h 2155"/>
                              <a:gd name="T4" fmla="*/ 516 w 2505"/>
                              <a:gd name="T5" fmla="*/ 211 h 2155"/>
                              <a:gd name="T6" fmla="*/ 306 w 2505"/>
                              <a:gd name="T7" fmla="*/ 378 h 2155"/>
                              <a:gd name="T8" fmla="*/ 146 w 2505"/>
                              <a:gd name="T9" fmla="*/ 584 h 2155"/>
                              <a:gd name="T10" fmla="*/ 43 w 2505"/>
                              <a:gd name="T11" fmla="*/ 819 h 2155"/>
                              <a:gd name="T12" fmla="*/ 6 w 2505"/>
                              <a:gd name="T13" fmla="*/ 1077 h 2155"/>
                              <a:gd name="T14" fmla="*/ 43 w 2505"/>
                              <a:gd name="T15" fmla="*/ 1335 h 2155"/>
                              <a:gd name="T16" fmla="*/ 146 w 2505"/>
                              <a:gd name="T17" fmla="*/ 1570 h 2155"/>
                              <a:gd name="T18" fmla="*/ 306 w 2505"/>
                              <a:gd name="T19" fmla="*/ 1777 h 2155"/>
                              <a:gd name="T20" fmla="*/ 516 w 2505"/>
                              <a:gd name="T21" fmla="*/ 1944 h 2155"/>
                              <a:gd name="T22" fmla="*/ 767 w 2505"/>
                              <a:gd name="T23" fmla="*/ 2067 h 2155"/>
                              <a:gd name="T24" fmla="*/ 1050 w 2505"/>
                              <a:gd name="T25" fmla="*/ 2137 h 2155"/>
                              <a:gd name="T26" fmla="*/ 1355 w 2505"/>
                              <a:gd name="T27" fmla="*/ 2147 h 2155"/>
                              <a:gd name="T28" fmla="*/ 1647 w 2505"/>
                              <a:gd name="T29" fmla="*/ 2096 h 2155"/>
                              <a:gd name="T30" fmla="*/ 1909 w 2505"/>
                              <a:gd name="T31" fmla="*/ 1990 h 2155"/>
                              <a:gd name="T32" fmla="*/ 2134 w 2505"/>
                              <a:gd name="T33" fmla="*/ 1836 h 2155"/>
                              <a:gd name="T34" fmla="*/ 2312 w 2505"/>
                              <a:gd name="T35" fmla="*/ 1643 h 2155"/>
                              <a:gd name="T36" fmla="*/ 2436 w 2505"/>
                              <a:gd name="T37" fmla="*/ 1416 h 2155"/>
                              <a:gd name="T38" fmla="*/ 2495 w 2505"/>
                              <a:gd name="T39" fmla="*/ 1165 h 2155"/>
                              <a:gd name="T40" fmla="*/ 2483 w 2505"/>
                              <a:gd name="T41" fmla="*/ 903 h 2155"/>
                              <a:gd name="T42" fmla="*/ 2401 w 2505"/>
                              <a:gd name="T43" fmla="*/ 660 h 2155"/>
                              <a:gd name="T44" fmla="*/ 2258 w 2505"/>
                              <a:gd name="T45" fmla="*/ 444 h 2155"/>
                              <a:gd name="T46" fmla="*/ 2064 w 2505"/>
                              <a:gd name="T47" fmla="*/ 262 h 2155"/>
                              <a:gd name="T48" fmla="*/ 1826 w 2505"/>
                              <a:gd name="T49" fmla="*/ 124 h 2155"/>
                              <a:gd name="T50" fmla="*/ 1552 w 2505"/>
                              <a:gd name="T51" fmla="*/ 35 h 2155"/>
                              <a:gd name="T52" fmla="*/ 1253 w 2505"/>
                              <a:gd name="T53" fmla="*/ 3 h 2155"/>
                              <a:gd name="T54" fmla="*/ 1456 w 2505"/>
                              <a:gd name="T55" fmla="*/ 13 h 2155"/>
                              <a:gd name="T56" fmla="*/ 1740 w 2505"/>
                              <a:gd name="T57" fmla="*/ 85 h 2155"/>
                              <a:gd name="T58" fmla="*/ 1992 w 2505"/>
                              <a:gd name="T59" fmla="*/ 207 h 2155"/>
                              <a:gd name="T60" fmla="*/ 2203 w 2505"/>
                              <a:gd name="T61" fmla="*/ 376 h 2155"/>
                              <a:gd name="T62" fmla="*/ 2364 w 2505"/>
                              <a:gd name="T63" fmla="*/ 582 h 2155"/>
                              <a:gd name="T64" fmla="*/ 2468 w 2505"/>
                              <a:gd name="T65" fmla="*/ 818 h 2155"/>
                              <a:gd name="T66" fmla="*/ 2505 w 2505"/>
                              <a:gd name="T67" fmla="*/ 1077 h 2155"/>
                              <a:gd name="T68" fmla="*/ 2468 w 2505"/>
                              <a:gd name="T69" fmla="*/ 1336 h 2155"/>
                              <a:gd name="T70" fmla="*/ 2364 w 2505"/>
                              <a:gd name="T71" fmla="*/ 1573 h 2155"/>
                              <a:gd name="T72" fmla="*/ 2203 w 2505"/>
                              <a:gd name="T73" fmla="*/ 1779 h 2155"/>
                              <a:gd name="T74" fmla="*/ 1992 w 2505"/>
                              <a:gd name="T75" fmla="*/ 1948 h 2155"/>
                              <a:gd name="T76" fmla="*/ 1740 w 2505"/>
                              <a:gd name="T77" fmla="*/ 2070 h 2155"/>
                              <a:gd name="T78" fmla="*/ 1456 w 2505"/>
                              <a:gd name="T79" fmla="*/ 2141 h 2155"/>
                              <a:gd name="T80" fmla="*/ 1151 w 2505"/>
                              <a:gd name="T81" fmla="*/ 2152 h 2155"/>
                              <a:gd name="T82" fmla="*/ 857 w 2505"/>
                              <a:gd name="T83" fmla="*/ 2101 h 2155"/>
                              <a:gd name="T84" fmla="*/ 594 w 2505"/>
                              <a:gd name="T85" fmla="*/ 1994 h 2155"/>
                              <a:gd name="T86" fmla="*/ 368 w 2505"/>
                              <a:gd name="T87" fmla="*/ 1840 h 2155"/>
                              <a:gd name="T88" fmla="*/ 188 w 2505"/>
                              <a:gd name="T89" fmla="*/ 1645 h 2155"/>
                              <a:gd name="T90" fmla="*/ 65 w 2505"/>
                              <a:gd name="T91" fmla="*/ 1418 h 2155"/>
                              <a:gd name="T92" fmla="*/ 5 w 2505"/>
                              <a:gd name="T93" fmla="*/ 1166 h 2155"/>
                              <a:gd name="T94" fmla="*/ 17 w 2505"/>
                              <a:gd name="T95" fmla="*/ 903 h 2155"/>
                              <a:gd name="T96" fmla="*/ 99 w 2505"/>
                              <a:gd name="T97" fmla="*/ 658 h 2155"/>
                              <a:gd name="T98" fmla="*/ 243 w 2505"/>
                              <a:gd name="T99" fmla="*/ 440 h 2155"/>
                              <a:gd name="T100" fmla="*/ 439 w 2505"/>
                              <a:gd name="T101" fmla="*/ 259 h 2155"/>
                              <a:gd name="T102" fmla="*/ 677 w 2505"/>
                              <a:gd name="T103" fmla="*/ 120 h 2155"/>
                              <a:gd name="T104" fmla="*/ 952 w 2505"/>
                              <a:gd name="T105" fmla="*/ 31 h 2155"/>
                              <a:gd name="T106" fmla="*/ 1253 w 2505"/>
                              <a:gd name="T107" fmla="*/ 0 h 2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05" h="2155">
                                <a:moveTo>
                                  <a:pt x="1253" y="3"/>
                                </a:moveTo>
                                <a:lnTo>
                                  <a:pt x="1151" y="7"/>
                                </a:lnTo>
                                <a:lnTo>
                                  <a:pt x="1050" y="18"/>
                                </a:lnTo>
                                <a:lnTo>
                                  <a:pt x="953" y="35"/>
                                </a:lnTo>
                                <a:lnTo>
                                  <a:pt x="859" y="59"/>
                                </a:lnTo>
                                <a:lnTo>
                                  <a:pt x="767" y="88"/>
                                </a:lnTo>
                                <a:lnTo>
                                  <a:pt x="680" y="124"/>
                                </a:lnTo>
                                <a:lnTo>
                                  <a:pt x="597" y="165"/>
                                </a:lnTo>
                                <a:lnTo>
                                  <a:pt x="516" y="211"/>
                                </a:lnTo>
                                <a:lnTo>
                                  <a:pt x="442" y="262"/>
                                </a:lnTo>
                                <a:lnTo>
                                  <a:pt x="371" y="319"/>
                                </a:lnTo>
                                <a:lnTo>
                                  <a:pt x="306" y="378"/>
                                </a:lnTo>
                                <a:lnTo>
                                  <a:pt x="247" y="444"/>
                                </a:lnTo>
                                <a:lnTo>
                                  <a:pt x="193" y="512"/>
                                </a:lnTo>
                                <a:lnTo>
                                  <a:pt x="146" y="584"/>
                                </a:lnTo>
                                <a:lnTo>
                                  <a:pt x="105" y="660"/>
                                </a:lnTo>
                                <a:lnTo>
                                  <a:pt x="69" y="738"/>
                                </a:lnTo>
                                <a:lnTo>
                                  <a:pt x="43" y="819"/>
                                </a:lnTo>
                                <a:lnTo>
                                  <a:pt x="23" y="903"/>
                                </a:lnTo>
                                <a:lnTo>
                                  <a:pt x="10" y="989"/>
                                </a:lnTo>
                                <a:lnTo>
                                  <a:pt x="6" y="1077"/>
                                </a:lnTo>
                                <a:lnTo>
                                  <a:pt x="10" y="1165"/>
                                </a:lnTo>
                                <a:lnTo>
                                  <a:pt x="23" y="1251"/>
                                </a:lnTo>
                                <a:lnTo>
                                  <a:pt x="43" y="1335"/>
                                </a:lnTo>
                                <a:lnTo>
                                  <a:pt x="69" y="1416"/>
                                </a:lnTo>
                                <a:lnTo>
                                  <a:pt x="105" y="1495"/>
                                </a:lnTo>
                                <a:lnTo>
                                  <a:pt x="146" y="1570"/>
                                </a:lnTo>
                                <a:lnTo>
                                  <a:pt x="193" y="1643"/>
                                </a:lnTo>
                                <a:lnTo>
                                  <a:pt x="247" y="1711"/>
                                </a:lnTo>
                                <a:lnTo>
                                  <a:pt x="306" y="1777"/>
                                </a:lnTo>
                                <a:lnTo>
                                  <a:pt x="371" y="1836"/>
                                </a:lnTo>
                                <a:lnTo>
                                  <a:pt x="442" y="1892"/>
                                </a:lnTo>
                                <a:lnTo>
                                  <a:pt x="516" y="1944"/>
                                </a:lnTo>
                                <a:lnTo>
                                  <a:pt x="597" y="1990"/>
                                </a:lnTo>
                                <a:lnTo>
                                  <a:pt x="680" y="2031"/>
                                </a:lnTo>
                                <a:lnTo>
                                  <a:pt x="767" y="2067"/>
                                </a:lnTo>
                                <a:lnTo>
                                  <a:pt x="859" y="2096"/>
                                </a:lnTo>
                                <a:lnTo>
                                  <a:pt x="953" y="2120"/>
                                </a:lnTo>
                                <a:lnTo>
                                  <a:pt x="1050" y="2137"/>
                                </a:lnTo>
                                <a:lnTo>
                                  <a:pt x="1151" y="2147"/>
                                </a:lnTo>
                                <a:lnTo>
                                  <a:pt x="1253" y="2150"/>
                                </a:lnTo>
                                <a:lnTo>
                                  <a:pt x="1355" y="2147"/>
                                </a:lnTo>
                                <a:lnTo>
                                  <a:pt x="1455" y="2137"/>
                                </a:lnTo>
                                <a:lnTo>
                                  <a:pt x="1552" y="2120"/>
                                </a:lnTo>
                                <a:lnTo>
                                  <a:pt x="1647" y="2096"/>
                                </a:lnTo>
                                <a:lnTo>
                                  <a:pt x="1738" y="2067"/>
                                </a:lnTo>
                                <a:lnTo>
                                  <a:pt x="1826" y="2031"/>
                                </a:lnTo>
                                <a:lnTo>
                                  <a:pt x="1909" y="1990"/>
                                </a:lnTo>
                                <a:lnTo>
                                  <a:pt x="1989" y="1944"/>
                                </a:lnTo>
                                <a:lnTo>
                                  <a:pt x="2064" y="1892"/>
                                </a:lnTo>
                                <a:lnTo>
                                  <a:pt x="2134" y="1836"/>
                                </a:lnTo>
                                <a:lnTo>
                                  <a:pt x="2199" y="1777"/>
                                </a:lnTo>
                                <a:lnTo>
                                  <a:pt x="2258" y="1711"/>
                                </a:lnTo>
                                <a:lnTo>
                                  <a:pt x="2312" y="1643"/>
                                </a:lnTo>
                                <a:lnTo>
                                  <a:pt x="2360" y="1570"/>
                                </a:lnTo>
                                <a:lnTo>
                                  <a:pt x="2401" y="1495"/>
                                </a:lnTo>
                                <a:lnTo>
                                  <a:pt x="2436" y="1416"/>
                                </a:lnTo>
                                <a:lnTo>
                                  <a:pt x="2463" y="1335"/>
                                </a:lnTo>
                                <a:lnTo>
                                  <a:pt x="2483" y="1251"/>
                                </a:lnTo>
                                <a:lnTo>
                                  <a:pt x="2495" y="1165"/>
                                </a:lnTo>
                                <a:lnTo>
                                  <a:pt x="2499" y="1077"/>
                                </a:lnTo>
                                <a:lnTo>
                                  <a:pt x="2495" y="989"/>
                                </a:lnTo>
                                <a:lnTo>
                                  <a:pt x="2483" y="903"/>
                                </a:lnTo>
                                <a:lnTo>
                                  <a:pt x="2463" y="819"/>
                                </a:lnTo>
                                <a:lnTo>
                                  <a:pt x="2436" y="738"/>
                                </a:lnTo>
                                <a:lnTo>
                                  <a:pt x="2401" y="660"/>
                                </a:lnTo>
                                <a:lnTo>
                                  <a:pt x="2360" y="584"/>
                                </a:lnTo>
                                <a:lnTo>
                                  <a:pt x="2312" y="512"/>
                                </a:lnTo>
                                <a:lnTo>
                                  <a:pt x="2258" y="444"/>
                                </a:lnTo>
                                <a:lnTo>
                                  <a:pt x="2199" y="378"/>
                                </a:lnTo>
                                <a:lnTo>
                                  <a:pt x="2134" y="319"/>
                                </a:lnTo>
                                <a:lnTo>
                                  <a:pt x="2064" y="262"/>
                                </a:lnTo>
                                <a:lnTo>
                                  <a:pt x="1989" y="211"/>
                                </a:lnTo>
                                <a:lnTo>
                                  <a:pt x="1909" y="165"/>
                                </a:lnTo>
                                <a:lnTo>
                                  <a:pt x="1826" y="124"/>
                                </a:lnTo>
                                <a:lnTo>
                                  <a:pt x="1738" y="88"/>
                                </a:lnTo>
                                <a:lnTo>
                                  <a:pt x="1647" y="59"/>
                                </a:lnTo>
                                <a:lnTo>
                                  <a:pt x="1552" y="35"/>
                                </a:lnTo>
                                <a:lnTo>
                                  <a:pt x="1455" y="18"/>
                                </a:lnTo>
                                <a:lnTo>
                                  <a:pt x="1355" y="7"/>
                                </a:lnTo>
                                <a:lnTo>
                                  <a:pt x="1253" y="3"/>
                                </a:lnTo>
                                <a:close/>
                                <a:moveTo>
                                  <a:pt x="1253" y="0"/>
                                </a:moveTo>
                                <a:lnTo>
                                  <a:pt x="1355" y="3"/>
                                </a:lnTo>
                                <a:lnTo>
                                  <a:pt x="1456" y="13"/>
                                </a:lnTo>
                                <a:lnTo>
                                  <a:pt x="1554" y="31"/>
                                </a:lnTo>
                                <a:lnTo>
                                  <a:pt x="1648" y="54"/>
                                </a:lnTo>
                                <a:lnTo>
                                  <a:pt x="1740" y="85"/>
                                </a:lnTo>
                                <a:lnTo>
                                  <a:pt x="1828" y="120"/>
                                </a:lnTo>
                                <a:lnTo>
                                  <a:pt x="1912" y="161"/>
                                </a:lnTo>
                                <a:lnTo>
                                  <a:pt x="1992" y="207"/>
                                </a:lnTo>
                                <a:lnTo>
                                  <a:pt x="2067" y="259"/>
                                </a:lnTo>
                                <a:lnTo>
                                  <a:pt x="2137" y="315"/>
                                </a:lnTo>
                                <a:lnTo>
                                  <a:pt x="2203" y="376"/>
                                </a:lnTo>
                                <a:lnTo>
                                  <a:pt x="2263" y="440"/>
                                </a:lnTo>
                                <a:lnTo>
                                  <a:pt x="2318" y="509"/>
                                </a:lnTo>
                                <a:lnTo>
                                  <a:pt x="2364" y="582"/>
                                </a:lnTo>
                                <a:lnTo>
                                  <a:pt x="2406" y="658"/>
                                </a:lnTo>
                                <a:lnTo>
                                  <a:pt x="2440" y="736"/>
                                </a:lnTo>
                                <a:lnTo>
                                  <a:pt x="2468" y="818"/>
                                </a:lnTo>
                                <a:lnTo>
                                  <a:pt x="2488" y="903"/>
                                </a:lnTo>
                                <a:lnTo>
                                  <a:pt x="2501" y="989"/>
                                </a:lnTo>
                                <a:lnTo>
                                  <a:pt x="2505" y="1077"/>
                                </a:lnTo>
                                <a:lnTo>
                                  <a:pt x="2501" y="1166"/>
                                </a:lnTo>
                                <a:lnTo>
                                  <a:pt x="2488" y="1252"/>
                                </a:lnTo>
                                <a:lnTo>
                                  <a:pt x="2468" y="1336"/>
                                </a:lnTo>
                                <a:lnTo>
                                  <a:pt x="2440" y="1418"/>
                                </a:lnTo>
                                <a:lnTo>
                                  <a:pt x="2406" y="1497"/>
                                </a:lnTo>
                                <a:lnTo>
                                  <a:pt x="2364" y="1573"/>
                                </a:lnTo>
                                <a:lnTo>
                                  <a:pt x="2318" y="1645"/>
                                </a:lnTo>
                                <a:lnTo>
                                  <a:pt x="2263" y="1713"/>
                                </a:lnTo>
                                <a:lnTo>
                                  <a:pt x="2203" y="1779"/>
                                </a:lnTo>
                                <a:lnTo>
                                  <a:pt x="2137" y="1840"/>
                                </a:lnTo>
                                <a:lnTo>
                                  <a:pt x="2067" y="1895"/>
                                </a:lnTo>
                                <a:lnTo>
                                  <a:pt x="1992" y="1948"/>
                                </a:lnTo>
                                <a:lnTo>
                                  <a:pt x="1912" y="1994"/>
                                </a:lnTo>
                                <a:lnTo>
                                  <a:pt x="1828" y="2035"/>
                                </a:lnTo>
                                <a:lnTo>
                                  <a:pt x="1740" y="2070"/>
                                </a:lnTo>
                                <a:lnTo>
                                  <a:pt x="1648" y="2101"/>
                                </a:lnTo>
                                <a:lnTo>
                                  <a:pt x="1554" y="2124"/>
                                </a:lnTo>
                                <a:lnTo>
                                  <a:pt x="1456" y="2141"/>
                                </a:lnTo>
                                <a:lnTo>
                                  <a:pt x="1355" y="2152"/>
                                </a:lnTo>
                                <a:lnTo>
                                  <a:pt x="1253" y="2155"/>
                                </a:lnTo>
                                <a:lnTo>
                                  <a:pt x="1151" y="2152"/>
                                </a:lnTo>
                                <a:lnTo>
                                  <a:pt x="1049" y="2141"/>
                                </a:lnTo>
                                <a:lnTo>
                                  <a:pt x="952" y="2124"/>
                                </a:lnTo>
                                <a:lnTo>
                                  <a:pt x="857" y="2101"/>
                                </a:lnTo>
                                <a:lnTo>
                                  <a:pt x="766" y="2070"/>
                                </a:lnTo>
                                <a:lnTo>
                                  <a:pt x="677" y="2035"/>
                                </a:lnTo>
                                <a:lnTo>
                                  <a:pt x="594" y="1994"/>
                                </a:lnTo>
                                <a:lnTo>
                                  <a:pt x="513" y="1948"/>
                                </a:lnTo>
                                <a:lnTo>
                                  <a:pt x="439" y="1895"/>
                                </a:lnTo>
                                <a:lnTo>
                                  <a:pt x="368" y="1840"/>
                                </a:lnTo>
                                <a:lnTo>
                                  <a:pt x="302" y="1779"/>
                                </a:lnTo>
                                <a:lnTo>
                                  <a:pt x="243" y="1713"/>
                                </a:lnTo>
                                <a:lnTo>
                                  <a:pt x="188" y="1645"/>
                                </a:lnTo>
                                <a:lnTo>
                                  <a:pt x="141" y="1573"/>
                                </a:lnTo>
                                <a:lnTo>
                                  <a:pt x="99" y="1497"/>
                                </a:lnTo>
                                <a:lnTo>
                                  <a:pt x="65" y="1418"/>
                                </a:lnTo>
                                <a:lnTo>
                                  <a:pt x="37" y="1336"/>
                                </a:lnTo>
                                <a:lnTo>
                                  <a:pt x="17" y="1252"/>
                                </a:lnTo>
                                <a:lnTo>
                                  <a:pt x="5" y="1166"/>
                                </a:lnTo>
                                <a:lnTo>
                                  <a:pt x="0" y="1077"/>
                                </a:lnTo>
                                <a:lnTo>
                                  <a:pt x="5" y="989"/>
                                </a:lnTo>
                                <a:lnTo>
                                  <a:pt x="17" y="903"/>
                                </a:lnTo>
                                <a:lnTo>
                                  <a:pt x="37" y="818"/>
                                </a:lnTo>
                                <a:lnTo>
                                  <a:pt x="65" y="736"/>
                                </a:lnTo>
                                <a:lnTo>
                                  <a:pt x="99" y="658"/>
                                </a:lnTo>
                                <a:lnTo>
                                  <a:pt x="141" y="582"/>
                                </a:lnTo>
                                <a:lnTo>
                                  <a:pt x="188" y="509"/>
                                </a:lnTo>
                                <a:lnTo>
                                  <a:pt x="243" y="440"/>
                                </a:lnTo>
                                <a:lnTo>
                                  <a:pt x="302" y="376"/>
                                </a:lnTo>
                                <a:lnTo>
                                  <a:pt x="368" y="315"/>
                                </a:lnTo>
                                <a:lnTo>
                                  <a:pt x="439" y="259"/>
                                </a:lnTo>
                                <a:lnTo>
                                  <a:pt x="513" y="207"/>
                                </a:lnTo>
                                <a:lnTo>
                                  <a:pt x="594" y="161"/>
                                </a:lnTo>
                                <a:lnTo>
                                  <a:pt x="677" y="120"/>
                                </a:lnTo>
                                <a:lnTo>
                                  <a:pt x="766" y="85"/>
                                </a:lnTo>
                                <a:lnTo>
                                  <a:pt x="857" y="54"/>
                                </a:lnTo>
                                <a:lnTo>
                                  <a:pt x="952" y="31"/>
                                </a:lnTo>
                                <a:lnTo>
                                  <a:pt x="1049" y="13"/>
                                </a:lnTo>
                                <a:lnTo>
                                  <a:pt x="1151" y="3"/>
                                </a:lnTo>
                                <a:lnTo>
                                  <a:pt x="1253" y="0"/>
                                </a:lnTo>
                                <a:close/>
                              </a:path>
                            </a:pathLst>
                          </a:custGeom>
                          <a:solidFill>
                            <a:srgbClr val="FFCF0E"/>
                          </a:solidFill>
                          <a:ln w="0">
                            <a:solidFill>
                              <a:srgbClr val="FFCF0E"/>
                            </a:solidFill>
                            <a:prstDash val="solid"/>
                            <a:round/>
                            <a:headEnd/>
                            <a:tailEnd/>
                          </a:ln>
                        </wps:spPr>
                        <wps:bodyPr rot="0" vert="horz" wrap="square" lIns="91440" tIns="45720" rIns="91440" bIns="45720" anchor="t" anchorCtr="0" upright="1">
                          <a:noAutofit/>
                        </wps:bodyPr>
                      </wps:wsp>
                      <wps:wsp>
                        <wps:cNvPr id="887" name="Freeform 600"/>
                        <wps:cNvSpPr>
                          <a:spLocks noEditPoints="1"/>
                        </wps:cNvSpPr>
                        <wps:spPr bwMode="auto">
                          <a:xfrm>
                            <a:off x="902434" y="463439"/>
                            <a:ext cx="969399" cy="834782"/>
                          </a:xfrm>
                          <a:custGeom>
                            <a:avLst/>
                            <a:gdLst>
                              <a:gd name="T0" fmla="*/ 1053 w 2513"/>
                              <a:gd name="T1" fmla="*/ 18 h 2165"/>
                              <a:gd name="T2" fmla="*/ 770 w 2513"/>
                              <a:gd name="T3" fmla="*/ 90 h 2165"/>
                              <a:gd name="T4" fmla="*/ 517 w 2513"/>
                              <a:gd name="T5" fmla="*/ 212 h 2165"/>
                              <a:gd name="T6" fmla="*/ 306 w 2513"/>
                              <a:gd name="T7" fmla="*/ 381 h 2165"/>
                              <a:gd name="T8" fmla="*/ 145 w 2513"/>
                              <a:gd name="T9" fmla="*/ 587 h 2165"/>
                              <a:gd name="T10" fmla="*/ 41 w 2513"/>
                              <a:gd name="T11" fmla="*/ 823 h 2165"/>
                              <a:gd name="T12" fmla="*/ 4 w 2513"/>
                              <a:gd name="T13" fmla="*/ 1082 h 2165"/>
                              <a:gd name="T14" fmla="*/ 41 w 2513"/>
                              <a:gd name="T15" fmla="*/ 1341 h 2165"/>
                              <a:gd name="T16" fmla="*/ 145 w 2513"/>
                              <a:gd name="T17" fmla="*/ 1578 h 2165"/>
                              <a:gd name="T18" fmla="*/ 306 w 2513"/>
                              <a:gd name="T19" fmla="*/ 1784 h 2165"/>
                              <a:gd name="T20" fmla="*/ 517 w 2513"/>
                              <a:gd name="T21" fmla="*/ 1953 h 2165"/>
                              <a:gd name="T22" fmla="*/ 770 w 2513"/>
                              <a:gd name="T23" fmla="*/ 2075 h 2165"/>
                              <a:gd name="T24" fmla="*/ 1053 w 2513"/>
                              <a:gd name="T25" fmla="*/ 2146 h 2165"/>
                              <a:gd name="T26" fmla="*/ 1359 w 2513"/>
                              <a:gd name="T27" fmla="*/ 2157 h 2165"/>
                              <a:gd name="T28" fmla="*/ 1652 w 2513"/>
                              <a:gd name="T29" fmla="*/ 2106 h 2165"/>
                              <a:gd name="T30" fmla="*/ 1916 w 2513"/>
                              <a:gd name="T31" fmla="*/ 1999 h 2165"/>
                              <a:gd name="T32" fmla="*/ 2141 w 2513"/>
                              <a:gd name="T33" fmla="*/ 1845 h 2165"/>
                              <a:gd name="T34" fmla="*/ 2322 w 2513"/>
                              <a:gd name="T35" fmla="*/ 1650 h 2165"/>
                              <a:gd name="T36" fmla="*/ 2444 w 2513"/>
                              <a:gd name="T37" fmla="*/ 1423 h 2165"/>
                              <a:gd name="T38" fmla="*/ 2505 w 2513"/>
                              <a:gd name="T39" fmla="*/ 1171 h 2165"/>
                              <a:gd name="T40" fmla="*/ 2492 w 2513"/>
                              <a:gd name="T41" fmla="*/ 908 h 2165"/>
                              <a:gd name="T42" fmla="*/ 2410 w 2513"/>
                              <a:gd name="T43" fmla="*/ 663 h 2165"/>
                              <a:gd name="T44" fmla="*/ 2267 w 2513"/>
                              <a:gd name="T45" fmla="*/ 445 h 2165"/>
                              <a:gd name="T46" fmla="*/ 2071 w 2513"/>
                              <a:gd name="T47" fmla="*/ 264 h 2165"/>
                              <a:gd name="T48" fmla="*/ 1832 w 2513"/>
                              <a:gd name="T49" fmla="*/ 125 h 2165"/>
                              <a:gd name="T50" fmla="*/ 1558 w 2513"/>
                              <a:gd name="T51" fmla="*/ 36 h 2165"/>
                              <a:gd name="T52" fmla="*/ 1257 w 2513"/>
                              <a:gd name="T53" fmla="*/ 5 h 2165"/>
                              <a:gd name="T54" fmla="*/ 1460 w 2513"/>
                              <a:gd name="T55" fmla="*/ 14 h 2165"/>
                              <a:gd name="T56" fmla="*/ 1747 w 2513"/>
                              <a:gd name="T57" fmla="*/ 85 h 2165"/>
                              <a:gd name="T58" fmla="*/ 1999 w 2513"/>
                              <a:gd name="T59" fmla="*/ 209 h 2165"/>
                              <a:gd name="T60" fmla="*/ 2212 w 2513"/>
                              <a:gd name="T61" fmla="*/ 379 h 2165"/>
                              <a:gd name="T62" fmla="*/ 2374 w 2513"/>
                              <a:gd name="T63" fmla="*/ 585 h 2165"/>
                              <a:gd name="T64" fmla="*/ 2477 w 2513"/>
                              <a:gd name="T65" fmla="*/ 823 h 2165"/>
                              <a:gd name="T66" fmla="*/ 2513 w 2513"/>
                              <a:gd name="T67" fmla="*/ 1082 h 2165"/>
                              <a:gd name="T68" fmla="*/ 2477 w 2513"/>
                              <a:gd name="T69" fmla="*/ 1342 h 2165"/>
                              <a:gd name="T70" fmla="*/ 2374 w 2513"/>
                              <a:gd name="T71" fmla="*/ 1580 h 2165"/>
                              <a:gd name="T72" fmla="*/ 2212 w 2513"/>
                              <a:gd name="T73" fmla="*/ 1786 h 2165"/>
                              <a:gd name="T74" fmla="*/ 1999 w 2513"/>
                              <a:gd name="T75" fmla="*/ 1956 h 2165"/>
                              <a:gd name="T76" fmla="*/ 1747 w 2513"/>
                              <a:gd name="T77" fmla="*/ 2080 h 2165"/>
                              <a:gd name="T78" fmla="*/ 1460 w 2513"/>
                              <a:gd name="T79" fmla="*/ 2150 h 2165"/>
                              <a:gd name="T80" fmla="*/ 1153 w 2513"/>
                              <a:gd name="T81" fmla="*/ 2161 h 2165"/>
                              <a:gd name="T82" fmla="*/ 860 w 2513"/>
                              <a:gd name="T83" fmla="*/ 2109 h 2165"/>
                              <a:gd name="T84" fmla="*/ 595 w 2513"/>
                              <a:gd name="T85" fmla="*/ 2002 h 2165"/>
                              <a:gd name="T86" fmla="*/ 368 w 2513"/>
                              <a:gd name="T87" fmla="*/ 1847 h 2165"/>
                              <a:gd name="T88" fmla="*/ 188 w 2513"/>
                              <a:gd name="T89" fmla="*/ 1653 h 2165"/>
                              <a:gd name="T90" fmla="*/ 64 w 2513"/>
                              <a:gd name="T91" fmla="*/ 1425 h 2165"/>
                              <a:gd name="T92" fmla="*/ 4 w 2513"/>
                              <a:gd name="T93" fmla="*/ 1171 h 2165"/>
                              <a:gd name="T94" fmla="*/ 16 w 2513"/>
                              <a:gd name="T95" fmla="*/ 906 h 2165"/>
                              <a:gd name="T96" fmla="*/ 99 w 2513"/>
                              <a:gd name="T97" fmla="*/ 661 h 2165"/>
                              <a:gd name="T98" fmla="*/ 243 w 2513"/>
                              <a:gd name="T99" fmla="*/ 443 h 2165"/>
                              <a:gd name="T100" fmla="*/ 438 w 2513"/>
                              <a:gd name="T101" fmla="*/ 261 h 2165"/>
                              <a:gd name="T102" fmla="*/ 680 w 2513"/>
                              <a:gd name="T103" fmla="*/ 121 h 2165"/>
                              <a:gd name="T104" fmla="*/ 954 w 2513"/>
                              <a:gd name="T105" fmla="*/ 31 h 2165"/>
                              <a:gd name="T106" fmla="*/ 1257 w 2513"/>
                              <a:gd name="T107" fmla="*/ 0 h 2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13" h="2165">
                                <a:moveTo>
                                  <a:pt x="1257" y="5"/>
                                </a:moveTo>
                                <a:lnTo>
                                  <a:pt x="1155" y="8"/>
                                </a:lnTo>
                                <a:lnTo>
                                  <a:pt x="1053" y="18"/>
                                </a:lnTo>
                                <a:lnTo>
                                  <a:pt x="956" y="36"/>
                                </a:lnTo>
                                <a:lnTo>
                                  <a:pt x="861" y="59"/>
                                </a:lnTo>
                                <a:lnTo>
                                  <a:pt x="770" y="90"/>
                                </a:lnTo>
                                <a:lnTo>
                                  <a:pt x="681" y="125"/>
                                </a:lnTo>
                                <a:lnTo>
                                  <a:pt x="598" y="166"/>
                                </a:lnTo>
                                <a:lnTo>
                                  <a:pt x="517" y="212"/>
                                </a:lnTo>
                                <a:lnTo>
                                  <a:pt x="443" y="264"/>
                                </a:lnTo>
                                <a:lnTo>
                                  <a:pt x="372" y="320"/>
                                </a:lnTo>
                                <a:lnTo>
                                  <a:pt x="306" y="381"/>
                                </a:lnTo>
                                <a:lnTo>
                                  <a:pt x="247" y="445"/>
                                </a:lnTo>
                                <a:lnTo>
                                  <a:pt x="192" y="514"/>
                                </a:lnTo>
                                <a:lnTo>
                                  <a:pt x="145" y="587"/>
                                </a:lnTo>
                                <a:lnTo>
                                  <a:pt x="103" y="663"/>
                                </a:lnTo>
                                <a:lnTo>
                                  <a:pt x="69" y="741"/>
                                </a:lnTo>
                                <a:lnTo>
                                  <a:pt x="41" y="823"/>
                                </a:lnTo>
                                <a:lnTo>
                                  <a:pt x="21" y="908"/>
                                </a:lnTo>
                                <a:lnTo>
                                  <a:pt x="9" y="994"/>
                                </a:lnTo>
                                <a:lnTo>
                                  <a:pt x="4" y="1082"/>
                                </a:lnTo>
                                <a:lnTo>
                                  <a:pt x="9" y="1171"/>
                                </a:lnTo>
                                <a:lnTo>
                                  <a:pt x="21" y="1257"/>
                                </a:lnTo>
                                <a:lnTo>
                                  <a:pt x="41" y="1341"/>
                                </a:lnTo>
                                <a:lnTo>
                                  <a:pt x="69" y="1423"/>
                                </a:lnTo>
                                <a:lnTo>
                                  <a:pt x="103" y="1502"/>
                                </a:lnTo>
                                <a:lnTo>
                                  <a:pt x="145" y="1578"/>
                                </a:lnTo>
                                <a:lnTo>
                                  <a:pt x="192" y="1650"/>
                                </a:lnTo>
                                <a:lnTo>
                                  <a:pt x="247" y="1718"/>
                                </a:lnTo>
                                <a:lnTo>
                                  <a:pt x="306" y="1784"/>
                                </a:lnTo>
                                <a:lnTo>
                                  <a:pt x="372" y="1845"/>
                                </a:lnTo>
                                <a:lnTo>
                                  <a:pt x="443" y="1900"/>
                                </a:lnTo>
                                <a:lnTo>
                                  <a:pt x="517" y="1953"/>
                                </a:lnTo>
                                <a:lnTo>
                                  <a:pt x="598" y="1999"/>
                                </a:lnTo>
                                <a:lnTo>
                                  <a:pt x="681" y="2040"/>
                                </a:lnTo>
                                <a:lnTo>
                                  <a:pt x="770" y="2075"/>
                                </a:lnTo>
                                <a:lnTo>
                                  <a:pt x="861" y="2106"/>
                                </a:lnTo>
                                <a:lnTo>
                                  <a:pt x="956" y="2129"/>
                                </a:lnTo>
                                <a:lnTo>
                                  <a:pt x="1053" y="2146"/>
                                </a:lnTo>
                                <a:lnTo>
                                  <a:pt x="1155" y="2157"/>
                                </a:lnTo>
                                <a:lnTo>
                                  <a:pt x="1257" y="2160"/>
                                </a:lnTo>
                                <a:lnTo>
                                  <a:pt x="1359" y="2157"/>
                                </a:lnTo>
                                <a:lnTo>
                                  <a:pt x="1460" y="2146"/>
                                </a:lnTo>
                                <a:lnTo>
                                  <a:pt x="1558" y="2129"/>
                                </a:lnTo>
                                <a:lnTo>
                                  <a:pt x="1652" y="2106"/>
                                </a:lnTo>
                                <a:lnTo>
                                  <a:pt x="1744" y="2075"/>
                                </a:lnTo>
                                <a:lnTo>
                                  <a:pt x="1832" y="2040"/>
                                </a:lnTo>
                                <a:lnTo>
                                  <a:pt x="1916" y="1999"/>
                                </a:lnTo>
                                <a:lnTo>
                                  <a:pt x="1996" y="1953"/>
                                </a:lnTo>
                                <a:lnTo>
                                  <a:pt x="2071" y="1900"/>
                                </a:lnTo>
                                <a:lnTo>
                                  <a:pt x="2141" y="1845"/>
                                </a:lnTo>
                                <a:lnTo>
                                  <a:pt x="2207" y="1784"/>
                                </a:lnTo>
                                <a:lnTo>
                                  <a:pt x="2267" y="1718"/>
                                </a:lnTo>
                                <a:lnTo>
                                  <a:pt x="2322" y="1650"/>
                                </a:lnTo>
                                <a:lnTo>
                                  <a:pt x="2368" y="1578"/>
                                </a:lnTo>
                                <a:lnTo>
                                  <a:pt x="2410" y="1502"/>
                                </a:lnTo>
                                <a:lnTo>
                                  <a:pt x="2444" y="1423"/>
                                </a:lnTo>
                                <a:lnTo>
                                  <a:pt x="2472" y="1341"/>
                                </a:lnTo>
                                <a:lnTo>
                                  <a:pt x="2492" y="1257"/>
                                </a:lnTo>
                                <a:lnTo>
                                  <a:pt x="2505" y="1171"/>
                                </a:lnTo>
                                <a:lnTo>
                                  <a:pt x="2509" y="1082"/>
                                </a:lnTo>
                                <a:lnTo>
                                  <a:pt x="2505" y="994"/>
                                </a:lnTo>
                                <a:lnTo>
                                  <a:pt x="2492" y="908"/>
                                </a:lnTo>
                                <a:lnTo>
                                  <a:pt x="2472" y="823"/>
                                </a:lnTo>
                                <a:lnTo>
                                  <a:pt x="2444" y="741"/>
                                </a:lnTo>
                                <a:lnTo>
                                  <a:pt x="2410" y="663"/>
                                </a:lnTo>
                                <a:lnTo>
                                  <a:pt x="2368" y="587"/>
                                </a:lnTo>
                                <a:lnTo>
                                  <a:pt x="2322" y="514"/>
                                </a:lnTo>
                                <a:lnTo>
                                  <a:pt x="2267" y="445"/>
                                </a:lnTo>
                                <a:lnTo>
                                  <a:pt x="2207" y="381"/>
                                </a:lnTo>
                                <a:lnTo>
                                  <a:pt x="2141" y="320"/>
                                </a:lnTo>
                                <a:lnTo>
                                  <a:pt x="2071" y="264"/>
                                </a:lnTo>
                                <a:lnTo>
                                  <a:pt x="1996" y="212"/>
                                </a:lnTo>
                                <a:lnTo>
                                  <a:pt x="1916" y="166"/>
                                </a:lnTo>
                                <a:lnTo>
                                  <a:pt x="1832" y="125"/>
                                </a:lnTo>
                                <a:lnTo>
                                  <a:pt x="1744" y="90"/>
                                </a:lnTo>
                                <a:lnTo>
                                  <a:pt x="1652" y="59"/>
                                </a:lnTo>
                                <a:lnTo>
                                  <a:pt x="1558" y="36"/>
                                </a:lnTo>
                                <a:lnTo>
                                  <a:pt x="1460" y="18"/>
                                </a:lnTo>
                                <a:lnTo>
                                  <a:pt x="1359" y="8"/>
                                </a:lnTo>
                                <a:lnTo>
                                  <a:pt x="1257" y="5"/>
                                </a:lnTo>
                                <a:close/>
                                <a:moveTo>
                                  <a:pt x="1257" y="0"/>
                                </a:moveTo>
                                <a:lnTo>
                                  <a:pt x="1360" y="4"/>
                                </a:lnTo>
                                <a:lnTo>
                                  <a:pt x="1460" y="14"/>
                                </a:lnTo>
                                <a:lnTo>
                                  <a:pt x="1559" y="31"/>
                                </a:lnTo>
                                <a:lnTo>
                                  <a:pt x="1653" y="56"/>
                                </a:lnTo>
                                <a:lnTo>
                                  <a:pt x="1747" y="85"/>
                                </a:lnTo>
                                <a:lnTo>
                                  <a:pt x="1834" y="121"/>
                                </a:lnTo>
                                <a:lnTo>
                                  <a:pt x="1918" y="163"/>
                                </a:lnTo>
                                <a:lnTo>
                                  <a:pt x="1999" y="209"/>
                                </a:lnTo>
                                <a:lnTo>
                                  <a:pt x="2075" y="261"/>
                                </a:lnTo>
                                <a:lnTo>
                                  <a:pt x="2145" y="317"/>
                                </a:lnTo>
                                <a:lnTo>
                                  <a:pt x="2212" y="379"/>
                                </a:lnTo>
                                <a:lnTo>
                                  <a:pt x="2271" y="443"/>
                                </a:lnTo>
                                <a:lnTo>
                                  <a:pt x="2326" y="512"/>
                                </a:lnTo>
                                <a:lnTo>
                                  <a:pt x="2374" y="585"/>
                                </a:lnTo>
                                <a:lnTo>
                                  <a:pt x="2415" y="661"/>
                                </a:lnTo>
                                <a:lnTo>
                                  <a:pt x="2450" y="740"/>
                                </a:lnTo>
                                <a:lnTo>
                                  <a:pt x="2477" y="823"/>
                                </a:lnTo>
                                <a:lnTo>
                                  <a:pt x="2498" y="906"/>
                                </a:lnTo>
                                <a:lnTo>
                                  <a:pt x="2509" y="994"/>
                                </a:lnTo>
                                <a:lnTo>
                                  <a:pt x="2513" y="1082"/>
                                </a:lnTo>
                                <a:lnTo>
                                  <a:pt x="2509" y="1171"/>
                                </a:lnTo>
                                <a:lnTo>
                                  <a:pt x="2498" y="1258"/>
                                </a:lnTo>
                                <a:lnTo>
                                  <a:pt x="2477" y="1342"/>
                                </a:lnTo>
                                <a:lnTo>
                                  <a:pt x="2450" y="1425"/>
                                </a:lnTo>
                                <a:lnTo>
                                  <a:pt x="2415" y="1504"/>
                                </a:lnTo>
                                <a:lnTo>
                                  <a:pt x="2374" y="1580"/>
                                </a:lnTo>
                                <a:lnTo>
                                  <a:pt x="2326" y="1653"/>
                                </a:lnTo>
                                <a:lnTo>
                                  <a:pt x="2271" y="1722"/>
                                </a:lnTo>
                                <a:lnTo>
                                  <a:pt x="2212" y="1786"/>
                                </a:lnTo>
                                <a:lnTo>
                                  <a:pt x="2145" y="1847"/>
                                </a:lnTo>
                                <a:lnTo>
                                  <a:pt x="2075" y="1904"/>
                                </a:lnTo>
                                <a:lnTo>
                                  <a:pt x="1999" y="1956"/>
                                </a:lnTo>
                                <a:lnTo>
                                  <a:pt x="1918" y="2002"/>
                                </a:lnTo>
                                <a:lnTo>
                                  <a:pt x="1834" y="2044"/>
                                </a:lnTo>
                                <a:lnTo>
                                  <a:pt x="1747" y="2080"/>
                                </a:lnTo>
                                <a:lnTo>
                                  <a:pt x="1653" y="2109"/>
                                </a:lnTo>
                                <a:lnTo>
                                  <a:pt x="1559" y="2133"/>
                                </a:lnTo>
                                <a:lnTo>
                                  <a:pt x="1460" y="2150"/>
                                </a:lnTo>
                                <a:lnTo>
                                  <a:pt x="1360" y="2161"/>
                                </a:lnTo>
                                <a:lnTo>
                                  <a:pt x="1257" y="2165"/>
                                </a:lnTo>
                                <a:lnTo>
                                  <a:pt x="1153" y="2161"/>
                                </a:lnTo>
                                <a:lnTo>
                                  <a:pt x="1053" y="2150"/>
                                </a:lnTo>
                                <a:lnTo>
                                  <a:pt x="954" y="2133"/>
                                </a:lnTo>
                                <a:lnTo>
                                  <a:pt x="860" y="2109"/>
                                </a:lnTo>
                                <a:lnTo>
                                  <a:pt x="767" y="2080"/>
                                </a:lnTo>
                                <a:lnTo>
                                  <a:pt x="680" y="2044"/>
                                </a:lnTo>
                                <a:lnTo>
                                  <a:pt x="595" y="2002"/>
                                </a:lnTo>
                                <a:lnTo>
                                  <a:pt x="515" y="1956"/>
                                </a:lnTo>
                                <a:lnTo>
                                  <a:pt x="438" y="1904"/>
                                </a:lnTo>
                                <a:lnTo>
                                  <a:pt x="368" y="1847"/>
                                </a:lnTo>
                                <a:lnTo>
                                  <a:pt x="302" y="1786"/>
                                </a:lnTo>
                                <a:lnTo>
                                  <a:pt x="243" y="1722"/>
                                </a:lnTo>
                                <a:lnTo>
                                  <a:pt x="188" y="1653"/>
                                </a:lnTo>
                                <a:lnTo>
                                  <a:pt x="140" y="1580"/>
                                </a:lnTo>
                                <a:lnTo>
                                  <a:pt x="99" y="1504"/>
                                </a:lnTo>
                                <a:lnTo>
                                  <a:pt x="64" y="1425"/>
                                </a:lnTo>
                                <a:lnTo>
                                  <a:pt x="37" y="1342"/>
                                </a:lnTo>
                                <a:lnTo>
                                  <a:pt x="16" y="1258"/>
                                </a:lnTo>
                                <a:lnTo>
                                  <a:pt x="4" y="1171"/>
                                </a:lnTo>
                                <a:lnTo>
                                  <a:pt x="0" y="1082"/>
                                </a:lnTo>
                                <a:lnTo>
                                  <a:pt x="4" y="994"/>
                                </a:lnTo>
                                <a:lnTo>
                                  <a:pt x="16" y="906"/>
                                </a:lnTo>
                                <a:lnTo>
                                  <a:pt x="37" y="823"/>
                                </a:lnTo>
                                <a:lnTo>
                                  <a:pt x="64" y="740"/>
                                </a:lnTo>
                                <a:lnTo>
                                  <a:pt x="99" y="661"/>
                                </a:lnTo>
                                <a:lnTo>
                                  <a:pt x="140" y="585"/>
                                </a:lnTo>
                                <a:lnTo>
                                  <a:pt x="188" y="512"/>
                                </a:lnTo>
                                <a:lnTo>
                                  <a:pt x="243" y="443"/>
                                </a:lnTo>
                                <a:lnTo>
                                  <a:pt x="302" y="379"/>
                                </a:lnTo>
                                <a:lnTo>
                                  <a:pt x="368" y="317"/>
                                </a:lnTo>
                                <a:lnTo>
                                  <a:pt x="438" y="261"/>
                                </a:lnTo>
                                <a:lnTo>
                                  <a:pt x="515" y="209"/>
                                </a:lnTo>
                                <a:lnTo>
                                  <a:pt x="595" y="163"/>
                                </a:lnTo>
                                <a:lnTo>
                                  <a:pt x="680" y="121"/>
                                </a:lnTo>
                                <a:lnTo>
                                  <a:pt x="767" y="85"/>
                                </a:lnTo>
                                <a:lnTo>
                                  <a:pt x="860" y="56"/>
                                </a:lnTo>
                                <a:lnTo>
                                  <a:pt x="954" y="31"/>
                                </a:lnTo>
                                <a:lnTo>
                                  <a:pt x="1053" y="14"/>
                                </a:lnTo>
                                <a:lnTo>
                                  <a:pt x="1153" y="4"/>
                                </a:lnTo>
                                <a:lnTo>
                                  <a:pt x="1257" y="0"/>
                                </a:lnTo>
                                <a:close/>
                              </a:path>
                            </a:pathLst>
                          </a:custGeom>
                          <a:solidFill>
                            <a:srgbClr val="FFCF0D"/>
                          </a:solidFill>
                          <a:ln w="0">
                            <a:solidFill>
                              <a:srgbClr val="FFCF0D"/>
                            </a:solidFill>
                            <a:prstDash val="solid"/>
                            <a:round/>
                            <a:headEnd/>
                            <a:tailEnd/>
                          </a:ln>
                        </wps:spPr>
                        <wps:bodyPr rot="0" vert="horz" wrap="square" lIns="91440" tIns="45720" rIns="91440" bIns="45720" anchor="t" anchorCtr="0" upright="1">
                          <a:noAutofit/>
                        </wps:bodyPr>
                      </wps:wsp>
                      <wps:wsp>
                        <wps:cNvPr id="888" name="Freeform 601"/>
                        <wps:cNvSpPr>
                          <a:spLocks noEditPoints="1"/>
                        </wps:cNvSpPr>
                        <wps:spPr bwMode="auto">
                          <a:xfrm>
                            <a:off x="900121" y="461897"/>
                            <a:ext cx="973255" cy="837094"/>
                          </a:xfrm>
                          <a:custGeom>
                            <a:avLst/>
                            <a:gdLst>
                              <a:gd name="T0" fmla="*/ 1059 w 2525"/>
                              <a:gd name="T1" fmla="*/ 19 h 2174"/>
                              <a:gd name="T2" fmla="*/ 773 w 2525"/>
                              <a:gd name="T3" fmla="*/ 90 h 2174"/>
                              <a:gd name="T4" fmla="*/ 521 w 2525"/>
                              <a:gd name="T5" fmla="*/ 214 h 2174"/>
                              <a:gd name="T6" fmla="*/ 308 w 2525"/>
                              <a:gd name="T7" fmla="*/ 384 h 2174"/>
                              <a:gd name="T8" fmla="*/ 146 w 2525"/>
                              <a:gd name="T9" fmla="*/ 590 h 2174"/>
                              <a:gd name="T10" fmla="*/ 43 w 2525"/>
                              <a:gd name="T11" fmla="*/ 828 h 2174"/>
                              <a:gd name="T12" fmla="*/ 6 w 2525"/>
                              <a:gd name="T13" fmla="*/ 1087 h 2174"/>
                              <a:gd name="T14" fmla="*/ 43 w 2525"/>
                              <a:gd name="T15" fmla="*/ 1347 h 2174"/>
                              <a:gd name="T16" fmla="*/ 146 w 2525"/>
                              <a:gd name="T17" fmla="*/ 1585 h 2174"/>
                              <a:gd name="T18" fmla="*/ 308 w 2525"/>
                              <a:gd name="T19" fmla="*/ 1791 h 2174"/>
                              <a:gd name="T20" fmla="*/ 521 w 2525"/>
                              <a:gd name="T21" fmla="*/ 1961 h 2174"/>
                              <a:gd name="T22" fmla="*/ 773 w 2525"/>
                              <a:gd name="T23" fmla="*/ 2085 h 2174"/>
                              <a:gd name="T24" fmla="*/ 1059 w 2525"/>
                              <a:gd name="T25" fmla="*/ 2155 h 2174"/>
                              <a:gd name="T26" fmla="*/ 1366 w 2525"/>
                              <a:gd name="T27" fmla="*/ 2166 h 2174"/>
                              <a:gd name="T28" fmla="*/ 1659 w 2525"/>
                              <a:gd name="T29" fmla="*/ 2114 h 2174"/>
                              <a:gd name="T30" fmla="*/ 1924 w 2525"/>
                              <a:gd name="T31" fmla="*/ 2007 h 2174"/>
                              <a:gd name="T32" fmla="*/ 2151 w 2525"/>
                              <a:gd name="T33" fmla="*/ 1852 h 2174"/>
                              <a:gd name="T34" fmla="*/ 2332 w 2525"/>
                              <a:gd name="T35" fmla="*/ 1658 h 2174"/>
                              <a:gd name="T36" fmla="*/ 2456 w 2525"/>
                              <a:gd name="T37" fmla="*/ 1430 h 2174"/>
                              <a:gd name="T38" fmla="*/ 2515 w 2525"/>
                              <a:gd name="T39" fmla="*/ 1176 h 2174"/>
                              <a:gd name="T40" fmla="*/ 2504 w 2525"/>
                              <a:gd name="T41" fmla="*/ 911 h 2174"/>
                              <a:gd name="T42" fmla="*/ 2421 w 2525"/>
                              <a:gd name="T43" fmla="*/ 666 h 2174"/>
                              <a:gd name="T44" fmla="*/ 2277 w 2525"/>
                              <a:gd name="T45" fmla="*/ 448 h 2174"/>
                              <a:gd name="T46" fmla="*/ 2081 w 2525"/>
                              <a:gd name="T47" fmla="*/ 266 h 2174"/>
                              <a:gd name="T48" fmla="*/ 1840 w 2525"/>
                              <a:gd name="T49" fmla="*/ 126 h 2174"/>
                              <a:gd name="T50" fmla="*/ 1565 w 2525"/>
                              <a:gd name="T51" fmla="*/ 36 h 2174"/>
                              <a:gd name="T52" fmla="*/ 1263 w 2525"/>
                              <a:gd name="T53" fmla="*/ 5 h 2174"/>
                              <a:gd name="T54" fmla="*/ 1468 w 2525"/>
                              <a:gd name="T55" fmla="*/ 15 h 2174"/>
                              <a:gd name="T56" fmla="*/ 1754 w 2525"/>
                              <a:gd name="T57" fmla="*/ 86 h 2174"/>
                              <a:gd name="T58" fmla="*/ 2008 w 2525"/>
                              <a:gd name="T59" fmla="*/ 210 h 2174"/>
                              <a:gd name="T60" fmla="*/ 2220 w 2525"/>
                              <a:gd name="T61" fmla="*/ 380 h 2174"/>
                              <a:gd name="T62" fmla="*/ 2384 w 2525"/>
                              <a:gd name="T63" fmla="*/ 587 h 2174"/>
                              <a:gd name="T64" fmla="*/ 2488 w 2525"/>
                              <a:gd name="T65" fmla="*/ 827 h 2174"/>
                              <a:gd name="T66" fmla="*/ 2525 w 2525"/>
                              <a:gd name="T67" fmla="*/ 1087 h 2174"/>
                              <a:gd name="T68" fmla="*/ 2488 w 2525"/>
                              <a:gd name="T69" fmla="*/ 1348 h 2174"/>
                              <a:gd name="T70" fmla="*/ 2384 w 2525"/>
                              <a:gd name="T71" fmla="*/ 1586 h 2174"/>
                              <a:gd name="T72" fmla="*/ 2220 w 2525"/>
                              <a:gd name="T73" fmla="*/ 1795 h 2174"/>
                              <a:gd name="T74" fmla="*/ 2008 w 2525"/>
                              <a:gd name="T75" fmla="*/ 1965 h 2174"/>
                              <a:gd name="T76" fmla="*/ 1754 w 2525"/>
                              <a:gd name="T77" fmla="*/ 2089 h 2174"/>
                              <a:gd name="T78" fmla="*/ 1468 w 2525"/>
                              <a:gd name="T79" fmla="*/ 2160 h 2174"/>
                              <a:gd name="T80" fmla="*/ 1159 w 2525"/>
                              <a:gd name="T81" fmla="*/ 2170 h 2174"/>
                              <a:gd name="T82" fmla="*/ 863 w 2525"/>
                              <a:gd name="T83" fmla="*/ 2119 h 2174"/>
                              <a:gd name="T84" fmla="*/ 598 w 2525"/>
                              <a:gd name="T85" fmla="*/ 2011 h 2174"/>
                              <a:gd name="T86" fmla="*/ 370 w 2525"/>
                              <a:gd name="T87" fmla="*/ 1856 h 2174"/>
                              <a:gd name="T88" fmla="*/ 189 w 2525"/>
                              <a:gd name="T89" fmla="*/ 1660 h 2174"/>
                              <a:gd name="T90" fmla="*/ 65 w 2525"/>
                              <a:gd name="T91" fmla="*/ 1431 h 2174"/>
                              <a:gd name="T92" fmla="*/ 5 w 2525"/>
                              <a:gd name="T93" fmla="*/ 1176 h 2174"/>
                              <a:gd name="T94" fmla="*/ 17 w 2525"/>
                              <a:gd name="T95" fmla="*/ 911 h 2174"/>
                              <a:gd name="T96" fmla="*/ 99 w 2525"/>
                              <a:gd name="T97" fmla="*/ 664 h 2174"/>
                              <a:gd name="T98" fmla="*/ 244 w 2525"/>
                              <a:gd name="T99" fmla="*/ 445 h 2174"/>
                              <a:gd name="T100" fmla="*/ 442 w 2525"/>
                              <a:gd name="T101" fmla="*/ 262 h 2174"/>
                              <a:gd name="T102" fmla="*/ 683 w 2525"/>
                              <a:gd name="T103" fmla="*/ 121 h 2174"/>
                              <a:gd name="T104" fmla="*/ 959 w 2525"/>
                              <a:gd name="T105" fmla="*/ 33 h 2174"/>
                              <a:gd name="T106" fmla="*/ 1263 w 2525"/>
                              <a:gd name="T107" fmla="*/ 0 h 2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25" h="2174">
                                <a:moveTo>
                                  <a:pt x="1263" y="5"/>
                                </a:moveTo>
                                <a:lnTo>
                                  <a:pt x="1159" y="9"/>
                                </a:lnTo>
                                <a:lnTo>
                                  <a:pt x="1059" y="19"/>
                                </a:lnTo>
                                <a:lnTo>
                                  <a:pt x="960" y="36"/>
                                </a:lnTo>
                                <a:lnTo>
                                  <a:pt x="866" y="61"/>
                                </a:lnTo>
                                <a:lnTo>
                                  <a:pt x="773" y="90"/>
                                </a:lnTo>
                                <a:lnTo>
                                  <a:pt x="686" y="126"/>
                                </a:lnTo>
                                <a:lnTo>
                                  <a:pt x="601" y="168"/>
                                </a:lnTo>
                                <a:lnTo>
                                  <a:pt x="521" y="214"/>
                                </a:lnTo>
                                <a:lnTo>
                                  <a:pt x="444" y="266"/>
                                </a:lnTo>
                                <a:lnTo>
                                  <a:pt x="374" y="322"/>
                                </a:lnTo>
                                <a:lnTo>
                                  <a:pt x="308" y="384"/>
                                </a:lnTo>
                                <a:lnTo>
                                  <a:pt x="249" y="448"/>
                                </a:lnTo>
                                <a:lnTo>
                                  <a:pt x="194" y="517"/>
                                </a:lnTo>
                                <a:lnTo>
                                  <a:pt x="146" y="590"/>
                                </a:lnTo>
                                <a:lnTo>
                                  <a:pt x="105" y="666"/>
                                </a:lnTo>
                                <a:lnTo>
                                  <a:pt x="70" y="745"/>
                                </a:lnTo>
                                <a:lnTo>
                                  <a:pt x="43" y="828"/>
                                </a:lnTo>
                                <a:lnTo>
                                  <a:pt x="22" y="911"/>
                                </a:lnTo>
                                <a:lnTo>
                                  <a:pt x="10" y="999"/>
                                </a:lnTo>
                                <a:lnTo>
                                  <a:pt x="6" y="1087"/>
                                </a:lnTo>
                                <a:lnTo>
                                  <a:pt x="10" y="1176"/>
                                </a:lnTo>
                                <a:lnTo>
                                  <a:pt x="22" y="1263"/>
                                </a:lnTo>
                                <a:lnTo>
                                  <a:pt x="43" y="1347"/>
                                </a:lnTo>
                                <a:lnTo>
                                  <a:pt x="70" y="1430"/>
                                </a:lnTo>
                                <a:lnTo>
                                  <a:pt x="105" y="1509"/>
                                </a:lnTo>
                                <a:lnTo>
                                  <a:pt x="146" y="1585"/>
                                </a:lnTo>
                                <a:lnTo>
                                  <a:pt x="194" y="1658"/>
                                </a:lnTo>
                                <a:lnTo>
                                  <a:pt x="249" y="1727"/>
                                </a:lnTo>
                                <a:lnTo>
                                  <a:pt x="308" y="1791"/>
                                </a:lnTo>
                                <a:lnTo>
                                  <a:pt x="374" y="1852"/>
                                </a:lnTo>
                                <a:lnTo>
                                  <a:pt x="444" y="1909"/>
                                </a:lnTo>
                                <a:lnTo>
                                  <a:pt x="521" y="1961"/>
                                </a:lnTo>
                                <a:lnTo>
                                  <a:pt x="601" y="2007"/>
                                </a:lnTo>
                                <a:lnTo>
                                  <a:pt x="686" y="2049"/>
                                </a:lnTo>
                                <a:lnTo>
                                  <a:pt x="773" y="2085"/>
                                </a:lnTo>
                                <a:lnTo>
                                  <a:pt x="866" y="2114"/>
                                </a:lnTo>
                                <a:lnTo>
                                  <a:pt x="960" y="2138"/>
                                </a:lnTo>
                                <a:lnTo>
                                  <a:pt x="1059" y="2155"/>
                                </a:lnTo>
                                <a:lnTo>
                                  <a:pt x="1159" y="2166"/>
                                </a:lnTo>
                                <a:lnTo>
                                  <a:pt x="1263" y="2170"/>
                                </a:lnTo>
                                <a:lnTo>
                                  <a:pt x="1366" y="2166"/>
                                </a:lnTo>
                                <a:lnTo>
                                  <a:pt x="1466" y="2155"/>
                                </a:lnTo>
                                <a:lnTo>
                                  <a:pt x="1565" y="2138"/>
                                </a:lnTo>
                                <a:lnTo>
                                  <a:pt x="1659" y="2114"/>
                                </a:lnTo>
                                <a:lnTo>
                                  <a:pt x="1753" y="2085"/>
                                </a:lnTo>
                                <a:lnTo>
                                  <a:pt x="1840" y="2049"/>
                                </a:lnTo>
                                <a:lnTo>
                                  <a:pt x="1924" y="2007"/>
                                </a:lnTo>
                                <a:lnTo>
                                  <a:pt x="2005" y="1961"/>
                                </a:lnTo>
                                <a:lnTo>
                                  <a:pt x="2081" y="1909"/>
                                </a:lnTo>
                                <a:lnTo>
                                  <a:pt x="2151" y="1852"/>
                                </a:lnTo>
                                <a:lnTo>
                                  <a:pt x="2218" y="1791"/>
                                </a:lnTo>
                                <a:lnTo>
                                  <a:pt x="2277" y="1727"/>
                                </a:lnTo>
                                <a:lnTo>
                                  <a:pt x="2332" y="1658"/>
                                </a:lnTo>
                                <a:lnTo>
                                  <a:pt x="2380" y="1585"/>
                                </a:lnTo>
                                <a:lnTo>
                                  <a:pt x="2421" y="1509"/>
                                </a:lnTo>
                                <a:lnTo>
                                  <a:pt x="2456" y="1430"/>
                                </a:lnTo>
                                <a:lnTo>
                                  <a:pt x="2483" y="1347"/>
                                </a:lnTo>
                                <a:lnTo>
                                  <a:pt x="2504" y="1263"/>
                                </a:lnTo>
                                <a:lnTo>
                                  <a:pt x="2515" y="1176"/>
                                </a:lnTo>
                                <a:lnTo>
                                  <a:pt x="2519" y="1087"/>
                                </a:lnTo>
                                <a:lnTo>
                                  <a:pt x="2515" y="999"/>
                                </a:lnTo>
                                <a:lnTo>
                                  <a:pt x="2504" y="911"/>
                                </a:lnTo>
                                <a:lnTo>
                                  <a:pt x="2483" y="828"/>
                                </a:lnTo>
                                <a:lnTo>
                                  <a:pt x="2456" y="745"/>
                                </a:lnTo>
                                <a:lnTo>
                                  <a:pt x="2421" y="666"/>
                                </a:lnTo>
                                <a:lnTo>
                                  <a:pt x="2380" y="590"/>
                                </a:lnTo>
                                <a:lnTo>
                                  <a:pt x="2332" y="517"/>
                                </a:lnTo>
                                <a:lnTo>
                                  <a:pt x="2277" y="448"/>
                                </a:lnTo>
                                <a:lnTo>
                                  <a:pt x="2218" y="384"/>
                                </a:lnTo>
                                <a:lnTo>
                                  <a:pt x="2151" y="322"/>
                                </a:lnTo>
                                <a:lnTo>
                                  <a:pt x="2081" y="266"/>
                                </a:lnTo>
                                <a:lnTo>
                                  <a:pt x="2005" y="214"/>
                                </a:lnTo>
                                <a:lnTo>
                                  <a:pt x="1924" y="168"/>
                                </a:lnTo>
                                <a:lnTo>
                                  <a:pt x="1840" y="126"/>
                                </a:lnTo>
                                <a:lnTo>
                                  <a:pt x="1753" y="90"/>
                                </a:lnTo>
                                <a:lnTo>
                                  <a:pt x="1659" y="61"/>
                                </a:lnTo>
                                <a:lnTo>
                                  <a:pt x="1565" y="36"/>
                                </a:lnTo>
                                <a:lnTo>
                                  <a:pt x="1466" y="19"/>
                                </a:lnTo>
                                <a:lnTo>
                                  <a:pt x="1366" y="9"/>
                                </a:lnTo>
                                <a:lnTo>
                                  <a:pt x="1263" y="5"/>
                                </a:lnTo>
                                <a:close/>
                                <a:moveTo>
                                  <a:pt x="1263" y="0"/>
                                </a:moveTo>
                                <a:lnTo>
                                  <a:pt x="1366" y="4"/>
                                </a:lnTo>
                                <a:lnTo>
                                  <a:pt x="1468" y="15"/>
                                </a:lnTo>
                                <a:lnTo>
                                  <a:pt x="1566" y="33"/>
                                </a:lnTo>
                                <a:lnTo>
                                  <a:pt x="1662" y="56"/>
                                </a:lnTo>
                                <a:lnTo>
                                  <a:pt x="1754" y="86"/>
                                </a:lnTo>
                                <a:lnTo>
                                  <a:pt x="1843" y="121"/>
                                </a:lnTo>
                                <a:lnTo>
                                  <a:pt x="1927" y="164"/>
                                </a:lnTo>
                                <a:lnTo>
                                  <a:pt x="2008" y="210"/>
                                </a:lnTo>
                                <a:lnTo>
                                  <a:pt x="2084" y="262"/>
                                </a:lnTo>
                                <a:lnTo>
                                  <a:pt x="2156" y="319"/>
                                </a:lnTo>
                                <a:lnTo>
                                  <a:pt x="2220" y="380"/>
                                </a:lnTo>
                                <a:lnTo>
                                  <a:pt x="2281" y="445"/>
                                </a:lnTo>
                                <a:lnTo>
                                  <a:pt x="2336" y="515"/>
                                </a:lnTo>
                                <a:lnTo>
                                  <a:pt x="2384" y="587"/>
                                </a:lnTo>
                                <a:lnTo>
                                  <a:pt x="2426" y="664"/>
                                </a:lnTo>
                                <a:lnTo>
                                  <a:pt x="2460" y="744"/>
                                </a:lnTo>
                                <a:lnTo>
                                  <a:pt x="2488" y="827"/>
                                </a:lnTo>
                                <a:lnTo>
                                  <a:pt x="2508" y="911"/>
                                </a:lnTo>
                                <a:lnTo>
                                  <a:pt x="2521" y="998"/>
                                </a:lnTo>
                                <a:lnTo>
                                  <a:pt x="2525" y="1087"/>
                                </a:lnTo>
                                <a:lnTo>
                                  <a:pt x="2521" y="1176"/>
                                </a:lnTo>
                                <a:lnTo>
                                  <a:pt x="2508" y="1263"/>
                                </a:lnTo>
                                <a:lnTo>
                                  <a:pt x="2488" y="1348"/>
                                </a:lnTo>
                                <a:lnTo>
                                  <a:pt x="2460" y="1431"/>
                                </a:lnTo>
                                <a:lnTo>
                                  <a:pt x="2426" y="1510"/>
                                </a:lnTo>
                                <a:lnTo>
                                  <a:pt x="2384" y="1586"/>
                                </a:lnTo>
                                <a:lnTo>
                                  <a:pt x="2336" y="1660"/>
                                </a:lnTo>
                                <a:lnTo>
                                  <a:pt x="2281" y="1729"/>
                                </a:lnTo>
                                <a:lnTo>
                                  <a:pt x="2220" y="1795"/>
                                </a:lnTo>
                                <a:lnTo>
                                  <a:pt x="2156" y="1856"/>
                                </a:lnTo>
                                <a:lnTo>
                                  <a:pt x="2084" y="1913"/>
                                </a:lnTo>
                                <a:lnTo>
                                  <a:pt x="2008" y="1965"/>
                                </a:lnTo>
                                <a:lnTo>
                                  <a:pt x="1927" y="2011"/>
                                </a:lnTo>
                                <a:lnTo>
                                  <a:pt x="1843" y="2052"/>
                                </a:lnTo>
                                <a:lnTo>
                                  <a:pt x="1754" y="2089"/>
                                </a:lnTo>
                                <a:lnTo>
                                  <a:pt x="1662" y="2119"/>
                                </a:lnTo>
                                <a:lnTo>
                                  <a:pt x="1566" y="2142"/>
                                </a:lnTo>
                                <a:lnTo>
                                  <a:pt x="1468" y="2160"/>
                                </a:lnTo>
                                <a:lnTo>
                                  <a:pt x="1366" y="2170"/>
                                </a:lnTo>
                                <a:lnTo>
                                  <a:pt x="1263" y="2174"/>
                                </a:lnTo>
                                <a:lnTo>
                                  <a:pt x="1159" y="2170"/>
                                </a:lnTo>
                                <a:lnTo>
                                  <a:pt x="1058" y="2160"/>
                                </a:lnTo>
                                <a:lnTo>
                                  <a:pt x="959" y="2142"/>
                                </a:lnTo>
                                <a:lnTo>
                                  <a:pt x="863" y="2119"/>
                                </a:lnTo>
                                <a:lnTo>
                                  <a:pt x="771" y="2089"/>
                                </a:lnTo>
                                <a:lnTo>
                                  <a:pt x="683" y="2052"/>
                                </a:lnTo>
                                <a:lnTo>
                                  <a:pt x="598" y="2011"/>
                                </a:lnTo>
                                <a:lnTo>
                                  <a:pt x="518" y="1965"/>
                                </a:lnTo>
                                <a:lnTo>
                                  <a:pt x="442" y="1913"/>
                                </a:lnTo>
                                <a:lnTo>
                                  <a:pt x="370" y="1856"/>
                                </a:lnTo>
                                <a:lnTo>
                                  <a:pt x="305" y="1795"/>
                                </a:lnTo>
                                <a:lnTo>
                                  <a:pt x="244" y="1729"/>
                                </a:lnTo>
                                <a:lnTo>
                                  <a:pt x="189" y="1660"/>
                                </a:lnTo>
                                <a:lnTo>
                                  <a:pt x="141" y="1586"/>
                                </a:lnTo>
                                <a:lnTo>
                                  <a:pt x="99" y="1510"/>
                                </a:lnTo>
                                <a:lnTo>
                                  <a:pt x="65" y="1431"/>
                                </a:lnTo>
                                <a:lnTo>
                                  <a:pt x="37" y="1348"/>
                                </a:lnTo>
                                <a:lnTo>
                                  <a:pt x="17" y="1263"/>
                                </a:lnTo>
                                <a:lnTo>
                                  <a:pt x="5" y="1176"/>
                                </a:lnTo>
                                <a:lnTo>
                                  <a:pt x="0" y="1087"/>
                                </a:lnTo>
                                <a:lnTo>
                                  <a:pt x="5" y="998"/>
                                </a:lnTo>
                                <a:lnTo>
                                  <a:pt x="17" y="911"/>
                                </a:lnTo>
                                <a:lnTo>
                                  <a:pt x="37" y="827"/>
                                </a:lnTo>
                                <a:lnTo>
                                  <a:pt x="65" y="744"/>
                                </a:lnTo>
                                <a:lnTo>
                                  <a:pt x="99" y="664"/>
                                </a:lnTo>
                                <a:lnTo>
                                  <a:pt x="141" y="587"/>
                                </a:lnTo>
                                <a:lnTo>
                                  <a:pt x="189" y="515"/>
                                </a:lnTo>
                                <a:lnTo>
                                  <a:pt x="244" y="445"/>
                                </a:lnTo>
                                <a:lnTo>
                                  <a:pt x="305" y="380"/>
                                </a:lnTo>
                                <a:lnTo>
                                  <a:pt x="370" y="319"/>
                                </a:lnTo>
                                <a:lnTo>
                                  <a:pt x="442" y="262"/>
                                </a:lnTo>
                                <a:lnTo>
                                  <a:pt x="518" y="210"/>
                                </a:lnTo>
                                <a:lnTo>
                                  <a:pt x="598" y="164"/>
                                </a:lnTo>
                                <a:lnTo>
                                  <a:pt x="683" y="121"/>
                                </a:lnTo>
                                <a:lnTo>
                                  <a:pt x="771" y="86"/>
                                </a:lnTo>
                                <a:lnTo>
                                  <a:pt x="863" y="56"/>
                                </a:lnTo>
                                <a:lnTo>
                                  <a:pt x="959" y="33"/>
                                </a:lnTo>
                                <a:lnTo>
                                  <a:pt x="1058" y="15"/>
                                </a:lnTo>
                                <a:lnTo>
                                  <a:pt x="1159" y="4"/>
                                </a:lnTo>
                                <a:lnTo>
                                  <a:pt x="1263" y="0"/>
                                </a:lnTo>
                                <a:close/>
                              </a:path>
                            </a:pathLst>
                          </a:custGeom>
                          <a:solidFill>
                            <a:srgbClr val="FFCF0C"/>
                          </a:solidFill>
                          <a:ln w="0">
                            <a:solidFill>
                              <a:srgbClr val="FFCF0C"/>
                            </a:solidFill>
                            <a:prstDash val="solid"/>
                            <a:round/>
                            <a:headEnd/>
                            <a:tailEnd/>
                          </a:ln>
                        </wps:spPr>
                        <wps:bodyPr rot="0" vert="horz" wrap="square" lIns="91440" tIns="45720" rIns="91440" bIns="45720" anchor="t" anchorCtr="0" upright="1">
                          <a:noAutofit/>
                        </wps:bodyPr>
                      </wps:wsp>
                      <wps:wsp>
                        <wps:cNvPr id="889" name="Freeform 602"/>
                        <wps:cNvSpPr>
                          <a:spLocks noEditPoints="1"/>
                        </wps:cNvSpPr>
                        <wps:spPr bwMode="auto">
                          <a:xfrm>
                            <a:off x="897807" y="460355"/>
                            <a:ext cx="977882" cy="840948"/>
                          </a:xfrm>
                          <a:custGeom>
                            <a:avLst/>
                            <a:gdLst>
                              <a:gd name="T0" fmla="*/ 1063 w 2536"/>
                              <a:gd name="T1" fmla="*/ 19 h 2183"/>
                              <a:gd name="T2" fmla="*/ 776 w 2536"/>
                              <a:gd name="T3" fmla="*/ 90 h 2183"/>
                              <a:gd name="T4" fmla="*/ 523 w 2536"/>
                              <a:gd name="T5" fmla="*/ 214 h 2183"/>
                              <a:gd name="T6" fmla="*/ 310 w 2536"/>
                              <a:gd name="T7" fmla="*/ 384 h 2183"/>
                              <a:gd name="T8" fmla="*/ 146 w 2536"/>
                              <a:gd name="T9" fmla="*/ 591 h 2183"/>
                              <a:gd name="T10" fmla="*/ 42 w 2536"/>
                              <a:gd name="T11" fmla="*/ 831 h 2183"/>
                              <a:gd name="T12" fmla="*/ 5 w 2536"/>
                              <a:gd name="T13" fmla="*/ 1091 h 2183"/>
                              <a:gd name="T14" fmla="*/ 42 w 2536"/>
                              <a:gd name="T15" fmla="*/ 1352 h 2183"/>
                              <a:gd name="T16" fmla="*/ 146 w 2536"/>
                              <a:gd name="T17" fmla="*/ 1590 h 2183"/>
                              <a:gd name="T18" fmla="*/ 310 w 2536"/>
                              <a:gd name="T19" fmla="*/ 1799 h 2183"/>
                              <a:gd name="T20" fmla="*/ 523 w 2536"/>
                              <a:gd name="T21" fmla="*/ 1969 h 2183"/>
                              <a:gd name="T22" fmla="*/ 776 w 2536"/>
                              <a:gd name="T23" fmla="*/ 2093 h 2183"/>
                              <a:gd name="T24" fmla="*/ 1063 w 2536"/>
                              <a:gd name="T25" fmla="*/ 2164 h 2183"/>
                              <a:gd name="T26" fmla="*/ 1371 w 2536"/>
                              <a:gd name="T27" fmla="*/ 2174 h 2183"/>
                              <a:gd name="T28" fmla="*/ 1667 w 2536"/>
                              <a:gd name="T29" fmla="*/ 2123 h 2183"/>
                              <a:gd name="T30" fmla="*/ 1932 w 2536"/>
                              <a:gd name="T31" fmla="*/ 2015 h 2183"/>
                              <a:gd name="T32" fmla="*/ 2161 w 2536"/>
                              <a:gd name="T33" fmla="*/ 1860 h 2183"/>
                              <a:gd name="T34" fmla="*/ 2341 w 2536"/>
                              <a:gd name="T35" fmla="*/ 1664 h 2183"/>
                              <a:gd name="T36" fmla="*/ 2465 w 2536"/>
                              <a:gd name="T37" fmla="*/ 1435 h 2183"/>
                              <a:gd name="T38" fmla="*/ 2526 w 2536"/>
                              <a:gd name="T39" fmla="*/ 1180 h 2183"/>
                              <a:gd name="T40" fmla="*/ 2513 w 2536"/>
                              <a:gd name="T41" fmla="*/ 915 h 2183"/>
                              <a:gd name="T42" fmla="*/ 2431 w 2536"/>
                              <a:gd name="T43" fmla="*/ 668 h 2183"/>
                              <a:gd name="T44" fmla="*/ 2286 w 2536"/>
                              <a:gd name="T45" fmla="*/ 449 h 2183"/>
                              <a:gd name="T46" fmla="*/ 2089 w 2536"/>
                              <a:gd name="T47" fmla="*/ 266 h 2183"/>
                              <a:gd name="T48" fmla="*/ 1848 w 2536"/>
                              <a:gd name="T49" fmla="*/ 125 h 2183"/>
                              <a:gd name="T50" fmla="*/ 1571 w 2536"/>
                              <a:gd name="T51" fmla="*/ 37 h 2183"/>
                              <a:gd name="T52" fmla="*/ 1268 w 2536"/>
                              <a:gd name="T53" fmla="*/ 4 h 2183"/>
                              <a:gd name="T54" fmla="*/ 1473 w 2536"/>
                              <a:gd name="T55" fmla="*/ 15 h 2183"/>
                              <a:gd name="T56" fmla="*/ 1760 w 2536"/>
                              <a:gd name="T57" fmla="*/ 85 h 2183"/>
                              <a:gd name="T58" fmla="*/ 2015 w 2536"/>
                              <a:gd name="T59" fmla="*/ 210 h 2183"/>
                              <a:gd name="T60" fmla="*/ 2230 w 2536"/>
                              <a:gd name="T61" fmla="*/ 381 h 2183"/>
                              <a:gd name="T62" fmla="*/ 2393 w 2536"/>
                              <a:gd name="T63" fmla="*/ 590 h 2183"/>
                              <a:gd name="T64" fmla="*/ 2498 w 2536"/>
                              <a:gd name="T65" fmla="*/ 829 h 2183"/>
                              <a:gd name="T66" fmla="*/ 2536 w 2536"/>
                              <a:gd name="T67" fmla="*/ 1091 h 2183"/>
                              <a:gd name="T68" fmla="*/ 2498 w 2536"/>
                              <a:gd name="T69" fmla="*/ 1354 h 2183"/>
                              <a:gd name="T70" fmla="*/ 2393 w 2536"/>
                              <a:gd name="T71" fmla="*/ 1593 h 2183"/>
                              <a:gd name="T72" fmla="*/ 2230 w 2536"/>
                              <a:gd name="T73" fmla="*/ 1801 h 2183"/>
                              <a:gd name="T74" fmla="*/ 2015 w 2536"/>
                              <a:gd name="T75" fmla="*/ 1973 h 2183"/>
                              <a:gd name="T76" fmla="*/ 1760 w 2536"/>
                              <a:gd name="T77" fmla="*/ 2096 h 2183"/>
                              <a:gd name="T78" fmla="*/ 1473 w 2536"/>
                              <a:gd name="T79" fmla="*/ 2168 h 2183"/>
                              <a:gd name="T80" fmla="*/ 1164 w 2536"/>
                              <a:gd name="T81" fmla="*/ 2179 h 2183"/>
                              <a:gd name="T82" fmla="*/ 867 w 2536"/>
                              <a:gd name="T83" fmla="*/ 2127 h 2183"/>
                              <a:gd name="T84" fmla="*/ 600 w 2536"/>
                              <a:gd name="T85" fmla="*/ 2019 h 2183"/>
                              <a:gd name="T86" fmla="*/ 372 w 2536"/>
                              <a:gd name="T87" fmla="*/ 1863 h 2183"/>
                              <a:gd name="T88" fmla="*/ 190 w 2536"/>
                              <a:gd name="T89" fmla="*/ 1667 h 2183"/>
                              <a:gd name="T90" fmla="*/ 65 w 2536"/>
                              <a:gd name="T91" fmla="*/ 1436 h 2183"/>
                              <a:gd name="T92" fmla="*/ 4 w 2536"/>
                              <a:gd name="T93" fmla="*/ 1181 h 2183"/>
                              <a:gd name="T94" fmla="*/ 17 w 2536"/>
                              <a:gd name="T95" fmla="*/ 914 h 2183"/>
                              <a:gd name="T96" fmla="*/ 100 w 2536"/>
                              <a:gd name="T97" fmla="*/ 667 h 2183"/>
                              <a:gd name="T98" fmla="*/ 245 w 2536"/>
                              <a:gd name="T99" fmla="*/ 447 h 2183"/>
                              <a:gd name="T100" fmla="*/ 442 w 2536"/>
                              <a:gd name="T101" fmla="*/ 263 h 2183"/>
                              <a:gd name="T102" fmla="*/ 685 w 2536"/>
                              <a:gd name="T103" fmla="*/ 122 h 2183"/>
                              <a:gd name="T104" fmla="*/ 963 w 2536"/>
                              <a:gd name="T105" fmla="*/ 32 h 2183"/>
                              <a:gd name="T106" fmla="*/ 1268 w 2536"/>
                              <a:gd name="T107" fmla="*/ 0 h 2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36" h="2183">
                                <a:moveTo>
                                  <a:pt x="1268" y="4"/>
                                </a:moveTo>
                                <a:lnTo>
                                  <a:pt x="1164" y="8"/>
                                </a:lnTo>
                                <a:lnTo>
                                  <a:pt x="1063" y="19"/>
                                </a:lnTo>
                                <a:lnTo>
                                  <a:pt x="964" y="37"/>
                                </a:lnTo>
                                <a:lnTo>
                                  <a:pt x="868" y="60"/>
                                </a:lnTo>
                                <a:lnTo>
                                  <a:pt x="776" y="90"/>
                                </a:lnTo>
                                <a:lnTo>
                                  <a:pt x="688" y="125"/>
                                </a:lnTo>
                                <a:lnTo>
                                  <a:pt x="603" y="168"/>
                                </a:lnTo>
                                <a:lnTo>
                                  <a:pt x="523" y="214"/>
                                </a:lnTo>
                                <a:lnTo>
                                  <a:pt x="447" y="266"/>
                                </a:lnTo>
                                <a:lnTo>
                                  <a:pt x="375" y="323"/>
                                </a:lnTo>
                                <a:lnTo>
                                  <a:pt x="310" y="384"/>
                                </a:lnTo>
                                <a:lnTo>
                                  <a:pt x="249" y="449"/>
                                </a:lnTo>
                                <a:lnTo>
                                  <a:pt x="194" y="519"/>
                                </a:lnTo>
                                <a:lnTo>
                                  <a:pt x="146" y="591"/>
                                </a:lnTo>
                                <a:lnTo>
                                  <a:pt x="104" y="668"/>
                                </a:lnTo>
                                <a:lnTo>
                                  <a:pt x="70" y="748"/>
                                </a:lnTo>
                                <a:lnTo>
                                  <a:pt x="42" y="831"/>
                                </a:lnTo>
                                <a:lnTo>
                                  <a:pt x="22" y="915"/>
                                </a:lnTo>
                                <a:lnTo>
                                  <a:pt x="10" y="1002"/>
                                </a:lnTo>
                                <a:lnTo>
                                  <a:pt x="5" y="1091"/>
                                </a:lnTo>
                                <a:lnTo>
                                  <a:pt x="10" y="1180"/>
                                </a:lnTo>
                                <a:lnTo>
                                  <a:pt x="22" y="1267"/>
                                </a:lnTo>
                                <a:lnTo>
                                  <a:pt x="42" y="1352"/>
                                </a:lnTo>
                                <a:lnTo>
                                  <a:pt x="70" y="1435"/>
                                </a:lnTo>
                                <a:lnTo>
                                  <a:pt x="104" y="1514"/>
                                </a:lnTo>
                                <a:lnTo>
                                  <a:pt x="146" y="1590"/>
                                </a:lnTo>
                                <a:lnTo>
                                  <a:pt x="194" y="1664"/>
                                </a:lnTo>
                                <a:lnTo>
                                  <a:pt x="249" y="1733"/>
                                </a:lnTo>
                                <a:lnTo>
                                  <a:pt x="310" y="1799"/>
                                </a:lnTo>
                                <a:lnTo>
                                  <a:pt x="375" y="1860"/>
                                </a:lnTo>
                                <a:lnTo>
                                  <a:pt x="447" y="1917"/>
                                </a:lnTo>
                                <a:lnTo>
                                  <a:pt x="523" y="1969"/>
                                </a:lnTo>
                                <a:lnTo>
                                  <a:pt x="603" y="2015"/>
                                </a:lnTo>
                                <a:lnTo>
                                  <a:pt x="688" y="2056"/>
                                </a:lnTo>
                                <a:lnTo>
                                  <a:pt x="776" y="2093"/>
                                </a:lnTo>
                                <a:lnTo>
                                  <a:pt x="868" y="2123"/>
                                </a:lnTo>
                                <a:lnTo>
                                  <a:pt x="964" y="2146"/>
                                </a:lnTo>
                                <a:lnTo>
                                  <a:pt x="1063" y="2164"/>
                                </a:lnTo>
                                <a:lnTo>
                                  <a:pt x="1164" y="2174"/>
                                </a:lnTo>
                                <a:lnTo>
                                  <a:pt x="1268" y="2178"/>
                                </a:lnTo>
                                <a:lnTo>
                                  <a:pt x="1371" y="2174"/>
                                </a:lnTo>
                                <a:lnTo>
                                  <a:pt x="1473" y="2164"/>
                                </a:lnTo>
                                <a:lnTo>
                                  <a:pt x="1571" y="2146"/>
                                </a:lnTo>
                                <a:lnTo>
                                  <a:pt x="1667" y="2123"/>
                                </a:lnTo>
                                <a:lnTo>
                                  <a:pt x="1759" y="2093"/>
                                </a:lnTo>
                                <a:lnTo>
                                  <a:pt x="1848" y="2056"/>
                                </a:lnTo>
                                <a:lnTo>
                                  <a:pt x="1932" y="2015"/>
                                </a:lnTo>
                                <a:lnTo>
                                  <a:pt x="2013" y="1969"/>
                                </a:lnTo>
                                <a:lnTo>
                                  <a:pt x="2089" y="1917"/>
                                </a:lnTo>
                                <a:lnTo>
                                  <a:pt x="2161" y="1860"/>
                                </a:lnTo>
                                <a:lnTo>
                                  <a:pt x="2225" y="1799"/>
                                </a:lnTo>
                                <a:lnTo>
                                  <a:pt x="2286" y="1733"/>
                                </a:lnTo>
                                <a:lnTo>
                                  <a:pt x="2341" y="1664"/>
                                </a:lnTo>
                                <a:lnTo>
                                  <a:pt x="2389" y="1590"/>
                                </a:lnTo>
                                <a:lnTo>
                                  <a:pt x="2431" y="1514"/>
                                </a:lnTo>
                                <a:lnTo>
                                  <a:pt x="2465" y="1435"/>
                                </a:lnTo>
                                <a:lnTo>
                                  <a:pt x="2493" y="1352"/>
                                </a:lnTo>
                                <a:lnTo>
                                  <a:pt x="2513" y="1267"/>
                                </a:lnTo>
                                <a:lnTo>
                                  <a:pt x="2526" y="1180"/>
                                </a:lnTo>
                                <a:lnTo>
                                  <a:pt x="2530" y="1091"/>
                                </a:lnTo>
                                <a:lnTo>
                                  <a:pt x="2526" y="1002"/>
                                </a:lnTo>
                                <a:lnTo>
                                  <a:pt x="2513" y="915"/>
                                </a:lnTo>
                                <a:lnTo>
                                  <a:pt x="2493" y="831"/>
                                </a:lnTo>
                                <a:lnTo>
                                  <a:pt x="2465" y="748"/>
                                </a:lnTo>
                                <a:lnTo>
                                  <a:pt x="2431" y="668"/>
                                </a:lnTo>
                                <a:lnTo>
                                  <a:pt x="2389" y="591"/>
                                </a:lnTo>
                                <a:lnTo>
                                  <a:pt x="2341" y="519"/>
                                </a:lnTo>
                                <a:lnTo>
                                  <a:pt x="2286" y="449"/>
                                </a:lnTo>
                                <a:lnTo>
                                  <a:pt x="2225" y="384"/>
                                </a:lnTo>
                                <a:lnTo>
                                  <a:pt x="2161" y="323"/>
                                </a:lnTo>
                                <a:lnTo>
                                  <a:pt x="2089" y="266"/>
                                </a:lnTo>
                                <a:lnTo>
                                  <a:pt x="2013" y="214"/>
                                </a:lnTo>
                                <a:lnTo>
                                  <a:pt x="1932" y="168"/>
                                </a:lnTo>
                                <a:lnTo>
                                  <a:pt x="1848" y="125"/>
                                </a:lnTo>
                                <a:lnTo>
                                  <a:pt x="1759" y="90"/>
                                </a:lnTo>
                                <a:lnTo>
                                  <a:pt x="1667" y="60"/>
                                </a:lnTo>
                                <a:lnTo>
                                  <a:pt x="1571" y="37"/>
                                </a:lnTo>
                                <a:lnTo>
                                  <a:pt x="1473" y="19"/>
                                </a:lnTo>
                                <a:lnTo>
                                  <a:pt x="1371" y="8"/>
                                </a:lnTo>
                                <a:lnTo>
                                  <a:pt x="1268" y="4"/>
                                </a:lnTo>
                                <a:close/>
                                <a:moveTo>
                                  <a:pt x="1268" y="0"/>
                                </a:moveTo>
                                <a:lnTo>
                                  <a:pt x="1371" y="4"/>
                                </a:lnTo>
                                <a:lnTo>
                                  <a:pt x="1473" y="15"/>
                                </a:lnTo>
                                <a:lnTo>
                                  <a:pt x="1573" y="32"/>
                                </a:lnTo>
                                <a:lnTo>
                                  <a:pt x="1669" y="56"/>
                                </a:lnTo>
                                <a:lnTo>
                                  <a:pt x="1760" y="85"/>
                                </a:lnTo>
                                <a:lnTo>
                                  <a:pt x="1851" y="122"/>
                                </a:lnTo>
                                <a:lnTo>
                                  <a:pt x="1935" y="164"/>
                                </a:lnTo>
                                <a:lnTo>
                                  <a:pt x="2015" y="210"/>
                                </a:lnTo>
                                <a:lnTo>
                                  <a:pt x="2093" y="263"/>
                                </a:lnTo>
                                <a:lnTo>
                                  <a:pt x="2163" y="320"/>
                                </a:lnTo>
                                <a:lnTo>
                                  <a:pt x="2230" y="381"/>
                                </a:lnTo>
                                <a:lnTo>
                                  <a:pt x="2290" y="447"/>
                                </a:lnTo>
                                <a:lnTo>
                                  <a:pt x="2345" y="516"/>
                                </a:lnTo>
                                <a:lnTo>
                                  <a:pt x="2393" y="590"/>
                                </a:lnTo>
                                <a:lnTo>
                                  <a:pt x="2435" y="667"/>
                                </a:lnTo>
                                <a:lnTo>
                                  <a:pt x="2471" y="747"/>
                                </a:lnTo>
                                <a:lnTo>
                                  <a:pt x="2498" y="829"/>
                                </a:lnTo>
                                <a:lnTo>
                                  <a:pt x="2519" y="914"/>
                                </a:lnTo>
                                <a:lnTo>
                                  <a:pt x="2531" y="1002"/>
                                </a:lnTo>
                                <a:lnTo>
                                  <a:pt x="2536" y="1091"/>
                                </a:lnTo>
                                <a:lnTo>
                                  <a:pt x="2531" y="1181"/>
                                </a:lnTo>
                                <a:lnTo>
                                  <a:pt x="2519" y="1269"/>
                                </a:lnTo>
                                <a:lnTo>
                                  <a:pt x="2498" y="1354"/>
                                </a:lnTo>
                                <a:lnTo>
                                  <a:pt x="2471" y="1436"/>
                                </a:lnTo>
                                <a:lnTo>
                                  <a:pt x="2435" y="1516"/>
                                </a:lnTo>
                                <a:lnTo>
                                  <a:pt x="2393" y="1593"/>
                                </a:lnTo>
                                <a:lnTo>
                                  <a:pt x="2345" y="1667"/>
                                </a:lnTo>
                                <a:lnTo>
                                  <a:pt x="2290" y="1736"/>
                                </a:lnTo>
                                <a:lnTo>
                                  <a:pt x="2230" y="1801"/>
                                </a:lnTo>
                                <a:lnTo>
                                  <a:pt x="2163" y="1863"/>
                                </a:lnTo>
                                <a:lnTo>
                                  <a:pt x="2093" y="1920"/>
                                </a:lnTo>
                                <a:lnTo>
                                  <a:pt x="2015" y="1973"/>
                                </a:lnTo>
                                <a:lnTo>
                                  <a:pt x="1935" y="2019"/>
                                </a:lnTo>
                                <a:lnTo>
                                  <a:pt x="1851" y="2061"/>
                                </a:lnTo>
                                <a:lnTo>
                                  <a:pt x="1760" y="2096"/>
                                </a:lnTo>
                                <a:lnTo>
                                  <a:pt x="1669" y="2127"/>
                                </a:lnTo>
                                <a:lnTo>
                                  <a:pt x="1573" y="2151"/>
                                </a:lnTo>
                                <a:lnTo>
                                  <a:pt x="1473" y="2168"/>
                                </a:lnTo>
                                <a:lnTo>
                                  <a:pt x="1371" y="2179"/>
                                </a:lnTo>
                                <a:lnTo>
                                  <a:pt x="1268" y="2183"/>
                                </a:lnTo>
                                <a:lnTo>
                                  <a:pt x="1164" y="2179"/>
                                </a:lnTo>
                                <a:lnTo>
                                  <a:pt x="1063" y="2168"/>
                                </a:lnTo>
                                <a:lnTo>
                                  <a:pt x="963" y="2151"/>
                                </a:lnTo>
                                <a:lnTo>
                                  <a:pt x="867" y="2127"/>
                                </a:lnTo>
                                <a:lnTo>
                                  <a:pt x="775" y="2096"/>
                                </a:lnTo>
                                <a:lnTo>
                                  <a:pt x="685" y="2061"/>
                                </a:lnTo>
                                <a:lnTo>
                                  <a:pt x="600" y="2019"/>
                                </a:lnTo>
                                <a:lnTo>
                                  <a:pt x="520" y="1973"/>
                                </a:lnTo>
                                <a:lnTo>
                                  <a:pt x="442" y="1920"/>
                                </a:lnTo>
                                <a:lnTo>
                                  <a:pt x="372" y="1863"/>
                                </a:lnTo>
                                <a:lnTo>
                                  <a:pt x="306" y="1801"/>
                                </a:lnTo>
                                <a:lnTo>
                                  <a:pt x="245" y="1736"/>
                                </a:lnTo>
                                <a:lnTo>
                                  <a:pt x="190" y="1667"/>
                                </a:lnTo>
                                <a:lnTo>
                                  <a:pt x="142" y="1593"/>
                                </a:lnTo>
                                <a:lnTo>
                                  <a:pt x="100" y="1516"/>
                                </a:lnTo>
                                <a:lnTo>
                                  <a:pt x="65" y="1436"/>
                                </a:lnTo>
                                <a:lnTo>
                                  <a:pt x="38" y="1354"/>
                                </a:lnTo>
                                <a:lnTo>
                                  <a:pt x="17" y="1269"/>
                                </a:lnTo>
                                <a:lnTo>
                                  <a:pt x="4" y="1181"/>
                                </a:lnTo>
                                <a:lnTo>
                                  <a:pt x="0" y="1091"/>
                                </a:lnTo>
                                <a:lnTo>
                                  <a:pt x="4" y="1002"/>
                                </a:lnTo>
                                <a:lnTo>
                                  <a:pt x="17" y="914"/>
                                </a:lnTo>
                                <a:lnTo>
                                  <a:pt x="38" y="829"/>
                                </a:lnTo>
                                <a:lnTo>
                                  <a:pt x="65" y="747"/>
                                </a:lnTo>
                                <a:lnTo>
                                  <a:pt x="100" y="667"/>
                                </a:lnTo>
                                <a:lnTo>
                                  <a:pt x="142" y="590"/>
                                </a:lnTo>
                                <a:lnTo>
                                  <a:pt x="190" y="516"/>
                                </a:lnTo>
                                <a:lnTo>
                                  <a:pt x="245" y="447"/>
                                </a:lnTo>
                                <a:lnTo>
                                  <a:pt x="306" y="381"/>
                                </a:lnTo>
                                <a:lnTo>
                                  <a:pt x="372" y="320"/>
                                </a:lnTo>
                                <a:lnTo>
                                  <a:pt x="442" y="263"/>
                                </a:lnTo>
                                <a:lnTo>
                                  <a:pt x="520" y="210"/>
                                </a:lnTo>
                                <a:lnTo>
                                  <a:pt x="600" y="164"/>
                                </a:lnTo>
                                <a:lnTo>
                                  <a:pt x="685" y="122"/>
                                </a:lnTo>
                                <a:lnTo>
                                  <a:pt x="775" y="85"/>
                                </a:lnTo>
                                <a:lnTo>
                                  <a:pt x="867" y="56"/>
                                </a:lnTo>
                                <a:lnTo>
                                  <a:pt x="963" y="32"/>
                                </a:lnTo>
                                <a:lnTo>
                                  <a:pt x="1063" y="15"/>
                                </a:lnTo>
                                <a:lnTo>
                                  <a:pt x="1164" y="4"/>
                                </a:lnTo>
                                <a:lnTo>
                                  <a:pt x="1268" y="0"/>
                                </a:lnTo>
                                <a:close/>
                              </a:path>
                            </a:pathLst>
                          </a:custGeom>
                          <a:solidFill>
                            <a:srgbClr val="FFCF0B"/>
                          </a:solidFill>
                          <a:ln w="0">
                            <a:solidFill>
                              <a:srgbClr val="FFCF0B"/>
                            </a:solidFill>
                            <a:prstDash val="solid"/>
                            <a:round/>
                            <a:headEnd/>
                            <a:tailEnd/>
                          </a:ln>
                        </wps:spPr>
                        <wps:bodyPr rot="0" vert="horz" wrap="square" lIns="91440" tIns="45720" rIns="91440" bIns="45720" anchor="t" anchorCtr="0" upright="1">
                          <a:noAutofit/>
                        </wps:bodyPr>
                      </wps:wsp>
                      <wps:wsp>
                        <wps:cNvPr id="890" name="Freeform 603"/>
                        <wps:cNvSpPr>
                          <a:spLocks noEditPoints="1"/>
                        </wps:cNvSpPr>
                        <wps:spPr bwMode="auto">
                          <a:xfrm>
                            <a:off x="896265" y="458043"/>
                            <a:ext cx="980967" cy="844803"/>
                          </a:xfrm>
                          <a:custGeom>
                            <a:avLst/>
                            <a:gdLst>
                              <a:gd name="T0" fmla="*/ 1067 w 2544"/>
                              <a:gd name="T1" fmla="*/ 19 h 2191"/>
                              <a:gd name="T2" fmla="*/ 779 w 2544"/>
                              <a:gd name="T3" fmla="*/ 89 h 2191"/>
                              <a:gd name="T4" fmla="*/ 524 w 2544"/>
                              <a:gd name="T5" fmla="*/ 214 h 2191"/>
                              <a:gd name="T6" fmla="*/ 310 w 2544"/>
                              <a:gd name="T7" fmla="*/ 385 h 2191"/>
                              <a:gd name="T8" fmla="*/ 146 w 2544"/>
                              <a:gd name="T9" fmla="*/ 594 h 2191"/>
                              <a:gd name="T10" fmla="*/ 42 w 2544"/>
                              <a:gd name="T11" fmla="*/ 833 h 2191"/>
                              <a:gd name="T12" fmla="*/ 4 w 2544"/>
                              <a:gd name="T13" fmla="*/ 1095 h 2191"/>
                              <a:gd name="T14" fmla="*/ 42 w 2544"/>
                              <a:gd name="T15" fmla="*/ 1358 h 2191"/>
                              <a:gd name="T16" fmla="*/ 146 w 2544"/>
                              <a:gd name="T17" fmla="*/ 1597 h 2191"/>
                              <a:gd name="T18" fmla="*/ 310 w 2544"/>
                              <a:gd name="T19" fmla="*/ 1805 h 2191"/>
                              <a:gd name="T20" fmla="*/ 524 w 2544"/>
                              <a:gd name="T21" fmla="*/ 1977 h 2191"/>
                              <a:gd name="T22" fmla="*/ 779 w 2544"/>
                              <a:gd name="T23" fmla="*/ 2100 h 2191"/>
                              <a:gd name="T24" fmla="*/ 1067 w 2544"/>
                              <a:gd name="T25" fmla="*/ 2172 h 2191"/>
                              <a:gd name="T26" fmla="*/ 1375 w 2544"/>
                              <a:gd name="T27" fmla="*/ 2183 h 2191"/>
                              <a:gd name="T28" fmla="*/ 1673 w 2544"/>
                              <a:gd name="T29" fmla="*/ 2131 h 2191"/>
                              <a:gd name="T30" fmla="*/ 1939 w 2544"/>
                              <a:gd name="T31" fmla="*/ 2023 h 2191"/>
                              <a:gd name="T32" fmla="*/ 2167 w 2544"/>
                              <a:gd name="T33" fmla="*/ 1867 h 2191"/>
                              <a:gd name="T34" fmla="*/ 2349 w 2544"/>
                              <a:gd name="T35" fmla="*/ 1671 h 2191"/>
                              <a:gd name="T36" fmla="*/ 2475 w 2544"/>
                              <a:gd name="T37" fmla="*/ 1440 h 2191"/>
                              <a:gd name="T38" fmla="*/ 2535 w 2544"/>
                              <a:gd name="T39" fmla="*/ 1185 h 2191"/>
                              <a:gd name="T40" fmla="*/ 2523 w 2544"/>
                              <a:gd name="T41" fmla="*/ 918 h 2191"/>
                              <a:gd name="T42" fmla="*/ 2439 w 2544"/>
                              <a:gd name="T43" fmla="*/ 671 h 2191"/>
                              <a:gd name="T44" fmla="*/ 2294 w 2544"/>
                              <a:gd name="T45" fmla="*/ 451 h 2191"/>
                              <a:gd name="T46" fmla="*/ 2097 w 2544"/>
                              <a:gd name="T47" fmla="*/ 267 h 2191"/>
                              <a:gd name="T48" fmla="*/ 1855 w 2544"/>
                              <a:gd name="T49" fmla="*/ 126 h 2191"/>
                              <a:gd name="T50" fmla="*/ 1577 w 2544"/>
                              <a:gd name="T51" fmla="*/ 36 h 2191"/>
                              <a:gd name="T52" fmla="*/ 1272 w 2544"/>
                              <a:gd name="T53" fmla="*/ 4 h 2191"/>
                              <a:gd name="T54" fmla="*/ 1478 w 2544"/>
                              <a:gd name="T55" fmla="*/ 14 h 2191"/>
                              <a:gd name="T56" fmla="*/ 1767 w 2544"/>
                              <a:gd name="T57" fmla="*/ 86 h 2191"/>
                              <a:gd name="T58" fmla="*/ 2024 w 2544"/>
                              <a:gd name="T59" fmla="*/ 211 h 2191"/>
                              <a:gd name="T60" fmla="*/ 2238 w 2544"/>
                              <a:gd name="T61" fmla="*/ 382 h 2191"/>
                              <a:gd name="T62" fmla="*/ 2401 w 2544"/>
                              <a:gd name="T63" fmla="*/ 592 h 2191"/>
                              <a:gd name="T64" fmla="*/ 2507 w 2544"/>
                              <a:gd name="T65" fmla="*/ 832 h 2191"/>
                              <a:gd name="T66" fmla="*/ 2544 w 2544"/>
                              <a:gd name="T67" fmla="*/ 1095 h 2191"/>
                              <a:gd name="T68" fmla="*/ 2507 w 2544"/>
                              <a:gd name="T69" fmla="*/ 1359 h 2191"/>
                              <a:gd name="T70" fmla="*/ 2401 w 2544"/>
                              <a:gd name="T71" fmla="*/ 1599 h 2191"/>
                              <a:gd name="T72" fmla="*/ 2238 w 2544"/>
                              <a:gd name="T73" fmla="*/ 1808 h 2191"/>
                              <a:gd name="T74" fmla="*/ 2024 w 2544"/>
                              <a:gd name="T75" fmla="*/ 1979 h 2191"/>
                              <a:gd name="T76" fmla="*/ 1767 w 2544"/>
                              <a:gd name="T77" fmla="*/ 2105 h 2191"/>
                              <a:gd name="T78" fmla="*/ 1478 w 2544"/>
                              <a:gd name="T79" fmla="*/ 2177 h 2191"/>
                              <a:gd name="T80" fmla="*/ 1167 w 2544"/>
                              <a:gd name="T81" fmla="*/ 2188 h 2191"/>
                              <a:gd name="T82" fmla="*/ 869 w 2544"/>
                              <a:gd name="T83" fmla="*/ 2136 h 2191"/>
                              <a:gd name="T84" fmla="*/ 601 w 2544"/>
                              <a:gd name="T85" fmla="*/ 2026 h 2191"/>
                              <a:gd name="T86" fmla="*/ 372 w 2544"/>
                              <a:gd name="T87" fmla="*/ 1870 h 2191"/>
                              <a:gd name="T88" fmla="*/ 190 w 2544"/>
                              <a:gd name="T89" fmla="*/ 1672 h 2191"/>
                              <a:gd name="T90" fmla="*/ 64 w 2544"/>
                              <a:gd name="T91" fmla="*/ 1441 h 2191"/>
                              <a:gd name="T92" fmla="*/ 4 w 2544"/>
                              <a:gd name="T93" fmla="*/ 1185 h 2191"/>
                              <a:gd name="T94" fmla="*/ 17 w 2544"/>
                              <a:gd name="T95" fmla="*/ 917 h 2191"/>
                              <a:gd name="T96" fmla="*/ 100 w 2544"/>
                              <a:gd name="T97" fmla="*/ 669 h 2191"/>
                              <a:gd name="T98" fmla="*/ 245 w 2544"/>
                              <a:gd name="T99" fmla="*/ 449 h 2191"/>
                              <a:gd name="T100" fmla="*/ 444 w 2544"/>
                              <a:gd name="T101" fmla="*/ 263 h 2191"/>
                              <a:gd name="T102" fmla="*/ 687 w 2544"/>
                              <a:gd name="T103" fmla="*/ 122 h 2191"/>
                              <a:gd name="T104" fmla="*/ 967 w 2544"/>
                              <a:gd name="T105" fmla="*/ 31 h 2191"/>
                              <a:gd name="T106" fmla="*/ 1272 w 2544"/>
                              <a:gd name="T107" fmla="*/ 0 h 2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44" h="2191">
                                <a:moveTo>
                                  <a:pt x="1272" y="4"/>
                                </a:moveTo>
                                <a:lnTo>
                                  <a:pt x="1168" y="8"/>
                                </a:lnTo>
                                <a:lnTo>
                                  <a:pt x="1067" y="19"/>
                                </a:lnTo>
                                <a:lnTo>
                                  <a:pt x="967" y="36"/>
                                </a:lnTo>
                                <a:lnTo>
                                  <a:pt x="871" y="60"/>
                                </a:lnTo>
                                <a:lnTo>
                                  <a:pt x="779" y="89"/>
                                </a:lnTo>
                                <a:lnTo>
                                  <a:pt x="689" y="126"/>
                                </a:lnTo>
                                <a:lnTo>
                                  <a:pt x="604" y="168"/>
                                </a:lnTo>
                                <a:lnTo>
                                  <a:pt x="524" y="214"/>
                                </a:lnTo>
                                <a:lnTo>
                                  <a:pt x="446" y="267"/>
                                </a:lnTo>
                                <a:lnTo>
                                  <a:pt x="376" y="324"/>
                                </a:lnTo>
                                <a:lnTo>
                                  <a:pt x="310" y="385"/>
                                </a:lnTo>
                                <a:lnTo>
                                  <a:pt x="249" y="451"/>
                                </a:lnTo>
                                <a:lnTo>
                                  <a:pt x="194" y="520"/>
                                </a:lnTo>
                                <a:lnTo>
                                  <a:pt x="146" y="594"/>
                                </a:lnTo>
                                <a:lnTo>
                                  <a:pt x="104" y="671"/>
                                </a:lnTo>
                                <a:lnTo>
                                  <a:pt x="69" y="751"/>
                                </a:lnTo>
                                <a:lnTo>
                                  <a:pt x="42" y="833"/>
                                </a:lnTo>
                                <a:lnTo>
                                  <a:pt x="21" y="918"/>
                                </a:lnTo>
                                <a:lnTo>
                                  <a:pt x="8" y="1006"/>
                                </a:lnTo>
                                <a:lnTo>
                                  <a:pt x="4" y="1095"/>
                                </a:lnTo>
                                <a:lnTo>
                                  <a:pt x="8" y="1185"/>
                                </a:lnTo>
                                <a:lnTo>
                                  <a:pt x="21" y="1273"/>
                                </a:lnTo>
                                <a:lnTo>
                                  <a:pt x="42" y="1358"/>
                                </a:lnTo>
                                <a:lnTo>
                                  <a:pt x="69" y="1440"/>
                                </a:lnTo>
                                <a:lnTo>
                                  <a:pt x="104" y="1520"/>
                                </a:lnTo>
                                <a:lnTo>
                                  <a:pt x="146" y="1597"/>
                                </a:lnTo>
                                <a:lnTo>
                                  <a:pt x="194" y="1671"/>
                                </a:lnTo>
                                <a:lnTo>
                                  <a:pt x="249" y="1740"/>
                                </a:lnTo>
                                <a:lnTo>
                                  <a:pt x="310" y="1805"/>
                                </a:lnTo>
                                <a:lnTo>
                                  <a:pt x="376" y="1867"/>
                                </a:lnTo>
                                <a:lnTo>
                                  <a:pt x="446" y="1924"/>
                                </a:lnTo>
                                <a:lnTo>
                                  <a:pt x="524" y="1977"/>
                                </a:lnTo>
                                <a:lnTo>
                                  <a:pt x="604" y="2023"/>
                                </a:lnTo>
                                <a:lnTo>
                                  <a:pt x="689" y="2065"/>
                                </a:lnTo>
                                <a:lnTo>
                                  <a:pt x="779" y="2100"/>
                                </a:lnTo>
                                <a:lnTo>
                                  <a:pt x="871" y="2131"/>
                                </a:lnTo>
                                <a:lnTo>
                                  <a:pt x="967" y="2155"/>
                                </a:lnTo>
                                <a:lnTo>
                                  <a:pt x="1067" y="2172"/>
                                </a:lnTo>
                                <a:lnTo>
                                  <a:pt x="1168" y="2183"/>
                                </a:lnTo>
                                <a:lnTo>
                                  <a:pt x="1272" y="2187"/>
                                </a:lnTo>
                                <a:lnTo>
                                  <a:pt x="1375" y="2183"/>
                                </a:lnTo>
                                <a:lnTo>
                                  <a:pt x="1477" y="2172"/>
                                </a:lnTo>
                                <a:lnTo>
                                  <a:pt x="1577" y="2155"/>
                                </a:lnTo>
                                <a:lnTo>
                                  <a:pt x="1673" y="2131"/>
                                </a:lnTo>
                                <a:lnTo>
                                  <a:pt x="1764" y="2100"/>
                                </a:lnTo>
                                <a:lnTo>
                                  <a:pt x="1855" y="2065"/>
                                </a:lnTo>
                                <a:lnTo>
                                  <a:pt x="1939" y="2023"/>
                                </a:lnTo>
                                <a:lnTo>
                                  <a:pt x="2019" y="1977"/>
                                </a:lnTo>
                                <a:lnTo>
                                  <a:pt x="2097" y="1924"/>
                                </a:lnTo>
                                <a:lnTo>
                                  <a:pt x="2167" y="1867"/>
                                </a:lnTo>
                                <a:lnTo>
                                  <a:pt x="2234" y="1805"/>
                                </a:lnTo>
                                <a:lnTo>
                                  <a:pt x="2294" y="1740"/>
                                </a:lnTo>
                                <a:lnTo>
                                  <a:pt x="2349" y="1671"/>
                                </a:lnTo>
                                <a:lnTo>
                                  <a:pt x="2397" y="1597"/>
                                </a:lnTo>
                                <a:lnTo>
                                  <a:pt x="2439" y="1520"/>
                                </a:lnTo>
                                <a:lnTo>
                                  <a:pt x="2475" y="1440"/>
                                </a:lnTo>
                                <a:lnTo>
                                  <a:pt x="2502" y="1358"/>
                                </a:lnTo>
                                <a:lnTo>
                                  <a:pt x="2523" y="1273"/>
                                </a:lnTo>
                                <a:lnTo>
                                  <a:pt x="2535" y="1185"/>
                                </a:lnTo>
                                <a:lnTo>
                                  <a:pt x="2540" y="1095"/>
                                </a:lnTo>
                                <a:lnTo>
                                  <a:pt x="2535" y="1006"/>
                                </a:lnTo>
                                <a:lnTo>
                                  <a:pt x="2523" y="918"/>
                                </a:lnTo>
                                <a:lnTo>
                                  <a:pt x="2502" y="833"/>
                                </a:lnTo>
                                <a:lnTo>
                                  <a:pt x="2475" y="751"/>
                                </a:lnTo>
                                <a:lnTo>
                                  <a:pt x="2439" y="671"/>
                                </a:lnTo>
                                <a:lnTo>
                                  <a:pt x="2397" y="594"/>
                                </a:lnTo>
                                <a:lnTo>
                                  <a:pt x="2349" y="520"/>
                                </a:lnTo>
                                <a:lnTo>
                                  <a:pt x="2294" y="451"/>
                                </a:lnTo>
                                <a:lnTo>
                                  <a:pt x="2234" y="385"/>
                                </a:lnTo>
                                <a:lnTo>
                                  <a:pt x="2167" y="324"/>
                                </a:lnTo>
                                <a:lnTo>
                                  <a:pt x="2097" y="267"/>
                                </a:lnTo>
                                <a:lnTo>
                                  <a:pt x="2019" y="214"/>
                                </a:lnTo>
                                <a:lnTo>
                                  <a:pt x="1939" y="168"/>
                                </a:lnTo>
                                <a:lnTo>
                                  <a:pt x="1855" y="126"/>
                                </a:lnTo>
                                <a:lnTo>
                                  <a:pt x="1764" y="89"/>
                                </a:lnTo>
                                <a:lnTo>
                                  <a:pt x="1673" y="60"/>
                                </a:lnTo>
                                <a:lnTo>
                                  <a:pt x="1577" y="36"/>
                                </a:lnTo>
                                <a:lnTo>
                                  <a:pt x="1477" y="19"/>
                                </a:lnTo>
                                <a:lnTo>
                                  <a:pt x="1375" y="8"/>
                                </a:lnTo>
                                <a:lnTo>
                                  <a:pt x="1272" y="4"/>
                                </a:lnTo>
                                <a:close/>
                                <a:moveTo>
                                  <a:pt x="1272" y="0"/>
                                </a:moveTo>
                                <a:lnTo>
                                  <a:pt x="1377" y="3"/>
                                </a:lnTo>
                                <a:lnTo>
                                  <a:pt x="1478" y="14"/>
                                </a:lnTo>
                                <a:lnTo>
                                  <a:pt x="1577" y="31"/>
                                </a:lnTo>
                                <a:lnTo>
                                  <a:pt x="1674" y="55"/>
                                </a:lnTo>
                                <a:lnTo>
                                  <a:pt x="1767" y="86"/>
                                </a:lnTo>
                                <a:lnTo>
                                  <a:pt x="1856" y="122"/>
                                </a:lnTo>
                                <a:lnTo>
                                  <a:pt x="1942" y="163"/>
                                </a:lnTo>
                                <a:lnTo>
                                  <a:pt x="2024" y="211"/>
                                </a:lnTo>
                                <a:lnTo>
                                  <a:pt x="2100" y="263"/>
                                </a:lnTo>
                                <a:lnTo>
                                  <a:pt x="2172" y="321"/>
                                </a:lnTo>
                                <a:lnTo>
                                  <a:pt x="2238" y="382"/>
                                </a:lnTo>
                                <a:lnTo>
                                  <a:pt x="2299" y="449"/>
                                </a:lnTo>
                                <a:lnTo>
                                  <a:pt x="2354" y="518"/>
                                </a:lnTo>
                                <a:lnTo>
                                  <a:pt x="2401" y="592"/>
                                </a:lnTo>
                                <a:lnTo>
                                  <a:pt x="2444" y="669"/>
                                </a:lnTo>
                                <a:lnTo>
                                  <a:pt x="2479" y="750"/>
                                </a:lnTo>
                                <a:lnTo>
                                  <a:pt x="2507" y="832"/>
                                </a:lnTo>
                                <a:lnTo>
                                  <a:pt x="2527" y="917"/>
                                </a:lnTo>
                                <a:lnTo>
                                  <a:pt x="2540" y="1006"/>
                                </a:lnTo>
                                <a:lnTo>
                                  <a:pt x="2544" y="1095"/>
                                </a:lnTo>
                                <a:lnTo>
                                  <a:pt x="2540" y="1185"/>
                                </a:lnTo>
                                <a:lnTo>
                                  <a:pt x="2527" y="1273"/>
                                </a:lnTo>
                                <a:lnTo>
                                  <a:pt x="2507" y="1359"/>
                                </a:lnTo>
                                <a:lnTo>
                                  <a:pt x="2479" y="1441"/>
                                </a:lnTo>
                                <a:lnTo>
                                  <a:pt x="2444" y="1521"/>
                                </a:lnTo>
                                <a:lnTo>
                                  <a:pt x="2401" y="1599"/>
                                </a:lnTo>
                                <a:lnTo>
                                  <a:pt x="2354" y="1672"/>
                                </a:lnTo>
                                <a:lnTo>
                                  <a:pt x="2299" y="1742"/>
                                </a:lnTo>
                                <a:lnTo>
                                  <a:pt x="2238" y="1808"/>
                                </a:lnTo>
                                <a:lnTo>
                                  <a:pt x="2172" y="1870"/>
                                </a:lnTo>
                                <a:lnTo>
                                  <a:pt x="2100" y="1927"/>
                                </a:lnTo>
                                <a:lnTo>
                                  <a:pt x="2024" y="1979"/>
                                </a:lnTo>
                                <a:lnTo>
                                  <a:pt x="1942" y="2026"/>
                                </a:lnTo>
                                <a:lnTo>
                                  <a:pt x="1856" y="2069"/>
                                </a:lnTo>
                                <a:lnTo>
                                  <a:pt x="1767" y="2105"/>
                                </a:lnTo>
                                <a:lnTo>
                                  <a:pt x="1674" y="2136"/>
                                </a:lnTo>
                                <a:lnTo>
                                  <a:pt x="1577" y="2159"/>
                                </a:lnTo>
                                <a:lnTo>
                                  <a:pt x="1478" y="2177"/>
                                </a:lnTo>
                                <a:lnTo>
                                  <a:pt x="1377" y="2188"/>
                                </a:lnTo>
                                <a:lnTo>
                                  <a:pt x="1272" y="2191"/>
                                </a:lnTo>
                                <a:lnTo>
                                  <a:pt x="1167" y="2188"/>
                                </a:lnTo>
                                <a:lnTo>
                                  <a:pt x="1065" y="2177"/>
                                </a:lnTo>
                                <a:lnTo>
                                  <a:pt x="967" y="2159"/>
                                </a:lnTo>
                                <a:lnTo>
                                  <a:pt x="869" y="2136"/>
                                </a:lnTo>
                                <a:lnTo>
                                  <a:pt x="776" y="2105"/>
                                </a:lnTo>
                                <a:lnTo>
                                  <a:pt x="687" y="2069"/>
                                </a:lnTo>
                                <a:lnTo>
                                  <a:pt x="601" y="2026"/>
                                </a:lnTo>
                                <a:lnTo>
                                  <a:pt x="520" y="1979"/>
                                </a:lnTo>
                                <a:lnTo>
                                  <a:pt x="444" y="1927"/>
                                </a:lnTo>
                                <a:lnTo>
                                  <a:pt x="372" y="1870"/>
                                </a:lnTo>
                                <a:lnTo>
                                  <a:pt x="305" y="1808"/>
                                </a:lnTo>
                                <a:lnTo>
                                  <a:pt x="245" y="1742"/>
                                </a:lnTo>
                                <a:lnTo>
                                  <a:pt x="190" y="1672"/>
                                </a:lnTo>
                                <a:lnTo>
                                  <a:pt x="142" y="1599"/>
                                </a:lnTo>
                                <a:lnTo>
                                  <a:pt x="100" y="1521"/>
                                </a:lnTo>
                                <a:lnTo>
                                  <a:pt x="64" y="1441"/>
                                </a:lnTo>
                                <a:lnTo>
                                  <a:pt x="36" y="1359"/>
                                </a:lnTo>
                                <a:lnTo>
                                  <a:pt x="17" y="1273"/>
                                </a:lnTo>
                                <a:lnTo>
                                  <a:pt x="4" y="1185"/>
                                </a:lnTo>
                                <a:lnTo>
                                  <a:pt x="0" y="1095"/>
                                </a:lnTo>
                                <a:lnTo>
                                  <a:pt x="4" y="1006"/>
                                </a:lnTo>
                                <a:lnTo>
                                  <a:pt x="17" y="917"/>
                                </a:lnTo>
                                <a:lnTo>
                                  <a:pt x="36" y="832"/>
                                </a:lnTo>
                                <a:lnTo>
                                  <a:pt x="64" y="750"/>
                                </a:lnTo>
                                <a:lnTo>
                                  <a:pt x="100" y="669"/>
                                </a:lnTo>
                                <a:lnTo>
                                  <a:pt x="142" y="592"/>
                                </a:lnTo>
                                <a:lnTo>
                                  <a:pt x="190" y="518"/>
                                </a:lnTo>
                                <a:lnTo>
                                  <a:pt x="245" y="449"/>
                                </a:lnTo>
                                <a:lnTo>
                                  <a:pt x="305" y="382"/>
                                </a:lnTo>
                                <a:lnTo>
                                  <a:pt x="372" y="321"/>
                                </a:lnTo>
                                <a:lnTo>
                                  <a:pt x="444" y="263"/>
                                </a:lnTo>
                                <a:lnTo>
                                  <a:pt x="520" y="211"/>
                                </a:lnTo>
                                <a:lnTo>
                                  <a:pt x="601" y="163"/>
                                </a:lnTo>
                                <a:lnTo>
                                  <a:pt x="687" y="122"/>
                                </a:lnTo>
                                <a:lnTo>
                                  <a:pt x="776" y="86"/>
                                </a:lnTo>
                                <a:lnTo>
                                  <a:pt x="869" y="55"/>
                                </a:lnTo>
                                <a:lnTo>
                                  <a:pt x="967" y="31"/>
                                </a:lnTo>
                                <a:lnTo>
                                  <a:pt x="1065" y="14"/>
                                </a:lnTo>
                                <a:lnTo>
                                  <a:pt x="1167" y="3"/>
                                </a:lnTo>
                                <a:lnTo>
                                  <a:pt x="1272" y="0"/>
                                </a:lnTo>
                                <a:close/>
                              </a:path>
                            </a:pathLst>
                          </a:custGeom>
                          <a:solidFill>
                            <a:srgbClr val="FFCF0A"/>
                          </a:solidFill>
                          <a:ln w="0">
                            <a:solidFill>
                              <a:srgbClr val="FFCF0A"/>
                            </a:solidFill>
                            <a:prstDash val="solid"/>
                            <a:round/>
                            <a:headEnd/>
                            <a:tailEnd/>
                          </a:ln>
                        </wps:spPr>
                        <wps:bodyPr rot="0" vert="horz" wrap="square" lIns="91440" tIns="45720" rIns="91440" bIns="45720" anchor="t" anchorCtr="0" upright="1">
                          <a:noAutofit/>
                        </wps:bodyPr>
                      </wps:wsp>
                      <wps:wsp>
                        <wps:cNvPr id="891" name="Freeform 604"/>
                        <wps:cNvSpPr>
                          <a:spLocks noEditPoints="1"/>
                        </wps:cNvSpPr>
                        <wps:spPr bwMode="auto">
                          <a:xfrm>
                            <a:off x="893951" y="456501"/>
                            <a:ext cx="985594" cy="847886"/>
                          </a:xfrm>
                          <a:custGeom>
                            <a:avLst/>
                            <a:gdLst>
                              <a:gd name="T0" fmla="*/ 1071 w 2555"/>
                              <a:gd name="T1" fmla="*/ 18 h 2199"/>
                              <a:gd name="T2" fmla="*/ 782 w 2555"/>
                              <a:gd name="T3" fmla="*/ 90 h 2199"/>
                              <a:gd name="T4" fmla="*/ 526 w 2555"/>
                              <a:gd name="T5" fmla="*/ 215 h 2199"/>
                              <a:gd name="T6" fmla="*/ 311 w 2555"/>
                              <a:gd name="T7" fmla="*/ 386 h 2199"/>
                              <a:gd name="T8" fmla="*/ 148 w 2555"/>
                              <a:gd name="T9" fmla="*/ 596 h 2199"/>
                              <a:gd name="T10" fmla="*/ 42 w 2555"/>
                              <a:gd name="T11" fmla="*/ 836 h 2199"/>
                              <a:gd name="T12" fmla="*/ 6 w 2555"/>
                              <a:gd name="T13" fmla="*/ 1099 h 2199"/>
                              <a:gd name="T14" fmla="*/ 42 w 2555"/>
                              <a:gd name="T15" fmla="*/ 1363 h 2199"/>
                              <a:gd name="T16" fmla="*/ 148 w 2555"/>
                              <a:gd name="T17" fmla="*/ 1603 h 2199"/>
                              <a:gd name="T18" fmla="*/ 311 w 2555"/>
                              <a:gd name="T19" fmla="*/ 1812 h 2199"/>
                              <a:gd name="T20" fmla="*/ 526 w 2555"/>
                              <a:gd name="T21" fmla="*/ 1983 h 2199"/>
                              <a:gd name="T22" fmla="*/ 782 w 2555"/>
                              <a:gd name="T23" fmla="*/ 2109 h 2199"/>
                              <a:gd name="T24" fmla="*/ 1071 w 2555"/>
                              <a:gd name="T25" fmla="*/ 2181 h 2199"/>
                              <a:gd name="T26" fmla="*/ 1383 w 2555"/>
                              <a:gd name="T27" fmla="*/ 2192 h 2199"/>
                              <a:gd name="T28" fmla="*/ 1680 w 2555"/>
                              <a:gd name="T29" fmla="*/ 2140 h 2199"/>
                              <a:gd name="T30" fmla="*/ 1948 w 2555"/>
                              <a:gd name="T31" fmla="*/ 2030 h 2199"/>
                              <a:gd name="T32" fmla="*/ 2178 w 2555"/>
                              <a:gd name="T33" fmla="*/ 1874 h 2199"/>
                              <a:gd name="T34" fmla="*/ 2360 w 2555"/>
                              <a:gd name="T35" fmla="*/ 1676 h 2199"/>
                              <a:gd name="T36" fmla="*/ 2485 w 2555"/>
                              <a:gd name="T37" fmla="*/ 1445 h 2199"/>
                              <a:gd name="T38" fmla="*/ 2546 w 2555"/>
                              <a:gd name="T39" fmla="*/ 1189 h 2199"/>
                              <a:gd name="T40" fmla="*/ 2533 w 2555"/>
                              <a:gd name="T41" fmla="*/ 921 h 2199"/>
                              <a:gd name="T42" fmla="*/ 2450 w 2555"/>
                              <a:gd name="T43" fmla="*/ 673 h 2199"/>
                              <a:gd name="T44" fmla="*/ 2305 w 2555"/>
                              <a:gd name="T45" fmla="*/ 453 h 2199"/>
                              <a:gd name="T46" fmla="*/ 2106 w 2555"/>
                              <a:gd name="T47" fmla="*/ 267 h 2199"/>
                              <a:gd name="T48" fmla="*/ 1862 w 2555"/>
                              <a:gd name="T49" fmla="*/ 126 h 2199"/>
                              <a:gd name="T50" fmla="*/ 1583 w 2555"/>
                              <a:gd name="T51" fmla="*/ 35 h 2199"/>
                              <a:gd name="T52" fmla="*/ 1278 w 2555"/>
                              <a:gd name="T53" fmla="*/ 4 h 2199"/>
                              <a:gd name="T54" fmla="*/ 1486 w 2555"/>
                              <a:gd name="T55" fmla="*/ 13 h 2199"/>
                              <a:gd name="T56" fmla="*/ 1775 w 2555"/>
                              <a:gd name="T57" fmla="*/ 86 h 2199"/>
                              <a:gd name="T58" fmla="*/ 2033 w 2555"/>
                              <a:gd name="T59" fmla="*/ 211 h 2199"/>
                              <a:gd name="T60" fmla="*/ 2248 w 2555"/>
                              <a:gd name="T61" fmla="*/ 383 h 2199"/>
                              <a:gd name="T62" fmla="*/ 2413 w 2555"/>
                              <a:gd name="T63" fmla="*/ 593 h 2199"/>
                              <a:gd name="T64" fmla="*/ 2519 w 2555"/>
                              <a:gd name="T65" fmla="*/ 835 h 2199"/>
                              <a:gd name="T66" fmla="*/ 2555 w 2555"/>
                              <a:gd name="T67" fmla="*/ 1099 h 2199"/>
                              <a:gd name="T68" fmla="*/ 2519 w 2555"/>
                              <a:gd name="T69" fmla="*/ 1364 h 2199"/>
                              <a:gd name="T70" fmla="*/ 2413 w 2555"/>
                              <a:gd name="T71" fmla="*/ 1604 h 2199"/>
                              <a:gd name="T72" fmla="*/ 2248 w 2555"/>
                              <a:gd name="T73" fmla="*/ 1816 h 2199"/>
                              <a:gd name="T74" fmla="*/ 2033 w 2555"/>
                              <a:gd name="T75" fmla="*/ 1987 h 2199"/>
                              <a:gd name="T76" fmla="*/ 1775 w 2555"/>
                              <a:gd name="T77" fmla="*/ 2113 h 2199"/>
                              <a:gd name="T78" fmla="*/ 1486 w 2555"/>
                              <a:gd name="T79" fmla="*/ 2184 h 2199"/>
                              <a:gd name="T80" fmla="*/ 1173 w 2555"/>
                              <a:gd name="T81" fmla="*/ 2195 h 2199"/>
                              <a:gd name="T82" fmla="*/ 874 w 2555"/>
                              <a:gd name="T83" fmla="*/ 2143 h 2199"/>
                              <a:gd name="T84" fmla="*/ 605 w 2555"/>
                              <a:gd name="T85" fmla="*/ 2035 h 2199"/>
                              <a:gd name="T86" fmla="*/ 375 w 2555"/>
                              <a:gd name="T87" fmla="*/ 1877 h 2199"/>
                              <a:gd name="T88" fmla="*/ 192 w 2555"/>
                              <a:gd name="T89" fmla="*/ 1678 h 2199"/>
                              <a:gd name="T90" fmla="*/ 65 w 2555"/>
                              <a:gd name="T91" fmla="*/ 1447 h 2199"/>
                              <a:gd name="T92" fmla="*/ 4 w 2555"/>
                              <a:gd name="T93" fmla="*/ 1189 h 2199"/>
                              <a:gd name="T94" fmla="*/ 17 w 2555"/>
                              <a:gd name="T95" fmla="*/ 921 h 2199"/>
                              <a:gd name="T96" fmla="*/ 100 w 2555"/>
                              <a:gd name="T97" fmla="*/ 671 h 2199"/>
                              <a:gd name="T98" fmla="*/ 247 w 2555"/>
                              <a:gd name="T99" fmla="*/ 450 h 2199"/>
                              <a:gd name="T100" fmla="*/ 447 w 2555"/>
                              <a:gd name="T101" fmla="*/ 264 h 2199"/>
                              <a:gd name="T102" fmla="*/ 691 w 2555"/>
                              <a:gd name="T103" fmla="*/ 122 h 2199"/>
                              <a:gd name="T104" fmla="*/ 971 w 2555"/>
                              <a:gd name="T105" fmla="*/ 31 h 2199"/>
                              <a:gd name="T106" fmla="*/ 1278 w 2555"/>
                              <a:gd name="T107" fmla="*/ 0 h 2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2199">
                                <a:moveTo>
                                  <a:pt x="1278" y="4"/>
                                </a:moveTo>
                                <a:lnTo>
                                  <a:pt x="1173" y="7"/>
                                </a:lnTo>
                                <a:lnTo>
                                  <a:pt x="1071" y="18"/>
                                </a:lnTo>
                                <a:lnTo>
                                  <a:pt x="973" y="35"/>
                                </a:lnTo>
                                <a:lnTo>
                                  <a:pt x="875" y="59"/>
                                </a:lnTo>
                                <a:lnTo>
                                  <a:pt x="782" y="90"/>
                                </a:lnTo>
                                <a:lnTo>
                                  <a:pt x="693" y="126"/>
                                </a:lnTo>
                                <a:lnTo>
                                  <a:pt x="607" y="167"/>
                                </a:lnTo>
                                <a:lnTo>
                                  <a:pt x="526" y="215"/>
                                </a:lnTo>
                                <a:lnTo>
                                  <a:pt x="450" y="267"/>
                                </a:lnTo>
                                <a:lnTo>
                                  <a:pt x="378" y="325"/>
                                </a:lnTo>
                                <a:lnTo>
                                  <a:pt x="311" y="386"/>
                                </a:lnTo>
                                <a:lnTo>
                                  <a:pt x="251" y="453"/>
                                </a:lnTo>
                                <a:lnTo>
                                  <a:pt x="196" y="522"/>
                                </a:lnTo>
                                <a:lnTo>
                                  <a:pt x="148" y="596"/>
                                </a:lnTo>
                                <a:lnTo>
                                  <a:pt x="106" y="673"/>
                                </a:lnTo>
                                <a:lnTo>
                                  <a:pt x="70" y="754"/>
                                </a:lnTo>
                                <a:lnTo>
                                  <a:pt x="42" y="836"/>
                                </a:lnTo>
                                <a:lnTo>
                                  <a:pt x="23" y="921"/>
                                </a:lnTo>
                                <a:lnTo>
                                  <a:pt x="10" y="1010"/>
                                </a:lnTo>
                                <a:lnTo>
                                  <a:pt x="6" y="1099"/>
                                </a:lnTo>
                                <a:lnTo>
                                  <a:pt x="10" y="1189"/>
                                </a:lnTo>
                                <a:lnTo>
                                  <a:pt x="23" y="1277"/>
                                </a:lnTo>
                                <a:lnTo>
                                  <a:pt x="42" y="1363"/>
                                </a:lnTo>
                                <a:lnTo>
                                  <a:pt x="70" y="1445"/>
                                </a:lnTo>
                                <a:lnTo>
                                  <a:pt x="106" y="1525"/>
                                </a:lnTo>
                                <a:lnTo>
                                  <a:pt x="148" y="1603"/>
                                </a:lnTo>
                                <a:lnTo>
                                  <a:pt x="196" y="1676"/>
                                </a:lnTo>
                                <a:lnTo>
                                  <a:pt x="251" y="1746"/>
                                </a:lnTo>
                                <a:lnTo>
                                  <a:pt x="311" y="1812"/>
                                </a:lnTo>
                                <a:lnTo>
                                  <a:pt x="378" y="1874"/>
                                </a:lnTo>
                                <a:lnTo>
                                  <a:pt x="450" y="1931"/>
                                </a:lnTo>
                                <a:lnTo>
                                  <a:pt x="526" y="1983"/>
                                </a:lnTo>
                                <a:lnTo>
                                  <a:pt x="607" y="2030"/>
                                </a:lnTo>
                                <a:lnTo>
                                  <a:pt x="693" y="2073"/>
                                </a:lnTo>
                                <a:lnTo>
                                  <a:pt x="782" y="2109"/>
                                </a:lnTo>
                                <a:lnTo>
                                  <a:pt x="875" y="2140"/>
                                </a:lnTo>
                                <a:lnTo>
                                  <a:pt x="973" y="2163"/>
                                </a:lnTo>
                                <a:lnTo>
                                  <a:pt x="1071" y="2181"/>
                                </a:lnTo>
                                <a:lnTo>
                                  <a:pt x="1173" y="2192"/>
                                </a:lnTo>
                                <a:lnTo>
                                  <a:pt x="1278" y="2195"/>
                                </a:lnTo>
                                <a:lnTo>
                                  <a:pt x="1383" y="2192"/>
                                </a:lnTo>
                                <a:lnTo>
                                  <a:pt x="1484" y="2181"/>
                                </a:lnTo>
                                <a:lnTo>
                                  <a:pt x="1583" y="2163"/>
                                </a:lnTo>
                                <a:lnTo>
                                  <a:pt x="1680" y="2140"/>
                                </a:lnTo>
                                <a:lnTo>
                                  <a:pt x="1773" y="2109"/>
                                </a:lnTo>
                                <a:lnTo>
                                  <a:pt x="1862" y="2073"/>
                                </a:lnTo>
                                <a:lnTo>
                                  <a:pt x="1948" y="2030"/>
                                </a:lnTo>
                                <a:lnTo>
                                  <a:pt x="2030" y="1983"/>
                                </a:lnTo>
                                <a:lnTo>
                                  <a:pt x="2106" y="1931"/>
                                </a:lnTo>
                                <a:lnTo>
                                  <a:pt x="2178" y="1874"/>
                                </a:lnTo>
                                <a:lnTo>
                                  <a:pt x="2244" y="1812"/>
                                </a:lnTo>
                                <a:lnTo>
                                  <a:pt x="2305" y="1746"/>
                                </a:lnTo>
                                <a:lnTo>
                                  <a:pt x="2360" y="1676"/>
                                </a:lnTo>
                                <a:lnTo>
                                  <a:pt x="2407" y="1603"/>
                                </a:lnTo>
                                <a:lnTo>
                                  <a:pt x="2450" y="1525"/>
                                </a:lnTo>
                                <a:lnTo>
                                  <a:pt x="2485" y="1445"/>
                                </a:lnTo>
                                <a:lnTo>
                                  <a:pt x="2513" y="1363"/>
                                </a:lnTo>
                                <a:lnTo>
                                  <a:pt x="2533" y="1277"/>
                                </a:lnTo>
                                <a:lnTo>
                                  <a:pt x="2546" y="1189"/>
                                </a:lnTo>
                                <a:lnTo>
                                  <a:pt x="2550" y="1099"/>
                                </a:lnTo>
                                <a:lnTo>
                                  <a:pt x="2546" y="1010"/>
                                </a:lnTo>
                                <a:lnTo>
                                  <a:pt x="2533" y="921"/>
                                </a:lnTo>
                                <a:lnTo>
                                  <a:pt x="2513" y="836"/>
                                </a:lnTo>
                                <a:lnTo>
                                  <a:pt x="2485" y="754"/>
                                </a:lnTo>
                                <a:lnTo>
                                  <a:pt x="2450" y="673"/>
                                </a:lnTo>
                                <a:lnTo>
                                  <a:pt x="2407" y="596"/>
                                </a:lnTo>
                                <a:lnTo>
                                  <a:pt x="2360" y="522"/>
                                </a:lnTo>
                                <a:lnTo>
                                  <a:pt x="2305" y="453"/>
                                </a:lnTo>
                                <a:lnTo>
                                  <a:pt x="2244" y="386"/>
                                </a:lnTo>
                                <a:lnTo>
                                  <a:pt x="2178" y="325"/>
                                </a:lnTo>
                                <a:lnTo>
                                  <a:pt x="2106" y="267"/>
                                </a:lnTo>
                                <a:lnTo>
                                  <a:pt x="2030" y="215"/>
                                </a:lnTo>
                                <a:lnTo>
                                  <a:pt x="1948" y="167"/>
                                </a:lnTo>
                                <a:lnTo>
                                  <a:pt x="1862" y="126"/>
                                </a:lnTo>
                                <a:lnTo>
                                  <a:pt x="1773" y="90"/>
                                </a:lnTo>
                                <a:lnTo>
                                  <a:pt x="1680" y="59"/>
                                </a:lnTo>
                                <a:lnTo>
                                  <a:pt x="1583" y="35"/>
                                </a:lnTo>
                                <a:lnTo>
                                  <a:pt x="1484" y="18"/>
                                </a:lnTo>
                                <a:lnTo>
                                  <a:pt x="1383" y="7"/>
                                </a:lnTo>
                                <a:lnTo>
                                  <a:pt x="1278" y="4"/>
                                </a:lnTo>
                                <a:close/>
                                <a:moveTo>
                                  <a:pt x="1278" y="0"/>
                                </a:moveTo>
                                <a:lnTo>
                                  <a:pt x="1383" y="4"/>
                                </a:lnTo>
                                <a:lnTo>
                                  <a:pt x="1486" y="13"/>
                                </a:lnTo>
                                <a:lnTo>
                                  <a:pt x="1584" y="31"/>
                                </a:lnTo>
                                <a:lnTo>
                                  <a:pt x="1682" y="56"/>
                                </a:lnTo>
                                <a:lnTo>
                                  <a:pt x="1775" y="86"/>
                                </a:lnTo>
                                <a:lnTo>
                                  <a:pt x="1865" y="122"/>
                                </a:lnTo>
                                <a:lnTo>
                                  <a:pt x="1951" y="164"/>
                                </a:lnTo>
                                <a:lnTo>
                                  <a:pt x="2033" y="211"/>
                                </a:lnTo>
                                <a:lnTo>
                                  <a:pt x="2109" y="264"/>
                                </a:lnTo>
                                <a:lnTo>
                                  <a:pt x="2181" y="322"/>
                                </a:lnTo>
                                <a:lnTo>
                                  <a:pt x="2248" y="383"/>
                                </a:lnTo>
                                <a:lnTo>
                                  <a:pt x="2309" y="450"/>
                                </a:lnTo>
                                <a:lnTo>
                                  <a:pt x="2364" y="519"/>
                                </a:lnTo>
                                <a:lnTo>
                                  <a:pt x="2413" y="593"/>
                                </a:lnTo>
                                <a:lnTo>
                                  <a:pt x="2455" y="671"/>
                                </a:lnTo>
                                <a:lnTo>
                                  <a:pt x="2491" y="751"/>
                                </a:lnTo>
                                <a:lnTo>
                                  <a:pt x="2519" y="835"/>
                                </a:lnTo>
                                <a:lnTo>
                                  <a:pt x="2539" y="921"/>
                                </a:lnTo>
                                <a:lnTo>
                                  <a:pt x="2551" y="1010"/>
                                </a:lnTo>
                                <a:lnTo>
                                  <a:pt x="2555" y="1099"/>
                                </a:lnTo>
                                <a:lnTo>
                                  <a:pt x="2551" y="1189"/>
                                </a:lnTo>
                                <a:lnTo>
                                  <a:pt x="2539" y="1278"/>
                                </a:lnTo>
                                <a:lnTo>
                                  <a:pt x="2519" y="1364"/>
                                </a:lnTo>
                                <a:lnTo>
                                  <a:pt x="2491" y="1447"/>
                                </a:lnTo>
                                <a:lnTo>
                                  <a:pt x="2455" y="1528"/>
                                </a:lnTo>
                                <a:lnTo>
                                  <a:pt x="2413" y="1604"/>
                                </a:lnTo>
                                <a:lnTo>
                                  <a:pt x="2364" y="1678"/>
                                </a:lnTo>
                                <a:lnTo>
                                  <a:pt x="2309" y="1749"/>
                                </a:lnTo>
                                <a:lnTo>
                                  <a:pt x="2248" y="1816"/>
                                </a:lnTo>
                                <a:lnTo>
                                  <a:pt x="2181" y="1877"/>
                                </a:lnTo>
                                <a:lnTo>
                                  <a:pt x="2109" y="1934"/>
                                </a:lnTo>
                                <a:lnTo>
                                  <a:pt x="2033" y="1987"/>
                                </a:lnTo>
                                <a:lnTo>
                                  <a:pt x="1951" y="2035"/>
                                </a:lnTo>
                                <a:lnTo>
                                  <a:pt x="1865" y="2076"/>
                                </a:lnTo>
                                <a:lnTo>
                                  <a:pt x="1775" y="2113"/>
                                </a:lnTo>
                                <a:lnTo>
                                  <a:pt x="1682" y="2143"/>
                                </a:lnTo>
                                <a:lnTo>
                                  <a:pt x="1584" y="2167"/>
                                </a:lnTo>
                                <a:lnTo>
                                  <a:pt x="1486" y="2184"/>
                                </a:lnTo>
                                <a:lnTo>
                                  <a:pt x="1383" y="2195"/>
                                </a:lnTo>
                                <a:lnTo>
                                  <a:pt x="1278" y="2199"/>
                                </a:lnTo>
                                <a:lnTo>
                                  <a:pt x="1173" y="2195"/>
                                </a:lnTo>
                                <a:lnTo>
                                  <a:pt x="1070" y="2184"/>
                                </a:lnTo>
                                <a:lnTo>
                                  <a:pt x="971" y="2167"/>
                                </a:lnTo>
                                <a:lnTo>
                                  <a:pt x="874" y="2143"/>
                                </a:lnTo>
                                <a:lnTo>
                                  <a:pt x="781" y="2113"/>
                                </a:lnTo>
                                <a:lnTo>
                                  <a:pt x="691" y="2076"/>
                                </a:lnTo>
                                <a:lnTo>
                                  <a:pt x="605" y="2035"/>
                                </a:lnTo>
                                <a:lnTo>
                                  <a:pt x="523" y="1987"/>
                                </a:lnTo>
                                <a:lnTo>
                                  <a:pt x="447" y="1934"/>
                                </a:lnTo>
                                <a:lnTo>
                                  <a:pt x="375" y="1877"/>
                                </a:lnTo>
                                <a:lnTo>
                                  <a:pt x="307" y="1816"/>
                                </a:lnTo>
                                <a:lnTo>
                                  <a:pt x="247" y="1749"/>
                                </a:lnTo>
                                <a:lnTo>
                                  <a:pt x="192" y="1678"/>
                                </a:lnTo>
                                <a:lnTo>
                                  <a:pt x="142" y="1604"/>
                                </a:lnTo>
                                <a:lnTo>
                                  <a:pt x="100" y="1528"/>
                                </a:lnTo>
                                <a:lnTo>
                                  <a:pt x="65" y="1447"/>
                                </a:lnTo>
                                <a:lnTo>
                                  <a:pt x="37" y="1364"/>
                                </a:lnTo>
                                <a:lnTo>
                                  <a:pt x="17" y="1278"/>
                                </a:lnTo>
                                <a:lnTo>
                                  <a:pt x="4" y="1189"/>
                                </a:lnTo>
                                <a:lnTo>
                                  <a:pt x="0" y="1099"/>
                                </a:lnTo>
                                <a:lnTo>
                                  <a:pt x="4" y="1010"/>
                                </a:lnTo>
                                <a:lnTo>
                                  <a:pt x="17" y="921"/>
                                </a:lnTo>
                                <a:lnTo>
                                  <a:pt x="37" y="835"/>
                                </a:lnTo>
                                <a:lnTo>
                                  <a:pt x="65" y="751"/>
                                </a:lnTo>
                                <a:lnTo>
                                  <a:pt x="100" y="671"/>
                                </a:lnTo>
                                <a:lnTo>
                                  <a:pt x="142" y="593"/>
                                </a:lnTo>
                                <a:lnTo>
                                  <a:pt x="192" y="519"/>
                                </a:lnTo>
                                <a:lnTo>
                                  <a:pt x="247" y="450"/>
                                </a:lnTo>
                                <a:lnTo>
                                  <a:pt x="307" y="383"/>
                                </a:lnTo>
                                <a:lnTo>
                                  <a:pt x="375" y="322"/>
                                </a:lnTo>
                                <a:lnTo>
                                  <a:pt x="447" y="264"/>
                                </a:lnTo>
                                <a:lnTo>
                                  <a:pt x="523" y="211"/>
                                </a:lnTo>
                                <a:lnTo>
                                  <a:pt x="605" y="164"/>
                                </a:lnTo>
                                <a:lnTo>
                                  <a:pt x="691" y="122"/>
                                </a:lnTo>
                                <a:lnTo>
                                  <a:pt x="781" y="86"/>
                                </a:lnTo>
                                <a:lnTo>
                                  <a:pt x="874" y="56"/>
                                </a:lnTo>
                                <a:lnTo>
                                  <a:pt x="971" y="31"/>
                                </a:lnTo>
                                <a:lnTo>
                                  <a:pt x="1070" y="13"/>
                                </a:lnTo>
                                <a:lnTo>
                                  <a:pt x="1173" y="4"/>
                                </a:lnTo>
                                <a:lnTo>
                                  <a:pt x="1278" y="0"/>
                                </a:lnTo>
                                <a:close/>
                              </a:path>
                            </a:pathLst>
                          </a:custGeom>
                          <a:solidFill>
                            <a:srgbClr val="FFCF09"/>
                          </a:solidFill>
                          <a:ln w="0">
                            <a:solidFill>
                              <a:srgbClr val="FFCF09"/>
                            </a:solidFill>
                            <a:prstDash val="solid"/>
                            <a:round/>
                            <a:headEnd/>
                            <a:tailEnd/>
                          </a:ln>
                        </wps:spPr>
                        <wps:bodyPr rot="0" vert="horz" wrap="square" lIns="91440" tIns="45720" rIns="91440" bIns="45720" anchor="t" anchorCtr="0" upright="1">
                          <a:noAutofit/>
                        </wps:bodyPr>
                      </wps:wsp>
                      <wps:wsp>
                        <wps:cNvPr id="892" name="Freeform 605"/>
                        <wps:cNvSpPr>
                          <a:spLocks noEditPoints="1"/>
                        </wps:cNvSpPr>
                        <wps:spPr bwMode="auto">
                          <a:xfrm>
                            <a:off x="892409" y="454960"/>
                            <a:ext cx="989450" cy="850969"/>
                          </a:xfrm>
                          <a:custGeom>
                            <a:avLst/>
                            <a:gdLst>
                              <a:gd name="T0" fmla="*/ 1076 w 2567"/>
                              <a:gd name="T1" fmla="*/ 18 h 2209"/>
                              <a:gd name="T2" fmla="*/ 787 w 2567"/>
                              <a:gd name="T3" fmla="*/ 91 h 2209"/>
                              <a:gd name="T4" fmla="*/ 529 w 2567"/>
                              <a:gd name="T5" fmla="*/ 216 h 2209"/>
                              <a:gd name="T6" fmla="*/ 313 w 2567"/>
                              <a:gd name="T7" fmla="*/ 388 h 2209"/>
                              <a:gd name="T8" fmla="*/ 148 w 2567"/>
                              <a:gd name="T9" fmla="*/ 598 h 2209"/>
                              <a:gd name="T10" fmla="*/ 43 w 2567"/>
                              <a:gd name="T11" fmla="*/ 840 h 2209"/>
                              <a:gd name="T12" fmla="*/ 6 w 2567"/>
                              <a:gd name="T13" fmla="*/ 1104 h 2209"/>
                              <a:gd name="T14" fmla="*/ 43 w 2567"/>
                              <a:gd name="T15" fmla="*/ 1369 h 2209"/>
                              <a:gd name="T16" fmla="*/ 148 w 2567"/>
                              <a:gd name="T17" fmla="*/ 1609 h 2209"/>
                              <a:gd name="T18" fmla="*/ 313 w 2567"/>
                              <a:gd name="T19" fmla="*/ 1821 h 2209"/>
                              <a:gd name="T20" fmla="*/ 529 w 2567"/>
                              <a:gd name="T21" fmla="*/ 1992 h 2209"/>
                              <a:gd name="T22" fmla="*/ 787 w 2567"/>
                              <a:gd name="T23" fmla="*/ 2118 h 2209"/>
                              <a:gd name="T24" fmla="*/ 1076 w 2567"/>
                              <a:gd name="T25" fmla="*/ 2189 h 2209"/>
                              <a:gd name="T26" fmla="*/ 1389 w 2567"/>
                              <a:gd name="T27" fmla="*/ 2200 h 2209"/>
                              <a:gd name="T28" fmla="*/ 1688 w 2567"/>
                              <a:gd name="T29" fmla="*/ 2148 h 2209"/>
                              <a:gd name="T30" fmla="*/ 1957 w 2567"/>
                              <a:gd name="T31" fmla="*/ 2040 h 2209"/>
                              <a:gd name="T32" fmla="*/ 2187 w 2567"/>
                              <a:gd name="T33" fmla="*/ 1882 h 2209"/>
                              <a:gd name="T34" fmla="*/ 2370 w 2567"/>
                              <a:gd name="T35" fmla="*/ 1683 h 2209"/>
                              <a:gd name="T36" fmla="*/ 2497 w 2567"/>
                              <a:gd name="T37" fmla="*/ 1452 h 2209"/>
                              <a:gd name="T38" fmla="*/ 2557 w 2567"/>
                              <a:gd name="T39" fmla="*/ 1194 h 2209"/>
                              <a:gd name="T40" fmla="*/ 2545 w 2567"/>
                              <a:gd name="T41" fmla="*/ 926 h 2209"/>
                              <a:gd name="T42" fmla="*/ 2461 w 2567"/>
                              <a:gd name="T43" fmla="*/ 676 h 2209"/>
                              <a:gd name="T44" fmla="*/ 2315 w 2567"/>
                              <a:gd name="T45" fmla="*/ 455 h 2209"/>
                              <a:gd name="T46" fmla="*/ 2115 w 2567"/>
                              <a:gd name="T47" fmla="*/ 269 h 2209"/>
                              <a:gd name="T48" fmla="*/ 1871 w 2567"/>
                              <a:gd name="T49" fmla="*/ 127 h 2209"/>
                              <a:gd name="T50" fmla="*/ 1590 w 2567"/>
                              <a:gd name="T51" fmla="*/ 36 h 2209"/>
                              <a:gd name="T52" fmla="*/ 1284 w 2567"/>
                              <a:gd name="T53" fmla="*/ 5 h 2209"/>
                              <a:gd name="T54" fmla="*/ 1492 w 2567"/>
                              <a:gd name="T55" fmla="*/ 15 h 2209"/>
                              <a:gd name="T56" fmla="*/ 1783 w 2567"/>
                              <a:gd name="T57" fmla="*/ 86 h 2209"/>
                              <a:gd name="T58" fmla="*/ 2041 w 2567"/>
                              <a:gd name="T59" fmla="*/ 212 h 2209"/>
                              <a:gd name="T60" fmla="*/ 2257 w 2567"/>
                              <a:gd name="T61" fmla="*/ 386 h 2209"/>
                              <a:gd name="T62" fmla="*/ 2423 w 2567"/>
                              <a:gd name="T63" fmla="*/ 597 h 2209"/>
                              <a:gd name="T64" fmla="*/ 2529 w 2567"/>
                              <a:gd name="T65" fmla="*/ 839 h 2209"/>
                              <a:gd name="T66" fmla="*/ 2567 w 2567"/>
                              <a:gd name="T67" fmla="*/ 1104 h 2209"/>
                              <a:gd name="T68" fmla="*/ 2529 w 2567"/>
                              <a:gd name="T69" fmla="*/ 1370 h 2209"/>
                              <a:gd name="T70" fmla="*/ 2423 w 2567"/>
                              <a:gd name="T71" fmla="*/ 1612 h 2209"/>
                              <a:gd name="T72" fmla="*/ 2257 w 2567"/>
                              <a:gd name="T73" fmla="*/ 1823 h 2209"/>
                              <a:gd name="T74" fmla="*/ 2041 w 2567"/>
                              <a:gd name="T75" fmla="*/ 1995 h 2209"/>
                              <a:gd name="T76" fmla="*/ 1783 w 2567"/>
                              <a:gd name="T77" fmla="*/ 2121 h 2209"/>
                              <a:gd name="T78" fmla="*/ 1492 w 2567"/>
                              <a:gd name="T79" fmla="*/ 2194 h 2209"/>
                              <a:gd name="T80" fmla="*/ 1179 w 2567"/>
                              <a:gd name="T81" fmla="*/ 2205 h 2209"/>
                              <a:gd name="T82" fmla="*/ 878 w 2567"/>
                              <a:gd name="T83" fmla="*/ 2153 h 2209"/>
                              <a:gd name="T84" fmla="*/ 608 w 2567"/>
                              <a:gd name="T85" fmla="*/ 2044 h 2209"/>
                              <a:gd name="T86" fmla="*/ 377 w 2567"/>
                              <a:gd name="T87" fmla="*/ 1885 h 2209"/>
                              <a:gd name="T88" fmla="*/ 193 w 2567"/>
                              <a:gd name="T89" fmla="*/ 1686 h 2209"/>
                              <a:gd name="T90" fmla="*/ 67 w 2567"/>
                              <a:gd name="T91" fmla="*/ 1454 h 2209"/>
                              <a:gd name="T92" fmla="*/ 5 w 2567"/>
                              <a:gd name="T93" fmla="*/ 1195 h 2209"/>
                              <a:gd name="T94" fmla="*/ 17 w 2567"/>
                              <a:gd name="T95" fmla="*/ 925 h 2209"/>
                              <a:gd name="T96" fmla="*/ 102 w 2567"/>
                              <a:gd name="T97" fmla="*/ 675 h 2209"/>
                              <a:gd name="T98" fmla="*/ 248 w 2567"/>
                              <a:gd name="T99" fmla="*/ 452 h 2209"/>
                              <a:gd name="T100" fmla="*/ 449 w 2567"/>
                              <a:gd name="T101" fmla="*/ 266 h 2209"/>
                              <a:gd name="T102" fmla="*/ 694 w 2567"/>
                              <a:gd name="T103" fmla="*/ 123 h 2209"/>
                              <a:gd name="T104" fmla="*/ 976 w 2567"/>
                              <a:gd name="T105" fmla="*/ 32 h 2209"/>
                              <a:gd name="T106" fmla="*/ 1284 w 2567"/>
                              <a:gd name="T107" fmla="*/ 0 h 2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67" h="2209">
                                <a:moveTo>
                                  <a:pt x="1284" y="5"/>
                                </a:moveTo>
                                <a:lnTo>
                                  <a:pt x="1179" y="9"/>
                                </a:lnTo>
                                <a:lnTo>
                                  <a:pt x="1076" y="18"/>
                                </a:lnTo>
                                <a:lnTo>
                                  <a:pt x="977" y="36"/>
                                </a:lnTo>
                                <a:lnTo>
                                  <a:pt x="880" y="61"/>
                                </a:lnTo>
                                <a:lnTo>
                                  <a:pt x="787" y="91"/>
                                </a:lnTo>
                                <a:lnTo>
                                  <a:pt x="697" y="127"/>
                                </a:lnTo>
                                <a:lnTo>
                                  <a:pt x="611" y="169"/>
                                </a:lnTo>
                                <a:lnTo>
                                  <a:pt x="529" y="216"/>
                                </a:lnTo>
                                <a:lnTo>
                                  <a:pt x="453" y="269"/>
                                </a:lnTo>
                                <a:lnTo>
                                  <a:pt x="381" y="327"/>
                                </a:lnTo>
                                <a:lnTo>
                                  <a:pt x="313" y="388"/>
                                </a:lnTo>
                                <a:lnTo>
                                  <a:pt x="253" y="455"/>
                                </a:lnTo>
                                <a:lnTo>
                                  <a:pt x="198" y="524"/>
                                </a:lnTo>
                                <a:lnTo>
                                  <a:pt x="148" y="598"/>
                                </a:lnTo>
                                <a:lnTo>
                                  <a:pt x="106" y="676"/>
                                </a:lnTo>
                                <a:lnTo>
                                  <a:pt x="71" y="756"/>
                                </a:lnTo>
                                <a:lnTo>
                                  <a:pt x="43" y="840"/>
                                </a:lnTo>
                                <a:lnTo>
                                  <a:pt x="23" y="926"/>
                                </a:lnTo>
                                <a:lnTo>
                                  <a:pt x="10" y="1015"/>
                                </a:lnTo>
                                <a:lnTo>
                                  <a:pt x="6" y="1104"/>
                                </a:lnTo>
                                <a:lnTo>
                                  <a:pt x="10" y="1194"/>
                                </a:lnTo>
                                <a:lnTo>
                                  <a:pt x="23" y="1283"/>
                                </a:lnTo>
                                <a:lnTo>
                                  <a:pt x="43" y="1369"/>
                                </a:lnTo>
                                <a:lnTo>
                                  <a:pt x="71" y="1452"/>
                                </a:lnTo>
                                <a:lnTo>
                                  <a:pt x="106" y="1533"/>
                                </a:lnTo>
                                <a:lnTo>
                                  <a:pt x="148" y="1609"/>
                                </a:lnTo>
                                <a:lnTo>
                                  <a:pt x="198" y="1683"/>
                                </a:lnTo>
                                <a:lnTo>
                                  <a:pt x="253" y="1754"/>
                                </a:lnTo>
                                <a:lnTo>
                                  <a:pt x="313" y="1821"/>
                                </a:lnTo>
                                <a:lnTo>
                                  <a:pt x="381" y="1882"/>
                                </a:lnTo>
                                <a:lnTo>
                                  <a:pt x="453" y="1939"/>
                                </a:lnTo>
                                <a:lnTo>
                                  <a:pt x="529" y="1992"/>
                                </a:lnTo>
                                <a:lnTo>
                                  <a:pt x="611" y="2040"/>
                                </a:lnTo>
                                <a:lnTo>
                                  <a:pt x="697" y="2081"/>
                                </a:lnTo>
                                <a:lnTo>
                                  <a:pt x="787" y="2118"/>
                                </a:lnTo>
                                <a:lnTo>
                                  <a:pt x="880" y="2148"/>
                                </a:lnTo>
                                <a:lnTo>
                                  <a:pt x="977" y="2172"/>
                                </a:lnTo>
                                <a:lnTo>
                                  <a:pt x="1076" y="2189"/>
                                </a:lnTo>
                                <a:lnTo>
                                  <a:pt x="1179" y="2200"/>
                                </a:lnTo>
                                <a:lnTo>
                                  <a:pt x="1284" y="2204"/>
                                </a:lnTo>
                                <a:lnTo>
                                  <a:pt x="1389" y="2200"/>
                                </a:lnTo>
                                <a:lnTo>
                                  <a:pt x="1492" y="2189"/>
                                </a:lnTo>
                                <a:lnTo>
                                  <a:pt x="1590" y="2172"/>
                                </a:lnTo>
                                <a:lnTo>
                                  <a:pt x="1688" y="2148"/>
                                </a:lnTo>
                                <a:lnTo>
                                  <a:pt x="1781" y="2118"/>
                                </a:lnTo>
                                <a:lnTo>
                                  <a:pt x="1871" y="2081"/>
                                </a:lnTo>
                                <a:lnTo>
                                  <a:pt x="1957" y="2040"/>
                                </a:lnTo>
                                <a:lnTo>
                                  <a:pt x="2039" y="1992"/>
                                </a:lnTo>
                                <a:lnTo>
                                  <a:pt x="2115" y="1939"/>
                                </a:lnTo>
                                <a:lnTo>
                                  <a:pt x="2187" y="1882"/>
                                </a:lnTo>
                                <a:lnTo>
                                  <a:pt x="2254" y="1821"/>
                                </a:lnTo>
                                <a:lnTo>
                                  <a:pt x="2315" y="1754"/>
                                </a:lnTo>
                                <a:lnTo>
                                  <a:pt x="2370" y="1683"/>
                                </a:lnTo>
                                <a:lnTo>
                                  <a:pt x="2419" y="1609"/>
                                </a:lnTo>
                                <a:lnTo>
                                  <a:pt x="2461" y="1533"/>
                                </a:lnTo>
                                <a:lnTo>
                                  <a:pt x="2497" y="1452"/>
                                </a:lnTo>
                                <a:lnTo>
                                  <a:pt x="2525" y="1369"/>
                                </a:lnTo>
                                <a:lnTo>
                                  <a:pt x="2545" y="1283"/>
                                </a:lnTo>
                                <a:lnTo>
                                  <a:pt x="2557" y="1194"/>
                                </a:lnTo>
                                <a:lnTo>
                                  <a:pt x="2561" y="1104"/>
                                </a:lnTo>
                                <a:lnTo>
                                  <a:pt x="2557" y="1015"/>
                                </a:lnTo>
                                <a:lnTo>
                                  <a:pt x="2545" y="926"/>
                                </a:lnTo>
                                <a:lnTo>
                                  <a:pt x="2525" y="840"/>
                                </a:lnTo>
                                <a:lnTo>
                                  <a:pt x="2497" y="756"/>
                                </a:lnTo>
                                <a:lnTo>
                                  <a:pt x="2461" y="676"/>
                                </a:lnTo>
                                <a:lnTo>
                                  <a:pt x="2419" y="598"/>
                                </a:lnTo>
                                <a:lnTo>
                                  <a:pt x="2370" y="524"/>
                                </a:lnTo>
                                <a:lnTo>
                                  <a:pt x="2315" y="455"/>
                                </a:lnTo>
                                <a:lnTo>
                                  <a:pt x="2254" y="388"/>
                                </a:lnTo>
                                <a:lnTo>
                                  <a:pt x="2187" y="327"/>
                                </a:lnTo>
                                <a:lnTo>
                                  <a:pt x="2115" y="269"/>
                                </a:lnTo>
                                <a:lnTo>
                                  <a:pt x="2039" y="216"/>
                                </a:lnTo>
                                <a:lnTo>
                                  <a:pt x="1957" y="169"/>
                                </a:lnTo>
                                <a:lnTo>
                                  <a:pt x="1871" y="127"/>
                                </a:lnTo>
                                <a:lnTo>
                                  <a:pt x="1781" y="91"/>
                                </a:lnTo>
                                <a:lnTo>
                                  <a:pt x="1688" y="61"/>
                                </a:lnTo>
                                <a:lnTo>
                                  <a:pt x="1590" y="36"/>
                                </a:lnTo>
                                <a:lnTo>
                                  <a:pt x="1492" y="18"/>
                                </a:lnTo>
                                <a:lnTo>
                                  <a:pt x="1389" y="9"/>
                                </a:lnTo>
                                <a:lnTo>
                                  <a:pt x="1284" y="5"/>
                                </a:lnTo>
                                <a:close/>
                                <a:moveTo>
                                  <a:pt x="1284" y="0"/>
                                </a:moveTo>
                                <a:lnTo>
                                  <a:pt x="1389" y="4"/>
                                </a:lnTo>
                                <a:lnTo>
                                  <a:pt x="1492" y="15"/>
                                </a:lnTo>
                                <a:lnTo>
                                  <a:pt x="1592" y="32"/>
                                </a:lnTo>
                                <a:lnTo>
                                  <a:pt x="1689" y="56"/>
                                </a:lnTo>
                                <a:lnTo>
                                  <a:pt x="1783" y="86"/>
                                </a:lnTo>
                                <a:lnTo>
                                  <a:pt x="1874" y="123"/>
                                </a:lnTo>
                                <a:lnTo>
                                  <a:pt x="1960" y="165"/>
                                </a:lnTo>
                                <a:lnTo>
                                  <a:pt x="2041" y="212"/>
                                </a:lnTo>
                                <a:lnTo>
                                  <a:pt x="2119" y="266"/>
                                </a:lnTo>
                                <a:lnTo>
                                  <a:pt x="2191" y="323"/>
                                </a:lnTo>
                                <a:lnTo>
                                  <a:pt x="2257" y="386"/>
                                </a:lnTo>
                                <a:lnTo>
                                  <a:pt x="2319" y="452"/>
                                </a:lnTo>
                                <a:lnTo>
                                  <a:pt x="2374" y="523"/>
                                </a:lnTo>
                                <a:lnTo>
                                  <a:pt x="2423" y="597"/>
                                </a:lnTo>
                                <a:lnTo>
                                  <a:pt x="2466" y="675"/>
                                </a:lnTo>
                                <a:lnTo>
                                  <a:pt x="2501" y="755"/>
                                </a:lnTo>
                                <a:lnTo>
                                  <a:pt x="2529" y="839"/>
                                </a:lnTo>
                                <a:lnTo>
                                  <a:pt x="2550" y="925"/>
                                </a:lnTo>
                                <a:lnTo>
                                  <a:pt x="2563" y="1013"/>
                                </a:lnTo>
                                <a:lnTo>
                                  <a:pt x="2567" y="1104"/>
                                </a:lnTo>
                                <a:lnTo>
                                  <a:pt x="2563" y="1195"/>
                                </a:lnTo>
                                <a:lnTo>
                                  <a:pt x="2550" y="1284"/>
                                </a:lnTo>
                                <a:lnTo>
                                  <a:pt x="2529" y="1370"/>
                                </a:lnTo>
                                <a:lnTo>
                                  <a:pt x="2501" y="1454"/>
                                </a:lnTo>
                                <a:lnTo>
                                  <a:pt x="2466" y="1534"/>
                                </a:lnTo>
                                <a:lnTo>
                                  <a:pt x="2423" y="1612"/>
                                </a:lnTo>
                                <a:lnTo>
                                  <a:pt x="2374" y="1686"/>
                                </a:lnTo>
                                <a:lnTo>
                                  <a:pt x="2319" y="1756"/>
                                </a:lnTo>
                                <a:lnTo>
                                  <a:pt x="2257" y="1823"/>
                                </a:lnTo>
                                <a:lnTo>
                                  <a:pt x="2191" y="1885"/>
                                </a:lnTo>
                                <a:lnTo>
                                  <a:pt x="2119" y="1943"/>
                                </a:lnTo>
                                <a:lnTo>
                                  <a:pt x="2041" y="1995"/>
                                </a:lnTo>
                                <a:lnTo>
                                  <a:pt x="1960" y="2044"/>
                                </a:lnTo>
                                <a:lnTo>
                                  <a:pt x="1874" y="2085"/>
                                </a:lnTo>
                                <a:lnTo>
                                  <a:pt x="1783" y="2121"/>
                                </a:lnTo>
                                <a:lnTo>
                                  <a:pt x="1689" y="2153"/>
                                </a:lnTo>
                                <a:lnTo>
                                  <a:pt x="1592" y="2177"/>
                                </a:lnTo>
                                <a:lnTo>
                                  <a:pt x="1492" y="2194"/>
                                </a:lnTo>
                                <a:lnTo>
                                  <a:pt x="1389" y="2205"/>
                                </a:lnTo>
                                <a:lnTo>
                                  <a:pt x="1284" y="2209"/>
                                </a:lnTo>
                                <a:lnTo>
                                  <a:pt x="1179" y="2205"/>
                                </a:lnTo>
                                <a:lnTo>
                                  <a:pt x="1076" y="2194"/>
                                </a:lnTo>
                                <a:lnTo>
                                  <a:pt x="976" y="2177"/>
                                </a:lnTo>
                                <a:lnTo>
                                  <a:pt x="878" y="2153"/>
                                </a:lnTo>
                                <a:lnTo>
                                  <a:pt x="784" y="2121"/>
                                </a:lnTo>
                                <a:lnTo>
                                  <a:pt x="694" y="2085"/>
                                </a:lnTo>
                                <a:lnTo>
                                  <a:pt x="608" y="2044"/>
                                </a:lnTo>
                                <a:lnTo>
                                  <a:pt x="526" y="1995"/>
                                </a:lnTo>
                                <a:lnTo>
                                  <a:pt x="449" y="1943"/>
                                </a:lnTo>
                                <a:lnTo>
                                  <a:pt x="377" y="1885"/>
                                </a:lnTo>
                                <a:lnTo>
                                  <a:pt x="310" y="1823"/>
                                </a:lnTo>
                                <a:lnTo>
                                  <a:pt x="248" y="1756"/>
                                </a:lnTo>
                                <a:lnTo>
                                  <a:pt x="193" y="1686"/>
                                </a:lnTo>
                                <a:lnTo>
                                  <a:pt x="144" y="1612"/>
                                </a:lnTo>
                                <a:lnTo>
                                  <a:pt x="102" y="1534"/>
                                </a:lnTo>
                                <a:lnTo>
                                  <a:pt x="67" y="1454"/>
                                </a:lnTo>
                                <a:lnTo>
                                  <a:pt x="38" y="1370"/>
                                </a:lnTo>
                                <a:lnTo>
                                  <a:pt x="17" y="1284"/>
                                </a:lnTo>
                                <a:lnTo>
                                  <a:pt x="5" y="1195"/>
                                </a:lnTo>
                                <a:lnTo>
                                  <a:pt x="0" y="1104"/>
                                </a:lnTo>
                                <a:lnTo>
                                  <a:pt x="5" y="1013"/>
                                </a:lnTo>
                                <a:lnTo>
                                  <a:pt x="17" y="925"/>
                                </a:lnTo>
                                <a:lnTo>
                                  <a:pt x="38" y="839"/>
                                </a:lnTo>
                                <a:lnTo>
                                  <a:pt x="67" y="755"/>
                                </a:lnTo>
                                <a:lnTo>
                                  <a:pt x="102" y="675"/>
                                </a:lnTo>
                                <a:lnTo>
                                  <a:pt x="144" y="597"/>
                                </a:lnTo>
                                <a:lnTo>
                                  <a:pt x="193" y="523"/>
                                </a:lnTo>
                                <a:lnTo>
                                  <a:pt x="248" y="452"/>
                                </a:lnTo>
                                <a:lnTo>
                                  <a:pt x="310" y="386"/>
                                </a:lnTo>
                                <a:lnTo>
                                  <a:pt x="377" y="323"/>
                                </a:lnTo>
                                <a:lnTo>
                                  <a:pt x="449" y="266"/>
                                </a:lnTo>
                                <a:lnTo>
                                  <a:pt x="526" y="212"/>
                                </a:lnTo>
                                <a:lnTo>
                                  <a:pt x="608" y="165"/>
                                </a:lnTo>
                                <a:lnTo>
                                  <a:pt x="694" y="123"/>
                                </a:lnTo>
                                <a:lnTo>
                                  <a:pt x="784" y="86"/>
                                </a:lnTo>
                                <a:lnTo>
                                  <a:pt x="878" y="56"/>
                                </a:lnTo>
                                <a:lnTo>
                                  <a:pt x="976" y="32"/>
                                </a:lnTo>
                                <a:lnTo>
                                  <a:pt x="1076" y="15"/>
                                </a:lnTo>
                                <a:lnTo>
                                  <a:pt x="1179" y="4"/>
                                </a:lnTo>
                                <a:lnTo>
                                  <a:pt x="1284" y="0"/>
                                </a:lnTo>
                                <a:close/>
                              </a:path>
                            </a:pathLst>
                          </a:custGeom>
                          <a:solidFill>
                            <a:srgbClr val="FFCE08"/>
                          </a:solidFill>
                          <a:ln w="0">
                            <a:solidFill>
                              <a:srgbClr val="FFCE08"/>
                            </a:solidFill>
                            <a:prstDash val="solid"/>
                            <a:round/>
                            <a:headEnd/>
                            <a:tailEnd/>
                          </a:ln>
                        </wps:spPr>
                        <wps:bodyPr rot="0" vert="horz" wrap="square" lIns="91440" tIns="45720" rIns="91440" bIns="45720" anchor="t" anchorCtr="0" upright="1">
                          <a:noAutofit/>
                        </wps:bodyPr>
                      </wps:wsp>
                      <wps:wsp>
                        <wps:cNvPr id="893" name="Freeform 606"/>
                        <wps:cNvSpPr>
                          <a:spLocks noEditPoints="1"/>
                        </wps:cNvSpPr>
                        <wps:spPr bwMode="auto">
                          <a:xfrm>
                            <a:off x="890866" y="453418"/>
                            <a:ext cx="992535" cy="854823"/>
                          </a:xfrm>
                          <a:custGeom>
                            <a:avLst/>
                            <a:gdLst>
                              <a:gd name="T0" fmla="*/ 1080 w 2575"/>
                              <a:gd name="T1" fmla="*/ 20 h 2219"/>
                              <a:gd name="T2" fmla="*/ 788 w 2575"/>
                              <a:gd name="T3" fmla="*/ 91 h 2219"/>
                              <a:gd name="T4" fmla="*/ 530 w 2575"/>
                              <a:gd name="T5" fmla="*/ 217 h 2219"/>
                              <a:gd name="T6" fmla="*/ 314 w 2575"/>
                              <a:gd name="T7" fmla="*/ 391 h 2219"/>
                              <a:gd name="T8" fmla="*/ 148 w 2575"/>
                              <a:gd name="T9" fmla="*/ 602 h 2219"/>
                              <a:gd name="T10" fmla="*/ 42 w 2575"/>
                              <a:gd name="T11" fmla="*/ 844 h 2219"/>
                              <a:gd name="T12" fmla="*/ 4 w 2575"/>
                              <a:gd name="T13" fmla="*/ 1109 h 2219"/>
                              <a:gd name="T14" fmla="*/ 42 w 2575"/>
                              <a:gd name="T15" fmla="*/ 1375 h 2219"/>
                              <a:gd name="T16" fmla="*/ 148 w 2575"/>
                              <a:gd name="T17" fmla="*/ 1617 h 2219"/>
                              <a:gd name="T18" fmla="*/ 314 w 2575"/>
                              <a:gd name="T19" fmla="*/ 1828 h 2219"/>
                              <a:gd name="T20" fmla="*/ 530 w 2575"/>
                              <a:gd name="T21" fmla="*/ 2000 h 2219"/>
                              <a:gd name="T22" fmla="*/ 788 w 2575"/>
                              <a:gd name="T23" fmla="*/ 2126 h 2219"/>
                              <a:gd name="T24" fmla="*/ 1080 w 2575"/>
                              <a:gd name="T25" fmla="*/ 2199 h 2219"/>
                              <a:gd name="T26" fmla="*/ 1393 w 2575"/>
                              <a:gd name="T27" fmla="*/ 2210 h 2219"/>
                              <a:gd name="T28" fmla="*/ 1693 w 2575"/>
                              <a:gd name="T29" fmla="*/ 2158 h 2219"/>
                              <a:gd name="T30" fmla="*/ 1964 w 2575"/>
                              <a:gd name="T31" fmla="*/ 2049 h 2219"/>
                              <a:gd name="T32" fmla="*/ 2195 w 2575"/>
                              <a:gd name="T33" fmla="*/ 1890 h 2219"/>
                              <a:gd name="T34" fmla="*/ 2378 w 2575"/>
                              <a:gd name="T35" fmla="*/ 1691 h 2219"/>
                              <a:gd name="T36" fmla="*/ 2505 w 2575"/>
                              <a:gd name="T37" fmla="*/ 1459 h 2219"/>
                              <a:gd name="T38" fmla="*/ 2567 w 2575"/>
                              <a:gd name="T39" fmla="*/ 1200 h 2219"/>
                              <a:gd name="T40" fmla="*/ 2554 w 2575"/>
                              <a:gd name="T41" fmla="*/ 930 h 2219"/>
                              <a:gd name="T42" fmla="*/ 2470 w 2575"/>
                              <a:gd name="T43" fmla="*/ 680 h 2219"/>
                              <a:gd name="T44" fmla="*/ 2323 w 2575"/>
                              <a:gd name="T45" fmla="*/ 457 h 2219"/>
                              <a:gd name="T46" fmla="*/ 2123 w 2575"/>
                              <a:gd name="T47" fmla="*/ 271 h 2219"/>
                              <a:gd name="T48" fmla="*/ 1878 w 2575"/>
                              <a:gd name="T49" fmla="*/ 128 h 2219"/>
                              <a:gd name="T50" fmla="*/ 1596 w 2575"/>
                              <a:gd name="T51" fmla="*/ 37 h 2219"/>
                              <a:gd name="T52" fmla="*/ 1288 w 2575"/>
                              <a:gd name="T53" fmla="*/ 5 h 2219"/>
                              <a:gd name="T54" fmla="*/ 1497 w 2575"/>
                              <a:gd name="T55" fmla="*/ 15 h 2219"/>
                              <a:gd name="T56" fmla="*/ 1789 w 2575"/>
                              <a:gd name="T57" fmla="*/ 88 h 2219"/>
                              <a:gd name="T58" fmla="*/ 2048 w 2575"/>
                              <a:gd name="T59" fmla="*/ 215 h 2219"/>
                              <a:gd name="T60" fmla="*/ 2265 w 2575"/>
                              <a:gd name="T61" fmla="*/ 387 h 2219"/>
                              <a:gd name="T62" fmla="*/ 2432 w 2575"/>
                              <a:gd name="T63" fmla="*/ 600 h 2219"/>
                              <a:gd name="T64" fmla="*/ 2539 w 2575"/>
                              <a:gd name="T65" fmla="*/ 842 h 2219"/>
                              <a:gd name="T66" fmla="*/ 2575 w 2575"/>
                              <a:gd name="T67" fmla="*/ 1109 h 2219"/>
                              <a:gd name="T68" fmla="*/ 2539 w 2575"/>
                              <a:gd name="T69" fmla="*/ 1375 h 2219"/>
                              <a:gd name="T70" fmla="*/ 2432 w 2575"/>
                              <a:gd name="T71" fmla="*/ 1619 h 2219"/>
                              <a:gd name="T72" fmla="*/ 2265 w 2575"/>
                              <a:gd name="T73" fmla="*/ 1832 h 2219"/>
                              <a:gd name="T74" fmla="*/ 2048 w 2575"/>
                              <a:gd name="T75" fmla="*/ 2004 h 2219"/>
                              <a:gd name="T76" fmla="*/ 1789 w 2575"/>
                              <a:gd name="T77" fmla="*/ 2131 h 2219"/>
                              <a:gd name="T78" fmla="*/ 1497 w 2575"/>
                              <a:gd name="T79" fmla="*/ 2204 h 2219"/>
                              <a:gd name="T80" fmla="*/ 1183 w 2575"/>
                              <a:gd name="T81" fmla="*/ 2215 h 2219"/>
                              <a:gd name="T82" fmla="*/ 881 w 2575"/>
                              <a:gd name="T83" fmla="*/ 2162 h 2219"/>
                              <a:gd name="T84" fmla="*/ 609 w 2575"/>
                              <a:gd name="T85" fmla="*/ 2052 h 2219"/>
                              <a:gd name="T86" fmla="*/ 376 w 2575"/>
                              <a:gd name="T87" fmla="*/ 1893 h 2219"/>
                              <a:gd name="T88" fmla="*/ 193 w 2575"/>
                              <a:gd name="T89" fmla="*/ 1693 h 2219"/>
                              <a:gd name="T90" fmla="*/ 65 w 2575"/>
                              <a:gd name="T91" fmla="*/ 1460 h 2219"/>
                              <a:gd name="T92" fmla="*/ 4 w 2575"/>
                              <a:gd name="T93" fmla="*/ 1200 h 2219"/>
                              <a:gd name="T94" fmla="*/ 17 w 2575"/>
                              <a:gd name="T95" fmla="*/ 930 h 2219"/>
                              <a:gd name="T96" fmla="*/ 102 w 2575"/>
                              <a:gd name="T97" fmla="*/ 677 h 2219"/>
                              <a:gd name="T98" fmla="*/ 248 w 2575"/>
                              <a:gd name="T99" fmla="*/ 454 h 2219"/>
                              <a:gd name="T100" fmla="*/ 450 w 2575"/>
                              <a:gd name="T101" fmla="*/ 267 h 2219"/>
                              <a:gd name="T102" fmla="*/ 696 w 2575"/>
                              <a:gd name="T103" fmla="*/ 124 h 2219"/>
                              <a:gd name="T104" fmla="*/ 978 w 2575"/>
                              <a:gd name="T105" fmla="*/ 33 h 2219"/>
                              <a:gd name="T106" fmla="*/ 1288 w 2575"/>
                              <a:gd name="T107" fmla="*/ 0 h 2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75" h="2219">
                                <a:moveTo>
                                  <a:pt x="1288" y="5"/>
                                </a:moveTo>
                                <a:lnTo>
                                  <a:pt x="1183" y="9"/>
                                </a:lnTo>
                                <a:lnTo>
                                  <a:pt x="1080" y="20"/>
                                </a:lnTo>
                                <a:lnTo>
                                  <a:pt x="980" y="37"/>
                                </a:lnTo>
                                <a:lnTo>
                                  <a:pt x="882" y="61"/>
                                </a:lnTo>
                                <a:lnTo>
                                  <a:pt x="788" y="91"/>
                                </a:lnTo>
                                <a:lnTo>
                                  <a:pt x="698" y="128"/>
                                </a:lnTo>
                                <a:lnTo>
                                  <a:pt x="612" y="170"/>
                                </a:lnTo>
                                <a:lnTo>
                                  <a:pt x="530" y="217"/>
                                </a:lnTo>
                                <a:lnTo>
                                  <a:pt x="453" y="271"/>
                                </a:lnTo>
                                <a:lnTo>
                                  <a:pt x="381" y="328"/>
                                </a:lnTo>
                                <a:lnTo>
                                  <a:pt x="314" y="391"/>
                                </a:lnTo>
                                <a:lnTo>
                                  <a:pt x="252" y="457"/>
                                </a:lnTo>
                                <a:lnTo>
                                  <a:pt x="197" y="528"/>
                                </a:lnTo>
                                <a:lnTo>
                                  <a:pt x="148" y="602"/>
                                </a:lnTo>
                                <a:lnTo>
                                  <a:pt x="106" y="680"/>
                                </a:lnTo>
                                <a:lnTo>
                                  <a:pt x="71" y="760"/>
                                </a:lnTo>
                                <a:lnTo>
                                  <a:pt x="42" y="844"/>
                                </a:lnTo>
                                <a:lnTo>
                                  <a:pt x="21" y="930"/>
                                </a:lnTo>
                                <a:lnTo>
                                  <a:pt x="9" y="1018"/>
                                </a:lnTo>
                                <a:lnTo>
                                  <a:pt x="4" y="1109"/>
                                </a:lnTo>
                                <a:lnTo>
                                  <a:pt x="9" y="1200"/>
                                </a:lnTo>
                                <a:lnTo>
                                  <a:pt x="21" y="1289"/>
                                </a:lnTo>
                                <a:lnTo>
                                  <a:pt x="42" y="1375"/>
                                </a:lnTo>
                                <a:lnTo>
                                  <a:pt x="71" y="1459"/>
                                </a:lnTo>
                                <a:lnTo>
                                  <a:pt x="106" y="1539"/>
                                </a:lnTo>
                                <a:lnTo>
                                  <a:pt x="148" y="1617"/>
                                </a:lnTo>
                                <a:lnTo>
                                  <a:pt x="197" y="1691"/>
                                </a:lnTo>
                                <a:lnTo>
                                  <a:pt x="252" y="1761"/>
                                </a:lnTo>
                                <a:lnTo>
                                  <a:pt x="314" y="1828"/>
                                </a:lnTo>
                                <a:lnTo>
                                  <a:pt x="381" y="1890"/>
                                </a:lnTo>
                                <a:lnTo>
                                  <a:pt x="453" y="1948"/>
                                </a:lnTo>
                                <a:lnTo>
                                  <a:pt x="530" y="2000"/>
                                </a:lnTo>
                                <a:lnTo>
                                  <a:pt x="612" y="2049"/>
                                </a:lnTo>
                                <a:lnTo>
                                  <a:pt x="698" y="2090"/>
                                </a:lnTo>
                                <a:lnTo>
                                  <a:pt x="788" y="2126"/>
                                </a:lnTo>
                                <a:lnTo>
                                  <a:pt x="882" y="2158"/>
                                </a:lnTo>
                                <a:lnTo>
                                  <a:pt x="980" y="2182"/>
                                </a:lnTo>
                                <a:lnTo>
                                  <a:pt x="1080" y="2199"/>
                                </a:lnTo>
                                <a:lnTo>
                                  <a:pt x="1183" y="2210"/>
                                </a:lnTo>
                                <a:lnTo>
                                  <a:pt x="1288" y="2214"/>
                                </a:lnTo>
                                <a:lnTo>
                                  <a:pt x="1393" y="2210"/>
                                </a:lnTo>
                                <a:lnTo>
                                  <a:pt x="1496" y="2199"/>
                                </a:lnTo>
                                <a:lnTo>
                                  <a:pt x="1596" y="2182"/>
                                </a:lnTo>
                                <a:lnTo>
                                  <a:pt x="1693" y="2158"/>
                                </a:lnTo>
                                <a:lnTo>
                                  <a:pt x="1787" y="2126"/>
                                </a:lnTo>
                                <a:lnTo>
                                  <a:pt x="1878" y="2090"/>
                                </a:lnTo>
                                <a:lnTo>
                                  <a:pt x="1964" y="2049"/>
                                </a:lnTo>
                                <a:lnTo>
                                  <a:pt x="2045" y="2000"/>
                                </a:lnTo>
                                <a:lnTo>
                                  <a:pt x="2123" y="1948"/>
                                </a:lnTo>
                                <a:lnTo>
                                  <a:pt x="2195" y="1890"/>
                                </a:lnTo>
                                <a:lnTo>
                                  <a:pt x="2261" y="1828"/>
                                </a:lnTo>
                                <a:lnTo>
                                  <a:pt x="2323" y="1761"/>
                                </a:lnTo>
                                <a:lnTo>
                                  <a:pt x="2378" y="1691"/>
                                </a:lnTo>
                                <a:lnTo>
                                  <a:pt x="2427" y="1617"/>
                                </a:lnTo>
                                <a:lnTo>
                                  <a:pt x="2470" y="1539"/>
                                </a:lnTo>
                                <a:lnTo>
                                  <a:pt x="2505" y="1459"/>
                                </a:lnTo>
                                <a:lnTo>
                                  <a:pt x="2533" y="1375"/>
                                </a:lnTo>
                                <a:lnTo>
                                  <a:pt x="2554" y="1289"/>
                                </a:lnTo>
                                <a:lnTo>
                                  <a:pt x="2567" y="1200"/>
                                </a:lnTo>
                                <a:lnTo>
                                  <a:pt x="2571" y="1109"/>
                                </a:lnTo>
                                <a:lnTo>
                                  <a:pt x="2567" y="1018"/>
                                </a:lnTo>
                                <a:lnTo>
                                  <a:pt x="2554" y="930"/>
                                </a:lnTo>
                                <a:lnTo>
                                  <a:pt x="2533" y="844"/>
                                </a:lnTo>
                                <a:lnTo>
                                  <a:pt x="2505" y="760"/>
                                </a:lnTo>
                                <a:lnTo>
                                  <a:pt x="2470" y="680"/>
                                </a:lnTo>
                                <a:lnTo>
                                  <a:pt x="2427" y="602"/>
                                </a:lnTo>
                                <a:lnTo>
                                  <a:pt x="2378" y="528"/>
                                </a:lnTo>
                                <a:lnTo>
                                  <a:pt x="2323" y="457"/>
                                </a:lnTo>
                                <a:lnTo>
                                  <a:pt x="2261" y="391"/>
                                </a:lnTo>
                                <a:lnTo>
                                  <a:pt x="2195" y="328"/>
                                </a:lnTo>
                                <a:lnTo>
                                  <a:pt x="2123" y="271"/>
                                </a:lnTo>
                                <a:lnTo>
                                  <a:pt x="2045" y="217"/>
                                </a:lnTo>
                                <a:lnTo>
                                  <a:pt x="1964" y="170"/>
                                </a:lnTo>
                                <a:lnTo>
                                  <a:pt x="1878" y="128"/>
                                </a:lnTo>
                                <a:lnTo>
                                  <a:pt x="1787" y="91"/>
                                </a:lnTo>
                                <a:lnTo>
                                  <a:pt x="1693" y="61"/>
                                </a:lnTo>
                                <a:lnTo>
                                  <a:pt x="1596" y="37"/>
                                </a:lnTo>
                                <a:lnTo>
                                  <a:pt x="1496" y="20"/>
                                </a:lnTo>
                                <a:lnTo>
                                  <a:pt x="1393" y="9"/>
                                </a:lnTo>
                                <a:lnTo>
                                  <a:pt x="1288" y="5"/>
                                </a:lnTo>
                                <a:close/>
                                <a:moveTo>
                                  <a:pt x="1288" y="0"/>
                                </a:moveTo>
                                <a:lnTo>
                                  <a:pt x="1393" y="4"/>
                                </a:lnTo>
                                <a:lnTo>
                                  <a:pt x="1497" y="15"/>
                                </a:lnTo>
                                <a:lnTo>
                                  <a:pt x="1597" y="33"/>
                                </a:lnTo>
                                <a:lnTo>
                                  <a:pt x="1694" y="57"/>
                                </a:lnTo>
                                <a:lnTo>
                                  <a:pt x="1789" y="88"/>
                                </a:lnTo>
                                <a:lnTo>
                                  <a:pt x="1879" y="124"/>
                                </a:lnTo>
                                <a:lnTo>
                                  <a:pt x="1966" y="166"/>
                                </a:lnTo>
                                <a:lnTo>
                                  <a:pt x="2048" y="215"/>
                                </a:lnTo>
                                <a:lnTo>
                                  <a:pt x="2126" y="267"/>
                                </a:lnTo>
                                <a:lnTo>
                                  <a:pt x="2199" y="325"/>
                                </a:lnTo>
                                <a:lnTo>
                                  <a:pt x="2265" y="387"/>
                                </a:lnTo>
                                <a:lnTo>
                                  <a:pt x="2327" y="454"/>
                                </a:lnTo>
                                <a:lnTo>
                                  <a:pt x="2382" y="526"/>
                                </a:lnTo>
                                <a:lnTo>
                                  <a:pt x="2432" y="600"/>
                                </a:lnTo>
                                <a:lnTo>
                                  <a:pt x="2474" y="677"/>
                                </a:lnTo>
                                <a:lnTo>
                                  <a:pt x="2510" y="759"/>
                                </a:lnTo>
                                <a:lnTo>
                                  <a:pt x="2539" y="842"/>
                                </a:lnTo>
                                <a:lnTo>
                                  <a:pt x="2558" y="930"/>
                                </a:lnTo>
                                <a:lnTo>
                                  <a:pt x="2571" y="1018"/>
                                </a:lnTo>
                                <a:lnTo>
                                  <a:pt x="2575" y="1109"/>
                                </a:lnTo>
                                <a:lnTo>
                                  <a:pt x="2571" y="1200"/>
                                </a:lnTo>
                                <a:lnTo>
                                  <a:pt x="2558" y="1289"/>
                                </a:lnTo>
                                <a:lnTo>
                                  <a:pt x="2539" y="1375"/>
                                </a:lnTo>
                                <a:lnTo>
                                  <a:pt x="2510" y="1460"/>
                                </a:lnTo>
                                <a:lnTo>
                                  <a:pt x="2474" y="1542"/>
                                </a:lnTo>
                                <a:lnTo>
                                  <a:pt x="2432" y="1619"/>
                                </a:lnTo>
                                <a:lnTo>
                                  <a:pt x="2382" y="1693"/>
                                </a:lnTo>
                                <a:lnTo>
                                  <a:pt x="2327" y="1765"/>
                                </a:lnTo>
                                <a:lnTo>
                                  <a:pt x="2265" y="1832"/>
                                </a:lnTo>
                                <a:lnTo>
                                  <a:pt x="2199" y="1893"/>
                                </a:lnTo>
                                <a:lnTo>
                                  <a:pt x="2126" y="1952"/>
                                </a:lnTo>
                                <a:lnTo>
                                  <a:pt x="2048" y="2004"/>
                                </a:lnTo>
                                <a:lnTo>
                                  <a:pt x="1966" y="2052"/>
                                </a:lnTo>
                                <a:lnTo>
                                  <a:pt x="1879" y="2095"/>
                                </a:lnTo>
                                <a:lnTo>
                                  <a:pt x="1789" y="2131"/>
                                </a:lnTo>
                                <a:lnTo>
                                  <a:pt x="1694" y="2162"/>
                                </a:lnTo>
                                <a:lnTo>
                                  <a:pt x="1597" y="2186"/>
                                </a:lnTo>
                                <a:lnTo>
                                  <a:pt x="1497" y="2204"/>
                                </a:lnTo>
                                <a:lnTo>
                                  <a:pt x="1393" y="2215"/>
                                </a:lnTo>
                                <a:lnTo>
                                  <a:pt x="1288" y="2219"/>
                                </a:lnTo>
                                <a:lnTo>
                                  <a:pt x="1183" y="2215"/>
                                </a:lnTo>
                                <a:lnTo>
                                  <a:pt x="1078" y="2204"/>
                                </a:lnTo>
                                <a:lnTo>
                                  <a:pt x="978" y="2186"/>
                                </a:lnTo>
                                <a:lnTo>
                                  <a:pt x="881" y="2162"/>
                                </a:lnTo>
                                <a:lnTo>
                                  <a:pt x="787" y="2131"/>
                                </a:lnTo>
                                <a:lnTo>
                                  <a:pt x="696" y="2095"/>
                                </a:lnTo>
                                <a:lnTo>
                                  <a:pt x="609" y="2052"/>
                                </a:lnTo>
                                <a:lnTo>
                                  <a:pt x="527" y="2004"/>
                                </a:lnTo>
                                <a:lnTo>
                                  <a:pt x="450" y="1952"/>
                                </a:lnTo>
                                <a:lnTo>
                                  <a:pt x="376" y="1893"/>
                                </a:lnTo>
                                <a:lnTo>
                                  <a:pt x="310" y="1832"/>
                                </a:lnTo>
                                <a:lnTo>
                                  <a:pt x="248" y="1765"/>
                                </a:lnTo>
                                <a:lnTo>
                                  <a:pt x="193" y="1693"/>
                                </a:lnTo>
                                <a:lnTo>
                                  <a:pt x="144" y="1619"/>
                                </a:lnTo>
                                <a:lnTo>
                                  <a:pt x="102" y="1542"/>
                                </a:lnTo>
                                <a:lnTo>
                                  <a:pt x="65" y="1460"/>
                                </a:lnTo>
                                <a:lnTo>
                                  <a:pt x="37" y="1375"/>
                                </a:lnTo>
                                <a:lnTo>
                                  <a:pt x="17" y="1289"/>
                                </a:lnTo>
                                <a:lnTo>
                                  <a:pt x="4" y="1200"/>
                                </a:lnTo>
                                <a:lnTo>
                                  <a:pt x="0" y="1109"/>
                                </a:lnTo>
                                <a:lnTo>
                                  <a:pt x="4" y="1018"/>
                                </a:lnTo>
                                <a:lnTo>
                                  <a:pt x="17" y="930"/>
                                </a:lnTo>
                                <a:lnTo>
                                  <a:pt x="37" y="842"/>
                                </a:lnTo>
                                <a:lnTo>
                                  <a:pt x="65" y="759"/>
                                </a:lnTo>
                                <a:lnTo>
                                  <a:pt x="102" y="677"/>
                                </a:lnTo>
                                <a:lnTo>
                                  <a:pt x="144" y="600"/>
                                </a:lnTo>
                                <a:lnTo>
                                  <a:pt x="193" y="526"/>
                                </a:lnTo>
                                <a:lnTo>
                                  <a:pt x="248" y="454"/>
                                </a:lnTo>
                                <a:lnTo>
                                  <a:pt x="310" y="387"/>
                                </a:lnTo>
                                <a:lnTo>
                                  <a:pt x="376" y="325"/>
                                </a:lnTo>
                                <a:lnTo>
                                  <a:pt x="450" y="267"/>
                                </a:lnTo>
                                <a:lnTo>
                                  <a:pt x="527" y="215"/>
                                </a:lnTo>
                                <a:lnTo>
                                  <a:pt x="609" y="166"/>
                                </a:lnTo>
                                <a:lnTo>
                                  <a:pt x="696" y="124"/>
                                </a:lnTo>
                                <a:lnTo>
                                  <a:pt x="787" y="88"/>
                                </a:lnTo>
                                <a:lnTo>
                                  <a:pt x="881" y="57"/>
                                </a:lnTo>
                                <a:lnTo>
                                  <a:pt x="978" y="33"/>
                                </a:lnTo>
                                <a:lnTo>
                                  <a:pt x="1078" y="15"/>
                                </a:lnTo>
                                <a:lnTo>
                                  <a:pt x="1183" y="4"/>
                                </a:lnTo>
                                <a:lnTo>
                                  <a:pt x="1288" y="0"/>
                                </a:lnTo>
                                <a:close/>
                              </a:path>
                            </a:pathLst>
                          </a:custGeom>
                          <a:solidFill>
                            <a:srgbClr val="FFCE07"/>
                          </a:solidFill>
                          <a:ln w="0">
                            <a:solidFill>
                              <a:srgbClr val="FFCE07"/>
                            </a:solidFill>
                            <a:prstDash val="solid"/>
                            <a:round/>
                            <a:headEnd/>
                            <a:tailEnd/>
                          </a:ln>
                        </wps:spPr>
                        <wps:bodyPr rot="0" vert="horz" wrap="square" lIns="91440" tIns="45720" rIns="91440" bIns="45720" anchor="t" anchorCtr="0" upright="1">
                          <a:noAutofit/>
                        </wps:bodyPr>
                      </wps:wsp>
                      <wps:wsp>
                        <wps:cNvPr id="894" name="Freeform 607"/>
                        <wps:cNvSpPr>
                          <a:spLocks noEditPoints="1"/>
                        </wps:cNvSpPr>
                        <wps:spPr bwMode="auto">
                          <a:xfrm>
                            <a:off x="888553" y="451877"/>
                            <a:ext cx="997162" cy="857906"/>
                          </a:xfrm>
                          <a:custGeom>
                            <a:avLst/>
                            <a:gdLst>
                              <a:gd name="T0" fmla="*/ 1084 w 2587"/>
                              <a:gd name="T1" fmla="*/ 18 h 2225"/>
                              <a:gd name="T2" fmla="*/ 793 w 2587"/>
                              <a:gd name="T3" fmla="*/ 91 h 2225"/>
                              <a:gd name="T4" fmla="*/ 533 w 2587"/>
                              <a:gd name="T5" fmla="*/ 218 h 2225"/>
                              <a:gd name="T6" fmla="*/ 316 w 2587"/>
                              <a:gd name="T7" fmla="*/ 390 h 2225"/>
                              <a:gd name="T8" fmla="*/ 150 w 2587"/>
                              <a:gd name="T9" fmla="*/ 603 h 2225"/>
                              <a:gd name="T10" fmla="*/ 43 w 2587"/>
                              <a:gd name="T11" fmla="*/ 845 h 2225"/>
                              <a:gd name="T12" fmla="*/ 6 w 2587"/>
                              <a:gd name="T13" fmla="*/ 1112 h 2225"/>
                              <a:gd name="T14" fmla="*/ 43 w 2587"/>
                              <a:gd name="T15" fmla="*/ 1378 h 2225"/>
                              <a:gd name="T16" fmla="*/ 150 w 2587"/>
                              <a:gd name="T17" fmla="*/ 1622 h 2225"/>
                              <a:gd name="T18" fmla="*/ 316 w 2587"/>
                              <a:gd name="T19" fmla="*/ 1835 h 2225"/>
                              <a:gd name="T20" fmla="*/ 533 w 2587"/>
                              <a:gd name="T21" fmla="*/ 2007 h 2225"/>
                              <a:gd name="T22" fmla="*/ 793 w 2587"/>
                              <a:gd name="T23" fmla="*/ 2134 h 2225"/>
                              <a:gd name="T24" fmla="*/ 1084 w 2587"/>
                              <a:gd name="T25" fmla="*/ 2207 h 2225"/>
                              <a:gd name="T26" fmla="*/ 1399 w 2587"/>
                              <a:gd name="T27" fmla="*/ 2218 h 2225"/>
                              <a:gd name="T28" fmla="*/ 1700 w 2587"/>
                              <a:gd name="T29" fmla="*/ 2165 h 2225"/>
                              <a:gd name="T30" fmla="*/ 1972 w 2587"/>
                              <a:gd name="T31" fmla="*/ 2055 h 2225"/>
                              <a:gd name="T32" fmla="*/ 2205 w 2587"/>
                              <a:gd name="T33" fmla="*/ 1896 h 2225"/>
                              <a:gd name="T34" fmla="*/ 2388 w 2587"/>
                              <a:gd name="T35" fmla="*/ 1696 h 2225"/>
                              <a:gd name="T36" fmla="*/ 2516 w 2587"/>
                              <a:gd name="T37" fmla="*/ 1463 h 2225"/>
                              <a:gd name="T38" fmla="*/ 2577 w 2587"/>
                              <a:gd name="T39" fmla="*/ 1203 h 2225"/>
                              <a:gd name="T40" fmla="*/ 2564 w 2587"/>
                              <a:gd name="T41" fmla="*/ 933 h 2225"/>
                              <a:gd name="T42" fmla="*/ 2480 w 2587"/>
                              <a:gd name="T43" fmla="*/ 680 h 2225"/>
                              <a:gd name="T44" fmla="*/ 2333 w 2587"/>
                              <a:gd name="T45" fmla="*/ 457 h 2225"/>
                              <a:gd name="T46" fmla="*/ 2132 w 2587"/>
                              <a:gd name="T47" fmla="*/ 270 h 2225"/>
                              <a:gd name="T48" fmla="*/ 1885 w 2587"/>
                              <a:gd name="T49" fmla="*/ 127 h 2225"/>
                              <a:gd name="T50" fmla="*/ 1603 w 2587"/>
                              <a:gd name="T51" fmla="*/ 36 h 2225"/>
                              <a:gd name="T52" fmla="*/ 1294 w 2587"/>
                              <a:gd name="T53" fmla="*/ 3 h 2225"/>
                              <a:gd name="T54" fmla="*/ 1503 w 2587"/>
                              <a:gd name="T55" fmla="*/ 14 h 2225"/>
                              <a:gd name="T56" fmla="*/ 1798 w 2587"/>
                              <a:gd name="T57" fmla="*/ 87 h 2225"/>
                              <a:gd name="T58" fmla="*/ 2057 w 2587"/>
                              <a:gd name="T59" fmla="*/ 214 h 2225"/>
                              <a:gd name="T60" fmla="*/ 2275 w 2587"/>
                              <a:gd name="T61" fmla="*/ 388 h 2225"/>
                              <a:gd name="T62" fmla="*/ 2442 w 2587"/>
                              <a:gd name="T63" fmla="*/ 600 h 2225"/>
                              <a:gd name="T64" fmla="*/ 2549 w 2587"/>
                              <a:gd name="T65" fmla="*/ 844 h 2225"/>
                              <a:gd name="T66" fmla="*/ 2587 w 2587"/>
                              <a:gd name="T67" fmla="*/ 1112 h 2225"/>
                              <a:gd name="T68" fmla="*/ 2549 w 2587"/>
                              <a:gd name="T69" fmla="*/ 1379 h 2225"/>
                              <a:gd name="T70" fmla="*/ 2442 w 2587"/>
                              <a:gd name="T71" fmla="*/ 1623 h 2225"/>
                              <a:gd name="T72" fmla="*/ 2275 w 2587"/>
                              <a:gd name="T73" fmla="*/ 1837 h 2225"/>
                              <a:gd name="T74" fmla="*/ 2057 w 2587"/>
                              <a:gd name="T75" fmla="*/ 2011 h 2225"/>
                              <a:gd name="T76" fmla="*/ 1798 w 2587"/>
                              <a:gd name="T77" fmla="*/ 2138 h 2225"/>
                              <a:gd name="T78" fmla="*/ 1503 w 2587"/>
                              <a:gd name="T79" fmla="*/ 2211 h 2225"/>
                              <a:gd name="T80" fmla="*/ 1187 w 2587"/>
                              <a:gd name="T81" fmla="*/ 2222 h 2225"/>
                              <a:gd name="T82" fmla="*/ 886 w 2587"/>
                              <a:gd name="T83" fmla="*/ 2170 h 2225"/>
                              <a:gd name="T84" fmla="*/ 612 w 2587"/>
                              <a:gd name="T85" fmla="*/ 2059 h 2225"/>
                              <a:gd name="T86" fmla="*/ 380 w 2587"/>
                              <a:gd name="T87" fmla="*/ 1900 h 2225"/>
                              <a:gd name="T88" fmla="*/ 195 w 2587"/>
                              <a:gd name="T89" fmla="*/ 1699 h 2225"/>
                              <a:gd name="T90" fmla="*/ 67 w 2587"/>
                              <a:gd name="T91" fmla="*/ 1464 h 2225"/>
                              <a:gd name="T92" fmla="*/ 5 w 2587"/>
                              <a:gd name="T93" fmla="*/ 1203 h 2225"/>
                              <a:gd name="T94" fmla="*/ 17 w 2587"/>
                              <a:gd name="T95" fmla="*/ 932 h 2225"/>
                              <a:gd name="T96" fmla="*/ 102 w 2587"/>
                              <a:gd name="T97" fmla="*/ 679 h 2225"/>
                              <a:gd name="T98" fmla="*/ 250 w 2587"/>
                              <a:gd name="T99" fmla="*/ 455 h 2225"/>
                              <a:gd name="T100" fmla="*/ 452 w 2587"/>
                              <a:gd name="T101" fmla="*/ 267 h 2225"/>
                              <a:gd name="T102" fmla="*/ 700 w 2587"/>
                              <a:gd name="T103" fmla="*/ 123 h 2225"/>
                              <a:gd name="T104" fmla="*/ 983 w 2587"/>
                              <a:gd name="T105" fmla="*/ 31 h 2225"/>
                              <a:gd name="T106" fmla="*/ 1294 w 2587"/>
                              <a:gd name="T107" fmla="*/ 0 h 2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87" h="2225">
                                <a:moveTo>
                                  <a:pt x="1294" y="3"/>
                                </a:moveTo>
                                <a:lnTo>
                                  <a:pt x="1189" y="7"/>
                                </a:lnTo>
                                <a:lnTo>
                                  <a:pt x="1084" y="18"/>
                                </a:lnTo>
                                <a:lnTo>
                                  <a:pt x="984" y="36"/>
                                </a:lnTo>
                                <a:lnTo>
                                  <a:pt x="887" y="60"/>
                                </a:lnTo>
                                <a:lnTo>
                                  <a:pt x="793" y="91"/>
                                </a:lnTo>
                                <a:lnTo>
                                  <a:pt x="702" y="127"/>
                                </a:lnTo>
                                <a:lnTo>
                                  <a:pt x="615" y="169"/>
                                </a:lnTo>
                                <a:lnTo>
                                  <a:pt x="533" y="218"/>
                                </a:lnTo>
                                <a:lnTo>
                                  <a:pt x="456" y="270"/>
                                </a:lnTo>
                                <a:lnTo>
                                  <a:pt x="382" y="328"/>
                                </a:lnTo>
                                <a:lnTo>
                                  <a:pt x="316" y="390"/>
                                </a:lnTo>
                                <a:lnTo>
                                  <a:pt x="254" y="457"/>
                                </a:lnTo>
                                <a:lnTo>
                                  <a:pt x="199" y="529"/>
                                </a:lnTo>
                                <a:lnTo>
                                  <a:pt x="150" y="603"/>
                                </a:lnTo>
                                <a:lnTo>
                                  <a:pt x="108" y="680"/>
                                </a:lnTo>
                                <a:lnTo>
                                  <a:pt x="71" y="762"/>
                                </a:lnTo>
                                <a:lnTo>
                                  <a:pt x="43" y="845"/>
                                </a:lnTo>
                                <a:lnTo>
                                  <a:pt x="23" y="933"/>
                                </a:lnTo>
                                <a:lnTo>
                                  <a:pt x="10" y="1021"/>
                                </a:lnTo>
                                <a:lnTo>
                                  <a:pt x="6" y="1112"/>
                                </a:lnTo>
                                <a:lnTo>
                                  <a:pt x="10" y="1203"/>
                                </a:lnTo>
                                <a:lnTo>
                                  <a:pt x="23" y="1292"/>
                                </a:lnTo>
                                <a:lnTo>
                                  <a:pt x="43" y="1378"/>
                                </a:lnTo>
                                <a:lnTo>
                                  <a:pt x="71" y="1463"/>
                                </a:lnTo>
                                <a:lnTo>
                                  <a:pt x="108" y="1545"/>
                                </a:lnTo>
                                <a:lnTo>
                                  <a:pt x="150" y="1622"/>
                                </a:lnTo>
                                <a:lnTo>
                                  <a:pt x="199" y="1696"/>
                                </a:lnTo>
                                <a:lnTo>
                                  <a:pt x="254" y="1768"/>
                                </a:lnTo>
                                <a:lnTo>
                                  <a:pt x="316" y="1835"/>
                                </a:lnTo>
                                <a:lnTo>
                                  <a:pt x="382" y="1896"/>
                                </a:lnTo>
                                <a:lnTo>
                                  <a:pt x="456" y="1955"/>
                                </a:lnTo>
                                <a:lnTo>
                                  <a:pt x="533" y="2007"/>
                                </a:lnTo>
                                <a:lnTo>
                                  <a:pt x="615" y="2055"/>
                                </a:lnTo>
                                <a:lnTo>
                                  <a:pt x="702" y="2098"/>
                                </a:lnTo>
                                <a:lnTo>
                                  <a:pt x="793" y="2134"/>
                                </a:lnTo>
                                <a:lnTo>
                                  <a:pt x="887" y="2165"/>
                                </a:lnTo>
                                <a:lnTo>
                                  <a:pt x="984" y="2189"/>
                                </a:lnTo>
                                <a:lnTo>
                                  <a:pt x="1084" y="2207"/>
                                </a:lnTo>
                                <a:lnTo>
                                  <a:pt x="1189" y="2218"/>
                                </a:lnTo>
                                <a:lnTo>
                                  <a:pt x="1294" y="2222"/>
                                </a:lnTo>
                                <a:lnTo>
                                  <a:pt x="1399" y="2218"/>
                                </a:lnTo>
                                <a:lnTo>
                                  <a:pt x="1503" y="2207"/>
                                </a:lnTo>
                                <a:lnTo>
                                  <a:pt x="1603" y="2189"/>
                                </a:lnTo>
                                <a:lnTo>
                                  <a:pt x="1700" y="2165"/>
                                </a:lnTo>
                                <a:lnTo>
                                  <a:pt x="1795" y="2134"/>
                                </a:lnTo>
                                <a:lnTo>
                                  <a:pt x="1885" y="2098"/>
                                </a:lnTo>
                                <a:lnTo>
                                  <a:pt x="1972" y="2055"/>
                                </a:lnTo>
                                <a:lnTo>
                                  <a:pt x="2054" y="2007"/>
                                </a:lnTo>
                                <a:lnTo>
                                  <a:pt x="2132" y="1955"/>
                                </a:lnTo>
                                <a:lnTo>
                                  <a:pt x="2205" y="1896"/>
                                </a:lnTo>
                                <a:lnTo>
                                  <a:pt x="2271" y="1835"/>
                                </a:lnTo>
                                <a:lnTo>
                                  <a:pt x="2333" y="1768"/>
                                </a:lnTo>
                                <a:lnTo>
                                  <a:pt x="2388" y="1696"/>
                                </a:lnTo>
                                <a:lnTo>
                                  <a:pt x="2438" y="1622"/>
                                </a:lnTo>
                                <a:lnTo>
                                  <a:pt x="2480" y="1545"/>
                                </a:lnTo>
                                <a:lnTo>
                                  <a:pt x="2516" y="1463"/>
                                </a:lnTo>
                                <a:lnTo>
                                  <a:pt x="2545" y="1378"/>
                                </a:lnTo>
                                <a:lnTo>
                                  <a:pt x="2564" y="1292"/>
                                </a:lnTo>
                                <a:lnTo>
                                  <a:pt x="2577" y="1203"/>
                                </a:lnTo>
                                <a:lnTo>
                                  <a:pt x="2581" y="1112"/>
                                </a:lnTo>
                                <a:lnTo>
                                  <a:pt x="2577" y="1021"/>
                                </a:lnTo>
                                <a:lnTo>
                                  <a:pt x="2564" y="933"/>
                                </a:lnTo>
                                <a:lnTo>
                                  <a:pt x="2545" y="845"/>
                                </a:lnTo>
                                <a:lnTo>
                                  <a:pt x="2516" y="762"/>
                                </a:lnTo>
                                <a:lnTo>
                                  <a:pt x="2480" y="680"/>
                                </a:lnTo>
                                <a:lnTo>
                                  <a:pt x="2438" y="603"/>
                                </a:lnTo>
                                <a:lnTo>
                                  <a:pt x="2388" y="529"/>
                                </a:lnTo>
                                <a:lnTo>
                                  <a:pt x="2333" y="457"/>
                                </a:lnTo>
                                <a:lnTo>
                                  <a:pt x="2271" y="390"/>
                                </a:lnTo>
                                <a:lnTo>
                                  <a:pt x="2205" y="328"/>
                                </a:lnTo>
                                <a:lnTo>
                                  <a:pt x="2132" y="270"/>
                                </a:lnTo>
                                <a:lnTo>
                                  <a:pt x="2054" y="218"/>
                                </a:lnTo>
                                <a:lnTo>
                                  <a:pt x="1972" y="169"/>
                                </a:lnTo>
                                <a:lnTo>
                                  <a:pt x="1885" y="127"/>
                                </a:lnTo>
                                <a:lnTo>
                                  <a:pt x="1795" y="91"/>
                                </a:lnTo>
                                <a:lnTo>
                                  <a:pt x="1700" y="60"/>
                                </a:lnTo>
                                <a:lnTo>
                                  <a:pt x="1603" y="36"/>
                                </a:lnTo>
                                <a:lnTo>
                                  <a:pt x="1503" y="18"/>
                                </a:lnTo>
                                <a:lnTo>
                                  <a:pt x="1399" y="7"/>
                                </a:lnTo>
                                <a:lnTo>
                                  <a:pt x="1294" y="3"/>
                                </a:lnTo>
                                <a:close/>
                                <a:moveTo>
                                  <a:pt x="1294" y="0"/>
                                </a:moveTo>
                                <a:lnTo>
                                  <a:pt x="1400" y="3"/>
                                </a:lnTo>
                                <a:lnTo>
                                  <a:pt x="1503" y="14"/>
                                </a:lnTo>
                                <a:lnTo>
                                  <a:pt x="1605" y="31"/>
                                </a:lnTo>
                                <a:lnTo>
                                  <a:pt x="1702" y="55"/>
                                </a:lnTo>
                                <a:lnTo>
                                  <a:pt x="1798" y="87"/>
                                </a:lnTo>
                                <a:lnTo>
                                  <a:pt x="1888" y="123"/>
                                </a:lnTo>
                                <a:lnTo>
                                  <a:pt x="1975" y="166"/>
                                </a:lnTo>
                                <a:lnTo>
                                  <a:pt x="2057" y="214"/>
                                </a:lnTo>
                                <a:lnTo>
                                  <a:pt x="2136" y="267"/>
                                </a:lnTo>
                                <a:lnTo>
                                  <a:pt x="2208" y="325"/>
                                </a:lnTo>
                                <a:lnTo>
                                  <a:pt x="2275" y="388"/>
                                </a:lnTo>
                                <a:lnTo>
                                  <a:pt x="2337" y="455"/>
                                </a:lnTo>
                                <a:lnTo>
                                  <a:pt x="2392" y="526"/>
                                </a:lnTo>
                                <a:lnTo>
                                  <a:pt x="2442" y="600"/>
                                </a:lnTo>
                                <a:lnTo>
                                  <a:pt x="2485" y="679"/>
                                </a:lnTo>
                                <a:lnTo>
                                  <a:pt x="2521" y="761"/>
                                </a:lnTo>
                                <a:lnTo>
                                  <a:pt x="2549" y="844"/>
                                </a:lnTo>
                                <a:lnTo>
                                  <a:pt x="2570" y="932"/>
                                </a:lnTo>
                                <a:lnTo>
                                  <a:pt x="2583" y="1021"/>
                                </a:lnTo>
                                <a:lnTo>
                                  <a:pt x="2587" y="1112"/>
                                </a:lnTo>
                                <a:lnTo>
                                  <a:pt x="2583" y="1203"/>
                                </a:lnTo>
                                <a:lnTo>
                                  <a:pt x="2570" y="1293"/>
                                </a:lnTo>
                                <a:lnTo>
                                  <a:pt x="2549" y="1379"/>
                                </a:lnTo>
                                <a:lnTo>
                                  <a:pt x="2521" y="1464"/>
                                </a:lnTo>
                                <a:lnTo>
                                  <a:pt x="2485" y="1546"/>
                                </a:lnTo>
                                <a:lnTo>
                                  <a:pt x="2442" y="1623"/>
                                </a:lnTo>
                                <a:lnTo>
                                  <a:pt x="2392" y="1699"/>
                                </a:lnTo>
                                <a:lnTo>
                                  <a:pt x="2337" y="1770"/>
                                </a:lnTo>
                                <a:lnTo>
                                  <a:pt x="2275" y="1837"/>
                                </a:lnTo>
                                <a:lnTo>
                                  <a:pt x="2208" y="1900"/>
                                </a:lnTo>
                                <a:lnTo>
                                  <a:pt x="2136" y="1957"/>
                                </a:lnTo>
                                <a:lnTo>
                                  <a:pt x="2057" y="2011"/>
                                </a:lnTo>
                                <a:lnTo>
                                  <a:pt x="1975" y="2059"/>
                                </a:lnTo>
                                <a:lnTo>
                                  <a:pt x="1888" y="2102"/>
                                </a:lnTo>
                                <a:lnTo>
                                  <a:pt x="1798" y="2138"/>
                                </a:lnTo>
                                <a:lnTo>
                                  <a:pt x="1702" y="2170"/>
                                </a:lnTo>
                                <a:lnTo>
                                  <a:pt x="1605" y="2194"/>
                                </a:lnTo>
                                <a:lnTo>
                                  <a:pt x="1503" y="2211"/>
                                </a:lnTo>
                                <a:lnTo>
                                  <a:pt x="1400" y="2222"/>
                                </a:lnTo>
                                <a:lnTo>
                                  <a:pt x="1294" y="2225"/>
                                </a:lnTo>
                                <a:lnTo>
                                  <a:pt x="1187" y="2222"/>
                                </a:lnTo>
                                <a:lnTo>
                                  <a:pt x="1084" y="2211"/>
                                </a:lnTo>
                                <a:lnTo>
                                  <a:pt x="983" y="2194"/>
                                </a:lnTo>
                                <a:lnTo>
                                  <a:pt x="886" y="2170"/>
                                </a:lnTo>
                                <a:lnTo>
                                  <a:pt x="790" y="2138"/>
                                </a:lnTo>
                                <a:lnTo>
                                  <a:pt x="700" y="2102"/>
                                </a:lnTo>
                                <a:lnTo>
                                  <a:pt x="612" y="2059"/>
                                </a:lnTo>
                                <a:lnTo>
                                  <a:pt x="530" y="2011"/>
                                </a:lnTo>
                                <a:lnTo>
                                  <a:pt x="452" y="1957"/>
                                </a:lnTo>
                                <a:lnTo>
                                  <a:pt x="380" y="1900"/>
                                </a:lnTo>
                                <a:lnTo>
                                  <a:pt x="312" y="1837"/>
                                </a:lnTo>
                                <a:lnTo>
                                  <a:pt x="250" y="1770"/>
                                </a:lnTo>
                                <a:lnTo>
                                  <a:pt x="195" y="1699"/>
                                </a:lnTo>
                                <a:lnTo>
                                  <a:pt x="146" y="1623"/>
                                </a:lnTo>
                                <a:lnTo>
                                  <a:pt x="102" y="1546"/>
                                </a:lnTo>
                                <a:lnTo>
                                  <a:pt x="67" y="1464"/>
                                </a:lnTo>
                                <a:lnTo>
                                  <a:pt x="39" y="1379"/>
                                </a:lnTo>
                                <a:lnTo>
                                  <a:pt x="17" y="1293"/>
                                </a:lnTo>
                                <a:lnTo>
                                  <a:pt x="5" y="1203"/>
                                </a:lnTo>
                                <a:lnTo>
                                  <a:pt x="0" y="1112"/>
                                </a:lnTo>
                                <a:lnTo>
                                  <a:pt x="5" y="1021"/>
                                </a:lnTo>
                                <a:lnTo>
                                  <a:pt x="17" y="932"/>
                                </a:lnTo>
                                <a:lnTo>
                                  <a:pt x="39" y="844"/>
                                </a:lnTo>
                                <a:lnTo>
                                  <a:pt x="67" y="761"/>
                                </a:lnTo>
                                <a:lnTo>
                                  <a:pt x="102" y="679"/>
                                </a:lnTo>
                                <a:lnTo>
                                  <a:pt x="146" y="600"/>
                                </a:lnTo>
                                <a:lnTo>
                                  <a:pt x="195" y="526"/>
                                </a:lnTo>
                                <a:lnTo>
                                  <a:pt x="250" y="455"/>
                                </a:lnTo>
                                <a:lnTo>
                                  <a:pt x="312" y="388"/>
                                </a:lnTo>
                                <a:lnTo>
                                  <a:pt x="380" y="325"/>
                                </a:lnTo>
                                <a:lnTo>
                                  <a:pt x="452" y="267"/>
                                </a:lnTo>
                                <a:lnTo>
                                  <a:pt x="530" y="214"/>
                                </a:lnTo>
                                <a:lnTo>
                                  <a:pt x="612" y="166"/>
                                </a:lnTo>
                                <a:lnTo>
                                  <a:pt x="700" y="123"/>
                                </a:lnTo>
                                <a:lnTo>
                                  <a:pt x="790" y="87"/>
                                </a:lnTo>
                                <a:lnTo>
                                  <a:pt x="886" y="55"/>
                                </a:lnTo>
                                <a:lnTo>
                                  <a:pt x="983" y="31"/>
                                </a:lnTo>
                                <a:lnTo>
                                  <a:pt x="1084" y="14"/>
                                </a:lnTo>
                                <a:lnTo>
                                  <a:pt x="1187" y="3"/>
                                </a:lnTo>
                                <a:lnTo>
                                  <a:pt x="1294" y="0"/>
                                </a:lnTo>
                                <a:close/>
                              </a:path>
                            </a:pathLst>
                          </a:custGeom>
                          <a:solidFill>
                            <a:srgbClr val="FFCE06"/>
                          </a:solidFill>
                          <a:ln w="0">
                            <a:solidFill>
                              <a:srgbClr val="FFCE06"/>
                            </a:solidFill>
                            <a:prstDash val="solid"/>
                            <a:round/>
                            <a:headEnd/>
                            <a:tailEnd/>
                          </a:ln>
                        </wps:spPr>
                        <wps:bodyPr rot="0" vert="horz" wrap="square" lIns="91440" tIns="45720" rIns="91440" bIns="45720" anchor="t" anchorCtr="0" upright="1">
                          <a:noAutofit/>
                        </wps:bodyPr>
                      </wps:wsp>
                      <wps:wsp>
                        <wps:cNvPr id="895" name="Freeform 608"/>
                        <wps:cNvSpPr>
                          <a:spLocks noEditPoints="1"/>
                        </wps:cNvSpPr>
                        <wps:spPr bwMode="auto">
                          <a:xfrm>
                            <a:off x="886239" y="449564"/>
                            <a:ext cx="1001789" cy="861760"/>
                          </a:xfrm>
                          <a:custGeom>
                            <a:avLst/>
                            <a:gdLst>
                              <a:gd name="T0" fmla="*/ 1089 w 2598"/>
                              <a:gd name="T1" fmla="*/ 19 h 2235"/>
                              <a:gd name="T2" fmla="*/ 795 w 2598"/>
                              <a:gd name="T3" fmla="*/ 92 h 2235"/>
                              <a:gd name="T4" fmla="*/ 535 w 2598"/>
                              <a:gd name="T5" fmla="*/ 219 h 2235"/>
                              <a:gd name="T6" fmla="*/ 317 w 2598"/>
                              <a:gd name="T7" fmla="*/ 393 h 2235"/>
                              <a:gd name="T8" fmla="*/ 151 w 2598"/>
                              <a:gd name="T9" fmla="*/ 605 h 2235"/>
                              <a:gd name="T10" fmla="*/ 44 w 2598"/>
                              <a:gd name="T11" fmla="*/ 849 h 2235"/>
                              <a:gd name="T12" fmla="*/ 5 w 2598"/>
                              <a:gd name="T13" fmla="*/ 1117 h 2235"/>
                              <a:gd name="T14" fmla="*/ 44 w 2598"/>
                              <a:gd name="T15" fmla="*/ 1384 h 2235"/>
                              <a:gd name="T16" fmla="*/ 151 w 2598"/>
                              <a:gd name="T17" fmla="*/ 1628 h 2235"/>
                              <a:gd name="T18" fmla="*/ 317 w 2598"/>
                              <a:gd name="T19" fmla="*/ 1842 h 2235"/>
                              <a:gd name="T20" fmla="*/ 535 w 2598"/>
                              <a:gd name="T21" fmla="*/ 2016 h 2235"/>
                              <a:gd name="T22" fmla="*/ 795 w 2598"/>
                              <a:gd name="T23" fmla="*/ 2143 h 2235"/>
                              <a:gd name="T24" fmla="*/ 1089 w 2598"/>
                              <a:gd name="T25" fmla="*/ 2216 h 2235"/>
                              <a:gd name="T26" fmla="*/ 1405 w 2598"/>
                              <a:gd name="T27" fmla="*/ 2227 h 2235"/>
                              <a:gd name="T28" fmla="*/ 1707 w 2598"/>
                              <a:gd name="T29" fmla="*/ 2175 h 2235"/>
                              <a:gd name="T30" fmla="*/ 1980 w 2598"/>
                              <a:gd name="T31" fmla="*/ 2064 h 2235"/>
                              <a:gd name="T32" fmla="*/ 2213 w 2598"/>
                              <a:gd name="T33" fmla="*/ 1905 h 2235"/>
                              <a:gd name="T34" fmla="*/ 2397 w 2598"/>
                              <a:gd name="T35" fmla="*/ 1704 h 2235"/>
                              <a:gd name="T36" fmla="*/ 2526 w 2598"/>
                              <a:gd name="T37" fmla="*/ 1469 h 2235"/>
                              <a:gd name="T38" fmla="*/ 2588 w 2598"/>
                              <a:gd name="T39" fmla="*/ 1208 h 2235"/>
                              <a:gd name="T40" fmla="*/ 2575 w 2598"/>
                              <a:gd name="T41" fmla="*/ 937 h 2235"/>
                              <a:gd name="T42" fmla="*/ 2490 w 2598"/>
                              <a:gd name="T43" fmla="*/ 684 h 2235"/>
                              <a:gd name="T44" fmla="*/ 2342 w 2598"/>
                              <a:gd name="T45" fmla="*/ 460 h 2235"/>
                              <a:gd name="T46" fmla="*/ 2141 w 2598"/>
                              <a:gd name="T47" fmla="*/ 272 h 2235"/>
                              <a:gd name="T48" fmla="*/ 1893 w 2598"/>
                              <a:gd name="T49" fmla="*/ 128 h 2235"/>
                              <a:gd name="T50" fmla="*/ 1610 w 2598"/>
                              <a:gd name="T51" fmla="*/ 36 h 2235"/>
                              <a:gd name="T52" fmla="*/ 1299 w 2598"/>
                              <a:gd name="T53" fmla="*/ 5 h 2235"/>
                              <a:gd name="T54" fmla="*/ 1509 w 2598"/>
                              <a:gd name="T55" fmla="*/ 14 h 2235"/>
                              <a:gd name="T56" fmla="*/ 1804 w 2598"/>
                              <a:gd name="T57" fmla="*/ 87 h 2235"/>
                              <a:gd name="T58" fmla="*/ 2065 w 2598"/>
                              <a:gd name="T59" fmla="*/ 216 h 2235"/>
                              <a:gd name="T60" fmla="*/ 2285 w 2598"/>
                              <a:gd name="T61" fmla="*/ 390 h 2235"/>
                              <a:gd name="T62" fmla="*/ 2452 w 2598"/>
                              <a:gd name="T63" fmla="*/ 604 h 2235"/>
                              <a:gd name="T64" fmla="*/ 2560 w 2598"/>
                              <a:gd name="T65" fmla="*/ 849 h 2235"/>
                              <a:gd name="T66" fmla="*/ 2598 w 2598"/>
                              <a:gd name="T67" fmla="*/ 1117 h 2235"/>
                              <a:gd name="T68" fmla="*/ 2560 w 2598"/>
                              <a:gd name="T69" fmla="*/ 1386 h 2235"/>
                              <a:gd name="T70" fmla="*/ 2452 w 2598"/>
                              <a:gd name="T71" fmla="*/ 1631 h 2235"/>
                              <a:gd name="T72" fmla="*/ 2285 w 2598"/>
                              <a:gd name="T73" fmla="*/ 1844 h 2235"/>
                              <a:gd name="T74" fmla="*/ 2065 w 2598"/>
                              <a:gd name="T75" fmla="*/ 2019 h 2235"/>
                              <a:gd name="T76" fmla="*/ 1804 w 2598"/>
                              <a:gd name="T77" fmla="*/ 2148 h 2235"/>
                              <a:gd name="T78" fmla="*/ 1509 w 2598"/>
                              <a:gd name="T79" fmla="*/ 2221 h 2235"/>
                              <a:gd name="T80" fmla="*/ 1192 w 2598"/>
                              <a:gd name="T81" fmla="*/ 2232 h 2235"/>
                              <a:gd name="T82" fmla="*/ 888 w 2598"/>
                              <a:gd name="T83" fmla="*/ 2178 h 2235"/>
                              <a:gd name="T84" fmla="*/ 614 w 2598"/>
                              <a:gd name="T85" fmla="*/ 2068 h 2235"/>
                              <a:gd name="T86" fmla="*/ 380 w 2598"/>
                              <a:gd name="T87" fmla="*/ 1908 h 2235"/>
                              <a:gd name="T88" fmla="*/ 194 w 2598"/>
                              <a:gd name="T89" fmla="*/ 1706 h 2235"/>
                              <a:gd name="T90" fmla="*/ 66 w 2598"/>
                              <a:gd name="T91" fmla="*/ 1471 h 2235"/>
                              <a:gd name="T92" fmla="*/ 5 w 2598"/>
                              <a:gd name="T93" fmla="*/ 1208 h 2235"/>
                              <a:gd name="T94" fmla="*/ 18 w 2598"/>
                              <a:gd name="T95" fmla="*/ 937 h 2235"/>
                              <a:gd name="T96" fmla="*/ 103 w 2598"/>
                              <a:gd name="T97" fmla="*/ 682 h 2235"/>
                              <a:gd name="T98" fmla="*/ 251 w 2598"/>
                              <a:gd name="T99" fmla="*/ 457 h 2235"/>
                              <a:gd name="T100" fmla="*/ 454 w 2598"/>
                              <a:gd name="T101" fmla="*/ 269 h 2235"/>
                              <a:gd name="T102" fmla="*/ 702 w 2598"/>
                              <a:gd name="T103" fmla="*/ 125 h 2235"/>
                              <a:gd name="T104" fmla="*/ 987 w 2598"/>
                              <a:gd name="T105" fmla="*/ 32 h 2235"/>
                              <a:gd name="T106" fmla="*/ 1299 w 2598"/>
                              <a:gd name="T107" fmla="*/ 0 h 2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98" h="2235">
                                <a:moveTo>
                                  <a:pt x="1299" y="5"/>
                                </a:moveTo>
                                <a:lnTo>
                                  <a:pt x="1192" y="8"/>
                                </a:lnTo>
                                <a:lnTo>
                                  <a:pt x="1089" y="19"/>
                                </a:lnTo>
                                <a:lnTo>
                                  <a:pt x="988" y="36"/>
                                </a:lnTo>
                                <a:lnTo>
                                  <a:pt x="891" y="60"/>
                                </a:lnTo>
                                <a:lnTo>
                                  <a:pt x="795" y="92"/>
                                </a:lnTo>
                                <a:lnTo>
                                  <a:pt x="705" y="128"/>
                                </a:lnTo>
                                <a:lnTo>
                                  <a:pt x="617" y="171"/>
                                </a:lnTo>
                                <a:lnTo>
                                  <a:pt x="535" y="219"/>
                                </a:lnTo>
                                <a:lnTo>
                                  <a:pt x="457" y="272"/>
                                </a:lnTo>
                                <a:lnTo>
                                  <a:pt x="385" y="330"/>
                                </a:lnTo>
                                <a:lnTo>
                                  <a:pt x="317" y="393"/>
                                </a:lnTo>
                                <a:lnTo>
                                  <a:pt x="255" y="460"/>
                                </a:lnTo>
                                <a:lnTo>
                                  <a:pt x="200" y="531"/>
                                </a:lnTo>
                                <a:lnTo>
                                  <a:pt x="151" y="605"/>
                                </a:lnTo>
                                <a:lnTo>
                                  <a:pt x="107" y="684"/>
                                </a:lnTo>
                                <a:lnTo>
                                  <a:pt x="72" y="766"/>
                                </a:lnTo>
                                <a:lnTo>
                                  <a:pt x="44" y="849"/>
                                </a:lnTo>
                                <a:lnTo>
                                  <a:pt x="22" y="937"/>
                                </a:lnTo>
                                <a:lnTo>
                                  <a:pt x="10" y="1026"/>
                                </a:lnTo>
                                <a:lnTo>
                                  <a:pt x="5" y="1117"/>
                                </a:lnTo>
                                <a:lnTo>
                                  <a:pt x="10" y="1208"/>
                                </a:lnTo>
                                <a:lnTo>
                                  <a:pt x="22" y="1298"/>
                                </a:lnTo>
                                <a:lnTo>
                                  <a:pt x="44" y="1384"/>
                                </a:lnTo>
                                <a:lnTo>
                                  <a:pt x="72" y="1469"/>
                                </a:lnTo>
                                <a:lnTo>
                                  <a:pt x="107" y="1551"/>
                                </a:lnTo>
                                <a:lnTo>
                                  <a:pt x="151" y="1628"/>
                                </a:lnTo>
                                <a:lnTo>
                                  <a:pt x="200" y="1704"/>
                                </a:lnTo>
                                <a:lnTo>
                                  <a:pt x="255" y="1775"/>
                                </a:lnTo>
                                <a:lnTo>
                                  <a:pt x="317" y="1842"/>
                                </a:lnTo>
                                <a:lnTo>
                                  <a:pt x="385" y="1905"/>
                                </a:lnTo>
                                <a:lnTo>
                                  <a:pt x="457" y="1962"/>
                                </a:lnTo>
                                <a:lnTo>
                                  <a:pt x="535" y="2016"/>
                                </a:lnTo>
                                <a:lnTo>
                                  <a:pt x="617" y="2064"/>
                                </a:lnTo>
                                <a:lnTo>
                                  <a:pt x="705" y="2107"/>
                                </a:lnTo>
                                <a:lnTo>
                                  <a:pt x="795" y="2143"/>
                                </a:lnTo>
                                <a:lnTo>
                                  <a:pt x="891" y="2175"/>
                                </a:lnTo>
                                <a:lnTo>
                                  <a:pt x="988" y="2199"/>
                                </a:lnTo>
                                <a:lnTo>
                                  <a:pt x="1089" y="2216"/>
                                </a:lnTo>
                                <a:lnTo>
                                  <a:pt x="1192" y="2227"/>
                                </a:lnTo>
                                <a:lnTo>
                                  <a:pt x="1299" y="2230"/>
                                </a:lnTo>
                                <a:lnTo>
                                  <a:pt x="1405" y="2227"/>
                                </a:lnTo>
                                <a:lnTo>
                                  <a:pt x="1508" y="2216"/>
                                </a:lnTo>
                                <a:lnTo>
                                  <a:pt x="1610" y="2199"/>
                                </a:lnTo>
                                <a:lnTo>
                                  <a:pt x="1707" y="2175"/>
                                </a:lnTo>
                                <a:lnTo>
                                  <a:pt x="1803" y="2143"/>
                                </a:lnTo>
                                <a:lnTo>
                                  <a:pt x="1893" y="2107"/>
                                </a:lnTo>
                                <a:lnTo>
                                  <a:pt x="1980" y="2064"/>
                                </a:lnTo>
                                <a:lnTo>
                                  <a:pt x="2062" y="2016"/>
                                </a:lnTo>
                                <a:lnTo>
                                  <a:pt x="2141" y="1962"/>
                                </a:lnTo>
                                <a:lnTo>
                                  <a:pt x="2213" y="1905"/>
                                </a:lnTo>
                                <a:lnTo>
                                  <a:pt x="2280" y="1842"/>
                                </a:lnTo>
                                <a:lnTo>
                                  <a:pt x="2342" y="1775"/>
                                </a:lnTo>
                                <a:lnTo>
                                  <a:pt x="2397" y="1704"/>
                                </a:lnTo>
                                <a:lnTo>
                                  <a:pt x="2447" y="1628"/>
                                </a:lnTo>
                                <a:lnTo>
                                  <a:pt x="2490" y="1551"/>
                                </a:lnTo>
                                <a:lnTo>
                                  <a:pt x="2526" y="1469"/>
                                </a:lnTo>
                                <a:lnTo>
                                  <a:pt x="2554" y="1384"/>
                                </a:lnTo>
                                <a:lnTo>
                                  <a:pt x="2575" y="1298"/>
                                </a:lnTo>
                                <a:lnTo>
                                  <a:pt x="2588" y="1208"/>
                                </a:lnTo>
                                <a:lnTo>
                                  <a:pt x="2592" y="1117"/>
                                </a:lnTo>
                                <a:lnTo>
                                  <a:pt x="2588" y="1026"/>
                                </a:lnTo>
                                <a:lnTo>
                                  <a:pt x="2575" y="937"/>
                                </a:lnTo>
                                <a:lnTo>
                                  <a:pt x="2554" y="849"/>
                                </a:lnTo>
                                <a:lnTo>
                                  <a:pt x="2526" y="766"/>
                                </a:lnTo>
                                <a:lnTo>
                                  <a:pt x="2490" y="684"/>
                                </a:lnTo>
                                <a:lnTo>
                                  <a:pt x="2447" y="605"/>
                                </a:lnTo>
                                <a:lnTo>
                                  <a:pt x="2397" y="531"/>
                                </a:lnTo>
                                <a:lnTo>
                                  <a:pt x="2342" y="460"/>
                                </a:lnTo>
                                <a:lnTo>
                                  <a:pt x="2280" y="393"/>
                                </a:lnTo>
                                <a:lnTo>
                                  <a:pt x="2213" y="330"/>
                                </a:lnTo>
                                <a:lnTo>
                                  <a:pt x="2141" y="272"/>
                                </a:lnTo>
                                <a:lnTo>
                                  <a:pt x="2062" y="219"/>
                                </a:lnTo>
                                <a:lnTo>
                                  <a:pt x="1980" y="171"/>
                                </a:lnTo>
                                <a:lnTo>
                                  <a:pt x="1893" y="128"/>
                                </a:lnTo>
                                <a:lnTo>
                                  <a:pt x="1803" y="92"/>
                                </a:lnTo>
                                <a:lnTo>
                                  <a:pt x="1707" y="60"/>
                                </a:lnTo>
                                <a:lnTo>
                                  <a:pt x="1610" y="36"/>
                                </a:lnTo>
                                <a:lnTo>
                                  <a:pt x="1508" y="19"/>
                                </a:lnTo>
                                <a:lnTo>
                                  <a:pt x="1405" y="8"/>
                                </a:lnTo>
                                <a:lnTo>
                                  <a:pt x="1299" y="5"/>
                                </a:lnTo>
                                <a:close/>
                                <a:moveTo>
                                  <a:pt x="1299" y="0"/>
                                </a:moveTo>
                                <a:lnTo>
                                  <a:pt x="1405" y="3"/>
                                </a:lnTo>
                                <a:lnTo>
                                  <a:pt x="1509" y="14"/>
                                </a:lnTo>
                                <a:lnTo>
                                  <a:pt x="1611" y="32"/>
                                </a:lnTo>
                                <a:lnTo>
                                  <a:pt x="1710" y="57"/>
                                </a:lnTo>
                                <a:lnTo>
                                  <a:pt x="1804" y="87"/>
                                </a:lnTo>
                                <a:lnTo>
                                  <a:pt x="1896" y="125"/>
                                </a:lnTo>
                                <a:lnTo>
                                  <a:pt x="1983" y="167"/>
                                </a:lnTo>
                                <a:lnTo>
                                  <a:pt x="2065" y="216"/>
                                </a:lnTo>
                                <a:lnTo>
                                  <a:pt x="2144" y="269"/>
                                </a:lnTo>
                                <a:lnTo>
                                  <a:pt x="2217" y="327"/>
                                </a:lnTo>
                                <a:lnTo>
                                  <a:pt x="2285" y="390"/>
                                </a:lnTo>
                                <a:lnTo>
                                  <a:pt x="2347" y="457"/>
                                </a:lnTo>
                                <a:lnTo>
                                  <a:pt x="2403" y="529"/>
                                </a:lnTo>
                                <a:lnTo>
                                  <a:pt x="2452" y="604"/>
                                </a:lnTo>
                                <a:lnTo>
                                  <a:pt x="2495" y="682"/>
                                </a:lnTo>
                                <a:lnTo>
                                  <a:pt x="2531" y="764"/>
                                </a:lnTo>
                                <a:lnTo>
                                  <a:pt x="2560" y="849"/>
                                </a:lnTo>
                                <a:lnTo>
                                  <a:pt x="2579" y="937"/>
                                </a:lnTo>
                                <a:lnTo>
                                  <a:pt x="2592" y="1025"/>
                                </a:lnTo>
                                <a:lnTo>
                                  <a:pt x="2598" y="1117"/>
                                </a:lnTo>
                                <a:lnTo>
                                  <a:pt x="2592" y="1208"/>
                                </a:lnTo>
                                <a:lnTo>
                                  <a:pt x="2579" y="1298"/>
                                </a:lnTo>
                                <a:lnTo>
                                  <a:pt x="2560" y="1386"/>
                                </a:lnTo>
                                <a:lnTo>
                                  <a:pt x="2531" y="1471"/>
                                </a:lnTo>
                                <a:lnTo>
                                  <a:pt x="2495" y="1552"/>
                                </a:lnTo>
                                <a:lnTo>
                                  <a:pt x="2452" y="1631"/>
                                </a:lnTo>
                                <a:lnTo>
                                  <a:pt x="2403" y="1706"/>
                                </a:lnTo>
                                <a:lnTo>
                                  <a:pt x="2347" y="1778"/>
                                </a:lnTo>
                                <a:lnTo>
                                  <a:pt x="2285" y="1844"/>
                                </a:lnTo>
                                <a:lnTo>
                                  <a:pt x="2217" y="1908"/>
                                </a:lnTo>
                                <a:lnTo>
                                  <a:pt x="2144" y="1966"/>
                                </a:lnTo>
                                <a:lnTo>
                                  <a:pt x="2065" y="2019"/>
                                </a:lnTo>
                                <a:lnTo>
                                  <a:pt x="1983" y="2068"/>
                                </a:lnTo>
                                <a:lnTo>
                                  <a:pt x="1896" y="2110"/>
                                </a:lnTo>
                                <a:lnTo>
                                  <a:pt x="1804" y="2148"/>
                                </a:lnTo>
                                <a:lnTo>
                                  <a:pt x="1710" y="2178"/>
                                </a:lnTo>
                                <a:lnTo>
                                  <a:pt x="1611" y="2202"/>
                                </a:lnTo>
                                <a:lnTo>
                                  <a:pt x="1509" y="2221"/>
                                </a:lnTo>
                                <a:lnTo>
                                  <a:pt x="1405" y="2232"/>
                                </a:lnTo>
                                <a:lnTo>
                                  <a:pt x="1299" y="2235"/>
                                </a:lnTo>
                                <a:lnTo>
                                  <a:pt x="1192" y="2232"/>
                                </a:lnTo>
                                <a:lnTo>
                                  <a:pt x="1088" y="2221"/>
                                </a:lnTo>
                                <a:lnTo>
                                  <a:pt x="987" y="2202"/>
                                </a:lnTo>
                                <a:lnTo>
                                  <a:pt x="888" y="2178"/>
                                </a:lnTo>
                                <a:lnTo>
                                  <a:pt x="793" y="2148"/>
                                </a:lnTo>
                                <a:lnTo>
                                  <a:pt x="702" y="2110"/>
                                </a:lnTo>
                                <a:lnTo>
                                  <a:pt x="614" y="2068"/>
                                </a:lnTo>
                                <a:lnTo>
                                  <a:pt x="533" y="2019"/>
                                </a:lnTo>
                                <a:lnTo>
                                  <a:pt x="454" y="1966"/>
                                </a:lnTo>
                                <a:lnTo>
                                  <a:pt x="380" y="1908"/>
                                </a:lnTo>
                                <a:lnTo>
                                  <a:pt x="313" y="1844"/>
                                </a:lnTo>
                                <a:lnTo>
                                  <a:pt x="251" y="1778"/>
                                </a:lnTo>
                                <a:lnTo>
                                  <a:pt x="194" y="1706"/>
                                </a:lnTo>
                                <a:lnTo>
                                  <a:pt x="145" y="1631"/>
                                </a:lnTo>
                                <a:lnTo>
                                  <a:pt x="103" y="1552"/>
                                </a:lnTo>
                                <a:lnTo>
                                  <a:pt x="66" y="1471"/>
                                </a:lnTo>
                                <a:lnTo>
                                  <a:pt x="38" y="1386"/>
                                </a:lnTo>
                                <a:lnTo>
                                  <a:pt x="18" y="1298"/>
                                </a:lnTo>
                                <a:lnTo>
                                  <a:pt x="5" y="1208"/>
                                </a:lnTo>
                                <a:lnTo>
                                  <a:pt x="0" y="1117"/>
                                </a:lnTo>
                                <a:lnTo>
                                  <a:pt x="5" y="1025"/>
                                </a:lnTo>
                                <a:lnTo>
                                  <a:pt x="18" y="937"/>
                                </a:lnTo>
                                <a:lnTo>
                                  <a:pt x="38" y="849"/>
                                </a:lnTo>
                                <a:lnTo>
                                  <a:pt x="66" y="764"/>
                                </a:lnTo>
                                <a:lnTo>
                                  <a:pt x="103" y="682"/>
                                </a:lnTo>
                                <a:lnTo>
                                  <a:pt x="145" y="604"/>
                                </a:lnTo>
                                <a:lnTo>
                                  <a:pt x="194" y="529"/>
                                </a:lnTo>
                                <a:lnTo>
                                  <a:pt x="251" y="457"/>
                                </a:lnTo>
                                <a:lnTo>
                                  <a:pt x="313" y="390"/>
                                </a:lnTo>
                                <a:lnTo>
                                  <a:pt x="380" y="327"/>
                                </a:lnTo>
                                <a:lnTo>
                                  <a:pt x="454" y="269"/>
                                </a:lnTo>
                                <a:lnTo>
                                  <a:pt x="533" y="216"/>
                                </a:lnTo>
                                <a:lnTo>
                                  <a:pt x="614" y="167"/>
                                </a:lnTo>
                                <a:lnTo>
                                  <a:pt x="702" y="125"/>
                                </a:lnTo>
                                <a:lnTo>
                                  <a:pt x="793" y="87"/>
                                </a:lnTo>
                                <a:lnTo>
                                  <a:pt x="888" y="57"/>
                                </a:lnTo>
                                <a:lnTo>
                                  <a:pt x="987" y="32"/>
                                </a:lnTo>
                                <a:lnTo>
                                  <a:pt x="1088" y="14"/>
                                </a:lnTo>
                                <a:lnTo>
                                  <a:pt x="1192" y="3"/>
                                </a:lnTo>
                                <a:lnTo>
                                  <a:pt x="1299" y="0"/>
                                </a:lnTo>
                                <a:close/>
                              </a:path>
                            </a:pathLst>
                          </a:custGeom>
                          <a:solidFill>
                            <a:srgbClr val="FFCE05"/>
                          </a:solidFill>
                          <a:ln w="0">
                            <a:solidFill>
                              <a:srgbClr val="FFCE05"/>
                            </a:solidFill>
                            <a:prstDash val="solid"/>
                            <a:round/>
                            <a:headEnd/>
                            <a:tailEnd/>
                          </a:ln>
                        </wps:spPr>
                        <wps:bodyPr rot="0" vert="horz" wrap="square" lIns="91440" tIns="45720" rIns="91440" bIns="45720" anchor="t" anchorCtr="0" upright="1">
                          <a:noAutofit/>
                        </wps:bodyPr>
                      </wps:wsp>
                      <wps:wsp>
                        <wps:cNvPr id="896" name="Freeform 609"/>
                        <wps:cNvSpPr>
                          <a:spLocks noEditPoints="1"/>
                        </wps:cNvSpPr>
                        <wps:spPr bwMode="auto">
                          <a:xfrm>
                            <a:off x="884697" y="448023"/>
                            <a:ext cx="1004874" cy="865614"/>
                          </a:xfrm>
                          <a:custGeom>
                            <a:avLst/>
                            <a:gdLst>
                              <a:gd name="T0" fmla="*/ 1092 w 2606"/>
                              <a:gd name="T1" fmla="*/ 19 h 2245"/>
                              <a:gd name="T2" fmla="*/ 797 w 2606"/>
                              <a:gd name="T3" fmla="*/ 92 h 2245"/>
                              <a:gd name="T4" fmla="*/ 537 w 2606"/>
                              <a:gd name="T5" fmla="*/ 221 h 2245"/>
                              <a:gd name="T6" fmla="*/ 317 w 2606"/>
                              <a:gd name="T7" fmla="*/ 395 h 2245"/>
                              <a:gd name="T8" fmla="*/ 149 w 2606"/>
                              <a:gd name="T9" fmla="*/ 609 h 2245"/>
                              <a:gd name="T10" fmla="*/ 42 w 2606"/>
                              <a:gd name="T11" fmla="*/ 854 h 2245"/>
                              <a:gd name="T12" fmla="*/ 4 w 2606"/>
                              <a:gd name="T13" fmla="*/ 1122 h 2245"/>
                              <a:gd name="T14" fmla="*/ 42 w 2606"/>
                              <a:gd name="T15" fmla="*/ 1391 h 2245"/>
                              <a:gd name="T16" fmla="*/ 149 w 2606"/>
                              <a:gd name="T17" fmla="*/ 1636 h 2245"/>
                              <a:gd name="T18" fmla="*/ 317 w 2606"/>
                              <a:gd name="T19" fmla="*/ 1849 h 2245"/>
                              <a:gd name="T20" fmla="*/ 537 w 2606"/>
                              <a:gd name="T21" fmla="*/ 2024 h 2245"/>
                              <a:gd name="T22" fmla="*/ 797 w 2606"/>
                              <a:gd name="T23" fmla="*/ 2153 h 2245"/>
                              <a:gd name="T24" fmla="*/ 1092 w 2606"/>
                              <a:gd name="T25" fmla="*/ 2226 h 2245"/>
                              <a:gd name="T26" fmla="*/ 1409 w 2606"/>
                              <a:gd name="T27" fmla="*/ 2237 h 2245"/>
                              <a:gd name="T28" fmla="*/ 1714 w 2606"/>
                              <a:gd name="T29" fmla="*/ 2183 h 2245"/>
                              <a:gd name="T30" fmla="*/ 1987 w 2606"/>
                              <a:gd name="T31" fmla="*/ 2073 h 2245"/>
                              <a:gd name="T32" fmla="*/ 2221 w 2606"/>
                              <a:gd name="T33" fmla="*/ 1913 h 2245"/>
                              <a:gd name="T34" fmla="*/ 2407 w 2606"/>
                              <a:gd name="T35" fmla="*/ 1711 h 2245"/>
                              <a:gd name="T36" fmla="*/ 2535 w 2606"/>
                              <a:gd name="T37" fmla="*/ 1476 h 2245"/>
                              <a:gd name="T38" fmla="*/ 2596 w 2606"/>
                              <a:gd name="T39" fmla="*/ 1213 h 2245"/>
                              <a:gd name="T40" fmla="*/ 2583 w 2606"/>
                              <a:gd name="T41" fmla="*/ 942 h 2245"/>
                              <a:gd name="T42" fmla="*/ 2499 w 2606"/>
                              <a:gd name="T43" fmla="*/ 687 h 2245"/>
                              <a:gd name="T44" fmla="*/ 2351 w 2606"/>
                              <a:gd name="T45" fmla="*/ 462 h 2245"/>
                              <a:gd name="T46" fmla="*/ 2148 w 2606"/>
                              <a:gd name="T47" fmla="*/ 274 h 2245"/>
                              <a:gd name="T48" fmla="*/ 1900 w 2606"/>
                              <a:gd name="T49" fmla="*/ 130 h 2245"/>
                              <a:gd name="T50" fmla="*/ 1615 w 2606"/>
                              <a:gd name="T51" fmla="*/ 37 h 2245"/>
                              <a:gd name="T52" fmla="*/ 1303 w 2606"/>
                              <a:gd name="T53" fmla="*/ 5 h 2245"/>
                              <a:gd name="T54" fmla="*/ 1513 w 2606"/>
                              <a:gd name="T55" fmla="*/ 14 h 2245"/>
                              <a:gd name="T56" fmla="*/ 1809 w 2606"/>
                              <a:gd name="T57" fmla="*/ 88 h 2245"/>
                              <a:gd name="T58" fmla="*/ 2073 w 2606"/>
                              <a:gd name="T59" fmla="*/ 217 h 2245"/>
                              <a:gd name="T60" fmla="*/ 2293 w 2606"/>
                              <a:gd name="T61" fmla="*/ 392 h 2245"/>
                              <a:gd name="T62" fmla="*/ 2461 w 2606"/>
                              <a:gd name="T63" fmla="*/ 607 h 2245"/>
                              <a:gd name="T64" fmla="*/ 2568 w 2606"/>
                              <a:gd name="T65" fmla="*/ 853 h 2245"/>
                              <a:gd name="T66" fmla="*/ 2606 w 2606"/>
                              <a:gd name="T67" fmla="*/ 1122 h 2245"/>
                              <a:gd name="T68" fmla="*/ 2568 w 2606"/>
                              <a:gd name="T69" fmla="*/ 1392 h 2245"/>
                              <a:gd name="T70" fmla="*/ 2461 w 2606"/>
                              <a:gd name="T71" fmla="*/ 1638 h 2245"/>
                              <a:gd name="T72" fmla="*/ 2293 w 2606"/>
                              <a:gd name="T73" fmla="*/ 1853 h 2245"/>
                              <a:gd name="T74" fmla="*/ 2073 w 2606"/>
                              <a:gd name="T75" fmla="*/ 2028 h 2245"/>
                              <a:gd name="T76" fmla="*/ 1809 w 2606"/>
                              <a:gd name="T77" fmla="*/ 2156 h 2245"/>
                              <a:gd name="T78" fmla="*/ 1513 w 2606"/>
                              <a:gd name="T79" fmla="*/ 2229 h 2245"/>
                              <a:gd name="T80" fmla="*/ 1196 w 2606"/>
                              <a:gd name="T81" fmla="*/ 2241 h 2245"/>
                              <a:gd name="T82" fmla="*/ 890 w 2606"/>
                              <a:gd name="T83" fmla="*/ 2187 h 2245"/>
                              <a:gd name="T84" fmla="*/ 616 w 2606"/>
                              <a:gd name="T85" fmla="*/ 2076 h 2245"/>
                              <a:gd name="T86" fmla="*/ 382 w 2606"/>
                              <a:gd name="T87" fmla="*/ 1916 h 2245"/>
                              <a:gd name="T88" fmla="*/ 194 w 2606"/>
                              <a:gd name="T89" fmla="*/ 1714 h 2245"/>
                              <a:gd name="T90" fmla="*/ 66 w 2606"/>
                              <a:gd name="T91" fmla="*/ 1477 h 2245"/>
                              <a:gd name="T92" fmla="*/ 4 w 2606"/>
                              <a:gd name="T93" fmla="*/ 1215 h 2245"/>
                              <a:gd name="T94" fmla="*/ 17 w 2606"/>
                              <a:gd name="T95" fmla="*/ 940 h 2245"/>
                              <a:gd name="T96" fmla="*/ 101 w 2606"/>
                              <a:gd name="T97" fmla="*/ 686 h 2245"/>
                              <a:gd name="T98" fmla="*/ 251 w 2606"/>
                              <a:gd name="T99" fmla="*/ 460 h 2245"/>
                              <a:gd name="T100" fmla="*/ 455 w 2606"/>
                              <a:gd name="T101" fmla="*/ 270 h 2245"/>
                              <a:gd name="T102" fmla="*/ 704 w 2606"/>
                              <a:gd name="T103" fmla="*/ 125 h 2245"/>
                              <a:gd name="T104" fmla="*/ 989 w 2606"/>
                              <a:gd name="T105" fmla="*/ 33 h 2245"/>
                              <a:gd name="T106" fmla="*/ 1303 w 2606"/>
                              <a:gd name="T107" fmla="*/ 0 h 2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606" h="2245">
                                <a:moveTo>
                                  <a:pt x="1303" y="5"/>
                                </a:moveTo>
                                <a:lnTo>
                                  <a:pt x="1196" y="8"/>
                                </a:lnTo>
                                <a:lnTo>
                                  <a:pt x="1092" y="19"/>
                                </a:lnTo>
                                <a:lnTo>
                                  <a:pt x="991" y="37"/>
                                </a:lnTo>
                                <a:lnTo>
                                  <a:pt x="892" y="62"/>
                                </a:lnTo>
                                <a:lnTo>
                                  <a:pt x="797" y="92"/>
                                </a:lnTo>
                                <a:lnTo>
                                  <a:pt x="706" y="130"/>
                                </a:lnTo>
                                <a:lnTo>
                                  <a:pt x="618" y="172"/>
                                </a:lnTo>
                                <a:lnTo>
                                  <a:pt x="537" y="221"/>
                                </a:lnTo>
                                <a:lnTo>
                                  <a:pt x="458" y="274"/>
                                </a:lnTo>
                                <a:lnTo>
                                  <a:pt x="384" y="332"/>
                                </a:lnTo>
                                <a:lnTo>
                                  <a:pt x="317" y="395"/>
                                </a:lnTo>
                                <a:lnTo>
                                  <a:pt x="255" y="462"/>
                                </a:lnTo>
                                <a:lnTo>
                                  <a:pt x="198" y="534"/>
                                </a:lnTo>
                                <a:lnTo>
                                  <a:pt x="149" y="609"/>
                                </a:lnTo>
                                <a:lnTo>
                                  <a:pt x="107" y="687"/>
                                </a:lnTo>
                                <a:lnTo>
                                  <a:pt x="70" y="769"/>
                                </a:lnTo>
                                <a:lnTo>
                                  <a:pt x="42" y="854"/>
                                </a:lnTo>
                                <a:lnTo>
                                  <a:pt x="22" y="942"/>
                                </a:lnTo>
                                <a:lnTo>
                                  <a:pt x="9" y="1030"/>
                                </a:lnTo>
                                <a:lnTo>
                                  <a:pt x="4" y="1122"/>
                                </a:lnTo>
                                <a:lnTo>
                                  <a:pt x="9" y="1213"/>
                                </a:lnTo>
                                <a:lnTo>
                                  <a:pt x="22" y="1303"/>
                                </a:lnTo>
                                <a:lnTo>
                                  <a:pt x="42" y="1391"/>
                                </a:lnTo>
                                <a:lnTo>
                                  <a:pt x="70" y="1476"/>
                                </a:lnTo>
                                <a:lnTo>
                                  <a:pt x="107" y="1557"/>
                                </a:lnTo>
                                <a:lnTo>
                                  <a:pt x="149" y="1636"/>
                                </a:lnTo>
                                <a:lnTo>
                                  <a:pt x="198" y="1711"/>
                                </a:lnTo>
                                <a:lnTo>
                                  <a:pt x="255" y="1783"/>
                                </a:lnTo>
                                <a:lnTo>
                                  <a:pt x="317" y="1849"/>
                                </a:lnTo>
                                <a:lnTo>
                                  <a:pt x="384" y="1913"/>
                                </a:lnTo>
                                <a:lnTo>
                                  <a:pt x="458" y="1971"/>
                                </a:lnTo>
                                <a:lnTo>
                                  <a:pt x="537" y="2024"/>
                                </a:lnTo>
                                <a:lnTo>
                                  <a:pt x="618" y="2073"/>
                                </a:lnTo>
                                <a:lnTo>
                                  <a:pt x="706" y="2115"/>
                                </a:lnTo>
                                <a:lnTo>
                                  <a:pt x="797" y="2153"/>
                                </a:lnTo>
                                <a:lnTo>
                                  <a:pt x="892" y="2183"/>
                                </a:lnTo>
                                <a:lnTo>
                                  <a:pt x="991" y="2207"/>
                                </a:lnTo>
                                <a:lnTo>
                                  <a:pt x="1092" y="2226"/>
                                </a:lnTo>
                                <a:lnTo>
                                  <a:pt x="1196" y="2237"/>
                                </a:lnTo>
                                <a:lnTo>
                                  <a:pt x="1303" y="2240"/>
                                </a:lnTo>
                                <a:lnTo>
                                  <a:pt x="1409" y="2237"/>
                                </a:lnTo>
                                <a:lnTo>
                                  <a:pt x="1513" y="2226"/>
                                </a:lnTo>
                                <a:lnTo>
                                  <a:pt x="1615" y="2207"/>
                                </a:lnTo>
                                <a:lnTo>
                                  <a:pt x="1714" y="2183"/>
                                </a:lnTo>
                                <a:lnTo>
                                  <a:pt x="1808" y="2153"/>
                                </a:lnTo>
                                <a:lnTo>
                                  <a:pt x="1900" y="2115"/>
                                </a:lnTo>
                                <a:lnTo>
                                  <a:pt x="1987" y="2073"/>
                                </a:lnTo>
                                <a:lnTo>
                                  <a:pt x="2069" y="2024"/>
                                </a:lnTo>
                                <a:lnTo>
                                  <a:pt x="2148" y="1971"/>
                                </a:lnTo>
                                <a:lnTo>
                                  <a:pt x="2221" y="1913"/>
                                </a:lnTo>
                                <a:lnTo>
                                  <a:pt x="2289" y="1849"/>
                                </a:lnTo>
                                <a:lnTo>
                                  <a:pt x="2351" y="1783"/>
                                </a:lnTo>
                                <a:lnTo>
                                  <a:pt x="2407" y="1711"/>
                                </a:lnTo>
                                <a:lnTo>
                                  <a:pt x="2456" y="1636"/>
                                </a:lnTo>
                                <a:lnTo>
                                  <a:pt x="2499" y="1557"/>
                                </a:lnTo>
                                <a:lnTo>
                                  <a:pt x="2535" y="1476"/>
                                </a:lnTo>
                                <a:lnTo>
                                  <a:pt x="2564" y="1391"/>
                                </a:lnTo>
                                <a:lnTo>
                                  <a:pt x="2583" y="1303"/>
                                </a:lnTo>
                                <a:lnTo>
                                  <a:pt x="2596" y="1213"/>
                                </a:lnTo>
                                <a:lnTo>
                                  <a:pt x="2602" y="1122"/>
                                </a:lnTo>
                                <a:lnTo>
                                  <a:pt x="2596" y="1030"/>
                                </a:lnTo>
                                <a:lnTo>
                                  <a:pt x="2583" y="942"/>
                                </a:lnTo>
                                <a:lnTo>
                                  <a:pt x="2564" y="854"/>
                                </a:lnTo>
                                <a:lnTo>
                                  <a:pt x="2535" y="769"/>
                                </a:lnTo>
                                <a:lnTo>
                                  <a:pt x="2499" y="687"/>
                                </a:lnTo>
                                <a:lnTo>
                                  <a:pt x="2456" y="609"/>
                                </a:lnTo>
                                <a:lnTo>
                                  <a:pt x="2407" y="534"/>
                                </a:lnTo>
                                <a:lnTo>
                                  <a:pt x="2351" y="462"/>
                                </a:lnTo>
                                <a:lnTo>
                                  <a:pt x="2289" y="395"/>
                                </a:lnTo>
                                <a:lnTo>
                                  <a:pt x="2221" y="332"/>
                                </a:lnTo>
                                <a:lnTo>
                                  <a:pt x="2148" y="274"/>
                                </a:lnTo>
                                <a:lnTo>
                                  <a:pt x="2069" y="221"/>
                                </a:lnTo>
                                <a:lnTo>
                                  <a:pt x="1987" y="172"/>
                                </a:lnTo>
                                <a:lnTo>
                                  <a:pt x="1900" y="130"/>
                                </a:lnTo>
                                <a:lnTo>
                                  <a:pt x="1808" y="92"/>
                                </a:lnTo>
                                <a:lnTo>
                                  <a:pt x="1714" y="62"/>
                                </a:lnTo>
                                <a:lnTo>
                                  <a:pt x="1615" y="37"/>
                                </a:lnTo>
                                <a:lnTo>
                                  <a:pt x="1513" y="19"/>
                                </a:lnTo>
                                <a:lnTo>
                                  <a:pt x="1409" y="8"/>
                                </a:lnTo>
                                <a:lnTo>
                                  <a:pt x="1303" y="5"/>
                                </a:lnTo>
                                <a:close/>
                                <a:moveTo>
                                  <a:pt x="1303" y="0"/>
                                </a:moveTo>
                                <a:lnTo>
                                  <a:pt x="1409" y="3"/>
                                </a:lnTo>
                                <a:lnTo>
                                  <a:pt x="1513" y="14"/>
                                </a:lnTo>
                                <a:lnTo>
                                  <a:pt x="1616" y="33"/>
                                </a:lnTo>
                                <a:lnTo>
                                  <a:pt x="1715" y="57"/>
                                </a:lnTo>
                                <a:lnTo>
                                  <a:pt x="1809" y="88"/>
                                </a:lnTo>
                                <a:lnTo>
                                  <a:pt x="1901" y="125"/>
                                </a:lnTo>
                                <a:lnTo>
                                  <a:pt x="1990" y="169"/>
                                </a:lnTo>
                                <a:lnTo>
                                  <a:pt x="2073" y="217"/>
                                </a:lnTo>
                                <a:lnTo>
                                  <a:pt x="2151" y="270"/>
                                </a:lnTo>
                                <a:lnTo>
                                  <a:pt x="2224" y="329"/>
                                </a:lnTo>
                                <a:lnTo>
                                  <a:pt x="2293" y="392"/>
                                </a:lnTo>
                                <a:lnTo>
                                  <a:pt x="2355" y="460"/>
                                </a:lnTo>
                                <a:lnTo>
                                  <a:pt x="2411" y="531"/>
                                </a:lnTo>
                                <a:lnTo>
                                  <a:pt x="2461" y="607"/>
                                </a:lnTo>
                                <a:lnTo>
                                  <a:pt x="2504" y="686"/>
                                </a:lnTo>
                                <a:lnTo>
                                  <a:pt x="2540" y="768"/>
                                </a:lnTo>
                                <a:lnTo>
                                  <a:pt x="2568" y="853"/>
                                </a:lnTo>
                                <a:lnTo>
                                  <a:pt x="2589" y="940"/>
                                </a:lnTo>
                                <a:lnTo>
                                  <a:pt x="2602" y="1030"/>
                                </a:lnTo>
                                <a:lnTo>
                                  <a:pt x="2606" y="1122"/>
                                </a:lnTo>
                                <a:lnTo>
                                  <a:pt x="2602" y="1215"/>
                                </a:lnTo>
                                <a:lnTo>
                                  <a:pt x="2589" y="1305"/>
                                </a:lnTo>
                                <a:lnTo>
                                  <a:pt x="2568" y="1392"/>
                                </a:lnTo>
                                <a:lnTo>
                                  <a:pt x="2540" y="1477"/>
                                </a:lnTo>
                                <a:lnTo>
                                  <a:pt x="2504" y="1559"/>
                                </a:lnTo>
                                <a:lnTo>
                                  <a:pt x="2461" y="1638"/>
                                </a:lnTo>
                                <a:lnTo>
                                  <a:pt x="2411" y="1714"/>
                                </a:lnTo>
                                <a:lnTo>
                                  <a:pt x="2355" y="1785"/>
                                </a:lnTo>
                                <a:lnTo>
                                  <a:pt x="2293" y="1853"/>
                                </a:lnTo>
                                <a:lnTo>
                                  <a:pt x="2224" y="1916"/>
                                </a:lnTo>
                                <a:lnTo>
                                  <a:pt x="2151" y="1974"/>
                                </a:lnTo>
                                <a:lnTo>
                                  <a:pt x="2073" y="2028"/>
                                </a:lnTo>
                                <a:lnTo>
                                  <a:pt x="1990" y="2076"/>
                                </a:lnTo>
                                <a:lnTo>
                                  <a:pt x="1901" y="2119"/>
                                </a:lnTo>
                                <a:lnTo>
                                  <a:pt x="1809" y="2156"/>
                                </a:lnTo>
                                <a:lnTo>
                                  <a:pt x="1715" y="2187"/>
                                </a:lnTo>
                                <a:lnTo>
                                  <a:pt x="1616" y="2212"/>
                                </a:lnTo>
                                <a:lnTo>
                                  <a:pt x="1513" y="2229"/>
                                </a:lnTo>
                                <a:lnTo>
                                  <a:pt x="1409" y="2241"/>
                                </a:lnTo>
                                <a:lnTo>
                                  <a:pt x="1303" y="2245"/>
                                </a:lnTo>
                                <a:lnTo>
                                  <a:pt x="1196" y="2241"/>
                                </a:lnTo>
                                <a:lnTo>
                                  <a:pt x="1092" y="2229"/>
                                </a:lnTo>
                                <a:lnTo>
                                  <a:pt x="989" y="2212"/>
                                </a:lnTo>
                                <a:lnTo>
                                  <a:pt x="890" y="2187"/>
                                </a:lnTo>
                                <a:lnTo>
                                  <a:pt x="796" y="2156"/>
                                </a:lnTo>
                                <a:lnTo>
                                  <a:pt x="704" y="2119"/>
                                </a:lnTo>
                                <a:lnTo>
                                  <a:pt x="616" y="2076"/>
                                </a:lnTo>
                                <a:lnTo>
                                  <a:pt x="532" y="2028"/>
                                </a:lnTo>
                                <a:lnTo>
                                  <a:pt x="455" y="1974"/>
                                </a:lnTo>
                                <a:lnTo>
                                  <a:pt x="382" y="1916"/>
                                </a:lnTo>
                                <a:lnTo>
                                  <a:pt x="313" y="1853"/>
                                </a:lnTo>
                                <a:lnTo>
                                  <a:pt x="251" y="1785"/>
                                </a:lnTo>
                                <a:lnTo>
                                  <a:pt x="194" y="1714"/>
                                </a:lnTo>
                                <a:lnTo>
                                  <a:pt x="145" y="1638"/>
                                </a:lnTo>
                                <a:lnTo>
                                  <a:pt x="101" y="1559"/>
                                </a:lnTo>
                                <a:lnTo>
                                  <a:pt x="66" y="1477"/>
                                </a:lnTo>
                                <a:lnTo>
                                  <a:pt x="38" y="1392"/>
                                </a:lnTo>
                                <a:lnTo>
                                  <a:pt x="17" y="1305"/>
                                </a:lnTo>
                                <a:lnTo>
                                  <a:pt x="4" y="1215"/>
                                </a:lnTo>
                                <a:lnTo>
                                  <a:pt x="0" y="1122"/>
                                </a:lnTo>
                                <a:lnTo>
                                  <a:pt x="4" y="1030"/>
                                </a:lnTo>
                                <a:lnTo>
                                  <a:pt x="17" y="940"/>
                                </a:lnTo>
                                <a:lnTo>
                                  <a:pt x="38" y="853"/>
                                </a:lnTo>
                                <a:lnTo>
                                  <a:pt x="66" y="768"/>
                                </a:lnTo>
                                <a:lnTo>
                                  <a:pt x="101" y="686"/>
                                </a:lnTo>
                                <a:lnTo>
                                  <a:pt x="145" y="607"/>
                                </a:lnTo>
                                <a:lnTo>
                                  <a:pt x="194" y="531"/>
                                </a:lnTo>
                                <a:lnTo>
                                  <a:pt x="251" y="460"/>
                                </a:lnTo>
                                <a:lnTo>
                                  <a:pt x="313" y="392"/>
                                </a:lnTo>
                                <a:lnTo>
                                  <a:pt x="382" y="329"/>
                                </a:lnTo>
                                <a:lnTo>
                                  <a:pt x="455" y="270"/>
                                </a:lnTo>
                                <a:lnTo>
                                  <a:pt x="532" y="217"/>
                                </a:lnTo>
                                <a:lnTo>
                                  <a:pt x="616" y="169"/>
                                </a:lnTo>
                                <a:lnTo>
                                  <a:pt x="704" y="125"/>
                                </a:lnTo>
                                <a:lnTo>
                                  <a:pt x="796" y="88"/>
                                </a:lnTo>
                                <a:lnTo>
                                  <a:pt x="890" y="57"/>
                                </a:lnTo>
                                <a:lnTo>
                                  <a:pt x="989" y="33"/>
                                </a:lnTo>
                                <a:lnTo>
                                  <a:pt x="1092" y="14"/>
                                </a:lnTo>
                                <a:lnTo>
                                  <a:pt x="1196" y="3"/>
                                </a:lnTo>
                                <a:lnTo>
                                  <a:pt x="1303" y="0"/>
                                </a:lnTo>
                                <a:close/>
                              </a:path>
                            </a:pathLst>
                          </a:custGeom>
                          <a:solidFill>
                            <a:srgbClr val="FFCD04"/>
                          </a:solidFill>
                          <a:ln w="0">
                            <a:solidFill>
                              <a:srgbClr val="FFCD04"/>
                            </a:solidFill>
                            <a:prstDash val="solid"/>
                            <a:round/>
                            <a:headEnd/>
                            <a:tailEnd/>
                          </a:ln>
                        </wps:spPr>
                        <wps:bodyPr rot="0" vert="horz" wrap="square" lIns="91440" tIns="45720" rIns="91440" bIns="45720" anchor="t" anchorCtr="0" upright="1">
                          <a:noAutofit/>
                        </wps:bodyPr>
                      </wps:wsp>
                      <wps:wsp>
                        <wps:cNvPr id="897" name="Freeform 610"/>
                        <wps:cNvSpPr>
                          <a:spLocks noEditPoints="1"/>
                        </wps:cNvSpPr>
                        <wps:spPr bwMode="auto">
                          <a:xfrm>
                            <a:off x="882383" y="446481"/>
                            <a:ext cx="1009501" cy="867927"/>
                          </a:xfrm>
                          <a:custGeom>
                            <a:avLst/>
                            <a:gdLst>
                              <a:gd name="T0" fmla="*/ 1098 w 2617"/>
                              <a:gd name="T1" fmla="*/ 18 h 2253"/>
                              <a:gd name="T2" fmla="*/ 802 w 2617"/>
                              <a:gd name="T3" fmla="*/ 92 h 2253"/>
                              <a:gd name="T4" fmla="*/ 538 w 2617"/>
                              <a:gd name="T5" fmla="*/ 221 h 2253"/>
                              <a:gd name="T6" fmla="*/ 319 w 2617"/>
                              <a:gd name="T7" fmla="*/ 396 h 2253"/>
                              <a:gd name="T8" fmla="*/ 151 w 2617"/>
                              <a:gd name="T9" fmla="*/ 611 h 2253"/>
                              <a:gd name="T10" fmla="*/ 44 w 2617"/>
                              <a:gd name="T11" fmla="*/ 857 h 2253"/>
                              <a:gd name="T12" fmla="*/ 6 w 2617"/>
                              <a:gd name="T13" fmla="*/ 1126 h 2253"/>
                              <a:gd name="T14" fmla="*/ 44 w 2617"/>
                              <a:gd name="T15" fmla="*/ 1396 h 2253"/>
                              <a:gd name="T16" fmla="*/ 151 w 2617"/>
                              <a:gd name="T17" fmla="*/ 1642 h 2253"/>
                              <a:gd name="T18" fmla="*/ 319 w 2617"/>
                              <a:gd name="T19" fmla="*/ 1857 h 2253"/>
                              <a:gd name="T20" fmla="*/ 538 w 2617"/>
                              <a:gd name="T21" fmla="*/ 2032 h 2253"/>
                              <a:gd name="T22" fmla="*/ 802 w 2617"/>
                              <a:gd name="T23" fmla="*/ 2160 h 2253"/>
                              <a:gd name="T24" fmla="*/ 1098 w 2617"/>
                              <a:gd name="T25" fmla="*/ 2233 h 2253"/>
                              <a:gd name="T26" fmla="*/ 1415 w 2617"/>
                              <a:gd name="T27" fmla="*/ 2245 h 2253"/>
                              <a:gd name="T28" fmla="*/ 1721 w 2617"/>
                              <a:gd name="T29" fmla="*/ 2191 h 2253"/>
                              <a:gd name="T30" fmla="*/ 1996 w 2617"/>
                              <a:gd name="T31" fmla="*/ 2080 h 2253"/>
                              <a:gd name="T32" fmla="*/ 2230 w 2617"/>
                              <a:gd name="T33" fmla="*/ 1920 h 2253"/>
                              <a:gd name="T34" fmla="*/ 2417 w 2617"/>
                              <a:gd name="T35" fmla="*/ 1718 h 2253"/>
                              <a:gd name="T36" fmla="*/ 2546 w 2617"/>
                              <a:gd name="T37" fmla="*/ 1481 h 2253"/>
                              <a:gd name="T38" fmla="*/ 2608 w 2617"/>
                              <a:gd name="T39" fmla="*/ 1219 h 2253"/>
                              <a:gd name="T40" fmla="*/ 2595 w 2617"/>
                              <a:gd name="T41" fmla="*/ 944 h 2253"/>
                              <a:gd name="T42" fmla="*/ 2510 w 2617"/>
                              <a:gd name="T43" fmla="*/ 690 h 2253"/>
                              <a:gd name="T44" fmla="*/ 2361 w 2617"/>
                              <a:gd name="T45" fmla="*/ 464 h 2253"/>
                              <a:gd name="T46" fmla="*/ 2157 w 2617"/>
                              <a:gd name="T47" fmla="*/ 274 h 2253"/>
                              <a:gd name="T48" fmla="*/ 1907 w 2617"/>
                              <a:gd name="T49" fmla="*/ 129 h 2253"/>
                              <a:gd name="T50" fmla="*/ 1622 w 2617"/>
                              <a:gd name="T51" fmla="*/ 37 h 2253"/>
                              <a:gd name="T52" fmla="*/ 1309 w 2617"/>
                              <a:gd name="T53" fmla="*/ 4 h 2253"/>
                              <a:gd name="T54" fmla="*/ 1521 w 2617"/>
                              <a:gd name="T55" fmla="*/ 15 h 2253"/>
                              <a:gd name="T56" fmla="*/ 1818 w 2617"/>
                              <a:gd name="T57" fmla="*/ 89 h 2253"/>
                              <a:gd name="T58" fmla="*/ 2082 w 2617"/>
                              <a:gd name="T59" fmla="*/ 217 h 2253"/>
                              <a:gd name="T60" fmla="*/ 2302 w 2617"/>
                              <a:gd name="T61" fmla="*/ 393 h 2253"/>
                              <a:gd name="T62" fmla="*/ 2471 w 2617"/>
                              <a:gd name="T63" fmla="*/ 608 h 2253"/>
                              <a:gd name="T64" fmla="*/ 2579 w 2617"/>
                              <a:gd name="T65" fmla="*/ 856 h 2253"/>
                              <a:gd name="T66" fmla="*/ 2617 w 2617"/>
                              <a:gd name="T67" fmla="*/ 1126 h 2253"/>
                              <a:gd name="T68" fmla="*/ 2579 w 2617"/>
                              <a:gd name="T69" fmla="*/ 1397 h 2253"/>
                              <a:gd name="T70" fmla="*/ 2471 w 2617"/>
                              <a:gd name="T71" fmla="*/ 1645 h 2253"/>
                              <a:gd name="T72" fmla="*/ 2302 w 2617"/>
                              <a:gd name="T73" fmla="*/ 1860 h 2253"/>
                              <a:gd name="T74" fmla="*/ 2082 w 2617"/>
                              <a:gd name="T75" fmla="*/ 2035 h 2253"/>
                              <a:gd name="T76" fmla="*/ 1818 w 2617"/>
                              <a:gd name="T77" fmla="*/ 2164 h 2253"/>
                              <a:gd name="T78" fmla="*/ 1521 w 2617"/>
                              <a:gd name="T79" fmla="*/ 2238 h 2253"/>
                              <a:gd name="T80" fmla="*/ 1201 w 2617"/>
                              <a:gd name="T81" fmla="*/ 2249 h 2253"/>
                              <a:gd name="T82" fmla="*/ 895 w 2617"/>
                              <a:gd name="T83" fmla="*/ 2196 h 2253"/>
                              <a:gd name="T84" fmla="*/ 619 w 2617"/>
                              <a:gd name="T85" fmla="*/ 2084 h 2253"/>
                              <a:gd name="T86" fmla="*/ 383 w 2617"/>
                              <a:gd name="T87" fmla="*/ 1923 h 2253"/>
                              <a:gd name="T88" fmla="*/ 196 w 2617"/>
                              <a:gd name="T89" fmla="*/ 1720 h 2253"/>
                              <a:gd name="T90" fmla="*/ 68 w 2617"/>
                              <a:gd name="T91" fmla="*/ 1482 h 2253"/>
                              <a:gd name="T92" fmla="*/ 4 w 2617"/>
                              <a:gd name="T93" fmla="*/ 1219 h 2253"/>
                              <a:gd name="T94" fmla="*/ 17 w 2617"/>
                              <a:gd name="T95" fmla="*/ 943 h 2253"/>
                              <a:gd name="T96" fmla="*/ 103 w 2617"/>
                              <a:gd name="T97" fmla="*/ 688 h 2253"/>
                              <a:gd name="T98" fmla="*/ 252 w 2617"/>
                              <a:gd name="T99" fmla="*/ 461 h 2253"/>
                              <a:gd name="T100" fmla="*/ 457 w 2617"/>
                              <a:gd name="T101" fmla="*/ 271 h 2253"/>
                              <a:gd name="T102" fmla="*/ 708 w 2617"/>
                              <a:gd name="T103" fmla="*/ 125 h 2253"/>
                              <a:gd name="T104" fmla="*/ 994 w 2617"/>
                              <a:gd name="T105" fmla="*/ 33 h 2253"/>
                              <a:gd name="T106" fmla="*/ 1309 w 2617"/>
                              <a:gd name="T107" fmla="*/ 0 h 2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617" h="2253">
                                <a:moveTo>
                                  <a:pt x="1309" y="4"/>
                                </a:moveTo>
                                <a:lnTo>
                                  <a:pt x="1202" y="7"/>
                                </a:lnTo>
                                <a:lnTo>
                                  <a:pt x="1098" y="18"/>
                                </a:lnTo>
                                <a:lnTo>
                                  <a:pt x="995" y="37"/>
                                </a:lnTo>
                                <a:lnTo>
                                  <a:pt x="896" y="61"/>
                                </a:lnTo>
                                <a:lnTo>
                                  <a:pt x="802" y="92"/>
                                </a:lnTo>
                                <a:lnTo>
                                  <a:pt x="710" y="129"/>
                                </a:lnTo>
                                <a:lnTo>
                                  <a:pt x="622" y="173"/>
                                </a:lnTo>
                                <a:lnTo>
                                  <a:pt x="538" y="221"/>
                                </a:lnTo>
                                <a:lnTo>
                                  <a:pt x="461" y="274"/>
                                </a:lnTo>
                                <a:lnTo>
                                  <a:pt x="388" y="333"/>
                                </a:lnTo>
                                <a:lnTo>
                                  <a:pt x="319" y="396"/>
                                </a:lnTo>
                                <a:lnTo>
                                  <a:pt x="257" y="464"/>
                                </a:lnTo>
                                <a:lnTo>
                                  <a:pt x="200" y="535"/>
                                </a:lnTo>
                                <a:lnTo>
                                  <a:pt x="151" y="611"/>
                                </a:lnTo>
                                <a:lnTo>
                                  <a:pt x="107" y="690"/>
                                </a:lnTo>
                                <a:lnTo>
                                  <a:pt x="72" y="772"/>
                                </a:lnTo>
                                <a:lnTo>
                                  <a:pt x="44" y="857"/>
                                </a:lnTo>
                                <a:lnTo>
                                  <a:pt x="23" y="944"/>
                                </a:lnTo>
                                <a:lnTo>
                                  <a:pt x="10" y="1034"/>
                                </a:lnTo>
                                <a:lnTo>
                                  <a:pt x="6" y="1126"/>
                                </a:lnTo>
                                <a:lnTo>
                                  <a:pt x="10" y="1219"/>
                                </a:lnTo>
                                <a:lnTo>
                                  <a:pt x="23" y="1309"/>
                                </a:lnTo>
                                <a:lnTo>
                                  <a:pt x="44" y="1396"/>
                                </a:lnTo>
                                <a:lnTo>
                                  <a:pt x="72" y="1481"/>
                                </a:lnTo>
                                <a:lnTo>
                                  <a:pt x="107" y="1563"/>
                                </a:lnTo>
                                <a:lnTo>
                                  <a:pt x="151" y="1642"/>
                                </a:lnTo>
                                <a:lnTo>
                                  <a:pt x="200" y="1718"/>
                                </a:lnTo>
                                <a:lnTo>
                                  <a:pt x="257" y="1789"/>
                                </a:lnTo>
                                <a:lnTo>
                                  <a:pt x="319" y="1857"/>
                                </a:lnTo>
                                <a:lnTo>
                                  <a:pt x="388" y="1920"/>
                                </a:lnTo>
                                <a:lnTo>
                                  <a:pt x="461" y="1978"/>
                                </a:lnTo>
                                <a:lnTo>
                                  <a:pt x="538" y="2032"/>
                                </a:lnTo>
                                <a:lnTo>
                                  <a:pt x="622" y="2080"/>
                                </a:lnTo>
                                <a:lnTo>
                                  <a:pt x="710" y="2123"/>
                                </a:lnTo>
                                <a:lnTo>
                                  <a:pt x="802" y="2160"/>
                                </a:lnTo>
                                <a:lnTo>
                                  <a:pt x="896" y="2191"/>
                                </a:lnTo>
                                <a:lnTo>
                                  <a:pt x="995" y="2216"/>
                                </a:lnTo>
                                <a:lnTo>
                                  <a:pt x="1098" y="2233"/>
                                </a:lnTo>
                                <a:lnTo>
                                  <a:pt x="1202" y="2245"/>
                                </a:lnTo>
                                <a:lnTo>
                                  <a:pt x="1309" y="2249"/>
                                </a:lnTo>
                                <a:lnTo>
                                  <a:pt x="1415" y="2245"/>
                                </a:lnTo>
                                <a:lnTo>
                                  <a:pt x="1519" y="2233"/>
                                </a:lnTo>
                                <a:lnTo>
                                  <a:pt x="1622" y="2216"/>
                                </a:lnTo>
                                <a:lnTo>
                                  <a:pt x="1721" y="2191"/>
                                </a:lnTo>
                                <a:lnTo>
                                  <a:pt x="1815" y="2160"/>
                                </a:lnTo>
                                <a:lnTo>
                                  <a:pt x="1907" y="2123"/>
                                </a:lnTo>
                                <a:lnTo>
                                  <a:pt x="1996" y="2080"/>
                                </a:lnTo>
                                <a:lnTo>
                                  <a:pt x="2079" y="2032"/>
                                </a:lnTo>
                                <a:lnTo>
                                  <a:pt x="2157" y="1978"/>
                                </a:lnTo>
                                <a:lnTo>
                                  <a:pt x="2230" y="1920"/>
                                </a:lnTo>
                                <a:lnTo>
                                  <a:pt x="2299" y="1857"/>
                                </a:lnTo>
                                <a:lnTo>
                                  <a:pt x="2361" y="1789"/>
                                </a:lnTo>
                                <a:lnTo>
                                  <a:pt x="2417" y="1718"/>
                                </a:lnTo>
                                <a:lnTo>
                                  <a:pt x="2467" y="1642"/>
                                </a:lnTo>
                                <a:lnTo>
                                  <a:pt x="2510" y="1563"/>
                                </a:lnTo>
                                <a:lnTo>
                                  <a:pt x="2546" y="1481"/>
                                </a:lnTo>
                                <a:lnTo>
                                  <a:pt x="2574" y="1396"/>
                                </a:lnTo>
                                <a:lnTo>
                                  <a:pt x="2595" y="1309"/>
                                </a:lnTo>
                                <a:lnTo>
                                  <a:pt x="2608" y="1219"/>
                                </a:lnTo>
                                <a:lnTo>
                                  <a:pt x="2612" y="1126"/>
                                </a:lnTo>
                                <a:lnTo>
                                  <a:pt x="2608" y="1034"/>
                                </a:lnTo>
                                <a:lnTo>
                                  <a:pt x="2595" y="944"/>
                                </a:lnTo>
                                <a:lnTo>
                                  <a:pt x="2574" y="857"/>
                                </a:lnTo>
                                <a:lnTo>
                                  <a:pt x="2546" y="772"/>
                                </a:lnTo>
                                <a:lnTo>
                                  <a:pt x="2510" y="690"/>
                                </a:lnTo>
                                <a:lnTo>
                                  <a:pt x="2467" y="611"/>
                                </a:lnTo>
                                <a:lnTo>
                                  <a:pt x="2417" y="535"/>
                                </a:lnTo>
                                <a:lnTo>
                                  <a:pt x="2361" y="464"/>
                                </a:lnTo>
                                <a:lnTo>
                                  <a:pt x="2299" y="396"/>
                                </a:lnTo>
                                <a:lnTo>
                                  <a:pt x="2230" y="333"/>
                                </a:lnTo>
                                <a:lnTo>
                                  <a:pt x="2157" y="274"/>
                                </a:lnTo>
                                <a:lnTo>
                                  <a:pt x="2079" y="221"/>
                                </a:lnTo>
                                <a:lnTo>
                                  <a:pt x="1996" y="173"/>
                                </a:lnTo>
                                <a:lnTo>
                                  <a:pt x="1907" y="129"/>
                                </a:lnTo>
                                <a:lnTo>
                                  <a:pt x="1815" y="92"/>
                                </a:lnTo>
                                <a:lnTo>
                                  <a:pt x="1721" y="61"/>
                                </a:lnTo>
                                <a:lnTo>
                                  <a:pt x="1622" y="37"/>
                                </a:lnTo>
                                <a:lnTo>
                                  <a:pt x="1519" y="18"/>
                                </a:lnTo>
                                <a:lnTo>
                                  <a:pt x="1415" y="7"/>
                                </a:lnTo>
                                <a:lnTo>
                                  <a:pt x="1309" y="4"/>
                                </a:lnTo>
                                <a:close/>
                                <a:moveTo>
                                  <a:pt x="1309" y="0"/>
                                </a:moveTo>
                                <a:lnTo>
                                  <a:pt x="1417" y="4"/>
                                </a:lnTo>
                                <a:lnTo>
                                  <a:pt x="1521" y="15"/>
                                </a:lnTo>
                                <a:lnTo>
                                  <a:pt x="1624" y="33"/>
                                </a:lnTo>
                                <a:lnTo>
                                  <a:pt x="1722" y="57"/>
                                </a:lnTo>
                                <a:lnTo>
                                  <a:pt x="1818" y="89"/>
                                </a:lnTo>
                                <a:lnTo>
                                  <a:pt x="1910" y="125"/>
                                </a:lnTo>
                                <a:lnTo>
                                  <a:pt x="1999" y="169"/>
                                </a:lnTo>
                                <a:lnTo>
                                  <a:pt x="2082" y="217"/>
                                </a:lnTo>
                                <a:lnTo>
                                  <a:pt x="2161" y="271"/>
                                </a:lnTo>
                                <a:lnTo>
                                  <a:pt x="2234" y="329"/>
                                </a:lnTo>
                                <a:lnTo>
                                  <a:pt x="2302" y="393"/>
                                </a:lnTo>
                                <a:lnTo>
                                  <a:pt x="2365" y="461"/>
                                </a:lnTo>
                                <a:lnTo>
                                  <a:pt x="2422" y="533"/>
                                </a:lnTo>
                                <a:lnTo>
                                  <a:pt x="2471" y="608"/>
                                </a:lnTo>
                                <a:lnTo>
                                  <a:pt x="2515" y="688"/>
                                </a:lnTo>
                                <a:lnTo>
                                  <a:pt x="2550" y="770"/>
                                </a:lnTo>
                                <a:lnTo>
                                  <a:pt x="2579" y="856"/>
                                </a:lnTo>
                                <a:lnTo>
                                  <a:pt x="2601" y="943"/>
                                </a:lnTo>
                                <a:lnTo>
                                  <a:pt x="2613" y="1034"/>
                                </a:lnTo>
                                <a:lnTo>
                                  <a:pt x="2617" y="1126"/>
                                </a:lnTo>
                                <a:lnTo>
                                  <a:pt x="2613" y="1219"/>
                                </a:lnTo>
                                <a:lnTo>
                                  <a:pt x="2601" y="1309"/>
                                </a:lnTo>
                                <a:lnTo>
                                  <a:pt x="2579" y="1397"/>
                                </a:lnTo>
                                <a:lnTo>
                                  <a:pt x="2550" y="1482"/>
                                </a:lnTo>
                                <a:lnTo>
                                  <a:pt x="2515" y="1565"/>
                                </a:lnTo>
                                <a:lnTo>
                                  <a:pt x="2471" y="1645"/>
                                </a:lnTo>
                                <a:lnTo>
                                  <a:pt x="2422" y="1720"/>
                                </a:lnTo>
                                <a:lnTo>
                                  <a:pt x="2365" y="1792"/>
                                </a:lnTo>
                                <a:lnTo>
                                  <a:pt x="2302" y="1860"/>
                                </a:lnTo>
                                <a:lnTo>
                                  <a:pt x="2234" y="1923"/>
                                </a:lnTo>
                                <a:lnTo>
                                  <a:pt x="2161" y="1982"/>
                                </a:lnTo>
                                <a:lnTo>
                                  <a:pt x="2082" y="2035"/>
                                </a:lnTo>
                                <a:lnTo>
                                  <a:pt x="1999" y="2084"/>
                                </a:lnTo>
                                <a:lnTo>
                                  <a:pt x="1910" y="2128"/>
                                </a:lnTo>
                                <a:lnTo>
                                  <a:pt x="1818" y="2164"/>
                                </a:lnTo>
                                <a:lnTo>
                                  <a:pt x="1722" y="2196"/>
                                </a:lnTo>
                                <a:lnTo>
                                  <a:pt x="1624" y="2220"/>
                                </a:lnTo>
                                <a:lnTo>
                                  <a:pt x="1521" y="2238"/>
                                </a:lnTo>
                                <a:lnTo>
                                  <a:pt x="1417" y="2249"/>
                                </a:lnTo>
                                <a:lnTo>
                                  <a:pt x="1309" y="2253"/>
                                </a:lnTo>
                                <a:lnTo>
                                  <a:pt x="1201" y="2249"/>
                                </a:lnTo>
                                <a:lnTo>
                                  <a:pt x="1097" y="2238"/>
                                </a:lnTo>
                                <a:lnTo>
                                  <a:pt x="994" y="2220"/>
                                </a:lnTo>
                                <a:lnTo>
                                  <a:pt x="895" y="2196"/>
                                </a:lnTo>
                                <a:lnTo>
                                  <a:pt x="799" y="2164"/>
                                </a:lnTo>
                                <a:lnTo>
                                  <a:pt x="708" y="2128"/>
                                </a:lnTo>
                                <a:lnTo>
                                  <a:pt x="619" y="2084"/>
                                </a:lnTo>
                                <a:lnTo>
                                  <a:pt x="536" y="2035"/>
                                </a:lnTo>
                                <a:lnTo>
                                  <a:pt x="457" y="1982"/>
                                </a:lnTo>
                                <a:lnTo>
                                  <a:pt x="383" y="1923"/>
                                </a:lnTo>
                                <a:lnTo>
                                  <a:pt x="316" y="1860"/>
                                </a:lnTo>
                                <a:lnTo>
                                  <a:pt x="252" y="1792"/>
                                </a:lnTo>
                                <a:lnTo>
                                  <a:pt x="196" y="1720"/>
                                </a:lnTo>
                                <a:lnTo>
                                  <a:pt x="147" y="1645"/>
                                </a:lnTo>
                                <a:lnTo>
                                  <a:pt x="103" y="1565"/>
                                </a:lnTo>
                                <a:lnTo>
                                  <a:pt x="68" y="1482"/>
                                </a:lnTo>
                                <a:lnTo>
                                  <a:pt x="38" y="1397"/>
                                </a:lnTo>
                                <a:lnTo>
                                  <a:pt x="17" y="1309"/>
                                </a:lnTo>
                                <a:lnTo>
                                  <a:pt x="4" y="1219"/>
                                </a:lnTo>
                                <a:lnTo>
                                  <a:pt x="0" y="1126"/>
                                </a:lnTo>
                                <a:lnTo>
                                  <a:pt x="4" y="1034"/>
                                </a:lnTo>
                                <a:lnTo>
                                  <a:pt x="17" y="943"/>
                                </a:lnTo>
                                <a:lnTo>
                                  <a:pt x="38" y="856"/>
                                </a:lnTo>
                                <a:lnTo>
                                  <a:pt x="68" y="770"/>
                                </a:lnTo>
                                <a:lnTo>
                                  <a:pt x="103" y="688"/>
                                </a:lnTo>
                                <a:lnTo>
                                  <a:pt x="147" y="608"/>
                                </a:lnTo>
                                <a:lnTo>
                                  <a:pt x="196" y="533"/>
                                </a:lnTo>
                                <a:lnTo>
                                  <a:pt x="252" y="461"/>
                                </a:lnTo>
                                <a:lnTo>
                                  <a:pt x="316" y="393"/>
                                </a:lnTo>
                                <a:lnTo>
                                  <a:pt x="383" y="329"/>
                                </a:lnTo>
                                <a:lnTo>
                                  <a:pt x="457" y="271"/>
                                </a:lnTo>
                                <a:lnTo>
                                  <a:pt x="536" y="217"/>
                                </a:lnTo>
                                <a:lnTo>
                                  <a:pt x="619" y="169"/>
                                </a:lnTo>
                                <a:lnTo>
                                  <a:pt x="708" y="125"/>
                                </a:lnTo>
                                <a:lnTo>
                                  <a:pt x="799" y="89"/>
                                </a:lnTo>
                                <a:lnTo>
                                  <a:pt x="895" y="57"/>
                                </a:lnTo>
                                <a:lnTo>
                                  <a:pt x="994" y="33"/>
                                </a:lnTo>
                                <a:lnTo>
                                  <a:pt x="1097" y="15"/>
                                </a:lnTo>
                                <a:lnTo>
                                  <a:pt x="1201" y="4"/>
                                </a:lnTo>
                                <a:lnTo>
                                  <a:pt x="1309" y="0"/>
                                </a:lnTo>
                                <a:close/>
                              </a:path>
                            </a:pathLst>
                          </a:custGeom>
                          <a:solidFill>
                            <a:srgbClr val="FFCD03"/>
                          </a:solidFill>
                          <a:ln w="0">
                            <a:solidFill>
                              <a:srgbClr val="FFCD03"/>
                            </a:solidFill>
                            <a:prstDash val="solid"/>
                            <a:round/>
                            <a:headEnd/>
                            <a:tailEnd/>
                          </a:ln>
                        </wps:spPr>
                        <wps:bodyPr rot="0" vert="horz" wrap="square" lIns="91440" tIns="45720" rIns="91440" bIns="45720" anchor="t" anchorCtr="0" upright="1">
                          <a:noAutofit/>
                        </wps:bodyPr>
                      </wps:wsp>
                      <wps:wsp>
                        <wps:cNvPr id="898" name="Freeform 611"/>
                        <wps:cNvSpPr>
                          <a:spLocks noEditPoints="1"/>
                        </wps:cNvSpPr>
                        <wps:spPr bwMode="auto">
                          <a:xfrm>
                            <a:off x="880841" y="444939"/>
                            <a:ext cx="1012586" cy="871781"/>
                          </a:xfrm>
                          <a:custGeom>
                            <a:avLst/>
                            <a:gdLst>
                              <a:gd name="T0" fmla="*/ 1101 w 2626"/>
                              <a:gd name="T1" fmla="*/ 20 h 2263"/>
                              <a:gd name="T2" fmla="*/ 803 w 2626"/>
                              <a:gd name="T3" fmla="*/ 94 h 2263"/>
                              <a:gd name="T4" fmla="*/ 540 w 2626"/>
                              <a:gd name="T5" fmla="*/ 222 h 2263"/>
                              <a:gd name="T6" fmla="*/ 320 w 2626"/>
                              <a:gd name="T7" fmla="*/ 398 h 2263"/>
                              <a:gd name="T8" fmla="*/ 151 w 2626"/>
                              <a:gd name="T9" fmla="*/ 613 h 2263"/>
                              <a:gd name="T10" fmla="*/ 42 w 2626"/>
                              <a:gd name="T11" fmla="*/ 861 h 2263"/>
                              <a:gd name="T12" fmla="*/ 4 w 2626"/>
                              <a:gd name="T13" fmla="*/ 1131 h 2263"/>
                              <a:gd name="T14" fmla="*/ 42 w 2626"/>
                              <a:gd name="T15" fmla="*/ 1402 h 2263"/>
                              <a:gd name="T16" fmla="*/ 151 w 2626"/>
                              <a:gd name="T17" fmla="*/ 1650 h 2263"/>
                              <a:gd name="T18" fmla="*/ 320 w 2626"/>
                              <a:gd name="T19" fmla="*/ 1865 h 2263"/>
                              <a:gd name="T20" fmla="*/ 540 w 2626"/>
                              <a:gd name="T21" fmla="*/ 2040 h 2263"/>
                              <a:gd name="T22" fmla="*/ 803 w 2626"/>
                              <a:gd name="T23" fmla="*/ 2169 h 2263"/>
                              <a:gd name="T24" fmla="*/ 1101 w 2626"/>
                              <a:gd name="T25" fmla="*/ 2243 h 2263"/>
                              <a:gd name="T26" fmla="*/ 1421 w 2626"/>
                              <a:gd name="T27" fmla="*/ 2254 h 2263"/>
                              <a:gd name="T28" fmla="*/ 1726 w 2626"/>
                              <a:gd name="T29" fmla="*/ 2201 h 2263"/>
                              <a:gd name="T30" fmla="*/ 2003 w 2626"/>
                              <a:gd name="T31" fmla="*/ 2089 h 2263"/>
                              <a:gd name="T32" fmla="*/ 2238 w 2626"/>
                              <a:gd name="T33" fmla="*/ 1928 h 2263"/>
                              <a:gd name="T34" fmla="*/ 2426 w 2626"/>
                              <a:gd name="T35" fmla="*/ 1725 h 2263"/>
                              <a:gd name="T36" fmla="*/ 2554 w 2626"/>
                              <a:gd name="T37" fmla="*/ 1487 h 2263"/>
                              <a:gd name="T38" fmla="*/ 2617 w 2626"/>
                              <a:gd name="T39" fmla="*/ 1224 h 2263"/>
                              <a:gd name="T40" fmla="*/ 2605 w 2626"/>
                              <a:gd name="T41" fmla="*/ 948 h 2263"/>
                              <a:gd name="T42" fmla="*/ 2519 w 2626"/>
                              <a:gd name="T43" fmla="*/ 693 h 2263"/>
                              <a:gd name="T44" fmla="*/ 2369 w 2626"/>
                              <a:gd name="T45" fmla="*/ 466 h 2263"/>
                              <a:gd name="T46" fmla="*/ 2165 w 2626"/>
                              <a:gd name="T47" fmla="*/ 276 h 2263"/>
                              <a:gd name="T48" fmla="*/ 1914 w 2626"/>
                              <a:gd name="T49" fmla="*/ 130 h 2263"/>
                              <a:gd name="T50" fmla="*/ 1628 w 2626"/>
                              <a:gd name="T51" fmla="*/ 38 h 2263"/>
                              <a:gd name="T52" fmla="*/ 1313 w 2626"/>
                              <a:gd name="T53" fmla="*/ 5 h 2263"/>
                              <a:gd name="T54" fmla="*/ 1526 w 2626"/>
                              <a:gd name="T55" fmla="*/ 15 h 2263"/>
                              <a:gd name="T56" fmla="*/ 1824 w 2626"/>
                              <a:gd name="T57" fmla="*/ 89 h 2263"/>
                              <a:gd name="T58" fmla="*/ 2089 w 2626"/>
                              <a:gd name="T59" fmla="*/ 219 h 2263"/>
                              <a:gd name="T60" fmla="*/ 2310 w 2626"/>
                              <a:gd name="T61" fmla="*/ 395 h 2263"/>
                              <a:gd name="T62" fmla="*/ 2479 w 2626"/>
                              <a:gd name="T63" fmla="*/ 612 h 2263"/>
                              <a:gd name="T64" fmla="*/ 2588 w 2626"/>
                              <a:gd name="T65" fmla="*/ 860 h 2263"/>
                              <a:gd name="T66" fmla="*/ 2626 w 2626"/>
                              <a:gd name="T67" fmla="*/ 1131 h 2263"/>
                              <a:gd name="T68" fmla="*/ 2588 w 2626"/>
                              <a:gd name="T69" fmla="*/ 1403 h 2263"/>
                              <a:gd name="T70" fmla="*/ 2479 w 2626"/>
                              <a:gd name="T71" fmla="*/ 1651 h 2263"/>
                              <a:gd name="T72" fmla="*/ 2310 w 2626"/>
                              <a:gd name="T73" fmla="*/ 1867 h 2263"/>
                              <a:gd name="T74" fmla="*/ 2089 w 2626"/>
                              <a:gd name="T75" fmla="*/ 2044 h 2263"/>
                              <a:gd name="T76" fmla="*/ 1824 w 2626"/>
                              <a:gd name="T77" fmla="*/ 2174 h 2263"/>
                              <a:gd name="T78" fmla="*/ 1526 w 2626"/>
                              <a:gd name="T79" fmla="*/ 2248 h 2263"/>
                              <a:gd name="T80" fmla="*/ 1205 w 2626"/>
                              <a:gd name="T81" fmla="*/ 2259 h 2263"/>
                              <a:gd name="T82" fmla="*/ 898 w 2626"/>
                              <a:gd name="T83" fmla="*/ 2204 h 2263"/>
                              <a:gd name="T84" fmla="*/ 621 w 2626"/>
                              <a:gd name="T85" fmla="*/ 2093 h 2263"/>
                              <a:gd name="T86" fmla="*/ 383 w 2626"/>
                              <a:gd name="T87" fmla="*/ 1931 h 2263"/>
                              <a:gd name="T88" fmla="*/ 196 w 2626"/>
                              <a:gd name="T89" fmla="*/ 1727 h 2263"/>
                              <a:gd name="T90" fmla="*/ 66 w 2626"/>
                              <a:gd name="T91" fmla="*/ 1488 h 2263"/>
                              <a:gd name="T92" fmla="*/ 4 w 2626"/>
                              <a:gd name="T93" fmla="*/ 1224 h 2263"/>
                              <a:gd name="T94" fmla="*/ 17 w 2626"/>
                              <a:gd name="T95" fmla="*/ 948 h 2263"/>
                              <a:gd name="T96" fmla="*/ 103 w 2626"/>
                              <a:gd name="T97" fmla="*/ 691 h 2263"/>
                              <a:gd name="T98" fmla="*/ 252 w 2626"/>
                              <a:gd name="T99" fmla="*/ 464 h 2263"/>
                              <a:gd name="T100" fmla="*/ 458 w 2626"/>
                              <a:gd name="T101" fmla="*/ 272 h 2263"/>
                              <a:gd name="T102" fmla="*/ 709 w 2626"/>
                              <a:gd name="T103" fmla="*/ 127 h 2263"/>
                              <a:gd name="T104" fmla="*/ 998 w 2626"/>
                              <a:gd name="T105" fmla="*/ 33 h 2263"/>
                              <a:gd name="T106" fmla="*/ 1313 w 2626"/>
                              <a:gd name="T107" fmla="*/ 0 h 2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626" h="2263">
                                <a:moveTo>
                                  <a:pt x="1313" y="5"/>
                                </a:moveTo>
                                <a:lnTo>
                                  <a:pt x="1205" y="9"/>
                                </a:lnTo>
                                <a:lnTo>
                                  <a:pt x="1101" y="20"/>
                                </a:lnTo>
                                <a:lnTo>
                                  <a:pt x="998" y="38"/>
                                </a:lnTo>
                                <a:lnTo>
                                  <a:pt x="899" y="62"/>
                                </a:lnTo>
                                <a:lnTo>
                                  <a:pt x="803" y="94"/>
                                </a:lnTo>
                                <a:lnTo>
                                  <a:pt x="712" y="130"/>
                                </a:lnTo>
                                <a:lnTo>
                                  <a:pt x="623" y="174"/>
                                </a:lnTo>
                                <a:lnTo>
                                  <a:pt x="540" y="222"/>
                                </a:lnTo>
                                <a:lnTo>
                                  <a:pt x="461" y="276"/>
                                </a:lnTo>
                                <a:lnTo>
                                  <a:pt x="387" y="334"/>
                                </a:lnTo>
                                <a:lnTo>
                                  <a:pt x="320" y="398"/>
                                </a:lnTo>
                                <a:lnTo>
                                  <a:pt x="256" y="466"/>
                                </a:lnTo>
                                <a:lnTo>
                                  <a:pt x="200" y="538"/>
                                </a:lnTo>
                                <a:lnTo>
                                  <a:pt x="151" y="613"/>
                                </a:lnTo>
                                <a:lnTo>
                                  <a:pt x="107" y="693"/>
                                </a:lnTo>
                                <a:lnTo>
                                  <a:pt x="72" y="775"/>
                                </a:lnTo>
                                <a:lnTo>
                                  <a:pt x="42" y="861"/>
                                </a:lnTo>
                                <a:lnTo>
                                  <a:pt x="21" y="948"/>
                                </a:lnTo>
                                <a:lnTo>
                                  <a:pt x="8" y="1039"/>
                                </a:lnTo>
                                <a:lnTo>
                                  <a:pt x="4" y="1131"/>
                                </a:lnTo>
                                <a:lnTo>
                                  <a:pt x="8" y="1224"/>
                                </a:lnTo>
                                <a:lnTo>
                                  <a:pt x="21" y="1314"/>
                                </a:lnTo>
                                <a:lnTo>
                                  <a:pt x="42" y="1402"/>
                                </a:lnTo>
                                <a:lnTo>
                                  <a:pt x="72" y="1487"/>
                                </a:lnTo>
                                <a:lnTo>
                                  <a:pt x="107" y="1570"/>
                                </a:lnTo>
                                <a:lnTo>
                                  <a:pt x="151" y="1650"/>
                                </a:lnTo>
                                <a:lnTo>
                                  <a:pt x="200" y="1725"/>
                                </a:lnTo>
                                <a:lnTo>
                                  <a:pt x="256" y="1797"/>
                                </a:lnTo>
                                <a:lnTo>
                                  <a:pt x="320" y="1865"/>
                                </a:lnTo>
                                <a:lnTo>
                                  <a:pt x="387" y="1928"/>
                                </a:lnTo>
                                <a:lnTo>
                                  <a:pt x="461" y="1987"/>
                                </a:lnTo>
                                <a:lnTo>
                                  <a:pt x="540" y="2040"/>
                                </a:lnTo>
                                <a:lnTo>
                                  <a:pt x="623" y="2089"/>
                                </a:lnTo>
                                <a:lnTo>
                                  <a:pt x="712" y="2133"/>
                                </a:lnTo>
                                <a:lnTo>
                                  <a:pt x="803" y="2169"/>
                                </a:lnTo>
                                <a:lnTo>
                                  <a:pt x="899" y="2201"/>
                                </a:lnTo>
                                <a:lnTo>
                                  <a:pt x="998" y="2225"/>
                                </a:lnTo>
                                <a:lnTo>
                                  <a:pt x="1101" y="2243"/>
                                </a:lnTo>
                                <a:lnTo>
                                  <a:pt x="1205" y="2254"/>
                                </a:lnTo>
                                <a:lnTo>
                                  <a:pt x="1313" y="2258"/>
                                </a:lnTo>
                                <a:lnTo>
                                  <a:pt x="1421" y="2254"/>
                                </a:lnTo>
                                <a:lnTo>
                                  <a:pt x="1525" y="2243"/>
                                </a:lnTo>
                                <a:lnTo>
                                  <a:pt x="1628" y="2225"/>
                                </a:lnTo>
                                <a:lnTo>
                                  <a:pt x="1726" y="2201"/>
                                </a:lnTo>
                                <a:lnTo>
                                  <a:pt x="1822" y="2169"/>
                                </a:lnTo>
                                <a:lnTo>
                                  <a:pt x="1914" y="2133"/>
                                </a:lnTo>
                                <a:lnTo>
                                  <a:pt x="2003" y="2089"/>
                                </a:lnTo>
                                <a:lnTo>
                                  <a:pt x="2086" y="2040"/>
                                </a:lnTo>
                                <a:lnTo>
                                  <a:pt x="2165" y="1987"/>
                                </a:lnTo>
                                <a:lnTo>
                                  <a:pt x="2238" y="1928"/>
                                </a:lnTo>
                                <a:lnTo>
                                  <a:pt x="2306" y="1865"/>
                                </a:lnTo>
                                <a:lnTo>
                                  <a:pt x="2369" y="1797"/>
                                </a:lnTo>
                                <a:lnTo>
                                  <a:pt x="2426" y="1725"/>
                                </a:lnTo>
                                <a:lnTo>
                                  <a:pt x="2475" y="1650"/>
                                </a:lnTo>
                                <a:lnTo>
                                  <a:pt x="2519" y="1570"/>
                                </a:lnTo>
                                <a:lnTo>
                                  <a:pt x="2554" y="1487"/>
                                </a:lnTo>
                                <a:lnTo>
                                  <a:pt x="2583" y="1402"/>
                                </a:lnTo>
                                <a:lnTo>
                                  <a:pt x="2605" y="1314"/>
                                </a:lnTo>
                                <a:lnTo>
                                  <a:pt x="2617" y="1224"/>
                                </a:lnTo>
                                <a:lnTo>
                                  <a:pt x="2621" y="1131"/>
                                </a:lnTo>
                                <a:lnTo>
                                  <a:pt x="2617" y="1039"/>
                                </a:lnTo>
                                <a:lnTo>
                                  <a:pt x="2605" y="948"/>
                                </a:lnTo>
                                <a:lnTo>
                                  <a:pt x="2583" y="861"/>
                                </a:lnTo>
                                <a:lnTo>
                                  <a:pt x="2554" y="775"/>
                                </a:lnTo>
                                <a:lnTo>
                                  <a:pt x="2519" y="693"/>
                                </a:lnTo>
                                <a:lnTo>
                                  <a:pt x="2475" y="613"/>
                                </a:lnTo>
                                <a:lnTo>
                                  <a:pt x="2426" y="538"/>
                                </a:lnTo>
                                <a:lnTo>
                                  <a:pt x="2369" y="466"/>
                                </a:lnTo>
                                <a:lnTo>
                                  <a:pt x="2306" y="398"/>
                                </a:lnTo>
                                <a:lnTo>
                                  <a:pt x="2238" y="334"/>
                                </a:lnTo>
                                <a:lnTo>
                                  <a:pt x="2165" y="276"/>
                                </a:lnTo>
                                <a:lnTo>
                                  <a:pt x="2086" y="222"/>
                                </a:lnTo>
                                <a:lnTo>
                                  <a:pt x="2003" y="174"/>
                                </a:lnTo>
                                <a:lnTo>
                                  <a:pt x="1914" y="130"/>
                                </a:lnTo>
                                <a:lnTo>
                                  <a:pt x="1822" y="94"/>
                                </a:lnTo>
                                <a:lnTo>
                                  <a:pt x="1726" y="62"/>
                                </a:lnTo>
                                <a:lnTo>
                                  <a:pt x="1628" y="38"/>
                                </a:lnTo>
                                <a:lnTo>
                                  <a:pt x="1525" y="20"/>
                                </a:lnTo>
                                <a:lnTo>
                                  <a:pt x="1421" y="9"/>
                                </a:lnTo>
                                <a:lnTo>
                                  <a:pt x="1313" y="5"/>
                                </a:lnTo>
                                <a:close/>
                                <a:moveTo>
                                  <a:pt x="1313" y="0"/>
                                </a:moveTo>
                                <a:lnTo>
                                  <a:pt x="1421" y="4"/>
                                </a:lnTo>
                                <a:lnTo>
                                  <a:pt x="1526" y="15"/>
                                </a:lnTo>
                                <a:lnTo>
                                  <a:pt x="1628" y="33"/>
                                </a:lnTo>
                                <a:lnTo>
                                  <a:pt x="1728" y="57"/>
                                </a:lnTo>
                                <a:lnTo>
                                  <a:pt x="1824" y="89"/>
                                </a:lnTo>
                                <a:lnTo>
                                  <a:pt x="1917" y="127"/>
                                </a:lnTo>
                                <a:lnTo>
                                  <a:pt x="2004" y="170"/>
                                </a:lnTo>
                                <a:lnTo>
                                  <a:pt x="2089" y="219"/>
                                </a:lnTo>
                                <a:lnTo>
                                  <a:pt x="2168" y="272"/>
                                </a:lnTo>
                                <a:lnTo>
                                  <a:pt x="2242" y="332"/>
                                </a:lnTo>
                                <a:lnTo>
                                  <a:pt x="2310" y="395"/>
                                </a:lnTo>
                                <a:lnTo>
                                  <a:pt x="2373" y="464"/>
                                </a:lnTo>
                                <a:lnTo>
                                  <a:pt x="2430" y="536"/>
                                </a:lnTo>
                                <a:lnTo>
                                  <a:pt x="2479" y="612"/>
                                </a:lnTo>
                                <a:lnTo>
                                  <a:pt x="2523" y="691"/>
                                </a:lnTo>
                                <a:lnTo>
                                  <a:pt x="2559" y="773"/>
                                </a:lnTo>
                                <a:lnTo>
                                  <a:pt x="2588" y="860"/>
                                </a:lnTo>
                                <a:lnTo>
                                  <a:pt x="2609" y="948"/>
                                </a:lnTo>
                                <a:lnTo>
                                  <a:pt x="2621" y="1038"/>
                                </a:lnTo>
                                <a:lnTo>
                                  <a:pt x="2626" y="1131"/>
                                </a:lnTo>
                                <a:lnTo>
                                  <a:pt x="2621" y="1224"/>
                                </a:lnTo>
                                <a:lnTo>
                                  <a:pt x="2609" y="1315"/>
                                </a:lnTo>
                                <a:lnTo>
                                  <a:pt x="2588" y="1403"/>
                                </a:lnTo>
                                <a:lnTo>
                                  <a:pt x="2559" y="1488"/>
                                </a:lnTo>
                                <a:lnTo>
                                  <a:pt x="2523" y="1572"/>
                                </a:lnTo>
                                <a:lnTo>
                                  <a:pt x="2479" y="1651"/>
                                </a:lnTo>
                                <a:lnTo>
                                  <a:pt x="2430" y="1727"/>
                                </a:lnTo>
                                <a:lnTo>
                                  <a:pt x="2373" y="1799"/>
                                </a:lnTo>
                                <a:lnTo>
                                  <a:pt x="2310" y="1867"/>
                                </a:lnTo>
                                <a:lnTo>
                                  <a:pt x="2242" y="1931"/>
                                </a:lnTo>
                                <a:lnTo>
                                  <a:pt x="2168" y="1991"/>
                                </a:lnTo>
                                <a:lnTo>
                                  <a:pt x="2089" y="2044"/>
                                </a:lnTo>
                                <a:lnTo>
                                  <a:pt x="2004" y="2093"/>
                                </a:lnTo>
                                <a:lnTo>
                                  <a:pt x="1917" y="2136"/>
                                </a:lnTo>
                                <a:lnTo>
                                  <a:pt x="1824" y="2174"/>
                                </a:lnTo>
                                <a:lnTo>
                                  <a:pt x="1728" y="2204"/>
                                </a:lnTo>
                                <a:lnTo>
                                  <a:pt x="1628" y="2230"/>
                                </a:lnTo>
                                <a:lnTo>
                                  <a:pt x="1526" y="2248"/>
                                </a:lnTo>
                                <a:lnTo>
                                  <a:pt x="1421" y="2259"/>
                                </a:lnTo>
                                <a:lnTo>
                                  <a:pt x="1313" y="2263"/>
                                </a:lnTo>
                                <a:lnTo>
                                  <a:pt x="1205" y="2259"/>
                                </a:lnTo>
                                <a:lnTo>
                                  <a:pt x="1099" y="2248"/>
                                </a:lnTo>
                                <a:lnTo>
                                  <a:pt x="998" y="2230"/>
                                </a:lnTo>
                                <a:lnTo>
                                  <a:pt x="898" y="2204"/>
                                </a:lnTo>
                                <a:lnTo>
                                  <a:pt x="802" y="2174"/>
                                </a:lnTo>
                                <a:lnTo>
                                  <a:pt x="709" y="2136"/>
                                </a:lnTo>
                                <a:lnTo>
                                  <a:pt x="621" y="2093"/>
                                </a:lnTo>
                                <a:lnTo>
                                  <a:pt x="537" y="2044"/>
                                </a:lnTo>
                                <a:lnTo>
                                  <a:pt x="458" y="1991"/>
                                </a:lnTo>
                                <a:lnTo>
                                  <a:pt x="383" y="1931"/>
                                </a:lnTo>
                                <a:lnTo>
                                  <a:pt x="315" y="1867"/>
                                </a:lnTo>
                                <a:lnTo>
                                  <a:pt x="252" y="1799"/>
                                </a:lnTo>
                                <a:lnTo>
                                  <a:pt x="196" y="1727"/>
                                </a:lnTo>
                                <a:lnTo>
                                  <a:pt x="146" y="1651"/>
                                </a:lnTo>
                                <a:lnTo>
                                  <a:pt x="103" y="1572"/>
                                </a:lnTo>
                                <a:lnTo>
                                  <a:pt x="66" y="1488"/>
                                </a:lnTo>
                                <a:lnTo>
                                  <a:pt x="38" y="1403"/>
                                </a:lnTo>
                                <a:lnTo>
                                  <a:pt x="17" y="1315"/>
                                </a:lnTo>
                                <a:lnTo>
                                  <a:pt x="4" y="1224"/>
                                </a:lnTo>
                                <a:lnTo>
                                  <a:pt x="0" y="1131"/>
                                </a:lnTo>
                                <a:lnTo>
                                  <a:pt x="4" y="1038"/>
                                </a:lnTo>
                                <a:lnTo>
                                  <a:pt x="17" y="948"/>
                                </a:lnTo>
                                <a:lnTo>
                                  <a:pt x="38" y="860"/>
                                </a:lnTo>
                                <a:lnTo>
                                  <a:pt x="66" y="773"/>
                                </a:lnTo>
                                <a:lnTo>
                                  <a:pt x="103" y="691"/>
                                </a:lnTo>
                                <a:lnTo>
                                  <a:pt x="146" y="612"/>
                                </a:lnTo>
                                <a:lnTo>
                                  <a:pt x="196" y="536"/>
                                </a:lnTo>
                                <a:lnTo>
                                  <a:pt x="252" y="464"/>
                                </a:lnTo>
                                <a:lnTo>
                                  <a:pt x="315" y="395"/>
                                </a:lnTo>
                                <a:lnTo>
                                  <a:pt x="383" y="332"/>
                                </a:lnTo>
                                <a:lnTo>
                                  <a:pt x="458" y="272"/>
                                </a:lnTo>
                                <a:lnTo>
                                  <a:pt x="537" y="219"/>
                                </a:lnTo>
                                <a:lnTo>
                                  <a:pt x="621" y="170"/>
                                </a:lnTo>
                                <a:lnTo>
                                  <a:pt x="709" y="127"/>
                                </a:lnTo>
                                <a:lnTo>
                                  <a:pt x="802" y="89"/>
                                </a:lnTo>
                                <a:lnTo>
                                  <a:pt x="898" y="57"/>
                                </a:lnTo>
                                <a:lnTo>
                                  <a:pt x="998" y="33"/>
                                </a:lnTo>
                                <a:lnTo>
                                  <a:pt x="1099" y="15"/>
                                </a:lnTo>
                                <a:lnTo>
                                  <a:pt x="1205" y="4"/>
                                </a:lnTo>
                                <a:lnTo>
                                  <a:pt x="1313" y="0"/>
                                </a:lnTo>
                                <a:close/>
                              </a:path>
                            </a:pathLst>
                          </a:custGeom>
                          <a:solidFill>
                            <a:srgbClr val="FFCD02"/>
                          </a:solidFill>
                          <a:ln w="0">
                            <a:solidFill>
                              <a:srgbClr val="FFCD02"/>
                            </a:solidFill>
                            <a:prstDash val="solid"/>
                            <a:round/>
                            <a:headEnd/>
                            <a:tailEnd/>
                          </a:ln>
                        </wps:spPr>
                        <wps:bodyPr rot="0" vert="horz" wrap="square" lIns="91440" tIns="45720" rIns="91440" bIns="45720" anchor="t" anchorCtr="0" upright="1">
                          <a:noAutofit/>
                        </wps:bodyPr>
                      </wps:wsp>
                      <wps:wsp>
                        <wps:cNvPr id="899" name="Freeform 612"/>
                        <wps:cNvSpPr>
                          <a:spLocks noEditPoints="1"/>
                        </wps:cNvSpPr>
                        <wps:spPr bwMode="auto">
                          <a:xfrm>
                            <a:off x="878527" y="442627"/>
                            <a:ext cx="1017213" cy="875635"/>
                          </a:xfrm>
                          <a:custGeom>
                            <a:avLst/>
                            <a:gdLst>
                              <a:gd name="T0" fmla="*/ 1105 w 2637"/>
                              <a:gd name="T1" fmla="*/ 20 h 2271"/>
                              <a:gd name="T2" fmla="*/ 808 w 2637"/>
                              <a:gd name="T3" fmla="*/ 94 h 2271"/>
                              <a:gd name="T4" fmla="*/ 543 w 2637"/>
                              <a:gd name="T5" fmla="*/ 224 h 2271"/>
                              <a:gd name="T6" fmla="*/ 321 w 2637"/>
                              <a:gd name="T7" fmla="*/ 400 h 2271"/>
                              <a:gd name="T8" fmla="*/ 152 w 2637"/>
                              <a:gd name="T9" fmla="*/ 617 h 2271"/>
                              <a:gd name="T10" fmla="*/ 44 w 2637"/>
                              <a:gd name="T11" fmla="*/ 865 h 2271"/>
                              <a:gd name="T12" fmla="*/ 6 w 2637"/>
                              <a:gd name="T13" fmla="*/ 1136 h 2271"/>
                              <a:gd name="T14" fmla="*/ 44 w 2637"/>
                              <a:gd name="T15" fmla="*/ 1408 h 2271"/>
                              <a:gd name="T16" fmla="*/ 152 w 2637"/>
                              <a:gd name="T17" fmla="*/ 1656 h 2271"/>
                              <a:gd name="T18" fmla="*/ 321 w 2637"/>
                              <a:gd name="T19" fmla="*/ 1872 h 2271"/>
                              <a:gd name="T20" fmla="*/ 543 w 2637"/>
                              <a:gd name="T21" fmla="*/ 2049 h 2271"/>
                              <a:gd name="T22" fmla="*/ 808 w 2637"/>
                              <a:gd name="T23" fmla="*/ 2179 h 2271"/>
                              <a:gd name="T24" fmla="*/ 1105 w 2637"/>
                              <a:gd name="T25" fmla="*/ 2253 h 2271"/>
                              <a:gd name="T26" fmla="*/ 1427 w 2637"/>
                              <a:gd name="T27" fmla="*/ 2264 h 2271"/>
                              <a:gd name="T28" fmla="*/ 1734 w 2637"/>
                              <a:gd name="T29" fmla="*/ 2209 h 2271"/>
                              <a:gd name="T30" fmla="*/ 2010 w 2637"/>
                              <a:gd name="T31" fmla="*/ 2098 h 2271"/>
                              <a:gd name="T32" fmla="*/ 2248 w 2637"/>
                              <a:gd name="T33" fmla="*/ 1936 h 2271"/>
                              <a:gd name="T34" fmla="*/ 2436 w 2637"/>
                              <a:gd name="T35" fmla="*/ 1732 h 2271"/>
                              <a:gd name="T36" fmla="*/ 2565 w 2637"/>
                              <a:gd name="T37" fmla="*/ 1493 h 2271"/>
                              <a:gd name="T38" fmla="*/ 2627 w 2637"/>
                              <a:gd name="T39" fmla="*/ 1229 h 2271"/>
                              <a:gd name="T40" fmla="*/ 2615 w 2637"/>
                              <a:gd name="T41" fmla="*/ 953 h 2271"/>
                              <a:gd name="T42" fmla="*/ 2529 w 2637"/>
                              <a:gd name="T43" fmla="*/ 696 h 2271"/>
                              <a:gd name="T44" fmla="*/ 2379 w 2637"/>
                              <a:gd name="T45" fmla="*/ 469 h 2271"/>
                              <a:gd name="T46" fmla="*/ 2174 w 2637"/>
                              <a:gd name="T47" fmla="*/ 277 h 2271"/>
                              <a:gd name="T48" fmla="*/ 1923 w 2637"/>
                              <a:gd name="T49" fmla="*/ 132 h 2271"/>
                              <a:gd name="T50" fmla="*/ 1634 w 2637"/>
                              <a:gd name="T51" fmla="*/ 38 h 2271"/>
                              <a:gd name="T52" fmla="*/ 1319 w 2637"/>
                              <a:gd name="T53" fmla="*/ 5 h 2271"/>
                              <a:gd name="T54" fmla="*/ 1532 w 2637"/>
                              <a:gd name="T55" fmla="*/ 16 h 2271"/>
                              <a:gd name="T56" fmla="*/ 1832 w 2637"/>
                              <a:gd name="T57" fmla="*/ 90 h 2271"/>
                              <a:gd name="T58" fmla="*/ 2097 w 2637"/>
                              <a:gd name="T59" fmla="*/ 220 h 2271"/>
                              <a:gd name="T60" fmla="*/ 2320 w 2637"/>
                              <a:gd name="T61" fmla="*/ 397 h 2271"/>
                              <a:gd name="T62" fmla="*/ 2491 w 2637"/>
                              <a:gd name="T63" fmla="*/ 615 h 2271"/>
                              <a:gd name="T64" fmla="*/ 2599 w 2637"/>
                              <a:gd name="T65" fmla="*/ 863 h 2271"/>
                              <a:gd name="T66" fmla="*/ 2637 w 2637"/>
                              <a:gd name="T67" fmla="*/ 1136 h 2271"/>
                              <a:gd name="T68" fmla="*/ 2599 w 2637"/>
                              <a:gd name="T69" fmla="*/ 1410 h 2271"/>
                              <a:gd name="T70" fmla="*/ 2491 w 2637"/>
                              <a:gd name="T71" fmla="*/ 1658 h 2271"/>
                              <a:gd name="T72" fmla="*/ 2320 w 2637"/>
                              <a:gd name="T73" fmla="*/ 1876 h 2271"/>
                              <a:gd name="T74" fmla="*/ 2097 w 2637"/>
                              <a:gd name="T75" fmla="*/ 2053 h 2271"/>
                              <a:gd name="T76" fmla="*/ 1832 w 2637"/>
                              <a:gd name="T77" fmla="*/ 2183 h 2271"/>
                              <a:gd name="T78" fmla="*/ 1532 w 2637"/>
                              <a:gd name="T79" fmla="*/ 2257 h 2271"/>
                              <a:gd name="T80" fmla="*/ 1211 w 2637"/>
                              <a:gd name="T81" fmla="*/ 2268 h 2271"/>
                              <a:gd name="T82" fmla="*/ 902 w 2637"/>
                              <a:gd name="T83" fmla="*/ 2214 h 2271"/>
                              <a:gd name="T84" fmla="*/ 625 w 2637"/>
                              <a:gd name="T85" fmla="*/ 2101 h 2271"/>
                              <a:gd name="T86" fmla="*/ 386 w 2637"/>
                              <a:gd name="T87" fmla="*/ 1940 h 2271"/>
                              <a:gd name="T88" fmla="*/ 197 w 2637"/>
                              <a:gd name="T89" fmla="*/ 1735 h 2271"/>
                              <a:gd name="T90" fmla="*/ 68 w 2637"/>
                              <a:gd name="T91" fmla="*/ 1496 h 2271"/>
                              <a:gd name="T92" fmla="*/ 4 w 2637"/>
                              <a:gd name="T93" fmla="*/ 1230 h 2271"/>
                              <a:gd name="T94" fmla="*/ 17 w 2637"/>
                              <a:gd name="T95" fmla="*/ 952 h 2271"/>
                              <a:gd name="T96" fmla="*/ 103 w 2637"/>
                              <a:gd name="T97" fmla="*/ 695 h 2271"/>
                              <a:gd name="T98" fmla="*/ 254 w 2637"/>
                              <a:gd name="T99" fmla="*/ 465 h 2271"/>
                              <a:gd name="T100" fmla="*/ 461 w 2637"/>
                              <a:gd name="T101" fmla="*/ 275 h 2271"/>
                              <a:gd name="T102" fmla="*/ 625 w 2637"/>
                              <a:gd name="T103" fmla="*/ 172 h 2271"/>
                              <a:gd name="T104" fmla="*/ 902 w 2637"/>
                              <a:gd name="T105" fmla="*/ 59 h 2271"/>
                              <a:gd name="T106" fmla="*/ 1211 w 2637"/>
                              <a:gd name="T107" fmla="*/ 4 h 2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637" h="2271">
                                <a:moveTo>
                                  <a:pt x="1319" y="5"/>
                                </a:moveTo>
                                <a:lnTo>
                                  <a:pt x="1211" y="9"/>
                                </a:lnTo>
                                <a:lnTo>
                                  <a:pt x="1105" y="20"/>
                                </a:lnTo>
                                <a:lnTo>
                                  <a:pt x="1004" y="38"/>
                                </a:lnTo>
                                <a:lnTo>
                                  <a:pt x="904" y="62"/>
                                </a:lnTo>
                                <a:lnTo>
                                  <a:pt x="808" y="94"/>
                                </a:lnTo>
                                <a:lnTo>
                                  <a:pt x="715" y="132"/>
                                </a:lnTo>
                                <a:lnTo>
                                  <a:pt x="627" y="175"/>
                                </a:lnTo>
                                <a:lnTo>
                                  <a:pt x="543" y="224"/>
                                </a:lnTo>
                                <a:lnTo>
                                  <a:pt x="464" y="277"/>
                                </a:lnTo>
                                <a:lnTo>
                                  <a:pt x="389" y="337"/>
                                </a:lnTo>
                                <a:lnTo>
                                  <a:pt x="321" y="400"/>
                                </a:lnTo>
                                <a:lnTo>
                                  <a:pt x="258" y="469"/>
                                </a:lnTo>
                                <a:lnTo>
                                  <a:pt x="202" y="541"/>
                                </a:lnTo>
                                <a:lnTo>
                                  <a:pt x="152" y="617"/>
                                </a:lnTo>
                                <a:lnTo>
                                  <a:pt x="109" y="696"/>
                                </a:lnTo>
                                <a:lnTo>
                                  <a:pt x="72" y="778"/>
                                </a:lnTo>
                                <a:lnTo>
                                  <a:pt x="44" y="865"/>
                                </a:lnTo>
                                <a:lnTo>
                                  <a:pt x="23" y="953"/>
                                </a:lnTo>
                                <a:lnTo>
                                  <a:pt x="10" y="1043"/>
                                </a:lnTo>
                                <a:lnTo>
                                  <a:pt x="6" y="1136"/>
                                </a:lnTo>
                                <a:lnTo>
                                  <a:pt x="10" y="1229"/>
                                </a:lnTo>
                                <a:lnTo>
                                  <a:pt x="23" y="1320"/>
                                </a:lnTo>
                                <a:lnTo>
                                  <a:pt x="44" y="1408"/>
                                </a:lnTo>
                                <a:lnTo>
                                  <a:pt x="72" y="1493"/>
                                </a:lnTo>
                                <a:lnTo>
                                  <a:pt x="109" y="1577"/>
                                </a:lnTo>
                                <a:lnTo>
                                  <a:pt x="152" y="1656"/>
                                </a:lnTo>
                                <a:lnTo>
                                  <a:pt x="202" y="1732"/>
                                </a:lnTo>
                                <a:lnTo>
                                  <a:pt x="258" y="1804"/>
                                </a:lnTo>
                                <a:lnTo>
                                  <a:pt x="321" y="1872"/>
                                </a:lnTo>
                                <a:lnTo>
                                  <a:pt x="389" y="1936"/>
                                </a:lnTo>
                                <a:lnTo>
                                  <a:pt x="464" y="1996"/>
                                </a:lnTo>
                                <a:lnTo>
                                  <a:pt x="543" y="2049"/>
                                </a:lnTo>
                                <a:lnTo>
                                  <a:pt x="627" y="2098"/>
                                </a:lnTo>
                                <a:lnTo>
                                  <a:pt x="715" y="2141"/>
                                </a:lnTo>
                                <a:lnTo>
                                  <a:pt x="808" y="2179"/>
                                </a:lnTo>
                                <a:lnTo>
                                  <a:pt x="904" y="2209"/>
                                </a:lnTo>
                                <a:lnTo>
                                  <a:pt x="1004" y="2235"/>
                                </a:lnTo>
                                <a:lnTo>
                                  <a:pt x="1105" y="2253"/>
                                </a:lnTo>
                                <a:lnTo>
                                  <a:pt x="1211" y="2264"/>
                                </a:lnTo>
                                <a:lnTo>
                                  <a:pt x="1319" y="2268"/>
                                </a:lnTo>
                                <a:lnTo>
                                  <a:pt x="1427" y="2264"/>
                                </a:lnTo>
                                <a:lnTo>
                                  <a:pt x="1532" y="2253"/>
                                </a:lnTo>
                                <a:lnTo>
                                  <a:pt x="1634" y="2235"/>
                                </a:lnTo>
                                <a:lnTo>
                                  <a:pt x="1734" y="2209"/>
                                </a:lnTo>
                                <a:lnTo>
                                  <a:pt x="1830" y="2179"/>
                                </a:lnTo>
                                <a:lnTo>
                                  <a:pt x="1923" y="2141"/>
                                </a:lnTo>
                                <a:lnTo>
                                  <a:pt x="2010" y="2098"/>
                                </a:lnTo>
                                <a:lnTo>
                                  <a:pt x="2095" y="2049"/>
                                </a:lnTo>
                                <a:lnTo>
                                  <a:pt x="2174" y="1996"/>
                                </a:lnTo>
                                <a:lnTo>
                                  <a:pt x="2248" y="1936"/>
                                </a:lnTo>
                                <a:lnTo>
                                  <a:pt x="2316" y="1872"/>
                                </a:lnTo>
                                <a:lnTo>
                                  <a:pt x="2379" y="1804"/>
                                </a:lnTo>
                                <a:lnTo>
                                  <a:pt x="2436" y="1732"/>
                                </a:lnTo>
                                <a:lnTo>
                                  <a:pt x="2485" y="1656"/>
                                </a:lnTo>
                                <a:lnTo>
                                  <a:pt x="2529" y="1577"/>
                                </a:lnTo>
                                <a:lnTo>
                                  <a:pt x="2565" y="1493"/>
                                </a:lnTo>
                                <a:lnTo>
                                  <a:pt x="2594" y="1408"/>
                                </a:lnTo>
                                <a:lnTo>
                                  <a:pt x="2615" y="1320"/>
                                </a:lnTo>
                                <a:lnTo>
                                  <a:pt x="2627" y="1229"/>
                                </a:lnTo>
                                <a:lnTo>
                                  <a:pt x="2632" y="1136"/>
                                </a:lnTo>
                                <a:lnTo>
                                  <a:pt x="2627" y="1043"/>
                                </a:lnTo>
                                <a:lnTo>
                                  <a:pt x="2615" y="953"/>
                                </a:lnTo>
                                <a:lnTo>
                                  <a:pt x="2594" y="865"/>
                                </a:lnTo>
                                <a:lnTo>
                                  <a:pt x="2565" y="778"/>
                                </a:lnTo>
                                <a:lnTo>
                                  <a:pt x="2529" y="696"/>
                                </a:lnTo>
                                <a:lnTo>
                                  <a:pt x="2485" y="617"/>
                                </a:lnTo>
                                <a:lnTo>
                                  <a:pt x="2436" y="541"/>
                                </a:lnTo>
                                <a:lnTo>
                                  <a:pt x="2379" y="469"/>
                                </a:lnTo>
                                <a:lnTo>
                                  <a:pt x="2316" y="400"/>
                                </a:lnTo>
                                <a:lnTo>
                                  <a:pt x="2248" y="337"/>
                                </a:lnTo>
                                <a:lnTo>
                                  <a:pt x="2174" y="277"/>
                                </a:lnTo>
                                <a:lnTo>
                                  <a:pt x="2095" y="224"/>
                                </a:lnTo>
                                <a:lnTo>
                                  <a:pt x="2010" y="175"/>
                                </a:lnTo>
                                <a:lnTo>
                                  <a:pt x="1923" y="132"/>
                                </a:lnTo>
                                <a:lnTo>
                                  <a:pt x="1830" y="94"/>
                                </a:lnTo>
                                <a:lnTo>
                                  <a:pt x="1734" y="62"/>
                                </a:lnTo>
                                <a:lnTo>
                                  <a:pt x="1634" y="38"/>
                                </a:lnTo>
                                <a:lnTo>
                                  <a:pt x="1532" y="20"/>
                                </a:lnTo>
                                <a:lnTo>
                                  <a:pt x="1427" y="9"/>
                                </a:lnTo>
                                <a:lnTo>
                                  <a:pt x="1319" y="5"/>
                                </a:lnTo>
                                <a:close/>
                                <a:moveTo>
                                  <a:pt x="1318" y="0"/>
                                </a:moveTo>
                                <a:lnTo>
                                  <a:pt x="1427" y="4"/>
                                </a:lnTo>
                                <a:lnTo>
                                  <a:pt x="1532" y="16"/>
                                </a:lnTo>
                                <a:lnTo>
                                  <a:pt x="1635" y="34"/>
                                </a:lnTo>
                                <a:lnTo>
                                  <a:pt x="1735" y="59"/>
                                </a:lnTo>
                                <a:lnTo>
                                  <a:pt x="1832" y="90"/>
                                </a:lnTo>
                                <a:lnTo>
                                  <a:pt x="1924" y="128"/>
                                </a:lnTo>
                                <a:lnTo>
                                  <a:pt x="2013" y="172"/>
                                </a:lnTo>
                                <a:lnTo>
                                  <a:pt x="2097" y="220"/>
                                </a:lnTo>
                                <a:lnTo>
                                  <a:pt x="2176" y="275"/>
                                </a:lnTo>
                                <a:lnTo>
                                  <a:pt x="2251" y="333"/>
                                </a:lnTo>
                                <a:lnTo>
                                  <a:pt x="2320" y="397"/>
                                </a:lnTo>
                                <a:lnTo>
                                  <a:pt x="2384" y="465"/>
                                </a:lnTo>
                                <a:lnTo>
                                  <a:pt x="2440" y="538"/>
                                </a:lnTo>
                                <a:lnTo>
                                  <a:pt x="2491" y="615"/>
                                </a:lnTo>
                                <a:lnTo>
                                  <a:pt x="2534" y="695"/>
                                </a:lnTo>
                                <a:lnTo>
                                  <a:pt x="2570" y="777"/>
                                </a:lnTo>
                                <a:lnTo>
                                  <a:pt x="2599" y="863"/>
                                </a:lnTo>
                                <a:lnTo>
                                  <a:pt x="2620" y="952"/>
                                </a:lnTo>
                                <a:lnTo>
                                  <a:pt x="2633" y="1043"/>
                                </a:lnTo>
                                <a:lnTo>
                                  <a:pt x="2637" y="1136"/>
                                </a:lnTo>
                                <a:lnTo>
                                  <a:pt x="2633" y="1230"/>
                                </a:lnTo>
                                <a:lnTo>
                                  <a:pt x="2620" y="1321"/>
                                </a:lnTo>
                                <a:lnTo>
                                  <a:pt x="2599" y="1410"/>
                                </a:lnTo>
                                <a:lnTo>
                                  <a:pt x="2570" y="1496"/>
                                </a:lnTo>
                                <a:lnTo>
                                  <a:pt x="2534" y="1578"/>
                                </a:lnTo>
                                <a:lnTo>
                                  <a:pt x="2491" y="1658"/>
                                </a:lnTo>
                                <a:lnTo>
                                  <a:pt x="2440" y="1735"/>
                                </a:lnTo>
                                <a:lnTo>
                                  <a:pt x="2384" y="1806"/>
                                </a:lnTo>
                                <a:lnTo>
                                  <a:pt x="2320" y="1876"/>
                                </a:lnTo>
                                <a:lnTo>
                                  <a:pt x="2251" y="1939"/>
                                </a:lnTo>
                                <a:lnTo>
                                  <a:pt x="2176" y="1998"/>
                                </a:lnTo>
                                <a:lnTo>
                                  <a:pt x="2097" y="2053"/>
                                </a:lnTo>
                                <a:lnTo>
                                  <a:pt x="2013" y="2101"/>
                                </a:lnTo>
                                <a:lnTo>
                                  <a:pt x="1924" y="2145"/>
                                </a:lnTo>
                                <a:lnTo>
                                  <a:pt x="1832" y="2183"/>
                                </a:lnTo>
                                <a:lnTo>
                                  <a:pt x="1735" y="2214"/>
                                </a:lnTo>
                                <a:lnTo>
                                  <a:pt x="1635" y="2238"/>
                                </a:lnTo>
                                <a:lnTo>
                                  <a:pt x="1532" y="2257"/>
                                </a:lnTo>
                                <a:lnTo>
                                  <a:pt x="1427" y="2268"/>
                                </a:lnTo>
                                <a:lnTo>
                                  <a:pt x="1318" y="2271"/>
                                </a:lnTo>
                                <a:lnTo>
                                  <a:pt x="1211" y="2268"/>
                                </a:lnTo>
                                <a:lnTo>
                                  <a:pt x="1105" y="2257"/>
                                </a:lnTo>
                                <a:lnTo>
                                  <a:pt x="1002" y="2238"/>
                                </a:lnTo>
                                <a:lnTo>
                                  <a:pt x="902" y="2214"/>
                                </a:lnTo>
                                <a:lnTo>
                                  <a:pt x="805" y="2183"/>
                                </a:lnTo>
                                <a:lnTo>
                                  <a:pt x="712" y="2145"/>
                                </a:lnTo>
                                <a:lnTo>
                                  <a:pt x="625" y="2101"/>
                                </a:lnTo>
                                <a:lnTo>
                                  <a:pt x="540" y="2053"/>
                                </a:lnTo>
                                <a:lnTo>
                                  <a:pt x="461" y="1998"/>
                                </a:lnTo>
                                <a:lnTo>
                                  <a:pt x="386" y="1940"/>
                                </a:lnTo>
                                <a:lnTo>
                                  <a:pt x="317" y="1876"/>
                                </a:lnTo>
                                <a:lnTo>
                                  <a:pt x="254" y="1806"/>
                                </a:lnTo>
                                <a:lnTo>
                                  <a:pt x="197" y="1735"/>
                                </a:lnTo>
                                <a:lnTo>
                                  <a:pt x="147" y="1658"/>
                                </a:lnTo>
                                <a:lnTo>
                                  <a:pt x="103" y="1578"/>
                                </a:lnTo>
                                <a:lnTo>
                                  <a:pt x="68" y="1496"/>
                                </a:lnTo>
                                <a:lnTo>
                                  <a:pt x="38" y="1410"/>
                                </a:lnTo>
                                <a:lnTo>
                                  <a:pt x="17" y="1321"/>
                                </a:lnTo>
                                <a:lnTo>
                                  <a:pt x="4" y="1230"/>
                                </a:lnTo>
                                <a:lnTo>
                                  <a:pt x="0" y="1136"/>
                                </a:lnTo>
                                <a:lnTo>
                                  <a:pt x="4" y="1043"/>
                                </a:lnTo>
                                <a:lnTo>
                                  <a:pt x="17" y="952"/>
                                </a:lnTo>
                                <a:lnTo>
                                  <a:pt x="38" y="863"/>
                                </a:lnTo>
                                <a:lnTo>
                                  <a:pt x="68" y="777"/>
                                </a:lnTo>
                                <a:lnTo>
                                  <a:pt x="103" y="695"/>
                                </a:lnTo>
                                <a:lnTo>
                                  <a:pt x="147" y="615"/>
                                </a:lnTo>
                                <a:lnTo>
                                  <a:pt x="197" y="538"/>
                                </a:lnTo>
                                <a:lnTo>
                                  <a:pt x="254" y="465"/>
                                </a:lnTo>
                                <a:lnTo>
                                  <a:pt x="317" y="397"/>
                                </a:lnTo>
                                <a:lnTo>
                                  <a:pt x="386" y="333"/>
                                </a:lnTo>
                                <a:lnTo>
                                  <a:pt x="461" y="275"/>
                                </a:lnTo>
                                <a:lnTo>
                                  <a:pt x="530" y="227"/>
                                </a:lnTo>
                                <a:lnTo>
                                  <a:pt x="540" y="220"/>
                                </a:lnTo>
                                <a:lnTo>
                                  <a:pt x="625" y="172"/>
                                </a:lnTo>
                                <a:lnTo>
                                  <a:pt x="712" y="128"/>
                                </a:lnTo>
                                <a:lnTo>
                                  <a:pt x="805" y="90"/>
                                </a:lnTo>
                                <a:lnTo>
                                  <a:pt x="902" y="59"/>
                                </a:lnTo>
                                <a:lnTo>
                                  <a:pt x="1002" y="34"/>
                                </a:lnTo>
                                <a:lnTo>
                                  <a:pt x="1105" y="16"/>
                                </a:lnTo>
                                <a:lnTo>
                                  <a:pt x="1211" y="4"/>
                                </a:lnTo>
                                <a:lnTo>
                                  <a:pt x="1318" y="0"/>
                                </a:lnTo>
                                <a:close/>
                              </a:path>
                            </a:pathLst>
                          </a:custGeom>
                          <a:solidFill>
                            <a:srgbClr val="FFCD01"/>
                          </a:solidFill>
                          <a:ln w="0">
                            <a:solidFill>
                              <a:srgbClr val="FFCD01"/>
                            </a:solidFill>
                            <a:prstDash val="solid"/>
                            <a:round/>
                            <a:headEnd/>
                            <a:tailEnd/>
                          </a:ln>
                        </wps:spPr>
                        <wps:bodyPr rot="0" vert="horz" wrap="square" lIns="91440" tIns="45720" rIns="91440" bIns="45720" anchor="t" anchorCtr="0" upright="1">
                          <a:noAutofit/>
                        </wps:bodyPr>
                      </wps:wsp>
                      <wps:wsp>
                        <wps:cNvPr id="900" name="Freeform 613"/>
                        <wps:cNvSpPr>
                          <a:spLocks noEditPoints="1"/>
                        </wps:cNvSpPr>
                        <wps:spPr bwMode="auto">
                          <a:xfrm>
                            <a:off x="907833" y="555164"/>
                            <a:ext cx="914644" cy="659809"/>
                          </a:xfrm>
                          <a:custGeom>
                            <a:avLst/>
                            <a:gdLst>
                              <a:gd name="T0" fmla="*/ 2251 w 2637"/>
                              <a:gd name="T1" fmla="*/ 106 h 1713"/>
                              <a:gd name="T2" fmla="*/ 2384 w 2637"/>
                              <a:gd name="T3" fmla="*/ 238 h 1713"/>
                              <a:gd name="T4" fmla="*/ 2491 w 2637"/>
                              <a:gd name="T5" fmla="*/ 388 h 1713"/>
                              <a:gd name="T6" fmla="*/ 2571 w 2637"/>
                              <a:gd name="T7" fmla="*/ 550 h 1713"/>
                              <a:gd name="T8" fmla="*/ 2620 w 2637"/>
                              <a:gd name="T9" fmla="*/ 725 h 1713"/>
                              <a:gd name="T10" fmla="*/ 2637 w 2637"/>
                              <a:gd name="T11" fmla="*/ 909 h 1713"/>
                              <a:gd name="T12" fmla="*/ 2633 w 2637"/>
                              <a:gd name="T13" fmla="*/ 1003 h 1713"/>
                              <a:gd name="T14" fmla="*/ 2599 w 2637"/>
                              <a:gd name="T15" fmla="*/ 1183 h 1713"/>
                              <a:gd name="T16" fmla="*/ 2534 w 2637"/>
                              <a:gd name="T17" fmla="*/ 1351 h 1713"/>
                              <a:gd name="T18" fmla="*/ 2440 w 2637"/>
                              <a:gd name="T19" fmla="*/ 1508 h 1713"/>
                              <a:gd name="T20" fmla="*/ 2320 w 2637"/>
                              <a:gd name="T21" fmla="*/ 1649 h 1713"/>
                              <a:gd name="T22" fmla="*/ 2384 w 2637"/>
                              <a:gd name="T23" fmla="*/ 1579 h 1713"/>
                              <a:gd name="T24" fmla="*/ 2491 w 2637"/>
                              <a:gd name="T25" fmla="*/ 1431 h 1713"/>
                              <a:gd name="T26" fmla="*/ 2570 w 2637"/>
                              <a:gd name="T27" fmla="*/ 1269 h 1713"/>
                              <a:gd name="T28" fmla="*/ 2620 w 2637"/>
                              <a:gd name="T29" fmla="*/ 1094 h 1713"/>
                              <a:gd name="T30" fmla="*/ 2637 w 2637"/>
                              <a:gd name="T31" fmla="*/ 909 h 1713"/>
                              <a:gd name="T32" fmla="*/ 2620 w 2637"/>
                              <a:gd name="T33" fmla="*/ 725 h 1713"/>
                              <a:gd name="T34" fmla="*/ 2570 w 2637"/>
                              <a:gd name="T35" fmla="*/ 550 h 1713"/>
                              <a:gd name="T36" fmla="*/ 2491 w 2637"/>
                              <a:gd name="T37" fmla="*/ 388 h 1713"/>
                              <a:gd name="T38" fmla="*/ 2384 w 2637"/>
                              <a:gd name="T39" fmla="*/ 238 h 1713"/>
                              <a:gd name="T40" fmla="*/ 2251 w 2637"/>
                              <a:gd name="T41" fmla="*/ 106 h 1713"/>
                              <a:gd name="T42" fmla="*/ 461 w 2637"/>
                              <a:gd name="T43" fmla="*/ 48 h 1713"/>
                              <a:gd name="T44" fmla="*/ 317 w 2637"/>
                              <a:gd name="T45" fmla="*/ 170 h 1713"/>
                              <a:gd name="T46" fmla="*/ 197 w 2637"/>
                              <a:gd name="T47" fmla="*/ 311 h 1713"/>
                              <a:gd name="T48" fmla="*/ 103 w 2637"/>
                              <a:gd name="T49" fmla="*/ 468 h 1713"/>
                              <a:gd name="T50" fmla="*/ 38 w 2637"/>
                              <a:gd name="T51" fmla="*/ 636 h 1713"/>
                              <a:gd name="T52" fmla="*/ 4 w 2637"/>
                              <a:gd name="T53" fmla="*/ 816 h 1713"/>
                              <a:gd name="T54" fmla="*/ 4 w 2637"/>
                              <a:gd name="T55" fmla="*/ 1003 h 1713"/>
                              <a:gd name="T56" fmla="*/ 38 w 2637"/>
                              <a:gd name="T57" fmla="*/ 1183 h 1713"/>
                              <a:gd name="T58" fmla="*/ 103 w 2637"/>
                              <a:gd name="T59" fmla="*/ 1351 h 1713"/>
                              <a:gd name="T60" fmla="*/ 197 w 2637"/>
                              <a:gd name="T61" fmla="*/ 1508 h 1713"/>
                              <a:gd name="T62" fmla="*/ 317 w 2637"/>
                              <a:gd name="T63" fmla="*/ 1649 h 1713"/>
                              <a:gd name="T64" fmla="*/ 386 w 2637"/>
                              <a:gd name="T65" fmla="*/ 1712 h 1713"/>
                              <a:gd name="T66" fmla="*/ 254 w 2637"/>
                              <a:gd name="T67" fmla="*/ 1579 h 1713"/>
                              <a:gd name="T68" fmla="*/ 147 w 2637"/>
                              <a:gd name="T69" fmla="*/ 1431 h 1713"/>
                              <a:gd name="T70" fmla="*/ 66 w 2637"/>
                              <a:gd name="T71" fmla="*/ 1269 h 1713"/>
                              <a:gd name="T72" fmla="*/ 17 w 2637"/>
                              <a:gd name="T73" fmla="*/ 1094 h 1713"/>
                              <a:gd name="T74" fmla="*/ 0 w 2637"/>
                              <a:gd name="T75" fmla="*/ 909 h 1713"/>
                              <a:gd name="T76" fmla="*/ 17 w 2637"/>
                              <a:gd name="T77" fmla="*/ 725 h 1713"/>
                              <a:gd name="T78" fmla="*/ 66 w 2637"/>
                              <a:gd name="T79" fmla="*/ 550 h 1713"/>
                              <a:gd name="T80" fmla="*/ 147 w 2637"/>
                              <a:gd name="T81" fmla="*/ 388 h 1713"/>
                              <a:gd name="T82" fmla="*/ 254 w 2637"/>
                              <a:gd name="T83" fmla="*/ 238 h 1713"/>
                              <a:gd name="T84" fmla="*/ 386 w 2637"/>
                              <a:gd name="T85" fmla="*/ 106 h 1713"/>
                              <a:gd name="T86" fmla="*/ 530 w 2637"/>
                              <a:gd name="T87" fmla="*/ 0 h 1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37" h="1713">
                                <a:moveTo>
                                  <a:pt x="2251" y="106"/>
                                </a:moveTo>
                                <a:lnTo>
                                  <a:pt x="2251" y="106"/>
                                </a:lnTo>
                                <a:lnTo>
                                  <a:pt x="2320" y="170"/>
                                </a:lnTo>
                                <a:lnTo>
                                  <a:pt x="2384" y="238"/>
                                </a:lnTo>
                                <a:lnTo>
                                  <a:pt x="2440" y="311"/>
                                </a:lnTo>
                                <a:lnTo>
                                  <a:pt x="2491" y="388"/>
                                </a:lnTo>
                                <a:lnTo>
                                  <a:pt x="2534" y="468"/>
                                </a:lnTo>
                                <a:lnTo>
                                  <a:pt x="2571" y="550"/>
                                </a:lnTo>
                                <a:lnTo>
                                  <a:pt x="2599" y="636"/>
                                </a:lnTo>
                                <a:lnTo>
                                  <a:pt x="2620" y="725"/>
                                </a:lnTo>
                                <a:lnTo>
                                  <a:pt x="2633" y="816"/>
                                </a:lnTo>
                                <a:lnTo>
                                  <a:pt x="2637" y="909"/>
                                </a:lnTo>
                                <a:lnTo>
                                  <a:pt x="2637" y="909"/>
                                </a:lnTo>
                                <a:lnTo>
                                  <a:pt x="2633" y="1003"/>
                                </a:lnTo>
                                <a:lnTo>
                                  <a:pt x="2620" y="1094"/>
                                </a:lnTo>
                                <a:lnTo>
                                  <a:pt x="2599" y="1183"/>
                                </a:lnTo>
                                <a:lnTo>
                                  <a:pt x="2571" y="1269"/>
                                </a:lnTo>
                                <a:lnTo>
                                  <a:pt x="2534" y="1351"/>
                                </a:lnTo>
                                <a:lnTo>
                                  <a:pt x="2491" y="1431"/>
                                </a:lnTo>
                                <a:lnTo>
                                  <a:pt x="2440" y="1508"/>
                                </a:lnTo>
                                <a:lnTo>
                                  <a:pt x="2384" y="1579"/>
                                </a:lnTo>
                                <a:lnTo>
                                  <a:pt x="2320" y="1649"/>
                                </a:lnTo>
                                <a:lnTo>
                                  <a:pt x="2320" y="1649"/>
                                </a:lnTo>
                                <a:lnTo>
                                  <a:pt x="2384" y="1579"/>
                                </a:lnTo>
                                <a:lnTo>
                                  <a:pt x="2440" y="1508"/>
                                </a:lnTo>
                                <a:lnTo>
                                  <a:pt x="2491" y="1431"/>
                                </a:lnTo>
                                <a:lnTo>
                                  <a:pt x="2534" y="1351"/>
                                </a:lnTo>
                                <a:lnTo>
                                  <a:pt x="2570" y="1269"/>
                                </a:lnTo>
                                <a:lnTo>
                                  <a:pt x="2599" y="1183"/>
                                </a:lnTo>
                                <a:lnTo>
                                  <a:pt x="2620" y="1094"/>
                                </a:lnTo>
                                <a:lnTo>
                                  <a:pt x="2633" y="1003"/>
                                </a:lnTo>
                                <a:lnTo>
                                  <a:pt x="2637" y="909"/>
                                </a:lnTo>
                                <a:lnTo>
                                  <a:pt x="2633" y="816"/>
                                </a:lnTo>
                                <a:lnTo>
                                  <a:pt x="2620" y="725"/>
                                </a:lnTo>
                                <a:lnTo>
                                  <a:pt x="2599" y="636"/>
                                </a:lnTo>
                                <a:lnTo>
                                  <a:pt x="2570" y="550"/>
                                </a:lnTo>
                                <a:lnTo>
                                  <a:pt x="2534" y="468"/>
                                </a:lnTo>
                                <a:lnTo>
                                  <a:pt x="2491" y="388"/>
                                </a:lnTo>
                                <a:lnTo>
                                  <a:pt x="2440" y="311"/>
                                </a:lnTo>
                                <a:lnTo>
                                  <a:pt x="2384" y="238"/>
                                </a:lnTo>
                                <a:lnTo>
                                  <a:pt x="2320" y="170"/>
                                </a:lnTo>
                                <a:lnTo>
                                  <a:pt x="2251" y="106"/>
                                </a:lnTo>
                                <a:close/>
                                <a:moveTo>
                                  <a:pt x="530" y="0"/>
                                </a:moveTo>
                                <a:lnTo>
                                  <a:pt x="461" y="48"/>
                                </a:lnTo>
                                <a:lnTo>
                                  <a:pt x="386" y="106"/>
                                </a:lnTo>
                                <a:lnTo>
                                  <a:pt x="317" y="170"/>
                                </a:lnTo>
                                <a:lnTo>
                                  <a:pt x="254" y="238"/>
                                </a:lnTo>
                                <a:lnTo>
                                  <a:pt x="197" y="311"/>
                                </a:lnTo>
                                <a:lnTo>
                                  <a:pt x="147" y="388"/>
                                </a:lnTo>
                                <a:lnTo>
                                  <a:pt x="103" y="468"/>
                                </a:lnTo>
                                <a:lnTo>
                                  <a:pt x="68" y="550"/>
                                </a:lnTo>
                                <a:lnTo>
                                  <a:pt x="38" y="636"/>
                                </a:lnTo>
                                <a:lnTo>
                                  <a:pt x="17" y="725"/>
                                </a:lnTo>
                                <a:lnTo>
                                  <a:pt x="4" y="816"/>
                                </a:lnTo>
                                <a:lnTo>
                                  <a:pt x="0" y="909"/>
                                </a:lnTo>
                                <a:lnTo>
                                  <a:pt x="4" y="1003"/>
                                </a:lnTo>
                                <a:lnTo>
                                  <a:pt x="17" y="1094"/>
                                </a:lnTo>
                                <a:lnTo>
                                  <a:pt x="38" y="1183"/>
                                </a:lnTo>
                                <a:lnTo>
                                  <a:pt x="68" y="1269"/>
                                </a:lnTo>
                                <a:lnTo>
                                  <a:pt x="103" y="1351"/>
                                </a:lnTo>
                                <a:lnTo>
                                  <a:pt x="147" y="1431"/>
                                </a:lnTo>
                                <a:lnTo>
                                  <a:pt x="197" y="1508"/>
                                </a:lnTo>
                                <a:lnTo>
                                  <a:pt x="254" y="1579"/>
                                </a:lnTo>
                                <a:lnTo>
                                  <a:pt x="317" y="1649"/>
                                </a:lnTo>
                                <a:lnTo>
                                  <a:pt x="386" y="1713"/>
                                </a:lnTo>
                                <a:lnTo>
                                  <a:pt x="386" y="1712"/>
                                </a:lnTo>
                                <a:lnTo>
                                  <a:pt x="317" y="1649"/>
                                </a:lnTo>
                                <a:lnTo>
                                  <a:pt x="254" y="1579"/>
                                </a:lnTo>
                                <a:lnTo>
                                  <a:pt x="197" y="1508"/>
                                </a:lnTo>
                                <a:lnTo>
                                  <a:pt x="147" y="1431"/>
                                </a:lnTo>
                                <a:lnTo>
                                  <a:pt x="103" y="1351"/>
                                </a:lnTo>
                                <a:lnTo>
                                  <a:pt x="66" y="1269"/>
                                </a:lnTo>
                                <a:lnTo>
                                  <a:pt x="38" y="1183"/>
                                </a:lnTo>
                                <a:lnTo>
                                  <a:pt x="17" y="1094"/>
                                </a:lnTo>
                                <a:lnTo>
                                  <a:pt x="4" y="1003"/>
                                </a:lnTo>
                                <a:lnTo>
                                  <a:pt x="0" y="909"/>
                                </a:lnTo>
                                <a:lnTo>
                                  <a:pt x="4" y="816"/>
                                </a:lnTo>
                                <a:lnTo>
                                  <a:pt x="17" y="725"/>
                                </a:lnTo>
                                <a:lnTo>
                                  <a:pt x="38" y="636"/>
                                </a:lnTo>
                                <a:lnTo>
                                  <a:pt x="66" y="550"/>
                                </a:lnTo>
                                <a:lnTo>
                                  <a:pt x="103" y="468"/>
                                </a:lnTo>
                                <a:lnTo>
                                  <a:pt x="147" y="388"/>
                                </a:lnTo>
                                <a:lnTo>
                                  <a:pt x="197" y="311"/>
                                </a:lnTo>
                                <a:lnTo>
                                  <a:pt x="254" y="238"/>
                                </a:lnTo>
                                <a:lnTo>
                                  <a:pt x="317" y="170"/>
                                </a:lnTo>
                                <a:lnTo>
                                  <a:pt x="386" y="106"/>
                                </a:lnTo>
                                <a:lnTo>
                                  <a:pt x="461" y="48"/>
                                </a:lnTo>
                                <a:lnTo>
                                  <a:pt x="530" y="0"/>
                                </a:lnTo>
                                <a:close/>
                              </a:path>
                            </a:pathLst>
                          </a:custGeom>
                          <a:solidFill>
                            <a:srgbClr val="FFCD01"/>
                          </a:solidFill>
                          <a:ln w="0">
                            <a:solidFill>
                              <a:srgbClr val="FFCD01"/>
                            </a:solidFill>
                            <a:prstDash val="solid"/>
                            <a:round/>
                            <a:headEnd/>
                            <a:tailEnd/>
                          </a:ln>
                        </wps:spPr>
                        <wps:bodyPr rot="0" vert="horz" wrap="square" lIns="91440" tIns="45720" rIns="91440" bIns="45720" anchor="t" anchorCtr="0" upright="1">
                          <a:noAutofit/>
                        </wps:bodyPr>
                      </wps:wsp>
                      <wps:wsp>
                        <wps:cNvPr id="901" name="Line 614"/>
                        <wps:cNvCnPr/>
                        <wps:spPr bwMode="auto">
                          <a:xfrm flipH="1">
                            <a:off x="1894198" y="880444"/>
                            <a:ext cx="1542" cy="36228"/>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02" name="Line 615"/>
                        <wps:cNvCnPr/>
                        <wps:spPr bwMode="auto">
                          <a:xfrm flipH="1">
                            <a:off x="1888800" y="916672"/>
                            <a:ext cx="5398" cy="34686"/>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03" name="Line 616"/>
                        <wps:cNvCnPr/>
                        <wps:spPr bwMode="auto">
                          <a:xfrm flipH="1">
                            <a:off x="1881088" y="951358"/>
                            <a:ext cx="7712" cy="34686"/>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04" name="Line 617"/>
                        <wps:cNvCnPr/>
                        <wps:spPr bwMode="auto">
                          <a:xfrm flipH="1">
                            <a:off x="1870291" y="986045"/>
                            <a:ext cx="10797" cy="33145"/>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05" name="Line 618"/>
                        <wps:cNvCnPr/>
                        <wps:spPr bwMode="auto">
                          <a:xfrm flipH="1">
                            <a:off x="1855638" y="1019189"/>
                            <a:ext cx="14653" cy="31603"/>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06" name="Line 619"/>
                        <wps:cNvCnPr/>
                        <wps:spPr bwMode="auto">
                          <a:xfrm flipH="1">
                            <a:off x="1838672" y="1050792"/>
                            <a:ext cx="16966" cy="30832"/>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07" name="Line 620"/>
                        <wps:cNvCnPr/>
                        <wps:spPr bwMode="auto">
                          <a:xfrm flipH="1">
                            <a:off x="1819392" y="1081624"/>
                            <a:ext cx="19280" cy="29291"/>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08" name="Line 621"/>
                        <wps:cNvCnPr/>
                        <wps:spPr bwMode="auto">
                          <a:xfrm flipH="1">
                            <a:off x="1797798" y="1110915"/>
                            <a:ext cx="21594" cy="27749"/>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09" name="Line 622"/>
                        <wps:cNvCnPr/>
                        <wps:spPr bwMode="auto">
                          <a:xfrm flipH="1">
                            <a:off x="1773120" y="1138664"/>
                            <a:ext cx="24678" cy="26978"/>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10" name="Line 623"/>
                        <wps:cNvCnPr/>
                        <wps:spPr bwMode="auto">
                          <a:xfrm flipH="1">
                            <a:off x="1746899" y="1165642"/>
                            <a:ext cx="26221" cy="23895"/>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11" name="Line 624"/>
                        <wps:cNvCnPr/>
                        <wps:spPr bwMode="auto">
                          <a:xfrm flipH="1">
                            <a:off x="1717593" y="1189537"/>
                            <a:ext cx="29306" cy="23124"/>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12" name="Line 625"/>
                        <wps:cNvCnPr/>
                        <wps:spPr bwMode="auto">
                          <a:xfrm flipH="1">
                            <a:off x="1687516" y="1212661"/>
                            <a:ext cx="30077" cy="20812"/>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13" name="Line 626"/>
                        <wps:cNvCnPr/>
                        <wps:spPr bwMode="auto">
                          <a:xfrm flipH="1">
                            <a:off x="1654355" y="1233473"/>
                            <a:ext cx="33162" cy="19270"/>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14" name="Line 627"/>
                        <wps:cNvCnPr/>
                        <wps:spPr bwMode="auto">
                          <a:xfrm flipH="1">
                            <a:off x="1620422" y="1252743"/>
                            <a:ext cx="33933" cy="16187"/>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15" name="Line 628"/>
                        <wps:cNvCnPr/>
                        <wps:spPr bwMode="auto">
                          <a:xfrm flipH="1">
                            <a:off x="1584947" y="1268930"/>
                            <a:ext cx="35475" cy="14645"/>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16" name="Line 629"/>
                        <wps:cNvCnPr/>
                        <wps:spPr bwMode="auto">
                          <a:xfrm flipH="1">
                            <a:off x="1547929" y="1283575"/>
                            <a:ext cx="37018" cy="12333"/>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17" name="Line 630"/>
                        <wps:cNvCnPr/>
                        <wps:spPr bwMode="auto">
                          <a:xfrm flipH="1">
                            <a:off x="1509369" y="1295908"/>
                            <a:ext cx="38560" cy="9250"/>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18" name="Line 631"/>
                        <wps:cNvCnPr/>
                        <wps:spPr bwMode="auto">
                          <a:xfrm flipH="1">
                            <a:off x="1469267" y="1305158"/>
                            <a:ext cx="40102" cy="6937"/>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19" name="Line 632"/>
                        <wps:cNvCnPr/>
                        <wps:spPr bwMode="auto">
                          <a:xfrm flipH="1">
                            <a:off x="1428393" y="1312095"/>
                            <a:ext cx="40874" cy="4625"/>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20" name="Line 633"/>
                        <wps:cNvCnPr/>
                        <wps:spPr bwMode="auto">
                          <a:xfrm flipH="1">
                            <a:off x="1386748" y="1316720"/>
                            <a:ext cx="41645" cy="1542"/>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21" name="Line 634"/>
                        <wps:cNvCnPr/>
                        <wps:spPr bwMode="auto">
                          <a:xfrm flipH="1" flipV="1">
                            <a:off x="1345103" y="1316720"/>
                            <a:ext cx="41645" cy="1542"/>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22" name="Line 635"/>
                        <wps:cNvCnPr/>
                        <wps:spPr bwMode="auto">
                          <a:xfrm flipH="1" flipV="1">
                            <a:off x="1305001" y="1312095"/>
                            <a:ext cx="40102" cy="4625"/>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23" name="Line 636"/>
                        <wps:cNvCnPr/>
                        <wps:spPr bwMode="auto">
                          <a:xfrm flipH="1" flipV="1">
                            <a:off x="1264899" y="1305158"/>
                            <a:ext cx="40102" cy="6937"/>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24" name="Line 637"/>
                        <wps:cNvCnPr/>
                        <wps:spPr bwMode="auto">
                          <a:xfrm flipH="1" flipV="1">
                            <a:off x="1226339" y="1295908"/>
                            <a:ext cx="38560" cy="9250"/>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25" name="Line 638"/>
                        <wps:cNvCnPr/>
                        <wps:spPr bwMode="auto">
                          <a:xfrm flipH="1" flipV="1">
                            <a:off x="1188550" y="1283575"/>
                            <a:ext cx="37789" cy="12333"/>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26" name="Line 639"/>
                        <wps:cNvCnPr/>
                        <wps:spPr bwMode="auto">
                          <a:xfrm flipH="1" flipV="1">
                            <a:off x="1153075" y="1268930"/>
                            <a:ext cx="35475" cy="14645"/>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27" name="Line 640"/>
                        <wps:cNvCnPr/>
                        <wps:spPr bwMode="auto">
                          <a:xfrm flipH="1" flipV="1">
                            <a:off x="1119142" y="1252743"/>
                            <a:ext cx="33933" cy="16187"/>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28" name="Line 641"/>
                        <wps:cNvCnPr/>
                        <wps:spPr bwMode="auto">
                          <a:xfrm flipH="1" flipV="1">
                            <a:off x="1086751" y="1233473"/>
                            <a:ext cx="32390" cy="19270"/>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29" name="Line 642"/>
                        <wps:cNvCnPr/>
                        <wps:spPr bwMode="auto">
                          <a:xfrm flipH="1" flipV="1">
                            <a:off x="1056675" y="1212661"/>
                            <a:ext cx="30077" cy="20812"/>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30" name="Line 643"/>
                        <wps:cNvCnPr/>
                        <wps:spPr bwMode="auto">
                          <a:xfrm flipH="1" flipV="1">
                            <a:off x="1027369" y="1189537"/>
                            <a:ext cx="29306" cy="23124"/>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31" name="Line 644"/>
                        <wps:cNvCnPr/>
                        <wps:spPr bwMode="auto">
                          <a:xfrm flipH="1" flipV="1">
                            <a:off x="1001148" y="1165642"/>
                            <a:ext cx="26221" cy="23895"/>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32" name="Line 645"/>
                        <wps:cNvCnPr/>
                        <wps:spPr bwMode="auto">
                          <a:xfrm flipH="1" flipV="1">
                            <a:off x="976470" y="1138664"/>
                            <a:ext cx="24678" cy="26978"/>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33" name="Line 646"/>
                        <wps:cNvCnPr/>
                        <wps:spPr bwMode="auto">
                          <a:xfrm flipH="1" flipV="1">
                            <a:off x="954876" y="1110915"/>
                            <a:ext cx="21594" cy="27749"/>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34" name="Line 647"/>
                        <wps:cNvCnPr/>
                        <wps:spPr bwMode="auto">
                          <a:xfrm flipH="1" flipV="1">
                            <a:off x="934825" y="1081624"/>
                            <a:ext cx="20051" cy="29291"/>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35" name="Line 648"/>
                        <wps:cNvCnPr/>
                        <wps:spPr bwMode="auto">
                          <a:xfrm flipH="1" flipV="1">
                            <a:off x="918630" y="1050792"/>
                            <a:ext cx="16195" cy="30832"/>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36" name="Line 649"/>
                        <wps:cNvCnPr/>
                        <wps:spPr bwMode="auto">
                          <a:xfrm flipH="1" flipV="1">
                            <a:off x="903977" y="1019189"/>
                            <a:ext cx="14653" cy="31603"/>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37" name="Line 650"/>
                        <wps:cNvCnPr/>
                        <wps:spPr bwMode="auto">
                          <a:xfrm flipH="1" flipV="1">
                            <a:off x="893180" y="986045"/>
                            <a:ext cx="10797" cy="33145"/>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38" name="Line 651"/>
                        <wps:cNvCnPr/>
                        <wps:spPr bwMode="auto">
                          <a:xfrm flipH="1" flipV="1">
                            <a:off x="885468" y="951358"/>
                            <a:ext cx="7712" cy="34686"/>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39" name="Line 652"/>
                        <wps:cNvCnPr/>
                        <wps:spPr bwMode="auto">
                          <a:xfrm flipH="1" flipV="1">
                            <a:off x="880070" y="916672"/>
                            <a:ext cx="5398" cy="34686"/>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40" name="Line 653"/>
                        <wps:cNvCnPr/>
                        <wps:spPr bwMode="auto">
                          <a:xfrm flipH="1" flipV="1">
                            <a:off x="878527" y="880444"/>
                            <a:ext cx="1542" cy="36228"/>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41" name="Line 654"/>
                        <wps:cNvCnPr/>
                        <wps:spPr bwMode="auto">
                          <a:xfrm flipV="1">
                            <a:off x="878527" y="844987"/>
                            <a:ext cx="1542" cy="35457"/>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42" name="Line 655"/>
                        <wps:cNvCnPr/>
                        <wps:spPr bwMode="auto">
                          <a:xfrm flipV="1">
                            <a:off x="880070" y="809530"/>
                            <a:ext cx="5398" cy="35457"/>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43" name="Line 656"/>
                        <wps:cNvCnPr/>
                        <wps:spPr bwMode="auto">
                          <a:xfrm flipV="1">
                            <a:off x="885468" y="775615"/>
                            <a:ext cx="7712" cy="33915"/>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44" name="Line 657"/>
                        <wps:cNvCnPr/>
                        <wps:spPr bwMode="auto">
                          <a:xfrm flipV="1">
                            <a:off x="893180" y="742470"/>
                            <a:ext cx="10797" cy="33145"/>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45" name="Line 658"/>
                        <wps:cNvCnPr/>
                        <wps:spPr bwMode="auto">
                          <a:xfrm flipV="1">
                            <a:off x="903977" y="710096"/>
                            <a:ext cx="14653" cy="32374"/>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46" name="Line 659"/>
                        <wps:cNvCnPr/>
                        <wps:spPr bwMode="auto">
                          <a:xfrm flipV="1">
                            <a:off x="918630" y="679264"/>
                            <a:ext cx="16195" cy="30832"/>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47" name="Line 660"/>
                        <wps:cNvCnPr/>
                        <wps:spPr bwMode="auto">
                          <a:xfrm flipV="1">
                            <a:off x="934825" y="649974"/>
                            <a:ext cx="20051" cy="29291"/>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48" name="Line 661"/>
                        <wps:cNvCnPr/>
                        <wps:spPr bwMode="auto">
                          <a:xfrm flipV="1">
                            <a:off x="954876" y="622225"/>
                            <a:ext cx="21594" cy="27749"/>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49" name="Line 662"/>
                        <wps:cNvCnPr/>
                        <wps:spPr bwMode="auto">
                          <a:xfrm flipV="1">
                            <a:off x="976470" y="596017"/>
                            <a:ext cx="24678" cy="26207"/>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50" name="Line 663"/>
                        <wps:cNvCnPr/>
                        <wps:spPr bwMode="auto">
                          <a:xfrm flipV="1">
                            <a:off x="1001148" y="571351"/>
                            <a:ext cx="26221" cy="24666"/>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51" name="Line 664"/>
                        <wps:cNvCnPr/>
                        <wps:spPr bwMode="auto">
                          <a:xfrm flipV="1">
                            <a:off x="1027369" y="548227"/>
                            <a:ext cx="29306" cy="23124"/>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52" name="Line 665"/>
                        <wps:cNvCnPr/>
                        <wps:spPr bwMode="auto">
                          <a:xfrm flipV="1">
                            <a:off x="1056675" y="527416"/>
                            <a:ext cx="30077" cy="20812"/>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53" name="Line 666"/>
                        <wps:cNvCnPr/>
                        <wps:spPr bwMode="auto">
                          <a:xfrm flipV="1">
                            <a:off x="1086751" y="508916"/>
                            <a:ext cx="32390" cy="18499"/>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54" name="Line 667"/>
                        <wps:cNvCnPr/>
                        <wps:spPr bwMode="auto">
                          <a:xfrm flipV="1">
                            <a:off x="1119142" y="491958"/>
                            <a:ext cx="33933" cy="16958"/>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55" name="Line 668"/>
                        <wps:cNvCnPr/>
                        <wps:spPr bwMode="auto">
                          <a:xfrm flipV="1">
                            <a:off x="1153075" y="477313"/>
                            <a:ext cx="35475" cy="14645"/>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56" name="Line 669"/>
                        <wps:cNvCnPr/>
                        <wps:spPr bwMode="auto">
                          <a:xfrm flipV="1">
                            <a:off x="1188550" y="464980"/>
                            <a:ext cx="37789" cy="12333"/>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57" name="Line 670"/>
                        <wps:cNvCnPr/>
                        <wps:spPr bwMode="auto">
                          <a:xfrm flipV="1">
                            <a:off x="1226339" y="455731"/>
                            <a:ext cx="38560" cy="9250"/>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58" name="Line 671"/>
                        <wps:cNvCnPr/>
                        <wps:spPr bwMode="auto">
                          <a:xfrm flipV="1">
                            <a:off x="1264899" y="448793"/>
                            <a:ext cx="40102" cy="6937"/>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59" name="Line 672"/>
                        <wps:cNvCnPr/>
                        <wps:spPr bwMode="auto">
                          <a:xfrm flipV="1">
                            <a:off x="1305001" y="444169"/>
                            <a:ext cx="40102" cy="4625"/>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60" name="Line 673"/>
                        <wps:cNvCnPr/>
                        <wps:spPr bwMode="auto">
                          <a:xfrm flipV="1">
                            <a:off x="1345103" y="442627"/>
                            <a:ext cx="41645" cy="1542"/>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61" name="Line 674"/>
                        <wps:cNvCnPr/>
                        <wps:spPr bwMode="auto">
                          <a:xfrm>
                            <a:off x="1386748" y="442627"/>
                            <a:ext cx="41645" cy="1542"/>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62" name="Line 675"/>
                        <wps:cNvCnPr/>
                        <wps:spPr bwMode="auto">
                          <a:xfrm>
                            <a:off x="1428393" y="444169"/>
                            <a:ext cx="40874" cy="4625"/>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63" name="Line 676"/>
                        <wps:cNvCnPr/>
                        <wps:spPr bwMode="auto">
                          <a:xfrm>
                            <a:off x="1469267" y="448793"/>
                            <a:ext cx="40102" cy="6937"/>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64" name="Line 677"/>
                        <wps:cNvCnPr/>
                        <wps:spPr bwMode="auto">
                          <a:xfrm>
                            <a:off x="1509369" y="455731"/>
                            <a:ext cx="38560" cy="9250"/>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65" name="Line 678"/>
                        <wps:cNvCnPr/>
                        <wps:spPr bwMode="auto">
                          <a:xfrm>
                            <a:off x="1547929" y="464980"/>
                            <a:ext cx="37018" cy="12333"/>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66" name="Line 679"/>
                        <wps:cNvCnPr/>
                        <wps:spPr bwMode="auto">
                          <a:xfrm>
                            <a:off x="1584947" y="477313"/>
                            <a:ext cx="35475" cy="14645"/>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67" name="Line 680"/>
                        <wps:cNvCnPr/>
                        <wps:spPr bwMode="auto">
                          <a:xfrm>
                            <a:off x="1620422" y="491958"/>
                            <a:ext cx="33933" cy="16958"/>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68" name="Line 681"/>
                        <wps:cNvCnPr/>
                        <wps:spPr bwMode="auto">
                          <a:xfrm>
                            <a:off x="1654355" y="508916"/>
                            <a:ext cx="33162" cy="18499"/>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69" name="Line 682"/>
                        <wps:cNvCnPr/>
                        <wps:spPr bwMode="auto">
                          <a:xfrm>
                            <a:off x="1687516" y="527416"/>
                            <a:ext cx="30077" cy="20812"/>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70" name="Line 683"/>
                        <wps:cNvCnPr/>
                        <wps:spPr bwMode="auto">
                          <a:xfrm>
                            <a:off x="1717593" y="548227"/>
                            <a:ext cx="29306" cy="23124"/>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71" name="Line 684"/>
                        <wps:cNvCnPr/>
                        <wps:spPr bwMode="auto">
                          <a:xfrm>
                            <a:off x="1746899" y="571351"/>
                            <a:ext cx="26221" cy="24666"/>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72" name="Line 685"/>
                        <wps:cNvCnPr/>
                        <wps:spPr bwMode="auto">
                          <a:xfrm>
                            <a:off x="1773120" y="596017"/>
                            <a:ext cx="24678" cy="26207"/>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73" name="Line 686"/>
                        <wps:cNvCnPr/>
                        <wps:spPr bwMode="auto">
                          <a:xfrm>
                            <a:off x="1797798" y="622225"/>
                            <a:ext cx="21594" cy="27749"/>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74" name="Line 687"/>
                        <wps:cNvCnPr/>
                        <wps:spPr bwMode="auto">
                          <a:xfrm>
                            <a:off x="1819392" y="649974"/>
                            <a:ext cx="19280" cy="29291"/>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75" name="Line 688"/>
                        <wps:cNvCnPr/>
                        <wps:spPr bwMode="auto">
                          <a:xfrm>
                            <a:off x="1838672" y="679264"/>
                            <a:ext cx="16966" cy="30832"/>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76" name="Line 689"/>
                        <wps:cNvCnPr/>
                        <wps:spPr bwMode="auto">
                          <a:xfrm>
                            <a:off x="1855638" y="710096"/>
                            <a:ext cx="14653" cy="32374"/>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77" name="Line 690"/>
                        <wps:cNvCnPr/>
                        <wps:spPr bwMode="auto">
                          <a:xfrm>
                            <a:off x="1870291" y="742470"/>
                            <a:ext cx="10797" cy="33145"/>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78" name="Line 691"/>
                        <wps:cNvCnPr/>
                        <wps:spPr bwMode="auto">
                          <a:xfrm>
                            <a:off x="1881088" y="775615"/>
                            <a:ext cx="7712" cy="33915"/>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79" name="Line 692"/>
                        <wps:cNvCnPr/>
                        <wps:spPr bwMode="auto">
                          <a:xfrm>
                            <a:off x="1888800" y="809530"/>
                            <a:ext cx="5398" cy="35457"/>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80" name="Line 693"/>
                        <wps:cNvCnPr/>
                        <wps:spPr bwMode="auto">
                          <a:xfrm>
                            <a:off x="1894198" y="844987"/>
                            <a:ext cx="1542" cy="35457"/>
                          </a:xfrm>
                          <a:prstGeom prst="line">
                            <a:avLst/>
                          </a:prstGeom>
                          <a:noFill/>
                          <a:ln w="1905">
                            <a:solidFill>
                              <a:srgbClr val="FFCC00"/>
                            </a:solidFill>
                            <a:round/>
                            <a:headEnd/>
                            <a:tailEnd/>
                          </a:ln>
                          <a:extLst>
                            <a:ext uri="{909E8E84-426E-40DD-AFC4-6F175D3DCCD1}">
                              <a14:hiddenFill xmlns:a14="http://schemas.microsoft.com/office/drawing/2010/main">
                                <a:noFill/>
                              </a14:hiddenFill>
                            </a:ext>
                          </a:extLst>
                        </wps:spPr>
                        <wps:bodyPr/>
                      </wps:wsp>
                      <wps:wsp>
                        <wps:cNvPr id="981" name="Freeform 694"/>
                        <wps:cNvSpPr>
                          <a:spLocks noEditPoints="1"/>
                        </wps:cNvSpPr>
                        <wps:spPr bwMode="auto">
                          <a:xfrm>
                            <a:off x="1021971" y="553623"/>
                            <a:ext cx="427245" cy="367674"/>
                          </a:xfrm>
                          <a:custGeom>
                            <a:avLst/>
                            <a:gdLst>
                              <a:gd name="T0" fmla="*/ 511 w 1106"/>
                              <a:gd name="T1" fmla="*/ 92 h 953"/>
                              <a:gd name="T2" fmla="*/ 377 w 1106"/>
                              <a:gd name="T3" fmla="*/ 120 h 953"/>
                              <a:gd name="T4" fmla="*/ 303 w 1106"/>
                              <a:gd name="T5" fmla="*/ 156 h 953"/>
                              <a:gd name="T6" fmla="*/ 236 w 1106"/>
                              <a:gd name="T7" fmla="*/ 203 h 953"/>
                              <a:gd name="T8" fmla="*/ 181 w 1106"/>
                              <a:gd name="T9" fmla="*/ 260 h 953"/>
                              <a:gd name="T10" fmla="*/ 126 w 1106"/>
                              <a:gd name="T11" fmla="*/ 358 h 953"/>
                              <a:gd name="T12" fmla="*/ 107 w 1106"/>
                              <a:gd name="T13" fmla="*/ 441 h 953"/>
                              <a:gd name="T14" fmla="*/ 107 w 1106"/>
                              <a:gd name="T15" fmla="*/ 512 h 953"/>
                              <a:gd name="T16" fmla="*/ 126 w 1106"/>
                              <a:gd name="T17" fmla="*/ 595 h 953"/>
                              <a:gd name="T18" fmla="*/ 156 w 1106"/>
                              <a:gd name="T19" fmla="*/ 656 h 953"/>
                              <a:gd name="T20" fmla="*/ 204 w 1106"/>
                              <a:gd name="T21" fmla="*/ 718 h 953"/>
                              <a:gd name="T22" fmla="*/ 272 w 1106"/>
                              <a:gd name="T23" fmla="*/ 776 h 953"/>
                              <a:gd name="T24" fmla="*/ 344 w 1106"/>
                              <a:gd name="T25" fmla="*/ 818 h 953"/>
                              <a:gd name="T26" fmla="*/ 414 w 1106"/>
                              <a:gd name="T27" fmla="*/ 843 h 953"/>
                              <a:gd name="T28" fmla="*/ 511 w 1106"/>
                              <a:gd name="T29" fmla="*/ 860 h 953"/>
                              <a:gd name="T30" fmla="*/ 593 w 1106"/>
                              <a:gd name="T31" fmla="*/ 860 h 953"/>
                              <a:gd name="T32" fmla="*/ 690 w 1106"/>
                              <a:gd name="T33" fmla="*/ 843 h 953"/>
                              <a:gd name="T34" fmla="*/ 764 w 1106"/>
                              <a:gd name="T35" fmla="*/ 818 h 953"/>
                              <a:gd name="T36" fmla="*/ 869 w 1106"/>
                              <a:gd name="T37" fmla="*/ 750 h 953"/>
                              <a:gd name="T38" fmla="*/ 948 w 1106"/>
                              <a:gd name="T39" fmla="*/ 656 h 953"/>
                              <a:gd name="T40" fmla="*/ 978 w 1106"/>
                              <a:gd name="T41" fmla="*/ 595 h 953"/>
                              <a:gd name="T42" fmla="*/ 998 w 1106"/>
                              <a:gd name="T43" fmla="*/ 512 h 953"/>
                              <a:gd name="T44" fmla="*/ 998 w 1106"/>
                              <a:gd name="T45" fmla="*/ 441 h 953"/>
                              <a:gd name="T46" fmla="*/ 978 w 1106"/>
                              <a:gd name="T47" fmla="*/ 358 h 953"/>
                              <a:gd name="T48" fmla="*/ 947 w 1106"/>
                              <a:gd name="T49" fmla="*/ 294 h 953"/>
                              <a:gd name="T50" fmla="*/ 869 w 1106"/>
                              <a:gd name="T51" fmla="*/ 203 h 953"/>
                              <a:gd name="T52" fmla="*/ 764 w 1106"/>
                              <a:gd name="T53" fmla="*/ 134 h 953"/>
                              <a:gd name="T54" fmla="*/ 642 w 1106"/>
                              <a:gd name="T55" fmla="*/ 98 h 953"/>
                              <a:gd name="T56" fmla="*/ 552 w 1106"/>
                              <a:gd name="T57" fmla="*/ 91 h 953"/>
                              <a:gd name="T58" fmla="*/ 614 w 1106"/>
                              <a:gd name="T59" fmla="*/ 2 h 953"/>
                              <a:gd name="T60" fmla="*/ 721 w 1106"/>
                              <a:gd name="T61" fmla="*/ 23 h 953"/>
                              <a:gd name="T62" fmla="*/ 821 w 1106"/>
                              <a:gd name="T63" fmla="*/ 59 h 953"/>
                              <a:gd name="T64" fmla="*/ 909 w 1106"/>
                              <a:gd name="T65" fmla="*/ 111 h 953"/>
                              <a:gd name="T66" fmla="*/ 982 w 1106"/>
                              <a:gd name="T67" fmla="*/ 176 h 953"/>
                              <a:gd name="T68" fmla="*/ 1041 w 1106"/>
                              <a:gd name="T69" fmla="*/ 253 h 953"/>
                              <a:gd name="T70" fmla="*/ 1082 w 1106"/>
                              <a:gd name="T71" fmla="*/ 339 h 953"/>
                              <a:gd name="T72" fmla="*/ 1103 w 1106"/>
                              <a:gd name="T73" fmla="*/ 433 h 953"/>
                              <a:gd name="T74" fmla="*/ 1102 w 1106"/>
                              <a:gd name="T75" fmla="*/ 530 h 953"/>
                              <a:gd name="T76" fmla="*/ 1079 w 1106"/>
                              <a:gd name="T77" fmla="*/ 622 h 953"/>
                              <a:gd name="T78" fmla="*/ 1036 w 1106"/>
                              <a:gd name="T79" fmla="*/ 707 h 953"/>
                              <a:gd name="T80" fmla="*/ 976 w 1106"/>
                              <a:gd name="T81" fmla="*/ 782 h 953"/>
                              <a:gd name="T82" fmla="*/ 900 w 1106"/>
                              <a:gd name="T83" fmla="*/ 847 h 953"/>
                              <a:gd name="T84" fmla="*/ 812 w 1106"/>
                              <a:gd name="T85" fmla="*/ 898 h 953"/>
                              <a:gd name="T86" fmla="*/ 711 w 1106"/>
                              <a:gd name="T87" fmla="*/ 933 h 953"/>
                              <a:gd name="T88" fmla="*/ 603 w 1106"/>
                              <a:gd name="T89" fmla="*/ 951 h 953"/>
                              <a:gd name="T90" fmla="*/ 490 w 1106"/>
                              <a:gd name="T91" fmla="*/ 950 h 953"/>
                              <a:gd name="T92" fmla="*/ 383 w 1106"/>
                              <a:gd name="T93" fmla="*/ 930 h 953"/>
                              <a:gd name="T94" fmla="*/ 284 w 1106"/>
                              <a:gd name="T95" fmla="*/ 893 h 953"/>
                              <a:gd name="T96" fmla="*/ 197 w 1106"/>
                              <a:gd name="T97" fmla="*/ 841 h 953"/>
                              <a:gd name="T98" fmla="*/ 122 w 1106"/>
                              <a:gd name="T99" fmla="*/ 776 h 953"/>
                              <a:gd name="T100" fmla="*/ 63 w 1106"/>
                              <a:gd name="T101" fmla="*/ 700 h 953"/>
                              <a:gd name="T102" fmla="*/ 22 w 1106"/>
                              <a:gd name="T103" fmla="*/ 614 h 953"/>
                              <a:gd name="T104" fmla="*/ 1 w 1106"/>
                              <a:gd name="T105" fmla="*/ 520 h 953"/>
                              <a:gd name="T106" fmla="*/ 2 w 1106"/>
                              <a:gd name="T107" fmla="*/ 423 h 953"/>
                              <a:gd name="T108" fmla="*/ 25 w 1106"/>
                              <a:gd name="T109" fmla="*/ 331 h 953"/>
                              <a:gd name="T110" fmla="*/ 69 w 1106"/>
                              <a:gd name="T111" fmla="*/ 245 h 953"/>
                              <a:gd name="T112" fmla="*/ 129 w 1106"/>
                              <a:gd name="T113" fmla="*/ 169 h 953"/>
                              <a:gd name="T114" fmla="*/ 204 w 1106"/>
                              <a:gd name="T115" fmla="*/ 105 h 953"/>
                              <a:gd name="T116" fmla="*/ 293 w 1106"/>
                              <a:gd name="T117" fmla="*/ 54 h 953"/>
                              <a:gd name="T118" fmla="*/ 393 w 1106"/>
                              <a:gd name="T119" fmla="*/ 19 h 953"/>
                              <a:gd name="T120" fmla="*/ 501 w 1106"/>
                              <a:gd name="T121" fmla="*/ 1 h 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06" h="953">
                                <a:moveTo>
                                  <a:pt x="552" y="91"/>
                                </a:moveTo>
                                <a:lnTo>
                                  <a:pt x="511" y="92"/>
                                </a:lnTo>
                                <a:lnTo>
                                  <a:pt x="511" y="92"/>
                                </a:lnTo>
                                <a:lnTo>
                                  <a:pt x="462" y="98"/>
                                </a:lnTo>
                                <a:lnTo>
                                  <a:pt x="421" y="108"/>
                                </a:lnTo>
                                <a:lnTo>
                                  <a:pt x="377" y="120"/>
                                </a:lnTo>
                                <a:lnTo>
                                  <a:pt x="344" y="134"/>
                                </a:lnTo>
                                <a:lnTo>
                                  <a:pt x="344" y="134"/>
                                </a:lnTo>
                                <a:lnTo>
                                  <a:pt x="303" y="156"/>
                                </a:lnTo>
                                <a:lnTo>
                                  <a:pt x="272" y="176"/>
                                </a:lnTo>
                                <a:lnTo>
                                  <a:pt x="272" y="176"/>
                                </a:lnTo>
                                <a:lnTo>
                                  <a:pt x="236" y="203"/>
                                </a:lnTo>
                                <a:lnTo>
                                  <a:pt x="204" y="234"/>
                                </a:lnTo>
                                <a:lnTo>
                                  <a:pt x="204" y="234"/>
                                </a:lnTo>
                                <a:lnTo>
                                  <a:pt x="181" y="260"/>
                                </a:lnTo>
                                <a:lnTo>
                                  <a:pt x="156" y="294"/>
                                </a:lnTo>
                                <a:lnTo>
                                  <a:pt x="139" y="326"/>
                                </a:lnTo>
                                <a:lnTo>
                                  <a:pt x="126" y="358"/>
                                </a:lnTo>
                                <a:lnTo>
                                  <a:pt x="126" y="358"/>
                                </a:lnTo>
                                <a:lnTo>
                                  <a:pt x="114" y="399"/>
                                </a:lnTo>
                                <a:lnTo>
                                  <a:pt x="107" y="441"/>
                                </a:lnTo>
                                <a:lnTo>
                                  <a:pt x="107" y="441"/>
                                </a:lnTo>
                                <a:lnTo>
                                  <a:pt x="105" y="476"/>
                                </a:lnTo>
                                <a:lnTo>
                                  <a:pt x="107" y="512"/>
                                </a:lnTo>
                                <a:lnTo>
                                  <a:pt x="107" y="512"/>
                                </a:lnTo>
                                <a:lnTo>
                                  <a:pt x="114" y="554"/>
                                </a:lnTo>
                                <a:lnTo>
                                  <a:pt x="126" y="595"/>
                                </a:lnTo>
                                <a:lnTo>
                                  <a:pt x="126" y="595"/>
                                </a:lnTo>
                                <a:lnTo>
                                  <a:pt x="139" y="627"/>
                                </a:lnTo>
                                <a:lnTo>
                                  <a:pt x="156" y="656"/>
                                </a:lnTo>
                                <a:lnTo>
                                  <a:pt x="156" y="656"/>
                                </a:lnTo>
                                <a:lnTo>
                                  <a:pt x="181" y="691"/>
                                </a:lnTo>
                                <a:lnTo>
                                  <a:pt x="204" y="718"/>
                                </a:lnTo>
                                <a:lnTo>
                                  <a:pt x="204" y="718"/>
                                </a:lnTo>
                                <a:lnTo>
                                  <a:pt x="236" y="750"/>
                                </a:lnTo>
                                <a:lnTo>
                                  <a:pt x="272" y="776"/>
                                </a:lnTo>
                                <a:lnTo>
                                  <a:pt x="272" y="776"/>
                                </a:lnTo>
                                <a:lnTo>
                                  <a:pt x="303" y="796"/>
                                </a:lnTo>
                                <a:lnTo>
                                  <a:pt x="344" y="818"/>
                                </a:lnTo>
                                <a:lnTo>
                                  <a:pt x="344" y="818"/>
                                </a:lnTo>
                                <a:lnTo>
                                  <a:pt x="377" y="832"/>
                                </a:lnTo>
                                <a:lnTo>
                                  <a:pt x="414" y="843"/>
                                </a:lnTo>
                                <a:lnTo>
                                  <a:pt x="414" y="843"/>
                                </a:lnTo>
                                <a:lnTo>
                                  <a:pt x="462" y="854"/>
                                </a:lnTo>
                                <a:lnTo>
                                  <a:pt x="511" y="860"/>
                                </a:lnTo>
                                <a:lnTo>
                                  <a:pt x="511" y="860"/>
                                </a:lnTo>
                                <a:lnTo>
                                  <a:pt x="552" y="862"/>
                                </a:lnTo>
                                <a:lnTo>
                                  <a:pt x="593" y="860"/>
                                </a:lnTo>
                                <a:lnTo>
                                  <a:pt x="593" y="860"/>
                                </a:lnTo>
                                <a:lnTo>
                                  <a:pt x="642" y="854"/>
                                </a:lnTo>
                                <a:lnTo>
                                  <a:pt x="690" y="843"/>
                                </a:lnTo>
                                <a:lnTo>
                                  <a:pt x="690" y="843"/>
                                </a:lnTo>
                                <a:lnTo>
                                  <a:pt x="727" y="832"/>
                                </a:lnTo>
                                <a:lnTo>
                                  <a:pt x="764" y="818"/>
                                </a:lnTo>
                                <a:lnTo>
                                  <a:pt x="803" y="796"/>
                                </a:lnTo>
                                <a:lnTo>
                                  <a:pt x="837" y="774"/>
                                </a:lnTo>
                                <a:lnTo>
                                  <a:pt x="869" y="750"/>
                                </a:lnTo>
                                <a:lnTo>
                                  <a:pt x="898" y="723"/>
                                </a:lnTo>
                                <a:lnTo>
                                  <a:pt x="924" y="691"/>
                                </a:lnTo>
                                <a:lnTo>
                                  <a:pt x="948" y="656"/>
                                </a:lnTo>
                                <a:lnTo>
                                  <a:pt x="948" y="656"/>
                                </a:lnTo>
                                <a:lnTo>
                                  <a:pt x="965" y="627"/>
                                </a:lnTo>
                                <a:lnTo>
                                  <a:pt x="978" y="595"/>
                                </a:lnTo>
                                <a:lnTo>
                                  <a:pt x="978" y="595"/>
                                </a:lnTo>
                                <a:lnTo>
                                  <a:pt x="991" y="554"/>
                                </a:lnTo>
                                <a:lnTo>
                                  <a:pt x="998" y="512"/>
                                </a:lnTo>
                                <a:lnTo>
                                  <a:pt x="998" y="512"/>
                                </a:lnTo>
                                <a:lnTo>
                                  <a:pt x="1000" y="476"/>
                                </a:lnTo>
                                <a:lnTo>
                                  <a:pt x="998" y="441"/>
                                </a:lnTo>
                                <a:lnTo>
                                  <a:pt x="998" y="441"/>
                                </a:lnTo>
                                <a:lnTo>
                                  <a:pt x="991" y="399"/>
                                </a:lnTo>
                                <a:lnTo>
                                  <a:pt x="978" y="358"/>
                                </a:lnTo>
                                <a:lnTo>
                                  <a:pt x="978" y="358"/>
                                </a:lnTo>
                                <a:lnTo>
                                  <a:pt x="965" y="326"/>
                                </a:lnTo>
                                <a:lnTo>
                                  <a:pt x="947" y="294"/>
                                </a:lnTo>
                                <a:lnTo>
                                  <a:pt x="924" y="260"/>
                                </a:lnTo>
                                <a:lnTo>
                                  <a:pt x="898" y="230"/>
                                </a:lnTo>
                                <a:lnTo>
                                  <a:pt x="869" y="203"/>
                                </a:lnTo>
                                <a:lnTo>
                                  <a:pt x="837" y="178"/>
                                </a:lnTo>
                                <a:lnTo>
                                  <a:pt x="803" y="156"/>
                                </a:lnTo>
                                <a:lnTo>
                                  <a:pt x="764" y="134"/>
                                </a:lnTo>
                                <a:lnTo>
                                  <a:pt x="727" y="120"/>
                                </a:lnTo>
                                <a:lnTo>
                                  <a:pt x="683" y="108"/>
                                </a:lnTo>
                                <a:lnTo>
                                  <a:pt x="642" y="98"/>
                                </a:lnTo>
                                <a:lnTo>
                                  <a:pt x="593" y="92"/>
                                </a:lnTo>
                                <a:lnTo>
                                  <a:pt x="593" y="92"/>
                                </a:lnTo>
                                <a:lnTo>
                                  <a:pt x="552" y="91"/>
                                </a:lnTo>
                                <a:close/>
                                <a:moveTo>
                                  <a:pt x="552" y="0"/>
                                </a:moveTo>
                                <a:lnTo>
                                  <a:pt x="603" y="1"/>
                                </a:lnTo>
                                <a:lnTo>
                                  <a:pt x="614" y="2"/>
                                </a:lnTo>
                                <a:lnTo>
                                  <a:pt x="664" y="8"/>
                                </a:lnTo>
                                <a:lnTo>
                                  <a:pt x="711" y="19"/>
                                </a:lnTo>
                                <a:lnTo>
                                  <a:pt x="721" y="23"/>
                                </a:lnTo>
                                <a:lnTo>
                                  <a:pt x="768" y="36"/>
                                </a:lnTo>
                                <a:lnTo>
                                  <a:pt x="812" y="54"/>
                                </a:lnTo>
                                <a:lnTo>
                                  <a:pt x="821" y="59"/>
                                </a:lnTo>
                                <a:lnTo>
                                  <a:pt x="862" y="81"/>
                                </a:lnTo>
                                <a:lnTo>
                                  <a:pt x="900" y="105"/>
                                </a:lnTo>
                                <a:lnTo>
                                  <a:pt x="909" y="111"/>
                                </a:lnTo>
                                <a:lnTo>
                                  <a:pt x="944" y="139"/>
                                </a:lnTo>
                                <a:lnTo>
                                  <a:pt x="976" y="169"/>
                                </a:lnTo>
                                <a:lnTo>
                                  <a:pt x="982" y="176"/>
                                </a:lnTo>
                                <a:lnTo>
                                  <a:pt x="1012" y="209"/>
                                </a:lnTo>
                                <a:lnTo>
                                  <a:pt x="1036" y="245"/>
                                </a:lnTo>
                                <a:lnTo>
                                  <a:pt x="1041" y="253"/>
                                </a:lnTo>
                                <a:lnTo>
                                  <a:pt x="1062" y="291"/>
                                </a:lnTo>
                                <a:lnTo>
                                  <a:pt x="1079" y="331"/>
                                </a:lnTo>
                                <a:lnTo>
                                  <a:pt x="1082" y="339"/>
                                </a:lnTo>
                                <a:lnTo>
                                  <a:pt x="1095" y="381"/>
                                </a:lnTo>
                                <a:lnTo>
                                  <a:pt x="1102" y="423"/>
                                </a:lnTo>
                                <a:lnTo>
                                  <a:pt x="1103" y="433"/>
                                </a:lnTo>
                                <a:lnTo>
                                  <a:pt x="1106" y="476"/>
                                </a:lnTo>
                                <a:lnTo>
                                  <a:pt x="1103" y="520"/>
                                </a:lnTo>
                                <a:lnTo>
                                  <a:pt x="1102" y="530"/>
                                </a:lnTo>
                                <a:lnTo>
                                  <a:pt x="1095" y="572"/>
                                </a:lnTo>
                                <a:lnTo>
                                  <a:pt x="1082" y="614"/>
                                </a:lnTo>
                                <a:lnTo>
                                  <a:pt x="1079" y="622"/>
                                </a:lnTo>
                                <a:lnTo>
                                  <a:pt x="1062" y="662"/>
                                </a:lnTo>
                                <a:lnTo>
                                  <a:pt x="1041" y="700"/>
                                </a:lnTo>
                                <a:lnTo>
                                  <a:pt x="1036" y="707"/>
                                </a:lnTo>
                                <a:lnTo>
                                  <a:pt x="1012" y="742"/>
                                </a:lnTo>
                                <a:lnTo>
                                  <a:pt x="982" y="776"/>
                                </a:lnTo>
                                <a:lnTo>
                                  <a:pt x="976" y="782"/>
                                </a:lnTo>
                                <a:lnTo>
                                  <a:pt x="944" y="814"/>
                                </a:lnTo>
                                <a:lnTo>
                                  <a:pt x="909" y="841"/>
                                </a:lnTo>
                                <a:lnTo>
                                  <a:pt x="900" y="847"/>
                                </a:lnTo>
                                <a:lnTo>
                                  <a:pt x="862" y="871"/>
                                </a:lnTo>
                                <a:lnTo>
                                  <a:pt x="821" y="893"/>
                                </a:lnTo>
                                <a:lnTo>
                                  <a:pt x="812" y="898"/>
                                </a:lnTo>
                                <a:lnTo>
                                  <a:pt x="768" y="916"/>
                                </a:lnTo>
                                <a:lnTo>
                                  <a:pt x="721" y="930"/>
                                </a:lnTo>
                                <a:lnTo>
                                  <a:pt x="711" y="933"/>
                                </a:lnTo>
                                <a:lnTo>
                                  <a:pt x="664" y="944"/>
                                </a:lnTo>
                                <a:lnTo>
                                  <a:pt x="614" y="950"/>
                                </a:lnTo>
                                <a:lnTo>
                                  <a:pt x="603" y="951"/>
                                </a:lnTo>
                                <a:lnTo>
                                  <a:pt x="552" y="953"/>
                                </a:lnTo>
                                <a:lnTo>
                                  <a:pt x="501" y="951"/>
                                </a:lnTo>
                                <a:lnTo>
                                  <a:pt x="490" y="950"/>
                                </a:lnTo>
                                <a:lnTo>
                                  <a:pt x="441" y="944"/>
                                </a:lnTo>
                                <a:lnTo>
                                  <a:pt x="393" y="933"/>
                                </a:lnTo>
                                <a:lnTo>
                                  <a:pt x="383" y="930"/>
                                </a:lnTo>
                                <a:lnTo>
                                  <a:pt x="337" y="916"/>
                                </a:lnTo>
                                <a:lnTo>
                                  <a:pt x="293" y="898"/>
                                </a:lnTo>
                                <a:lnTo>
                                  <a:pt x="284" y="893"/>
                                </a:lnTo>
                                <a:lnTo>
                                  <a:pt x="243" y="871"/>
                                </a:lnTo>
                                <a:lnTo>
                                  <a:pt x="204" y="847"/>
                                </a:lnTo>
                                <a:lnTo>
                                  <a:pt x="197" y="841"/>
                                </a:lnTo>
                                <a:lnTo>
                                  <a:pt x="162" y="814"/>
                                </a:lnTo>
                                <a:lnTo>
                                  <a:pt x="129" y="782"/>
                                </a:lnTo>
                                <a:lnTo>
                                  <a:pt x="122" y="776"/>
                                </a:lnTo>
                                <a:lnTo>
                                  <a:pt x="94" y="742"/>
                                </a:lnTo>
                                <a:lnTo>
                                  <a:pt x="69" y="707"/>
                                </a:lnTo>
                                <a:lnTo>
                                  <a:pt x="63" y="700"/>
                                </a:lnTo>
                                <a:lnTo>
                                  <a:pt x="42" y="662"/>
                                </a:lnTo>
                                <a:lnTo>
                                  <a:pt x="25" y="622"/>
                                </a:lnTo>
                                <a:lnTo>
                                  <a:pt x="22" y="614"/>
                                </a:lnTo>
                                <a:lnTo>
                                  <a:pt x="10" y="572"/>
                                </a:lnTo>
                                <a:lnTo>
                                  <a:pt x="2" y="530"/>
                                </a:lnTo>
                                <a:lnTo>
                                  <a:pt x="1" y="520"/>
                                </a:lnTo>
                                <a:lnTo>
                                  <a:pt x="0" y="476"/>
                                </a:lnTo>
                                <a:lnTo>
                                  <a:pt x="1" y="433"/>
                                </a:lnTo>
                                <a:lnTo>
                                  <a:pt x="2" y="423"/>
                                </a:lnTo>
                                <a:lnTo>
                                  <a:pt x="10" y="381"/>
                                </a:lnTo>
                                <a:lnTo>
                                  <a:pt x="22" y="339"/>
                                </a:lnTo>
                                <a:lnTo>
                                  <a:pt x="25" y="331"/>
                                </a:lnTo>
                                <a:lnTo>
                                  <a:pt x="42" y="291"/>
                                </a:lnTo>
                                <a:lnTo>
                                  <a:pt x="63" y="253"/>
                                </a:lnTo>
                                <a:lnTo>
                                  <a:pt x="69" y="245"/>
                                </a:lnTo>
                                <a:lnTo>
                                  <a:pt x="94" y="209"/>
                                </a:lnTo>
                                <a:lnTo>
                                  <a:pt x="122" y="176"/>
                                </a:lnTo>
                                <a:lnTo>
                                  <a:pt x="129" y="169"/>
                                </a:lnTo>
                                <a:lnTo>
                                  <a:pt x="162" y="139"/>
                                </a:lnTo>
                                <a:lnTo>
                                  <a:pt x="197" y="111"/>
                                </a:lnTo>
                                <a:lnTo>
                                  <a:pt x="204" y="105"/>
                                </a:lnTo>
                                <a:lnTo>
                                  <a:pt x="243" y="81"/>
                                </a:lnTo>
                                <a:lnTo>
                                  <a:pt x="284" y="59"/>
                                </a:lnTo>
                                <a:lnTo>
                                  <a:pt x="293" y="54"/>
                                </a:lnTo>
                                <a:lnTo>
                                  <a:pt x="337" y="36"/>
                                </a:lnTo>
                                <a:lnTo>
                                  <a:pt x="383" y="23"/>
                                </a:lnTo>
                                <a:lnTo>
                                  <a:pt x="393" y="19"/>
                                </a:lnTo>
                                <a:lnTo>
                                  <a:pt x="441" y="8"/>
                                </a:lnTo>
                                <a:lnTo>
                                  <a:pt x="490" y="2"/>
                                </a:lnTo>
                                <a:lnTo>
                                  <a:pt x="501" y="1"/>
                                </a:lnTo>
                                <a:lnTo>
                                  <a:pt x="55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2" name="Line 695"/>
                        <wps:cNvCnPr/>
                        <wps:spPr bwMode="auto">
                          <a:xfrm flipH="1">
                            <a:off x="650252" y="845758"/>
                            <a:ext cx="438813" cy="187306"/>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wps:wsp>
                        <wps:cNvPr id="983" name="Freeform 696"/>
                        <wps:cNvSpPr>
                          <a:spLocks/>
                        </wps:cNvSpPr>
                        <wps:spPr bwMode="auto">
                          <a:xfrm>
                            <a:off x="1146134" y="653057"/>
                            <a:ext cx="203597" cy="180368"/>
                          </a:xfrm>
                          <a:custGeom>
                            <a:avLst/>
                            <a:gdLst>
                              <a:gd name="T0" fmla="*/ 252 w 527"/>
                              <a:gd name="T1" fmla="*/ 0 h 469"/>
                              <a:gd name="T2" fmla="*/ 293 w 527"/>
                              <a:gd name="T3" fmla="*/ 3 h 469"/>
                              <a:gd name="T4" fmla="*/ 333 w 527"/>
                              <a:gd name="T5" fmla="*/ 10 h 469"/>
                              <a:gd name="T6" fmla="*/ 371 w 527"/>
                              <a:gd name="T7" fmla="*/ 23 h 469"/>
                              <a:gd name="T8" fmla="*/ 407 w 527"/>
                              <a:gd name="T9" fmla="*/ 42 h 469"/>
                              <a:gd name="T10" fmla="*/ 440 w 527"/>
                              <a:gd name="T11" fmla="*/ 64 h 469"/>
                              <a:gd name="T12" fmla="*/ 468 w 527"/>
                              <a:gd name="T13" fmla="*/ 91 h 469"/>
                              <a:gd name="T14" fmla="*/ 491 w 527"/>
                              <a:gd name="T15" fmla="*/ 122 h 469"/>
                              <a:gd name="T16" fmla="*/ 510 w 527"/>
                              <a:gd name="T17" fmla="*/ 157 h 469"/>
                              <a:gd name="T18" fmla="*/ 522 w 527"/>
                              <a:gd name="T19" fmla="*/ 193 h 469"/>
                              <a:gd name="T20" fmla="*/ 527 w 527"/>
                              <a:gd name="T21" fmla="*/ 231 h 469"/>
                              <a:gd name="T22" fmla="*/ 526 w 527"/>
                              <a:gd name="T23" fmla="*/ 267 h 469"/>
                              <a:gd name="T24" fmla="*/ 517 w 527"/>
                              <a:gd name="T25" fmla="*/ 303 h 469"/>
                              <a:gd name="T26" fmla="*/ 503 w 527"/>
                              <a:gd name="T27" fmla="*/ 335 h 469"/>
                              <a:gd name="T28" fmla="*/ 483 w 527"/>
                              <a:gd name="T29" fmla="*/ 367 h 469"/>
                              <a:gd name="T30" fmla="*/ 460 w 527"/>
                              <a:gd name="T31" fmla="*/ 395 h 469"/>
                              <a:gd name="T32" fmla="*/ 430 w 527"/>
                              <a:gd name="T33" fmla="*/ 419 h 469"/>
                              <a:gd name="T34" fmla="*/ 395 w 527"/>
                              <a:gd name="T35" fmla="*/ 440 h 469"/>
                              <a:gd name="T36" fmla="*/ 357 w 527"/>
                              <a:gd name="T37" fmla="*/ 456 h 469"/>
                              <a:gd name="T38" fmla="*/ 316 w 527"/>
                              <a:gd name="T39" fmla="*/ 465 h 469"/>
                              <a:gd name="T40" fmla="*/ 273 w 527"/>
                              <a:gd name="T41" fmla="*/ 469 h 469"/>
                              <a:gd name="T42" fmla="*/ 233 w 527"/>
                              <a:gd name="T43" fmla="*/ 466 h 469"/>
                              <a:gd name="T44" fmla="*/ 193 w 527"/>
                              <a:gd name="T45" fmla="*/ 458 h 469"/>
                              <a:gd name="T46" fmla="*/ 155 w 527"/>
                              <a:gd name="T47" fmla="*/ 445 h 469"/>
                              <a:gd name="T48" fmla="*/ 120 w 527"/>
                              <a:gd name="T49" fmla="*/ 428 h 469"/>
                              <a:gd name="T50" fmla="*/ 87 w 527"/>
                              <a:gd name="T51" fmla="*/ 405 h 469"/>
                              <a:gd name="T52" fmla="*/ 59 w 527"/>
                              <a:gd name="T53" fmla="*/ 378 h 469"/>
                              <a:gd name="T54" fmla="*/ 35 w 527"/>
                              <a:gd name="T55" fmla="*/ 346 h 469"/>
                              <a:gd name="T56" fmla="*/ 17 w 527"/>
                              <a:gd name="T57" fmla="*/ 311 h 469"/>
                              <a:gd name="T58" fmla="*/ 4 w 527"/>
                              <a:gd name="T59" fmla="*/ 275 h 469"/>
                              <a:gd name="T60" fmla="*/ 0 w 527"/>
                              <a:gd name="T61" fmla="*/ 237 h 469"/>
                              <a:gd name="T62" fmla="*/ 1 w 527"/>
                              <a:gd name="T63" fmla="*/ 201 h 469"/>
                              <a:gd name="T64" fmla="*/ 8 w 527"/>
                              <a:gd name="T65" fmla="*/ 165 h 469"/>
                              <a:gd name="T66" fmla="*/ 23 w 527"/>
                              <a:gd name="T67" fmla="*/ 133 h 469"/>
                              <a:gd name="T68" fmla="*/ 42 w 527"/>
                              <a:gd name="T69" fmla="*/ 101 h 469"/>
                              <a:gd name="T70" fmla="*/ 66 w 527"/>
                              <a:gd name="T71" fmla="*/ 73 h 469"/>
                              <a:gd name="T72" fmla="*/ 96 w 527"/>
                              <a:gd name="T73" fmla="*/ 49 h 469"/>
                              <a:gd name="T74" fmla="*/ 131 w 527"/>
                              <a:gd name="T75" fmla="*/ 28 h 469"/>
                              <a:gd name="T76" fmla="*/ 169 w 527"/>
                              <a:gd name="T77" fmla="*/ 13 h 469"/>
                              <a:gd name="T78" fmla="*/ 211 w 527"/>
                              <a:gd name="T79" fmla="*/ 4 h 469"/>
                              <a:gd name="T80" fmla="*/ 252 w 527"/>
                              <a:gd name="T81"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27" h="469">
                                <a:moveTo>
                                  <a:pt x="252" y="0"/>
                                </a:moveTo>
                                <a:lnTo>
                                  <a:pt x="293" y="3"/>
                                </a:lnTo>
                                <a:lnTo>
                                  <a:pt x="333" y="10"/>
                                </a:lnTo>
                                <a:lnTo>
                                  <a:pt x="371" y="23"/>
                                </a:lnTo>
                                <a:lnTo>
                                  <a:pt x="407" y="42"/>
                                </a:lnTo>
                                <a:lnTo>
                                  <a:pt x="440" y="64"/>
                                </a:lnTo>
                                <a:lnTo>
                                  <a:pt x="468" y="91"/>
                                </a:lnTo>
                                <a:lnTo>
                                  <a:pt x="491" y="122"/>
                                </a:lnTo>
                                <a:lnTo>
                                  <a:pt x="510" y="157"/>
                                </a:lnTo>
                                <a:lnTo>
                                  <a:pt x="522" y="193"/>
                                </a:lnTo>
                                <a:lnTo>
                                  <a:pt x="527" y="231"/>
                                </a:lnTo>
                                <a:lnTo>
                                  <a:pt x="526" y="267"/>
                                </a:lnTo>
                                <a:lnTo>
                                  <a:pt x="517" y="303"/>
                                </a:lnTo>
                                <a:lnTo>
                                  <a:pt x="503" y="335"/>
                                </a:lnTo>
                                <a:lnTo>
                                  <a:pt x="483" y="367"/>
                                </a:lnTo>
                                <a:lnTo>
                                  <a:pt x="460" y="395"/>
                                </a:lnTo>
                                <a:lnTo>
                                  <a:pt x="430" y="419"/>
                                </a:lnTo>
                                <a:lnTo>
                                  <a:pt x="395" y="440"/>
                                </a:lnTo>
                                <a:lnTo>
                                  <a:pt x="357" y="456"/>
                                </a:lnTo>
                                <a:lnTo>
                                  <a:pt x="316" y="465"/>
                                </a:lnTo>
                                <a:lnTo>
                                  <a:pt x="273" y="469"/>
                                </a:lnTo>
                                <a:lnTo>
                                  <a:pt x="233" y="466"/>
                                </a:lnTo>
                                <a:lnTo>
                                  <a:pt x="193" y="458"/>
                                </a:lnTo>
                                <a:lnTo>
                                  <a:pt x="155" y="445"/>
                                </a:lnTo>
                                <a:lnTo>
                                  <a:pt x="120" y="428"/>
                                </a:lnTo>
                                <a:lnTo>
                                  <a:pt x="87" y="405"/>
                                </a:lnTo>
                                <a:lnTo>
                                  <a:pt x="59" y="378"/>
                                </a:lnTo>
                                <a:lnTo>
                                  <a:pt x="35" y="346"/>
                                </a:lnTo>
                                <a:lnTo>
                                  <a:pt x="17" y="311"/>
                                </a:lnTo>
                                <a:lnTo>
                                  <a:pt x="4" y="275"/>
                                </a:lnTo>
                                <a:lnTo>
                                  <a:pt x="0" y="237"/>
                                </a:lnTo>
                                <a:lnTo>
                                  <a:pt x="1" y="201"/>
                                </a:lnTo>
                                <a:lnTo>
                                  <a:pt x="8" y="165"/>
                                </a:lnTo>
                                <a:lnTo>
                                  <a:pt x="23" y="133"/>
                                </a:lnTo>
                                <a:lnTo>
                                  <a:pt x="42" y="101"/>
                                </a:lnTo>
                                <a:lnTo>
                                  <a:pt x="66" y="73"/>
                                </a:lnTo>
                                <a:lnTo>
                                  <a:pt x="96" y="49"/>
                                </a:lnTo>
                                <a:lnTo>
                                  <a:pt x="131" y="28"/>
                                </a:lnTo>
                                <a:lnTo>
                                  <a:pt x="169" y="13"/>
                                </a:lnTo>
                                <a:lnTo>
                                  <a:pt x="211" y="4"/>
                                </a:lnTo>
                                <a:lnTo>
                                  <a:pt x="252"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984" name="Freeform 697"/>
                        <wps:cNvSpPr>
                          <a:spLocks/>
                        </wps:cNvSpPr>
                        <wps:spPr bwMode="auto">
                          <a:xfrm>
                            <a:off x="1209372" y="703930"/>
                            <a:ext cx="76349" cy="74768"/>
                          </a:xfrm>
                          <a:custGeom>
                            <a:avLst/>
                            <a:gdLst>
                              <a:gd name="T0" fmla="*/ 86 w 199"/>
                              <a:gd name="T1" fmla="*/ 0 h 194"/>
                              <a:gd name="T2" fmla="*/ 111 w 199"/>
                              <a:gd name="T3" fmla="*/ 3 h 194"/>
                              <a:gd name="T4" fmla="*/ 137 w 199"/>
                              <a:gd name="T5" fmla="*/ 12 h 194"/>
                              <a:gd name="T6" fmla="*/ 158 w 199"/>
                              <a:gd name="T7" fmla="*/ 26 h 194"/>
                              <a:gd name="T8" fmla="*/ 176 w 199"/>
                              <a:gd name="T9" fmla="*/ 45 h 194"/>
                              <a:gd name="T10" fmla="*/ 190 w 199"/>
                              <a:gd name="T11" fmla="*/ 69 h 194"/>
                              <a:gd name="T12" fmla="*/ 197 w 199"/>
                              <a:gd name="T13" fmla="*/ 91 h 194"/>
                              <a:gd name="T14" fmla="*/ 199 w 199"/>
                              <a:gd name="T15" fmla="*/ 113 h 194"/>
                              <a:gd name="T16" fmla="*/ 195 w 199"/>
                              <a:gd name="T17" fmla="*/ 133 h 194"/>
                              <a:gd name="T18" fmla="*/ 188 w 199"/>
                              <a:gd name="T19" fmla="*/ 151 h 194"/>
                              <a:gd name="T20" fmla="*/ 175 w 199"/>
                              <a:gd name="T21" fmla="*/ 168 h 194"/>
                              <a:gd name="T22" fmla="*/ 159 w 199"/>
                              <a:gd name="T23" fmla="*/ 182 h 194"/>
                              <a:gd name="T24" fmla="*/ 138 w 199"/>
                              <a:gd name="T25" fmla="*/ 190 h 194"/>
                              <a:gd name="T26" fmla="*/ 113 w 199"/>
                              <a:gd name="T27" fmla="*/ 194 h 194"/>
                              <a:gd name="T28" fmla="*/ 87 w 199"/>
                              <a:gd name="T29" fmla="*/ 191 h 194"/>
                              <a:gd name="T30" fmla="*/ 64 w 199"/>
                              <a:gd name="T31" fmla="*/ 183 h 194"/>
                              <a:gd name="T32" fmla="*/ 41 w 199"/>
                              <a:gd name="T33" fmla="*/ 168 h 194"/>
                              <a:gd name="T34" fmla="*/ 23 w 199"/>
                              <a:gd name="T35" fmla="*/ 149 h 194"/>
                              <a:gd name="T36" fmla="*/ 9 w 199"/>
                              <a:gd name="T37" fmla="*/ 126 h 194"/>
                              <a:gd name="T38" fmla="*/ 2 w 199"/>
                              <a:gd name="T39" fmla="*/ 104 h 194"/>
                              <a:gd name="T40" fmla="*/ 0 w 199"/>
                              <a:gd name="T41" fmla="*/ 82 h 194"/>
                              <a:gd name="T42" fmla="*/ 4 w 199"/>
                              <a:gd name="T43" fmla="*/ 62 h 194"/>
                              <a:gd name="T44" fmla="*/ 11 w 199"/>
                              <a:gd name="T45" fmla="*/ 43 h 194"/>
                              <a:gd name="T46" fmla="*/ 24 w 199"/>
                              <a:gd name="T47" fmla="*/ 26 h 194"/>
                              <a:gd name="T48" fmla="*/ 41 w 199"/>
                              <a:gd name="T49" fmla="*/ 13 h 194"/>
                              <a:gd name="T50" fmla="*/ 61 w 199"/>
                              <a:gd name="T51" fmla="*/ 5 h 194"/>
                              <a:gd name="T52" fmla="*/ 86 w 199"/>
                              <a:gd name="T5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9" h="194">
                                <a:moveTo>
                                  <a:pt x="86" y="0"/>
                                </a:moveTo>
                                <a:lnTo>
                                  <a:pt x="111" y="3"/>
                                </a:lnTo>
                                <a:lnTo>
                                  <a:pt x="137" y="12"/>
                                </a:lnTo>
                                <a:lnTo>
                                  <a:pt x="158" y="26"/>
                                </a:lnTo>
                                <a:lnTo>
                                  <a:pt x="176" y="45"/>
                                </a:lnTo>
                                <a:lnTo>
                                  <a:pt x="190" y="69"/>
                                </a:lnTo>
                                <a:lnTo>
                                  <a:pt x="197" y="91"/>
                                </a:lnTo>
                                <a:lnTo>
                                  <a:pt x="199" y="113"/>
                                </a:lnTo>
                                <a:lnTo>
                                  <a:pt x="195" y="133"/>
                                </a:lnTo>
                                <a:lnTo>
                                  <a:pt x="188" y="151"/>
                                </a:lnTo>
                                <a:lnTo>
                                  <a:pt x="175" y="168"/>
                                </a:lnTo>
                                <a:lnTo>
                                  <a:pt x="159" y="182"/>
                                </a:lnTo>
                                <a:lnTo>
                                  <a:pt x="138" y="190"/>
                                </a:lnTo>
                                <a:lnTo>
                                  <a:pt x="113" y="194"/>
                                </a:lnTo>
                                <a:lnTo>
                                  <a:pt x="87" y="191"/>
                                </a:lnTo>
                                <a:lnTo>
                                  <a:pt x="64" y="183"/>
                                </a:lnTo>
                                <a:lnTo>
                                  <a:pt x="41" y="168"/>
                                </a:lnTo>
                                <a:lnTo>
                                  <a:pt x="23" y="149"/>
                                </a:lnTo>
                                <a:lnTo>
                                  <a:pt x="9" y="126"/>
                                </a:lnTo>
                                <a:lnTo>
                                  <a:pt x="2" y="104"/>
                                </a:lnTo>
                                <a:lnTo>
                                  <a:pt x="0" y="82"/>
                                </a:lnTo>
                                <a:lnTo>
                                  <a:pt x="4" y="62"/>
                                </a:lnTo>
                                <a:lnTo>
                                  <a:pt x="11" y="43"/>
                                </a:lnTo>
                                <a:lnTo>
                                  <a:pt x="24" y="26"/>
                                </a:lnTo>
                                <a:lnTo>
                                  <a:pt x="41" y="13"/>
                                </a:lnTo>
                                <a:lnTo>
                                  <a:pt x="61" y="5"/>
                                </a:lnTo>
                                <a:lnTo>
                                  <a:pt x="8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5" name="Freeform 698"/>
                        <wps:cNvSpPr>
                          <a:spLocks/>
                        </wps:cNvSpPr>
                        <wps:spPr bwMode="auto">
                          <a:xfrm>
                            <a:off x="1481606" y="639953"/>
                            <a:ext cx="116451" cy="103288"/>
                          </a:xfrm>
                          <a:custGeom>
                            <a:avLst/>
                            <a:gdLst>
                              <a:gd name="T0" fmla="*/ 144 w 303"/>
                              <a:gd name="T1" fmla="*/ 0 h 269"/>
                              <a:gd name="T2" fmla="*/ 174 w 303"/>
                              <a:gd name="T3" fmla="*/ 2 h 269"/>
                              <a:gd name="T4" fmla="*/ 202 w 303"/>
                              <a:gd name="T5" fmla="*/ 9 h 269"/>
                              <a:gd name="T6" fmla="*/ 229 w 303"/>
                              <a:gd name="T7" fmla="*/ 20 h 269"/>
                              <a:gd name="T8" fmla="*/ 253 w 303"/>
                              <a:gd name="T9" fmla="*/ 36 h 269"/>
                              <a:gd name="T10" fmla="*/ 272 w 303"/>
                              <a:gd name="T11" fmla="*/ 56 h 269"/>
                              <a:gd name="T12" fmla="*/ 289 w 303"/>
                              <a:gd name="T13" fmla="*/ 79 h 269"/>
                              <a:gd name="T14" fmla="*/ 299 w 303"/>
                              <a:gd name="T15" fmla="*/ 106 h 269"/>
                              <a:gd name="T16" fmla="*/ 303 w 303"/>
                              <a:gd name="T17" fmla="*/ 132 h 269"/>
                              <a:gd name="T18" fmla="*/ 302 w 303"/>
                              <a:gd name="T19" fmla="*/ 158 h 269"/>
                              <a:gd name="T20" fmla="*/ 296 w 303"/>
                              <a:gd name="T21" fmla="*/ 182 h 269"/>
                              <a:gd name="T22" fmla="*/ 284 w 303"/>
                              <a:gd name="T23" fmla="*/ 206 h 269"/>
                              <a:gd name="T24" fmla="*/ 267 w 303"/>
                              <a:gd name="T25" fmla="*/ 226 h 269"/>
                              <a:gd name="T26" fmla="*/ 244 w 303"/>
                              <a:gd name="T27" fmla="*/ 244 h 269"/>
                              <a:gd name="T28" fmla="*/ 219 w 303"/>
                              <a:gd name="T29" fmla="*/ 258 h 269"/>
                              <a:gd name="T30" fmla="*/ 189 w 303"/>
                              <a:gd name="T31" fmla="*/ 266 h 269"/>
                              <a:gd name="T32" fmla="*/ 160 w 303"/>
                              <a:gd name="T33" fmla="*/ 269 h 269"/>
                              <a:gd name="T34" fmla="*/ 130 w 303"/>
                              <a:gd name="T35" fmla="*/ 267 h 269"/>
                              <a:gd name="T36" fmla="*/ 102 w 303"/>
                              <a:gd name="T37" fmla="*/ 260 h 269"/>
                              <a:gd name="T38" fmla="*/ 75 w 303"/>
                              <a:gd name="T39" fmla="*/ 249 h 269"/>
                              <a:gd name="T40" fmla="*/ 51 w 303"/>
                              <a:gd name="T41" fmla="*/ 233 h 269"/>
                              <a:gd name="T42" fmla="*/ 31 w 303"/>
                              <a:gd name="T43" fmla="*/ 213 h 269"/>
                              <a:gd name="T44" fmla="*/ 14 w 303"/>
                              <a:gd name="T45" fmla="*/ 190 h 269"/>
                              <a:gd name="T46" fmla="*/ 4 w 303"/>
                              <a:gd name="T47" fmla="*/ 163 h 269"/>
                              <a:gd name="T48" fmla="*/ 0 w 303"/>
                              <a:gd name="T49" fmla="*/ 138 h 269"/>
                              <a:gd name="T50" fmla="*/ 2 w 303"/>
                              <a:gd name="T51" fmla="*/ 111 h 269"/>
                              <a:gd name="T52" fmla="*/ 9 w 303"/>
                              <a:gd name="T53" fmla="*/ 87 h 269"/>
                              <a:gd name="T54" fmla="*/ 20 w 303"/>
                              <a:gd name="T55" fmla="*/ 64 h 269"/>
                              <a:gd name="T56" fmla="*/ 37 w 303"/>
                              <a:gd name="T57" fmla="*/ 43 h 269"/>
                              <a:gd name="T58" fmla="*/ 59 w 303"/>
                              <a:gd name="T59" fmla="*/ 25 h 269"/>
                              <a:gd name="T60" fmla="*/ 85 w 303"/>
                              <a:gd name="T61" fmla="*/ 11 h 269"/>
                              <a:gd name="T62" fmla="*/ 114 w 303"/>
                              <a:gd name="T63" fmla="*/ 3 h 269"/>
                              <a:gd name="T64" fmla="*/ 144 w 303"/>
                              <a:gd name="T65"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3" h="269">
                                <a:moveTo>
                                  <a:pt x="144" y="0"/>
                                </a:moveTo>
                                <a:lnTo>
                                  <a:pt x="174" y="2"/>
                                </a:lnTo>
                                <a:lnTo>
                                  <a:pt x="202" y="9"/>
                                </a:lnTo>
                                <a:lnTo>
                                  <a:pt x="229" y="20"/>
                                </a:lnTo>
                                <a:lnTo>
                                  <a:pt x="253" y="36"/>
                                </a:lnTo>
                                <a:lnTo>
                                  <a:pt x="272" y="56"/>
                                </a:lnTo>
                                <a:lnTo>
                                  <a:pt x="289" y="79"/>
                                </a:lnTo>
                                <a:lnTo>
                                  <a:pt x="299" y="106"/>
                                </a:lnTo>
                                <a:lnTo>
                                  <a:pt x="303" y="132"/>
                                </a:lnTo>
                                <a:lnTo>
                                  <a:pt x="302" y="158"/>
                                </a:lnTo>
                                <a:lnTo>
                                  <a:pt x="296" y="182"/>
                                </a:lnTo>
                                <a:lnTo>
                                  <a:pt x="284" y="206"/>
                                </a:lnTo>
                                <a:lnTo>
                                  <a:pt x="267" y="226"/>
                                </a:lnTo>
                                <a:lnTo>
                                  <a:pt x="244" y="244"/>
                                </a:lnTo>
                                <a:lnTo>
                                  <a:pt x="219" y="258"/>
                                </a:lnTo>
                                <a:lnTo>
                                  <a:pt x="189" y="266"/>
                                </a:lnTo>
                                <a:lnTo>
                                  <a:pt x="160" y="269"/>
                                </a:lnTo>
                                <a:lnTo>
                                  <a:pt x="130" y="267"/>
                                </a:lnTo>
                                <a:lnTo>
                                  <a:pt x="102" y="260"/>
                                </a:lnTo>
                                <a:lnTo>
                                  <a:pt x="75" y="249"/>
                                </a:lnTo>
                                <a:lnTo>
                                  <a:pt x="51" y="233"/>
                                </a:lnTo>
                                <a:lnTo>
                                  <a:pt x="31" y="213"/>
                                </a:lnTo>
                                <a:lnTo>
                                  <a:pt x="14" y="190"/>
                                </a:lnTo>
                                <a:lnTo>
                                  <a:pt x="4" y="163"/>
                                </a:lnTo>
                                <a:lnTo>
                                  <a:pt x="0" y="138"/>
                                </a:lnTo>
                                <a:lnTo>
                                  <a:pt x="2" y="111"/>
                                </a:lnTo>
                                <a:lnTo>
                                  <a:pt x="9" y="87"/>
                                </a:lnTo>
                                <a:lnTo>
                                  <a:pt x="20" y="64"/>
                                </a:lnTo>
                                <a:lnTo>
                                  <a:pt x="37" y="43"/>
                                </a:lnTo>
                                <a:lnTo>
                                  <a:pt x="59" y="25"/>
                                </a:lnTo>
                                <a:lnTo>
                                  <a:pt x="85" y="11"/>
                                </a:lnTo>
                                <a:lnTo>
                                  <a:pt x="114" y="3"/>
                                </a:lnTo>
                                <a:lnTo>
                                  <a:pt x="144"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986" name="Freeform 699"/>
                        <wps:cNvSpPr>
                          <a:spLocks/>
                        </wps:cNvSpPr>
                        <wps:spPr bwMode="auto">
                          <a:xfrm>
                            <a:off x="1515539" y="666931"/>
                            <a:ext cx="79434" cy="79393"/>
                          </a:xfrm>
                          <a:custGeom>
                            <a:avLst/>
                            <a:gdLst>
                              <a:gd name="T0" fmla="*/ 56 w 124"/>
                              <a:gd name="T1" fmla="*/ 0 h 122"/>
                              <a:gd name="T2" fmla="*/ 76 w 124"/>
                              <a:gd name="T3" fmla="*/ 3 h 122"/>
                              <a:gd name="T4" fmla="*/ 93 w 124"/>
                              <a:gd name="T5" fmla="*/ 12 h 122"/>
                              <a:gd name="T6" fmla="*/ 109 w 124"/>
                              <a:gd name="T7" fmla="*/ 27 h 122"/>
                              <a:gd name="T8" fmla="*/ 118 w 124"/>
                              <a:gd name="T9" fmla="*/ 44 h 122"/>
                              <a:gd name="T10" fmla="*/ 124 w 124"/>
                              <a:gd name="T11" fmla="*/ 63 h 122"/>
                              <a:gd name="T12" fmla="*/ 123 w 124"/>
                              <a:gd name="T13" fmla="*/ 81 h 122"/>
                              <a:gd name="T14" fmla="*/ 116 w 124"/>
                              <a:gd name="T15" fmla="*/ 98 h 122"/>
                              <a:gd name="T16" fmla="*/ 103 w 124"/>
                              <a:gd name="T17" fmla="*/ 111 h 122"/>
                              <a:gd name="T18" fmla="*/ 86 w 124"/>
                              <a:gd name="T19" fmla="*/ 120 h 122"/>
                              <a:gd name="T20" fmla="*/ 68 w 124"/>
                              <a:gd name="T21" fmla="*/ 122 h 122"/>
                              <a:gd name="T22" fmla="*/ 48 w 124"/>
                              <a:gd name="T23" fmla="*/ 119 h 122"/>
                              <a:gd name="T24" fmla="*/ 31 w 124"/>
                              <a:gd name="T25" fmla="*/ 110 h 122"/>
                              <a:gd name="T26" fmla="*/ 16 w 124"/>
                              <a:gd name="T27" fmla="*/ 97 h 122"/>
                              <a:gd name="T28" fmla="*/ 4 w 124"/>
                              <a:gd name="T29" fmla="*/ 79 h 122"/>
                              <a:gd name="T30" fmla="*/ 0 w 124"/>
                              <a:gd name="T31" fmla="*/ 61 h 122"/>
                              <a:gd name="T32" fmla="*/ 1 w 124"/>
                              <a:gd name="T33" fmla="*/ 41 h 122"/>
                              <a:gd name="T34" fmla="*/ 9 w 124"/>
                              <a:gd name="T35" fmla="*/ 25 h 122"/>
                              <a:gd name="T36" fmla="*/ 21 w 124"/>
                              <a:gd name="T37" fmla="*/ 12 h 122"/>
                              <a:gd name="T38" fmla="*/ 37 w 124"/>
                              <a:gd name="T39" fmla="*/ 3 h 122"/>
                              <a:gd name="T40" fmla="*/ 56 w 124"/>
                              <a:gd name="T41"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 h="122">
                                <a:moveTo>
                                  <a:pt x="56" y="0"/>
                                </a:moveTo>
                                <a:lnTo>
                                  <a:pt x="76" y="3"/>
                                </a:lnTo>
                                <a:lnTo>
                                  <a:pt x="93" y="12"/>
                                </a:lnTo>
                                <a:lnTo>
                                  <a:pt x="109" y="27"/>
                                </a:lnTo>
                                <a:lnTo>
                                  <a:pt x="118" y="44"/>
                                </a:lnTo>
                                <a:lnTo>
                                  <a:pt x="124" y="63"/>
                                </a:lnTo>
                                <a:lnTo>
                                  <a:pt x="123" y="81"/>
                                </a:lnTo>
                                <a:lnTo>
                                  <a:pt x="116" y="98"/>
                                </a:lnTo>
                                <a:lnTo>
                                  <a:pt x="103" y="111"/>
                                </a:lnTo>
                                <a:lnTo>
                                  <a:pt x="86" y="120"/>
                                </a:lnTo>
                                <a:lnTo>
                                  <a:pt x="68" y="122"/>
                                </a:lnTo>
                                <a:lnTo>
                                  <a:pt x="48" y="119"/>
                                </a:lnTo>
                                <a:lnTo>
                                  <a:pt x="31" y="110"/>
                                </a:lnTo>
                                <a:lnTo>
                                  <a:pt x="16" y="97"/>
                                </a:lnTo>
                                <a:lnTo>
                                  <a:pt x="4" y="79"/>
                                </a:lnTo>
                                <a:lnTo>
                                  <a:pt x="0" y="61"/>
                                </a:lnTo>
                                <a:lnTo>
                                  <a:pt x="1" y="41"/>
                                </a:lnTo>
                                <a:lnTo>
                                  <a:pt x="9" y="25"/>
                                </a:lnTo>
                                <a:lnTo>
                                  <a:pt x="21" y="12"/>
                                </a:lnTo>
                                <a:lnTo>
                                  <a:pt x="37" y="3"/>
                                </a:lnTo>
                                <a:lnTo>
                                  <a:pt x="5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7" name="Freeform 700"/>
                        <wps:cNvSpPr>
                          <a:spLocks/>
                        </wps:cNvSpPr>
                        <wps:spPr bwMode="auto">
                          <a:xfrm>
                            <a:off x="1290348" y="902027"/>
                            <a:ext cx="399482" cy="277490"/>
                          </a:xfrm>
                          <a:custGeom>
                            <a:avLst/>
                            <a:gdLst>
                              <a:gd name="T0" fmla="*/ 897 w 938"/>
                              <a:gd name="T1" fmla="*/ 3 h 533"/>
                              <a:gd name="T2" fmla="*/ 916 w 938"/>
                              <a:gd name="T3" fmla="*/ 18 h 533"/>
                              <a:gd name="T4" fmla="*/ 927 w 938"/>
                              <a:gd name="T5" fmla="*/ 50 h 533"/>
                              <a:gd name="T6" fmla="*/ 935 w 938"/>
                              <a:gd name="T7" fmla="*/ 88 h 533"/>
                              <a:gd name="T8" fmla="*/ 938 w 938"/>
                              <a:gd name="T9" fmla="*/ 127 h 533"/>
                              <a:gd name="T10" fmla="*/ 935 w 938"/>
                              <a:gd name="T11" fmla="*/ 165 h 533"/>
                              <a:gd name="T12" fmla="*/ 920 w 938"/>
                              <a:gd name="T13" fmla="*/ 228 h 533"/>
                              <a:gd name="T14" fmla="*/ 886 w 938"/>
                              <a:gd name="T15" fmla="*/ 295 h 533"/>
                              <a:gd name="T16" fmla="*/ 857 w 938"/>
                              <a:gd name="T17" fmla="*/ 335 h 533"/>
                              <a:gd name="T18" fmla="*/ 803 w 938"/>
                              <a:gd name="T19" fmla="*/ 390 h 533"/>
                              <a:gd name="T20" fmla="*/ 738 w 938"/>
                              <a:gd name="T21" fmla="*/ 437 h 533"/>
                              <a:gd name="T22" fmla="*/ 690 w 938"/>
                              <a:gd name="T23" fmla="*/ 465 h 533"/>
                              <a:gd name="T24" fmla="*/ 606 w 938"/>
                              <a:gd name="T25" fmla="*/ 500 h 533"/>
                              <a:gd name="T26" fmla="*/ 558 w 938"/>
                              <a:gd name="T27" fmla="*/ 514 h 533"/>
                              <a:gd name="T28" fmla="*/ 470 w 938"/>
                              <a:gd name="T29" fmla="*/ 529 h 533"/>
                              <a:gd name="T30" fmla="*/ 420 w 938"/>
                              <a:gd name="T31" fmla="*/ 533 h 533"/>
                              <a:gd name="T32" fmla="*/ 335 w 938"/>
                              <a:gd name="T33" fmla="*/ 529 h 533"/>
                              <a:gd name="T34" fmla="*/ 287 w 938"/>
                              <a:gd name="T35" fmla="*/ 522 h 533"/>
                              <a:gd name="T36" fmla="*/ 242 w 938"/>
                              <a:gd name="T37" fmla="*/ 511 h 533"/>
                              <a:gd name="T38" fmla="*/ 170 w 938"/>
                              <a:gd name="T39" fmla="*/ 483 h 533"/>
                              <a:gd name="T40" fmla="*/ 126 w 938"/>
                              <a:gd name="T41" fmla="*/ 459 h 533"/>
                              <a:gd name="T42" fmla="*/ 70 w 938"/>
                              <a:gd name="T43" fmla="*/ 417 h 533"/>
                              <a:gd name="T44" fmla="*/ 39 w 938"/>
                              <a:gd name="T45" fmla="*/ 381 h 533"/>
                              <a:gd name="T46" fmla="*/ 2 w 938"/>
                              <a:gd name="T47" fmla="*/ 322 h 533"/>
                              <a:gd name="T48" fmla="*/ 0 w 938"/>
                              <a:gd name="T49" fmla="*/ 312 h 533"/>
                              <a:gd name="T50" fmla="*/ 9 w 938"/>
                              <a:gd name="T51" fmla="*/ 290 h 533"/>
                              <a:gd name="T52" fmla="*/ 35 w 938"/>
                              <a:gd name="T53" fmla="*/ 282 h 533"/>
                              <a:gd name="T54" fmla="*/ 60 w 938"/>
                              <a:gd name="T55" fmla="*/ 290 h 533"/>
                              <a:gd name="T56" fmla="*/ 69 w 938"/>
                              <a:gd name="T57" fmla="*/ 302 h 533"/>
                              <a:gd name="T58" fmla="*/ 102 w 938"/>
                              <a:gd name="T59" fmla="*/ 356 h 533"/>
                              <a:gd name="T60" fmla="*/ 146 w 938"/>
                              <a:gd name="T61" fmla="*/ 396 h 533"/>
                              <a:gd name="T62" fmla="*/ 198 w 938"/>
                              <a:gd name="T63" fmla="*/ 427 h 533"/>
                              <a:gd name="T64" fmla="*/ 265 w 938"/>
                              <a:gd name="T65" fmla="*/ 453 h 533"/>
                              <a:gd name="T66" fmla="*/ 342 w 938"/>
                              <a:gd name="T67" fmla="*/ 469 h 533"/>
                              <a:gd name="T68" fmla="*/ 377 w 938"/>
                              <a:gd name="T69" fmla="*/ 471 h 533"/>
                              <a:gd name="T70" fmla="*/ 463 w 938"/>
                              <a:gd name="T71" fmla="*/ 469 h 533"/>
                              <a:gd name="T72" fmla="*/ 500 w 938"/>
                              <a:gd name="T73" fmla="*/ 464 h 533"/>
                              <a:gd name="T74" fmla="*/ 544 w 938"/>
                              <a:gd name="T75" fmla="*/ 454 h 533"/>
                              <a:gd name="T76" fmla="*/ 623 w 938"/>
                              <a:gd name="T77" fmla="*/ 427 h 533"/>
                              <a:gd name="T78" fmla="*/ 689 w 938"/>
                              <a:gd name="T79" fmla="*/ 395 h 533"/>
                              <a:gd name="T80" fmla="*/ 723 w 938"/>
                              <a:gd name="T81" fmla="*/ 372 h 533"/>
                              <a:gd name="T82" fmla="*/ 782 w 938"/>
                              <a:gd name="T83" fmla="*/ 321 h 533"/>
                              <a:gd name="T84" fmla="*/ 821 w 938"/>
                              <a:gd name="T85" fmla="*/ 272 h 533"/>
                              <a:gd name="T86" fmla="*/ 852 w 938"/>
                              <a:gd name="T87" fmla="*/ 211 h 533"/>
                              <a:gd name="T88" fmla="*/ 861 w 938"/>
                              <a:gd name="T89" fmla="*/ 185 h 533"/>
                              <a:gd name="T90" fmla="*/ 866 w 938"/>
                              <a:gd name="T91" fmla="*/ 153 h 533"/>
                              <a:gd name="T92" fmla="*/ 866 w 938"/>
                              <a:gd name="T93" fmla="*/ 100 h 533"/>
                              <a:gd name="T94" fmla="*/ 859 w 938"/>
                              <a:gd name="T95" fmla="*/ 68 h 533"/>
                              <a:gd name="T96" fmla="*/ 851 w 938"/>
                              <a:gd name="T97" fmla="*/ 40 h 533"/>
                              <a:gd name="T98" fmla="*/ 848 w 938"/>
                              <a:gd name="T99" fmla="*/ 31 h 533"/>
                              <a:gd name="T100" fmla="*/ 858 w 938"/>
                              <a:gd name="T101" fmla="*/ 9 h 533"/>
                              <a:gd name="T102" fmla="*/ 883 w 938"/>
                              <a:gd name="T103" fmla="*/ 0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38" h="533">
                                <a:moveTo>
                                  <a:pt x="883" y="0"/>
                                </a:moveTo>
                                <a:lnTo>
                                  <a:pt x="897" y="3"/>
                                </a:lnTo>
                                <a:lnTo>
                                  <a:pt x="909" y="9"/>
                                </a:lnTo>
                                <a:lnTo>
                                  <a:pt x="916" y="18"/>
                                </a:lnTo>
                                <a:lnTo>
                                  <a:pt x="917" y="21"/>
                                </a:lnTo>
                                <a:lnTo>
                                  <a:pt x="927" y="50"/>
                                </a:lnTo>
                                <a:lnTo>
                                  <a:pt x="928" y="56"/>
                                </a:lnTo>
                                <a:lnTo>
                                  <a:pt x="935" y="88"/>
                                </a:lnTo>
                                <a:lnTo>
                                  <a:pt x="937" y="94"/>
                                </a:lnTo>
                                <a:lnTo>
                                  <a:pt x="938" y="127"/>
                                </a:lnTo>
                                <a:lnTo>
                                  <a:pt x="937" y="159"/>
                                </a:lnTo>
                                <a:lnTo>
                                  <a:pt x="935" y="165"/>
                                </a:lnTo>
                                <a:lnTo>
                                  <a:pt x="930" y="197"/>
                                </a:lnTo>
                                <a:lnTo>
                                  <a:pt x="920" y="228"/>
                                </a:lnTo>
                                <a:lnTo>
                                  <a:pt x="903" y="265"/>
                                </a:lnTo>
                                <a:lnTo>
                                  <a:pt x="886" y="295"/>
                                </a:lnTo>
                                <a:lnTo>
                                  <a:pt x="864" y="326"/>
                                </a:lnTo>
                                <a:lnTo>
                                  <a:pt x="857" y="335"/>
                                </a:lnTo>
                                <a:lnTo>
                                  <a:pt x="831" y="363"/>
                                </a:lnTo>
                                <a:lnTo>
                                  <a:pt x="803" y="390"/>
                                </a:lnTo>
                                <a:lnTo>
                                  <a:pt x="772" y="414"/>
                                </a:lnTo>
                                <a:lnTo>
                                  <a:pt x="738" y="437"/>
                                </a:lnTo>
                                <a:lnTo>
                                  <a:pt x="728" y="444"/>
                                </a:lnTo>
                                <a:lnTo>
                                  <a:pt x="690" y="465"/>
                                </a:lnTo>
                                <a:lnTo>
                                  <a:pt x="651" y="483"/>
                                </a:lnTo>
                                <a:lnTo>
                                  <a:pt x="606" y="500"/>
                                </a:lnTo>
                                <a:lnTo>
                                  <a:pt x="565" y="512"/>
                                </a:lnTo>
                                <a:lnTo>
                                  <a:pt x="558" y="514"/>
                                </a:lnTo>
                                <a:lnTo>
                                  <a:pt x="514" y="523"/>
                                </a:lnTo>
                                <a:lnTo>
                                  <a:pt x="470" y="529"/>
                                </a:lnTo>
                                <a:lnTo>
                                  <a:pt x="463" y="529"/>
                                </a:lnTo>
                                <a:lnTo>
                                  <a:pt x="420" y="533"/>
                                </a:lnTo>
                                <a:lnTo>
                                  <a:pt x="377" y="532"/>
                                </a:lnTo>
                                <a:lnTo>
                                  <a:pt x="335" y="529"/>
                                </a:lnTo>
                                <a:lnTo>
                                  <a:pt x="328" y="528"/>
                                </a:lnTo>
                                <a:lnTo>
                                  <a:pt x="287" y="522"/>
                                </a:lnTo>
                                <a:lnTo>
                                  <a:pt x="249" y="512"/>
                                </a:lnTo>
                                <a:lnTo>
                                  <a:pt x="242" y="511"/>
                                </a:lnTo>
                                <a:lnTo>
                                  <a:pt x="205" y="498"/>
                                </a:lnTo>
                                <a:lnTo>
                                  <a:pt x="170" y="483"/>
                                </a:lnTo>
                                <a:lnTo>
                                  <a:pt x="138" y="466"/>
                                </a:lnTo>
                                <a:lnTo>
                                  <a:pt x="126" y="459"/>
                                </a:lnTo>
                                <a:lnTo>
                                  <a:pt x="97" y="438"/>
                                </a:lnTo>
                                <a:lnTo>
                                  <a:pt x="70" y="417"/>
                                </a:lnTo>
                                <a:lnTo>
                                  <a:pt x="46" y="391"/>
                                </a:lnTo>
                                <a:lnTo>
                                  <a:pt x="39" y="381"/>
                                </a:lnTo>
                                <a:lnTo>
                                  <a:pt x="19" y="353"/>
                                </a:lnTo>
                                <a:lnTo>
                                  <a:pt x="2" y="322"/>
                                </a:lnTo>
                                <a:lnTo>
                                  <a:pt x="1" y="318"/>
                                </a:lnTo>
                                <a:lnTo>
                                  <a:pt x="0" y="312"/>
                                </a:lnTo>
                                <a:lnTo>
                                  <a:pt x="2" y="300"/>
                                </a:lnTo>
                                <a:lnTo>
                                  <a:pt x="9" y="290"/>
                                </a:lnTo>
                                <a:lnTo>
                                  <a:pt x="21" y="284"/>
                                </a:lnTo>
                                <a:lnTo>
                                  <a:pt x="35" y="282"/>
                                </a:lnTo>
                                <a:lnTo>
                                  <a:pt x="49" y="284"/>
                                </a:lnTo>
                                <a:lnTo>
                                  <a:pt x="60" y="290"/>
                                </a:lnTo>
                                <a:lnTo>
                                  <a:pt x="67" y="300"/>
                                </a:lnTo>
                                <a:lnTo>
                                  <a:pt x="69" y="302"/>
                                </a:lnTo>
                                <a:lnTo>
                                  <a:pt x="84" y="330"/>
                                </a:lnTo>
                                <a:lnTo>
                                  <a:pt x="102" y="356"/>
                                </a:lnTo>
                                <a:lnTo>
                                  <a:pt x="119" y="374"/>
                                </a:lnTo>
                                <a:lnTo>
                                  <a:pt x="146" y="396"/>
                                </a:lnTo>
                                <a:lnTo>
                                  <a:pt x="170" y="413"/>
                                </a:lnTo>
                                <a:lnTo>
                                  <a:pt x="198" y="427"/>
                                </a:lnTo>
                                <a:lnTo>
                                  <a:pt x="234" y="442"/>
                                </a:lnTo>
                                <a:lnTo>
                                  <a:pt x="265" y="453"/>
                                </a:lnTo>
                                <a:lnTo>
                                  <a:pt x="301" y="463"/>
                                </a:lnTo>
                                <a:lnTo>
                                  <a:pt x="342" y="469"/>
                                </a:lnTo>
                                <a:lnTo>
                                  <a:pt x="342" y="469"/>
                                </a:lnTo>
                                <a:lnTo>
                                  <a:pt x="377" y="471"/>
                                </a:lnTo>
                                <a:lnTo>
                                  <a:pt x="420" y="472"/>
                                </a:lnTo>
                                <a:lnTo>
                                  <a:pt x="463" y="469"/>
                                </a:lnTo>
                                <a:lnTo>
                                  <a:pt x="463" y="469"/>
                                </a:lnTo>
                                <a:lnTo>
                                  <a:pt x="500" y="464"/>
                                </a:lnTo>
                                <a:lnTo>
                                  <a:pt x="544" y="454"/>
                                </a:lnTo>
                                <a:lnTo>
                                  <a:pt x="544" y="454"/>
                                </a:lnTo>
                                <a:lnTo>
                                  <a:pt x="583" y="443"/>
                                </a:lnTo>
                                <a:lnTo>
                                  <a:pt x="623" y="427"/>
                                </a:lnTo>
                                <a:lnTo>
                                  <a:pt x="662" y="409"/>
                                </a:lnTo>
                                <a:lnTo>
                                  <a:pt x="689" y="395"/>
                                </a:lnTo>
                                <a:lnTo>
                                  <a:pt x="689" y="395"/>
                                </a:lnTo>
                                <a:lnTo>
                                  <a:pt x="723" y="372"/>
                                </a:lnTo>
                                <a:lnTo>
                                  <a:pt x="754" y="347"/>
                                </a:lnTo>
                                <a:lnTo>
                                  <a:pt x="782" y="321"/>
                                </a:lnTo>
                                <a:lnTo>
                                  <a:pt x="800" y="300"/>
                                </a:lnTo>
                                <a:lnTo>
                                  <a:pt x="821" y="272"/>
                                </a:lnTo>
                                <a:lnTo>
                                  <a:pt x="838" y="242"/>
                                </a:lnTo>
                                <a:lnTo>
                                  <a:pt x="852" y="211"/>
                                </a:lnTo>
                                <a:lnTo>
                                  <a:pt x="852" y="211"/>
                                </a:lnTo>
                                <a:lnTo>
                                  <a:pt x="861" y="185"/>
                                </a:lnTo>
                                <a:lnTo>
                                  <a:pt x="866" y="153"/>
                                </a:lnTo>
                                <a:lnTo>
                                  <a:pt x="866" y="153"/>
                                </a:lnTo>
                                <a:lnTo>
                                  <a:pt x="868" y="127"/>
                                </a:lnTo>
                                <a:lnTo>
                                  <a:pt x="866" y="100"/>
                                </a:lnTo>
                                <a:lnTo>
                                  <a:pt x="866" y="100"/>
                                </a:lnTo>
                                <a:lnTo>
                                  <a:pt x="859" y="68"/>
                                </a:lnTo>
                                <a:lnTo>
                                  <a:pt x="861" y="68"/>
                                </a:lnTo>
                                <a:lnTo>
                                  <a:pt x="851" y="40"/>
                                </a:lnTo>
                                <a:lnTo>
                                  <a:pt x="849" y="37"/>
                                </a:lnTo>
                                <a:lnTo>
                                  <a:pt x="848" y="31"/>
                                </a:lnTo>
                                <a:lnTo>
                                  <a:pt x="851" y="18"/>
                                </a:lnTo>
                                <a:lnTo>
                                  <a:pt x="858" y="9"/>
                                </a:lnTo>
                                <a:lnTo>
                                  <a:pt x="869" y="3"/>
                                </a:lnTo>
                                <a:lnTo>
                                  <a:pt x="88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Zeichenbereich 353" o:spid="_x0000_s1026" editas="canvas" style="position:absolute;margin-left:-51.95pt;margin-top:9.55pt;width:169.3pt;height:164.55pt;z-index:-251660288" coordsize="21501,2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501;height:20897;visibility:visible;mso-wrap-style:square">
                  <v:fill o:detectmouseclick="t"/>
                  <v:path o:connecttype="none"/>
                </v:shape>
                <v:group id="Group 355" o:spid="_x0000_s1028" style="position:absolute;left:1073;top:4426;width:19010;height:15038;rotation:-598706fd" coordsize="2324,1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B5w6wwAAANoAAAAP&#10;AAAAAAAAAAAAAAAAAKoCAABkcnMvZG93bnJldi54bWxQSwUGAAAAAAQABAD6AAAAmgMAAAAA&#10;">
                  <v:rect id="Rectangle 356" o:spid="_x0000_s1029" style="position:absolute;width:2324;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cbsAA&#10;AADaAAAADwAAAGRycy9kb3ducmV2LnhtbESPQYvCMBSE7wv+h/AEb2tqEVmqUUSQXbzpLtjjI3k2&#10;xealNLHWf28EYY/DzHzDrDaDa0RPXag9K5hNMxDE2puaKwV/v/vPLxAhIhtsPJOCBwXYrEcfKyyM&#10;v/OR+lOsRIJwKFCBjbEtpAzaksMw9S1x8i6+cxiT7CppOrwnuGtknmUL6bDmtGCxpZ0lfT3dnIJt&#10;X+bnsvo2TXm4zo9Wh/IctVKT8bBdgog0xP/wu/1jFOTwupJu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DcbsAAAADaAAAADwAAAAAAAAAAAAAAAACYAgAAZHJzL2Rvd25y&#10;ZXYueG1sUEsFBgAAAAAEAAQA9QAAAIUDAAAAAA==&#10;" filled="f" stroked="f" strokeweight="0"/>
                  <v:shape id="Freeform 357" o:spid="_x0000_s1030" style="position:absolute;left:1657;top:570;width:5;height:5;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BWsQA&#10;AADaAAAADwAAAGRycy9kb3ducmV2LnhtbESPT2vCQBTE74V+h+UVvOnGClqjq/gHpdqLRr0/sq9J&#10;MPs2ZldNv70rCD0OM/MbZjxtTCluVLvCsoJuJwJBnFpdcKbgeFi1v0A4j6yxtEwK/sjBdPL+NsZY&#10;2zvv6Zb4TAQIuxgV5N5XsZQuzcmg69iKOHi/tjbog6wzqWu8B7gp5WcU9aXBgsNCjhUtckrPydUo&#10;GC4v83OyM5f1T9ofdOeL3ea0nSnV+mhmIxCeGv8ffrW/tYIePK+EG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9wVrEAAAA2gAAAA8AAAAAAAAAAAAAAAAAmAIAAGRycy9k&#10;b3ducmV2LnhtbFBLBQYAAAAABAAEAPUAAACJAwAAAAA=&#10;" path="m5,l7,1r3,1l10,4r,3l7,8,5,9,3,8,,7,,4,,2,3,1,5,xe" stroked="f" strokecolor="white" strokeweight="0">
                    <v:path arrowok="t" o:connecttype="custom" o:connectlocs="3,0;4,1;5,1;5,2;5,4;4,4;3,5;2,4;0,4;0,2;0,1;2,1;3,0" o:connectangles="0,0,0,0,0,0,0,0,0,0,0,0,0"/>
                  </v:shape>
                  <v:shape id="Freeform 358" o:spid="_x0000_s1031" style="position:absolute;left:1654;top:568;width:11;height:8;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u1MQA&#10;AADaAAAADwAAAGRycy9kb3ducmV2LnhtbESPQWvCQBSE70L/w/IKvemmrRZNs5FSKgqejJZen9nX&#10;JE32bciuMf57VxB6HGbmGyZZDqYRPXWusqzgeRKBIM6trrhQcNivxnMQziNrbCyTggs5WKYPowRj&#10;bc+8oz7zhQgQdjEqKL1vYyldXpJBN7EtcfB+bWfQB9kVUnd4DnDTyJcoepMGKw4LJbb0WVJeZyej&#10;gLL5blZ/bw/H/U/U1/Lr9W/Rr5V6ehw+3kF4Gvx/+N7eaAVTuF0JN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4LtTEAAAA2gAAAA8AAAAAAAAAAAAAAAAAmAIAAGRycy9k&#10;b3ducmV2LnhtbFBLBQYAAAAABAAEAPUAAACJAwAAAAA=&#10;" path="m11,4l9,5,6,6r,2l6,11r3,1l11,13r2,-1l16,11r,-3l16,6,13,5,11,4xm11,r3,l18,2r2,3l21,8r-1,4l18,15r-4,2l11,17r-4,l3,15,2,12,,8,2,5,3,2,7,r4,xe" stroked="f" strokecolor="white" strokeweight="0">
                    <v:path arrowok="t" o:connecttype="custom" o:connectlocs="6,2;5,2;3,3;3,4;3,5;5,6;6,6;7,6;8,5;8,4;8,3;7,2;6,2;6,0;7,0;9,1;10,2;11,4;10,6;9,7;7,8;6,8;4,8;2,7;1,6;0,4;1,2;2,1;4,0;6,0" o:connectangles="0,0,0,0,0,0,0,0,0,0,0,0,0,0,0,0,0,0,0,0,0,0,0,0,0,0,0,0,0,0"/>
                    <o:lock v:ext="edit" verticies="t"/>
                  </v:shape>
                  <v:shape id="Freeform 359" o:spid="_x0000_s1032" style="position:absolute;left:1652;top:566;width:15;height:13;visibility:visible;mso-wrap-style:square;v-text-anchor:top" coordsize="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5gcQA&#10;AADaAAAADwAAAGRycy9kb3ducmV2LnhtbESPQWvCQBSE7wX/w/IEb3VjUCnRNahQ9CAtTXvQ2yP7&#10;mg3Nvg3ZbRL/fbdQ6HGYmW+YbT7aRvTU+dqxgsU8AUFcOl1zpeDj/fnxCYQPyBobx6TgTh7y3eRh&#10;i5l2A79RX4RKRAj7DBWYENpMSl8asujnriWO3qfrLIYou0rqDocIt41Mk2QtLdYcFwy2dDRUfhXf&#10;VkF6rfqXcOV1+moO+rQsLre0uCg1m477DYhAY/gP/7XPWsEKfq/EG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JOYHEAAAA2gAAAA8AAAAAAAAAAAAAAAAAmAIAAGRycy9k&#10;b3ducmV2LnhtbFBLBQYAAAAABAAEAPUAAACJAwAAAAA=&#10;" path="m15,5r-4,l7,7,6,10,4,13r2,4l7,20r4,2l15,22r3,l22,20r2,-3l25,13,24,10,22,7,18,5r-3,xm15,r5,1l24,3r3,2l30,9r,4l30,17r-3,4l24,24r-4,2l15,27,10,26,6,24,3,21,,17,,13,,9,3,5,6,3,10,1,15,xe" fillcolor="#fffffe" stroked="f" strokecolor="#fffffe" strokeweight="0">
                    <v:path arrowok="t" o:connecttype="custom" o:connectlocs="8,2;6,2;4,3;3,5;2,6;3,8;4,10;6,11;8,11;9,11;11,10;12,8;13,6;12,5;11,3;9,2;8,2;8,0;10,0;12,1;14,2;15,4;15,6;15,8;14,10;12,12;10,13;8,13;5,13;3,12;2,10;0,8;0,6;0,4;2,2;3,1;5,0;8,0" o:connectangles="0,0,0,0,0,0,0,0,0,0,0,0,0,0,0,0,0,0,0,0,0,0,0,0,0,0,0,0,0,0,0,0,0,0,0,0,0,0"/>
                    <o:lock v:ext="edit" verticies="t"/>
                  </v:shape>
                  <v:shape id="Freeform 360" o:spid="_x0000_s1033" style="position:absolute;left:1649;top:563;width:21;height:18;visibility:visible;mso-wrap-style:square;v-text-anchor:top" coordsize="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BPcUA&#10;AADaAAAADwAAAGRycy9kb3ducmV2LnhtbESPT2vCQBTE7wW/w/KE3upGK1Kjq/iHgl6KjXp/Zl+z&#10;odm3MbuNsZ++Wyj0OMzMb5j5srOVaKnxpWMFw0ECgjh3uuRCwen4+vQCwgdkjZVjUnAnD8tF72GO&#10;qXY3fqc2C4WIEPYpKjAh1KmUPjdk0Q9cTRy9D9dYDFE2hdQN3iLcVnKUJBNpseS4YLCmjaH8M/uy&#10;Csb79nm6Mtnlfh7u37btYX3dfndKPfa71QxEoC78h//aO61gAr9X4g2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0E9xQAAANoAAAAPAAAAAAAAAAAAAAAAAJgCAABkcnMv&#10;ZG93bnJldi54bWxQSwUGAAAAAAQABAD1AAAAigMAAAAA&#10;" path="m21,5l16,6,12,8,9,10,6,14r,4l6,22r3,4l12,29r4,2l21,32r5,-1l30,29r3,-3l36,22r,-4l36,14,33,10,30,8,26,6,21,5xm21,r6,1l33,4r4,4l40,12r1,6l40,25r-3,4l33,33r-6,2l21,37,14,35,9,33,5,29,2,25,,18,2,12,5,8,9,4,14,1,21,xe" fillcolor="#fffffd" stroked="f" strokecolor="#fffffd" strokeweight="0">
                    <v:path arrowok="t" o:connecttype="custom" o:connectlocs="11,2;8,3;6,4;5,5;3,7;3,9;3,11;5,13;6,14;8,15;11,16;13,15;15,14;17,13;18,11;18,9;18,7;17,5;15,4;13,3;11,2;11,0;14,0;17,2;19,4;20,6;21,9;20,12;19,14;17,16;14,17;11,18;7,17;5,16;3,14;1,12;0,9;1,6;3,4;5,2;7,0;11,0" o:connectangles="0,0,0,0,0,0,0,0,0,0,0,0,0,0,0,0,0,0,0,0,0,0,0,0,0,0,0,0,0,0,0,0,0,0,0,0,0,0,0,0,0,0"/>
                    <o:lock v:ext="edit" verticies="t"/>
                  </v:shape>
                  <v:shape id="Freeform 361" o:spid="_x0000_s1034" style="position:absolute;left:1646;top:561;width:26;height:22;visibility:visible;mso-wrap-style:square;v-text-anchor:top" coordsize="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QL8AA&#10;AADaAAAADwAAAGRycy9kb3ducmV2LnhtbESPS4vCMBSF9wP+h3CF2Y2pLlSqsVjBwa2PAWd3ba5t&#10;aXNTkox2/r0RBJeH8/g4y6w3rbiR87VlBeNRAoK4sLrmUsHpuP2ag/ABWWNrmRT8k4dsNfhYYqrt&#10;nfd0O4RSxBH2KSqoQuhSKX1RkUE/sh1x9K7WGQxRulJqh/c4blo5SZKpNFhzJFTY0aaiojn8mQj5&#10;bswRW+z8+Zy4pnH5z+U3V+pz2K8XIAL14R1+tXdawQyeV+IN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2QL8AAAADaAAAADwAAAAAAAAAAAAAAAACYAgAAZHJzL2Rvd25y&#10;ZXYueG1sUEsFBgAAAAAEAAQA9QAAAIUDAAAAAA==&#10;" path="m26,3l19,4,14,7r-4,4l7,15,5,21r2,7l10,32r4,4l19,38r7,2l32,38r6,-2l42,32r3,-4l46,21,45,15,42,11,38,7,32,4,26,3xm26,l39,2r9,9l52,21,48,32r-9,9l26,43,12,41,4,32,,21,4,11,12,2,26,xe" fillcolor="#fffffc" stroked="f" strokecolor="#fffffc" strokeweight="0">
                    <v:path arrowok="t" o:connecttype="custom" o:connectlocs="13,2;10,2;7,4;5,6;4,8;3,11;4,14;5,16;7,18;10,19;13,20;16,19;19,18;21,16;23,14;23,11;23,8;21,6;19,4;16,2;13,2;13,0;20,1;24,6;26,11;24,16;20,21;13,22;6,21;2,16;0,11;2,6;6,1;13,0" o:connectangles="0,0,0,0,0,0,0,0,0,0,0,0,0,0,0,0,0,0,0,0,0,0,0,0,0,0,0,0,0,0,0,0,0,0"/>
                    <o:lock v:ext="edit" verticies="t"/>
                  </v:shape>
                  <v:shape id="Freeform 362" o:spid="_x0000_s1035" style="position:absolute;left:1644;top:559;width:31;height:27;visibility:visible;mso-wrap-style:square;v-text-anchor:top" coordsize="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YHsAA&#10;AADaAAAADwAAAGRycy9kb3ducmV2LnhtbERPW0vDMBR+F/Yfwhn4ZtNVEKnLxhjsQsXBuoGvx+bY&#10;ljUnJcna+u/Ng+Djx3dfrifTiYGcby0rWCQpCOLK6pZrBdfL7ukVhA/IGjvLpOCHPKxXs4cl5tqO&#10;fKahDLWIIexzVNCE0OdS+qohgz6xPXHkvq0zGCJ0tdQOxxhuOpml6Ys02HJsaLCnbUPVrbwbBV+n&#10;k/P8Oew8Zx/vI1fPRbE/KPU4nzZvIAJN4V/85z5qBXFrvBJv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JYHsAAAADaAAAADwAAAAAAAAAAAAAAAACYAgAAZHJzL2Rvd25y&#10;ZXYueG1sUEsFBgAAAAAEAAQA9QAAAIUDAAAAAA==&#10;" path="m31,5l17,7,9,16,5,26,9,37r8,9l31,48,44,46r9,-9l57,26,53,16,44,7,31,5xm31,l43,2,53,7r7,9l61,26,60,36r-7,9l43,51,31,53,19,51,9,45,2,36,,26,2,16,9,7,19,2,31,xe" fillcolor="#fffefb" stroked="f" strokecolor="#fffefb" strokeweight="0">
                    <v:path arrowok="t" o:connecttype="custom" o:connectlocs="16,3;9,4;5,8;3,13;5,19;9,23;16,24;22,23;27,19;29,13;27,8;22,4;16,3;16,0;22,1;27,4;30,8;31,13;30,18;27,23;22,26;16,27;10,26;5,23;1,18;0,13;1,8;5,4;10,1;16,0" o:connectangles="0,0,0,0,0,0,0,0,0,0,0,0,0,0,0,0,0,0,0,0,0,0,0,0,0,0,0,0,0,0"/>
                    <o:lock v:ext="edit" verticies="t"/>
                  </v:shape>
                  <v:shape id="Freeform 363" o:spid="_x0000_s1036" style="position:absolute;left:1641;top:556;width:36;height:32;visibility:visible;mso-wrap-style:square;v-text-anchor:top" coordsize="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Km8MA&#10;AADaAAAADwAAAGRycy9kb3ducmV2LnhtbESPwWrDMBBE74X8g9hCLqWWk0NxHCshGFzS3uKW0ONi&#10;bSxTa2UsNXb+vioUchxm5g1T7GfbiyuNvnOsYJWkIIgbpztuFXx+VM8ZCB+QNfaOScGNPOx3i4cC&#10;c+0mPtG1Dq2IEPY5KjAhDLmUvjFk0SduII7exY0WQ5RjK/WIU4TbXq7T9EVa7DguGByoNNR81z9W&#10;QdlV03t10K+yyo7nuXwzX083o9TycT5sQQSawz383z5qBRv4uxJv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pKm8MAAADaAAAADwAAAAAAAAAAAAAAAACYAgAAZHJzL2Rv&#10;d25yZXYueG1sUEsFBgAAAAAEAAQA9QAAAIgDAAAAAA==&#10;" path="m36,5l24,7,14,12,7,21,5,31,7,41r7,9l24,56r12,2l48,56,58,50r7,-9l66,31,65,21,58,12,48,7,36,5xm36,l49,2r13,8l69,19r3,12l69,44r-7,9l49,59,36,63,22,59,10,53,3,44,,31,3,19r7,-9l22,2,36,xe" fillcolor="#fffefa" stroked="f" strokecolor="#fffefa" strokeweight="0">
                    <v:path arrowok="t" o:connecttype="custom" o:connectlocs="18,3;12,4;7,6;4,11;3,16;4,21;7,25;12,28;18,29;24,28;29,25;33,21;33,16;33,11;29,6;24,4;18,3;18,0;25,1;31,5;35,10;36,16;35,22;31,27;25,30;18,32;11,30;5,27;2,22;0,16;2,10;5,5;11,1;18,0" o:connectangles="0,0,0,0,0,0,0,0,0,0,0,0,0,0,0,0,0,0,0,0,0,0,0,0,0,0,0,0,0,0,0,0,0,0"/>
                    <o:lock v:ext="edit" verticies="t"/>
                  </v:shape>
                  <v:shape id="Freeform 364" o:spid="_x0000_s1037" style="position:absolute;left:1639;top:555;width:41;height:35;visibility:visible;mso-wrap-style:square;v-text-anchor:top" coordsize="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QZcUA&#10;AADbAAAADwAAAGRycy9kb3ducmV2LnhtbESPzWrDQAyE74W8w6JAb806hqbB8TqE0JYGemh+HkB4&#10;FdvEq3W9m8Tu01eHQm8SM5r5lK8H16ob9aHxbGA+S0ARl942XBk4Hd+elqBCRLbYeiYDIwVYF5OH&#10;HDPr77yn2yFWSkI4ZGigjrHLtA5lTQ7DzHfEop197zDK2lfa9niXcNfqNEkW2mHD0lBjR9uaysvh&#10;6gzg4vXr/ecajptvTncvz5/jLj2NxjxOh80KVKQh/pv/rj+s4Au9/CID6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BBlxQAAANsAAAAPAAAAAAAAAAAAAAAAAJgCAABkcnMv&#10;ZG93bnJldi54bWxQSwUGAAAAAAQABAD1AAAAigMAAAAA&#10;" path="m42,4l28,6,16,14,9,23,6,35,9,48r7,9l28,63r14,4l55,63,68,57r7,-9l78,35,75,23,68,14,55,6,42,4xm42,l58,3r13,7l79,22r4,13l79,49,71,61,58,68,42,71,26,68,13,61,4,49,,35,4,22,13,10,26,3,42,xe" fillcolor="#fffef9" stroked="f" strokecolor="#fffef9" strokeweight="0">
                    <v:path arrowok="t" o:connecttype="custom" o:connectlocs="21,2;14,3;8,7;4,11;3,17;4,24;8,28;14,31;21,33;27,31;34,28;37,24;39,17;37,11;34,7;27,3;21,2;21,0;29,1;35,5;39,11;41,17;39,24;35,30;29,34;21,35;13,34;6,30;2,24;0,17;2,11;6,5;13,1;21,0" o:connectangles="0,0,0,0,0,0,0,0,0,0,0,0,0,0,0,0,0,0,0,0,0,0,0,0,0,0,0,0,0,0,0,0,0,0"/>
                    <o:lock v:ext="edit" verticies="t"/>
                  </v:shape>
                  <v:shape id="Freeform 365" o:spid="_x0000_s1038" style="position:absolute;left:1636;top:552;width:46;height:40;visibility:visible;mso-wrap-style:square;v-text-anchor:top" coordsize="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d2cUA&#10;AADbAAAADwAAAGRycy9kb3ducmV2LnhtbERPS2vCQBC+F/oflin0UnSTHmyJrlIEwbZQqqmP45Cd&#10;JsHsbNhdNfHXu4WCt/n4njOZdaYRJ3K+tqwgHSYgiAuray4V/OSLwSsIH5A1NpZJQU8eZtP7uwlm&#10;2p55Rad1KEUMYZ+hgiqENpPSFxUZ9EPbEkfu1zqDIUJXSu3wHMNNI5+TZCQN1hwbKmxpXlFxWB+N&#10;gu2ld9/7/dPxI+3ft1+7Uf75ssmVenzo3sYgAnXhJv53L3Wcn8LfL/EA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13ZxQAAANsAAAAPAAAAAAAAAAAAAAAAAJgCAABkcnMv&#10;ZG93bnJldi54bWxQSwUGAAAAAAQABAD1AAAAigMAAAAA&#10;" path="m46,5l30,8,17,15,8,27,4,40,8,54r9,12l30,73r16,3l62,73,75,66,83,54,87,40,83,27,75,15,62,8,46,5xm46,l63,4r16,9l89,25r3,15l89,56,79,68,63,77,46,81,28,77,13,68,3,56,,40,3,25,13,13,28,4,46,xe" fillcolor="#fffef8" stroked="f" strokecolor="#fffef8" strokeweight="0">
                    <v:path arrowok="t" o:connecttype="custom" o:connectlocs="23,2;15,4;9,7;4,13;2,20;4,27;9,33;15,36;23,38;31,36;38,33;42,27;44,20;42,13;38,7;31,4;23,2;23,0;32,2;40,6;45,12;46,20;45,28;40,34;32,38;23,40;14,38;7,34;2,28;0,20;2,12;7,6;14,2;23,0" o:connectangles="0,0,0,0,0,0,0,0,0,0,0,0,0,0,0,0,0,0,0,0,0,0,0,0,0,0,0,0,0,0,0,0,0,0"/>
                    <o:lock v:ext="edit" verticies="t"/>
                  </v:shape>
                  <v:shape id="Freeform 366" o:spid="_x0000_s1039" style="position:absolute;left:1634;top:550;width:51;height:44;visibility:visible;mso-wrap-style:square;v-text-anchor:top" coordsize="1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H98MA&#10;AADbAAAADwAAAGRycy9kb3ducmV2LnhtbERPTWsCMRC9C/6HMEIvpWYrKO3WKFaQ2oOFbrXn6Wa6&#10;u+1msiRpXP+9EQre5vE+Z77sTSsiOd9YVnA/zkAQl1Y3XCnYf2zuHkD4gKyxtUwKTuRhuRgO5phr&#10;e+R3ikWoRAphn6OCOoQul9KXNRn0Y9sRJ+7bOoMhQVdJ7fCYwk0rJ1k2kwYbTg01drSuqfwt/oyC&#10;3U98e3RfL5+vz3R7mG6nu7iKWqmbUb96AhGoD1fxv3ur0/wJ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EH98MAAADbAAAADwAAAAAAAAAAAAAAAACYAgAAZHJzL2Rv&#10;d25yZXYueG1sUEsFBgAAAAAEAAQA9QAAAIgDAAAAAA==&#10;" path="m52,4l34,8,19,17,9,29,6,44,9,60,19,72r15,9l52,85,69,81,85,72,95,60,98,44,95,29,85,17,69,8,52,4xm52,l72,3,88,13,99,27r4,17l99,61,88,76,72,86,52,88,31,86,16,76,4,61,,44,4,27,16,13,31,3,52,xe" fillcolor="#fffef7" stroked="f" strokecolor="#fffef7" strokeweight="0">
                    <v:path arrowok="t" o:connecttype="custom" o:connectlocs="26,2;17,4;9,9;4,15;3,22;4,30;9,36;17,41;26,43;34,41;42,36;47,30;49,22;47,15;42,9;34,4;26,2;26,0;36,2;44,7;49,14;51,22;49,31;44,38;36,43;26,44;15,43;8,38;2,31;0,22;2,14;8,7;15,2;26,0" o:connectangles="0,0,0,0,0,0,0,0,0,0,0,0,0,0,0,0,0,0,0,0,0,0,0,0,0,0,0,0,0,0,0,0,0,0"/>
                    <o:lock v:ext="edit" verticies="t"/>
                  </v:shape>
                  <v:shape id="Freeform 367" o:spid="_x0000_s1040" style="position:absolute;left:1631;top:548;width:57;height:49;visibility:visible;mso-wrap-style:square;v-text-anchor:top" coordsize="1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vn8AA&#10;AADbAAAADwAAAGRycy9kb3ducmV2LnhtbERPS2vCQBC+C/0PyxS86aYKIqmrSFHw0IONbc9DdvLA&#10;7GzMbE38911B8DYf33NWm8E16kqd1J4NvE0TUMS5tzWXBr5P+8kSlARki41nMnAjgc36ZbTC1Pqe&#10;v+iahVLFEJYUDVQhtKnWklfkUKa+JY5c4TuHIcKu1LbDPoa7Rs+SZKEd1hwbKmzpo6L8nP05A5ei&#10;z7Psc3Y4Fgv5tT87OSUXMWb8OmzfQQUawlP8cB9snD+H+y/xA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Ivn8AAAADbAAAADwAAAAAAAAAAAAAAAACYAgAAZHJzL2Rvd25y&#10;ZXYueG1sUEsFBgAAAAAEAAQA9QAAAIUDAAAAAA==&#10;" path="m57,4l36,7,21,17,9,31,5,48,9,65,21,80,36,90r21,2l77,90,93,80,104,65r4,-17l104,31,93,17,77,7,57,4xm57,l74,2,90,8r13,11l111,33r3,15l111,64r-8,14l90,87,74,95,57,97,39,95,24,87,11,78,2,64,,48,2,33,11,19,24,8,39,2,57,xe" fillcolor="#fffef6" stroked="f" strokecolor="#fffef6" strokeweight="0">
                    <v:path arrowok="t" o:connecttype="custom" o:connectlocs="29,2;18,4;11,9;5,16;3,24;5,33;11,40;18,45;29,46;39,45;47,40;52,33;54,24;52,16;47,9;39,4;29,2;29,0;37,1;45,4;52,10;56,17;57,24;56,32;52,39;45,44;37,48;29,49;20,48;12,44;6,39;1,32;0,24;1,17;6,10;12,4;20,1;29,0" o:connectangles="0,0,0,0,0,0,0,0,0,0,0,0,0,0,0,0,0,0,0,0,0,0,0,0,0,0,0,0,0,0,0,0,0,0,0,0,0,0"/>
                    <o:lock v:ext="edit" verticies="t"/>
                  </v:shape>
                  <v:shape id="Freeform 368" o:spid="_x0000_s1041" style="position:absolute;left:1629;top:546;width:61;height:53;visibility:visible;mso-wrap-style:square;v-text-anchor:top" coordsize="12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198AA&#10;AADbAAAADwAAAGRycy9kb3ducmV2LnhtbERPTWsCMRC9C/0PYQrealYRsVujSEHsqaL10tuwGTfR&#10;zWSbpLr11xuh4G0e73Nmi8414kwhWs8KhoMCBHHlteVawf5r9TIFEROyxsYzKfijCIv5U2+GpfYX&#10;3tJ5l2qRQziWqMCk1JZSxsqQwzjwLXHmDj44TBmGWuqAlxzuGjkqiol0aDk3GGzp3VB12v06BZ8n&#10;Wn8Huzlepza4HzPS+1dKSvWfu+UbiERdeoj/3R86zx/D/Zd8gJ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P198AAAADbAAAADwAAAAAAAAAAAAAAAACYAgAAZHJzL2Rvd25y&#10;ZXYueG1sUEsFBgAAAAAEAAQA9QAAAIUDAAAAAA==&#10;" path="m62,5l44,7,29,13,16,24,7,38,5,53,7,69r9,14l29,92r15,8l62,102r17,-2l95,92r13,-9l116,69r3,-16l116,38,108,24,95,13,79,7,62,5xm62,l81,2r17,9l112,22r8,14l123,53r-3,17l112,85,98,96r-17,8l62,107,43,104,26,96,12,85,3,70,,53,3,36,12,22,26,11,43,2,62,xe" fillcolor="#fffef5" stroked="f" strokecolor="#fffef5" strokeweight="0">
                    <v:path arrowok="t" o:connecttype="custom" o:connectlocs="31,2;22,3;14,6;8,12;3,19;2,26;3,34;8,41;14,46;22,50;31,51;39,50;47,46;54,41;58,34;59,26;58,19;54,12;47,6;39,3;31,2;31,0;40,1;49,5;56,11;60,18;61,26;60,35;56,42;49,48;40,52;31,53;21,52;13,48;6,42;1,35;0,26;1,18;6,11;13,5;21,1;31,0" o:connectangles="0,0,0,0,0,0,0,0,0,0,0,0,0,0,0,0,0,0,0,0,0,0,0,0,0,0,0,0,0,0,0,0,0,0,0,0,0,0,0,0,0,0"/>
                    <o:lock v:ext="edit" verticies="t"/>
                  </v:shape>
                  <v:shape id="Freeform 369" o:spid="_x0000_s1042" style="position:absolute;left:1626;top:543;width:67;height:58;visibility:visible;mso-wrap-style:square;v-text-anchor:top" coordsize="13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nJsEA&#10;AADbAAAADwAAAGRycy9kb3ducmV2LnhtbERP32vCMBB+H/g/hBN8m+nEDemMooLgm6wbA9+O5taU&#10;NZfSxDbtX78MBnu7j+/nbffRNqKnzteOFTwtMxDEpdM1Vwo+3s+PGxA+IGtsHJOCkTzsd7OHLeba&#10;DfxGfREqkULY56jAhNDmUvrSkEW/dC1x4r5cZzEk2FVSdzikcNvIVZa9SIs1pwaDLZ0Mld/F3So4&#10;TuN0uH4ac64ytOsx3kLUrVKLeTy8gggUw7/4z33Raf4z/P6SD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6JybBAAAA2wAAAA8AAAAAAAAAAAAAAAAAmAIAAGRycy9kb3du&#10;cmV2LnhtbFBLBQYAAAAABAAEAPUAAACGAwAAAAA=&#10;" path="m67,5l48,7,31,16,17,27,8,41,5,58,8,75r9,15l31,101r17,8l67,112r19,-3l103,101,117,90r8,-15l128,58,125,41,117,27,103,16,86,7,67,5xm67,l89,4r18,8l121,24r10,16l134,58r-3,19l121,92r-14,13l89,113r-22,3l45,113,27,105,12,92,3,77,,58,3,40,12,24,27,12,45,4,67,xe" fillcolor="#fffef4" stroked="f" strokecolor="#fffef4" strokeweight="0">
                    <v:path arrowok="t" o:connecttype="custom" o:connectlocs="34,3;24,4;16,8;9,14;4,21;3,29;4,38;9,45;16,51;24,55;34,56;43,55;52,51;59,45;63,38;64,29;63,21;59,14;52,8;43,4;34,3;34,0;45,2;54,6;61,12;66,20;67,29;66,39;61,46;54,53;45,57;34,58;23,57;14,53;6,46;2,39;0,29;2,20;6,12;14,6;23,2;34,0" o:connectangles="0,0,0,0,0,0,0,0,0,0,0,0,0,0,0,0,0,0,0,0,0,0,0,0,0,0,0,0,0,0,0,0,0,0,0,0,0,0,0,0,0,0"/>
                    <o:lock v:ext="edit" verticies="t"/>
                  </v:shape>
                  <v:shape id="Freeform 370" o:spid="_x0000_s1043" style="position:absolute;left:1623;top:541;width:73;height:62;visibility:visible;mso-wrap-style:square;v-text-anchor:top" coordsize="14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5yJsEA&#10;AADbAAAADwAAAGRycy9kb3ducmV2LnhtbERPTYvCMBC9L/gfwgheFk31UJZqFBFEQRDs6sHb2Ixt&#10;sZmUJGr77zcLC3ubx/ucxaozjXiR87VlBdNJAoK4sLrmUsH5ezv+AuEDssbGMinoycNqOfhYYKbt&#10;m0/0ykMpYgj7DBVUIbSZlL6oyKCf2JY4cnfrDIYIXSm1w3cMN42cJUkqDdYcGypsaVNR8cifRoG/&#10;uf4aiv6wzU+3yzr1x53jT6VGw249BxGoC//iP/dex/kp/P4SD5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ecibBAAAA2wAAAA8AAAAAAAAAAAAAAAAAmAIAAGRycy9kb3du&#10;cmV2LnhtbFBLBQYAAAAABAAEAPUAAACGAwAAAAA=&#10;" path="m73,3l51,7,33,15,18,27,9,43,6,61,9,80r9,15l33,108r18,8l73,119r22,-3l113,108,127,95,137,80r3,-19l137,43,127,27,113,15,95,7,73,3xm73,l96,2r20,10l131,25r10,17l145,61r-4,20l131,98r-15,13l96,120r-23,3l49,120,30,111,14,98,4,81,,61,4,42,14,25,30,12,49,2,73,xe" fillcolor="#fffdf3" stroked="f" strokecolor="#fffdf3" strokeweight="0">
                    <v:path arrowok="t" o:connecttype="custom" o:connectlocs="37,2;26,4;17,8;9,14;5,22;3,31;5,40;9,48;17,54;26,58;37,60;48,58;57,54;64,48;69,40;70,31;69,22;64,14;57,8;48,4;37,2;37,0;48,1;58,6;66,13;71,21;73,31;71,41;66,49;58,56;48,60;37,62;25,60;15,56;7,49;2,41;0,31;2,21;7,13;15,6;25,1;37,0" o:connectangles="0,0,0,0,0,0,0,0,0,0,0,0,0,0,0,0,0,0,0,0,0,0,0,0,0,0,0,0,0,0,0,0,0,0,0,0,0,0,0,0,0,0"/>
                    <o:lock v:ext="edit" verticies="t"/>
                  </v:shape>
                  <v:shape id="Freeform 371" o:spid="_x0000_s1044" style="position:absolute;left:1621;top:539;width:77;height:67;visibility:visible;mso-wrap-style:square;v-text-anchor:top" coordsize="15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MHcIA&#10;AADbAAAADwAAAGRycy9kb3ducmV2LnhtbERPTWvCQBC9C/0PyxR6qxtFVGI20moL7UXUCHocsmM2&#10;mJ0N2a2m/74rFLzN431OtuxtI67U+dqxgtEwAUFcOl1zpeBQfL7OQfiArLFxTAp+ycMyfxpkmGp3&#10;4x1d96ESMYR9igpMCG0qpS8NWfRD1xJH7uw6iyHCrpK6w1sMt40cJ8lUWqw5NhhsaWWovOx/rIJy&#10;M3XFevSRrCbbyen0XvC32RyVennu3xYgAvXhIf53f+k4fwb3X+I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YwdwgAAANsAAAAPAAAAAAAAAAAAAAAAAJgCAABkcnMvZG93&#10;bnJldi54bWxQSwUGAAAAAAQABAD1AAAAhwMAAAAA&#10;" path="m77,5l53,7,34,17,18,30,8,47,4,66,8,86r10,17l34,116r19,9l77,128r23,-3l120,116r15,-13l145,86r4,-20l145,47,135,30,120,17,100,7,77,5xm77,r24,3l123,13r16,15l151,46r3,20l151,87r-12,18l123,120r-22,10l77,133,52,130,31,120,14,105,3,87,,66,3,46,14,28,31,13,52,3,77,xe" fillcolor="#fffdf2" stroked="f" strokecolor="#fffdf2" strokeweight="0">
                    <v:path arrowok="t" o:connecttype="custom" o:connectlocs="39,3;27,4;17,9;9,15;4,24;2,33;4,43;9,52;17,58;27,63;39,64;50,63;60,58;68,52;73,43;75,33;73,24;68,15;60,9;50,4;39,3;39,0;51,2;62,7;70,14;76,23;77,33;76,44;70,53;62,60;51,65;39,67;26,65;16,60;7,53;2,44;0,33;2,23;7,14;16,7;26,2;39,0" o:connectangles="0,0,0,0,0,0,0,0,0,0,0,0,0,0,0,0,0,0,0,0,0,0,0,0,0,0,0,0,0,0,0,0,0,0,0,0,0,0,0,0,0,0"/>
                    <o:lock v:ext="edit" verticies="t"/>
                  </v:shape>
                  <v:shape id="Freeform 372" o:spid="_x0000_s1045" style="position:absolute;left:1618;top:536;width:83;height:71;visibility:visible;mso-wrap-style:square;v-text-anchor:top" coordsize="16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sZcMA&#10;AADbAAAADwAAAGRycy9kb3ducmV2LnhtbESPQWvCQBCF74X+h2UKvdVNQq0luoqIhV41gtchO02i&#10;2dmYXTXpr+8chN5meG/e+2axGlyrbtSHxrOBdJKAIi69bbgycCi+3j5BhYhssfVMBkYKsFo+Py0w&#10;t/7OO7rtY6UkhEOOBuoYu1zrUNbkMEx8Ryzaj+8dRln7Stse7xLuWp0lyYd22LA01NjRpqbyvL86&#10;A96Px9/LdDpm7/F0TostzQp7Neb1ZVjPQUUa4r/5cf1tBV9g5RcZ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sZcMAAADbAAAADwAAAAAAAAAAAAAAAACYAgAAZHJzL2Rv&#10;d25yZXYueG1sUEsFBgAAAAAEAAQA9QAAAIgDAAAAAA==&#10;" path="m83,5l58,8,37,18,20,33,9,51,6,71,9,92r11,18l37,125r21,10l83,138r24,-3l129,125r16,-15l157,92r3,-21l157,51,145,33,129,18,107,8,83,5xm83,r26,3l131,14r19,15l161,48r4,23l161,93r-11,20l131,129r-22,9l83,142,57,138,34,129,16,113,4,93,,71,4,48,16,29,34,14,57,3,83,xe" fillcolor="#fffdf1" stroked="f" strokecolor="#fffdf1" strokeweight="0">
                    <v:path arrowok="t" o:connecttype="custom" o:connectlocs="42,3;29,4;19,9;10,17;5,26;3,36;5,46;10,55;19,63;29,68;42,69;54,68;65,63;73,55;79,46;80,36;79,26;73,17;65,9;54,4;42,3;42,0;55,2;66,7;75,15;81,24;83,36;81,47;75,57;66,65;55,69;42,71;29,69;17,65;8,57;2,47;0,36;2,24;8,15;17,7;29,2;42,0" o:connectangles="0,0,0,0,0,0,0,0,0,0,0,0,0,0,0,0,0,0,0,0,0,0,0,0,0,0,0,0,0,0,0,0,0,0,0,0,0,0,0,0,0,0"/>
                    <o:lock v:ext="edit" verticies="t"/>
                  </v:shape>
                  <v:shape id="Freeform 373" o:spid="_x0000_s1046" style="position:absolute;left:1615;top:535;width:88;height:75;visibility:visible;mso-wrap-style:square;v-text-anchor:top" coordsize="17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BTr8A&#10;AADbAAAADwAAAGRycy9kb3ducmV2LnhtbERPS4vCMBC+C/6HMMJeRFM9LGttlCIIyp50Ba9DM/Zh&#10;MylJtN1/v1kQvM3H95xsO5hWPMn52rKCxTwBQVxYXXOp4PKzn32B8AFZY2uZFPySh+1mPMow1bbn&#10;Ez3PoRQxhH2KCqoQulRKX1Rk0M9tRxy5m3UGQ4SulNphH8NNK5dJ8ikN1hwbKuxoV1FxPz+MArTX&#10;/NSUNg/HDuvvxvXTBnulPiZDvgYRaAhv8ct90HH+Cv5/iQf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EcFOvwAAANsAAAAPAAAAAAAAAAAAAAAAAJgCAABkcnMvZG93bnJl&#10;di54bWxQSwUGAAAAAAQABAD1AAAAhAMAAAAA&#10;" path="m88,4l62,7,39,18,21,33,9,52,5,75,9,97r12,20l39,133r23,9l88,146r26,-4l136,133r19,-16l166,97r4,-22l166,52,155,33,136,18,114,7,88,4xm88,r23,3l132,10r17,12l163,38r9,17l176,75r-4,20l163,113r-14,16l132,141r-21,7l88,151,64,148,43,141,26,129,12,113,4,95,,75,4,55,12,38,26,22,43,10,64,3,88,xe" fillcolor="#fffdf0" stroked="f" strokecolor="#fffdf0" strokeweight="0">
                    <v:path arrowok="t" o:connecttype="custom" o:connectlocs="44,2;31,3;20,9;11,16;5,26;3,37;5,48;11,58;20,66;31,71;44,73;57,71;68,66;78,58;83,48;85,37;83,26;78,16;68,9;57,3;44,2;44,0;56,1;66,5;75,11;82,19;86,27;88,37;86,47;82,56;75,64;66,70;56,74;44,75;32,74;22,70;13,64;6,56;2,47;0,37;2,27;6,19;13,11;22,5;32,1;44,0" o:connectangles="0,0,0,0,0,0,0,0,0,0,0,0,0,0,0,0,0,0,0,0,0,0,0,0,0,0,0,0,0,0,0,0,0,0,0,0,0,0,0,0,0,0,0,0,0,0"/>
                    <o:lock v:ext="edit" verticies="t"/>
                  </v:shape>
                  <v:shape id="Freeform 374" o:spid="_x0000_s1047" style="position:absolute;left:1613;top:532;width:93;height:80;visibility:visible;mso-wrap-style:square;v-text-anchor:top" coordsize="18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0pMEA&#10;AADbAAAADwAAAGRycy9kb3ducmV2LnhtbERP3WrCMBS+H/gO4Qi7GZquyHDVKCLItpvBdA9waI5N&#10;MTnpkljbPf1yIezy4/tfbwdnRU8htp4VPM8LEMS11y03Cr5Ph9kSREzIGq1nUjBShO1m8rDGSvsb&#10;f1F/TI3IIRwrVGBS6iopY23IYZz7jjhzZx8cpgxDI3XAWw53VpZF8SIdtpwbDHa0N1Rfjlen4G3f&#10;l81Of/zYxfLp89ea0YXXUanH6bBbgUg0pH/x3f2uFZR5ff6Sf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s9KTBAAAA2wAAAA8AAAAAAAAAAAAAAAAAmAIAAGRycy9kb3du&#10;cmV2LnhtbFBLBQYAAAAABAAEAPUAAACGAwAAAAA=&#10;" path="m93,5l69,8,48,15,31,27,17,43,9,60,5,80r4,20l17,118r14,16l48,146r21,7l93,156r23,-3l137,146r17,-12l168,118r9,-18l181,80,177,60,168,43,154,27,137,15,116,8,93,5xm93,r24,3l140,11r18,12l172,40r10,19l185,80r-3,21l172,121r-14,15l140,150r-23,7l93,161,68,157,45,150,27,136,13,121,3,101,,80,3,59,13,40,27,23,45,11,68,3,93,xe" fillcolor="#fffcef" stroked="f" strokecolor="#fffcef" strokeweight="0">
                    <v:path arrowok="t" o:connecttype="custom" o:connectlocs="47,2;35,4;24,7;16,13;9,21;5,30;3,40;5,50;9,59;16,67;24,73;35,76;47,78;58,76;69,73;77,67;84,59;89,50;91,40;89,30;84,21;77,13;69,7;58,4;47,2;47,0;59,1;70,5;79,11;86,20;91,29;93,40;91,50;86,60;79,68;70,75;59,78;47,80;34,78;23,75;14,68;7,60;2,50;0,40;2,29;7,20;14,11;23,5;34,1;47,0" o:connectangles="0,0,0,0,0,0,0,0,0,0,0,0,0,0,0,0,0,0,0,0,0,0,0,0,0,0,0,0,0,0,0,0,0,0,0,0,0,0,0,0,0,0,0,0,0,0,0,0,0,0"/>
                    <o:lock v:ext="edit" verticies="t"/>
                  </v:shape>
                  <v:shape id="Freeform 375" o:spid="_x0000_s1048" style="position:absolute;left:1610;top:530;width:98;height:84;visibility:visible;mso-wrap-style:square;v-text-anchor:top" coordsize="19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PjcQA&#10;AADbAAAADwAAAGRycy9kb3ducmV2LnhtbESPQYvCMBSE7wv+h/AEL2JTPbi71SgiKK7gwe6C10fz&#10;bIvNS2midvvrjSB4HGbmG2a+bE0lbtS40rKCcRSDIM6sLjlX8Pe7GX2BcB5ZY2WZFPyTg+Wi9zHH&#10;RNs7H+mW+lwECLsEFRTe14mULivIoItsTRy8s20M+iCbXOoG7wFuKjmJ46k0WHJYKLCmdUHZJb0a&#10;BZ/r7f6HuvPu1B2HcWeH/pBuv5Ua9NvVDISn1r/Dr/ZOK5iM4fk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IT43EAAAA2wAAAA8AAAAAAAAAAAAAAAAAmAIAAGRycy9k&#10;b3ducmV2LnhtbFBLBQYAAAAABAAEAPUAAACJAwAAAAA=&#10;" path="m98,4l73,7,50,15,32,27,18,44,8,63,5,84r3,21l18,125r14,15l50,154r23,7l98,165r24,-4l145,154r18,-14l177,125r10,-20l190,84,187,63,177,44,163,27,145,15,122,7,98,4xm98,r26,3l148,12r19,13l182,42r9,19l196,84r-5,22l182,127r-15,17l148,157r-24,9l98,168,72,166,48,157,28,144,14,127,4,106,,84,4,61,14,42,28,25,48,12,72,3,98,xe" fillcolor="#fffcee" stroked="f" strokecolor="#fffcee" strokeweight="0">
                    <v:path arrowok="t" o:connecttype="custom" o:connectlocs="49,2;37,4;25,8;16,14;9,22;4,32;3,42;4,53;9,63;16,70;25,77;37,81;49,83;61,81;73,77;82,70;89,63;94,53;95,42;94,32;89,22;82,14;73,8;61,4;49,2;49,0;62,2;74,6;84,13;91,21;96,31;98,42;96,53;91,64;84,72;74,79;62,83;49,84;36,83;24,79;14,72;7,64;2,53;0,42;2,31;7,21;14,13;24,6;36,2;49,0" o:connectangles="0,0,0,0,0,0,0,0,0,0,0,0,0,0,0,0,0,0,0,0,0,0,0,0,0,0,0,0,0,0,0,0,0,0,0,0,0,0,0,0,0,0,0,0,0,0,0,0,0,0"/>
                    <o:lock v:ext="edit" verticies="t"/>
                  </v:shape>
                  <v:shape id="Freeform 376" o:spid="_x0000_s1049" style="position:absolute;left:1608;top:528;width:103;height:89;visibility:visible;mso-wrap-style:square;v-text-anchor:top" coordsize="20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64sIA&#10;AADbAAAADwAAAGRycy9kb3ducmV2LnhtbESPUWsCMRCE3wv+h7BC32rO2BY5jWIFsS8taP0By2XN&#10;HV42x2Wr139vCoU+DjPzDbNcD6FVV+pTE9nCdFKAIq6ia9hbOH3tnuagkiA7bCOThR9KsF6NHpZY&#10;unjjA12P4lWGcCrRQi3SlVqnqqaAaRI74uydYx9Qsuy9dj3eMjy02hTFqw7YcF6osaNtTdXl+B0s&#10;HLa6NaHit+eX/ezTd14+zFmsfRwPmwUooUH+w3/td2fBGPj9kn+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vriwgAAANsAAAAPAAAAAAAAAAAAAAAAAJgCAABkcnMvZG93&#10;bnJldi54bWxQSwUGAAAAAAQABAD1AAAAhwMAAAAA&#10;" path="m104,4l78,7,54,16,34,29,20,46,10,65,6,88r4,22l20,131r14,17l54,161r24,9l104,172r26,-2l154,161r19,-13l188,131r9,-21l202,88,197,65,188,46,173,29,154,16,130,7,104,4xm104,r27,2l155,12r21,13l193,44r10,20l207,88r-4,24l193,133r-17,19l155,165r-24,8l104,177,76,173,52,165,31,152,14,133,4,112,,88,4,64,14,44,31,25,52,12,76,2,104,xe" fillcolor="#fffced" stroked="f" strokecolor="#fffced" strokeweight="0">
                    <v:path arrowok="t" o:connecttype="custom" o:connectlocs="52,2;39,4;27,8;17,15;10,23;5,33;3,44;5,55;10,66;17,74;27,81;39,85;52,86;65,85;77,81;86,74;94,66;98,55;101,44;98,33;94,23;86,15;77,8;65,4;52,2;52,0;65,1;77,6;88,13;96,22;101,32;103,44;101,56;96,67;88,76;77,83;65,87;52,89;38,87;26,83;15,76;7,67;2,56;0,44;2,32;7,22;15,13;26,6;38,1;52,0" o:connectangles="0,0,0,0,0,0,0,0,0,0,0,0,0,0,0,0,0,0,0,0,0,0,0,0,0,0,0,0,0,0,0,0,0,0,0,0,0,0,0,0,0,0,0,0,0,0,0,0,0,0"/>
                    <o:lock v:ext="edit" verticies="t"/>
                  </v:shape>
                  <v:shape id="Freeform 377" o:spid="_x0000_s1050" style="position:absolute;left:1605;top:526;width:108;height:93;visibility:visible;mso-wrap-style:square;v-text-anchor:top" coordsize="21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cGcMA&#10;AADbAAAADwAAAGRycy9kb3ducmV2LnhtbESP3YrCMBCF7xd8hzCCd5qq+LPVKCqsqHhT3QcYmrEt&#10;NpPSRO369EYQ9vJwfj7OfNmYUtypdoVlBf1eBII4tbrgTMHv+ac7BeE8ssbSMin4IwfLRetrjrG2&#10;D07ofvKZCCPsYlSQe1/FUro0J4OuZyvi4F1sbdAHWWdS1/gI46aUgygaS4MFB0KOFW1ySq+nmwmQ&#10;0fX2PFySYv+93Q0nz2RamvVRqU67Wc1AeGr8f/jT3mkFgyG8v4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rcGcMAAADbAAAADwAAAAAAAAAAAAAAAACYAgAAZHJzL2Rv&#10;d25yZXYueG1sUEsFBgAAAAAEAAQA9QAAAIgDAAAAAA==&#10;" path="m108,5l80,7,56,17,35,30,18,49,8,69,4,93r4,24l18,138r17,19l56,170r24,8l108,182r27,-4l159,170r21,-13l197,138r10,-21l211,93,207,69,197,49,180,30,159,17,135,7,108,5xm108,r29,4l162,13r23,15l201,46r12,23l216,93r-3,25l201,141r-16,18l162,174r-25,9l108,187,79,183,53,174,31,159,14,141,3,118,,93,3,69,14,46,31,28,53,13,79,4,108,xe" fillcolor="#fffcec" stroked="f" strokecolor="#fffcec" strokeweight="0">
                    <v:path arrowok="t" o:connecttype="custom" o:connectlocs="54,2;40,3;28,8;18,15;9,24;4,34;2,46;4,58;9,69;18,78;28,85;40,89;54,91;68,89;80,85;90,78;99,69;104,58;106,46;104,34;99,24;90,15;80,8;68,3;54,2;54,0;69,2;81,6;93,14;101,23;107,34;108,46;107,59;101,70;93,79;81,87;69,91;54,93;40,91;27,87;16,79;7,70;2,59;0,46;2,34;7,23;16,14;27,6;40,2;54,0" o:connectangles="0,0,0,0,0,0,0,0,0,0,0,0,0,0,0,0,0,0,0,0,0,0,0,0,0,0,0,0,0,0,0,0,0,0,0,0,0,0,0,0,0,0,0,0,0,0,0,0,0,0"/>
                    <o:lock v:ext="edit" verticies="t"/>
                  </v:shape>
                  <v:shape id="Freeform 378" o:spid="_x0000_s1051" style="position:absolute;left:1603;top:524;width:113;height:97;visibility:visible;mso-wrap-style:square;v-text-anchor:top" coordsize="22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bOcUA&#10;AADbAAAADwAAAGRycy9kb3ducmV2LnhtbESPQWsCMRSE70L/Q3hCL1KzlSKyNYpaWraCYNV6fmye&#10;u1uTl+0m6vbfm4LgcZiZb5jxtLVGnKnxlWMFz/0EBHHudMWFgt32/WkEwgdkjcYxKfgjD9PJQ2eM&#10;qXYX/qLzJhQiQtinqKAMoU6l9HlJFn3f1cTRO7jGYoiyKaRu8BLh1shBkgylxYrjQok1LUrKj5uT&#10;VWCG/PP2uTJ7nS1+e9/LtZxnH1Kpx247ewURqA338K2daQWDF/j/En+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Zs5xQAAANsAAAAPAAAAAAAAAAAAAAAAAJgCAABkcnMv&#10;ZG93bnJldi54bWxQSwUGAAAAAAQABAD1AAAAigMAAAAA&#10;" path="m114,4l85,8,59,17,37,32,20,50,9,73,6,97r3,25l20,145r17,18l59,178r26,9l114,191r29,-4l168,178r23,-15l207,145r12,-23l222,97,219,73,207,50,191,32,168,17,143,8,114,4xm114,r30,3l171,13r22,15l212,48r11,24l227,97r-4,26l212,146r-19,21l171,181r-27,10l114,195,83,191,57,181,34,167,16,146,4,123,,97,4,72,16,48,34,28,57,13,83,3,114,xe" fillcolor="#fffbeb" stroked="f" strokecolor="#fffbeb" strokeweight="0">
                    <v:path arrowok="t" o:connecttype="custom" o:connectlocs="57,2;42,4;29,8;18,16;10,25;4,36;3,48;4,61;10,72;18,81;29,89;42,93;57,95;71,93;84,89;95,81;103,72;109,61;111,48;109,36;103,25;95,16;84,8;71,4;57,2;57,0;72,1;85,6;96,14;106,24;111,36;113,48;111,61;106,73;96,83;85,90;72,95;57,97;41,95;28,90;17,83;8,73;2,61;0,48;2,36;8,24;17,14;28,6;41,1;57,0" o:connectangles="0,0,0,0,0,0,0,0,0,0,0,0,0,0,0,0,0,0,0,0,0,0,0,0,0,0,0,0,0,0,0,0,0,0,0,0,0,0,0,0,0,0,0,0,0,0,0,0,0,0"/>
                    <o:lock v:ext="edit" verticies="t"/>
                  </v:shape>
                  <v:shape id="Freeform 379" o:spid="_x0000_s1052" style="position:absolute;left:1600;top:521;width:119;height:102;visibility:visible;mso-wrap-style:square;v-text-anchor:top" coordsize="23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448MA&#10;AADbAAAADwAAAGRycy9kb3ducmV2LnhtbESPQWvCQBSE7wX/w/KE3uqmKUpJXaVYBA+5NHro8ZF9&#10;ZkOzb+Pu1kR/fVcQPA4z8w2zXI+2E2fyoXWs4HWWgSCunW65UXDYb1/eQYSIrLFzTAouFGC9mjwt&#10;sdBu4G86V7ERCcKhQAUmxr6QMtSGLIaZ64mTd3TeYkzSN1J7HBLcdjLPsoW02HJaMNjTxlD9W/1Z&#10;BdU4L+0b+0P5Za7hZ3G0p3LIlXqejp8fICKN8RG+t3daQT6H25f0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g448MAAADbAAAADwAAAAAAAAAAAAAAAACYAgAAZHJzL2Rv&#10;d25yZXYueG1sUEsFBgAAAAAEAAQA9QAAAIgDAAAAAA==&#10;" path="m119,4l88,7,62,17,39,32,21,52,9,76,5,101r4,26l21,150r18,21l62,185r26,10l119,199r30,-4l176,185r22,-14l217,150r11,-23l232,101,228,76,217,52,198,32,176,17,149,7,119,4xm119,r31,3l179,13r24,16l221,49r13,26l238,101r-4,27l221,152r-18,21l179,190r-29,10l119,203,87,200,59,190,35,173,17,152,4,128,,101,4,75,17,49,35,29,59,13,87,3,119,xe" fillcolor="#fffbea" stroked="f" strokecolor="#fffbea" strokeweight="0">
                    <v:path arrowok="t" o:connecttype="custom" o:connectlocs="60,2;44,4;31,9;20,16;11,26;5,38;3,51;5,64;11,75;20,86;31,93;44,98;60,100;75,98;88,93;99,86;109,75;114,64;116,51;114,38;109,26;99,16;88,9;75,4;60,2;60,0;75,2;90,7;102,15;111,25;117,38;119,51;117,64;111,76;102,87;90,95;75,100;60,102;44,100;30,95;18,87;9,76;2,64;0,51;2,38;9,25;18,15;30,7;44,2;60,0" o:connectangles="0,0,0,0,0,0,0,0,0,0,0,0,0,0,0,0,0,0,0,0,0,0,0,0,0,0,0,0,0,0,0,0,0,0,0,0,0,0,0,0,0,0,0,0,0,0,0,0,0,0"/>
                    <o:lock v:ext="edit" verticies="t"/>
                  </v:shape>
                  <v:shape id="Freeform 380" o:spid="_x0000_s1053" style="position:absolute;left:1598;top:519;width:123;height:107;visibility:visible;mso-wrap-style:square;v-text-anchor:top" coordsize="247,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B68QA&#10;AADbAAAADwAAAGRycy9kb3ducmV2LnhtbESPT4vCMBTE7wt+h/AEb2tiUZFqFBEED+uCfxC8PZpn&#10;W2xeSpOt1U9vFhb2OMzMb5jFqrOVaKnxpWMNo6ECQZw5U3Ku4Xzafs5A+IBssHJMGp7kYbXsfSww&#10;Ne7BB2qPIRcRwj5FDUUIdSqlzwqy6IeuJo7ezTUWQ5RNLk2Djwi3lUyUmkqLJceFAmvaFJTdjz9W&#10;w1rtJrV6TV5tcnHf19N1Pz587bUe9Lv1HESgLvyH/9o7oyGZwu+X+AP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QevEAAAA2wAAAA8AAAAAAAAAAAAAAAAAmAIAAGRycy9k&#10;b3ducmV2LnhtbFBLBQYAAAAABAAEAPUAAACJAwAAAAA=&#10;" path="m124,5l92,8,64,18,40,34,22,54,9,80,5,106r4,27l22,157r18,21l64,195r28,10l124,208r31,-3l184,195r24,-17l226,157r13,-24l243,106,239,80,226,54,208,34,184,18,155,8,124,5xm124,r29,3l178,11r23,12l220,40r14,19l244,82r3,24l244,131r-10,22l220,173r-19,16l178,202r-25,8l124,213,95,210,69,202,47,189,27,173,13,153,3,131,,106,3,82,13,59,27,40,47,23,69,11,95,3,124,xe" fillcolor="#fffbe9" stroked="f" strokecolor="#fffbe9" strokeweight="0">
                    <v:path arrowok="t" o:connecttype="custom" o:connectlocs="62,3;46,4;32,9;20,17;11,27;4,40;2,53;4,67;11,79;20,89;32,98;46,103;62,104;77,103;92,98;104,89;113,79;119,67;121,53;119,40;113,27;104,17;92,9;77,4;62,3;62,0;76,2;89,6;100,12;110,20;117,30;122,41;123,53;122,66;117,77;110,87;100,95;89,101;76,105;62,107;47,105;34,101;23,95;13,87;6,77;1,66;0,53;1,41;6,30;13,20;23,12;34,6;47,2;62,0" o:connectangles="0,0,0,0,0,0,0,0,0,0,0,0,0,0,0,0,0,0,0,0,0,0,0,0,0,0,0,0,0,0,0,0,0,0,0,0,0,0,0,0,0,0,0,0,0,0,0,0,0,0,0,0,0,0"/>
                    <o:lock v:ext="edit" verticies="t"/>
                  </v:shape>
                  <v:shape id="Freeform 381" o:spid="_x0000_s1054" style="position:absolute;left:1595;top:517;width:129;height:110;visibility:visible;mso-wrap-style:square;v-text-anchor:top" coordsize="25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YbsQA&#10;AADbAAAADwAAAGRycy9kb3ducmV2LnhtbESPUWvCMBSF3wf+h3CFvc1UcVNqU3Fjg4E+OPUHXJpr&#10;U2xuapLZ+u+XwWCPh3POdzjFerCtuJEPjWMF00kGgrhyuuFawen48bQEESKyxtYxKbhTgHU5eigw&#10;167nL7odYi0ShEOOCkyMXS5lqAxZDBPXESfv7LzFmKSvpfbYJ7ht5SzLXqTFhtOCwY7eDFWXw7dV&#10;sNvtX/31+X1u5/3WZMHfw37bKPU4HjYrEJGG+B/+a39qBbMF/H5JP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mG7EAAAA2wAAAA8AAAAAAAAAAAAAAAAAmAIAAGRycy9k&#10;b3ducmV2LnhtbFBLBQYAAAAABAAEAPUAAACJAwAAAAA=&#10;" path="m129,4l100,7,74,15,52,27,32,44,18,63,8,86,5,110r3,25l18,157r14,20l52,193r22,13l100,214r29,3l158,214r25,-8l206,193r19,-16l239,157r10,-22l252,110,249,86,239,63,225,44,206,27,183,15,158,7,129,4xm129,r29,2l186,11r24,13l229,41r16,21l253,85r5,25l253,136r-8,23l229,180r-19,17l186,210r-28,8l129,221r-29,-3l72,210,48,197,28,180,12,159,4,136,,110,4,85,12,62,28,41,48,24,72,11,100,2,129,xe" fillcolor="#fffbe8" stroked="f" strokecolor="#fffbe8" strokeweight="0">
                    <v:path arrowok="t" o:connecttype="custom" o:connectlocs="65,2;50,3;37,7;26,13;16,22;9,31;4,43;3,55;4,67;9,78;16,88;26,96;37,103;50,107;65,108;79,107;92,103;103,96;113,88;120,78;125,67;126,55;125,43;120,31;113,22;103,13;92,7;79,3;65,2;65,0;79,1;93,5;105,12;115,20;123,31;127,42;129,55;127,68;123,79;115,90;105,98;93,105;79,109;65,110;50,109;36,105;24,98;14,90;6,79;2,68;0,55;2,42;6,31;14,20;24,12;36,5;50,1;65,0" o:connectangles="0,0,0,0,0,0,0,0,0,0,0,0,0,0,0,0,0,0,0,0,0,0,0,0,0,0,0,0,0,0,0,0,0,0,0,0,0,0,0,0,0,0,0,0,0,0,0,0,0,0,0,0,0,0,0,0,0,0"/>
                    <o:lock v:ext="edit" verticies="t"/>
                  </v:shape>
                  <v:shape id="Freeform 382" o:spid="_x0000_s1055" style="position:absolute;left:1592;top:515;width:135;height:115;visibility:visible;mso-wrap-style:square;v-text-anchor:top" coordsize="26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H+MMA&#10;AADbAAAADwAAAGRycy9kb3ducmV2LnhtbERPPW/CMBDdK/U/WFepSwR2GFCVYiJEGwkGhgbofMTX&#10;JGp8jmJDUn59PVTq+PS+V/lkO3GjwbeONaRzBYK4cqblWsPpWMxeQPiAbLBzTBp+yEO+fnxYYWbc&#10;yB90K0MtYgj7DDU0IfSZlL5qyKKfu544cl9usBgiHGppBhxjuO3kQqmltNhybGiwp21D1Xd5tRre&#10;zp+yGg/34r3Y7y9Jckhb5c9aPz9Nm1cQgabwL/5z74yGRRwbv8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BH+MMAAADbAAAADwAAAAAAAAAAAAAAAACYAgAAZHJzL2Rv&#10;d25yZXYueG1sUEsFBgAAAAAEAAQA9QAAAIgDAAAAAA==&#10;" path="m135,5l106,7,78,16,54,29,34,46,18,67,10,90,6,115r4,26l18,164r16,21l54,202r24,13l106,223r29,3l164,223r28,-8l216,202r19,-17l251,164r8,-23l264,115,259,90,251,67,235,46,216,29,192,16,164,7,135,5xm135,r30,3l193,12r26,14l240,43r15,21l265,89r4,26l265,142r-10,24l240,187r-21,18l193,219r-28,8l135,231r-31,-4l76,219,51,205,30,187,14,166,4,142,,115,4,89,14,64,30,43,51,26,76,12,104,3,135,xe" fillcolor="#fffae7" stroked="f" strokecolor="#fffae7" strokeweight="0">
                    <v:path arrowok="t" o:connecttype="custom" o:connectlocs="68,2;53,3;39,8;27,14;17,23;9,33;5,45;3,57;5,70;9,82;17,92;27,101;39,107;53,111;68,113;82,111;96,107;108,101;118,92;126,82;130,70;132,57;130,45;126,33;118,23;108,14;96,8;82,3;68,2;68,0;83,1;97,6;110,13;120,21;128,32;133,44;135,57;133,71;128,83;120,93;110,102;97,109;83,113;68,115;52,113;38,109;26,102;15,93;7,83;2,71;0,57;2,44;7,32;15,21;26,13;38,6;52,1;68,0" o:connectangles="0,0,0,0,0,0,0,0,0,0,0,0,0,0,0,0,0,0,0,0,0,0,0,0,0,0,0,0,0,0,0,0,0,0,0,0,0,0,0,0,0,0,0,0,0,0,0,0,0,0,0,0,0,0,0,0,0,0"/>
                    <o:lock v:ext="edit" verticies="t"/>
                  </v:shape>
                  <v:shape id="Freeform 383" o:spid="_x0000_s1056" style="position:absolute;left:1590;top:512;width:139;height:120;visibility:visible;mso-wrap-style:square;v-text-anchor:top" coordsize="278,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73sQA&#10;AADbAAAADwAAAGRycy9kb3ducmV2LnhtbESPQWvCQBSE70L/w/IKvUjdqFg0zUaKWOpRrYjH1+xr&#10;kjb7NuxuTfz3riD0OMzMN0y27E0jzuR8bVnBeJSAIC6srrlUcPh8f56D8AFZY2OZFFzIwzJ/GGSY&#10;atvxjs77UIoIYZ+igiqENpXSFxUZ9CPbEkfv2zqDIUpXSu2wi3DTyEmSvEiDNceFCltaVVT87v+M&#10;gp+5+1iftqX/MovZYaw7OobpUKmnx/7tFUSgPvyH7+2NVjBZwO1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S+97EAAAA2wAAAA8AAAAAAAAAAAAAAAAAmAIAAGRycy9k&#10;b3ducmV2LnhtbFBLBQYAAAAABAAEAPUAAACJAwAAAAA=&#10;" path="m139,5l108,8,80,17,55,31,34,48,18,69,8,94,4,120r4,27l18,171r16,21l55,210r25,14l108,232r31,4l169,232r28,-8l223,210r21,-18l259,171r10,-24l273,120,269,94,259,69,244,48,223,31,197,17,169,8,139,5xm139,r31,4l200,12r25,15l248,45r15,23l275,93r3,27l275,148r-12,25l248,196r-23,18l200,228r-30,9l139,241r-32,-4l77,228,52,214,29,196,14,173,3,148,,120,3,93,14,68,29,45,52,27,77,12,107,4,139,xe" fillcolor="#fffae6" stroked="f" strokecolor="#fffae6" strokeweight="0">
                    <v:path arrowok="t" o:connecttype="custom" o:connectlocs="70,2;54,4;40,8;28,15;17,24;9,34;4,47;2,60;4,73;9,85;17,96;28,105;40,112;54,116;70,118;85,116;99,112;112,105;122,96;130,85;135,73;137,60;135,47;130,34;122,24;112,15;99,8;85,4;70,2;70,0;85,2;100,6;113,13;124,22;132,34;138,46;139,60;138,74;132,86;124,98;113,107;100,114;85,118;70,120;54,118;39,114;26,107;15,98;7,86;2,74;0,60;2,46;7,34;15,22;26,13;39,6;54,2;70,0" o:connectangles="0,0,0,0,0,0,0,0,0,0,0,0,0,0,0,0,0,0,0,0,0,0,0,0,0,0,0,0,0,0,0,0,0,0,0,0,0,0,0,0,0,0,0,0,0,0,0,0,0,0,0,0,0,0,0,0,0,0"/>
                    <o:lock v:ext="edit" verticies="t"/>
                  </v:shape>
                  <v:shape id="Freeform 384" o:spid="_x0000_s1057" style="position:absolute;left:1587;top:510;width:145;height:124;visibility:visible;mso-wrap-style:square;v-text-anchor:top" coordsize="28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NXb8A&#10;AADbAAAADwAAAGRycy9kb3ducmV2LnhtbERPTYvCMBC9C/6HMIIX0VQXRKpRRBDEi64rrMehGdti&#10;MylJrPHfm8PCHh/ve7WJphEdOV9bVjCdZCCIC6trLhVcf/bjBQgfkDU2lknBmzxs1v3eCnNtX/xN&#10;3SWUIoWwz1FBFUKbS+mLigz6iW2JE3e3zmBI0JVSO3ylcNPIWZbNpcGaU0OFLe0qKh6Xp1HwOy+L&#10;c7g9Orc9jRYy4xivx6jUcBC3SxCBYvgX/7kPWsFXWp++p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o1dvwAAANsAAAAPAAAAAAAAAAAAAAAAAJgCAABkcnMvZG93bnJl&#10;di54bWxQSwUGAAAAAAQABAD1AAAAhAMAAAAA&#10;" path="m145,3l113,7,83,15,58,30,35,48,20,71,9,96,6,123r3,28l20,176r15,23l58,217r25,14l113,240r32,4l176,240r30,-9l231,217r23,-18l269,176r12,-25l284,123,281,96,269,71,254,48,231,30,206,15,176,7,145,3xm145,r33,2l209,12r27,14l257,46r17,23l285,94r4,29l285,151r-11,27l257,201r-21,20l209,235r-31,10l145,247r-33,-2l81,235,54,221,33,201,16,178,4,151,,123,4,94,16,69,33,46,54,26,81,12,112,2,145,xe" fillcolor="#fffae5" stroked="f" strokecolor="#fffae5" strokeweight="0">
                    <v:path arrowok="t" o:connecttype="custom" o:connectlocs="73,2;57,4;42,8;29,15;18,24;10,36;5,48;3,62;5,76;10,88;18,100;29,109;42,116;57,120;73,122;88,120;103,116;116,109;127,100;135,88;141,76;142,62;141,48;135,36;127,24;116,15;103,8;88,4;73,2;73,0;89,1;105,6;118,13;129,23;137,35;143,47;145,62;143,76;137,89;129,101;118,111;105,118;89,123;73,124;56,123;41,118;27,111;17,101;8,89;2,76;0,62;2,47;8,35;17,23;27,13;41,6;56,1;73,0" o:connectangles="0,0,0,0,0,0,0,0,0,0,0,0,0,0,0,0,0,0,0,0,0,0,0,0,0,0,0,0,0,0,0,0,0,0,0,0,0,0,0,0,0,0,0,0,0,0,0,0,0,0,0,0,0,0,0,0,0,0"/>
                    <o:lock v:ext="edit" verticies="t"/>
                  </v:shape>
                  <v:shape id="Freeform 385" o:spid="_x0000_s1058" style="position:absolute;left:1585;top:508;width:149;height:129;visibility:visible;mso-wrap-style:square;v-text-anchor:top" coordsize="29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0CsIA&#10;AADbAAAADwAAAGRycy9kb3ducmV2LnhtbESPQWvCQBSE7wX/w/KE3urGCqVEV1Eh0JuY6P2RfSbR&#10;3bchu03S/PquUOhxmJlvmM1utEb01PnGsYLlIgFBXDrdcKXgUmRvnyB8QNZoHJOCH/Kw285eNphq&#10;N/CZ+jxUIkLYp6igDqFNpfRlTRb9wrXE0bu5zmKIsquk7nCIcGvke5J8SIsNx4UaWzrWVD7yb6vA&#10;3LPCX31xGPPTfnLXvDCX6a7U63zcr0EEGsN/+K/9pRWslvD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DQKwgAAANsAAAAPAAAAAAAAAAAAAAAAAJgCAABkcnMvZG93&#10;bnJldi54bWxQSwUGAAAAAAQABAD1AAAAhwMAAAAA&#10;" path="m149,5l116,7,85,17,58,31,37,51,20,74,8,99,4,128r4,28l20,183r17,23l58,226r27,14l116,250r33,2l182,250r31,-10l240,226r21,-20l278,183r11,-27l293,128,289,99,278,74,261,51,240,31,213,17,182,7,149,5xm149,r34,3l214,13r28,15l265,48r18,23l295,99r2,29l295,158r-12,28l265,209r-23,20l214,244r-31,9l149,257r-35,-4l83,244,55,229,32,209,14,186,3,158,,128,3,99,14,71,32,48,55,28,83,13,114,3,149,xe" fillcolor="#fffae4" stroked="f" strokecolor="#fffae4" strokeweight="0">
                    <v:path arrowok="t" o:connecttype="custom" o:connectlocs="75,3;58,4;43,9;29,16;19,26;10,37;4,50;2,64;4,78;10,92;19,103;29,113;43,120;58,125;75,126;91,125;107,120;120,113;131,103;139,92;145,78;147,64;145,50;139,37;131,26;120,16;107,9;91,4;75,3;75,0;92,2;107,7;121,14;133,24;142,36;148,50;149,64;148,79;142,93;133,105;121,115;107,122;92,127;75,129;57,127;42,122;28,115;16,105;7,93;2,79;0,64;2,50;7,36;16,24;28,14;42,7;57,2;75,0" o:connectangles="0,0,0,0,0,0,0,0,0,0,0,0,0,0,0,0,0,0,0,0,0,0,0,0,0,0,0,0,0,0,0,0,0,0,0,0,0,0,0,0,0,0,0,0,0,0,0,0,0,0,0,0,0,0,0,0,0,0"/>
                    <o:lock v:ext="edit" verticies="t"/>
                  </v:shape>
                  <v:shape id="Freeform 386" o:spid="_x0000_s1059" style="position:absolute;left:1582;top:505;width:155;height:134;visibility:visible;mso-wrap-style:square;v-text-anchor:top" coordsize="30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wdcUA&#10;AADcAAAADwAAAGRycy9kb3ducmV2LnhtbESPQWvCQBSE74X+h+UVvNVNPaQluoqIgV6kxEbE2yP7&#10;TILZtyG7Jqm/3i0IHoeZ+YZZrEbTiJ46V1tW8DGNQBAXVtdcKsh/0/cvEM4ja2wsk4I/crBavr4s&#10;MNF24Iz6vS9FgLBLUEHlfZtI6YqKDLqpbYmDd7adQR9kV0rd4RDgppGzKIqlwZrDQoUtbSoqLvur&#10;UZBdT/ZwyO0YtTs2t5+Ut+n2qNTkbVzPQXga/TP8aH9rBfHnDP7P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fB1xQAAANwAAAAPAAAAAAAAAAAAAAAAAJgCAABkcnMv&#10;ZG93bnJldi54bWxQSwUGAAAAAAQABAD1AAAAigMAAAAA&#10;" path="m155,5l120,8,89,18,61,33,38,53,20,76,9,104,6,133r3,30l20,191r18,23l61,234r28,15l120,258r35,4l189,258r31,-9l248,234r23,-20l289,191r12,-28l303,133r-2,-29l289,76,271,53,248,33,220,18,189,8,155,5xm155,r36,4l223,13r28,16l275,50r19,25l305,103r4,30l305,164r-11,28l275,216r-24,21l223,252r-32,11l155,267r-36,-4l86,252,58,237,34,216,16,192,5,164,,133,5,103,16,75,34,50,58,29,86,13,119,4,155,xe" fillcolor="#fffae3" stroked="f" strokecolor="#fffae3" strokeweight="0">
                    <v:path arrowok="t" o:connecttype="custom" o:connectlocs="78,3;60,4;45,9;31,17;19,27;10,38;5,52;3,67;5,82;10,96;19,107;31,117;45,125;60,129;78,131;95,129;110,125;124,117;136,107;145,96;151,82;152,67;151,52;145,38;136,27;124,17;110,9;95,4;78,3;78,0;96,2;112,7;126,15;138,25;147,38;153,52;155,67;153,82;147,96;138,108;126,119;112,126;96,132;78,134;60,132;43,126;29,119;17,108;8,96;3,82;0,67;3,52;8,38;17,25;29,15;43,7;60,2;78,0" o:connectangles="0,0,0,0,0,0,0,0,0,0,0,0,0,0,0,0,0,0,0,0,0,0,0,0,0,0,0,0,0,0,0,0,0,0,0,0,0,0,0,0,0,0,0,0,0,0,0,0,0,0,0,0,0,0,0,0,0,0"/>
                    <o:lock v:ext="edit" verticies="t"/>
                  </v:shape>
                  <v:shape id="Freeform 387" o:spid="_x0000_s1060" style="position:absolute;left:1579;top:504;width:160;height:137;visibility:visible;mso-wrap-style:square;v-text-anchor:top" coordsize="32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zE8UA&#10;AADcAAAADwAAAGRycy9kb3ducmV2LnhtbESPUWvCMBSF3wX/Q7jC3jS1AzeqUdxwMBgIdjL2eGlu&#10;m2JzU5Ks1n+/DIQ9Hs453+FsdqPtxEA+tI4VLBcZCOLK6ZYbBefPt/kziBCRNXaOScGNAuy208kG&#10;C+2ufKKhjI1IEA4FKjAx9oWUoTJkMSxcT5y82nmLMUnfSO3xmuC2k3mWraTFltOCwZ5eDVWX8scq&#10;OCzPeT7UL6fqu7zow1ftjzfzodTDbNyvQUQa43/43n7XClZPj/B3Jh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LMTxQAAANwAAAAPAAAAAAAAAAAAAAAAAJgCAABkcnMv&#10;ZG93bnJldi54bWxQSwUGAAAAAAQABAD1AAAAigMAAAAA&#10;" path="m160,4l124,8,91,17,63,33,39,54,21,79,10,107,5,137r5,31l21,196r18,24l63,241r28,15l124,267r36,4l196,267r32,-11l256,241r24,-21l299,196r11,-28l314,137r-4,-30l299,79,280,54,256,33,228,17,196,8,160,4xm160,r36,4l229,14r30,17l284,51r19,26l315,106r5,31l315,169r-12,29l284,224r-25,20l229,261r-33,10l160,275r-36,-4l90,261,60,244,35,224,17,198,4,169,,137,4,106,17,77,35,51,60,31,90,14,124,4,160,xe" fillcolor="#fffae2" stroked="f" strokecolor="#fffae2" strokeweight="0">
                    <v:path arrowok="t" o:connecttype="custom" o:connectlocs="80,2;62,4;46,8;32,16;20,27;11,39;5,53;3,68;5,84;11,98;20,110;32,120;46,128;62,133;80,135;98,133;114,128;128,120;140,110;150,98;155,84;157,68;155,53;150,39;140,27;128,16;114,8;98,4;80,2;80,0;98,2;115,7;130,15;142,25;152,38;158,53;160,68;158,84;152,99;142,112;130,122;115,130;98,135;80,137;62,135;45,130;30,122;18,112;9,99;2,84;0,68;2,53;9,38;18,25;30,15;45,7;62,2;80,0" o:connectangles="0,0,0,0,0,0,0,0,0,0,0,0,0,0,0,0,0,0,0,0,0,0,0,0,0,0,0,0,0,0,0,0,0,0,0,0,0,0,0,0,0,0,0,0,0,0,0,0,0,0,0,0,0,0,0,0,0,0"/>
                    <o:lock v:ext="edit" verticies="t"/>
                  </v:shape>
                  <v:shape id="Freeform 388" o:spid="_x0000_s1061" style="position:absolute;left:1577;top:501;width:164;height:142;visibility:visible;mso-wrap-style:square;v-text-anchor:top" coordsize="32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aPcUA&#10;AADcAAAADwAAAGRycy9kb3ducmV2LnhtbESP0WrCQBRE3wX/YbmCb7qxFpXoKiKk9KG0NPEDrtlr&#10;Eszejdk1pn69Wyj0cZiZM8xm15tadNS6yrKC2TQCQZxbXXGh4JglkxUI55E11pZJwQ852G2Hgw3G&#10;2t75m7rUFyJA2MWooPS+iaV0eUkG3dQ2xME729agD7ItpG7xHuCmli9RtJAGKw4LJTZ0KCm/pDcT&#10;KKe3c9o9DvPVLbsmH8cv/3lKtFLjUb9fg/DU+//wX/tdK1gsX+H3TDg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Zo9xQAAANwAAAAPAAAAAAAAAAAAAAAAAJgCAABkcnMv&#10;ZG93bnJldi54bWxQSwUGAAAAAAQABAD1AAAAigMAAAAA&#10;" path="m164,5l128,9,94,19,64,36,39,56,21,82,8,111,4,142r4,32l21,203r18,26l64,249r30,17l128,276r36,4l200,276r33,-10l263,249r25,-20l307,203r12,-29l324,142r-5,-31l307,82,288,56,263,36,233,19,200,9,164,5xm164,r37,4l236,15r31,17l293,54r19,25l324,110r4,32l324,175r-12,29l293,231r-26,22l236,270r-35,11l164,284r-38,-3l91,270,60,253,35,231,15,204,4,175,,142,4,110,15,79,35,54,60,32,91,15,126,4,164,xe" fillcolor="#fffae1" stroked="f" strokecolor="#fffae1" strokeweight="0">
                    <v:path arrowok="t" o:connecttype="custom" o:connectlocs="82,3;64,5;47,10;32,18;20,28;11,41;4,56;2,71;4,87;11,102;20,115;32,125;47,133;64,138;82,140;100,138;117,133;132,125;144,115;154,102;160,87;162,71;160,56;154,41;144,28;132,18;117,10;100,5;82,3;82,0;101,2;118,8;134,16;147,27;156,40;162,55;164,71;162,88;156,102;147,116;134,127;118,135;101,141;82,142;63,141;46,135;30,127;18,116;8,102;2,88;0,71;2,55;8,40;18,27;30,16;46,8;63,2;82,0" o:connectangles="0,0,0,0,0,0,0,0,0,0,0,0,0,0,0,0,0,0,0,0,0,0,0,0,0,0,0,0,0,0,0,0,0,0,0,0,0,0,0,0,0,0,0,0,0,0,0,0,0,0,0,0,0,0,0,0,0,0"/>
                    <o:lock v:ext="edit" verticies="t"/>
                  </v:shape>
                  <v:shape id="Freeform 389" o:spid="_x0000_s1062" style="position:absolute;left:1574;top:499;width:170;height:147;visibility:visible;mso-wrap-style:square;v-text-anchor:top" coordsize="34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7CccA&#10;AADcAAAADwAAAGRycy9kb3ducmV2LnhtbESPT2sCMRTE74LfITyhF6nZlmrL1igi9A+IB10P7e11&#10;87q7uHlZkqjx2xtB8DjMzG+Y6TyaVhzJ+caygqdRBoK4tLrhSsGu+Hh8A+EDssbWMik4k4f5rN+b&#10;Yq7tiTd03IZKJAj7HBXUIXS5lL6syaAf2Y44ef/WGQxJukpqh6cEN618zrKJNNhwWqixo2VN5X57&#10;MAriuYi/1dcyc6vi7/MQf4Yvu/VQqYdBXLyDCBTDPXxrf2sFk9cxXM+k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wuwnHAAAA3AAAAA8AAAAAAAAAAAAAAAAAmAIAAGRy&#10;cy9kb3ducmV2LnhtbFBLBQYAAAAABAAEAPUAAACMAwAAAAA=&#10;" path="m170,4l132,8,97,19,66,36,41,58,21,83,10,114,6,146r4,33l21,208r20,27l66,257r31,17l132,285r38,3l207,285r35,-11l273,257r26,-22l318,208r12,-29l334,146r-4,-32l318,83,299,58,273,36,242,19,207,8,170,4xm170,r34,3l235,12r30,13l290,43r21,21l327,89r10,28l340,146r-3,30l327,204r-16,24l290,250r-25,18l235,281r-31,9l170,293r-35,-3l104,281,75,268,49,250,28,228,13,204,3,176,,146,3,117,13,89,28,64,49,43,75,25,104,12,135,3,170,xe" fillcolor="#fffae0" stroked="f" strokecolor="#fffae0" strokeweight="0">
                    <v:path arrowok="t" o:connecttype="custom" o:connectlocs="85,2;66,4;49,10;33,18;21,29;11,42;5,57;3,73;5,90;11,104;21,118;33,129;49,137;66,143;85,144;104,143;121,137;137,129;150,118;159,104;165,90;167,73;165,57;159,42;150,29;137,18;121,10;104,4;85,2;85,0;102,2;118,6;133,13;145,22;156,32;164,45;169,59;170,73;169,88;164,102;156,114;145,125;133,134;118,141;102,145;85,147;68,145;52,141;38,134;25,125;14,114;7,102;2,88;0,73;2,59;7,45;14,32;25,22;38,13;52,6;68,2;85,0" o:connectangles="0,0,0,0,0,0,0,0,0,0,0,0,0,0,0,0,0,0,0,0,0,0,0,0,0,0,0,0,0,0,0,0,0,0,0,0,0,0,0,0,0,0,0,0,0,0,0,0,0,0,0,0,0,0,0,0,0,0,0,0,0,0"/>
                    <o:lock v:ext="edit" verticies="t"/>
                  </v:shape>
                  <v:shape id="Freeform 390" o:spid="_x0000_s1063" style="position:absolute;left:1572;top:497;width:175;height:150;visibility:visible;mso-wrap-style:square;v-text-anchor:top" coordsize="35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0osQA&#10;AADcAAAADwAAAGRycy9kb3ducmV2LnhtbESPQYvCMBSE7wv+h/CEvSya6qEr1SgqKLI3qyDeHsmz&#10;rTYvpYna/fcbQdjjMDPfMLNFZ2vxoNZXjhWMhgkIYu1MxYWC42EzmIDwAdlg7ZgU/JKHxbz3McPM&#10;uCfv6ZGHQkQI+wwVlCE0mZRel2TRD11DHL2Lay2GKNtCmhafEW5rOU6SVFqsOC6U2NC6JH3L71bB&#10;6bjX690h+clXX2d9tWd92t4mSn32u+UURKAu/Iff7Z1RkH6n8Do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yNKLEAAAA3AAAAA8AAAAAAAAAAAAAAAAAmAIAAGRycy9k&#10;b3ducmV2LnhtbFBLBQYAAAAABAAEAPUAAACJAwAAAAA=&#10;" path="m176,4l141,7r-31,9l81,29,55,47,34,68,19,93,9,121,6,150r3,30l19,208r15,24l55,254r26,18l110,285r31,9l176,297r34,-3l241,285r30,-13l296,254r21,-22l333,208r10,-28l346,150r-3,-29l333,93,317,68,296,47,271,29,241,16,210,7,176,4xm176,r36,2l244,11r30,14l299,44r23,22l337,92r10,28l351,150r-4,31l337,209r-15,25l299,257r-25,18l244,289r-32,10l176,301r-36,-2l107,289,78,275,52,257,30,234,14,209,4,181,,150,4,120,14,92,30,66,52,44,78,25,107,11,140,2,176,xe" fillcolor="#fff9df" stroked="f" strokecolor="#fff9df" strokeweight="0">
                    <v:path arrowok="t" o:connecttype="custom" o:connectlocs="70,3;40,14;17,34;4,60;4,90;17,116;40,136;70,147;105,147;135,136;158,116;171,90;171,60;158,34;135,14;105,3;88,0;122,5;149,22;168,46;175,75;168,104;149,128;122,144;88,150;53,144;26,128;7,104;0,75;7,46;26,22;53,5;88,0" o:connectangles="0,0,0,0,0,0,0,0,0,0,0,0,0,0,0,0,0,0,0,0,0,0,0,0,0,0,0,0,0,0,0,0,0"/>
                    <o:lock v:ext="edit" verticies="t"/>
                  </v:shape>
                  <v:shape id="Freeform 391" o:spid="_x0000_s1064" style="position:absolute;left:1569;top:495;width:180;height:155;visibility:visible;mso-wrap-style:square;v-text-anchor:top" coordsize="359,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KtsQA&#10;AADcAAAADwAAAGRycy9kb3ducmV2LnhtbESPQWvCQBSE7wX/w/IEb3WTClqiq6i0IAUhpsHzI/tM&#10;grtvQ3ar8d+7hUKPw8x8w6w2gzXiRr1vHStIpwkI4srplmsF5ffn6zsIH5A1Gsek4EEeNuvRywoz&#10;7e58olsRahEh7DNU0ITQZVL6qiGLfuo64uhdXG8xRNnXUvd4j3Br5FuSzKXFluNCgx3tG6quxY9V&#10;cMx355QS/eEOZX40+xnmdfql1GQ8bJcgAg3hP/zXPmgF88UCf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5CrbEAAAA3AAAAA8AAAAAAAAAAAAAAAAAmAIAAGRycy9k&#10;b3ducmV2LnhtbFBLBQYAAAAABAAEAPUAAACJAwAAAAA=&#10;" path="m180,5l144,7r-33,9l82,30,56,49,34,71,18,97,8,125,4,155r4,31l18,214r16,25l56,262r26,18l111,294r33,10l180,306r36,-2l248,294r30,-14l303,262r23,-23l341,214r10,-28l355,155r-4,-30l341,97,326,71,303,49,278,30,248,16,216,7,180,5xm180,r36,4l249,12r31,15l307,45r23,23l345,95r12,29l359,155r-2,32l345,216r-15,26l307,265r-27,19l249,299r-33,8l180,311r-36,-4l110,299,79,284,52,265,30,242,14,216,3,187,,155,3,124,14,95,30,68,52,45,79,27,110,12,144,4,180,xe" fillcolor="#fff9de" stroked="f" strokecolor="#fff9de" strokeweight="0">
                    <v:path arrowok="t" o:connecttype="custom" o:connectlocs="72,3;41,15;17,35;4,62;4,93;17,119;41,140;72,152;108,152;139,140;163,119;176,93;176,62;163,35;139,15;108,3;90,0;125,6;154,22;173,47;180,77;173,108;154,132;125,149;90,155;55,149;26,132;7,108;0,77;7,47;26,22;55,6;90,0" o:connectangles="0,0,0,0,0,0,0,0,0,0,0,0,0,0,0,0,0,0,0,0,0,0,0,0,0,0,0,0,0,0,0,0,0"/>
                    <o:lock v:ext="edit" verticies="t"/>
                  </v:shape>
                  <v:shape id="Freeform 392" o:spid="_x0000_s1065" style="position:absolute;left:1567;top:492;width:185;height:160;visibility:visible;mso-wrap-style:square;v-text-anchor:top" coordsize="37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6/cIA&#10;AADcAAAADwAAAGRycy9kb3ducmV2LnhtbERPz2vCMBS+D/Y/hDfYbaYbw2ltFHEMdhG2quDx0Tzb&#10;1OYlNJmt//1yEDx+fL+L1Wg7caE+GMcKXicZCOLKacO1gv3u62UGIkRkjZ1jUnClAKvl40OBuXYD&#10;/9KljLVIIRxyVNDE6HMpQ9WQxTBxnjhxJ9dbjAn2tdQ9DincdvIty6bSouHU0KCnTUPVufyzCpzd&#10;hDb+zE/msG2N//TD+3hcK/X8NK4XICKN8S6+ub+1gulHWpvOp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jr9wgAAANwAAAAPAAAAAAAAAAAAAAAAAJgCAABkcnMvZG93&#10;bnJldi54bWxQSwUGAAAAAAQABAD1AAAAhwMAAAAA&#10;" path="m186,5l150,9r-34,8l85,32,58,50,36,73,20,100,9,129,6,160r3,32l20,221r16,26l58,270r27,19l116,304r34,8l186,316r36,-4l255,304r31,-15l313,270r23,-23l351,221r12,-29l365,160r-2,-31l351,100,336,73,313,50,286,32,255,17,222,9,186,5xm186,r37,4l258,14r31,14l318,48r22,23l357,99r10,29l371,160r-4,32l357,222r-17,27l318,273r-29,20l258,307r-35,10l186,319r-38,-2l113,307,82,293,54,273,31,249,14,222,5,192,,160,5,128,14,99,31,71,54,48,82,28,113,14,148,4,186,xe" fillcolor="#fff9dd" stroked="f" strokecolor="#fff9dd" strokeweight="0">
                    <v:path arrowok="t" o:connecttype="custom" o:connectlocs="75,5;42,16;18,37;4,65;4,96;18,124;42,145;75,156;111,156;143,145;168,124;181,96;181,65;168,37;143,16;111,5;93,0;129,7;159,24;178,50;185,80;178,111;159,137;129,154;93,160;56,154;27,137;7,111;0,80;7,50;27,24;56,7;93,0" o:connectangles="0,0,0,0,0,0,0,0,0,0,0,0,0,0,0,0,0,0,0,0,0,0,0,0,0,0,0,0,0,0,0,0,0"/>
                    <o:lock v:ext="edit" verticies="t"/>
                  </v:shape>
                  <v:shape id="Freeform 393" o:spid="_x0000_s1066" style="position:absolute;left:1564;top:490;width:191;height:164;visibility:visible;mso-wrap-style:square;v-text-anchor:top" coordsize="38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oWMMA&#10;AADcAAAADwAAAGRycy9kb3ducmV2LnhtbESPX2vCMBTF3wW/Q7jC3maiYHWdUUQYOBhDO/X50ty1&#10;xeamJJl2+/TLYODj4fz5cZbr3rbiSj40jjVMxgoEcelMw5WG48fL4wJEiMgGW8ek4ZsCrFfDwRJz&#10;4258oGsRK5FGOOSooY6xy6UMZU0Ww9h1xMn7dN5iTNJX0ni8pXHbyqlSmbTYcCLU2NG2pvJSfFkN&#10;M/d63J8TVG2zEynv337Ue9D6YdRvnkFE6uM9/N/eGQ3Z/An+zq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oWMMAAADcAAAADwAAAAAAAAAAAAAAAACYAgAAZHJzL2Rv&#10;d25yZXYueG1sUEsFBgAAAAAEAAQA9QAAAIgDAAAAAA==&#10;" path="m191,3l153,7,118,17,87,31,59,51,36,74,19,102r-9,29l5,163r5,32l19,225r17,27l59,276r28,20l118,310r35,10l191,322r37,-2l263,310r31,-14l323,276r22,-24l362,225r10,-30l376,163r-4,-32l362,102,345,74,323,51,294,31,263,17,228,7,191,3xm191,r38,2l265,12r32,16l325,47r24,24l366,99r11,32l382,163r-5,33l366,228r-17,28l325,280r-28,19l265,315r-36,9l191,327r-39,-3l117,315,84,299,56,280,32,256,15,228,4,196,,163,4,131,15,99,32,71,56,47,84,28,117,12,152,2,191,xe" fillcolor="#fff9dc" stroked="f" strokecolor="#fff9dc" strokeweight="0">
                    <v:path arrowok="t" o:connecttype="custom" o:connectlocs="77,4;44,16;18,37;5,66;5,98;18,126;44,148;77,160;114,160;147,148;173,126;186,98;186,66;173,37;147,16;114,4;96,0;133,6;163,24;183,50;191,82;183,114;163,140;133,158;96,164;59,158;28,140;8,114;0,82;8,50;28,24;59,6;96,0" o:connectangles="0,0,0,0,0,0,0,0,0,0,0,0,0,0,0,0,0,0,0,0,0,0,0,0,0,0,0,0,0,0,0,0,0"/>
                    <o:lock v:ext="edit" verticies="t"/>
                  </v:shape>
                  <v:shape id="Freeform 394" o:spid="_x0000_s1067" style="position:absolute;left:1562;top:488;width:195;height:169;visibility:visible;mso-wrap-style:square;v-text-anchor:top" coordsize="39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b8A&#10;AADcAAAADwAAAGRycy9kb3ducmV2LnhtbERPz2vCMBS+C/4P4Q28aTIPRapRhih0p21W74/m2ZY1&#10;LyWJtfrXm8Ngx4/v92Y32k4M5EPrWMP7QoEgrpxpudZwLo/zFYgQkQ12jknDgwLsttPJBnPj7vxD&#10;wynWIoVwyFFDE2OfSxmqhiyGheuJE3d13mJM0NfSeLyncNvJpVKZtNhyamiwp31D1e/pZjVwKPDw&#10;WTyzwZfP7y9VXlA9LlrP3saPNYhIY/wX/7kLoyFb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6X75vwAAANwAAAAPAAAAAAAAAAAAAAAAAJgCAABkcnMvZG93bnJl&#10;di54bWxQSwUGAAAAAAQABAD1AAAAhAMAAAAA&#10;" path="m196,5l157,7,122,17,89,33,61,52,37,76,20,104,9,136,5,168r4,33l20,233r17,28l61,285r28,19l122,320r35,9l196,332r38,-3l270,320r32,-16l330,285r24,-24l371,233r11,-32l387,168r-5,-32l371,104,354,76,330,52,302,33,270,17,234,7,196,5xm196,r38,3l273,13r32,16l335,50r24,24l375,103r13,31l391,168r-3,34l375,234r-16,29l335,287r-30,21l273,324r-39,10l196,337r-39,-3l119,324,86,308,57,287,33,263,16,234,3,202,,168,3,134,16,103,33,74,57,50,86,29,119,13,157,3,196,xe" fillcolor="#fff8db" stroked="f" strokecolor="#fff8db" strokeweight="0">
                    <v:path arrowok="t" o:connecttype="custom" o:connectlocs="78,4;44,17;18,38;4,68;4,101;18,131;44,152;78,165;117,165;151,152;177,131;191,101;191,68;177,38;151,17;117,4;98,0;136,7;167,25;187,52;195,84;187,117;167,144;136,162;98,169;59,162;28,144;8,117;0,84;8,52;28,25;59,7;98,0" o:connectangles="0,0,0,0,0,0,0,0,0,0,0,0,0,0,0,0,0,0,0,0,0,0,0,0,0,0,0,0,0,0,0,0,0"/>
                    <o:lock v:ext="edit" verticies="t"/>
                  </v:shape>
                  <v:shape id="Freeform 395" o:spid="_x0000_s1068" style="position:absolute;left:1559;top:485;width:201;height:173;visibility:visible;mso-wrap-style:square;v-text-anchor:top" coordsize="40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xflsUA&#10;AADcAAAADwAAAGRycy9kb3ducmV2LnhtbESPT2vCQBTE7wW/w/KE3uqupYiNbqSILYJQ0HrI8ZF9&#10;+UOzb5Ps1kQ/fbdQ8DjMzG+Y9Wa0jbhQ72vHGuYzBYI4d6bmUsP56/1pCcIHZIONY9JwJQ+bdPKw&#10;xsS4gY90OYVSRAj7BDVUIbSJlD6vyKKfuZY4eoXrLYYo+1KaHocIt418VmohLdYcFypsaVtR/n36&#10;sRqyj8PnTXaFQn7tdk03ZKiOL1o/Tse3FYhAY7iH/9t7o2GxnMPfmXg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F+WxQAAANwAAAAPAAAAAAAAAAAAAAAAAJgCAABkcnMv&#10;ZG93bnJldi54bWxQSwUGAAAAAAQABAD1AAAAigMAAAAA&#10;" path="m201,5l162,8,124,18,91,34,62,55,38,79,21,108,8,139,5,173r3,34l21,239r17,29l62,292r29,21l124,329r38,10l201,342r38,-3l278,329r32,-16l340,292r24,-24l380,239r13,-32l396,173r-3,-34l380,108,364,79,340,55,310,34,278,18,239,8,201,5xm201,r40,4l279,14r34,16l342,51r26,25l386,105r11,33l402,173r-5,36l386,240r-18,31l342,296r-29,21l279,332r-38,11l201,346r-40,-3l122,332,89,317,59,296,34,271,15,240,4,209,,173,4,138,15,105,34,76,59,51,89,30,122,14,161,4,201,xe" fillcolor="#fff8da" stroked="f" strokecolor="#fff8da" strokeweight="0">
                    <v:path arrowok="t" o:connecttype="custom" o:connectlocs="81,4;46,17;19,40;4,70;4,104;19,134;46,157;81,170;120,170;155,157;182,134;197,104;197,70;182,40;155,17;120,4;101,0;140,7;171,26;193,53;201,87;193,120;171,148;140,166;101,173;61,166;30,148;8,120;0,87;8,53;30,26;61,7;101,0" o:connectangles="0,0,0,0,0,0,0,0,0,0,0,0,0,0,0,0,0,0,0,0,0,0,0,0,0,0,0,0,0,0,0,0,0"/>
                    <o:lock v:ext="edit" verticies="t"/>
                  </v:shape>
                  <v:shape id="Freeform 396" o:spid="_x0000_s1069" style="position:absolute;left:1556;top:484;width:207;height:177;visibility:visible;mso-wrap-style:square;v-text-anchor:top" coordsize="41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AFccUA&#10;AADcAAAADwAAAGRycy9kb3ducmV2LnhtbESPT4vCMBTE74LfITxhb5rqQd1qWkQU9iKufy7eHs2z&#10;rTYvtclq109vFoQ9DjPzG2aetqYSd2pcaVnBcBCBIM6sLjlXcDys+1MQziNrrCyTgl9ykCbdzhxj&#10;bR+8o/ve5yJA2MWooPC+jqV0WUEG3cDWxME728agD7LJpW7wEeCmkqMoGkuDJYeFAmtaFpRd9z9G&#10;waS9neT350lX9WG12fDtYnH7VOqj1y5mIDy1/j/8bn9pBePpCP7OhCMg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AVxxQAAANwAAAAPAAAAAAAAAAAAAAAAAJgCAABkcnMv&#10;ZG93bnJldi54bWxQSwUGAAAAAAQABAD1AAAAigMAAAAA&#10;" path="m207,4l167,8,128,18,95,34,65,55,40,80,21,109,10,142,6,177r4,36l21,244r19,31l65,300r30,21l128,336r39,11l207,350r40,-3l285,336r34,-15l348,300r26,-25l392,244r11,-31l408,177r-5,-35l392,109,374,80,348,55,319,34,285,18,247,8,207,4xm207,r41,4l286,14r36,17l353,52r25,26l396,108r13,33l413,177r-4,36l396,247r-18,30l353,302r-31,22l286,341r-38,10l207,355r-42,-4l127,341,92,324,61,302,35,277,17,247,4,213,,177,4,141,17,108,35,78,61,52,92,31,127,14,165,4,207,xe" fillcolor="#fff8d9" stroked="f" strokecolor="#fff8d9" strokeweight="0">
                    <v:path arrowok="t" o:connecttype="custom" o:connectlocs="84,4;48,17;20,40;5,71;5,106;20,137;48,160;84,173;124,173;160,160;187,137;202,106;202,71;187,40;160,17;124,4;104,0;143,7;177,26;198,54;207,88;198,123;177,151;143,170;104,177;64,170;31,151;9,123;0,88;9,54;31,26;64,7;104,0" o:connectangles="0,0,0,0,0,0,0,0,0,0,0,0,0,0,0,0,0,0,0,0,0,0,0,0,0,0,0,0,0,0,0,0,0"/>
                    <o:lock v:ext="edit" verticies="t"/>
                  </v:shape>
                  <v:shape id="Freeform 397" o:spid="_x0000_s1070" style="position:absolute;left:1554;top:481;width:211;height:182;visibility:visible;mso-wrap-style:square;v-text-anchor:top" coordsize="42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nicYA&#10;AADcAAAADwAAAGRycy9kb3ducmV2LnhtbESPQWvCQBSE74X+h+UVeqsbLaikriEoAaGlEhV6fWaf&#10;SUj2bciuGvvruwXB4zAz3zCLZDCtuFDvassKxqMIBHFhdc2lgsM+e5uDcB5ZY2uZFNzIQbJ8flpg&#10;rO2Vc7rsfCkChF2MCirvu1hKV1Rk0I1sRxy8k+0N+iD7UuoerwFuWjmJoqk0WHNYqLCjVUVFszsb&#10;Bc330aaf2zo/f61/j4dZkeU/t1ap15ch/QDhafCP8L290Qqm83f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HnicYAAADcAAAADwAAAAAAAAAAAAAAAACYAgAAZHJz&#10;L2Rvd25yZXYueG1sUEsFBgAAAAAEAAQA9QAAAIsDAAAAAA==&#10;" path="m211,5l169,9,131,19,96,36,65,57,39,83,21,113,8,146,4,182r4,36l21,252r18,30l65,307r31,22l131,346r38,10l211,360r41,-4l290,346r36,-17l357,307r25,-25l400,252r13,-34l417,182r-4,-36l400,113,382,83,357,57,326,36,290,19,252,9,211,5xm211,r43,4l293,15r35,17l359,54r27,27l406,112r11,34l421,182r-4,37l406,253r-20,31l359,311r-31,22l293,350r-39,11l211,365r-43,-4l128,350,93,333,62,311,35,284,15,253,4,219,,182,4,146,15,112,35,81,62,54,93,32,128,15,168,4,211,xe" fillcolor="#fff8d8" stroked="f" strokecolor="#fff8d8" strokeweight="0">
                    <v:path arrowok="t" o:connecttype="custom" o:connectlocs="85,4;48,18;20,41;4,73;4,109;20,141;48,164;85,178;126,178;163,164;191,141;207,109;207,73;191,41;163,18;126,4;106,0;147,7;180,27;203,56;211,91;203,126;180,155;147,175;106,182;64,175;31,155;8,126;0,91;8,56;31,27;64,7;106,0" o:connectangles="0,0,0,0,0,0,0,0,0,0,0,0,0,0,0,0,0,0,0,0,0,0,0,0,0,0,0,0,0,0,0,0,0"/>
                    <o:lock v:ext="edit" verticies="t"/>
                  </v:shape>
                  <v:shape id="Freeform 398" o:spid="_x0000_s1071" style="position:absolute;left:1551;top:479;width:217;height:186;visibility:visible;mso-wrap-style:square;v-text-anchor:top" coordsize="43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2msYA&#10;AADcAAAADwAAAGRycy9kb3ducmV2LnhtbESPQWvCQBSE7wX/w/IKXqRuFGtD6kakVIhQFG0PPT6y&#10;r0lI9m3Irkn677uC0OMwM98wm+1oGtFT5yrLChbzCARxbnXFhYKvz/1TDMJ5ZI2NZVLwSw626eRh&#10;g4m2A5+pv/hCBAi7BBWU3reJlC4vyaCb25Y4eD+2M+iD7AqpOxwC3DRyGUVrabDisFBiS28l5fXl&#10;ahTQc7Y4ZqeX64H74WOmx7qIv9+Vmj6Ou1cQnkb/H763M61gHa/g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g2msYAAADcAAAADwAAAAAAAAAAAAAAAACYAgAAZHJz&#10;L2Rvd25yZXYueG1sUEsFBgAAAAAEAAQA9QAAAIsDAAAAAA==&#10;" path="m217,4l174,8,134,19,99,36,68,58,41,85,21,116,10,150,6,186r4,37l21,257r20,31l68,315r31,22l134,354r40,11l217,369r43,-4l299,354r35,-17l365,315r27,-27l412,257r11,-34l427,186r-4,-36l412,116,392,85,365,58,334,36,299,19,260,8,217,4xm217,r43,4l301,14r36,18l370,54r26,28l416,114r13,35l433,186r-4,38l416,259r-20,32l370,318r-33,23l301,358r-41,11l217,372r-43,-3l133,358,96,341,64,318,37,291,17,259,5,224,,186,5,149,17,114,37,82,64,54,96,32,133,14,174,4,217,xe" fillcolor="#fff7d7" stroked="f" strokecolor="#fff7d7" strokeweight="0">
                    <v:path arrowok="t" o:connecttype="custom" o:connectlocs="87,4;50,18;21,43;5,75;5,112;21,144;50,169;87,183;130,183;167,169;196,144;212,112;212,75;196,43;167,18;130,4;109,0;151,7;185,27;208,57;217,93;208,130;185,159;151,179;109,186;67,179;32,159;9,130;0,93;9,57;32,27;67,7;109,0" o:connectangles="0,0,0,0,0,0,0,0,0,0,0,0,0,0,0,0,0,0,0,0,0,0,0,0,0,0,0,0,0,0,0,0,0"/>
                    <o:lock v:ext="edit" verticies="t"/>
                  </v:shape>
                  <v:shape id="Freeform 399" o:spid="_x0000_s1072" style="position:absolute;left:1548;top:477;width:222;height:191;visibility:visible;mso-wrap-style:square;v-text-anchor:top" coordsize="44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7fsYA&#10;AADcAAAADwAAAGRycy9kb3ducmV2LnhtbESPQWsCMRSE70L/Q3hCL6JZaxVdjSIVoXhqVVBvj81z&#10;d+nmZUlSXf31jVDwOMzMN8xs0ZhKXMj50rKCfi8BQZxZXXKuYL9bd8cgfEDWWFkmBTfysJi/tGaY&#10;anvlb7psQy4ihH2KCooQ6lRKnxVk0PdsTRy9s3UGQ5Qul9rhNcJNJd+SZCQNlhwXCqzpo6DsZ/tr&#10;FNzrw/vpXlYr2Zmcvw6dwTF3m6NSr+1mOQURqAnP8H/7UysYjYfwOB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T7fsYAAADcAAAADwAAAAAAAAAAAAAAAACYAgAAZHJz&#10;L2Rvd25yZXYueG1sUEsFBgAAAAAEAAQA9QAAAIsDAAAAAA==&#10;" path="m222,4l179,8,138,18,101,36,69,58,42,86,22,118,10,153,5,190r5,38l22,263r20,32l69,322r32,23l138,362r41,11l222,376r43,-3l306,362r36,-17l375,322r26,-27l421,263r13,-35l438,190r-4,-37l421,118,401,86,375,58,342,36,306,18,265,8,222,4xm222,r40,2l299,12r35,13l365,45r27,23l413,95r17,29l439,156r5,34l439,224r-9,33l413,286r-21,27l365,336r-31,20l299,369r-37,10l222,381r-40,-2l145,369,110,356,79,336,52,313,31,286,14,257,4,224,,190,4,156,14,124,31,95,52,68,79,45,110,25,145,12,182,2,222,xe" fillcolor="#fff7d6" stroked="f" strokecolor="#fff7d6" strokeweight="0">
                    <v:path arrowok="t" o:connecttype="custom" o:connectlocs="90,4;51,18;21,43;5,77;5,114;21,148;51,173;90,187;133,187;171,173;201,148;217,114;217,77;201,43;171,18;133,4;111,0;150,6;183,23;207,48;220,78;220,112;207,143;183,168;150,185;111,191;73,185;40,168;16,143;2,112;2,78;16,48;40,23;73,6;111,0" o:connectangles="0,0,0,0,0,0,0,0,0,0,0,0,0,0,0,0,0,0,0,0,0,0,0,0,0,0,0,0,0,0,0,0,0,0,0"/>
                    <o:lock v:ext="edit" verticies="t"/>
                  </v:shape>
                  <v:shape id="Freeform 400" o:spid="_x0000_s1073" style="position:absolute;left:1546;top:475;width:226;height:195;visibility:visible;mso-wrap-style:square;v-text-anchor:top" coordsize="45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5R0sMA&#10;AADcAAAADwAAAGRycy9kb3ducmV2LnhtbESPQWvCQBSE74L/YXmCN91EbGrTbEQEi8fWiudH9jUb&#10;mn0bs2tM/71bKPQ4zMw3TLEdbSsG6n3jWEG6TEAQV043XCs4fx4WGxA+IGtsHZOCH/KwLaeTAnPt&#10;7vxBwynUIkLY56jAhNDlUvrKkEW/dB1x9L5cbzFE2ddS93iPcNvKVZJk0mLDccFgR3tD1ffpZhXU&#10;e/MS0me7flql7g13w+FyfU+Vms/G3SuIQGP4D/+1j1pBtsng90w8ArJ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5R0sMAAADcAAAADwAAAAAAAAAAAAAAAACYAgAAZHJzL2Rv&#10;d25yZXYueG1sUEsFBgAAAAAEAAQA9QAAAIgDAAAAAA==&#10;" path="m227,5l187,7,150,17,115,30,84,50,57,73,36,100,19,129,9,161,5,195r4,34l19,262r17,29l57,318r27,23l115,361r35,13l187,384r40,2l267,384r37,-10l339,361r31,-20l397,318r21,-27l435,262r9,-33l449,195r-5,-34l435,129,418,100,397,73,370,50,339,30,304,17,267,7,227,5xm227,r40,4l306,12r36,15l373,46r26,23l422,97r17,30l450,160r3,35l450,231r-11,32l422,294r-23,28l373,345r-31,19l306,379r-39,8l227,391r-40,-4l147,379,112,364,81,345,54,322,31,294,15,263,3,231,,195,3,160,15,127,31,97,54,69,81,46,112,27,147,12,187,4,227,xe" fillcolor="#fff7d5" stroked="f" strokecolor="#fff7d5" strokeweight="0">
                    <v:path arrowok="t" o:connecttype="custom" o:connectlocs="93,3;57,15;28,36;9,64;2,97;9,131;28,159;57,180;93,192;133,192;169,180;198,159;217,131;224,97;217,64;198,36;169,15;133,3;113,0;153,6;186,23;211,48;225,80;225,115;211,147;186,172;153,189;113,195;73,189;40,172;15,147;1,115;1,80;15,48;40,23;73,6;113,0" o:connectangles="0,0,0,0,0,0,0,0,0,0,0,0,0,0,0,0,0,0,0,0,0,0,0,0,0,0,0,0,0,0,0,0,0,0,0,0,0"/>
                    <o:lock v:ext="edit" verticies="t"/>
                  </v:shape>
                  <v:shape id="Freeform 401" o:spid="_x0000_s1074" style="position:absolute;left:1543;top:472;width:232;height:200;visibility:visible;mso-wrap-style:square;v-text-anchor:top" coordsize="46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MTMYA&#10;AADcAAAADwAAAGRycy9kb3ducmV2LnhtbESPQWvCQBSE7wX/w/KE3urGHlSiqwSltEihaCvi7ZF9&#10;JtHs23R3a+K/7wqCx2FmvmFmi87U4kLOV5YVDAcJCOLc6ooLBT/fby8TED4ga6wtk4IreVjMe08z&#10;TLVteUOXbShEhLBPUUEZQpNK6fOSDPqBbYijd7TOYIjSFVI7bCPc1PI1SUbSYMVxocSGliXl5+2f&#10;UeC+7Drbn87t57hdvevN7nd5yNZKPfe7bAoiUBce4Xv7QysYTcZwOx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kMTMYAAADcAAAADwAAAAAAAAAAAAAAAACYAgAAZHJz&#10;L2Rvd25yZXYueG1sUEsFBgAAAAAEAAQA9QAAAIsDAAAAAA==&#10;" path="m232,5l192,9r-40,8l117,32,86,51,59,74,36,102,20,132,8,165,5,200r3,36l20,268r16,31l59,327r27,23l117,369r35,15l192,392r40,4l272,392r39,-8l347,369r31,-19l404,327r23,-28l444,268r11,-32l458,200r-3,-35l444,132,427,102,404,74,378,51,347,32,311,17,272,9,232,5xm232,r41,4l313,14r36,14l380,48r29,24l433,100r16,31l459,164r5,36l459,236r-10,34l433,301r-24,28l380,353r-31,20l313,387r-40,10l232,400r-42,-3l151,387,114,373,83,353,55,329,31,301,14,270,4,236,,200,4,164,14,131,31,100,55,72,83,48,114,28,151,14,190,4,232,xe" fillcolor="#fff7d3" stroked="f" strokecolor="#fff7d3" strokeweight="0">
                    <v:path arrowok="t" o:connecttype="custom" o:connectlocs="96,5;59,16;30,37;10,66;3,100;10,134;30,164;59,185;96,196;136,196;174,185;202,164;222,134;229,100;222,66;202,37;174,16;136,5;116,0;157,7;190,24;217,50;230,82;230,118;217,151;190,177;157,194;116,200;76,194;42,177;16,151;2,118;2,82;16,50;42,24;76,7;116,0" o:connectangles="0,0,0,0,0,0,0,0,0,0,0,0,0,0,0,0,0,0,0,0,0,0,0,0,0,0,0,0,0,0,0,0,0,0,0,0,0"/>
                    <o:lock v:ext="edit" verticies="t"/>
                  </v:shape>
                  <v:shape id="Freeform 402" o:spid="_x0000_s1075" style="position:absolute;left:1541;top:470;width:237;height:204;visibility:visible;mso-wrap-style:square;v-text-anchor:top" coordsize="47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0XtMIA&#10;AADcAAAADwAAAGRycy9kb3ducmV2LnhtbERPu27CMBTdkfgH61ZiI04ZUEgxqEXisTAQWlXdruLb&#10;OG18HcUmhL/HAxLj0Xkv14NtRE+drx0reE1SEMSl0zVXCj7P22kGwgdkjY1jUnAjD+vVeLTEXLsr&#10;n6gvQiViCPscFZgQ2lxKXxqy6BPXEkfu13UWQ4RdJXWH1xhuGzlL07m0WHNsMNjSxlD5X1ysgmz/&#10;1/64o+9v36nZlbPFR/G1Oyk1eRne30AEGsJT/HAftIJ5F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Re0wgAAANwAAAAPAAAAAAAAAAAAAAAAAJgCAABkcnMvZG93&#10;bnJldi54bWxQSwUGAAAAAAQABAD1AAAAhwMAAAAA&#10;" path="m238,3l196,7,157,17,120,31,89,51,61,75,37,103,20,134,10,167,6,203r4,36l20,273r17,31l61,332r28,24l120,376r37,14l196,400r42,3l279,400r40,-10l355,376r31,-20l415,332r24,-28l455,273r10,-34l470,203r-5,-36l455,134,439,103,415,75,386,51,355,31,319,17,279,7,238,3xm238,r43,3l320,12r37,15l391,47r28,25l443,100r17,32l471,167r4,36l471,240r-11,35l443,307r-24,28l391,359r-34,20l320,395r-39,9l238,407r-43,-3l155,395,119,379,85,359,57,335,33,307,16,275,4,240,,203,4,167,16,132,33,100,57,72,85,47,119,27,155,12,195,3,238,xe" fillcolor="#fff6d2" stroked="f" strokecolor="#fff6d2" strokeweight="0">
                    <v:path arrowok="t" o:connecttype="custom" o:connectlocs="98,4;60,16;30,38;10,67;3,102;10,137;30,166;60,188;98,200;139,200;177,188;207,166;227,137;235,102;227,67;207,38;177,16;139,4;119,0;160,6;195,24;221,50;235,84;235,120;221,154;195,180;160,198;119,204;77,198;42,180;16,154;2,120;2,84;16,50;42,24;77,6;119,0" o:connectangles="0,0,0,0,0,0,0,0,0,0,0,0,0,0,0,0,0,0,0,0,0,0,0,0,0,0,0,0,0,0,0,0,0,0,0,0,0"/>
                    <o:lock v:ext="edit" verticies="t"/>
                  </v:shape>
                  <v:shape id="Freeform 403" o:spid="_x0000_s1076" style="position:absolute;left:1538;top:468;width:242;height:209;visibility:visible;mso-wrap-style:square;v-text-anchor:top" coordsize="48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0o8MA&#10;AADcAAAADwAAAGRycy9kb3ducmV2LnhtbESP3WoCMRSE7wt9h3AKvSmarRf+rEYRwVJ65d8DHDZn&#10;N6ubkyVJNX37RhC8HGa+GWaxSrYTV/Khdazgc1iAIK6cbrlRcDpuB1MQISJr7ByTgj8KsFq+viyw&#10;1O7Ge7oeYiNyCYcSFZgY+1LKUBmyGIauJ85e7bzFmKVvpPZ4y+W2k6OiGEuLLecFgz1tDFWXw69V&#10;MK51mnx8xd3slOTPdnI2I1/vlXp/S+s5iEgpPsMP+ltnbjqD+5l8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s0o8MAAADcAAAADwAAAAAAAAAAAAAAAACYAgAAZHJzL2Rv&#10;d25yZXYueG1sUEsFBgAAAAAEAAQA9QAAAIgDAAAAAA==&#10;" path="m242,5l199,8r-40,9l123,32,89,52,61,77,37,105,20,137,8,172,4,208r4,37l20,280r17,32l61,340r28,24l123,384r36,16l199,409r43,3l285,409r39,-9l361,384r34,-20l423,340r24,-28l464,280r11,-35l479,208r-4,-36l464,137,447,105,423,77,395,52,361,32,324,17,285,8,242,5xm242,r43,3l326,13r38,16l397,49r30,25l451,103r18,33l481,171r2,37l481,246r-12,35l451,314r-24,29l397,367r-33,21l326,404r-41,10l242,417r-43,-3l158,404,120,388,86,367,56,343,32,314,14,281,3,246,,208,3,171,14,136,32,103,56,74,86,49,120,29,158,13,199,3,242,xe" fillcolor="#fff6d1" stroked="f" strokecolor="#fff6d1" strokeweight="0">
                    <v:path arrowok="t" o:connecttype="custom" o:connectlocs="100,4;62,16;31,39;10,69;2,104;10,140;31,170;62,192;100,205;143,205;181,192;212,170;232,140;240,104;232,69;212,39;181,16;143,4;121,0;163,7;199,25;226,52;241,86;241,123;226,157;199,184;163,202;121,209;79,202;43,184;16,157;2,123;2,86;16,52;43,25;79,7;121,0" o:connectangles="0,0,0,0,0,0,0,0,0,0,0,0,0,0,0,0,0,0,0,0,0,0,0,0,0,0,0,0,0,0,0,0,0,0,0,0,0"/>
                    <o:lock v:ext="edit" verticies="t"/>
                  </v:shape>
                  <v:shape id="Freeform 404" o:spid="_x0000_s1077" style="position:absolute;left:1536;top:465;width:247;height:213;visibility:visible;mso-wrap-style:square;v-text-anchor:top" coordsize="495,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rkb8A&#10;AADcAAAADwAAAGRycy9kb3ducmV2LnhtbERPzYrCMBC+C/sOYRa8yJrqwXWrURZBEARh1QcYmrEt&#10;dibZJmr79uYgePz4/pfrjht1pzbUTgxMxhkoksLZWkoD59P2aw4qRBSLjRMy0FOA9epjsMTcuof8&#10;0f0YS5VCJORooIrR51qHoiLGMHaeJHEX1zLGBNtS2xYfKZwbPc2ymWasJTVU6GlTUXE93tgA34pm&#10;dJXe48Ez7//992Ta740Zfna/C1CRuvgWv9w7a2D2k+anM+kI6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6muRvwAAANwAAAAPAAAAAAAAAAAAAAAAAJgCAABkcnMvZG93bnJl&#10;di54bWxQSwUGAAAAAAQABAD1AAAAhAMAAAAA&#10;" path="m248,5l205,8,164,18,126,34,92,54,62,79,38,108,20,141,9,176,6,213r3,38l20,286r18,33l62,348r30,24l126,393r38,16l205,419r43,3l291,419r41,-10l370,393r33,-21l433,348r24,-29l475,286r12,-35l489,213r-2,-37l475,141,457,108,433,79,403,54,370,34,332,18,291,8,248,5xm248,r44,4l334,13r38,16l408,51r29,25l461,105r19,34l491,175r4,38l491,251r-11,36l461,320r-24,31l408,376r-36,21l334,413r-42,10l248,426r-45,-3l161,413,123,397,88,376,58,351,34,320,16,287,5,251,,213,5,175,16,139,34,105,58,76,88,51,123,29,161,13,203,4,248,xe" fillcolor="#fff6d0" stroked="f" strokecolor="#fff6d0" strokeweight="0">
                    <v:path arrowok="t" o:connecttype="custom" o:connectlocs="102,4;63,17;31,40;10,71;3,107;10,143;31,174;63,197;102,210;145,210;185,197;216,174;237,143;244,107;237,71;216,40;185,17;145,4;124,0;167,7;204,26;230,53;245,88;245,126;230,160;204,188;167,207;124,213;80,207;44,188;17,160;2,126;2,88;17,53;44,26;80,7;124,0" o:connectangles="0,0,0,0,0,0,0,0,0,0,0,0,0,0,0,0,0,0,0,0,0,0,0,0,0,0,0,0,0,0,0,0,0,0,0,0,0"/>
                    <o:lock v:ext="edit" verticies="t"/>
                  </v:shape>
                  <v:shape id="Freeform 405" o:spid="_x0000_s1078" style="position:absolute;left:1533;top:464;width:253;height:217;visibility:visible;mso-wrap-style:square;v-text-anchor:top" coordsize="50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EsUA&#10;AADcAAAADwAAAGRycy9kb3ducmV2LnhtbESP3WrCQBSE74W+w3IKvdONFf+iq1ih1IsqGn2AQ/aY&#10;BLNnw+7WpG/fFQpeDjPzDbNcd6YWd3K+sqxgOEhAEOdWV1wouJw/+zMQPiBrrC2Tgl/ysF699JaY&#10;atvyie5ZKESEsE9RQRlCk0rp85IM+oFtiKN3tc5giNIVUjtsI9zU8j1JJtJgxXGhxIa2JeW37Mco&#10;cO1Y1+fvPBtP94fj12Z2GH3sSam3126zABGoC8/wf3unFUzmQ3ic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DESxQAAANwAAAAPAAAAAAAAAAAAAAAAAJgCAABkcnMv&#10;ZG93bnJldi54bWxQSwUGAAAAAAQABAD1AAAAigMAAAAA&#10;" path="m253,4l208,8r-42,9l128,33,93,55,63,80,39,109,21,143,10,179,5,217r5,38l21,291r18,33l63,355r30,25l128,401r38,16l208,427r45,3l297,427r42,-10l377,401r36,-21l442,355r24,-31l485,291r11,-36l500,217r-4,-38l485,143,466,109,442,80,413,55,377,33,339,17,297,8,253,4xm253,r46,4l341,14r39,15l416,51r29,27l470,108r19,33l501,179r5,38l501,256r-12,37l470,327r-25,30l416,384r-36,22l341,421r-42,10l253,435r-46,-4l165,421,125,406,90,384,60,357,35,327,17,293,4,256,,217,4,179,17,141,35,108,60,78,90,51,125,29,165,14,207,4,253,xe" fillcolor="#fff6cf" stroked="f" strokecolor="#fff6cf" strokeweight="0">
                    <v:path arrowok="t" o:connecttype="custom" o:connectlocs="104,4;64,16;32,40;11,71;3,108;11,145;32,177;64,200;104,213;149,213;189,200;221,177;243,145;250,108;243,71;221,40;189,16;149,4;127,0;171,7;208,25;235,54;251,89;251,128;235,163;208,192;171,210;127,217;83,210;45,192;18,163;2,128;2,89;18,54;45,25;83,7;127,0" o:connectangles="0,0,0,0,0,0,0,0,0,0,0,0,0,0,0,0,0,0,0,0,0,0,0,0,0,0,0,0,0,0,0,0,0,0,0,0,0"/>
                    <o:lock v:ext="edit" verticies="t"/>
                  </v:shape>
                  <v:shape id="Freeform 406" o:spid="_x0000_s1079" style="position:absolute;left:1531;top:461;width:257;height:222;visibility:visible;mso-wrap-style:square;v-text-anchor:top" coordsize="51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OLLMcA&#10;AADcAAAADwAAAGRycy9kb3ducmV2LnhtbESPX0/CQBDE3038Dpcl8U2u/AnRwkEMUEHfRI08bnpL&#10;W+3tNb0VKp/eMyHxcTIzv8nMFp2r1ZHaUHk2MOgnoIhzbysuDLy9Zrd3oIIgW6w9k4EfCrCYX1/N&#10;MLX+xC903EmhIoRDigZKkSbVOuQlOQx93xBH7+BbhxJlW2jb4inCXa2HSTLRDiuOCyU2tCwp/9p9&#10;OwMHOa+fOzk/7R/Hq4/3UVNvPrPMmJte9zAFJdTJf/jS3loDk/sh/J2JR0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jiyzHAAAA3AAAAA8AAAAAAAAAAAAAAAAAmAIAAGRy&#10;cy9kb3ducmV2LnhtbFBLBQYAAAAABAAEAPUAAACMAwAAAAA=&#10;" path="m258,5l212,9,170,19,130,34,95,56,65,83,40,113,22,146,9,184,5,222r4,39l22,298r18,34l65,362r30,27l130,411r40,15l212,436r46,4l304,436r42,-10l385,411r36,-22l450,362r25,-30l494,298r12,-37l511,222r-5,-38l494,146,475,113,450,83,421,56,385,34,346,19,304,9,258,5xm258,r46,4l347,15r41,16l423,53r31,26l480,111r19,34l511,182r4,40l511,263r-12,37l480,334r-26,32l423,392r-35,22l347,430r-43,11l258,445r-46,-4l168,430,127,414,92,392,61,366,36,334,16,300,5,263,,222,5,182,16,145,36,111,61,79,92,53,127,31,168,15,212,4,258,xe" fillcolor="#fff5ce" stroked="f" strokecolor="#fff5ce" strokeweight="0">
                    <v:path arrowok="t" o:connecttype="custom" o:connectlocs="106,4;65,17;32,41;11,73;2,111;11,149;32,181;65,205;106,218;152,218;192,205;225,181;247,149;255,111;247,73;225,41;192,17;152,4;129,0;173,7;211,26;240,55;255,91;255,131;240,167;211,196;173,215;129,222;84,215;46,196;18,167;2,131;2,91;18,55;46,26;84,7;129,0" o:connectangles="0,0,0,0,0,0,0,0,0,0,0,0,0,0,0,0,0,0,0,0,0,0,0,0,0,0,0,0,0,0,0,0,0,0,0,0,0"/>
                    <o:lock v:ext="edit" verticies="t"/>
                  </v:shape>
                  <v:shape id="Freeform 407" o:spid="_x0000_s1080" style="position:absolute;left:1528;top:459;width:263;height:226;visibility:visible;mso-wrap-style:square;v-text-anchor:top" coordsize="526,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HVMYA&#10;AADcAAAADwAAAGRycy9kb3ducmV2LnhtbESPT2vCQBTE7wW/w/IK3ppNrcQ2ukop1H/Yg1Y8P7LP&#10;JJp9G7Ibk377rlDocZiZ3zCzRW8qcaPGlZYVPEcxCOLM6pJzBcfvz6dXEM4ja6wsk4IfcrCYDx5m&#10;mGrb8Z5uB5+LAGGXooLC+zqV0mUFGXSRrYmDd7aNQR9kk0vdYBfgppKjOE6kwZLDQoE1fRSUXQ+t&#10;UWC7dnNdmt1oNTn5ZbtN9GW8/1Jq+Ni/T0F46v1/+K+91gqStxe4nw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eHVMYAAADcAAAADwAAAAAAAAAAAAAAAACYAgAAZHJz&#10;L2Rvd25yZXYueG1sUEsFBgAAAAAEAAQA9QAAAIsDAAAAAA==&#10;" path="m263,3l217,7,173,18,132,34,97,56,66,82,41,114,21,148,10,185,5,225r5,41l21,303r20,34l66,369r31,26l132,417r41,16l217,444r46,4l309,444r43,-11l393,417r35,-22l459,369r26,-32l504,303r12,-37l520,225r-4,-40l504,148,485,114,459,82,428,56,393,34,352,18,309,7,263,3xm263,r47,3l355,13r41,17l433,52r31,28l489,111r20,36l521,184r5,41l521,266r-12,38l489,340r-25,31l433,398r-37,23l355,438r-45,10l263,451r-48,-3l170,438,130,421,93,398,62,371,36,340,17,304,4,266,,225,4,184,17,147,36,111,62,80,93,52,130,30,170,13,215,3,263,xe" fillcolor="#fff5cd" stroked="f" strokecolor="#fff5cd" strokeweight="0">
                    <v:path arrowok="t" o:connecttype="custom" o:connectlocs="109,4;66,17;33,41;11,74;3,113;11,152;33,185;66,209;109,222;155,222;197,209;230,185;252,152;260,113;252,74;230,41;197,17;155,4;132,0;178,7;217,26;245,56;261,92;261,133;245,170;217,199;178,219;132,226;85,219;47,199;18,170;2,133;2,92;18,56;47,26;85,7;132,0" o:connectangles="0,0,0,0,0,0,0,0,0,0,0,0,0,0,0,0,0,0,0,0,0,0,0,0,0,0,0,0,0,0,0,0,0,0,0,0,0"/>
                    <o:lock v:ext="edit" verticies="t"/>
                  </v:shape>
                  <v:shape id="Freeform 408" o:spid="_x0000_s1081" style="position:absolute;left:1525;top:457;width:269;height:231;visibility:visible;mso-wrap-style:square;v-text-anchor:top" coordsize="53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KksUA&#10;AADcAAAADwAAAGRycy9kb3ducmV2LnhtbESP3YrCMBCF74V9hzALeyNrqoho1yiLKOiFYtUHGJrZ&#10;tthMahNt16c3guDl4fx8nOm8NaW4Ue0Kywr6vQgEcWp1wZmC03H1PQbhPLLG0jIp+CcH89lHZ4qx&#10;tg0ndDv4TIQRdjEqyL2vYildmpNB17MVcfD+bG3QB1lnUtfYhHFTykEUjaTBggMhx4oWOaXnw9UE&#10;7u50PF/ucpN0x6tmbQeT/nK/Verrs/39AeGp9e/wq73WCkaTI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kqSxQAAANwAAAAPAAAAAAAAAAAAAAAAAJgCAABkcnMv&#10;ZG93bnJldi54bWxQSwUGAAAAAAQABAD1AAAAigMAAAAA&#10;" path="m269,5l221,8,176,18,136,35,99,57,68,85,42,116,23,152,10,189,6,230r4,41l23,309r19,36l68,376r31,27l136,426r40,17l221,453r48,3l316,453r45,-10l402,426r37,-23l470,376r25,-31l515,309r12,-38l532,230r-5,-41l515,152,495,116,470,85,439,57,402,35,361,18,316,8,269,5xm269,r48,4l362,14r41,17l441,54r33,27l501,114r19,36l532,189r5,41l532,272r-12,39l501,347r-27,32l441,406r-38,24l362,446r-45,11l269,461r-49,-4l175,446,134,430,96,406,64,379,37,347,17,311,6,272,,230,6,189,17,150,37,114,64,81,96,54,134,31,175,14,220,4,269,xe" fillcolor="#fff5cc" stroked="f" strokecolor="#fff5cc" strokeweight="0">
                    <v:path arrowok="t" o:connecttype="custom" o:connectlocs="111,4;68,18;34,43;12,76;3,115;12,155;34,188;68,213;111,227;158,227;201,213;235,188;258,155;266,115;258,76;235,43;201,18;158,4;135,0;181,7;221,27;251,57;266,95;266,136;251,174;221,203;181,223;135,231;88,223;48,203;19,174;3,136;3,95;19,57;48,27;88,7;135,0" o:connectangles="0,0,0,0,0,0,0,0,0,0,0,0,0,0,0,0,0,0,0,0,0,0,0,0,0,0,0,0,0,0,0,0,0,0,0,0,0"/>
                    <o:lock v:ext="edit" verticies="t"/>
                  </v:shape>
                  <v:shape id="Freeform 409" o:spid="_x0000_s1082" style="position:absolute;left:1523;top:455;width:273;height:235;visibility:visible;mso-wrap-style:square;v-text-anchor:top" coordsize="54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EA8QA&#10;AADcAAAADwAAAGRycy9kb3ducmV2LnhtbESPQUvDQBSE74L/YXmCN7uxYGzTbosoAW+2MdDra/Y1&#10;m5p9m+6ubfz3bkHwOMzMN8xyPdpenMmHzrGCx0kGgrhxuuNWQf1ZPsxAhIissXdMCn4owHp1e7PE&#10;QrsLb+lcxVYkCIcCFZgYh0LK0BiyGCZuIE7ewXmLMUnfSu3xkuC2l9Msy6XFjtOCwYFeDTVf1bdV&#10;sK94Y+xbeZSnfFd+1Ee/sfWzUvd348sCRKQx/of/2u9aQT5/gu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FhAPEAAAA3AAAAA8AAAAAAAAAAAAAAAAAmAIAAGRycy9k&#10;b3ducmV2LnhtbFBLBQYAAAAABAAEAPUAAACJAwAAAAA=&#10;" path="m273,5l224,9,179,19,138,36,100,59,68,86,41,119,21,155,10,194,4,235r6,42l21,316r20,36l68,384r32,27l138,435r41,16l224,462r49,4l321,462r45,-11l407,435r38,-24l478,384r27,-32l524,316r12,-39l541,235r-5,-41l524,155,505,119,478,86,445,59,407,36,366,19,321,9,273,5xm273,r48,4l368,15r42,18l448,56r34,28l509,117r20,36l541,193r4,42l541,278r-12,40l509,354r-27,33l448,415r-38,23l368,456r-47,11l273,471r-49,-4l178,456,135,438,97,415,63,387,37,354,17,318,4,278,,235,4,193,17,153,37,117,63,84,97,56,135,33,178,15,224,4,273,xe" fillcolor="#fff5cb" stroked="f" strokecolor="#fff5cb" strokeweight="0">
                    <v:path arrowok="t" o:connecttype="custom" o:connectlocs="112,4;69,18;34,43;11,77;2,117;11,158;34,192;69,217;112,231;161,231;204,217;239,192;262,158;271,117;262,77;239,43;204,18;161,4;137,0;184,7;224,28;255,58;271,96;271,139;255,177;224,207;184,228;137,235;89,228;49,207;19,177;2,139;2,96;19,58;49,28;89,7;137,0" o:connectangles="0,0,0,0,0,0,0,0,0,0,0,0,0,0,0,0,0,0,0,0,0,0,0,0,0,0,0,0,0,0,0,0,0,0,0,0,0"/>
                    <o:lock v:ext="edit" verticies="t"/>
                  </v:shape>
                  <v:shape id="Freeform 410" o:spid="_x0000_s1083" style="position:absolute;left:1520;top:453;width:279;height:239;visibility:visible;mso-wrap-style:square;v-text-anchor:top" coordsize="557,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n78YA&#10;AADcAAAADwAAAGRycy9kb3ducmV2LnhtbESPT2vCQBTE7wW/w/KE3urGFkONriJC/4D10OjB4zP7&#10;TILZt2F3G6Of3i0Uehxm5jfMfNmbRnTkfG1ZwXiUgCAurK65VLDfvT29gvABWWNjmRRcycNyMXiY&#10;Y6bthb+py0MpIoR9hgqqENpMSl9UZNCPbEscvZN1BkOUrpTa4SXCTSOfkySVBmuOCxW2tK6oOOc/&#10;RsH0Iz/W7vB+yzdfNyonnfQv206px2G/moEI1If/8F/7UytIpyn8no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n78YAAADcAAAADwAAAAAAAAAAAAAAAACYAgAAZHJz&#10;L2Rvd25yZXYueG1sUEsFBgAAAAAEAAQA9QAAAIsDAAAAAA==&#10;" path="m279,4l230,8,184,19,141,37,103,60,69,88,43,121,23,157,10,197,6,239r4,43l23,322r20,36l69,391r34,28l141,442r43,18l230,471r49,4l327,471r47,-11l416,442r38,-23l488,391r27,-33l535,322r12,-40l551,239r-4,-42l535,157,515,121,488,88,454,60,416,37,374,19,327,8,279,4xm279,r46,3l367,13r39,14l443,46r32,24l504,97r22,32l543,164r10,37l557,239r-4,39l543,315r-17,35l504,380r-29,28l443,432r-37,20l367,466r-42,10l279,479r-46,-3l191,466,151,452,115,432,82,408,54,380,31,350,14,315,5,278,,239,5,201r9,-37l31,129,54,97,82,70,115,46,151,27,191,13,233,3,279,xe" fillcolor="#fff5ca" stroked="f" strokecolor="#fff5ca" strokeweight="0">
                    <v:path arrowok="t" o:connecttype="custom" o:connectlocs="115,4;71,18;35,44;12,78;3,119;12,161;35,195;71,221;115,235;164,235;208,221;244,195;268,161;276,119;268,78;244,44;208,18;164,4;140,0;184,6;222,23;252,48;272,82;279,119;272,157;252,190;222,216;184,233;140,239;96,233;58,216;27,190;7,157;0,119;7,82;27,48;58,23;96,6;140,0" o:connectangles="0,0,0,0,0,0,0,0,0,0,0,0,0,0,0,0,0,0,0,0,0,0,0,0,0,0,0,0,0,0,0,0,0,0,0,0,0,0,0"/>
                    <o:lock v:ext="edit" verticies="t"/>
                  </v:shape>
                  <v:shape id="Freeform 411" o:spid="_x0000_s1084" style="position:absolute;left:1517;top:450;width:284;height:244;visibility:visible;mso-wrap-style:square;v-text-anchor:top" coordsize="568,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JbGcMA&#10;AADcAAAADwAAAGRycy9kb3ducmV2LnhtbESPQWsCMRSE70L/Q3gFb5rYg9atUaRQ8SJULe31sXnd&#10;BDcvSxJ1/feNIPQ4zMw3zGLV+1ZcKCYXWMNkrEAQ18E4bjR8HT9GryBSRjbYBiYNN0qwWj4NFliZ&#10;cOU9XQ65EQXCqUINNueukjLVljymceiIi/cbosdcZGykiXgtcN/KF6Wm0qPjsmCxo3dL9elw9ho2&#10;azXbJfezn3yewreab3sXd1br4XO/fgORqc//4Ud7azRM5zO4ny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JbGcMAAADcAAAADwAAAAAAAAAAAAAAAACYAgAAZHJzL2Rv&#10;d25yZXYueG1sUEsFBgAAAAAEAAQA9QAAAIgDAAAAAA==&#10;" path="m284,4l238,7,196,17,156,31,120,50,87,74,59,101,36,133,19,168r-9,37l5,243r5,39l19,319r17,35l59,384r28,28l120,436r36,20l196,470r42,10l284,483r46,-3l372,470r39,-14l448,436r32,-24l509,384r22,-30l548,319r10,-37l562,243r-4,-38l548,168,531,133,509,101,480,74,448,50,411,31,372,17,330,7,284,4xm284,r46,3l373,12r41,14l451,47r34,24l513,99r22,33l552,166r11,37l568,243r-5,41l552,320r-17,35l513,388r-28,28l451,440r-37,19l373,475r-43,9l284,487r-46,-3l194,475,153,459,117,440,83,416,55,388,32,355,15,320,4,284,,243,4,203,15,166,32,132,55,99,83,71,117,47,153,26,194,12,238,3,284,xe" fillcolor="#fff5c9" stroked="f" strokecolor="#fff5c9" strokeweight="0">
                    <v:path arrowok="t" o:connecttype="custom" o:connectlocs="119,4;78,16;44,37;18,67;5,103;5,141;18,177;44,206;78,228;119,240;165,240;206,228;240,206;266,177;279,141;279,103;266,67;240,37;206,16;165,4;142,0;187,6;226,24;257,50;276,83;284,122;276,160;257,194;226,220;187,238;142,244;97,238;59,220;28,194;8,160;0,122;8,83;28,50;59,24;97,6;142,0" o:connectangles="0,0,0,0,0,0,0,0,0,0,0,0,0,0,0,0,0,0,0,0,0,0,0,0,0,0,0,0,0,0,0,0,0,0,0,0,0,0,0,0,0"/>
                    <o:lock v:ext="edit" verticies="t"/>
                  </v:shape>
                  <v:shape id="Freeform 412" o:spid="_x0000_s1085" style="position:absolute;left:1515;top:448;width:288;height:249;visibility:visible;mso-wrap-style:square;v-text-anchor:top" coordsize="57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d/MEA&#10;AADcAAAADwAAAGRycy9kb3ducmV2LnhtbERPz2vCMBS+C/4P4Q12s+kGK1obZQjTXcawCl4fzbOt&#10;a166JGvrf78cBjt+fL+L7WQ6MZDzrWUFT0kKgriyuuVawfn0tliC8AFZY2eZFNzJw3YznxWYazvy&#10;kYYy1CKGsM9RQRNCn0vpq4YM+sT2xJG7WmcwROhqqR2OMdx08jlNM2mw5djQYE+7hqqv8sco+DR7&#10;PtyyFxcq930p+f5x8Hut1OPD9LoGEWgK/+I/97tWkK3i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3fzBAAAA3AAAAA8AAAAAAAAAAAAAAAAAmAIAAGRycy9kb3du&#10;cmV2LnhtbFBLBQYAAAAABAAEAPUAAACGAwAAAAA=&#10;" path="m289,5l243,8r-44,9l158,31,122,52,88,76,60,104,37,137,20,171,9,208,5,248r4,41l20,325r17,35l60,393r28,28l122,445r36,19l199,480r44,9l289,492r46,-3l378,480r41,-16l456,445r34,-24l518,393r22,-33l557,325r11,-36l573,248r-5,-40l557,171,540,137,518,104,490,76,456,52,419,31,378,17,335,8,289,5xm289,r47,3l380,13r42,15l459,48r33,24l522,102r23,32l563,170r10,38l577,248r-4,41l563,327r-18,36l522,395r-30,29l459,449r-37,20l380,484r-44,10l289,497r-48,-3l198,484,156,469,119,449,85,424,55,395,33,363,15,327,5,289,,248,5,208,15,170,33,134,55,102,85,72,119,48,156,28,198,13,241,3,289,xe" fillcolor="#fff5c8" stroked="f" strokecolor="#fff5c8" strokeweight="0">
                    <v:path arrowok="t" o:connecttype="custom" o:connectlocs="121,4;79,16;44,38;18,69;4,104;4,145;18,180;44,211;79,232;121,245;167,245;209,232;245,211;270,180;284,145;284,104;270,69;245,38;209,16;167,4;144,0;190,7;229,24;261,51;281,85;288,124;281,164;261,198;229,225;190,242;144,249;99,242;59,225;27,198;7,164;0,124;7,85;27,51;59,24;99,7;144,0" o:connectangles="0,0,0,0,0,0,0,0,0,0,0,0,0,0,0,0,0,0,0,0,0,0,0,0,0,0,0,0,0,0,0,0,0,0,0,0,0,0,0,0,0"/>
                    <o:lock v:ext="edit" verticies="t"/>
                  </v:shape>
                  <v:shape id="Freeform 413" o:spid="_x0000_s1086" style="position:absolute;left:1512;top:446;width:294;height:252;visibility:visible;mso-wrap-style:square;v-text-anchor:top" coordsize="58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7u8YA&#10;AADcAAAADwAAAGRycy9kb3ducmV2LnhtbESPQWvCQBSE74X+h+UVetNNPYim2UgprdWDFWNBj4/s&#10;cxOafRuya4z/3i0IPQ4z8w2TLQbbiJ46XztW8DJOQBCXTtdsFPzsP0czED4ga2wck4IreVjkjw8Z&#10;ptpdeEd9EYyIEPYpKqhCaFMpfVmRRT92LXH0Tq6zGKLsjNQdXiLcNnKSJFNpsea4UGFL7xWVv8XZ&#10;KvCbj3p9MP1ydtpv18Zr/f113Cj1/DS8vYIINIT/8L290gqm8zn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i7u8YAAADcAAAADwAAAAAAAAAAAAAAAACYAgAAZHJz&#10;L2Rvd25yZXYueG1sUEsFBgAAAAAEAAQA9QAAAIsDAAAAAA==&#10;" path="m294,4l246,7,203,17,161,32,124,52,90,76,60,106,38,138,20,174,10,212,5,252r5,41l20,331r18,36l60,399r30,29l124,453r37,20l203,488r43,10l294,501r47,-3l385,488r42,-15l464,453r33,-25l527,399r23,-32l568,331r10,-38l582,252r-4,-40l568,174,550,138,527,106,497,76,464,52,427,32,385,17,341,7,294,4xm294,r47,2l386,12r42,16l468,49r34,25l531,103r24,33l572,172r11,39l588,252r-5,42l572,333r-17,36l531,402r-29,29l468,456r-40,21l386,493r-45,9l294,505r-48,-3l201,493,159,477,120,456,86,431,56,402,32,369,15,333,4,294,,252,4,211,15,172,32,136,56,103,86,74,120,49,159,28,201,12,246,2,294,xe" fillcolor="#fff5c7" stroked="f" strokecolor="#fff5c7" strokeweight="0">
                    <v:path arrowok="t" o:connecttype="custom" o:connectlocs="123,3;81,16;45,38;19,69;5,106;5,146;19,183;45,214;81,236;123,249;171,249;214,236;249,214;275,183;289,146;289,106;275,69;249,38;214,16;171,3;147,0;193,6;234,24;266,51;286,86;294,126;286,166;266,201;234,228;193,246;147,252;101,246;60,228;28,201;8,166;0,126;8,86;28,51;60,24;101,6;147,0" o:connectangles="0,0,0,0,0,0,0,0,0,0,0,0,0,0,0,0,0,0,0,0,0,0,0,0,0,0,0,0,0,0,0,0,0,0,0,0,0,0,0,0,0"/>
                    <o:lock v:ext="edit" verticies="t"/>
                  </v:shape>
                  <v:shape id="Freeform 414" o:spid="_x0000_s1087" style="position:absolute;left:1510;top:444;width:298;height:257;visibility:visible;mso-wrap-style:square;v-text-anchor:top" coordsize="59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Vg8EA&#10;AADcAAAADwAAAGRycy9kb3ducmV2LnhtbERPy2oCMRTdC/5DuEJ3mthFK6MZUbG0u1Jt1eVlcueB&#10;k5thEuP075tFweXhvFfrwbYiUu8bxxrmMwWCuHCm4UrD9/FtugDhA7LB1jFp+CUP63w8WmFm3J2/&#10;KB5CJVII+ww11CF0mZS+qMmin7mOOHGl6y2GBPtKmh7vKdy28lmpF2mx4dRQY0e7morr4WY1FBe5&#10;Ve/tbR/L6+n4sz1H82mj1k+TYbMEEWgID/G/+8NoeFVpfjqTjo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1YPBAAAA3AAAAA8AAAAAAAAAAAAAAAAAmAIAAGRycy9kb3du&#10;cmV2LnhtbFBLBQYAAAAABAAEAPUAAACGAwAAAAA=&#10;" path="m298,5l250,7,205,17,163,33,124,54,90,79,60,108,36,141,19,177,8,216,4,257r4,42l19,338r17,36l60,407r30,29l124,461r39,21l205,498r45,9l298,510r47,-3l390,498r42,-16l472,461r34,-25l535,407r24,-33l576,338r11,-39l592,257r-5,-41l576,177,559,141,535,108,506,79,472,54,432,33,390,17,345,7,298,5xm298,r48,4l393,14r42,15l475,50r33,25l539,106r24,33l582,176r11,40l596,257r-3,42l582,339r-19,36l539,409r-31,31l475,465r-40,21l393,501r-47,10l298,515r-49,-4l203,501,160,486,121,465,87,440,56,409,32,375,14,339,2,299,,257,2,216,14,176,32,139,56,106,87,75,121,50,160,29,203,14,249,4,298,xe" fillcolor="#fff4c6" stroked="f" strokecolor="#fff4c6" strokeweight="0">
                    <v:path arrowok="t" o:connecttype="custom" o:connectlocs="125,3;82,16;45,39;18,70;4,108;4,149;18,187;45,218;82,241;125,253;173,253;216,241;253,218;280,187;294,149;294,108;280,70;253,39;216,16;173,3;149,0;197,7;238,25;270,53;291,88;298,128;291,169;270,204;238,232;197,250;149,257;102,250;61,232;28,204;7,169;0,128;7,88;28,53;61,25;102,7;149,0" o:connectangles="0,0,0,0,0,0,0,0,0,0,0,0,0,0,0,0,0,0,0,0,0,0,0,0,0,0,0,0,0,0,0,0,0,0,0,0,0,0,0,0,0"/>
                    <o:lock v:ext="edit" verticies="t"/>
                  </v:shape>
                  <v:shape id="Freeform 415" o:spid="_x0000_s1088" style="position:absolute;left:1507;top:441;width:304;height:262;visibility:visible;mso-wrap-style:square;v-text-anchor:top" coordsize="60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XTMQA&#10;AADcAAAADwAAAGRycy9kb3ducmV2LnhtbESPUUsDMRCE3wX/Q1jBtzZ3xVY5mxYpWBQK1ip9XpL1&#10;7vB2cyRpe/33TUHwcZiZb5j5cuBOHSnE1ouBclyAIrHetVIb+P56HT2BignFYeeFDJwpwnJxezPH&#10;yvmTfNJxl2qVIRIrNNCk1FdaR9sQYxz7niR7Pz4wpixDrV3AU4ZzpydFMdOMreSFBntaNWR/dwc2&#10;sI/vdsPbhzDlcm1X5w/ek54Yc383vDyDSjSk//Bf+80ZeCxKuJ7JR0A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210zEAAAA3AAAAA8AAAAAAAAAAAAAAAAAmAIAAGRycy9k&#10;b3ducmV2LnhtbFBLBQYAAAAABAAEAPUAAACJAwAAAAA=&#10;" path="m304,5l255,9,209,19,166,34,127,55,93,80,62,111,38,144,20,181,8,221,6,262r2,42l20,344r18,36l62,414r31,31l127,470r39,21l209,506r46,10l304,520r48,-4l399,506r42,-15l481,470r33,-25l545,414r24,-34l588,344r11,-40l602,262r-3,-41l588,181,569,144,545,111,514,80,481,55,441,34,399,19,352,9,304,5xm304,r48,4l400,14r44,15l483,51r36,26l550,108r24,34l592,180r11,40l607,262r-4,43l592,345r-18,38l550,417r-31,30l483,474r-39,20l400,511r-48,10l304,525r-49,-4l207,511,163,494,124,474,89,447,58,417,34,383,15,345,4,305,,262,4,220,15,180,34,142,58,108,89,77,124,51,163,29,207,14,255,4,304,xe" fillcolor="#fff4c5" stroked="f" strokecolor="#fff4c5" strokeweight="0">
                    <v:path arrowok="t" o:connecttype="custom" o:connectlocs="128,4;83,17;47,40;19,72;4,110;4,152;19,190;47,222;83,245;128,258;176,258;221,245;257,222;285,190;300,152;300,110;285,72;257,40;221,17;176,4;152,0;200,7;242,25;275,54;296,90;304,131;296,172;275,208;242,237;200,255;152,262;104,255;62,237;29,208;8,172;0,131;8,90;29,54;62,25;104,7;152,0" o:connectangles="0,0,0,0,0,0,0,0,0,0,0,0,0,0,0,0,0,0,0,0,0,0,0,0,0,0,0,0,0,0,0,0,0,0,0,0,0,0,0,0,0"/>
                    <o:lock v:ext="edit" verticies="t"/>
                  </v:shape>
                  <v:shape id="Freeform 416" o:spid="_x0000_s1089" style="position:absolute;left:1505;top:439;width:309;height:266;visibility:visible;mso-wrap-style:square;v-text-anchor:top" coordsize="619,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4NsQA&#10;AADcAAAADwAAAGRycy9kb3ducmV2LnhtbESPQWvCQBSE7wX/w/KE3urGVKpEV2kDLd6s0YPHR/aZ&#10;BLNvQ3Y16793hUKPw8x8w6w2wbTiRr1rLCuYThIQxKXVDVcKjofvtwUI55E1tpZJwZ0cbNajlxVm&#10;2g68p1vhKxEh7DJUUHvfZVK6siaDbmI74uidbW/QR9lXUvc4RLhpZZokH9Jgw3Ghxo7ymspLcTUK&#10;8jD9uaaHPPzybkZpKE9fw32m1Os4fC5BeAr+P/zX3moF8+Qdnm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ODbEAAAA3AAAAA8AAAAAAAAAAAAAAAAAmAIAAGRycy9k&#10;b3ducmV2LnhtbFBLBQYAAAAABAAEAPUAAACJAwAAAAA=&#10;" path="m310,3l261,7,213,17,169,32,130,54,95,80,64,111,40,145,21,183,10,223,6,265r4,43l21,348r19,38l64,420r31,30l130,477r39,20l213,514r48,10l310,528r48,-4l406,514r44,-17l489,477r36,-27l556,420r24,-34l598,348r11,-40l613,265r-4,-42l598,183,580,145,556,111,525,80,489,54,450,32,406,17,358,7,310,3xm310,r50,2l408,13r43,16l492,51r37,26l558,108r26,35l604,182r11,40l619,265r-4,43l604,349r-20,39l558,422r-29,32l492,480r-41,22l408,518r-48,10l310,531r-50,-3l212,518,168,502,127,480,91,454,61,422,36,388,16,349,5,308,,265,5,222,16,182,36,143,61,108,91,77,127,51,168,29,212,13,260,2,310,xe" fillcolor="#fff4c4" stroked="f" strokecolor="#fff4c4" strokeweight="0">
                    <v:path arrowok="t" o:connecttype="custom" o:connectlocs="130,4;84,16;47,40;20,73;5,112;5,154;20,193;47,225;84,249;130,262;179,262;225,249;262,225;290,193;304,154;304,112;290,73;262,40;225,16;179,4;155,0;204,7;246,26;279,54;302,91;309,133;302,175;279,211;246,240;204,259;155,266;106,259;63,240;30,211;8,175;0,133;8,91;30,54;63,26;106,7;155,0" o:connectangles="0,0,0,0,0,0,0,0,0,0,0,0,0,0,0,0,0,0,0,0,0,0,0,0,0,0,0,0,0,0,0,0,0,0,0,0,0,0,0,0,0"/>
                    <o:lock v:ext="edit" verticies="t"/>
                  </v:shape>
                  <v:shape id="Freeform 417" o:spid="_x0000_s1090" style="position:absolute;left:1503;top:437;width:313;height:271;visibility:visible;mso-wrap-style:square;v-text-anchor:top" coordsize="627,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tncUA&#10;AADcAAAADwAAAGRycy9kb3ducmV2LnhtbESPW2sCMRSE3wv9D+EU+qZJRaqsRmkLgvTNC6hvx81x&#10;L25Olk1ct/56Iwh9HGbmG2Y672wlWmp84VjDR1+BIE6dKTjTsN0semMQPiAbrByThj/yMJ+9vkwx&#10;Me7KK2rXIRMRwj5BDXkIdSKlT3Oy6PuuJo7eyTUWQ5RNJk2D1wi3lRwo9SktFhwXcqzpJ6f0vL5Y&#10;DW2rhiO5Kr+P5VHtb7vfmsr0oPX7W/c1ARGoC//hZ3tpNIzUE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S2dxQAAANwAAAAPAAAAAAAAAAAAAAAAAJgCAABkcnMv&#10;ZG93bnJldi54bWxQSwUGAAAAAAQABAD1AAAAigMAAAAA&#10;" path="m314,5l264,7,216,18,172,34,131,56,95,82,65,113,40,148,20,187,9,227,4,270r5,43l20,354r20,39l65,427r30,32l131,485r41,22l216,523r48,10l314,536r50,-3l412,523r43,-16l496,485r37,-26l562,427r26,-34l608,354r11,-41l623,270r-4,-43l608,187,588,148,562,113,533,82,496,56,455,34,412,18,364,7,314,5xm314,r51,3l413,13r45,17l499,52r37,27l567,110r26,35l612,184r13,43l627,270r-2,44l612,355r-19,39l567,431r-31,31l499,489r-41,22l413,527r-48,10l314,541r-52,-4l214,527,169,511,128,489,92,462,61,431,34,394,16,355,3,314,,270,3,227,16,184,34,145,61,110,92,79,128,52,169,30,214,13,262,3,314,xe" fillcolor="#fff4c3" stroked="f" strokecolor="#fff4c3" strokeweight="0">
                    <v:path arrowok="t" o:connecttype="custom" o:connectlocs="132,4;86,17;47,41;20,74;4,114;4,157;20,197;47,230;86,254;132,267;182,267;227,254;266,230;294,197;309,157;309,114;294,74;266,41;227,17;182,4;157,0;206,7;249,26;283,55;306,92;313,135;306,178;283,216;249,245;206,264;157,271;107,264;64,245;30,216;8,178;0,135;8,92;30,55;64,26;107,7;157,0" o:connectangles="0,0,0,0,0,0,0,0,0,0,0,0,0,0,0,0,0,0,0,0,0,0,0,0,0,0,0,0,0,0,0,0,0,0,0,0,0,0,0,0,0"/>
                    <o:lock v:ext="edit" verticies="t"/>
                  </v:shape>
                  <v:shape id="Freeform 418" o:spid="_x0000_s1091" style="position:absolute;left:1500;top:434;width:319;height:276;visibility:visible;mso-wrap-style:square;v-text-anchor:top" coordsize="639,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FRsYA&#10;AADcAAAADwAAAGRycy9kb3ducmV2LnhtbESPT2sCMRTE74LfITyhN01asMpqlFZaKBRa/Hfw9tg8&#10;N4ubl+0mXVc/fVMQPA4z8xtmvuxcJVpqQulZw+NIgSDOvSm50LDbvg+nIEJENlh5Jg0XCrBc9Htz&#10;zIw/85raTSxEgnDIUIONsc6kDLklh2Hka+LkHX3jMCbZFNI0eE5wV8knpZ6lw5LTgsWaVpby0+bX&#10;aeBrq/b7w+c41F/x+8e+vh3Maqf1w6B7mYGI1MV7+Nb+MBomagz/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FRsYAAADcAAAADwAAAAAAAAAAAAAAAACYAgAAZHJz&#10;L2Rvd25yZXYueG1sUEsFBgAAAAAEAAQA9QAAAIsDAAAAAA==&#10;" path="m320,5l268,8,220,18,175,35,134,57,98,84,67,115,40,150,22,189,9,232,6,275r3,44l22,360r18,39l67,436r31,31l134,494r41,22l220,532r48,10l320,546r51,-4l419,532r45,-16l505,494r37,-27l573,436r26,-37l618,360r13,-41l633,275r-2,-43l618,189,599,150,573,115,542,84,505,57,464,35,419,18,371,8,320,5xm320,r51,4l420,15r47,17l508,53r38,28l577,113r27,36l623,188r12,43l639,275r-4,45l623,363r-19,39l577,438r-31,32l508,498r-41,21l420,536r-49,11l320,551r-52,-4l219,536,172,519,132,498,93,470,62,438,36,402,16,363,5,320,,275,5,231,16,188,36,149,62,113,93,81,132,53,172,32,219,15,268,4,320,xe" fillcolor="#fff3c2" stroked="f" strokecolor="#fff3c2" strokeweight="0">
                    <v:path arrowok="t" o:connecttype="custom" o:connectlocs="134,4;87,18;49,42;20,75;4,116;4,160;20,200;49,234;87,258;134,271;185,271;232,258;271,234;299,200;315,160;315,116;299,75;271,42;232,18;185,4;160,0;210,8;254,27;288,57;311,94;319,138;311,182;288,219;254,249;210,268;160,276;109,268;66,249;31,219;8,182;0,138;8,94;31,57;66,27;109,8;160,0" o:connectangles="0,0,0,0,0,0,0,0,0,0,0,0,0,0,0,0,0,0,0,0,0,0,0,0,0,0,0,0,0,0,0,0,0,0,0,0,0,0,0,0,0"/>
                    <o:lock v:ext="edit" verticies="t"/>
                  </v:shape>
                  <v:shape id="Freeform 419" o:spid="_x0000_s1092" style="position:absolute;left:1497;top:433;width:325;height:279;visibility:visible;mso-wrap-style:square;v-text-anchor:top" coordsize="650,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oA8UA&#10;AADcAAAADwAAAGRycy9kb3ducmV2LnhtbESPzWrDMBCE74W8g9hCb43cHtziRAmmocSHENo4D7BY&#10;G8vUWhlL9U+evgoEehxm5htmvZ1sKwbqfeNYwcsyAUFcOd1wreBcfj6/g/ABWWPrmBTM5GG7WTys&#10;MdNu5G8aTqEWEcI+QwUmhC6T0leGLPql64ijd3G9xRBlX0vd4xjhtpWvSZJKiw3HBYMdfRiqfk6/&#10;VsEuN9fj/DUVZVm2+yZPj3J/IKWeHqd8BSLQFP7D93ahFbwlKdzO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agDxQAAANwAAAAPAAAAAAAAAAAAAAAAAJgCAABkcnMv&#10;ZG93bnJldi54bWxQSwUGAAAAAAQABAD1AAAAigMAAAAA&#10;" path="m325,4l273,8,224,19,177,36,137,57,98,85,67,117,41,153,21,192,10,235,5,279r5,45l21,367r20,39l67,442r31,32l137,502r40,21l224,540r49,11l325,555r51,-4l425,540r47,-17l513,502r38,-28l582,442r27,-36l628,367r12,-43l644,279r-4,-44l628,192,609,153,582,117,551,85,513,57,472,36,425,19,376,8,325,4xm325,r53,4l427,14r46,17l516,54r38,28l586,114r27,37l633,191r12,44l650,279r-5,45l633,368r-20,40l586,445r-32,32l516,505r-43,22l427,544r-49,11l325,559r-53,-4l223,544,176,527,134,505,96,477,63,445,36,408,17,368,4,324,,279,4,235,17,191,36,151,63,114,96,82,134,54,176,31,223,14,272,4,325,xe" fillcolor="#fff3c1" stroked="f" strokecolor="#fff3c1" strokeweight="0">
                    <v:path arrowok="t" o:connecttype="custom" o:connectlocs="137,4;89,18;49,42;21,76;5,117;5,162;21,203;49,237;89,261;137,275;188,275;236,261;276,237;305,203;320,162;320,117;305,76;276,42;236,18;188,4;163,0;214,7;258,27;293,57;317,95;325,139;317,184;293,222;258,252;214,272;163,279;112,272;67,252;32,222;9,184;0,139;9,95;32,57;67,27;112,7;163,0" o:connectangles="0,0,0,0,0,0,0,0,0,0,0,0,0,0,0,0,0,0,0,0,0,0,0,0,0,0,0,0,0,0,0,0,0,0,0,0,0,0,0,0,0"/>
                    <o:lock v:ext="edit" verticies="t"/>
                  </v:shape>
                  <v:shape id="Freeform 420" o:spid="_x0000_s1093" style="position:absolute;left:1495;top:430;width:329;height:284;visibility:visible;mso-wrap-style:square;v-text-anchor:top" coordsize="65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16MUA&#10;AADcAAAADwAAAGRycy9kb3ducmV2LnhtbESPQWvCQBSE74X+h+UVvBTdpIIp0VVKsSj1Uq3o9bH7&#10;TILZtzG7avz3XUHocZiZb5jJrLO1uFDrK8cK0kECglg7U3GhYPv71X8H4QOywdoxKbiRh9n0+WmC&#10;uXFXXtNlEwoRIexzVFCG0ORSel2SRT9wDXH0Dq61GKJsC2lavEa4reVbkoykxYrjQokNfZakj5uz&#10;VTB/XezouO70t091Otyfsu3PbqVU76X7GIMI1IX/8KO9NAqyJIP7mX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TXoxQAAANwAAAAPAAAAAAAAAAAAAAAAAJgCAABkcnMv&#10;ZG93bnJldi54bWxQSwUGAAAAAAQABAD1AAAAigMAAAAA&#10;" path="m329,5l276,9,227,19,180,36,138,59,100,87,67,119,40,156,21,196,8,240,4,284r4,45l21,373r19,40l67,450r33,32l138,510r42,22l227,549r49,11l329,564r53,-4l431,549r46,-17l520,510r38,-28l590,450r27,-37l637,373r12,-44l654,284r-5,-44l637,196,617,156,590,119,558,87,520,59,477,36,431,19,382,9,329,5xm329,r53,4l432,15r48,17l524,55r38,29l594,117r27,36l641,195r13,43l658,284r-4,47l641,374r-20,40l594,452r-32,33l524,514r-44,23l432,554r-50,11l329,568r-53,-3l225,554,177,537,133,514,95,485,63,452,36,414,17,374,4,331,,284,4,238,17,195,36,153,63,117,95,84,133,55,177,32,225,15,276,4,329,xe" fillcolor="#fff3c0" stroked="f" strokecolor="#fff3c0" strokeweight="0">
                    <v:path arrowok="t" o:connecttype="custom" o:connectlocs="138,5;90,18;50,44;20,78;4,120;4,165;20,207;50,241;90,266;138,280;191,280;239,266;279,241;309,207;325,165;325,120;309,78;279,44;239,18;191,5;165,0;216,8;262,28;297,59;321,98;329,142;321,187;297,226;262,257;216,277;165,284;113,277;67,257;32,226;9,187;0,142;9,98;32,59;67,28;113,8;165,0" o:connectangles="0,0,0,0,0,0,0,0,0,0,0,0,0,0,0,0,0,0,0,0,0,0,0,0,0,0,0,0,0,0,0,0,0,0,0,0,0,0,0,0,0"/>
                    <o:lock v:ext="edit" verticies="t"/>
                  </v:shape>
                  <v:shape id="Freeform 421" o:spid="_x0000_s1094" style="position:absolute;left:1492;top:428;width:335;height:288;visibility:visible;mso-wrap-style:square;v-text-anchor:top" coordsize="66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dGsEA&#10;AADcAAAADwAAAGRycy9kb3ducmV2LnhtbERPO2/CMBDeK/U/WFeJrdgg1KKAQbTqa+lQYIDtFB9J&#10;ID6b+Arpv6+HSh0/fe/5svetulCXmsAWRkMDirgMruHKwnbzej8FlQTZYRuYLPxQguXi9maOhQtX&#10;/qLLWiqVQzgVaKEWiYXWqazJYxqGSJy5Q+g8SoZdpV2H1xzuWz025kF7bDg31BjpuabytP72FuSz&#10;eeFIrZvKfnd8ejf+HCdv1g7u+tUMlFAv/+I/94ez8Gjy2nwmHw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XRrBAAAA3AAAAA8AAAAAAAAAAAAAAAAAmAIAAGRycy9kb3du&#10;cmV2LnhtbFBLBQYAAAAABAAEAPUAAACGAwAAAAA=&#10;" path="m335,4l282,8,231,19,183,36,139,59,101,88,69,121,42,157,23,199,10,242,6,288r4,47l23,378r19,40l69,456r32,33l139,518r44,23l231,558r51,11l335,572r53,-3l438,558r48,-17l530,518r38,-29l600,456r27,-38l647,378r13,-43l664,288r-4,-46l647,199,627,157,600,121,568,88,530,59,486,36,438,19,388,8,335,4xm335,r54,3l441,14r48,18l533,55r38,30l605,119r28,37l653,197r12,44l669,288r-4,47l653,379r-20,42l605,458r-34,34l533,521r-44,24l441,562r-52,10l335,576r-55,-4l228,562,180,545,137,521,99,492,65,458,37,421,17,379,4,335,,288,4,241,17,197,37,156,65,119,99,85,137,55,180,32,228,14,280,3,335,xe" fillcolor="#fff3c0" stroked="f" strokecolor="#fff3c0" strokeweight="0">
                    <v:path arrowok="t" o:connecttype="custom" o:connectlocs="141,4;92,18;51,44;21,79;5,121;5,168;21,209;51,245;92,271;141,285;194,285;243,271;284,245;314,209;330,168;330,121;314,79;284,44;243,18;194,4;168,0;221,7;267,28;303,60;327,99;335,144;327,190;303,229;267,261;221,281;168,288;114,281;69,261;33,229;9,190;0,144;9,99;33,60;69,28;114,7;168,0" o:connectangles="0,0,0,0,0,0,0,0,0,0,0,0,0,0,0,0,0,0,0,0,0,0,0,0,0,0,0,0,0,0,0,0,0,0,0,0,0,0,0,0,0"/>
                    <o:lock v:ext="edit" verticies="t"/>
                  </v:shape>
                  <v:shape id="Freeform 422" o:spid="_x0000_s1095" style="position:absolute;left:1489;top:426;width:341;height:292;visibility:visible;mso-wrap-style:square;v-text-anchor:top" coordsize="68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ZcQA&#10;AADcAAAADwAAAGRycy9kb3ducmV2LnhtbESP3WoCMRCF74W+Q5iCd5pVodrVKKXiD9ULtT7AsBk3&#10;i5vJkkTdvn1TKHh5OD8fZ7ZobS3u5EPlWMGgn4EgLpyuuFRw/l71JiBCRNZYOyYFPxRgMX/pzDDX&#10;7sFHup9iKdIIhxwVmBibXMpQGLIY+q4hTt7FeYsxSV9K7fGRxm0th1n2Ji1WnAgGG/o0VFxPN5u4&#10;bjQsx/vJ19ocdtuj3y834bpUqvvafkxBRGrjM/zf3moF4+wd/s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nf2XEAAAA3AAAAA8AAAAAAAAAAAAAAAAAmAIAAGRycy9k&#10;b3ducmV2LnhtbFBLBQYAAAAABAAEAPUAAACJAwAAAAA=&#10;" path="m341,4l286,7,234,18,186,36,143,59,105,89,71,123,43,160,23,201,10,245,6,292r4,47l23,383r20,42l71,462r34,34l143,525r43,24l234,566r52,10l341,580r54,-4l447,566r48,-17l539,525r38,-29l611,462r28,-37l659,383r12,-44l675,292r-4,-47l659,201,639,160,611,123,577,89,539,59,495,36,447,18,395,7,341,4xm341,r55,4l449,15r47,18l542,56r39,29l615,119r28,39l663,200r14,45l681,292r-4,48l663,385r-20,42l615,465r-34,34l542,529r-46,23l449,570r-53,11l341,585r-56,-4l233,570,185,552,140,529,100,499,67,465,38,427,19,385,5,340,,292,5,245,19,200,38,158,67,119,100,85,140,56,185,33,233,15,285,4,341,xe" fillcolor="#fff3bf" stroked="f" strokecolor="#fff3bf" strokeweight="0">
                    <v:path arrowok="t" o:connecttype="custom" o:connectlocs="143,3;93,18;53,44;22,80;5,122;5,169;22,212;53,248;93,274;143,288;198,288;248,274;289,248;320,212;336,169;336,122;320,80;289,44;248,18;198,3;171,0;225,7;271,28;308,59;332,100;341,146;332,192;308,232;271,264;225,285;171,292;117,285;70,264;34,232;10,192;0,146;10,100;34,59;70,28;117,7;171,0" o:connectangles="0,0,0,0,0,0,0,0,0,0,0,0,0,0,0,0,0,0,0,0,0,0,0,0,0,0,0,0,0,0,0,0,0,0,0,0,0,0,0,0,0"/>
                    <o:lock v:ext="edit" verticies="t"/>
                  </v:shape>
                  <v:shape id="Freeform 423" o:spid="_x0000_s1096" style="position:absolute;left:1487;top:424;width:345;height:297;visibility:visible;mso-wrap-style:square;v-text-anchor:top" coordsize="68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UhsIA&#10;AADcAAAADwAAAGRycy9kb3ducmV2LnhtbERPTYvCMBC9L/gfwgh7WTR1D7pWoxRBEATBuqjHoRmb&#10;YjMpTazdf785CB4f73u57m0tOmp95VjBZJyAIC6crrhU8Hvajn5A+ICssXZMCv7Iw3o1+Fhiqt2T&#10;j9TloRQxhH2KCkwITSqlLwxZ9GPXEEfu5lqLIcK2lLrFZwy3tfxOkqm0WHFsMNjQxlBxzx9WQVb2&#10;89O8uZjrNT9051ru8+xrr9TnsM8WIAL14S1+uXdawWwS58c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BSGwgAAANwAAAAPAAAAAAAAAAAAAAAAAJgCAABkcnMvZG93&#10;bnJldi54bWxQSwUGAAAAAAQABAD1AAAAhwMAAAAA&#10;" path="m345,5l289,9,237,20,189,38,144,61,104,90,71,124,42,163,23,205,9,250,4,297r5,48l23,390r19,42l71,470r33,34l144,534r45,23l237,575r52,11l345,590r55,-4l453,575r47,-18l546,534r39,-30l619,470r28,-38l667,390r14,-45l685,297r-4,-47l667,205,647,163,619,124,585,90,546,61,500,38,453,20,400,9,345,5xm345,r51,4l444,12r47,16l533,47r38,26l605,102r29,34l658,172r17,39l687,254r2,43l687,341r-12,43l658,422r-24,37l605,493r-34,29l533,546r-42,21l444,581r-48,10l345,595r-52,-4l245,581,199,567,157,546,118,522,85,493,55,459,31,422,14,384,3,341,,297,3,254,14,211,31,172,55,136,85,102,118,73,157,47,199,28,245,12,293,4,345,xe" fillcolor="#fff2be" stroked="f" strokecolor="#fff2be" strokeweight="0">
                    <v:path arrowok="t" o:connecttype="custom" o:connectlocs="145,4;95,19;52,45;21,81;5,125;5,172;21,216;52,252;95,278;145,293;200,293;250,278;293,252;324,216;341,172;341,125;324,81;293,45;250,19;200,4;173,0;222,6;267,23;303,51;329,86;344,127;344,170;329,211;303,246;267,273;222,290;173,297;123,290;79,273;43,246;16,211;2,170;2,127;16,86;43,51;79,23;123,6;173,0" o:connectangles="0,0,0,0,0,0,0,0,0,0,0,0,0,0,0,0,0,0,0,0,0,0,0,0,0,0,0,0,0,0,0,0,0,0,0,0,0,0,0,0,0,0,0"/>
                    <o:lock v:ext="edit" verticies="t"/>
                  </v:shape>
                  <v:shape id="Freeform 424" o:spid="_x0000_s1097" style="position:absolute;left:1484;top:421;width:350;height:302;visibility:visible;mso-wrap-style:square;v-text-anchor:top" coordsize="70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Vw8UA&#10;AADcAAAADwAAAGRycy9kb3ducmV2LnhtbESPX0vDMBTF34V9h3AHvm1pFdR1y4YIU4eI2A32emnu&#10;mm7NTUni2n17Iwx8PJw/P85iNdhWnMmHxrGCfJqBIK6cbrhWsNuuJ08gQkTW2DomBRcKsFqObhZY&#10;aNfzN53LWIs0wqFABSbGrpAyVIYshqnriJN3cN5iTNLXUnvs07ht5V2WPUiLDSeCwY5eDFWn8scm&#10;iC9fZ5/rNn7d95vK7N3++LF9U+p2PDzPQUQa4n/42n7XCh7zH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xXDxQAAANwAAAAPAAAAAAAAAAAAAAAAAJgCAABkcnMv&#10;ZG93bnJldi54bWxQSwUGAAAAAAQABAD1AAAAigMAAAAA&#10;" path="m351,5l299,9r-48,8l205,33,163,52,124,78,91,107,61,141,37,177,20,216,9,259,6,302r3,44l20,389r17,38l61,464r30,34l124,527r39,24l205,572r46,14l299,596r52,4l402,596r48,-10l497,572r42,-21l577,527r34,-29l640,464r24,-37l681,389r12,-43l695,302r-2,-43l681,216,664,177,640,141,611,107,577,78,539,52,497,33,450,17,402,9,351,5xm351,r51,4l451,14r47,14l542,49r39,25l615,105r30,34l669,175r18,40l697,258r4,44l697,347r-10,43l669,430r-24,36l615,500r-34,29l542,555r-44,21l451,591r-49,10l351,603r-52,-2l250,591,203,576,160,555,120,529,86,500,57,466,33,430,15,390,5,347,,302,5,258,15,215,33,175,57,139,86,105,120,74,160,49,203,28,250,14,299,4,351,xe" fillcolor="#fff2bd" stroked="f" strokecolor="#fff2bd" strokeweight="0">
                    <v:path arrowok="t" o:connecttype="custom" o:connectlocs="149,5;102,17;62,39;30,71;10,108;3,151;10,195;30,232;62,264;102,286;149,298;201,298;248,286;288,264;320,232;340,195;347,151;340,108;320,71;288,39;248,17;201,5;175,0;225,7;271,25;307,53;334,88;348,129;348,174;334,215;307,250;271,278;225,296;175,302;125,296;80,278;43,250;16,215;2,174;2,129;16,88;43,53;80,25;125,7;175,0" o:connectangles="0,0,0,0,0,0,0,0,0,0,0,0,0,0,0,0,0,0,0,0,0,0,0,0,0,0,0,0,0,0,0,0,0,0,0,0,0,0,0,0,0,0,0,0,0"/>
                    <o:lock v:ext="edit" verticies="t"/>
                  </v:shape>
                  <v:shape id="Freeform 425" o:spid="_x0000_s1098" style="position:absolute;left:1481;top:419;width:356;height:306;visibility:visible;mso-wrap-style:square;v-text-anchor:top" coordsize="71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07b8YA&#10;AADcAAAADwAAAGRycy9kb3ducmV2LnhtbESPQWvCQBSE74X+h+UVequbpLaV6CoiCoLSUqvg8ZF9&#10;boLZtyG7avLv3UKhx2FmvmEms87W4kqtrxwrSAcJCOLC6YqNgv3P6mUEwgdkjbVjUtCTh9n08WGC&#10;uXY3/qbrLhgRIexzVFCG0ORS+qIki37gGuLonVxrMUTZGqlbvEW4rWWWJO/SYsVxocSGFiUV593F&#10;Kjg0n6/cZ8Ysv1K6HN5Gx22/GSr1/NTNxyACdeE//NdeawUfaQa/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07b8YAAADcAAAADwAAAAAAAAAAAAAAAACYAgAAZHJz&#10;L2Rvd25yZXYueG1sUEsFBgAAAAAEAAQA9QAAAIsDAAAAAA==&#10;" path="m356,3l304,7,255,17,208,31,165,52,125,77,91,108,62,142,38,178,20,218,10,261,5,305r5,45l20,393r18,40l62,469r29,34l125,532r40,26l208,579r47,15l304,604r52,2l407,604r49,-10l503,579r44,-21l586,532r34,-29l650,469r24,-36l692,393r10,-43l706,305r-4,-44l692,218,674,178,650,142,620,108,586,77,547,52,503,31,456,17,407,7,356,3xm356,r53,2l458,12r48,16l550,48r39,27l624,104r30,35l678,177r18,40l707,261r5,44l707,350r-11,44l678,434r-24,38l624,506r-35,30l550,562r-44,21l458,598r-49,10l356,611r-53,-3l254,598,206,583,162,562,122,536,87,506,58,472,34,434,15,394,4,350,,305,4,261,15,217,34,177,58,139,87,104,122,75,162,48,206,28,254,12,303,2,356,xe" fillcolor="#fff2bc" stroked="f" strokecolor="#fff2bc" strokeweight="0">
                    <v:path arrowok="t" o:connecttype="custom" o:connectlocs="152,4;104,16;63,39;31,71;10,109;3,153;10,197;31,235;63,266;104,290;152,302;204,302;252,290;293,266;325,235;346,197;353,153;346,109;325,71;293,39;252,16;204,4;178,0;229,6;275,24;312,52;339,89;354,131;354,175;339,217;312,253;275,281;229,299;178,306;127,299;81,281;44,253;17,217;2,175;2,131;17,89;44,52;81,24;127,6;178,0" o:connectangles="0,0,0,0,0,0,0,0,0,0,0,0,0,0,0,0,0,0,0,0,0,0,0,0,0,0,0,0,0,0,0,0,0,0,0,0,0,0,0,0,0,0,0,0,0"/>
                    <o:lock v:ext="edit" verticies="t"/>
                  </v:shape>
                  <v:shape id="Freeform 426" o:spid="_x0000_s1099" style="position:absolute;left:1479;top:417;width:360;height:311;visibility:visible;mso-wrap-style:square;v-text-anchor:top" coordsize="720,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9t8UA&#10;AADcAAAADwAAAGRycy9kb3ducmV2LnhtbESPS2vDMBCE74X+B7GF3ho5aV44UUII9HEpIS9y3Vgb&#10;28RaGUm1nf76KlDocZiZb5j5sjOVaMj50rKCfi8BQZxZXXKu4LB/e5mC8AFZY2WZFNzIw3Lx+DDH&#10;VNuWt9TsQi4ihH2KCooQ6lRKnxVk0PdsTRy9i3UGQ5Qul9phG+GmkoMkGUuDJceFAmtaF5Rdd99G&#10;gW6+fgZ8pNHmPW+vcjo8nYP7UOr5qVvNQATqwn/4r/2pFUz6r3A/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r23xQAAANwAAAAPAAAAAAAAAAAAAAAAAJgCAABkcnMv&#10;ZG93bnJldi54bWxQSwUGAAAAAAQABAD1AAAAigMAAAAA&#10;" path="m360,5l307,7,258,17,210,33,166,53,126,80,91,109,62,144,38,182,19,222,8,266,4,310r4,45l19,399r19,40l62,477r29,34l126,541r40,26l210,588r48,15l307,613r53,3l413,613r49,-10l510,588r44,-21l593,541r35,-30l658,477r24,-38l700,399r11,-44l716,310r-5,-44l700,222,682,182,658,144,628,109,593,80,554,53,510,33,462,17,413,7,360,5xm360,r53,3l463,13r48,16l556,50r40,26l632,107r30,35l687,179r19,42l717,264r3,46l717,357r-11,43l687,442r-25,37l632,514r-36,31l556,571r-45,21l463,608r-50,10l360,621r-53,-3l256,608,208,592,163,571,124,545,87,514,57,479,32,442,14,400,2,357,,310,2,264,14,221,32,179,57,142,87,107,124,76,163,50,208,29,256,13,307,3,360,xe" fillcolor="#fff2bb" stroked="f" strokecolor="#fff2bb" strokeweight="0">
                    <v:path arrowok="t" o:connecttype="custom" o:connectlocs="154,4;105,17;63,40;31,72;10,111;2,155;10,200;31,239;63,271;105,294;154,307;207,307;255,294;297,271;329,239;350,200;358,155;350,111;329,72;297,40;255,17;207,4;180,0;232,7;278,25;316,54;344,90;359,132;359,179;344,221;316,257;278,286;232,304;180,311;128,304;82,286;44,257;16,221;1,179;1,132;16,90;44,54;82,25;128,7;180,0" o:connectangles="0,0,0,0,0,0,0,0,0,0,0,0,0,0,0,0,0,0,0,0,0,0,0,0,0,0,0,0,0,0,0,0,0,0,0,0,0,0,0,0,0,0,0,0,0"/>
                    <o:lock v:ext="edit" verticies="t"/>
                  </v:shape>
                  <v:shape id="Freeform 427" o:spid="_x0000_s1100" style="position:absolute;left:1476;top:414;width:366;height:315;visibility:visible;mso-wrap-style:square;v-text-anchor:top" coordsize="73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F9sQA&#10;AADcAAAADwAAAGRycy9kb3ducmV2LnhtbESPT4vCMBTE74LfITzBm6ZdF5VqFFnYpacV/4Aen82z&#10;LTYvpYm2++03guBxmJnfMMt1ZyrxoMaVlhXE4wgEcWZ1ybmC4+F7NAfhPLLGyjIp+CMH61W/t8RE&#10;25Z39Nj7XAQIuwQVFN7XiZQuK8igG9uaOHhX2xj0QTa51A22AW4q+RFFU2mw5LBQYE1fBWW3/d0o&#10;uPxeox+fTXduEt/Sczrf3tvTVqnhoNssQHjq/Dv8aqdawSz+hOeZc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hfbEAAAA3AAAAA8AAAAAAAAAAAAAAAAAmAIAAGRycy9k&#10;b3ducmV2LnhtbFBLBQYAAAAABAAEAPUAAACJAwAAAAA=&#10;" path="m366,5l313,8,262,18,214,34,169,55,130,81,93,112,63,147,38,184,20,226,8,269,6,315r2,47l20,405r18,42l63,484r30,35l130,550r39,26l214,597r48,16l313,623r53,3l419,623r50,-10l517,597r45,-21l602,550r36,-31l668,484r25,-37l712,405r11,-43l726,315r-3,-46l712,226,693,184,668,147,638,112,602,81,562,55,517,34,469,18,419,8,366,5xm366,r54,4l471,13r49,17l565,51r41,27l641,109r31,35l698,183r18,41l727,269r4,46l727,362r-11,44l698,448r-26,39l641,522r-35,31l565,580r-45,21l471,616r-51,11l366,630r-55,-3l261,616,211,601,166,580,125,553,90,522,59,487,34,448,15,406,4,362,,315,4,269,15,224,34,183,59,144,90,109,125,78,166,51,211,30,261,13,311,4,366,xe" fillcolor="#fff1ba" stroked="f" strokecolor="#fff1ba" strokeweight="0">
                    <v:path arrowok="t" o:connecttype="custom" o:connectlocs="157,4;107,17;65,41;32,74;10,113;3,158;10,203;32,242;65,275;107,299;157,312;210,312;259,299;301,275;334,242;356,203;363,158;356,113;334,74;301,41;259,17;210,4;183,0;236,7;283,26;321,55;349,92;364,135;364,181;349,224;321,261;283,290;236,308;183,315;131,308;83,290;45,261;17,224;2,181;2,135;17,92;45,55;83,26;131,7;183,0" o:connectangles="0,0,0,0,0,0,0,0,0,0,0,0,0,0,0,0,0,0,0,0,0,0,0,0,0,0,0,0,0,0,0,0,0,0,0,0,0,0,0,0,0,0,0,0,0"/>
                    <o:lock v:ext="edit" verticies="t"/>
                  </v:shape>
                  <v:shape id="Freeform 428" o:spid="_x0000_s1101" style="position:absolute;left:1474;top:413;width:371;height:319;visibility:visible;mso-wrap-style:square;v-text-anchor:top" coordsize="74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avMUA&#10;AADcAAAADwAAAGRycy9kb3ducmV2LnhtbESPQWvCQBSE7wX/w/IEL0U3EVoluooIFk/F2hw8PrPP&#10;bDT7NmS3Jv57t1DocZiZb5jlure1uFPrK8cK0kkCgrhwuuJSQf69G89B+ICssXZMCh7kYb0avCwx&#10;067jL7ofQykihH2GCkwITSalLwxZ9BPXEEfv4lqLIcq2lLrFLsJtLadJ8i4tVhwXDDa0NVTcjj9W&#10;wTn3r9dNTqcu/fj0V0Oz7eF0Vmo07DcLEIH68B/+a++1gln6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tq8xQAAANwAAAAPAAAAAAAAAAAAAAAAAJgCAABkcnMv&#10;ZG93bnJldi54bWxQSwUGAAAAAAQABAD1AAAAigMAAAAA&#10;" path="m372,4l317,8r-50,9l217,34,172,55,131,82,96,113,65,148,40,187,21,228,10,273,6,319r4,47l21,410r19,42l65,491r31,35l131,557r41,27l217,605r50,15l317,631r55,3l426,631r51,-11l526,605r45,-21l612,557r35,-31l678,491r26,-39l722,410r11,-44l737,319r-4,-46l722,228,704,187,678,148,647,113,612,82,571,55,526,34,477,17,426,8,372,4xm372,r54,4l480,14r47,15l574,51r41,27l651,110r32,36l708,185r20,42l739,272r4,47l739,367r-11,45l708,454r-25,39l651,529r-36,32l574,588r-47,22l480,625r-54,10l372,639r-55,-4l264,625,216,610,169,588,129,561,92,529,61,493,36,454,16,412,5,367,,319,5,272,16,227,36,185,61,146,92,110,129,78,169,51,216,29,264,14,317,4,372,xe" fillcolor="#fff1b9" stroked="f" strokecolor="#fff1b9" strokeweight="0">
                    <v:path arrowok="t" o:connecttype="custom" o:connectlocs="158,4;108,17;65,41;32,74;10,114;3,159;10,205;32,245;65,278;108,302;158,315;213,315;263,302;306,278;339,245;361,205;368,159;361,114;339,74;306,41;263,17;213,4;186,0;240,7;287,25;325,55;354,92;369,136;369,183;354,227;325,264;287,294;240,312;186,319;132,312;84,294;46,264;18,227;2,183;2,136;18,92;46,55;84,25;132,7;186,0" o:connectangles="0,0,0,0,0,0,0,0,0,0,0,0,0,0,0,0,0,0,0,0,0,0,0,0,0,0,0,0,0,0,0,0,0,0,0,0,0,0,0,0,0,0,0,0,0"/>
                    <o:lock v:ext="edit" verticies="t"/>
                  </v:shape>
                  <v:shape id="Freeform 429" o:spid="_x0000_s1102" style="position:absolute;left:1472;top:410;width:375;height:324;visibility:visible;mso-wrap-style:square;v-text-anchor:top" coordsize="75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4RcYA&#10;AADcAAAADwAAAGRycy9kb3ducmV2LnhtbESPQWvCQBSE7wX/w/KE3upGESvRVYoiSCmN2nro7ZF9&#10;zaZm34bsNqb+elcoeBxm5htmvuxsJVpqfOlYwXCQgCDOnS65UPD5sXmagvABWWPlmBT8kYflovcw&#10;x1S7M++pPYRCRAj7FBWYEOpUSp8bsugHriaO3rdrLIYom0LqBs8Rbis5SpKJtFhyXDBY08pQfjr8&#10;WgXZz3j/nu2yHb4au26Tjf+6HN+Ueux3LzMQgbpwD/+3t1rB83AC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y4RcYAAADcAAAADwAAAAAAAAAAAAAAAACYAgAAZHJz&#10;L2Rvd25yZXYueG1sUEsFBgAAAAAEAAQA9QAAAIsDAAAAAA==&#10;" path="m376,5l321,9,268,19,220,34,173,56,133,83,96,115,65,151,40,190,20,232,9,277,4,324r5,48l20,417r20,42l65,498r31,36l133,566r40,27l220,615r48,15l321,640r55,4l430,640r54,-10l531,615r47,-22l619,566r36,-32l687,498r25,-39l732,417r11,-45l747,324r-4,-47l732,232,712,190,687,151,655,115,619,83,578,56,531,34,484,19,430,9,376,5xm376,r55,4l485,14r49,17l581,53r42,28l660,112r31,36l718,187r18,44l747,276r4,48l747,372r-11,46l718,460r-27,40l660,537r-37,31l581,596r-47,22l485,634r-54,11l376,649r-56,-4l266,634,217,618,171,596,128,568,92,537,61,500,34,460,16,418,4,372,,324,4,276,16,231,34,187,61,148,92,112,128,81,171,53,217,31,266,14,320,4,376,xe" fillcolor="#fff1b8" stroked="f" strokecolor="#fff1b8" strokeweight="0">
                    <v:path arrowok="t" o:connecttype="custom" o:connectlocs="160,4;110,17;66,41;32,75;10,116;2,162;10,208;32,249;66,283;110,307;160,320;215,320;265,307;309,283;343,249;366,208;373,162;366,116;343,75;309,41;265,17;215,4;188,0;242,7;290,26;330,56;359,93;373,138;373,186;359,230;330,268;290,298;242,317;188,324;133,317;85,298;46,268;17,230;2,186;2,138;17,93;46,56;85,26;133,7;188,0" o:connectangles="0,0,0,0,0,0,0,0,0,0,0,0,0,0,0,0,0,0,0,0,0,0,0,0,0,0,0,0,0,0,0,0,0,0,0,0,0,0,0,0,0,0,0,0,0"/>
                    <o:lock v:ext="edit" verticies="t"/>
                  </v:shape>
                  <v:shape id="Freeform 430" o:spid="_x0000_s1103" style="position:absolute;left:1469;top:408;width:381;height:328;visibility:visible;mso-wrap-style:square;v-text-anchor:top" coordsize="763,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eMYA&#10;AADcAAAADwAAAGRycy9kb3ducmV2LnhtbESPX0sDMRDE34V+h7CCL9LmKmj12rSUguCfp1Yr9G25&#10;bC+Hl82RbHvntzdCwcdhZn7DLFaDb9WZYmoCG5hOClDEVbAN1wY+P57Hj6CSIFtsA5OBH0qwWo6u&#10;Flja0POWzjupVYZwKtGAE+lKrVPlyGOahI44e8cQPUqWsdY2Yp/hvtV3RfGgPTacFxx2tHFUfe9O&#10;3sD2a+32T29HkdhqfD/dHvp7fjXm5npYz0EJDfIfvrRfrIHZdAZ/Z/IR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7eMYAAADcAAAADwAAAAAAAAAAAAAAAACYAgAAZHJz&#10;L2Rvd25yZXYueG1sUEsFBgAAAAAEAAQA9QAAAIsDAAAAAA==&#10;" path="m382,4l326,8,272,18,223,35,177,57,134,85,98,116,67,152,40,191,22,235,10,280,6,328r4,48l22,422r18,42l67,504r31,37l134,572r43,28l223,622r49,16l326,649r56,4l437,649r54,-11l540,622r47,-22l629,572r37,-31l697,504r27,-40l742,422r11,-46l757,328r-4,-48l742,235,724,191,697,152,666,116,629,85,587,57,540,35,491,18,437,8,382,4xm382,r55,3l492,14r51,17l590,53r42,28l670,112r31,38l728,190r19,44l759,280r4,48l759,377r-12,46l728,467r-27,40l670,543r-38,33l590,604r-47,22l492,643r-55,10l382,656r-56,-3l271,643,220,626,174,604,132,576,93,543,62,507,36,467,16,423,5,377,,328,5,280,16,234,36,190,62,150,93,112,132,81,174,53,220,31,271,14,326,3,382,xe" fillcolor="#fff1b7" stroked="f" strokecolor="#fff1b7" strokeweight="0">
                    <v:path arrowok="t" o:connecttype="custom" o:connectlocs="163,4;111,18;67,43;33,76;11,118;3,164;11,211;33,252;67,286;111,311;163,325;218,325;270,311;314,286;348,252;371,211;378,164;371,118;348,76;314,43;270,18;218,4;191,0;246,7;295,27;335,56;364,95;379,140;379,189;364,234;335,272;295,302;246,322;191,328;135,322;87,302;46,272;18,234;2,189;2,140;18,95;46,56;87,27;135,7;191,0" o:connectangles="0,0,0,0,0,0,0,0,0,0,0,0,0,0,0,0,0,0,0,0,0,0,0,0,0,0,0,0,0,0,0,0,0,0,0,0,0,0,0,0,0,0,0,0,0"/>
                    <o:lock v:ext="edit" verticies="t"/>
                  </v:shape>
                  <v:shape id="Freeform 431" o:spid="_x0000_s1104" style="position:absolute;left:1466;top:406;width:387;height:333;visibility:visible;mso-wrap-style:square;v-text-anchor:top" coordsize="774,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188EA&#10;AADcAAAADwAAAGRycy9kb3ducmV2LnhtbERPTYvCMBC9C/6HMMLeNNWCXapRRFzwtHWrLB6HZmyL&#10;zaQ0qdZ/vzkIe3y87/V2MI14UOdqywrmswgEcWF1zaWCy/lr+gnCeWSNjWVS8CIH2814tMZU2yf/&#10;0CP3pQgh7FJUUHnfplK6oiKDbmZb4sDdbGfQB9iVUnf4DOGmkYsoWkqDNYeGClvaV1Tc894oyH6T&#10;Y/J9uuxO1ziOXoc+y/CWKfUxGXYrEJ4G/y9+u49aQTIPa8O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bdfPBAAAA3AAAAA8AAAAAAAAAAAAAAAAAmAIAAGRycy9kb3du&#10;cmV2LnhtbFBLBQYAAAAABAAEAPUAAACGAwAAAAA=&#10;" path="m387,4l331,7,276,18,225,35,179,57,137,85,98,116,67,154,41,194,21,238,10,284,5,332r5,49l21,427r20,44l67,511r31,36l137,580r42,28l225,630r51,17l331,657r56,3l442,657r55,-10l548,630r47,-22l637,580r38,-33l706,511r27,-40l752,427r12,-46l768,332r-4,-48l752,238,733,194,706,154,675,116,637,85,595,57,548,35,497,18,442,7,387,4xm387,r57,4l499,13r51,17l597,53r43,28l678,114r32,38l737,192r20,45l769,283r5,49l769,381r-12,47l737,472r-27,41l678,551r-38,33l597,612r-47,23l499,650r-55,11l387,665r-57,-4l275,650,224,635,176,612,134,584,96,551,63,513,36,472,17,428,4,381,,332,4,283,17,237,36,192,63,152,96,114,134,81,176,53,224,30,275,13,330,4,387,xe" fillcolor="#fff1b6" stroked="f" strokecolor="#fff1b6" strokeweight="0">
                    <v:path arrowok="t" o:connecttype="custom" o:connectlocs="166,4;113,18;69,43;34,77;11,119;3,166;11,214;34,256;69,290;113,315;166,329;221,329;274,315;319,290;353,256;376,214;384,166;376,119;353,77;319,43;274,18;221,4;194,0;250,7;299,27;339,57;369,96;385,142;385,191;369,236;339,276;299,306;250,325;194,333;138,325;88,306;48,276;18,236;2,191;2,142;18,96;48,57;88,27;138,7;194,0" o:connectangles="0,0,0,0,0,0,0,0,0,0,0,0,0,0,0,0,0,0,0,0,0,0,0,0,0,0,0,0,0,0,0,0,0,0,0,0,0,0,0,0,0,0,0,0,0"/>
                    <o:lock v:ext="edit" verticies="t"/>
                  </v:shape>
                  <v:shape id="Freeform 432" o:spid="_x0000_s1105" style="position:absolute;left:1464;top:404;width:391;height:337;visibility:visible;mso-wrap-style:square;v-text-anchor:top" coordsize="78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K88YA&#10;AADcAAAADwAAAGRycy9kb3ducmV2LnhtbESPQWvCQBSE70L/w/IKvUjd2EPU6CptQSgFDyZSPD6y&#10;zySYfRuyq0nz611B8DjMzDfMatObWlypdZVlBdNJBII4t7riQsEh277PQTiPrLG2TAr+ycFm/TJa&#10;YaJtx3u6pr4QAcIuQQWl900ipctLMugmtiEO3sm2Bn2QbSF1i12Am1p+RFEsDVYcFkps6Luk/Jxe&#10;jILFbxcP6XD40tlw/Iur7W5sL16pt9f+cwnCU++f4Uf7RyuYTRdwP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9K88YAAADcAAAADwAAAAAAAAAAAAAAAACYAgAAZHJz&#10;L2Rvd25yZXYueG1sUEsFBgAAAAAEAAQA9QAAAIsDAAAAAA==&#10;" path="m391,5l334,9r-55,9l228,35,180,58,138,86r-38,33l67,157,40,197,21,242,8,288,4,337r4,49l21,433r19,44l67,518r33,38l138,589r42,28l228,640r51,15l334,666r57,4l448,666r55,-11l554,640r47,-23l644,589r38,-33l714,518r27,-41l761,433r12,-47l778,337r-5,-49l761,242,741,197,714,157,682,119,644,86,601,58,554,35,503,18,448,9,391,5xm391,r58,4l504,15r52,17l604,55r44,28l686,117r34,37l745,195r21,45l778,288r4,49l778,387r-12,48l745,479r-25,42l686,558r-38,34l604,620r-48,23l504,660r-55,11l391,675r-59,-4l277,660,225,643,177,620,133,592,95,558,62,521,36,479,15,435,4,387,,337,4,288,15,240,36,195,62,154,95,117,133,83,177,55,225,32,277,15,332,4,391,xe" fillcolor="#fff1b5" stroked="f" strokecolor="#fff1b5" strokeweight="0">
                    <v:path arrowok="t" o:connecttype="custom" o:connectlocs="167,4;114,17;69,43;34,78;11,121;2,168;11,216;34,259;69,294;114,320;167,333;224,333;277,320;322,294;357,259;381,216;389,168;381,121;357,78;322,43;277,17;224,4;196,0;252,7;302,27;343,58;373,97;389,144;389,193;373,239;343,279;302,310;252,330;196,337;139,330;89,310;48,279;18,239;2,193;2,144;18,97;48,58;89,27;139,7;196,0" o:connectangles="0,0,0,0,0,0,0,0,0,0,0,0,0,0,0,0,0,0,0,0,0,0,0,0,0,0,0,0,0,0,0,0,0,0,0,0,0,0,0,0,0,0,0,0,0"/>
                    <o:lock v:ext="edit" verticies="t"/>
                  </v:shape>
                  <v:shape id="Freeform 433" o:spid="_x0000_s1106" style="position:absolute;left:1461;top:401;width:397;height:342;visibility:visible;mso-wrap-style:square;v-text-anchor:top" coordsize="793,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s6MAA&#10;AADcAAAADwAAAGRycy9kb3ducmV2LnhtbERPzWrCQBC+F3yHZYTemo1CbYmuIhZBPFnrAwzZMQlm&#10;Z+Pu1kSf3jkUevz4/herwbXqRiE2ng1MshwUceltw5WB08/27RNUTMgWW89k4E4RVsvRywIL63v+&#10;ptsxVUpCOBZooE6pK7SOZU0OY+Y7YuHOPjhMAkOlbcBewl2rp3k+0w4bloYaO9rUVF6Ov056378O&#10;916neH5cL6fN3h7CpF8b8zoe1nNQiYb0L/5z76yBj6nMlzNyBP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xs6MAAAADcAAAADwAAAAAAAAAAAAAAAACYAgAAZHJzL2Rvd25y&#10;ZXYueG1sUEsFBgAAAAAEAAQA9QAAAIUDAAAAAA==&#10;" path="m397,5l338,9,283,20,231,37,183,60,139,88r-38,34l68,159,42,200,21,245,10,293,6,342r4,50l21,440r21,44l68,526r33,37l139,597r44,28l231,648r52,17l338,676r59,4l455,676r55,-11l562,648r48,-23l654,597r38,-34l726,526r25,-42l772,440r12,-48l788,342r-4,-49l772,245,751,200,726,159,692,122,654,88,610,60,562,37,510,20,455,9,397,5xm397,r58,5l512,15r52,18l613,56r44,29l696,118r34,39l757,198r20,46l789,291r4,51l789,393r-12,48l757,487r-27,41l696,567r-39,33l613,629r-49,23l512,669r-57,11l397,683r-59,-3l282,669,230,652,180,629,137,600,97,567,63,528,37,487,17,441,4,393,,342,4,291,17,244,37,198,63,157,97,118,137,85,180,56,230,33,282,15,338,5,397,xe" fillcolor="#fff1b4" stroked="f" strokecolor="#fff1b4" strokeweight="0">
                    <v:path arrowok="t" o:connecttype="custom" o:connectlocs="169,5;116,19;70,44;34,80;11,123;3,171;11,220;34,263;70,299;116,324;169,338;228,338;281,324;327,299;363,263;386,220;394,171;386,123;363,80;327,44;281,19;228,5;199,0;256,8;307,28;348,59;379,99;395,146;395,197;379,244;348,284;307,315;256,335;199,342;141,335;90,315;49,284;19,244;2,197;2,146;19,99;49,59;90,28;141,8;199,0" o:connectangles="0,0,0,0,0,0,0,0,0,0,0,0,0,0,0,0,0,0,0,0,0,0,0,0,0,0,0,0,0,0,0,0,0,0,0,0,0,0,0,0,0,0,0,0,0"/>
                    <o:lock v:ext="edit" verticies="t"/>
                  </v:shape>
                  <v:shape id="Freeform 434" o:spid="_x0000_s1107" style="position:absolute;left:1458;top:399;width:403;height:346;visibility:visible;mso-wrap-style:square;v-text-anchor:top" coordsize="80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WKsUA&#10;AADcAAAADwAAAGRycy9kb3ducmV2LnhtbESPT2vCQBTE7wW/w/IKvdVNPFSTukpRhN6K/5DeHtnn&#10;Jpp9G7Jbk/rpXUHwOMzMb5jpvLe1uFDrK8cK0mECgrhwumKjYLddvU9A+ICssXZMCv7Jw3w2eJli&#10;rl3Ha7psghERwj5HBWUITS6lL0qy6IeuIY7e0bUWQ5StkbrFLsJtLUdJ8iEtVhwXSmxoUVJx3vxZ&#10;Bf1+mWbmJ/vtDrugF8vjaWK2V6XeXvuvTxCB+vAMP9rfWsF4lML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dYqxQAAANwAAAAPAAAAAAAAAAAAAAAAAJgCAABkcnMv&#10;ZG93bnJldi54bWxQSwUGAAAAAAQABAD1AAAAigMAAAAA&#10;" path="m403,3l344,8,288,18,236,36,186,59,143,88r-40,33l69,160,43,201,23,247,10,294,6,345r4,51l23,444r20,46l69,531r34,39l143,603r43,29l236,655r52,17l344,683r59,3l461,683r57,-11l570,655r49,-23l663,603r39,-33l736,531r27,-41l783,444r12,-48l799,345r-4,-51l783,247,763,201,736,160,702,121,663,88,619,59,570,36,518,18,461,8,403,3xm403,r60,3l519,14r54,17l622,55r45,30l706,119r34,38l767,200r21,46l799,294r6,51l799,396r-11,49l767,491r-27,43l706,572r-39,34l622,636r-49,23l519,677r-56,11l403,691r-60,-3l286,677,233,659,184,636,138,606,99,572,65,534,38,491,17,445,6,396,,345,6,294,17,246,38,200,65,157,99,119,138,85,184,55,233,31,286,14,343,3,403,xe" fillcolor="#fff1b3" stroked="f" strokecolor="#fff1b3" strokeweight="0">
                    <v:path arrowok="t" o:connecttype="custom" o:connectlocs="172,4;118,18;72,44;35,80;12,124;3,173;12,222;35,266;72,302;118,328;172,342;231,342;285,328;332,302;368,266;392,222;400,173;392,124;368,80;332,44;285,18;231,4;202,0;260,7;311,28;353,60;384,100;400,147;400,198;384,246;353,286;311,318;260,339;202,346;143,339;92,318;50,286;19,246;3,198;3,147;19,100;50,60;92,28;143,7;202,0" o:connectangles="0,0,0,0,0,0,0,0,0,0,0,0,0,0,0,0,0,0,0,0,0,0,0,0,0,0,0,0,0,0,0,0,0,0,0,0,0,0,0,0,0,0,0,0,0"/>
                    <o:lock v:ext="edit" verticies="t"/>
                  </v:shape>
                  <v:shape id="Freeform 435" o:spid="_x0000_s1108" style="position:absolute;left:1456;top:397;width:407;height:351;visibility:visible;mso-wrap-style:square;v-text-anchor:top" coordsize="81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etMEA&#10;AADcAAAADwAAAGRycy9kb3ducmV2LnhtbERP3WrCMBS+H/gO4QjezdTiz+iMIsLQG0WrD3DWHNvO&#10;5qQ0Wa0+vREGu/z4/ufLzlSipcaVlhWMhhEI4szqknMF59PX+wcI55E1VpZJwZ0cLBe9tzkm2t74&#10;SG3qcxFC2CWooPC+TqR0WUEG3dDWxIG72MagD7DJpW7wFsJNJeMomkqDJYeGAmtaF5Rd01+joL2H&#10;Relkt48O32dX68tjk45/lBr0u9UnCE+d/xf/ubdawSyO4XUmHA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qXrTBAAAA3AAAAA8AAAAAAAAAAAAAAAAAmAIAAGRycy9kb3du&#10;cmV2LnhtbFBLBQYAAAAABAAEAPUAAACGAwAAAAA=&#10;" path="m407,5l347,8,290,19,237,36,188,60,142,90r-39,34l69,162,42,205,21,251,10,299,4,350r6,51l21,450r21,46l69,539r34,38l142,611r46,30l237,664r53,18l347,693r60,3l467,693r56,-11l577,664r49,-23l671,611r39,-34l744,539r27,-43l792,450r11,-49l809,350r-6,-51l792,251,771,205,744,162,710,124,671,90,626,60,577,36,523,19,467,8,407,5xm407,r60,3l524,14r54,18l629,57r45,29l713,120r36,40l775,202r21,48l809,298r4,52l809,403r-13,48l775,499r-26,42l713,580r-39,35l629,644r-51,24l524,685r-57,13l407,701r-60,-3l289,685,235,668,185,644,140,615,100,580,65,541,38,499,17,451,4,403,,350,4,298,17,250,38,202,65,160r35,-40l140,86,185,57,235,32,289,14,347,3,407,xe" fillcolor="#fff0b2" stroked="f" strokecolor="#fff0b2" strokeweight="0">
                    <v:path arrowok="t" o:connecttype="custom" o:connectlocs="174,4;119,18;71,45;35,81;11,126;2,175;11,225;35,270;71,306;119,332;174,347;234,347;289,332;336,306;372,270;396,225;405,175;396,126;372,81;336,45;289,18;234,4;204,0;262,7;315,29;357,60;388,101;405,149;405,202;388,250;357,290;315,322;262,343;204,351;145,343;93,322;50,290;19,250;2,202;2,149;19,101;50,60;93,29;145,7;204,0" o:connectangles="0,0,0,0,0,0,0,0,0,0,0,0,0,0,0,0,0,0,0,0,0,0,0,0,0,0,0,0,0,0,0,0,0,0,0,0,0,0,0,0,0,0,0,0,0"/>
                    <o:lock v:ext="edit" verticies="t"/>
                  </v:shape>
                  <v:shape id="Freeform 436" o:spid="_x0000_s1109" style="position:absolute;left:1453;top:395;width:412;height:354;visibility:visible;mso-wrap-style:square;v-text-anchor:top" coordsize="825,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qVMUA&#10;AADcAAAADwAAAGRycy9kb3ducmV2LnhtbESPT2sCMRTE7wW/Q3iFXopmVeqf1ShSEIReqit6fWye&#10;u6GblyWJun57Uyj0OMzMb5jlurONuJEPxrGC4SADQVw6bbhScCy2/RmIEJE1No5JwYMCrFe9lyXm&#10;2t15T7dDrESCcMhRQR1jm0sZyposhoFriZN3cd5iTNJXUnu8J7ht5CjLJtKi4bRQY0ufNZU/h6tV&#10;EE5Rf5gwLwpz9O119vX9/jhvlHp77TYLEJG6+B/+a++0guloDL9n0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mpUxQAAANwAAAAPAAAAAAAAAAAAAAAAAJgCAABkcnMv&#10;ZG93bnJldi54bWxQSwUGAAAAAAQABAD1AAAAigMAAAAA&#10;" path="m413,4l353,7,295,18,241,36,191,61,146,90r-40,34l71,164,44,206,23,254,10,302,6,354r4,53l23,455r21,48l71,545r35,39l146,619r45,29l241,672r54,17l353,702r60,3l473,702r57,-13l584,672r51,-24l680,619r39,-35l755,545r26,-42l802,455r13,-48l819,354r-4,-52l802,254,781,206,755,164,719,124,680,90,635,61,584,36,530,18,473,7,413,4xm413,r55,3l522,12r51,16l621,47r43,26l704,103r35,34l769,175r24,41l809,260r12,46l825,354r-4,49l809,449r-16,44l769,533r-30,39l704,606r-40,29l621,660r-48,21l522,697r-54,9l413,709r-56,-3l303,697,253,681,205,660,161,635,122,606,86,572,57,533,33,493,16,449,5,403,,354,5,306,16,260,33,216,57,175,86,137r36,-34l161,73,205,47,253,28,303,12,357,3,413,xe" fillcolor="#fff0b1" stroked="f" strokecolor="#fff0b1" strokeweight="0">
                    <v:path arrowok="t" o:connecttype="custom" o:connectlocs="176,3;120,18;73,45;35,82;11,127;3,177;11,227;35,272;73,309;120,336;176,351;236,351;292,336;340,309;377,272;401,227;409,177;401,127;377,82;340,45;292,18;236,3;206,0;261,6;310,23;352,51;384,87;404,130;412,177;404,224;384,266;352,303;310,330;261,348;206,354;151,348;102,330;61,303;28,266;8,224;0,177;8,130;28,87;61,51;102,23;151,6;206,0" o:connectangles="0,0,0,0,0,0,0,0,0,0,0,0,0,0,0,0,0,0,0,0,0,0,0,0,0,0,0,0,0,0,0,0,0,0,0,0,0,0,0,0,0,0,0,0,0,0,0"/>
                    <o:lock v:ext="edit" verticies="t"/>
                  </v:shape>
                  <v:shape id="Freeform 437" o:spid="_x0000_s1110" style="position:absolute;left:1450;top:393;width:418;height:359;visibility:visible;mso-wrap-style:square;v-text-anchor:top" coordsize="83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5+8UA&#10;AADcAAAADwAAAGRycy9kb3ducmV2LnhtbESPQWvCQBSE70L/w/IK3uqmQdoaXUUKotRT0h709sw+&#10;k7TZtyG7xuivd4WCx2Hmm2Fmi97UoqPWVZYVvI4iEMS51RUXCn6+Vy8fIJxH1lhbJgUXcrCYPw1m&#10;mGh75pS6zBcilLBLUEHpfZNI6fKSDLqRbYiDd7StQR9kW0jd4jmUm1rGUfQmDVYcFkps6LOk/C87&#10;GQXv++vO/vb5RKZx1q0vX+l2eUiVGj73yykIT71/hP/pjQ5cPIb7mX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n7xQAAANwAAAAPAAAAAAAAAAAAAAAAAJgCAABkcnMv&#10;ZG93bnJldi54bWxQSwUGAAAAAAQABAD1AAAAigMAAAAA&#10;" path="m418,5l362,8r-54,9l258,33,210,52,166,78r-39,30l91,142,62,180,38,221,21,265,10,311,5,359r5,49l21,454r17,44l62,538r29,39l127,611r39,29l210,665r48,21l308,702r54,9l418,714r55,-3l527,702r51,-16l626,665r43,-25l709,611r35,-34l774,538r24,-40l814,454r12,-46l830,359r-4,-48l814,265,798,221,774,180,744,142,709,108,669,78,626,52,578,33,527,17,473,8,418,5xm418,r57,4l528,12r53,16l628,49r44,26l713,106r35,34l778,177r24,43l820,264r11,47l836,359r-5,49l820,455r-18,44l778,540r-30,39l713,613r-41,30l628,670r-47,21l528,705r-53,10l418,719r-57,-4l307,705,255,691,207,670,163,643,122,613,87,579,58,540,34,499,15,455,4,408,,359,4,311,15,264,34,220,58,177,87,140r35,-34l163,75,207,49,255,28,307,12,361,4,418,xe" fillcolor="#fff0b0" stroked="f" strokecolor="#fff0b0" strokeweight="0">
                    <v:path arrowok="t" o:connecttype="custom" o:connectlocs="181,4;129,16;83,39;46,71;19,110;5,155;5,204;19,249;46,288;83,320;129,343;181,355;237,355;289,343;335,320;372,288;399,249;413,204;413,155;399,110;372,71;335,39;289,16;237,4;209,0;264,6;314,24;357,53;389,88;410,132;418,179;410,227;389,270;357,306;314,335;264,352;209,359;154,352;104,335;61,306;29,270;8,227;0,179;8,132;29,88;61,53;104,24;154,6;209,0" o:connectangles="0,0,0,0,0,0,0,0,0,0,0,0,0,0,0,0,0,0,0,0,0,0,0,0,0,0,0,0,0,0,0,0,0,0,0,0,0,0,0,0,0,0,0,0,0,0,0,0,0"/>
                    <o:lock v:ext="edit" verticies="t"/>
                  </v:shape>
                  <v:shape id="Freeform 438" o:spid="_x0000_s1111" style="position:absolute;left:1448;top:390;width:422;height:364;visibility:visible;mso-wrap-style:square;v-text-anchor:top" coordsize="84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6ysUA&#10;AADcAAAADwAAAGRycy9kb3ducmV2LnhtbESPQWvCQBSE7wX/w/IEb83GiFViVhGhpVAoNerB2yP7&#10;TILZtyG70fjv3UKhx2FmvmGyzWAacaPO1ZYVTKMYBHFhdc2lguPh/XUJwnlkjY1lUvAgB5v16CXD&#10;VNs77+mW+1IECLsUFVTet6mUrqjIoItsSxy8i+0M+iC7UuoO7wFuGpnE8Zs0WHNYqLClXUXFNe+N&#10;gv7r5yOffZf1eSgezp203E5bqdRkPGxXIDwN/j/81/7UChbJHH7P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7rKxQAAANwAAAAPAAAAAAAAAAAAAAAAAJgCAABkcnMv&#10;ZG93bnJldi54bWxQSwUGAAAAAAQABAD1AAAAigMAAAAA&#10;" path="m422,5l365,9r-54,8l259,33,211,54,167,80r-41,31l91,145,62,182,38,225,19,269,8,316,4,364r4,49l19,460r19,44l62,545r29,39l126,618r41,30l211,675r48,21l311,710r54,10l422,724r57,-4l532,710r53,-14l632,675r44,-27l717,618r35,-34l782,545r24,-41l824,460r11,-47l840,364r-5,-48l824,269,806,225,782,182,752,145,717,111,676,80,632,54,585,33,532,17,479,9,422,5xm422,r57,4l534,14r52,15l635,50r45,27l720,107r36,35l786,181r25,41l828,267r12,48l844,364r-4,50l828,462r-17,44l786,548r-30,39l720,622r-40,30l635,679r-49,20l534,715r-55,10l422,729r-57,-4l310,715,258,699,208,679,163,652,124,622,87,587,57,548,32,506,15,462,4,414,,364,4,315,15,267,32,222,57,181,87,142r37,-35l163,77,208,50,258,29,310,14,365,4,422,xe" fillcolor="#fff0af" stroked="f" strokecolor="#fff0af" strokeweight="0">
                    <v:path arrowok="t" o:connecttype="custom" o:connectlocs="183,4;130,16;84,40;46,72;19,112;4,158;4,206;19,252;46,292;84,324;130,348;183,360;240,360;293,348;338,324;376,292;403,252;418,206;418,158;403,112;376,72;338,40;293,16;240,4;211,0;267,7;318,25;360,53;393,90;414,133;422,182;414,231;393,274;360,311;318,339;267,357;211,364;155,357;104,339;62,311;29,274;8,231;0,182;8,133;29,90;62,53;104,25;155,7;211,0" o:connectangles="0,0,0,0,0,0,0,0,0,0,0,0,0,0,0,0,0,0,0,0,0,0,0,0,0,0,0,0,0,0,0,0,0,0,0,0,0,0,0,0,0,0,0,0,0,0,0,0,0"/>
                    <o:lock v:ext="edit" verticies="t"/>
                  </v:shape>
                  <v:shape id="Freeform 439" o:spid="_x0000_s1112" style="position:absolute;left:1445;top:388;width:428;height:368;visibility:visible;mso-wrap-style:square;v-text-anchor:top" coordsize="85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5UiMUA&#10;AADcAAAADwAAAGRycy9kb3ducmV2LnhtbESPzW7CMBCE75V4B2uRuBWHHCgNOAgqFSqhHgo8wBJv&#10;fiBeR7Yh6dvXlSr1OJqZbzSr9WBa8SDnG8sKZtMEBHFhdcOVgvPp/XkBwgdkja1lUvBNHtb56GmF&#10;mbY9f9HjGCoRIewzVFCH0GVS+qImg35qO+LoldYZDFG6SmqHfYSbVqZJMpcGG44LNXb0VlNxO96N&#10;goPbJt31/nop9+lh1+8/Z1VYtEpNxsNmCSLQEP7Df+0PreAlncP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lSIxQAAANwAAAAPAAAAAAAAAAAAAAAAAJgCAABkcnMv&#10;ZG93bnJldi54bWxQSwUGAAAAAAQABAD1AAAAigMAAAAA&#10;" path="m428,3l371,7,316,17,264,32,214,53,169,80r-39,30l93,145,63,184,38,225,21,270,10,318,6,367r4,50l21,465r17,44l63,551r30,39l130,625r39,30l214,682r50,20l316,718r55,10l428,732r57,-4l540,718r52,-16l641,682r45,-27l726,625r36,-35l792,551r25,-42l834,465r12,-48l850,367r-4,-49l834,270,817,225,792,184,762,145,726,110,686,80,641,53,592,32,540,17,485,7,428,3xm428,r58,2l541,12r54,16l644,49r45,27l730,107r37,36l796,182r26,42l840,269r11,49l855,367r-4,50l840,466r-18,45l796,553r-29,39l730,627r-41,32l644,685r-49,21l541,722r-55,10l428,735r-59,-3l314,722,261,706,211,685,166,659,125,627,89,592,59,553,34,511,15,466,4,417,,367,4,318,15,269,34,224,59,182,89,143r36,-36l166,76,211,49,261,28,314,12,369,2,428,xe" fillcolor="#ffefae" stroked="f" strokecolor="#ffefae" strokeweight="0">
                    <v:path arrowok="t" o:connecttype="custom" o:connectlocs="186,4;132,16;85,40;47,73;19,113;5,159;5,209;19,255;47,295;85,328;132,351;186,364;243,364;296,351;343,328;381,295;409,255;423,209;423,159;409,113;381,73;343,40;296,16;243,4;214,0;271,6;322,25;365,54;398,91;420,135;428,184;420,233;398,277;365,314;322,343;271,361;214,368;157,361;106,343;63,314;30,277;8,233;0,184;8,135;30,91;63,54;106,25;157,6;214,0" o:connectangles="0,0,0,0,0,0,0,0,0,0,0,0,0,0,0,0,0,0,0,0,0,0,0,0,0,0,0,0,0,0,0,0,0,0,0,0,0,0,0,0,0,0,0,0,0,0,0,0,0"/>
                    <o:lock v:ext="edit" verticies="t"/>
                  </v:shape>
                  <v:shape id="Freeform 440" o:spid="_x0000_s1113" style="position:absolute;left:1443;top:386;width:433;height:373;visibility:visible;mso-wrap-style:square;v-text-anchor:top" coordsize="867,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0CMMA&#10;AADcAAAADwAAAGRycy9kb3ducmV2LnhtbESPT4vCMBTE78J+h/AWvGlqQStdo4h/YG+iFrw+m7dN&#10;sXkpTdT67TfCwh6HmfkNs1j1thEP6nztWMFknIAgLp2uuVJQnPejOQgfkDU2jknBizyslh+DBeba&#10;PflIj1OoRISwz1GBCaHNpfSlIYt+7Fri6P24zmKIsquk7vAZ4baRaZLMpMWa44LBljaGytvpbhVc&#10;J+Z+2M8u0yJLzXFKu916296UGn726y8QgfrwH/5rf2sFWZrB+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y0CMMAAADcAAAADwAAAAAAAAAAAAAAAACYAgAAZHJzL2Rv&#10;d25yZXYueG1sUEsFBgAAAAAEAAQA9QAAAIgDAAAAAA==&#10;" path="m434,5l375,7,320,17,267,33,217,54,172,81r-41,31l95,148,65,187,40,229,21,274,10,323,6,372r4,50l21,471r19,45l65,558r30,39l131,632r41,32l217,690r50,21l320,727r55,10l434,740r58,-3l547,727r54,-16l650,690r45,-26l736,632r37,-35l802,558r26,-42l846,471r11,-49l861,372r-4,-49l846,274,828,229,802,187,773,148,736,112,695,81,650,54,601,33,547,17,492,7,434,5xm434,r58,4l549,13r53,16l651,51r47,27l740,109r37,35l808,184r24,43l852,273r11,48l867,372r-4,51l852,472r-20,45l808,561r-31,40l740,636r-42,31l651,694r-49,22l549,732r-57,9l434,745r-59,-4l319,732,265,716,216,694,169,667,127,636,90,601,59,561,36,517,16,472,5,423,,372,5,321,16,273,36,227,59,184,90,144r37,-35l169,78,216,51,265,29,319,13,375,4,434,xe" fillcolor="#ffefad" stroked="f" strokecolor="#ffefad" strokeweight="0">
                    <v:path arrowok="t" o:connecttype="custom" o:connectlocs="187,4;133,17;86,41;47,74;20,115;5,162;5,211;20,258;47,299;86,332;133,356;187,369;246,369;300,356;347,332;386,299;414,258;428,211;428,162;414,115;386,74;347,41;300,17;246,4;217,0;274,7;325,26;370,55;404,92;426,137;433,186;426,236;404,281;370,318;325,347;274,366;217,373;159,366;108,347;63,318;29,281;8,236;0,186;8,137;29,92;63,55;108,26;159,7;217,0" o:connectangles="0,0,0,0,0,0,0,0,0,0,0,0,0,0,0,0,0,0,0,0,0,0,0,0,0,0,0,0,0,0,0,0,0,0,0,0,0,0,0,0,0,0,0,0,0,0,0,0,0"/>
                    <o:lock v:ext="edit" verticies="t"/>
                  </v:shape>
                  <v:shape id="Freeform 441" o:spid="_x0000_s1114" style="position:absolute;left:1441;top:384;width:437;height:377;visibility:visible;mso-wrap-style:square;v-text-anchor:top" coordsize="87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NCsMA&#10;AADcAAAADwAAAGRycy9kb3ducmV2LnhtbERPz2vCMBS+C/4P4Qm7aaoMdZ1RRCa6gwc7QXd7NG9t&#10;WfLSNanW/345CB4/vt+LVWeNuFLjK8cKxqMEBHHudMWFgtPXdjgH4QOyRuOYFNzJw2rZ7y0w1e7G&#10;R7pmoRAxhH2KCsoQ6lRKn5dk0Y9cTRy5H9dYDBE2hdQN3mK4NXKSJFNpseLYUGJNm5Ly36y1Cl7N&#10;evt3aO1mvHv7bM/f5qO9hJNSL4Nu/Q4iUBee4od7rxXMJnFt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6NCsMAAADcAAAADwAAAAAAAAAAAAAAAACYAgAAZHJzL2Rv&#10;d25yZXYueG1sUEsFBgAAAAAEAAQA9QAAAIgDAAAAAA==&#10;" path="m438,5l379,9r-56,9l269,34,220,56,173,83r-42,31l94,149,63,189,40,232,20,278,9,326,4,377r5,51l20,477r20,45l63,566r31,40l131,641r42,31l220,699r49,22l323,737r56,9l438,750r58,-4l553,737r53,-16l655,699r47,-27l744,641r37,-35l812,566r24,-44l856,477r11,-49l871,377r-4,-51l856,278,836,232,812,189,781,149,744,114,702,83,655,56,606,34,553,18,496,9,438,5xm438,r60,4l554,13r54,17l658,52r47,27l747,110r37,37l816,187r26,44l860,277r11,49l875,377r-4,51l860,478r-18,46l816,568r-32,40l747,644r-42,32l658,703r-50,22l554,740r-56,11l438,755r-60,-4l321,740,268,725,217,703,171,676,128,644,92,608,59,568,34,524,16,478,4,428,,377,4,326,16,277,34,231,59,187,92,147r36,-37l171,79,217,52,268,30,321,13,378,4,438,xe" fillcolor="#ffefac" stroked="f" strokecolor="#ffefac" strokeweight="0">
                    <v:path arrowok="t" o:connecttype="custom" o:connectlocs="189,4;134,17;86,41;47,74;20,116;4,163;4,214;20,261;47,303;86,336;134,360;189,373;248,373;303,360;351,336;390,303;418,261;433,214;433,163;418,116;390,74;351,41;303,17;248,4;219,0;277,6;329,26;373,55;408,93;430,138;437,188;430,239;408,284;373,322;329,351;277,370;219,377;160,370;108,351;64,322;29,284;8,239;0,188;8,138;29,93;64,55;108,26;160,6;219,0" o:connectangles="0,0,0,0,0,0,0,0,0,0,0,0,0,0,0,0,0,0,0,0,0,0,0,0,0,0,0,0,0,0,0,0,0,0,0,0,0,0,0,0,0,0,0,0,0,0,0,0,0"/>
                    <o:lock v:ext="edit" verticies="t"/>
                  </v:shape>
                  <v:shape id="Freeform 442" o:spid="_x0000_s1115" style="position:absolute;left:1438;top:382;width:443;height:381;visibility:visible;mso-wrap-style:square;v-text-anchor:top" coordsize="88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xYMYA&#10;AADcAAAADwAAAGRycy9kb3ducmV2LnhtbESPS2vDMBCE74X8B7GB3ho5OeThRjEmpbSn5tU218Xa&#10;2CbWykhqYvfXR4FCj8PMfMMss8404kLO15YVjEcJCOLC6ppLBZ+H16c5CB+QNTaWSUFPHrLV4GGJ&#10;qbZX3tFlH0oRIexTVFCF0KZS+qIig35kW+LonawzGKJ0pdQOrxFuGjlJkqk0WHNcqLCldUXFef9j&#10;FBTNbP7R5y+b7dRi//bljt+736NSj8MufwYRqAv/4b/2u1Ywmyzgfi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YxYMYAAADcAAAADwAAAAAAAAAAAAAAAACYAgAAZHJz&#10;L2Rvd25yZXYueG1sUEsFBgAAAAAEAAQA9QAAAIsDAAAAAA==&#10;" path="m444,4l384,8r-57,9l274,34,223,56,177,83r-43,31l98,151,65,191,40,235,22,281,10,330,6,381r4,51l22,482r18,46l65,572r33,40l134,648r43,32l223,707r51,22l327,744r57,11l444,759r60,-4l560,744r54,-15l664,707r47,-27l753,648r37,-36l822,572r26,-44l866,482r11,-50l881,381r-4,-51l866,281,848,235,822,191,790,151,753,114,711,83,664,56,614,34,560,17,504,8,444,4xm444,r60,3l561,14r55,16l667,53r48,26l757,112r37,36l826,188r26,45l871,280r12,49l887,381r-4,53l871,482r-19,48l826,574r-32,40l757,651r-42,33l667,710r-51,23l561,749r-57,10l444,763r-60,-4l326,749,271,733,220,710,172,684,130,651,93,614,61,574,36,530,16,482,5,434,,381,5,329,16,280,36,233,61,188,93,148r37,-36l172,79,220,53,271,30,326,14,384,3,444,xe" fillcolor="#ffefab" stroked="f" strokecolor="#ffefab" strokeweight="0">
                    <v:path arrowok="t" o:connecttype="custom" o:connectlocs="192,4;137,17;88,41;49,75;20,117;5,165;5,216;20,264;49,306;88,340;137,364;192,377;252,377;307,364;355,340;395,306;424,264;438,216;438,165;424,117;395,75;355,41;307,17;252,4;222,0;280,7;333,26;378,56;413,94;435,140;443,190;435,241;413,287;378,325;333,355;280,374;222,381;163,374;110,355;65,325;30,287;8,241;0,190;8,140;30,94;65,56;110,26;163,7;222,0" o:connectangles="0,0,0,0,0,0,0,0,0,0,0,0,0,0,0,0,0,0,0,0,0,0,0,0,0,0,0,0,0,0,0,0,0,0,0,0,0,0,0,0,0,0,0,0,0,0,0,0,0"/>
                    <o:lock v:ext="edit" verticies="t"/>
                  </v:shape>
                  <v:shape id="Freeform 443" o:spid="_x0000_s1116" style="position:absolute;left:1436;top:379;width:447;height:386;visibility:visible;mso-wrap-style:square;v-text-anchor:top" coordsize="895,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I98AA&#10;AADcAAAADwAAAGRycy9kb3ducmV2LnhtbERPS2sCMRC+C/6HMEJvmrWFKqtRisW2ePMBvU43427o&#10;ZrJNUt3++85B8PjxvZfr3rfqQjG5wAamkwIUcRWs49rA6bgdz0GljGyxDUwG/ijBejUcLLG04cp7&#10;uhxyrSSEU4kGmpy7UutUNeQxTUJHLNw5RI9ZYKy1jXiVcN/qx6J41h4dS0ODHW0aqr4Pv97A7Cu6&#10;1xDfO1sld9rN+rfPn6035mHUvyxAZerzXXxzf1jxPcl8OSN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fI98AAAADcAAAADwAAAAAAAAAAAAAAAACYAgAAZHJzL2Rvd25y&#10;ZXYueG1sUEsFBgAAAAAEAAQA9QAAAIUDAAAAAA==&#10;" path="m448,4l388,7,330,18,275,34,224,57,176,83r-42,33l97,152,65,192,40,237,20,284,9,333,4,385r5,53l20,486r20,48l65,578r32,40l134,655r42,33l224,714r51,23l330,753r58,10l448,767r60,-4l565,753r55,-16l671,714r48,-26l761,655r37,-37l830,578r26,-44l875,486r12,-48l891,385r-4,-52l875,284,856,237,830,192,798,152,761,116,719,83,671,57,620,34,565,18,508,7,448,4xm448,r61,3l567,13r55,17l674,52r48,28l764,112r38,38l835,190r25,45l880,282r12,51l895,385r-3,53l880,487r-20,49l835,580r-33,41l764,659r-42,32l674,718r-52,23l567,758r-58,10l448,771r-62,-3l329,758,274,741,221,718,174,691,131,659,93,621,61,580,35,536,16,487,3,438,,385,3,333,16,282,35,235,61,190,93,150r38,-38l174,80,221,52,274,30,329,13,386,3,448,xe" fillcolor="#fea" stroked="f" strokecolor="#fea" strokeweight="0">
                    <v:path arrowok="t" o:connecttype="custom" o:connectlocs="194,4;137,17;88,42;48,76;20,119;4,167;4,219;20,267;48,309;88,344;137,369;194,382;254,382;310,369;359,344;399,309;428,267;443,219;443,167;428,119;399,76;359,42;310,17;254,4;224,0;283,7;337,26;382,56;417,95;440,141;447,193;440,244;417,290;382,330;337,359;283,379;224,386;164,379;110,359;65,330;30,290;8,244;0,193;8,141;30,95;65,56;110,26;164,7;224,0" o:connectangles="0,0,0,0,0,0,0,0,0,0,0,0,0,0,0,0,0,0,0,0,0,0,0,0,0,0,0,0,0,0,0,0,0,0,0,0,0,0,0,0,0,0,0,0,0,0,0,0,0"/>
                    <o:lock v:ext="edit" verticies="t"/>
                  </v:shape>
                  <v:shape id="Freeform 444" o:spid="_x0000_s1117" style="position:absolute;left:1433;top:377;width:453;height:391;visibility:visible;mso-wrap-style:square;v-text-anchor:top" coordsize="90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6CMYA&#10;AADcAAAADwAAAGRycy9kb3ducmV2LnhtbESPT2vCQBTE7wW/w/KE3pqNCqlEVxHBtqdC/HPI7ZF9&#10;JtHs25DdmLSfvlso9DjMzG+Y9XY0jXhQ52rLCmZRDIK4sLrmUsH5dHhZgnAeWWNjmRR8kYPtZvK0&#10;xlTbgTN6HH0pAoRdigoq79tUSldUZNBFtiUO3tV2Bn2QXSl1h0OAm0bO4ziRBmsOCxW2tK+ouB97&#10;o+D7nLX9JyZyUfbDIdeXef5+e1PqeTruViA8jf4//Nf+0ApeFzP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R6CMYAAADcAAAADwAAAAAAAAAAAAAAAACYAgAAZHJz&#10;L2Rvd25yZXYueG1sUEsFBgAAAAAEAAQA9QAAAIsDAAAAAA==&#10;" path="m453,5l391,8,334,18,279,35,226,57,179,85r-43,32l98,155,66,195,40,240,21,287,8,338,5,390r3,53l21,492r19,49l66,585r32,41l136,664r43,32l226,723r53,23l334,763r57,10l453,776r61,-3l572,763r55,-17l679,723r48,-27l769,664r38,-38l840,585r25,-44l885,492r12,-49l900,390r-3,-52l885,287,865,240,840,195,807,155,769,117,727,85,679,57,627,35,572,18,514,8,453,5xm453,r61,3l573,14r57,17l682,53r48,28l773,114r38,37l844,194r27,45l890,286r12,51l906,390r-4,54l890,494r-19,48l844,587r-33,41l773,666r-43,34l682,728r-52,22l573,767r-59,11l453,781r-62,-3l332,767,276,750,224,728,176,700,132,666,94,628,62,587,35,542,15,494,4,444,,390,4,337,15,286,35,239,62,194,94,151r38,-37l176,81,224,53,276,31,332,14,391,3,453,xe" fillcolor="#ffeea9" stroked="f" strokecolor="#ffeea9" strokeweight="0">
                    <v:path arrowok="t" o:connecttype="custom" o:connectlocs="196,4;140,18;90,43;49,78;20,120;4,169;4,222;20,271;49,313;90,348;140,373;196,387;257,387;314,373;364,348;404,313;433,271;449,222;449,169;433,120;404,78;364,43;314,18;257,4;227,0;287,7;341,27;387,57;422,97;445,143;453,195;445,247;422,294;387,333;341,364;287,384;227,391;166,384;112,364;66,333;31,294;8,247;0,195;8,143;31,97;66,57;112,27;166,7;227,0" o:connectangles="0,0,0,0,0,0,0,0,0,0,0,0,0,0,0,0,0,0,0,0,0,0,0,0,0,0,0,0,0,0,0,0,0,0,0,0,0,0,0,0,0,0,0,0,0,0,0,0,0"/>
                    <o:lock v:ext="edit" verticies="t"/>
                  </v:shape>
                  <v:shape id="Freeform 445" o:spid="_x0000_s1118" style="position:absolute;left:1430;top:375;width:459;height:394;visibility:visible;mso-wrap-style:square;v-text-anchor:top" coordsize="91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XE8QA&#10;AADcAAAADwAAAGRycy9kb3ducmV2LnhtbESPUWvCMBSF34X9h3CFvWlqh25Uo4wNYbCKrNP3S3PX&#10;lDU3Jcm0+/dGEHw8nHO+w1ltBtuJE/nQOlYwm2YgiGunW24UHL63kxcQISJr7ByTgn8KsFk/jFZY&#10;aHfmLzpVsREJwqFABSbGvpAy1IYshqnriZP347zFmKRvpPZ4TnDbyTzLFtJiy2nBYE9vhurf6s8q&#10;2NdEw/Yzf7el6+dHvysX5lgq9TgeXpcgIg3xHr61P7SC56ccrmfSEZ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VxPEAAAA3AAAAA8AAAAAAAAAAAAAAAAAmAIAAGRycy9k&#10;b3ducmV2LnhtbFBLBQYAAAAABAAEAPUAAACJAwAAAAA=&#10;" path="m459,4l397,7,338,18,282,35,230,57,182,85r-44,33l100,155,68,198,41,243,21,290,10,341,6,394r4,54l21,498r20,48l68,591r32,41l138,670r44,34l230,732r52,22l338,771r59,11l459,785r61,-3l579,771r57,-17l688,732r48,-28l779,670r38,-38l850,591r27,-45l896,498r12,-50l912,394r-4,-53l896,290,877,243,850,198,817,155,779,118,736,85,688,57,636,35,579,18,520,7,459,4xm459,r62,4l581,13r56,17l691,53r47,28l784,115r38,38l854,195r27,45l901,289r12,52l918,394r-5,54l901,499r-20,50l854,594r-32,42l784,674r-46,32l691,735r-54,24l581,776r-60,9l459,789r-63,-4l337,776,280,759,227,735,179,706,134,674,96,636,63,594,37,549,17,499,4,448,,394,4,341,17,289,37,240,63,195,96,153r38,-38l179,81,227,53,280,30,337,13,396,4,459,xe" fillcolor="#ffeea8" stroked="f" strokecolor="#ffeea8" strokeweight="0">
                    <v:path arrowok="t" o:connecttype="custom" o:connectlocs="199,3;141,17;91,42;50,77;21,121;5,170;5,224;21,273;50,316;91,352;141,377;199,391;260,391;318,377;368,352;409,316;439,273;454,224;454,170;439,121;409,77;368,42;318,17;260,3;230,0;291,6;346,26;392,57;427,97;451,144;459,197;451,249;427,297;392,337;346,367;291,388;230,394;169,388;114,367;67,337;32,297;9,249;0,197;9,144;32,97;67,57;114,26;169,6;230,0" o:connectangles="0,0,0,0,0,0,0,0,0,0,0,0,0,0,0,0,0,0,0,0,0,0,0,0,0,0,0,0,0,0,0,0,0,0,0,0,0,0,0,0,0,0,0,0,0,0,0,0,0"/>
                    <o:lock v:ext="edit" verticies="t"/>
                  </v:shape>
                  <v:shape id="Freeform 446" o:spid="_x0000_s1119" style="position:absolute;left:1428;top:373;width:463;height:399;visibility:visible;mso-wrap-style:square;v-text-anchor:top" coordsize="92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B48MA&#10;AADcAAAADwAAAGRycy9kb3ducmV2LnhtbESPQYvCMBSE78L+h/AWvGmqgu5WoywFUY+2sue3zbMt&#10;Ni/dJtr6740geBxm5htmtelNLW7Uusqygsk4AkGcW11xoeCUbUdfIJxH1lhbJgV3crBZfwxWGGvb&#10;8ZFuqS9EgLCLUUHpfRNL6fKSDLqxbYiDd7atQR9kW0jdYhfgppbTKJpLgxWHhRIbSkrKL+nVKGjS&#10;y/yv2x8TnRzy/yL7/r2fd1Olhp/9zxKEp96/w6/2XitYzG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vB48MAAADcAAAADwAAAAAAAAAAAAAAAACYAgAAZHJzL2Rv&#10;d25yZXYueG1sUEsFBgAAAAAEAAQA9QAAAIgDAAAAAA==&#10;" path="m463,5l400,9r-59,9l284,35,231,58,183,86r-45,34l100,158,67,200,41,245,21,294,8,346,4,399r4,54l21,504r20,50l67,599r33,42l138,679r45,32l231,740r53,24l341,781r59,9l463,794r62,-4l585,781r56,-17l695,740r47,-29l788,679r38,-38l858,599r27,-45l905,504r12,-51l922,399r-5,-53l905,294,885,245,858,200,826,158,788,120,742,86,695,58,641,35,585,18,525,9,463,5xm463,r62,4l586,15r58,17l697,55r50,29l790,117r40,39l864,198r26,46l910,293r12,52l926,399r-4,55l910,505r-20,50l864,601r-34,42l790,682r-43,33l697,744r-53,23l586,784r-61,11l463,799r-63,-4l339,784,282,767,228,744,179,715,135,682,96,643,62,601,35,555,15,505,4,454,,399,4,345,15,293,35,244,62,198,96,156r39,-39l179,84,228,55,282,32,339,15,400,4,463,xe" fillcolor="#ffeea7" stroked="f" strokecolor="#ffeea7" strokeweight="0">
                    <v:path arrowok="t" o:connecttype="custom" o:connectlocs="200,4;142,17;92,43;50,79;21,122;4,173;4,226;21,277;50,320;92,355;142,382;200,395;263,395;321,382;371,355;413,320;443,277;459,226;459,173;443,122;413,79;371,43;321,17;263,4;232,0;293,7;349,27;395,58;432,99;455,146;463,199;455,252;432,300;395,341;349,372;293,392;232,399;170,392;114,372;68,341;31,300;8,252;0,199;8,146;31,99;68,58;114,27;170,7;232,0" o:connectangles="0,0,0,0,0,0,0,0,0,0,0,0,0,0,0,0,0,0,0,0,0,0,0,0,0,0,0,0,0,0,0,0,0,0,0,0,0,0,0,0,0,0,0,0,0,0,0,0,0"/>
                    <o:lock v:ext="edit" verticies="t"/>
                  </v:shape>
                  <v:shape id="Freeform 447" o:spid="_x0000_s1120" style="position:absolute;left:1425;top:370;width:469;height:404;visibility:visible;mso-wrap-style:square;v-text-anchor:top" coordsize="937,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r8YA&#10;AADcAAAADwAAAGRycy9kb3ducmV2LnhtbESPQWvCQBSE74L/YXkFL0U3WtGSuoooLV6kNOqht0f2&#10;mQSzb2N2a6K/3hUKHoeZ+YaZLVpTigvVrrCsYDiIQBCnVhecKdjvPvvvIJxH1lhaJgVXcrCYdzsz&#10;jLVt+Icuic9EgLCLUUHufRVL6dKcDLqBrYiDd7S1QR9knUldYxPgppSjKJpIgwWHhRwrWuWUnpI/&#10;o+Bs5O+JEnpdjoeU3NZf381he1Sq99IuP0B4av0z/N/eaAXTtzE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J/r8YAAADcAAAADwAAAAAAAAAAAAAAAACYAgAAZHJz&#10;L2Rvd25yZXYueG1sUEsFBgAAAAAEAAQA9QAAAIsDAAAAAA==&#10;" path="m469,5l406,9,345,20,288,37,234,60,185,89r-44,33l102,161,68,203,41,249,21,298,10,350,6,404r4,55l21,510r20,50l68,606r34,42l141,687r44,33l234,749r54,23l345,789r61,11l469,804r62,-4l592,789r58,-17l703,749r50,-29l796,687r40,-39l870,606r26,-46l916,510r12,-51l932,404r-4,-54l916,298,896,249,870,203,836,161,796,122,753,89,703,60,650,37,592,20,531,9,469,5xm469,r64,4l593,15r58,17l705,56r51,29l801,119r39,39l874,201r27,46l920,298r13,52l937,404r-4,55l920,511r-19,50l874,608r-34,43l801,690r-45,34l705,753r-54,23l593,794r-60,10l469,809r-64,-5l344,794,286,776,233,753,182,724,137,690,97,651,63,608,37,561,17,511,4,459,,404,4,350,17,298,37,247,63,201,97,158r40,-39l182,85,233,56,286,32,344,15,405,4,469,xe" fillcolor="#ffeda6" stroked="f" strokecolor="#ffeda6" strokeweight="0">
                    <v:path arrowok="t" o:connecttype="custom" o:connectlocs="203,4;144,18;93,44;51,80;21,124;5,175;5,229;21,280;51,324;93,360;144,386;203,400;266,400;325,386;377,360;418,324;448,280;464,229;464,175;448,124;418,80;377,44;325,18;266,4;235,0;297,7;353,28;401,59;437,100;460,149;469,202;460,255;437,304;401,345;353,376;297,397;235,404;172,397;117,376;69,345;32,304;9,255;0,202;9,149;32,100;69,59;117,28;172,7;235,0" o:connectangles="0,0,0,0,0,0,0,0,0,0,0,0,0,0,0,0,0,0,0,0,0,0,0,0,0,0,0,0,0,0,0,0,0,0,0,0,0,0,0,0,0,0,0,0,0,0,0,0,0"/>
                    <o:lock v:ext="edit" verticies="t"/>
                  </v:shape>
                  <v:shape id="Freeform 448" o:spid="_x0000_s1121" style="position:absolute;left:1422;top:368;width:475;height:408;visibility:visible;mso-wrap-style:square;v-text-anchor:top" coordsize="949,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7D8UA&#10;AADcAAAADwAAAGRycy9kb3ducmV2LnhtbESPQWvCQBSE7wX/w/KE3pqNEW1JXUWE1nqS2h56fM2+&#10;JtHs27i70fjvXUHocZiZb5jZojeNOJHztWUFoyQFQVxYXXOp4Pvr7ekFhA/IGhvLpOBCHhbzwcMM&#10;c23P/EmnXShFhLDPUUEVQptL6YuKDPrEtsTR+7POYIjSlVI7PEe4aWSWplNpsOa4UGFLq4qKw64z&#10;CjbF+Icz0uvObdd+f+wy0/y+K/U47JevIAL14T98b39oBc/jC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XsPxQAAANwAAAAPAAAAAAAAAAAAAAAAAJgCAABkcnMv&#10;ZG93bnJldi54bWxQSwUGAAAAAAQABAD1AAAAigMAAAAA&#10;" path="m475,3l411,7,350,18,292,35,239,59,188,88r-45,34l103,161,69,204,43,250,23,301,10,353,6,407r4,55l23,514r20,50l69,611r34,43l143,693r45,34l239,756r53,23l350,797r61,10l475,812r64,-5l599,797r58,-18l711,756r51,-29l807,693r39,-39l880,611r27,-47l926,514r13,-52l943,407r-4,-54l926,301,907,250,880,204,846,161,807,122,762,88,711,59,657,35,599,18,539,7,475,3xm475,r64,3l601,14r58,17l714,56r50,29l809,119r41,38l884,201r27,47l932,299r13,53l949,407r-4,56l932,515r-21,51l884,614r-34,42l809,696r-45,34l714,759r-55,25l601,801r-62,11l475,815r-64,-3l349,801,291,784,236,759,185,730,140,696,99,656,65,614,38,566,17,515,5,463,,407,5,352,17,299,38,248,65,201,99,157r41,-38l185,85,236,56,291,31,349,14,411,3,475,xe" fillcolor="#ffeda5" stroked="f" strokecolor="#ffeda5" strokeweight="0">
                    <v:path arrowok="t" o:connecttype="custom" o:connectlocs="206,4;146,18;94,44;52,81;22,125;5,177;5,231;22,282;52,327;94,364;146,390;206,404;270,404;329,390;381,364;423,327;454,282;470,231;470,177;454,125;423,81;381,44;329,18;270,4;238,0;301,7;357,28;405,60;442,101;466,150;475,204;466,258;442,307;405,348;357,380;301,401;238,408;175,401;118,380;70,348;33,307;9,258;0,204;9,150;33,101;70,60;118,28;175,7;238,0" o:connectangles="0,0,0,0,0,0,0,0,0,0,0,0,0,0,0,0,0,0,0,0,0,0,0,0,0,0,0,0,0,0,0,0,0,0,0,0,0,0,0,0,0,0,0,0,0,0,0,0,0"/>
                    <o:lock v:ext="edit" verticies="t"/>
                  </v:shape>
                  <v:shape id="Freeform 449" o:spid="_x0000_s1122" style="position:absolute;left:1420;top:366;width:479;height:413;visibility:visible;mso-wrap-style:square;v-text-anchor:top" coordsize="957,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qH8UA&#10;AADcAAAADwAAAGRycy9kb3ducmV2LnhtbESPQWsCMRSE74L/IbxCL1KzXcGW1SgiLBXqpVvB62Pz&#10;3IRuXtZN1PXfNwWhx2FmvmGW68G14kp9sJ4VvE4zEMS115YbBYfv8uUdRIjIGlvPpOBOAdar8WiJ&#10;hfY3/qJrFRuRIBwKVGBi7AopQ23IYZj6jjh5J987jEn2jdQ93hLctTLPsrl0aDktGOxoa6j+qS5O&#10;Qfn5ke8vudXHs5vI8r6rZqa2Sj0/DZsFiEhD/A8/2jut4G02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ofxQAAANwAAAAPAAAAAAAAAAAAAAAAAJgCAABkcnMv&#10;ZG93bnJldi54bWxQSwUGAAAAAAQABAD1AAAAigMAAAAA&#10;" path="m479,5l415,8,353,19,295,36,240,61,189,90r-45,34l103,162,69,206,42,253,21,304,9,357,4,412r5,56l21,520r21,51l69,619r34,42l144,701r45,34l240,764r55,25l353,806r62,11l479,820r64,-3l605,806r58,-17l718,764r50,-29l813,701r41,-40l888,619r27,-48l936,520r13,-52l953,412r-4,-55l936,304,915,253,888,206,854,162,813,124,768,90,718,61,663,36,605,19,543,8,479,5xm479,r65,3l606,14r59,19l720,56r51,30l818,121r41,39l892,204r29,48l940,303r13,54l957,412r-4,56l940,522r-19,51l892,620r-33,45l818,704r-47,35l720,768r-55,24l606,811r-62,10l479,825r-66,-4l351,811,292,792,237,768,186,739,140,704,99,665,65,620,37,573,17,522,4,468,,412,4,357,17,303,37,252,65,204,99,160r41,-39l186,86,237,56,292,33,351,14,413,3,479,xe" fillcolor="#ffeda4" stroked="f" strokecolor="#ffeda4" strokeweight="0">
                    <v:path arrowok="t" o:connecttype="custom" o:connectlocs="208,4;148,18;95,45;52,81;21,127;5,179;5,234;21,286;52,331;95,368;148,395;208,409;272,409;332,395;384,368;427,331;458,286;475,234;475,179;458,127;427,81;384,45;332,18;272,4;240,0;303,7;360,28;409,61;446,102;470,152;479,206;470,261;446,310;409,352;360,384;303,406;240,413;176,406;119,384;70,352;33,310;9,261;0,206;9,152;33,102;70,61;119,28;176,7;240,0" o:connectangles="0,0,0,0,0,0,0,0,0,0,0,0,0,0,0,0,0,0,0,0,0,0,0,0,0,0,0,0,0,0,0,0,0,0,0,0,0,0,0,0,0,0,0,0,0,0,0,0,0"/>
                    <o:lock v:ext="edit" verticies="t"/>
                  </v:shape>
                  <v:shape id="Freeform 450" o:spid="_x0000_s1123" style="position:absolute;left:1417;top:363;width:484;height:417;visibility:visible;mso-wrap-style:square;v-text-anchor:top" coordsize="9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NMQA&#10;AADcAAAADwAAAGRycy9kb3ducmV2LnhtbESPT2vCQBTE7wW/w/KE3urGBqKkrlIEaS8FjeL5NfvM&#10;hmbfhuw2f759tyB4HGbmN8xmN9pG9NT52rGC5SIBQVw6XXOl4HI+vKxB+ICssXFMCibysNvOnjaY&#10;azfwifoiVCJC2OeowITQ5lL60pBFv3AtcfRurrMYouwqqTscItw28jVJMmmx5rhgsKW9ofKn+LUK&#10;xuPBTh9Xm6an0mRfVyO/j8NNqef5+P4GItAYHuF7+1MrWKUr+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iTTEAAAA3AAAAA8AAAAAAAAAAAAAAAAAmAIAAGRycy9k&#10;b3ducmV2LnhtbFBLBQYAAAAABAAEAPUAAACJAwAAAAA=&#10;" path="m484,5l418,8,356,19,297,38,242,61,191,91r-46,35l104,165,70,209,42,257,22,308,9,362,5,417r4,56l22,527r20,51l70,625r34,45l145,709r46,35l242,773r55,24l356,816r62,10l484,830r65,-4l611,816r59,-19l725,773r51,-29l823,709r41,-39l897,625r29,-47l945,527r13,-54l962,417r-4,-55l945,308,926,257,897,209,864,165,823,126,776,91,725,61,670,38,611,19,549,8,484,5xm484,r65,5l613,16r59,17l728,57r51,30l826,123r40,40l902,208r28,47l951,307r13,53l968,417r-4,58l951,528r-21,52l902,627r-36,45l826,712r-47,36l728,778r-56,23l613,819r-64,11l484,834r-66,-4l355,819,296,801,239,778,188,748,142,712,101,672,66,627,38,580,16,528,4,475,,417,4,360,16,307,38,255,66,208r35,-45l142,123,188,87,239,57,296,33,355,16,418,5,484,xe" fillcolor="#ffeda3" stroked="f" strokecolor="#ffeda3" strokeweight="0">
                    <v:path arrowok="t" o:connecttype="custom" o:connectlocs="209,4;149,19;96,46;52,83;21,129;5,181;5,237;21,289;52,335;96,372;149,399;209,413;275,413;335,399;388,372;432,335;463,289;479,237;479,181;463,129;432,83;388,46;335,19;275,4;242,0;307,8;364,29;413,62;451,104;476,154;484,209;476,264;451,314;413,356;364,389;307,410;242,417;178,410;120,389;71,356;33,314;8,264;0,209;8,154;33,104;71,62;120,29;178,8;242,0" o:connectangles="0,0,0,0,0,0,0,0,0,0,0,0,0,0,0,0,0,0,0,0,0,0,0,0,0,0,0,0,0,0,0,0,0,0,0,0,0,0,0,0,0,0,0,0,0,0,0,0,0"/>
                    <o:lock v:ext="edit" verticies="t"/>
                  </v:shape>
                  <v:shape id="Freeform 451" o:spid="_x0000_s1124" style="position:absolute;left:1414;top:362;width:490;height:421;visibility:visible;mso-wrap-style:square;v-text-anchor:top" coordsize="98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1DYMQA&#10;AADcAAAADwAAAGRycy9kb3ducmV2LnhtbERPXWvCMBR9F/wP4Q5803QKbnRGGYKgosO5Mdjbpblr&#10;M5ub2kRb/fXmQfDxcL4ns9aW4ky1N44VPA8SEMSZ04ZzBd9fi/4rCB+QNZaOScGFPMym3c4EU+0a&#10;/qTzPuQihrBPUUERQpVK6bOCLPqBq4gj9+dqiyHCOpe6xiaG21IOk2QsLRqODQVWNC8oO+xPVsH/&#10;z+pI+LHezheNMYfravO7G2+U6j21728gArXhIb67l1rByyiujWfiEZ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tQ2DEAAAA3AAAAA8AAAAAAAAAAAAAAAAAmAIAAGRycy9k&#10;b3ducmV2LnhtbFBLBQYAAAAABAAEAPUAAACJAwAAAAA=&#10;" path="m490,4l424,9,361,20,302,37,245,61,194,91r-46,36l107,167,72,212,44,259,22,311,10,364,6,421r4,58l22,532r22,52l72,631r35,45l148,716r46,36l245,782r57,23l361,823r63,11l490,838r65,-4l619,823r59,-18l734,782r51,-30l832,716r40,-40l908,631r28,-47l957,532r13,-53l974,421r-4,-57l957,311,936,259,908,212,872,167,832,127,785,91,734,61,678,37,619,20,555,9,490,4xm490,r67,4l620,15r61,18l737,57r52,31l836,123r41,41l912,209r28,49l961,310r14,54l980,421r-5,58l961,533r-21,52l912,634r-35,45l836,719r-47,36l737,786r-56,24l620,828r-63,11l490,843r-67,-4l359,828,299,810,242,786,190,755,144,719,103,679,68,634,39,585,18,533,4,479,,421,4,364,18,310,39,258,68,209r35,-45l144,123,190,88,242,57,299,33,359,15,423,4,490,xe" fillcolor="#ffeda2" stroked="f" strokecolor="#ffeda2" strokeweight="0">
                    <v:path arrowok="t" o:connecttype="custom" o:connectlocs="212,4;151,18;97,45;54,83;22,129;5,182;5,239;22,292;54,338;97,376;151,402;212,417;278,417;339,402;393,376;436,338;468,292;485,239;485,182;468,129;436,83;393,45;339,18;278,4;245,0;310,7;369,28;418,61;456,104;481,155;490,210;481,266;456,317;418,359;369,393;310,414;245,421;180,414;121,393;72,359;34,317;9,266;0,210;9,155;34,104;72,61;121,28;180,7;245,0" o:connectangles="0,0,0,0,0,0,0,0,0,0,0,0,0,0,0,0,0,0,0,0,0,0,0,0,0,0,0,0,0,0,0,0,0,0,0,0,0,0,0,0,0,0,0,0,0,0,0,0,0"/>
                    <o:lock v:ext="edit" verticies="t"/>
                  </v:shape>
                  <v:shape id="Freeform 452" o:spid="_x0000_s1125" style="position:absolute;left:1412;top:359;width:494;height:426;visibility:visible;mso-wrap-style:square;v-text-anchor:top" coordsize="988,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bfcMA&#10;AADcAAAADwAAAGRycy9kb3ducmV2LnhtbESPQWvCQBSE74X+h+UVvDWbKLSaugZbELw21fsj+5oE&#10;d9+G3TVGf323IHgcZuYbZl1N1oiRfOgdKyiyHARx43TPrYLDz+51CSJEZI3GMSm4UoBq8/y0xlK7&#10;C3/TWMdWJAiHEhV0MQ6llKHpyGLI3ECcvF/nLcYkfSu1x0uCWyPnef4mLfacFjoc6Kuj5lSfrYLF&#10;Z17fDn6amzC0xf7qTH887ZSavUzbDxCRpvgI39t7reB9sYL/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vbfcMAAADcAAAADwAAAAAAAAAAAAAAAACYAgAAZHJzL2Rv&#10;d25yZXYueG1sUEsFBgAAAAAEAAQA9QAAAIgDAAAAAA==&#10;" path="m494,5l427,9,363,20,303,38,246,62,194,93r-46,35l107,169,72,214,43,263,22,315,8,369,4,426r4,58l22,538r21,52l72,639r35,45l148,724r46,36l246,791r57,24l363,833r64,11l494,848r67,-4l624,833r61,-18l741,791r52,-31l840,724r41,-40l916,639r28,-49l965,538r14,-54l984,426r-5,-57l965,315,944,263,916,214,881,169,840,128,793,93,741,62,685,38,624,20,561,9,494,5xm494,r62,4l616,14r56,16l726,50r50,27l823,108r41,36l899,183r31,43l955,272r19,50l985,373r3,53l985,480r-11,51l955,581r-25,46l899,669r-35,40l823,744r-47,32l726,803r-54,20l616,839r-60,10l494,852r-63,-3l372,839,315,823,262,803,211,776,165,744,124,709,88,669,57,627,32,581,14,531,2,480,,426,2,373,14,322,32,272,57,226,88,183r36,-39l165,108,211,77,262,50,315,30,372,14,431,4,494,xe" fillcolor="#ffeda1" stroked="f" strokecolor="#ffeda1" strokeweight="0">
                    <v:path arrowok="t" o:connecttype="custom" o:connectlocs="214,5;152,19;97,47;54,85;22,132;4,185;4,242;22,295;54,342;97,380;152,408;214,422;281,422;343,408;397,380;441,342;472,295;490,242;490,185;472,132;441,85;397,47;343,19;281,5;247,0;308,7;363,25;412,54;450,92;478,136;493,187;493,240;478,291;450,335;412,372;363,402;308,420;247,426;186,420;131,402;83,372;44,335;16,291;1,240;1,187;16,136;44,92;83,54;131,25;186,7;247,0" o:connectangles="0,0,0,0,0,0,0,0,0,0,0,0,0,0,0,0,0,0,0,0,0,0,0,0,0,0,0,0,0,0,0,0,0,0,0,0,0,0,0,0,0,0,0,0,0,0,0,0,0,0,0"/>
                    <o:lock v:ext="edit" verticies="t"/>
                  </v:shape>
                  <v:shape id="Freeform 453" o:spid="_x0000_s1126" style="position:absolute;left:1410;top:357;width:499;height:430;visibility:visible;mso-wrap-style:square;v-text-anchor:top" coordsize="99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L8IA&#10;AADcAAAADwAAAGRycy9kb3ducmV2LnhtbERPy2rCQBTdF/yH4Ra6KXVia32kjkEKguDKtOj2krkm&#10;wcydkBnN5O+dheDycN6rLJhG3KhztWUFk3ECgriwuuZSwf/f9mMBwnlkjY1lUjCQg2w9ellhqm3P&#10;B7rlvhQxhF2KCirv21RKV1Rk0I1tSxy5s+0M+gi7UuoO+xhuGvmZJDNpsObYUGFLvxUVl/xqFGy/&#10;l6ev2U4P58t7bnRY7Iej3Sv19ho2PyA8Bf8UP9w7rWA+jfP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T4vwgAAANwAAAAPAAAAAAAAAAAAAAAAAJgCAABkcnMvZG93&#10;bnJldi54bWxQSwUGAAAAAAQABAD1AAAAhwMAAAAA&#10;" path="m500,4l437,8,378,18,321,34,268,54,217,81r-46,31l130,148,94,187,63,230,38,276,20,326,8,377,6,430r2,54l20,535r18,50l63,631r31,42l130,713r41,35l217,780r51,27l321,827r57,16l437,853r63,3l562,853r60,-10l678,827r54,-20l782,780r47,-32l870,713r35,-40l936,631r25,-46l980,535r11,-51l994,430r-3,-53l980,326,961,276,936,230,905,187,870,148,829,112,782,81,732,54,678,34,622,18,562,8,500,4xm500,r62,3l623,13r58,16l734,51r51,26l832,109r42,35l909,184r31,44l966,275r18,50l995,376r4,54l995,484r-11,52l966,586r-26,47l909,676r-35,40l832,752r-47,32l734,810r-53,22l623,848r-61,10l500,860r-63,-2l376,848,319,832,265,810,214,784,168,752,125,716,90,676,59,633,34,586,16,536,4,484,,430,4,376,16,325,34,275,59,228,90,184r35,-40l168,109,214,77,265,51,319,29,376,13,437,3,500,xe" fillcolor="#ffeda0" stroked="f" strokecolor="#ffeda0" strokeweight="0">
                    <v:path arrowok="t" o:connecttype="custom" o:connectlocs="218,4;160,17;108,41;65,74;31,115;10,163;3,215;10,268;31,316;65,357;108,390;160,414;218,427;281,427;339,414;391,390;435,357;468,316;490,268;497,215;490,163;468,115;435,74;391,41;339,17;281,4;250,0;311,7;367,26;416,55;454,92;483,138;497,188;497,242;483,293;454,338;416,376;367,405;311,424;250,430;188,424;132,405;84,376;45,338;17,293;2,242;2,188;17,138;45,92;84,55;132,26;188,7;250,0" o:connectangles="0,0,0,0,0,0,0,0,0,0,0,0,0,0,0,0,0,0,0,0,0,0,0,0,0,0,0,0,0,0,0,0,0,0,0,0,0,0,0,0,0,0,0,0,0,0,0,0,0,0,0,0,0"/>
                    <o:lock v:ext="edit" verticies="t"/>
                  </v:shape>
                  <v:shape id="Freeform 454" o:spid="_x0000_s1127" style="position:absolute;left:1407;top:355;width:505;height:434;visibility:visible;mso-wrap-style:square;v-text-anchor:top" coordsize="101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FOMQA&#10;AADcAAAADwAAAGRycy9kb3ducmV2LnhtbESPT2vCQBTE70K/w/IK3nQTkVbTbKS0KN6K1j/XZ/Y1&#10;Cc2+DburSb99Vyj0OMz8Zph8NZhW3Mj5xrKCdJqAIC6tbrhScPhcTxYgfEDW2FomBT/kYVU8jHLM&#10;tO15R7d9qEQsYZ+hgjqELpPSlzUZ9FPbEUfvyzqDIUpXSe2wj+WmlbMkeZIGG44LNXb0VlP5vb8a&#10;Bc/lR3I62/kx3Qzr2ZL8pX8/OKXGj8PrC4hAQ/gP/9FbHbl5Cvc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rxTjEAAAA3AAAAA8AAAAAAAAAAAAAAAAAmAIAAGRycy9k&#10;b3ducmV2LnhtbFBLBQYAAAAABAAEAPUAAACJAwAAAAA=&#10;" path="m506,4l443,7,382,17,325,33,271,55,220,81r-46,32l131,148,96,188,65,232,40,279,22,329,10,380,6,434r4,54l22,540r18,50l65,637r31,43l131,720r43,36l220,788r51,26l325,836r57,16l443,862r63,2l568,862r61,-10l687,836r53,-22l791,788r47,-32l880,720r35,-40l946,637r26,-47l990,540r11,-52l1005,434r-4,-54l990,329,972,279,946,232,915,188,880,148,838,113,791,81,740,55,687,33,629,17,568,7,506,4xm506,r62,4l630,13r58,16l743,51r51,27l840,109r43,37l919,186r33,45l977,277r19,51l1007,380r4,54l1007,489r-11,52l977,591r-25,47l919,683r-36,40l840,760r-46,31l743,818r-55,22l630,856r-62,9l506,869r-63,-4l381,856,323,840,268,818,217,791,171,760,129,723,92,683,60,638,34,591,16,541,5,489,,434,5,380,16,328,34,277,60,231,92,186r37,-40l171,109,217,78,268,51,323,29,381,13,443,4,506,xe" fillcolor="#ffed9f" stroked="f" strokecolor="#ffed9f" strokeweight="0">
                    <v:path arrowok="t" o:connecttype="custom" o:connectlocs="221,3;162,16;110,40;65,74;32,116;11,164;3,217;11,270;32,318;65,360;110,394;162,418;221,431;284,431;343,418;395,394;440,360;473,318;495,270;502,217;495,164;473,116;440,74;395,40;343,16;284,3;253,0;315,6;371,25;420,54;459,93;488,138;503,190;503,244;488,295;459,341;420,380;371,409;315,428;253,434;190,428;134,409;85,380;46,341;17,295;2,244;2,190;17,138;46,93;85,54;134,25;190,6;253,0" o:connectangles="0,0,0,0,0,0,0,0,0,0,0,0,0,0,0,0,0,0,0,0,0,0,0,0,0,0,0,0,0,0,0,0,0,0,0,0,0,0,0,0,0,0,0,0,0,0,0,0,0,0,0,0,0"/>
                    <o:lock v:ext="edit" verticies="t"/>
                  </v:shape>
                  <v:shape id="Freeform 455" o:spid="_x0000_s1128" style="position:absolute;left:1405;top:353;width:509;height:439;visibility:visible;mso-wrap-style:square;v-text-anchor:top" coordsize="101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Vy8UA&#10;AADcAAAADwAAAGRycy9kb3ducmV2LnhtbESPQWsCMRSE7wX/Q3iCt5pVbJXVKCJYeqm0qwePj81z&#10;s7p52Saprv/eFAo9DjPzDbNYdbYRV/KhdqxgNMxAEJdO11wpOOy3zzMQISJrbByTgjsFWC17TwvM&#10;tbvxF12LWIkE4ZCjAhNjm0sZSkMWw9C1xMk7OW8xJukrqT3eEtw2cpxlr9JizWnBYEsbQ+Wl+LEK&#10;di+72Xexrih8mLfP87b0x+Y0VWrQ79ZzEJG6+B/+a79rBdPJGH7P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FXLxQAAANwAAAAPAAAAAAAAAAAAAAAAAJgCAABkcnMv&#10;ZG93bnJldi54bWxQSwUGAAAAAAQABAD1AAAAigMAAAAA&#10;" path="m510,5l447,9r-62,9l327,34,272,56,221,83r-46,31l133,151,96,191,64,236,38,282,20,333,9,385,4,439r5,55l20,546r18,50l64,643r32,45l133,728r42,37l221,796r51,27l327,845r58,16l447,870r63,4l572,870r62,-9l692,845r55,-22l798,796r46,-31l887,728r36,-40l956,643r25,-47l1000,546r11,-52l1015,439r-4,-54l1000,333,981,282,956,236,923,191,887,151,844,114,798,83,747,56,692,34,634,18,572,9,510,5xm510,r64,4l636,13r58,16l750,51r51,28l849,111r42,37l928,188r32,45l985,280r19,51l1016,385r3,54l1016,494r-12,53l985,598r-25,48l928,691r-37,40l849,767r-48,33l750,827r-56,21l636,865r-62,10l510,879r-64,-4l384,865,326,848,269,827,219,800,171,767,128,731,92,691,59,646,34,598,16,547,3,494,,439,3,385,16,331,34,280,59,233,92,188r36,-40l171,111,219,79,269,51,326,29,384,13,446,4,510,xe" fillcolor="#ffec9e" stroked="f" strokecolor="#ffec9e" strokeweight="0">
                    <v:path arrowok="t" o:connecttype="custom" o:connectlocs="223,4;163,17;110,41;66,75;32,118;10,166;2,219;10,273;32,321;66,364;110,398;163,422;223,435;286,435;346,422;399,398;443,364;478,321;500,273;507,219;500,166;478,118;443,75;399,41;346,17;286,4;255,0;318,6;375,25;424,55;464,94;492,140;508,192;508,247;492,299;464,345;424,383;375,413;318,432;255,439;192,432;134,413;85,383;46,345;17,299;1,247;1,192;17,140;46,94;85,55;134,25;192,6;255,0" o:connectangles="0,0,0,0,0,0,0,0,0,0,0,0,0,0,0,0,0,0,0,0,0,0,0,0,0,0,0,0,0,0,0,0,0,0,0,0,0,0,0,0,0,0,0,0,0,0,0,0,0,0,0,0,0"/>
                    <o:lock v:ext="edit" verticies="t"/>
                  </v:shape>
                  <v:shape id="Freeform 456" o:spid="_x0000_s1129" style="position:absolute;left:1402;top:350;width:515;height:444;visibility:visible;mso-wrap-style:square;v-text-anchor:top" coordsize="103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GKscA&#10;AADcAAAADwAAAGRycy9kb3ducmV2LnhtbESPS2sCQRCE7wH/w9CCl6CzefhgdZQQkejBgy/w2Oy0&#10;u4s7PcvMqJv99ZlAIMeiqr6iZovGVOJOzpeWFbwMEhDEmdUl5wqOh1V/AsIHZI2VZVLwTR4W887T&#10;DFNtH7yj+z7kIkLYp6igCKFOpfRZQQb9wNbE0btYZzBE6XKpHT4i3FTyNUlG0mDJcaHAmj4Lyq77&#10;m1HgnjfLNrS4HCYntx2fb+us/bJK9brNxxREoCb8h//aa61g/P4G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cBirHAAAA3AAAAA8AAAAAAAAAAAAAAAAAmAIAAGRy&#10;cy9kb3ducmV2LnhtbFBLBQYAAAAABAAEAPUAAACMAwAAAAA=&#10;" path="m515,5l451,9r-62,9l331,34,274,56,224,84r-48,32l133,153,97,193,64,238,39,285,21,336,8,390,5,444r3,55l21,552r18,51l64,651r33,45l133,736r43,36l224,805r50,27l331,853r58,17l451,880r64,4l579,880r62,-10l699,853r56,-21l806,805r48,-33l896,736r37,-40l965,651r25,-48l1009,552r12,-53l1024,444r-3,-54l1009,336,990,285,965,238,933,193,896,153,854,116,806,84,755,56,699,34,641,18,579,9,515,5xm515,r64,4l641,15r60,16l756,52r53,28l857,113r43,37l937,191r32,45l995,284r19,51l1026,389r4,55l1026,500r-12,54l995,605r-26,48l937,698r-37,41l857,776r-48,33l756,836r-55,22l641,874r-62,11l515,887r-64,-2l389,874,328,858,273,836,221,809,173,776,129,739,93,698,60,653,35,605,15,554,4,500,,444,4,389,15,335,35,284,60,236,93,191r36,-41l173,113,221,80,273,52,328,31,389,15,451,4,515,xe" fillcolor="#ffec9d" stroked="f" strokecolor="#ffec9d" strokeweight="0">
                    <v:path arrowok="t" o:connecttype="custom" o:connectlocs="226,5;166,17;112,42;67,77;32,119;11,168;3,222;11,276;32,326;67,368;112,403;166,427;226,440;290,440;350,427;403,403;448,368;483,326;505,276;512,222;505,168;483,119;448,77;403,42;350,17;290,5;258,0;321,8;378,26;429,57;469,96;498,142;513,195;513,250;498,303;469,349;429,388;378,418;321,437;258,444;195,437;137,418;87,388;47,349;18,303;2,250;2,195;18,142;47,96;87,57;137,26;195,8;258,0" o:connectangles="0,0,0,0,0,0,0,0,0,0,0,0,0,0,0,0,0,0,0,0,0,0,0,0,0,0,0,0,0,0,0,0,0,0,0,0,0,0,0,0,0,0,0,0,0,0,0,0,0,0,0,0,0"/>
                    <o:lock v:ext="edit" verticies="t"/>
                  </v:shape>
                  <v:shape id="Freeform 457" o:spid="_x0000_s1130" style="position:absolute;left:1399;top:348;width:521;height:448;visibility:visible;mso-wrap-style:square;v-text-anchor:top" coordsize="104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ibXsYA&#10;AADcAAAADwAAAGRycy9kb3ducmV2LnhtbESPQWvCQBSE74X+h+UVvNVNNWiJrsEULMWDoNaDt0f2&#10;mQ3Nvk2za0z/fbdQ8DjMzDfMMh9sI3rqfO1Ywcs4AUFcOl1zpeDzuHl+BeEDssbGMSn4IQ/56vFh&#10;iZl2N95TfwiViBD2GSowIbSZlL40ZNGPXUscvYvrLIYou0rqDm8Rbhs5SZKZtFhzXDDY0puh8utw&#10;tQrO2/eZnvbt/Pu0S2tT4LDbVoVSo6dhvQARaAj38H/7Qy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ibXsYAAADcAAAADwAAAAAAAAAAAAAAAACYAgAAZHJz&#10;L2Rvd25yZXYueG1sUEsFBgAAAAAEAAQA9QAAAIsDAAAAAA==&#10;" path="m521,3l457,7,395,18,334,34,279,55,227,83r-48,33l135,153,99,194,66,239,41,287,21,338,10,392,6,447r4,56l21,557r20,51l66,656r33,45l135,742r44,37l227,812r52,27l334,861r61,16l457,888r64,2l585,888r62,-11l707,861r55,-22l815,812r48,-33l906,742r37,-41l975,656r26,-48l1020,557r12,-54l1036,447r-4,-55l1020,338r-19,-51l975,239,943,194,906,153,863,116,815,83,762,55,707,34,647,18,585,7,521,3xm521,r65,3l648,13r61,17l765,52r52,28l867,112r42,38l947,191r33,45l1006,286r19,51l1037,392r5,55l1037,503r-12,55l1006,609r-26,48l947,704r-38,41l867,782r-50,33l765,843r-56,22l648,882r-62,10l521,895r-66,-3l393,882,333,865,276,843,224,815,175,782,132,745,94,704,62,657,35,609,17,558,4,503,,447,4,392,17,337,35,286,62,236,94,191r38,-41l175,112,224,80,276,52,333,30,393,13,455,3,521,xe" fillcolor="#ffec9c" stroked="f" strokecolor="#ffec9c" strokeweight="0">
                    <v:path arrowok="t" o:connecttype="custom" o:connectlocs="229,4;167,17;114,42;68,77;33,120;11,169;3,224;11,279;33,328;68,371;114,406;167,431;229,444;293,444;354,431;408,406;453,371;488,328;510,279;518,224;510,169;488,120;453,77;408,42;354,17;293,4;261,0;324,7;383,26;434,56;474,96;503,143;519,196;519,252;503,305;474,352;434,391;383,422;324,441;261,448;197,441;138,422;88,391;47,352;18,305;2,252;2,196;18,143;47,96;88,56;138,26;197,7;261,0" o:connectangles="0,0,0,0,0,0,0,0,0,0,0,0,0,0,0,0,0,0,0,0,0,0,0,0,0,0,0,0,0,0,0,0,0,0,0,0,0,0,0,0,0,0,0,0,0,0,0,0,0,0,0,0,0"/>
                    <o:lock v:ext="edit" verticies="t"/>
                  </v:shape>
                  <v:shape id="Freeform 458" o:spid="_x0000_s1131" style="position:absolute;left:1397;top:346;width:525;height:453;visibility:visible;mso-wrap-style:square;v-text-anchor:top" coordsize="1050,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f8cA&#10;AADcAAAADwAAAGRycy9kb3ducmV2LnhtbESPQU8CMRSE7yb+h+aZeJMuRAQWCkETEi8SheXA7bF9&#10;ble2r5u2Luu/pyYmHicz801mseptIzryoXasYDjIQBCXTtdcKSj2m4cpiBCRNTaOScEPBVgtb28W&#10;mGt34Q/qdrESCcIhRwUmxjaXMpSGLIaBa4mT9+m8xZikr6T2eElw28hRlj1JizWnBYMtvRgqz7tv&#10;q+BQrIv3wh9PX/vx9m2mu+GzOW2Uur/r13MQkfr4H/5rv2oFk8cx/J5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zn/HAAAA3AAAAA8AAAAAAAAAAAAAAAAAmAIAAGRy&#10;cy9kb3ducmV2LnhtbFBLBQYAAAAABAAEAPUAAACMAwAAAAA=&#10;" path="m525,5l459,8,397,18,337,35,280,57,228,85r-49,32l136,155,98,196,66,241,39,291,21,342,8,397,4,452r4,56l21,563r18,51l66,662r32,47l136,750r43,37l228,820r52,28l337,870r60,17l459,897r66,3l590,897r62,-10l713,870r56,-22l821,820r50,-33l913,750r38,-41l984,662r26,-48l1029,563r12,-55l1046,452r-5,-55l1029,342r-19,-51l984,241,951,196,913,155,871,117,821,85,769,57,713,35,652,18,590,8,525,5xm525,r65,3l654,14r60,16l772,53r52,28l874,114r43,37l955,194r34,46l1015,289r19,52l1046,395r4,57l1046,510r-12,54l1015,616r-26,49l955,711r-38,42l874,791r-50,33l772,852r-58,23l654,891r-64,11l525,905r-66,-3l396,891,335,875,277,852,225,824,176,791,132,753,94,711,60,665,35,616,15,564,4,510,,452,4,395,15,341,35,289,60,240,94,194r38,-43l176,114,225,81,277,53,335,30,396,14,459,3,525,xe" fillcolor="#ffec9b" stroked="f" strokecolor="#ffec9b" strokeweight="0">
                    <v:path arrowok="t" o:connecttype="custom" o:connectlocs="230,4;169,18;114,43;68,78;33,121;11,171;2,226;11,282;33,331;68,375;114,410;169,435;230,449;295,449;357,435;411,410;457,375;492,331;515,282;523,226;515,171;492,121;457,78;411,43;357,18;295,4;263,0;327,7;386,27;437,57;478,97;508,145;523,198;523,255;508,308;478,356;437,396;386,426;327,446;263,453;198,446;139,426;88,396;47,356;18,308;2,255;2,198;18,145;47,97;88,57;139,27;198,7;263,0" o:connectangles="0,0,0,0,0,0,0,0,0,0,0,0,0,0,0,0,0,0,0,0,0,0,0,0,0,0,0,0,0,0,0,0,0,0,0,0,0,0,0,0,0,0,0,0,0,0,0,0,0,0,0,0,0"/>
                    <o:lock v:ext="edit" verticies="t"/>
                  </v:shape>
                  <v:shape id="Freeform 459" o:spid="_x0000_s1132" style="position:absolute;left:1394;top:343;width:531;height:457;visibility:visible;mso-wrap-style:square;v-text-anchor:top" coordsize="106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X6OsMA&#10;AADcAAAADwAAAGRycy9kb3ducmV2LnhtbESP0YrCMBRE34X9h3AX9k3TFVG3GkUWK4JP1v2AS3Nt&#10;i81NSaLt+vVGEHwcZuYMs1z3phE3cr62rOB7lIAgLqyuuVTwd8qGcxA+IGtsLJOCf/KwXn0Mlphq&#10;2/GRbnkoRYSwT1FBFUKbSumLigz6kW2Jo3e2zmCI0pVSO+wi3DRynCRTabDmuFBhS78VFZf8ahR0&#10;98JfuvEu88lmEvY/20N21E6pr89+swARqA/v8Ku91wpmky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X6OsMAAADcAAAADwAAAAAAAAAAAAAAAACYAgAAZHJzL2Rv&#10;d25yZXYueG1sUEsFBgAAAAAEAAQA9QAAAIgDAAAAAA==&#10;" path="m531,5l465,8,402,19,341,35,283,58,231,86r-49,33l138,156r-38,43l66,245,41,294,21,346,10,400,6,457r4,58l21,569r20,52l66,670r34,46l138,758r44,38l231,829r52,28l341,880r61,16l465,907r66,3l596,907r64,-11l720,880r58,-23l830,829r50,-33l923,758r38,-42l995,670r26,-49l1040,569r12,-54l1056,457r-4,-57l1040,346r-19,-52l995,245,961,199,923,156,880,119,830,86,778,58,720,35,660,19,596,8,531,5xm531,r67,4l661,14r62,17l779,55r55,27l884,115r43,39l966,197r33,46l1026,292r18,53l1057,400r4,57l1057,515r-13,55l1026,623r-27,49l966,718r-39,43l884,798r-50,34l779,860r-56,23l661,900r-63,10l531,914r-67,-4l400,900,338,883,282,860,227,832,178,798,134,761,96,718,62,672,35,623,17,570,4,515,,457,4,400,17,345,35,292,62,243,96,197r38,-43l178,115,227,82,282,55,338,31,400,14,464,4,531,xe" fillcolor="#ffeb9a" stroked="f" strokecolor="#ffeb9a" strokeweight="0">
                    <v:path arrowok="t" o:connecttype="custom" o:connectlocs="233,4;171,18;116,43;69,78;33,123;11,173;3,229;11,285;33,335;69,379;116,415;171,440;233,454;298,454;360,440;415,415;462,379;498,335;520,285;528,229;520,173;498,123;462,78;415,43;360,18;298,4;266,0;331,7;390,28;442,58;483,99;513,146;529,200;529,258;513,312;483,359;442,399;390,430;331,450;266,457;200,450;141,430;89,399;48,359;18,312;2,258;2,200;18,146;48,99;89,58;141,28;200,7;266,0" o:connectangles="0,0,0,0,0,0,0,0,0,0,0,0,0,0,0,0,0,0,0,0,0,0,0,0,0,0,0,0,0,0,0,0,0,0,0,0,0,0,0,0,0,0,0,0,0,0,0,0,0,0,0,0,0"/>
                    <o:lock v:ext="edit" verticies="t"/>
                  </v:shape>
                  <v:shape id="Freeform 460" o:spid="_x0000_s1133" style="position:absolute;left:1391;top:342;width:537;height:461;visibility:visible;mso-wrap-style:square;v-text-anchor:top" coordsize="107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m1sUA&#10;AADcAAAADwAAAGRycy9kb3ducmV2LnhtbESPwWrDMBBE74X8g9hCLqWRK0JSXMshhARyqAlN8wGL&#10;tbVNpZWx1Nj5+6pQyHGYmTdMsZmcFVcaQudZw8siA0Fce9Nxo+HyeXh+BREiskHrmTTcKMCmnD0U&#10;mBs/8gddz7ERCcIhRw1tjH0uZahbchgWvidO3pcfHMYkh0aaAccEd1aqLFtJhx2nhRZ72rVUf59/&#10;nIbqSb1XlTK2Ho9qubucMmVXe63nj9P2DUSkKd7D/+2j0bBeruHvTDo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2bWxQAAANwAAAAPAAAAAAAAAAAAAAAAAJgCAABkcnMv&#10;ZG93bnJldi54bWxQSwUGAAAAAAQABAD1AAAAigMAAAAA&#10;" path="m537,4l470,8,406,18,344,35,288,59,233,86r-49,33l140,158r-38,43l68,247,41,296,23,349,10,404,6,461r4,58l23,574r18,53l68,676r34,46l140,765r44,37l233,836r55,28l344,887r62,17l470,914r67,4l604,914r63,-10l729,887r56,-23l840,836r50,-34l933,765r39,-43l1005,676r27,-49l1050,574r13,-55l1067,461r-4,-57l1050,349r-18,-53l1005,247,972,201,933,158,890,119,840,86,785,59,729,35,667,18,604,8,537,4xm537,r67,4l669,14r62,17l788,54r55,29l893,117r45,37l976,198r34,46l1036,295r20,52l1069,403r4,58l1069,520r-13,56l1036,628r-26,51l976,725r-38,42l893,806r-50,34l788,868r-57,23l669,908r-65,11l537,923r-67,-4l405,908,343,891,285,868,230,840,181,806,136,767,98,725,64,679,37,628,17,576,5,520,,461,5,403,17,347,37,295,64,244,98,198r38,-44l181,117,230,83,285,54,343,31,405,14,470,4,537,xe" fillcolor="#ffeb99" stroked="f" strokecolor="#ffeb99" strokeweight="0">
                    <v:path arrowok="t" o:connecttype="custom" o:connectlocs="235,4;172,17;117,43;70,79;34,123;12,174;3,230;12,287;34,338;70,382;117,418;172,443;235,457;302,457;365,443;420,418;467,382;503,338;525,287;534,230;525,174;503,123;467,79;420,43;365,17;302,4;269,0;335,7;394,27;447,58;488,99;518,147;535,201;535,260;518,314;488,362;447,403;394,434;335,454;269,461;203,454;143,434;91,403;49,362;19,314;3,260;3,201;19,147;49,99;91,58;143,27;203,7;269,0" o:connectangles="0,0,0,0,0,0,0,0,0,0,0,0,0,0,0,0,0,0,0,0,0,0,0,0,0,0,0,0,0,0,0,0,0,0,0,0,0,0,0,0,0,0,0,0,0,0,0,0,0,0,0,0,0"/>
                    <o:lock v:ext="edit" verticies="t"/>
                  </v:shape>
                  <v:shape id="Freeform 461" o:spid="_x0000_s1134" style="position:absolute;left:1389;top:339;width:541;height:466;visibility:visible;mso-wrap-style:square;v-text-anchor:top" coordsize="108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ahsMA&#10;AADcAAAADwAAAGRycy9kb3ducmV2LnhtbERPTYvCMBC9C/sfwix4KZoq4ko1yrKgCC6IXUGPQzO2&#10;xWZSmlSrv94cFjw+3vdi1ZlK3KhxpWUFo2EMgjizuuRcwfFvPZiBcB5ZY2WZFDzIwWr50Vtgou2d&#10;D3RLfS5CCLsEFRTe14mULivIoBvamjhwF9sY9AE2udQN3kO4qeQ4jqfSYMmhocCafgrKrmlrFLTR&#10;b9qm17pbb5670362i87RI1Kq/9l9z0F46vxb/O/eagVfk7A2nA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ahsMAAADcAAAADwAAAAAAAAAAAAAAAACYAgAAZHJzL2Rv&#10;d25yZXYueG1sUEsFBgAAAAAEAAQA9QAAAIgDAAAAAA==&#10;" path="m541,5l474,9,409,19,347,36,289,59,234,88r-49,34l140,159r-38,44l68,249,41,300,21,352,9,408,4,466r5,59l21,581r20,52l68,684r34,46l140,772r45,39l234,845r55,28l347,896r62,17l474,924r67,4l608,924r65,-11l735,896r57,-23l847,845r50,-34l942,772r38,-42l1014,684r26,-51l1060,581r13,-56l1077,466r-4,-58l1060,352r-20,-52l1014,249,980,203,942,159,897,122,847,88,792,59,735,36,673,19,608,9,541,5xm541,r68,4l674,15r62,17l795,55r55,29l899,118r46,39l984,201r34,47l1045,298r21,53l1077,408r4,58l1077,525r-11,56l1045,635r-27,50l984,732r-39,44l899,815r-49,34l795,878r-59,23l674,918r-65,11l541,933r-69,-4l408,918,345,901,286,878,231,849,182,815,137,776,97,732,64,685,37,635,16,581,4,525,,466,4,408,16,351,37,298,64,248,97,201r40,-44l182,118,231,84,286,55,345,32,408,15,472,4,541,xe" fillcolor="#ffeb98" stroked="f" strokecolor="#ffeb98" strokeweight="0">
                    <v:path arrowok="t" o:connecttype="custom" o:connectlocs="237,4;174,18;117,44;70,79;34,124;11,176;2,233;11,290;34,342;70,386;117,422;174,448;237,462;304,462;368,448;424,422;471,386;507,342;530,290;539,233;530,176;507,124;471,79;424,44;368,18;304,4;271,0;337,7;398,27;450,59;492,100;523,149;539,204;539,262;523,317;492,366;450,407;398,439;337,459;271,466;204,459;143,439;91,407;49,366;19,317;2,262;2,204;19,149;49,100;91,59;143,27;204,7;271,0" o:connectangles="0,0,0,0,0,0,0,0,0,0,0,0,0,0,0,0,0,0,0,0,0,0,0,0,0,0,0,0,0,0,0,0,0,0,0,0,0,0,0,0,0,0,0,0,0,0,0,0,0,0,0,0,0"/>
                    <o:lock v:ext="edit" verticies="t"/>
                  </v:shape>
                  <v:shape id="Freeform 462" o:spid="_x0000_s1135" style="position:absolute;left:1386;top:337;width:546;height:470;visibility:visible;mso-wrap-style:square;v-text-anchor:top" coordsize="109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y1MUA&#10;AADcAAAADwAAAGRycy9kb3ducmV2LnhtbESPQWvCQBSE74X+h+UVeil1Y5HYpq4igqBgD9rS8yP7&#10;TFKzb8O+VeO/dwWhx2FmvmEms9616kRBGs8GhoMMFHHpbcOVgZ/v5es7KInIFlvPZOBCArPp48ME&#10;C+vPvKXTLlYqQVgKNFDH2BVaS1mTQxn4jjh5ex8cxiRDpW3Ac4K7Vr9lWa4dNpwWauxoUVN52B2d&#10;gZULL4cy6yT/+m0Wm79c1vuLGPP81M8/QUXq43/43l5ZA+PRB9zOpCO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rLUxQAAANwAAAAPAAAAAAAAAAAAAAAAAJgCAABkcnMv&#10;ZG93bnJldi54bWxQSwUGAAAAAAQABAD1AAAAigMAAAAA&#10;" path="m546,3l477,7,413,18,350,35,291,58,236,87r-49,34l142,160r-40,44l69,251,42,301,21,354,9,411,5,469r4,59l21,584r21,54l69,688r33,47l142,779r45,39l236,852r55,29l350,904r63,17l477,932r69,4l614,932r65,-11l741,904r59,-23l855,852r49,-34l950,779r39,-44l1023,688r27,-50l1071,584r11,-56l1086,469r-4,-58l1071,354r-21,-53l1023,251,989,204,950,160,904,121,855,87,800,58,741,35,679,18,614,7,546,3xm546,r68,3l680,13r64,18l803,54r55,30l909,118r45,40l993,201r35,48l1055,300r20,54l1088,410r4,59l1088,529r-13,56l1055,639r-27,51l993,738r-39,43l909,821r-51,34l803,885r-59,23l680,925r-66,11l546,939r-69,-3l411,925,348,908,288,885,234,855,183,821,138,781,98,738,63,690,36,639,16,585,4,529,,469,4,410,16,354,36,300,63,249,98,201r40,-43l183,118,234,84,288,54,348,31,411,13,477,3,546,xe" fillcolor="#ffeb97" stroked="f" strokecolor="#ffeb97" strokeweight="0">
                    <v:path arrowok="t" o:connecttype="custom" o:connectlocs="239,4;175,18;118,44;71,80;35,126;11,177;3,235;11,292;35,344;71,390;118,426;175,452;239,466;307,466;371,452;428,426;475,390;512,344;536,292;543,235;536,177;512,126;475,80;428,44;371,18;307,4;273,0;340,7;402,27;455,59;497,101;528,150;544,205;544,265;528,320;497,369;455,411;402,443;340,463;273,470;206,463;144,443;92,411;49,369;18,320;2,265;2,205;18,150;49,101;92,59;144,27;206,7;273,0" o:connectangles="0,0,0,0,0,0,0,0,0,0,0,0,0,0,0,0,0,0,0,0,0,0,0,0,0,0,0,0,0,0,0,0,0,0,0,0,0,0,0,0,0,0,0,0,0,0,0,0,0,0,0,0,0"/>
                    <o:lock v:ext="edit" verticies="t"/>
                  </v:shape>
                  <v:shape id="Freeform 463" o:spid="_x0000_s1136" style="position:absolute;left:1383;top:335;width:552;height:474;visibility:visible;mso-wrap-style:square;v-text-anchor:top" coordsize="110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D9cEA&#10;AADcAAAADwAAAGRycy9kb3ducmV2LnhtbERPS2rDMBDdB3oHMYVuQiPHkLY4UYwpBLopqZ0eYLAm&#10;tlNrZCT5k9tXi0KXj/c/5IvpxUTOd5YVbDcJCOLa6o4bBd+X0/MbCB+QNfaWScGdPOTHh9UBM21n&#10;LmmqQiNiCPsMFbQhDJmUvm7JoN/YgThyV+sMhghdI7XDOYabXqZJ8iINdhwbWhzovaX6pxqNgrFM&#10;p6a0n+iKZLm623n9Fe6jUk+PS7EHEWgJ/+I/94dW8LqL8+OZeATk8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g/XBAAAA3AAAAA8AAAAAAAAAAAAAAAAAmAIAAGRycy9kb3du&#10;cmV2LnhtbFBLBQYAAAAABAAEAPUAAACGAwAAAAA=&#10;" path="m552,5l483,8,417,18,354,36,294,59,240,89r-51,34l144,163r-40,43l69,254,42,305,22,359,10,415,6,474r4,60l22,590r20,54l69,695r35,48l144,786r45,40l240,860r54,30l354,913r63,17l483,941r69,3l620,941r66,-11l750,913r59,-23l864,860r51,-34l960,786r39,-43l1034,695r27,-51l1081,590r13,-56l1098,474r-4,-59l1081,359r-20,-54l1034,254,999,206,960,163,915,123,864,89,809,59,750,36,686,18,620,8,552,5xm552,r69,4l688,14r63,17l810,56r57,29l917,120r47,39l1003,203r36,48l1065,303r22,55l1099,415r5,59l1099,534r-12,57l1065,646r-26,52l1003,745r-39,45l917,829r-50,35l810,893r-59,24l688,934r-67,11l552,949r-70,-4l416,934,352,917,293,893,237,864,186,829,139,790,100,745,65,698,38,646,17,591,4,534,,474,4,415,17,358,38,303,65,251r35,-48l139,159r47,-39l237,85,293,56,352,31,416,14,482,4,552,xe" fillcolor="#ffea96" stroked="f" strokecolor="#ffea96" strokeweight="0">
                    <v:path arrowok="t" o:connecttype="custom" o:connectlocs="242,4;177,18;120,44;72,81;35,127;11,179;3,237;11,295;35,347;72,393;120,430;177,456;242,470;310,470;375,456;432,430;480,393;517,347;541,295;549,237;541,179;517,127;480,81;432,44;375,18;310,4;276,0;344,7;405,28;459,60;502,101;533,151;550,207;550,267;533,323;502,372;459,414;405,446;344,467;276,474;208,467;147,446;93,414;50,372;19,323;2,267;2,207;19,151;50,101;93,60;147,28;208,7;276,0" o:connectangles="0,0,0,0,0,0,0,0,0,0,0,0,0,0,0,0,0,0,0,0,0,0,0,0,0,0,0,0,0,0,0,0,0,0,0,0,0,0,0,0,0,0,0,0,0,0,0,0,0,0,0,0,0"/>
                    <o:lock v:ext="edit" verticies="t"/>
                  </v:shape>
                  <v:shape id="Freeform 464" o:spid="_x0000_s1137" style="position:absolute;left:1381;top:333;width:556;height:479;visibility:visible;mso-wrap-style:square;v-text-anchor:top" coordsize="111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F7cQA&#10;AADcAAAADwAAAGRycy9kb3ducmV2LnhtbESPS4vCQBCE74L/YWhhbzpRcJXoKOIDPIkv1GOTaZNo&#10;pidkRs3ur3eEhT0WVfUVNZ7WphBPqlxuWUG3E4EgTqzOOVVwPKzaQxDOI2ssLJOCH3IwnTQbY4y1&#10;ffGOnnufigBhF6OCzPsyltIlGRl0HVsSB+9qK4M+yCqVusJXgJtC9qLoWxrMOSxkWNI8o+S+fxgF&#10;w5t5bM8bmy/W6WGzPerl7+kSKfXVqmcjEJ5q/x/+a6+1gkG/C58z4QjIy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Ghe3EAAAA3AAAAA8AAAAAAAAAAAAAAAAAmAIAAGRycy9k&#10;b3ducmV2LnhtbFBLBQYAAAAABAAEAPUAAACJAwAAAAA=&#10;" path="m556,5l486,9,420,19,356,36,297,61,241,90r-51,35l143,164r-39,44l69,256,42,308,21,363,8,420,4,479r4,60l21,596r21,55l69,703r35,47l143,795r47,39l241,869r56,29l356,922r64,17l486,950r70,4l625,950r67,-11l755,922r59,-24l871,869r50,-35l968,795r39,-45l1043,703r26,-52l1091,596r12,-57l1108,479r-5,-59l1091,363r-22,-55l1043,256r-36,-48l968,164,921,125,871,90,814,61,755,36,692,19,625,9,556,5xm556,r69,4l693,15r64,18l817,56r57,30l926,121r46,40l1012,205r35,49l1075,306r20,56l1108,419r4,60l1108,539r-13,58l1075,653r-28,51l1012,753r-40,44l926,837r-52,36l817,902r-60,24l693,944r-68,11l556,959r-70,-4l418,944,355,926,294,902,238,873,186,837,139,797,100,753,64,704,36,653,17,597,4,539,,479,4,419,17,362,36,306,64,254r36,-49l139,161r47,-40l238,86,294,56,355,33,418,15,486,4,556,xe" fillcolor="#ffea95" stroked="f" strokecolor="#ffea95" strokeweight="0">
                    <v:path arrowok="t" o:connecttype="custom" o:connectlocs="243,4;178,18;121,45;72,82;35,128;11,181;2,239;11,298;35,351;72,397;121,434;178,461;243,475;313,475;378,461;436,434;484,397;522,351;546,298;554,239;546,181;522,128;484,82;436,45;378,18;313,4;278,0;347,7;409,28;463,60;506,102;538,153;554,209;554,269;538,326;506,376;463,418;409,451;347,472;278,479;209,472;147,451;93,418;50,376;18,326;2,269;2,209;18,153;50,102;93,60;147,28;209,7;278,0" o:connectangles="0,0,0,0,0,0,0,0,0,0,0,0,0,0,0,0,0,0,0,0,0,0,0,0,0,0,0,0,0,0,0,0,0,0,0,0,0,0,0,0,0,0,0,0,0,0,0,0,0,0,0,0,0"/>
                    <o:lock v:ext="edit" verticies="t"/>
                  </v:shape>
                  <v:shape id="Freeform 465" o:spid="_x0000_s1138" style="position:absolute;left:1379;top:331;width:561;height:483;visibility:visible;mso-wrap-style:square;v-text-anchor:top" coordsize="112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bsosMA&#10;AADcAAAADwAAAGRycy9kb3ducmV2LnhtbESPQWvCQBSE7wX/w/KE3uqmQqNEVxHFIvVk1Psj+0xC&#10;d9/G7FZjf70rCB6HmfmGmc47a8SFWl87VvA5SEAQF07XXCo47NcfYxA+IGs0jknBjTzMZ723KWba&#10;XXlHlzyUIkLYZ6igCqHJpPRFRRb9wDXE0Tu51mKIsi2lbvEa4dbIYZKk0mLNcaHChpYVFb/5n1VA&#10;/z9me0zzhfGnrUxX3+PR+eiVeu93iwmIQF14hZ/tjVYw+hrC40w8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bsosMAAADcAAAADwAAAAAAAAAAAAAAAACYAgAAZHJzL2Rv&#10;d25yZXYueG1sUEsFBgAAAAAEAAQA9QAAAIgDAAAAAA==&#10;" path="m562,4l492,8,424,19,361,37,300,60,244,90r-52,35l145,165r-39,44l70,258,42,310,23,366,10,423,6,483r4,60l23,601r19,56l70,708r36,49l145,801r47,40l244,877r56,29l361,930r63,18l492,959r70,4l631,959r68,-11l763,930r60,-24l880,877r52,-36l978,801r40,-44l1053,708r28,-51l1101,601r13,-58l1118,483r-4,-60l1101,366r-20,-56l1053,258r-35,-49l978,165,932,125,880,90,823,60,763,37,699,19,631,8,562,4xm562,r69,4l701,15r63,17l826,56r56,31l935,122r46,40l1022,207r35,50l1085,309r21,56l1119,423r4,60l1119,544r-13,58l1085,658r-28,52l1022,760r-41,44l935,845r-53,35l826,911r-62,23l701,952r-70,11l562,966r-70,-3l423,952,359,934,297,911,241,880,189,845,142,804,102,760,66,710,38,658,17,602,4,544,,483,4,423,17,365,38,309,66,257r36,-50l142,162r47,-40l241,87,297,56,359,32,423,15,492,4,562,xe" fillcolor="#ffea94" stroked="f" strokecolor="#ffea94" strokeweight="0">
                    <v:path arrowok="t" o:connecttype="custom" o:connectlocs="246,4;180,19;122,45;72,83;35,129;11,183;3,242;11,301;35,354;72,401;122,439;180,465;246,480;315,480;381,465;440,439;489,401;526,354;550,301;559,242;550,183;526,129;489,83;440,45;381,19;315,4;281,0;350,8;413,28;467,61;511,104;542,155;559,212;559,272;542,329;511,380;467,423;413,456;350,476;281,483;211,476;148,456;94,423;51,380;19,329;2,272;2,212;19,155;51,104;94,61;148,28;211,8;281,0" o:connectangles="0,0,0,0,0,0,0,0,0,0,0,0,0,0,0,0,0,0,0,0,0,0,0,0,0,0,0,0,0,0,0,0,0,0,0,0,0,0,0,0,0,0,0,0,0,0,0,0,0,0,0,0,0"/>
                    <o:lock v:ext="edit" verticies="t"/>
                  </v:shape>
                  <v:shape id="Freeform 466" o:spid="_x0000_s1139" style="position:absolute;left:1376;top:328;width:567;height:488;visibility:visible;mso-wrap-style:square;v-text-anchor:top" coordsize="113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3IsQA&#10;AADcAAAADwAAAGRycy9kb3ducmV2LnhtbESPQWvCQBSE74L/YXlCb7pRayupq4jY4kUhWgreHtnX&#10;ZDH7NmS3Jv77riB4HGbmG2ax6mwlrtR441jBeJSAIM6dNlwo+D59DucgfEDWWDkmBTfysFr2ewtM&#10;tWs5o+sxFCJC2KeooAyhTqX0eUkW/cjVxNH7dY3FEGVTSN1gG+G2kpMkeZMWDceFEmvalJRfjn9W&#10;wfS8T360/cour+vtIbQnwzdvlHoZdOsPEIG68Aw/2jut4H02hf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4dyLEAAAA3AAAAA8AAAAAAAAAAAAAAAAAmAIAAGRycy9k&#10;b3ducmV2LnhtbFBLBQYAAAAABAAEAPUAAACJAwAAAAA=&#10;" path="m568,4l498,8,429,19,365,36,303,60,247,91r-52,35l148,166r-40,45l72,261,44,313,23,369,10,427,6,487r4,61l23,606r21,56l72,714r36,50l148,808r47,41l247,884r56,31l365,938r64,18l498,967r70,3l637,967r70,-11l770,938r62,-23l888,884r53,-35l987,808r41,-44l1063,714r28,-52l1112,606r13,-58l1129,487r-4,-60l1112,369r-21,-56l1063,261r-35,-50l987,166,941,126,888,91,832,60,770,36,707,19,637,8,568,4xm568,r71,3l707,14r66,18l833,57r58,30l945,122r46,41l1032,208r35,50l1096,311r21,56l1129,426r6,61l1129,548r-12,60l1096,663r-29,54l1032,767r-41,45l945,852r-54,36l833,918r-60,25l707,961r-68,11l568,975r-71,-3l429,961,363,943,302,918,244,888,191,852,144,812,103,767,68,717,40,663,19,608,6,548,,487,6,426,19,367,40,311,68,258r35,-50l144,163r47,-41l244,87,302,57,363,32,429,14,497,3,568,xe" fillcolor="#ffea93" stroked="f" strokecolor="#ffea93" strokeweight="0">
                    <v:path arrowok="t" o:connecttype="custom" o:connectlocs="249,4;182,18;123,46;74,83;36,131;11,185;3,244;11,303;36,357;74,404;123,442;182,469;249,484;318,484;385,469;444,442;493,404;531,357;556,303;564,244;556,185;531,131;493,83;444,46;385,18;318,4;284,0;353,7;416,29;472,61;516,104;548,156;564,213;564,274;548,332;516,384;472,426;416,459;353,481;284,488;214,481;151,459;95,426;51,384;20,332;3,274;3,213;20,156;51,104;95,61;151,29;214,7;284,0" o:connectangles="0,0,0,0,0,0,0,0,0,0,0,0,0,0,0,0,0,0,0,0,0,0,0,0,0,0,0,0,0,0,0,0,0,0,0,0,0,0,0,0,0,0,0,0,0,0,0,0,0,0,0,0,0"/>
                    <o:lock v:ext="edit" verticies="t"/>
                  </v:shape>
                  <v:shape id="Freeform 467" o:spid="_x0000_s1140" style="position:absolute;left:1374;top:326;width:571;height:493;visibility:visible;mso-wrap-style:square;v-text-anchor:top" coordsize="114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KRsUA&#10;AADcAAAADwAAAGRycy9kb3ducmV2LnhtbESP3WoCMRSE7wXfIRyhdzWr1apbo9hCtTctuPoAh83p&#10;ZnFzsmyyP337plDwcpiZb5jtfrCV6KjxpWMFs2kCgjh3uuRCwfXy/rgG4QOyxsoxKfghD/vdeLTF&#10;VLuez9RloRARwj5FBSaEOpXS54Ys+qmriaP37RqLIcqmkLrBPsJtJedJ8iwtlhwXDNb0Zii/Za1V&#10;YBefrbxtiq8nnxzl5nwy+nh4VephMhxeQAQawj383/7QClbLB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IpGxQAAANwAAAAPAAAAAAAAAAAAAAAAAJgCAABkcnMv&#10;ZG93bnJldi54bWxQSwUGAAAAAAQABAD1AAAAigMAAAAA&#10;" path="m572,5l501,8,433,19,367,37,306,62,248,92r-53,35l148,168r-41,45l72,263,44,316,23,372,10,431,4,492r6,61l23,613r21,55l72,722r35,50l148,817r47,40l248,893r58,30l367,948r66,18l501,977r71,3l643,977r68,-11l777,948r60,-25l895,893r54,-36l995,817r41,-45l1071,722r29,-54l1121,613r12,-60l1139,492r-6,-61l1121,372r-21,-56l1071,263r-35,-50l995,168,949,127,895,92,837,62,777,37,711,19,643,8,572,5xm572,r71,3l712,16r66,18l840,58r58,30l952,125r47,40l1040,211r37,50l1105,314r21,57l1139,431r4,61l1139,554r-13,60l1105,671r-28,53l1040,774r-41,45l952,860r-54,37l840,927r-62,24l712,969r-69,11l572,985r-71,-5l431,969,365,951,303,927,245,897,192,860,144,819,103,774,66,724,38,671,17,614,4,554,,492,4,431,17,371,38,314,66,261r37,-50l144,165r48,-40l245,88,303,58,365,34,431,16,501,3,572,xe" fillcolor="#ffe992" stroked="f" strokecolor="#ffe992" strokeweight="0">
                    <v:path arrowok="t" o:connecttype="custom" o:connectlocs="250,4;183,19;124,46;74,84;36,132;11,186;2,246;11,307;36,361;74,409;124,447;183,474;250,489;321,489;388,474;447,447;497,409;535,361;560,307;569,246;560,186;535,132;497,84;447,46;388,19;321,4;286,0;356,8;420,29;476,63;520,106;552,157;569,216;569,277;552,336;520,387;476,430;420,464;356,485;286,493;215,485;151,464;96,430;51,387;19,336;2,277;2,216;19,157;51,106;96,63;151,29;215,8;286,0" o:connectangles="0,0,0,0,0,0,0,0,0,0,0,0,0,0,0,0,0,0,0,0,0,0,0,0,0,0,0,0,0,0,0,0,0,0,0,0,0,0,0,0,0,0,0,0,0,0,0,0,0,0,0,0,0"/>
                    <o:lock v:ext="edit" verticies="t"/>
                  </v:shape>
                  <v:shape id="Freeform 468" o:spid="_x0000_s1141" style="position:absolute;left:1371;top:324;width:577;height:496;visibility:visible;mso-wrap-style:square;v-text-anchor:top" coordsize="1154,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aB8QA&#10;AADcAAAADwAAAGRycy9kb3ducmV2LnhtbESPQWsCMRSE7wX/Q3gFbzVr0SqrUUQQ9iJUVwq9PTbP&#10;TejmZdmk7vrvTUHocZiZb5j1dnCNuFEXrGcF00kGgrjy2nKt4FIe3pYgQkTW2HgmBXcKsN2MXtaY&#10;a9/ziW7nWIsE4ZCjAhNjm0sZKkMOw8S3xMm7+s5hTLKrpe6wT3DXyPcs+5AOLacFgy3tDVU/51+n&#10;IBr7OWuR+q/Zsfy2h2lxzfaFUuPXYbcCEWmI/+Fnu9AKFvM5/J1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hGgfEAAAA3AAAAA8AAAAAAAAAAAAAAAAAmAIAAGRycy9k&#10;b3ducmV2LnhtbFBLBQYAAAAABAAEAPUAAACJAwAAAAA=&#10;" path="m577,4l506,7,436,20,370,38,308,62,250,92r-53,37l149,169r-41,46l71,265,43,318,22,375,9,435,5,496r4,62l22,618r21,57l71,728r37,50l149,823r48,41l250,901r58,30l370,955r66,18l506,984r71,5l648,984r69,-11l783,955r62,-24l903,901r54,-37l1004,823r41,-45l1082,728r28,-53l1131,618r13,-60l1148,496r-4,-61l1131,375r-21,-57l1082,265r-37,-50l1004,169,957,129,903,92,845,62,783,38,717,20,648,7,577,4xm577,r67,3l709,12r63,16l831,50r55,27l938,109r47,36l1027,186r37,43l1095,278r25,51l1138,382r12,56l1154,496r-4,59l1138,611r-18,53l1095,715r-31,47l1027,807r-42,40l938,884r-52,32l831,943r-59,21l709,979r-65,11l577,993r-67,-3l445,979,381,964,322,943,267,916,215,884,169,847,126,807,90,762,59,715,33,664,15,611,4,555,,496,4,438,15,382,33,329,59,278,90,229r36,-43l169,145r46,-36l267,77,322,50,381,28,445,12,510,3,577,xe" fillcolor="#ffe991" stroked="f" strokecolor="#ffe991" strokeweight="0">
                    <v:path arrowok="t" o:connecttype="custom" o:connectlocs="253,3;185,19;125,46;75,84;36,132;11,187;3,248;11,309;36,364;75,411;125,450;185,477;253,492;324,492;392,477;452,450;502,411;541,364;566,309;574,248;566,187;541,132;502,84;452,46;392,19;324,3;289,0;355,6;416,25;469,54;514,93;548,139;569,191;577,248;569,305;548,357;514,403;469,442;416,471;355,489;289,496;223,489;161,471;108,442;63,403;30,357;8,305;0,248;8,191;30,139;63,93;108,54;161,25;223,6;289,0" o:connectangles="0,0,0,0,0,0,0,0,0,0,0,0,0,0,0,0,0,0,0,0,0,0,0,0,0,0,0,0,0,0,0,0,0,0,0,0,0,0,0,0,0,0,0,0,0,0,0,0,0,0,0,0,0,0,0"/>
                    <o:lock v:ext="edit" verticies="t"/>
                  </v:shape>
                  <v:shape id="Freeform 469" o:spid="_x0000_s1142" style="position:absolute;left:1369;top:322;width:581;height:501;visibility:visible;mso-wrap-style:square;v-text-anchor:top" coordsize="116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RVcUA&#10;AADcAAAADwAAAGRycy9kb3ducmV2LnhtbESP3WoCMRSE7wu+QzhC72rWLfVnNS5SKhSkhap4fdgc&#10;N4ubk2WTaurTm0Khl8PMfMMsy2hbcaHeN44VjEcZCOLK6YZrBYf95mkGwgdkja1jUvBDHsrV4GGJ&#10;hXZX/qLLLtQiQdgXqMCE0BVS+sqQRT9yHXHyTq63GJLsa6l7vCa4bWWeZRNpseG0YLCjV0PVefdt&#10;E0XGen4j//l2Ouab7cdzPG/nRqnHYVwvQASK4T/8137XCqYvE/g9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lFVxQAAANwAAAAPAAAAAAAAAAAAAAAAAJgCAABkcnMv&#10;ZG93bnJldi54bWxQSwUGAAAAAAQABAD1AAAAigMAAAAA&#10;" path="m582,5l515,8r-65,9l386,33,327,55,272,82r-52,32l174,150r-43,41l95,234,64,283,38,334,20,387,9,443,5,501r4,59l20,616r18,53l64,720r31,47l131,812r43,40l220,889r52,32l327,948r59,21l450,984r65,11l582,998r67,-3l714,984r63,-15l836,948r55,-27l943,889r47,-37l1032,812r37,-45l1100,720r25,-51l1143,616r12,-56l1159,501r-4,-58l1143,387r-18,-53l1100,283r-31,-49l1032,191,990,150,943,114,891,82,836,55,777,33,714,17,649,8,582,5xm582,r68,4l715,14r63,15l838,51r56,27l946,111r48,36l1036,188r37,45l1105,281r24,52l1149,386r11,57l1163,501r-3,59l1149,617r-20,53l1105,722r-32,48l1036,815r-42,41l946,892r-52,33l838,952r-60,22l715,989r-65,10l582,1003r-69,-4l449,989,385,974,326,952,270,925,217,892,169,856,127,815,90,770,58,722,34,670,14,617,3,560,,501,3,443,14,386,34,333,58,281,90,233r37,-45l169,147r48,-36l270,78,326,51,385,29,449,14,513,4,582,xe" fillcolor="#ffe990" stroked="f" strokecolor="#ffe990" strokeweight="0">
                    <v:path arrowok="t" o:connecttype="custom" o:connectlocs="257,4;193,16;136,41;87,75;47,117;19,167;4,221;4,280;19,334;47,383;87,426;136,460;193,484;257,497;324,497;388,484;445,460;495,426;534,383;562,334;577,280;577,221;562,167;534,117;495,75;445,41;388,16;324,4;291,0;357,7;419,25;473,55;518,94;552,140;574,193;581,250;574,308;552,361;518,407;473,446;419,476;357,494;291,501;224,494;163,476;108,446;63,407;29,361;7,308;0,250;7,193;29,140;63,94;108,55;163,25;224,7;291,0" o:connectangles="0,0,0,0,0,0,0,0,0,0,0,0,0,0,0,0,0,0,0,0,0,0,0,0,0,0,0,0,0,0,0,0,0,0,0,0,0,0,0,0,0,0,0,0,0,0,0,0,0,0,0,0,0,0,0,0,0"/>
                    <o:lock v:ext="edit" verticies="t"/>
                  </v:shape>
                  <v:shape id="Freeform 470" o:spid="_x0000_s1143" style="position:absolute;left:1366;top:319;width:587;height:506;visibility:visible;mso-wrap-style:square;v-text-anchor:top" coordsize="1174,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ioMMA&#10;AADcAAAADwAAAGRycy9kb3ducmV2LnhtbESPUYvCMBCE34X7D2EPfNP0FPWojXKIggjqnfYH7DVr&#10;W2w2pYla/70RBB+H2flmJ5m3phJXalxpWcFXPwJBnFldcq4gPa563yCcR9ZYWSYFd3Iwn310Eoy1&#10;vfEfXQ8+FwHCLkYFhfd1LKXLCjLo+rYmDt7JNgZ9kE0udYO3ADeVHETRWBosOTQUWNOioOx8uJjw&#10;xn+699u8PJ6jtpLLesPZ726oVPez/ZmC8NT69/ErvdYKJqMJPMcEAs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IioMMAAADcAAAADwAAAAAAAAAAAAAAAACYAgAAZHJzL2Rv&#10;d25yZXYueG1sUEsFBgAAAAAEAAQA9QAAAIgDAAAAAA==&#10;" path="m587,5l518,9,454,19,390,34,331,56,275,83r-53,33l174,152r-42,41l95,238,63,286,39,338,19,391,8,448,5,506r3,59l19,622r20,53l63,727r32,48l132,820r42,41l222,897r53,33l331,957r59,22l454,994r64,10l587,1008r68,-4l720,994r63,-15l843,957r56,-27l951,897r48,-36l1041,820r37,-45l1110,727r24,-52l1154,622r11,-57l1168,506r-3,-58l1154,391r-20,-53l1110,286r-32,-48l1041,193,999,152,951,116,899,83,843,56,783,34,720,19,655,9,587,5xm587,r68,4l721,14r64,17l845,53r57,26l954,112r48,36l1046,190r36,46l1115,284r25,51l1158,390r12,57l1174,506r-4,60l1158,622r-18,54l1115,729r-33,48l1046,823r-44,41l954,901r-52,33l845,960r-60,22l721,999r-66,10l587,1013r-69,-4l452,999,389,982,328,960,272,934,220,901,172,864,128,823,91,777,59,729,33,676,15,622,4,566,,506,4,447,15,390,33,335,59,284,91,236r37,-46l172,148r48,-36l272,79,328,53,389,31,452,14,518,4,587,xe" fillcolor="#ffe98f" stroked="f" strokecolor="#ffe98f" strokeweight="0">
                    <v:path arrowok="t" o:connecttype="custom" o:connectlocs="259,4;195,17;138,41;87,76;48,119;20,169;4,224;4,282;20,337;48,387;87,430;138,465;195,489;259,502;328,502;392,489;450,465;500,430;539,387;567,337;583,282;583,224;567,169;539,119;500,76;450,41;392,17;328,4;294,0;361,7;423,26;477,56;523,95;558,142;579,195;587,253;579,311;558,364;523,411;477,450;423,480;361,499;294,506;226,499;164,480;110,450;64,411;30,364;8,311;0,253;8,195;30,142;64,95;110,56;164,26;226,7;294,0" o:connectangles="0,0,0,0,0,0,0,0,0,0,0,0,0,0,0,0,0,0,0,0,0,0,0,0,0,0,0,0,0,0,0,0,0,0,0,0,0,0,0,0,0,0,0,0,0,0,0,0,0,0,0,0,0,0,0,0,0"/>
                    <o:lock v:ext="edit" verticies="t"/>
                  </v:shape>
                  <v:shape id="Freeform 471" o:spid="_x0000_s1144" style="position:absolute;left:1363;top:317;width:593;height:510;visibility:visible;mso-wrap-style:square;v-text-anchor:top" coordsize="1185,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xGsAA&#10;AADcAAAADwAAAGRycy9kb3ducmV2LnhtbERPTYvCMBC9L/gfwgje1lTRVapRVBAEwaXqwePQjG21&#10;mZQm2vrvzUHw+Hjf82VrSvGk2hWWFQz6EQji1OqCMwXn0/Z3CsJ5ZI2lZVLwIgfLRednjrG2DSf0&#10;PPpMhBB2MSrIva9iKV2ak0HXtxVx4K62NugDrDOpa2xCuCnlMIr+pMGCQ0OOFW1ySu/Hh1GQ7pPp&#10;xN5GZbO+VMVI839zeFyV6nXb1QyEp9Z/xR/3TiuYjMPacCYc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DxGsAAAADcAAAADwAAAAAAAAAAAAAAAACYAgAAZHJzL2Rvd25y&#10;ZXYueG1sUEsFBgAAAAAEAAQA9QAAAIUDAAAAAA==&#10;" path="m593,3l524,7,458,17,395,34,334,56,278,82r-52,33l178,151r-44,42l97,239,65,287,39,338,21,393,10,450,6,509r4,60l21,625r18,54l65,732r32,48l134,826r44,41l226,904r52,33l334,963r61,22l458,1002r66,10l593,1016r68,-4l727,1002r64,-17l851,963r57,-26l960,904r48,-37l1052,826r36,-46l1121,732r25,-53l1164,625r12,-56l1180,509r-4,-59l1164,393r-18,-55l1121,287r-33,-48l1052,193r-44,-42l960,115,908,82,851,56,791,34,727,17,661,7,593,3xm593,r69,2l729,13r63,16l853,51r58,28l963,111r49,38l1054,190r38,46l1125,285r25,52l1170,393r11,57l1185,509r-4,60l1170,626r-20,56l1125,734r-33,49l1054,829r-42,41l963,908r-52,32l853,968r-61,22l729,1006r-67,10l593,1019r-70,-3l457,1006,393,990,333,968,275,940,223,908,173,870,131,829,93,783,61,734,35,682,16,626,4,569,,509,4,450,16,393,35,337,61,285,93,236r38,-46l173,149r50,-38l275,79,333,51,393,29,457,13,523,2,593,xe" fillcolor="#ffe98e" stroked="f" strokecolor="#ffe98e" strokeweight="0">
                    <v:path arrowok="t" o:connecttype="custom" o:connectlocs="262,4;198,17;139,41;89,76;49,120;20,169;5,225;5,285;20,340;49,390;89,434;139,469;198,493;262,506;331,506;396,493;454,469;504,434;544,390;573,340;588,285;588,225;573,169;544,120;504,76;454,41;396,17;331,4;297,0;365,7;427,26;482,56;527,95;563,143;585,197;593,255;585,313;563,367;527,415;482,454;427,484;365,503;297,510;229,503;167,484;112,454;66,415;31,367;8,313;0,255;8,197;31,143;66,95;112,56;167,26;229,7;297,0" o:connectangles="0,0,0,0,0,0,0,0,0,0,0,0,0,0,0,0,0,0,0,0,0,0,0,0,0,0,0,0,0,0,0,0,0,0,0,0,0,0,0,0,0,0,0,0,0,0,0,0,0,0,0,0,0,0,0,0,0"/>
                    <o:lock v:ext="edit" verticies="t"/>
                  </v:shape>
                  <v:shape id="Freeform 472" o:spid="_x0000_s1145" style="position:absolute;left:1361;top:315;width:597;height:515;visibility:visible;mso-wrap-style:square;v-text-anchor:top" coordsize="1194,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l9MUA&#10;AADcAAAADwAAAGRycy9kb3ducmV2LnhtbESPQWsCMRSE74L/ITzBm2YtWu3WKFYQhB6KWrDHx+a5&#10;u7p5WTbRjf/eFASPw8x8w8yXwVTiRo0rLSsYDRMQxJnVJecKfg+bwQyE88gaK8uk4E4OlotuZ46p&#10;ti3v6Lb3uYgQdikqKLyvUyldVpBBN7Q1cfROtjHoo2xyqRtsI9xU8i1J3qXBkuNCgTWtC8ou+6tR&#10;8HPeHo/5919bT3bT+ynMwrjEL6X6vbD6BOEp+Ff42d5qBdPJB/yf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uX0xQAAANwAAAAPAAAAAAAAAAAAAAAAAJgCAABkcnMv&#10;ZG93bnJldi54bWxQSwUGAAAAAAQABAD1AAAAigMAAAAA&#10;" path="m597,5l527,7,461,18,397,34,337,56,279,84r-52,32l177,154r-42,41l97,241,65,290,39,342,20,398,8,455,4,514r4,60l20,631r19,56l65,739r32,49l135,834r42,41l227,913r52,32l337,973r60,22l461,1011r66,10l597,1024r69,-3l733,1011r63,-16l857,973r58,-28l967,913r49,-38l1058,834r38,-46l1129,739r25,-52l1174,631r11,-57l1189,514r-4,-59l1174,398r-20,-56l1129,290r-33,-49l1058,195r-42,-41l967,116,915,84,857,56,796,34,733,18,666,7,597,5xm597,r69,4l734,13r64,17l860,52r57,28l971,113r48,37l1063,193r38,46l1133,288r27,53l1178,397r13,57l1194,514r-3,60l1178,632r-18,56l1133,740r-32,50l1063,836r-44,43l971,916r-54,33l860,977r-62,22l734,1016r-68,9l597,1029r-70,-4l459,1016,396,999,334,977,276,949,222,916,175,879,131,836,93,790,60,740,34,688,15,632,3,574,,514,3,454,15,397,34,341,60,288,93,239r38,-46l175,150r47,-37l276,80,334,52,396,30,459,13,527,4,597,xe" fillcolor="#ffe98d" stroked="f" strokecolor="#ffe98d" strokeweight="0">
                    <v:path arrowok="t" o:connecttype="custom" o:connectlocs="264,4;199,17;140,42;89,77;49,121;20,171;4,228;4,287;20,344;49,394;89,438;140,473;199,498;264,511;333,511;398,498;458,473;508,438;548,394;577,344;593,287;593,228;577,171;548,121;508,77;458,42;398,17;333,4;299,0;367,7;430,26;486,57;532,97;567,144;589,199;597,257;589,316;567,370;532,418;486,458;430,489;367,508;299,515;230,508;167,489;111,458;66,418;30,370;8,316;0,257;8,199;30,144;66,97;111,57;167,26;230,7;299,0" o:connectangles="0,0,0,0,0,0,0,0,0,0,0,0,0,0,0,0,0,0,0,0,0,0,0,0,0,0,0,0,0,0,0,0,0,0,0,0,0,0,0,0,0,0,0,0,0,0,0,0,0,0,0,0,0,0,0,0,0"/>
                    <o:lock v:ext="edit" verticies="t"/>
                  </v:shape>
                  <v:shape id="Freeform 473" o:spid="_x0000_s1146" style="position:absolute;left:1358;top:313;width:603;height:519;visibility:visible;mso-wrap-style:square;v-text-anchor:top" coordsize="1205,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25r0A&#10;AADcAAAADwAAAGRycy9kb3ducmV2LnhtbERPyQrCMBC9C/5DGMGbphVxqUYRweVq1YO3oRnbYjMp&#10;TdT69+YgeHy8fbluTSVe1LjSsoJ4GIEgzqwuOVdwOe8GMxDOI2usLJOCDzlYr7qdJSbavvlEr9Tn&#10;IoSwS1BB4X2dSOmyggy6oa2JA3e3jUEfYJNL3eA7hJtKjqJoIg2WHBoKrGlbUPZIn0bBdRqbg56b&#10;U53enav28fhWHsZK9XvtZgHCU+v/4p/7qBVMJ2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9k25r0AAADcAAAADwAAAAAAAAAAAAAAAACYAgAAZHJzL2Rvd25yZXYu&#10;eG1sUEsFBgAAAAAEAAQA9QAAAIIDAAAAAA==&#10;" path="m603,5l533,9r-68,9l402,35,340,57,282,85r-54,33l181,155r-44,43l99,244,66,293,40,346,21,402,9,459,6,519r3,60l21,637r19,56l66,745r33,50l137,841r44,43l228,921r54,33l340,982r62,22l465,1021r68,9l603,1034r69,-4l740,1021r64,-17l866,982r57,-28l977,921r48,-37l1069,841r38,-46l1139,745r27,-52l1184,637r13,-58l1200,519r-3,-60l1184,402r-18,-56l1139,293r-32,-49l1069,198r-44,-43l977,118,923,85,866,57,804,35,740,18,672,9,603,5xm603,r69,4l742,15r64,15l868,53r58,28l980,114r49,39l1073,194r39,48l1145,291r25,54l1190,401r11,58l1205,519r-4,61l1190,638r-20,56l1145,748r-33,49l1073,844r-44,42l980,925r-54,33l868,986r-62,23l742,1024r-70,11l603,1039r-70,-4l464,1024r-65,-15l337,986,279,958,226,925,176,886,133,844,93,797,61,748,35,694,16,638,4,580,,519,4,459,16,401,35,345,61,291,93,242r40,-48l176,153r50,-39l279,81,337,53,399,30,464,15,533,4,603,xe" fillcolor="#ffe98c" stroked="f" strokecolor="#ffe98c" strokeweight="0">
                    <v:path arrowok="t" o:connecttype="custom" o:connectlocs="267,4;201,17;141,42;91,77;50,122;20,173;5,229;5,289;20,346;50,397;91,442;141,477;201,502;267,515;336,515;402,502;462,477;513,442;554,397;583,346;599,289;599,229;583,173;554,122;513,77;462,42;402,17;336,4;302,0;371,7;434,26;490,57;537,97;573,145;595,200;603,259;595,319;573,374;537,422;490,462;434,493;371,512;302,519;232,512;169,493;113,462;67,422;31,374;8,319;0,259;8,200;31,145;67,97;113,57;169,26;232,7;302,0" o:connectangles="0,0,0,0,0,0,0,0,0,0,0,0,0,0,0,0,0,0,0,0,0,0,0,0,0,0,0,0,0,0,0,0,0,0,0,0,0,0,0,0,0,0,0,0,0,0,0,0,0,0,0,0,0,0,0,0,0"/>
                    <o:lock v:ext="edit" verticies="t"/>
                  </v:shape>
                  <v:shape id="Freeform 474" o:spid="_x0000_s1147" style="position:absolute;left:1355;top:311;width:608;height:523;visibility:visible;mso-wrap-style:square;v-text-anchor:top" coordsize="1216,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oNcMA&#10;AADcAAAADwAAAGRycy9kb3ducmV2LnhtbESPQWvCQBSE74L/YXmCN93oIdboKioUvGltEb09ss8k&#10;mH0bsttk+++7QqHHYWa+YdbbYGrRUesqywpm0wQEcW51xYWCr8/3yRsI55E11pZJwQ852G6GgzVm&#10;2vb8Qd3FFyJC2GWooPS+yaR0eUkG3dQ2xNF72Nagj7ItpG6xj3BTy3mSpNJgxXGhxIYOJeXPy7dR&#10;sAzn+/6a1/05vR3witgdH+Gk1HgUdisQnoL/D/+1j1rBIp3B6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WoNcMAAADcAAAADwAAAAAAAAAAAAAAAACYAgAAZHJzL2Rv&#10;d25yZXYueG1sUEsFBgAAAAAEAAQA9QAAAIgDAAAAAA==&#10;" path="m608,4l538,8,469,19,404,34,342,57,284,85r-53,33l181,157r-43,41l98,246,66,295,40,349,21,405,9,463,5,523r4,61l21,642r19,56l66,752r32,49l138,848r43,42l231,929r53,33l342,990r62,23l469,1028r69,11l608,1043r69,-4l747,1028r64,-15l873,990r58,-28l985,929r49,-39l1078,848r39,-47l1150,752r25,-54l1195,642r11,-58l1210,523r-4,-60l1195,405r-20,-56l1150,295r-33,-49l1078,198r-44,-41l985,118,931,85,873,57,811,34,747,19,677,8,608,4xm608,r71,4l747,14r66,17l875,53r59,29l988,114r49,39l1082,196r39,47l1154,293r27,53l1199,403r13,60l1216,523r-4,61l1199,644r-18,55l1154,754r-33,50l1082,851r-45,43l988,931r-54,34l875,993r-62,23l747,1033r-68,10l608,1047r-71,-4l469,1033r-66,-17l341,993,281,965,228,931,179,894,133,851,94,804,62,754,35,699,16,644,4,584,,523,4,463,16,403,35,346,62,293,94,243r39,-47l179,153r49,-39l281,82,341,53,403,31,469,14,537,4,608,xe" fillcolor="#ffe98b" stroked="f" strokecolor="#ffe98b" strokeweight="0">
                    <v:path arrowok="t" o:connecttype="custom" o:connectlocs="269,4;202,17;142,42;91,78;49,123;20,174;5,231;5,292;20,349;49,400;91,445;142,481;202,506;269,519;339,519;406,506;466,481;517,445;559,400;588,349;603,292;603,231;588,174;559,123;517,78;466,42;406,17;339,4;304,0;374,7;438,26;494,57;541,98;577,146;600,201;608,261;600,322;577,377;541,425;494,465;438,496;374,516;304,523;235,516;171,496;114,465;67,425;31,377;8,322;0,261;8,201;31,146;67,98;114,57;171,26;235,7;304,0" o:connectangles="0,0,0,0,0,0,0,0,0,0,0,0,0,0,0,0,0,0,0,0,0,0,0,0,0,0,0,0,0,0,0,0,0,0,0,0,0,0,0,0,0,0,0,0,0,0,0,0,0,0,0,0,0,0,0,0,0"/>
                    <o:lock v:ext="edit" verticies="t"/>
                  </v:shape>
                  <v:shape id="Freeform 475" o:spid="_x0000_s1148" style="position:absolute;left:1353;top:308;width:613;height:528;visibility:visible;mso-wrap-style:square;v-text-anchor:top" coordsize="1225,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HqMUA&#10;AADcAAAADwAAAGRycy9kb3ducmV2LnhtbESPT4vCMBTE7wv7HcITvIimVqhSjbIoou7NPwjeHs2z&#10;rTYvpYna/fYbYWGPw8z8hpktWlOJJzWutKxgOIhAEGdWl5wrOB3X/QkI55E1VpZJwQ85WMw/P2aY&#10;avviPT0PPhcBwi5FBYX3dSqlywoy6Aa2Jg7e1TYGfZBNLnWDrwA3lYyjKJEGSw4LBda0LCi7Hx5G&#10;wWWy2/SWo2Mbr4bbW+98wyTib6W6nfZrCsJT6//Df+2tVjBOYnif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seoxQAAANwAAAAPAAAAAAAAAAAAAAAAAJgCAABkcnMv&#10;ZG93bnJldi54bWxQSwUGAAAAAAQABAD1AAAAigMAAAAA&#10;" path="m613,4l542,8,474,18,408,35,346,57,286,86r-53,32l184,157r-46,43l99,247,67,297,40,350,21,407,9,467,5,527r4,61l21,648r19,55l67,758r32,50l138,855r46,43l233,935r53,34l346,997r62,23l474,1037r68,10l613,1051r71,-4l752,1037r66,-17l880,997r59,-28l993,935r49,-37l1087,855r39,-47l1159,758r27,-55l1204,648r13,-60l1221,527r-4,-60l1204,407r-18,-57l1159,297r-33,-50l1087,200r-45,-43l993,118,939,86,880,57,818,35,752,18,684,8,613,4xm613,r71,3l753,13r66,17l883,53r59,29l997,116r49,38l1091,197r40,48l1163,296r27,53l1210,406r11,60l1225,527r-4,62l1210,649r-20,57l1163,759r-32,51l1091,858r-45,42l997,939r-55,34l883,1002r-64,22l753,1041r-69,11l613,1055r-71,-3l472,1041r-66,-17l343,1002,284,973,229,939,179,900,134,858,95,810,62,759,36,706,16,649,5,589,,527,5,466,16,406,36,349,62,296,95,245r39,-48l179,154r50,-38l284,82,343,53,406,30,472,13,542,3,613,xe" fillcolor="#ffe88a" stroked="f" strokecolor="#ffe88a" strokeweight="0">
                    <v:path arrowok="t" o:connecttype="custom" o:connectlocs="271,4;204,18;143,43;92,79;50,124;20,175;5,234;5,294;20,352;50,404;92,449;143,485;204,510;271,524;342,524;409,510;470,485;521,449;563,404;593,352;609,294;609,234;593,175;563,124;521,79;470,43;409,18;342,4;307,0;377,7;442,27;499,58;546,99;582,148;605,203;613,264;605,325;582,380;546,429;499,470;442,501;377,521;307,528;236,521;172,501;115,470;67,429;31,380;8,325;0,264;8,203;31,148;67,99;115,58;172,27;236,7;307,0" o:connectangles="0,0,0,0,0,0,0,0,0,0,0,0,0,0,0,0,0,0,0,0,0,0,0,0,0,0,0,0,0,0,0,0,0,0,0,0,0,0,0,0,0,0,0,0,0,0,0,0,0,0,0,0,0,0,0,0,0"/>
                    <o:lock v:ext="edit" verticies="t"/>
                  </v:shape>
                  <v:shape id="Freeform 476" o:spid="_x0000_s1149" style="position:absolute;left:1350;top:306;width:618;height:532;visibility:visible;mso-wrap-style:square;v-text-anchor:top" coordsize="1236,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TesYA&#10;AADcAAAADwAAAGRycy9kb3ducmV2LnhtbESPT2sCMRTE7wW/Q3hCbzWrrausRhGhUHrxTz14fG6e&#10;u6ublyWJuu2nN4LQ4zDzm2Gm89bU4krOV5YV9HsJCOLc6ooLBbufz7cxCB+QNdaWScEveZjPOi9T&#10;zLS98Yau21CIWMI+QwVlCE0mpc9LMuh7tiGO3tE6gyFKV0jt8BbLTS0HSZJKgxXHhRIbWpaUn7cX&#10;o2B0XmO1uoz6p2/3t9l/HNbjMFwo9dptFxMQgdrwH37SXzpy6Ts8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4TesYAAADcAAAADwAAAAAAAAAAAAAAAACYAgAAZHJz&#10;L2Rvd25yZXYueG1sUEsFBgAAAAAEAAQA9QAAAIsDAAAAAA==&#10;" path="m618,5l547,8,477,18,411,35,348,58,289,87r-55,34l184,159r-45,43l100,250,67,301,41,354,21,411,10,471,5,532r5,62l21,654r20,57l67,764r33,51l139,863r45,42l234,944r55,34l348,1007r63,22l477,1046r70,11l618,1060r71,-3l758,1046r66,-17l888,1007r59,-29l1002,944r49,-39l1096,863r40,-48l1168,764r27,-53l1215,654r11,-60l1230,532r-4,-61l1215,411r-20,-57l1168,301r-32,-51l1096,202r-45,-43l1002,121,947,87,888,58,824,35,758,18,689,8,618,5xm618,r72,3l759,14r67,17l889,54r61,29l1005,117r50,39l1100,200r40,47l1174,298r27,55l1219,410r13,61l1236,532r-4,62l1219,654r-18,58l1174,767r-34,51l1100,865r-45,44l1005,948r-55,34l889,1011r-63,23l759,1051r-69,11l618,1064r-73,-2l476,1051r-66,-17l346,1011,286,982,231,948,180,909,135,865,95,818,62,767,35,712,17,654,4,594,,532,4,471,17,410,35,353,62,298,95,247r40,-47l180,156r51,-39l286,83,346,54,410,31,476,14,545,3,618,xe" fillcolor="#ffe889" stroked="f" strokecolor="#ffe889" strokeweight="0">
                    <v:path arrowok="t" o:connecttype="custom" o:connectlocs="274,4;206,18;145,44;92,80;50,125;21,177;5,236;5,297;21,356;50,408;92,453;145,489;206,515;274,529;345,529;412,515;474,489;526,453;568,408;598,356;613,297;613,236;598,177;568,125;526,80;474,44;412,18;345,4;309,0;380,7;445,27;503,59;550,100;587,149;610,205;618,266;610,327;587,384;550,433;503,474;445,506;380,526;309,532;238,526;173,506;116,474;68,433;31,384;9,327;0,266;9,205;31,149;68,100;116,59;173,27;238,7;309,0" o:connectangles="0,0,0,0,0,0,0,0,0,0,0,0,0,0,0,0,0,0,0,0,0,0,0,0,0,0,0,0,0,0,0,0,0,0,0,0,0,0,0,0,0,0,0,0,0,0,0,0,0,0,0,0,0,0,0,0,0"/>
                    <o:lock v:ext="edit" verticies="t"/>
                  </v:shape>
                  <v:shape id="Freeform 477" o:spid="_x0000_s1150" style="position:absolute;left:1347;top:304;width:624;height:536;visibility:visible;mso-wrap-style:square;v-text-anchor:top" coordsize="1247,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aJ8cA&#10;AADcAAAADwAAAGRycy9kb3ducmV2LnhtbESP3WoCMRSE7wt9h3AKvavZalllNYrY2hZB8B+9O2xO&#10;dxc3J0uS6vbtm0LBy2FmvmFGk9bU4kLOV5YVPHcSEMS51RUXCnbb+dMAhA/IGmvLpOCHPEzG93cj&#10;zLS98poum1CICGGfoYIyhCaT0uclGfQd2xBH78s6gyFKV0jt8BrhppbdJEmlwYrjQokNzUrKz5tv&#10;o2D/epq61fy4OvTe0veF0x/nJfWUenxop0MQgdpwC/+3P7WCfvoCf2fiEZDj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s2ifHAAAA3AAAAA8AAAAAAAAAAAAAAAAAmAIAAGRy&#10;cy9kb3ducmV2LnhtbFBLBQYAAAAABAAEAPUAAACMAwAAAAA=&#10;" path="m624,4l551,7,482,18,416,35,352,58,292,87r-55,34l186,160r-45,44l101,251,68,302,41,357,23,414,10,475,6,536r4,62l23,658r18,58l68,771r33,51l141,869r45,44l237,952r55,34l352,1015r64,23l482,1055r69,11l624,1068r72,-2l765,1055r67,-17l895,1015r61,-29l1011,952r50,-39l1106,869r40,-47l1180,771r27,-55l1225,658r13,-60l1242,536r-4,-61l1225,414r-18,-57l1180,302r-34,-51l1106,204r-45,-44l1011,121,956,87,895,58,832,35,765,18,696,7,624,4xm624,r72,4l767,13r67,17l898,55r60,29l1013,118r51,39l1111,200r39,49l1184,300r27,56l1231,414r12,59l1247,536r-4,62l1231,659r-20,58l1184,772r-34,52l1111,873r-47,43l1013,955r-55,34l898,1018r-64,23l767,1058r-71,11l624,1073r-73,-4l481,1058r-68,-17l350,1018,289,989,234,955,183,916,137,873,97,824,63,772,37,717,17,659,4,598,,536,4,473,17,414,37,356,63,300,97,249r40,-49l183,157r51,-39l289,84,350,55,413,30,481,13,551,4,624,xe" fillcolor="#ffe888" stroked="f" strokecolor="#ffe888" strokeweight="0">
                    <v:path arrowok="t" o:connecttype="custom" o:connectlocs="276,3;208,17;146,43;93,80;51,125;21,178;5,237;5,299;21,358;51,411;93,456;146,493;208,519;276,533;348,533;416,519;478,493;531,456;573,411;604,358;619,299;619,237;604,178;573,125;531,80;478,43;416,17;348,3;312,0;384,6;449,27;507,59;556,100;592,150;616,207;624,268;616,329;592,386;556,436;507,477;449,509;384,529;312,536;241,529;175,509;117,477;69,436;32,386;9,329;0,268;9,207;32,150;69,100;117,59;175,27;241,6;312,0" o:connectangles="0,0,0,0,0,0,0,0,0,0,0,0,0,0,0,0,0,0,0,0,0,0,0,0,0,0,0,0,0,0,0,0,0,0,0,0,0,0,0,0,0,0,0,0,0,0,0,0,0,0,0,0,0,0,0,0,0"/>
                    <o:lock v:ext="edit" verticies="t"/>
                  </v:shape>
                  <v:shape id="Freeform 478" o:spid="_x0000_s1151" style="position:absolute;left:1345;top:302;width:628;height:541;visibility:visible;mso-wrap-style:square;v-text-anchor:top" coordsize="1256,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Y/8gA&#10;AADcAAAADwAAAGRycy9kb3ducmV2LnhtbESPT2vCQBTE7wW/w/KE3uqmFv8QXaUIQktDaa0HvT2z&#10;r9nQ7NuQ3SbRT+8KhR6HmfkNs1z3thItNb50rOBxlIAgzp0uuVCw/9o+zEH4gKyxckwKzuRhvRrc&#10;LTHVruNPanehEBHCPkUFJoQ6ldLnhiz6kauJo/ftGoshyqaQusEuwm0lx0kylRZLjgsGa9oYyn92&#10;v1ZB1l7e+TD+2G5Mlr0ds9fZ5Kk7KXU/7J8XIAL14T/8137RCmbTCdzOxCM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hRj/yAAAANwAAAAPAAAAAAAAAAAAAAAAAJgCAABk&#10;cnMvZG93bnJldi54bWxQSwUGAAAAAAQABAD1AAAAjQMAAAAA&#10;" path="m628,5l555,9r-70,9l417,35,354,60,293,89r-55,34l187,162r-46,43l101,254,67,305,41,361,21,419,8,478,4,541r4,62l21,664r20,58l67,777r34,52l141,878r46,43l238,960r55,34l354,1023r63,23l485,1063r70,11l628,1078r72,-4l771,1063r67,-17l902,1023r60,-29l1017,960r51,-39l1115,878r39,-49l1188,777r27,-55l1235,664r12,-61l1251,541r-4,-63l1235,419r-20,-58l1188,305r-34,-51l1115,205r-47,-43l1017,123,962,89,902,60,838,35,771,18,700,9,628,5xm628,r74,4l772,15r68,17l905,55r60,29l1020,119r52,40l1118,203r40,48l1192,304r27,55l1240,418r11,60l1256,541r-5,64l1240,665r-21,59l1192,779r-34,53l1118,880r-46,44l1020,964r-55,34l905,1027r-65,24l772,1068r-70,11l628,1083r-73,-4l483,1068r-67,-17l351,1027,290,998,235,964,183,924,138,880,97,832,63,779,36,724,15,665,4,605,,541,4,478,15,418,36,359,63,304,97,251r41,-48l183,159r52,-40l290,84,351,55,416,32,483,15,555,4,628,xe" fillcolor="#ffe887" stroked="f" strokecolor="#ffe887" strokeweight="0">
                    <v:path arrowok="t" o:connecttype="custom" o:connectlocs="278,4;209,17;147,44;94,81;51,127;21,180;4,239;4,301;21,361;51,414;94,460;147,497;209,523;278,537;350,537;419,523;481,497;534,460;577,414;608,361;624,301;624,239;608,180;577,127;534,81;481,44;419,17;350,4;314,0;386,7;453,27;510,59;559,101;596,152;620,209;628,270;620,332;596,389;559,440;510,482;453,513;386,534;314,541;242,534;176,513;118,482;69,440;32,389;8,332;0,270;8,209;32,152;69,101;118,59;176,27;242,7;314,0" o:connectangles="0,0,0,0,0,0,0,0,0,0,0,0,0,0,0,0,0,0,0,0,0,0,0,0,0,0,0,0,0,0,0,0,0,0,0,0,0,0,0,0,0,0,0,0,0,0,0,0,0,0,0,0,0,0,0,0,0"/>
                    <o:lock v:ext="edit" verticies="t"/>
                  </v:shape>
                  <v:shape id="Freeform 479" o:spid="_x0000_s1152" style="position:absolute;left:1343;top:299;width:633;height:546;visibility:visible;mso-wrap-style:square;v-text-anchor:top" coordsize="1267,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MN8UA&#10;AADcAAAADwAAAGRycy9kb3ducmV2LnhtbESPQWvCQBSE7wX/w/IEb83GHNKaugYRAooeWms8v2Zf&#10;k9Ts25BdNf333UKhx2FmvmGW+Wg6caPBtZYVzKMYBHFldcu1gtN78fgMwnlkjZ1lUvBNDvLV5GGJ&#10;mbZ3fqPb0dciQNhlqKDxvs+kdFVDBl1ke+LgfdrBoA9yqKUe8B7gppNJHKfSYMthocGeNg1Vl+PV&#10;KHg9xGf5dd3vk11xXujCl+Q+SqVm03H9AsLT6P/Df+2tVvCUpv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Yw3xQAAANwAAAAPAAAAAAAAAAAAAAAAAJgCAABkcnMv&#10;ZG93bnJldi54bWxQSwUGAAAAAAQABAD1AAAAigMAAAAA&#10;" path="m634,5l561,9,489,20,422,37,357,60,296,89r-55,35l189,164r-45,44l103,256,69,309,42,364,21,423,10,483,6,546r4,64l21,670r21,59l69,784r34,53l144,885r45,44l241,969r55,34l357,1032r65,24l489,1073r72,11l634,1088r74,-4l778,1073r68,-17l911,1032r60,-29l1026,969r52,-40l1124,885r40,-48l1198,784r27,-55l1246,670r11,-60l1262,546r-5,-63l1246,423r-21,-59l1198,309r-34,-53l1124,208r-46,-44l1026,124,971,89,911,60,846,37,778,20,708,9,634,5xm634,r74,4l780,15r67,18l912,56r61,29l1030,120r51,41l1128,205r41,49l1202,306r29,56l1250,421r13,61l1267,546r-4,64l1250,671r-19,60l1202,787r-33,52l1128,887r-47,45l1030,972r-57,34l912,1037r-65,23l780,1078r-72,10l634,1091r-74,-3l488,1078r-68,-18l355,1037r-60,-31l237,972,186,932,140,887,99,839,65,787,37,731,17,671,4,610,,546,4,482,17,421,37,362,65,306,99,254r41,-49l186,161r51,-41l295,85,355,56,420,33,488,15,560,4,634,xe" fillcolor="#ffe786" stroked="f" strokecolor="#ffe786" strokeweight="0">
                    <v:path arrowok="t" o:connecttype="custom" o:connectlocs="280,5;211,19;148,45;94,82;51,128;21,182;5,242;5,305;21,365;51,419;94,465;148,502;211,528;280,542;354,542;423,528;485,502;539,465;582,419;612,365;628,305;628,242;612,182;582,128;539,82;485,45;423,19;354,5;317,0;390,8;456,28;515,60;564,103;601,153;625,211;633,273;625,336;601,394;564,444;515,486;456,519;390,539;317,546;244,539;177,519;118,486;70,444;32,394;8,336;0,273;8,211;32,153;70,103;118,60;177,28;244,8;317,0" o:connectangles="0,0,0,0,0,0,0,0,0,0,0,0,0,0,0,0,0,0,0,0,0,0,0,0,0,0,0,0,0,0,0,0,0,0,0,0,0,0,0,0,0,0,0,0,0,0,0,0,0,0,0,0,0,0,0,0,0"/>
                    <o:lock v:ext="edit" verticies="t"/>
                  </v:shape>
                  <v:shape id="Freeform 480" o:spid="_x0000_s1153" style="position:absolute;left:1340;top:297;width:639;height:550;visibility:visible;mso-wrap-style:square;v-text-anchor:top" coordsize="1279,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T8cA&#10;AADcAAAADwAAAGRycy9kb3ducmV2LnhtbESPQWvCQBSE74L/YXmCF6mbWog2ukopVgsearTF6zP7&#10;TEKzb0N2G9N/3xUKHoeZ+YZZrDpTiZYaV1pW8DiOQBBnVpecK/g8vj3MQDiPrLGyTAp+ycFq2e8t&#10;MNH2yim1B5+LAGGXoILC+zqR0mUFGXRjWxMH72Ibgz7IJpe6wWuAm0pOoiiWBksOCwXW9FpQ9n34&#10;MQomGG83z+t9e6Z9t0m/RqeP3fFJqeGge5mD8NT5e/i//a4VTOMp3M6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Wk0/HAAAA3AAAAA8AAAAAAAAAAAAAAAAAmAIAAGRy&#10;cy9kb3ducmV2LnhtbFBLBQYAAAAABAAEAPUAAACMAwAAAAA=&#10;" path="m640,3l566,7,494,18,426,36,361,59,301,88r-58,35l192,164r-46,44l105,257,71,309,43,365,23,424,10,485,6,549r4,64l23,674r20,60l71,790r34,52l146,890r46,45l243,975r58,34l361,1040r65,23l494,1081r72,10l640,1094r74,-3l786,1081r67,-18l918,1040r61,-31l1036,975r51,-40l1134,890r41,-48l1208,790r29,-56l1256,674r13,-61l1273,549r-4,-64l1256,424r-19,-59l1208,309r-33,-52l1134,208r-47,-44l1036,123,979,88,918,59,853,36,786,18,714,7,640,3xm640,r74,3l786,14r69,17l921,56r61,29l1039,120r52,40l1138,205r41,50l1214,308r27,56l1262,423r13,62l1279,549r-4,65l1262,676r-21,59l1214,791r-35,53l1138,893r-47,45l1039,979r-57,35l921,1043r-66,25l786,1085r-72,11l640,1099r-74,-3l494,1085r-69,-17l359,1043r-61,-29l240,979,188,938,141,893,101,844,65,791,39,735,17,676,5,614,,549,5,485,17,423,39,364,65,308r36,-53l141,205r47,-45l240,120,298,85,359,56,425,31,494,14,566,3,640,xe" fillcolor="#ffe785" stroked="f" strokecolor="#ffe785" strokeweight="0">
                    <v:path arrowok="t" o:connecttype="custom" o:connectlocs="283,4;213,18;150,44;96,82;52,129;21,183;5,243;5,307;21,367;52,421;96,468;150,505;213,532;283,546;357,546;426,532;489,505;543,468;587,421;618,367;634,307;634,243;618,183;587,129;543,82;489,44;426,18;357,4;320,0;393,7;460,28;519,60;569,103;607,154;631,212;639,275;631,338;607,396;569,447;519,490;460,522;393,543;320,550;247,543;179,522;120,490;70,447;32,396;8,338;0,275;8,212;32,154;70,103;120,60;179,28;247,7;320,0" o:connectangles="0,0,0,0,0,0,0,0,0,0,0,0,0,0,0,0,0,0,0,0,0,0,0,0,0,0,0,0,0,0,0,0,0,0,0,0,0,0,0,0,0,0,0,0,0,0,0,0,0,0,0,0,0,0,0,0,0"/>
                    <o:lock v:ext="edit" verticies="t"/>
                  </v:shape>
                  <v:shape id="Freeform 481" o:spid="_x0000_s1154" style="position:absolute;left:1338;top:295;width:643;height:555;visibility:visible;mso-wrap-style:square;v-text-anchor:top" coordsize="1287,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9LbsMA&#10;AADcAAAADwAAAGRycy9kb3ducmV2LnhtbERPTWsCMRC9F/wPYYReimYVamU1ihQLXgpWq+ht2Ex3&#10;024my2aq239vDgWPj/c9X3a+VhdqowtsYDTMQBEXwTouDXzu3wZTUFGQLdaBycAfRVgueg9zzG24&#10;8gdddlKqFMIxRwOVSJNrHYuKPMZhaIgT9xVaj5JgW2rb4jWF+1qPs2yiPTpODRU29FpR8bP79Qa8&#10;ft/a0/fz07Rzh/XmuJKzG4sxj/1uNQMl1Mld/O/eWAMvk7Q2nUlH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9LbsMAAADcAAAADwAAAAAAAAAAAAAAAACYAgAAZHJzL2Rv&#10;d25yZXYueG1sUEsFBgAAAAAEAAQA9QAAAIgDAAAAAA==&#10;" path="m644,5l570,8,498,19,429,36,363,61,302,90r-58,35l192,165r-47,45l105,260,69,313,43,369,21,428,9,490,4,554r5,65l21,681r22,59l69,796r36,53l145,898r47,45l244,984r58,35l363,1048r66,25l498,1090r72,11l644,1104r74,-3l790,1090r69,-17l925,1048r61,-29l1043,984r52,-41l1142,898r41,-49l1218,796r27,-56l1266,681r13,-62l1283,554r-4,-64l1266,428r-21,-59l1218,313r-35,-53l1142,210r-47,-45l1043,125,986,90,925,61,859,36,790,19,718,8,644,5xm644,r75,3l791,14r70,19l926,56r62,30l1046,121r54,41l1146,207r41,50l1222,311r29,57l1270,427r13,63l1287,554r-4,65l1270,682r-19,59l1222,798r-35,54l1146,902r-46,44l1046,987r-58,36l926,1052r-65,24l791,1095r-72,10l644,1109r-76,-4l496,1095r-70,-19l361,1052r-62,-29l241,987,188,946,141,902,100,852,65,798,37,741,17,682,4,619,,554,4,490,17,427,37,368,65,311r35,-54l141,207r47,-45l241,121,299,86,361,56,426,33,496,14,568,3,644,xe" fillcolor="#ffe784" stroked="f" strokecolor="#ffe784" strokeweight="0">
                    <v:path arrowok="t" o:connecttype="custom" o:connectlocs="285,4;214,18;151,45;96,83;52,130;21,185;4,245;4,310;21,370;52,425;96,472;151,510;214,537;285,551;359,551;429,537;493,510;547,472;591,425;622,370;639,310;639,245;622,185;591,130;547,83;493,45;429,18;359,4;322,0;395,7;463,28;523,61;573,104;611,156;635,214;643,277;635,341;611,399;573,451;523,494;463,526;395,548;322,555;248,548;180,526;120,494;70,451;32,399;8,341;0,277;8,214;32,156;70,104;120,61;180,28;248,7;322,0" o:connectangles="0,0,0,0,0,0,0,0,0,0,0,0,0,0,0,0,0,0,0,0,0,0,0,0,0,0,0,0,0,0,0,0,0,0,0,0,0,0,0,0,0,0,0,0,0,0,0,0,0,0,0,0,0,0,0,0,0"/>
                    <o:lock v:ext="edit" verticies="t"/>
                  </v:shape>
                  <v:shape id="Freeform 482" o:spid="_x0000_s1155" style="position:absolute;left:1335;top:292;width:649;height:559;visibility:visible;mso-wrap-style:square;v-text-anchor:top" coordsize="1298,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HIMYA&#10;AADcAAAADwAAAGRycy9kb3ducmV2LnhtbESPzWrCQBSF94LvMFzBTamTSlEbHUWK0kIWohbq8pK5&#10;JtHMnZAZk/TtHaHg8nB+Ps5i1ZlSNFS7wrKCt1EEgji1uuBMwc9x+zoD4TyyxtIyKfgjB6tlv7fA&#10;WNuW99QcfCbCCLsYFeTeV7GULs3JoBvZijh4Z1sb9EHWmdQ1tmHclHIcRRNpsOBAyLGiz5zS6+Fm&#10;AiTZnl82v8mt2eniK2ovm/fkdFVqOOjWcxCeOv8M/7e/tYLp5AM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SHIMYAAADcAAAADwAAAAAAAAAAAAAAAACYAgAAZHJz&#10;L2Rvd25yZXYueG1sUEsFBgAAAAAEAAQA9QAAAIsDAAAAAA==&#10;" path="m649,5l573,8,501,19,431,38,366,61,304,91r-58,35l193,167r-47,45l105,262,70,316,42,373,22,432,9,495,5,559r4,65l22,687r20,59l70,803r35,54l146,907r47,44l246,992r58,36l366,1057r65,24l501,1100r72,10l649,1114r75,-4l796,1100r70,-19l931,1057r62,-29l1051,992r54,-41l1151,907r41,-50l1227,803r29,-57l1275,687r13,-63l1292,559r-4,-64l1275,432r-19,-59l1227,316r-35,-54l1151,212r-46,-45l1051,126,993,91,931,61,866,38,796,19,724,8,649,5xm649,r75,5l797,16r71,17l934,57r62,30l1055,124r53,40l1155,210r41,50l1232,313r28,58l1281,431r13,63l1298,559r-4,66l1281,688r-21,60l1232,805r-36,54l1155,909r-47,46l1055,995r-59,37l934,1062r-66,24l797,1103r-73,11l649,1118r-76,-4l500,1103r-70,-17l363,1062r-62,-30l242,995,190,955,142,909,101,859,66,805,38,748,17,688,4,625,,559,4,494,17,431,38,371,66,313r35,-53l142,210r48,-46l242,124,301,87,363,57,430,33,500,16,573,5,649,xe" fillcolor="#ffe783" stroked="f" strokecolor="#ffe783" strokeweight="0">
                    <v:path arrowok="t" o:connecttype="custom" o:connectlocs="287,4;216,19;152,46;97,84;53,131;21,187;5,248;5,312;21,373;53,429;97,476;152,514;216,541;287,555;362,555;433,541;497,514;553,476;596,429;628,373;644,312;644,248;628,187;596,131;553,84;497,46;433,19;362,4;325,0;399,8;467,29;528,62;578,105;616,157;641,216;649,280;641,344;616,403;578,455;528,498;467,531;399,552;325,559;250,552;182,531;121,498;71,455;33,403;9,344;0,280;9,216;33,157;71,105;121,62;182,29;250,8;325,0" o:connectangles="0,0,0,0,0,0,0,0,0,0,0,0,0,0,0,0,0,0,0,0,0,0,0,0,0,0,0,0,0,0,0,0,0,0,0,0,0,0,0,0,0,0,0,0,0,0,0,0,0,0,0,0,0,0,0,0,0"/>
                    <o:lock v:ext="edit" verticies="t"/>
                  </v:shape>
                  <v:shape id="Freeform 483" o:spid="_x0000_s1156" style="position:absolute;left:1332;top:291;width:655;height:563;visibility:visible;mso-wrap-style:square;v-text-anchor:top" coordsize="1309,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u2MMA&#10;AADcAAAADwAAAGRycy9kb3ducmV2LnhtbERPTYvCMBC9C/sfwgjeNFVYlWoUWVzYXkTringbmrEt&#10;NpNuE7X6681B2OPjfc+XranEjRpXWlYwHEQgiDOrS84V/O6/+1MQziNrrCyTggc5WC4+OnOMtb3z&#10;jm6pz0UIYRejgsL7OpbSZQUZdANbEwfubBuDPsAml7rBewg3lRxF0VgaLDk0FFjTV0HZJb0aBfUm&#10;GR4/7fNvn6TJYXrZrk7rba5Ur9uuZiA8tf5f/Hb/aAWTSZgfzo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Iu2MMAAADcAAAADwAAAAAAAAAAAAAAAACYAgAAZHJzL2Rv&#10;d25yZXYueG1sUEsFBgAAAAAEAAQA9QAAAIgDAAAAAA==&#10;" path="m655,4l579,9,506,20,436,37,369,61,307,91r-59,37l196,168r-48,46l107,264,72,317,44,375,23,435,10,498,6,563r4,66l23,692r21,60l72,809r35,54l148,913r48,46l248,999r59,37l369,1066r67,24l506,1107r73,11l655,1122r75,-4l803,1107r71,-17l940,1066r62,-30l1061,999r53,-40l1161,913r41,-50l1238,809r28,-57l1287,692r13,-63l1304,563r-4,-65l1287,435r-21,-60l1238,317r-36,-53l1161,214r-47,-46l1061,128,1002,91,940,61,874,37,803,20,730,9,655,4xm655,r77,4l805,15r70,18l943,57r62,31l1064,124r54,41l1166,212r41,49l1242,316r29,57l1291,434r14,64l1309,563r-4,66l1291,692r-20,61l1242,811r-35,55l1166,915r-48,47l1064,1003r-59,36l943,1070r-68,24l805,1112r-73,11l655,1127r-77,-4l505,1112r-71,-18l366,1070r-62,-31l245,1003,192,962,144,915,103,866,68,811,38,753,18,692,4,629,,563,4,498,18,434,38,373,68,316r35,-55l144,212r48,-47l245,124,304,88,366,57,434,33,505,15,578,4,655,xe" fillcolor="#ffe682" stroked="f" strokecolor="#ffe682" strokeweight="0">
                    <v:path arrowok="t" o:connecttype="custom" o:connectlocs="290,4;218,18;154,45;98,84;54,132;22,187;5,249;5,314;22,376;54,431;98,479;154,518;218,545;290,559;365,559;437,545;501,518;557,479;601,431;633,376;650,314;650,249;633,187;601,132;557,84;501,45;437,18;365,4;328,0;403,7;472,28;532,62;583,106;621,158;646,217;655,281;646,346;621,405;583,457;532,501;472,535;403,556;328,563;253,556;183,535;123,501;72,457;34,405;9,346;0,281;9,217;34,158;72,106;123,62;183,28;253,7;328,0" o:connectangles="0,0,0,0,0,0,0,0,0,0,0,0,0,0,0,0,0,0,0,0,0,0,0,0,0,0,0,0,0,0,0,0,0,0,0,0,0,0,0,0,0,0,0,0,0,0,0,0,0,0,0,0,0,0,0,0,0"/>
                    <o:lock v:ext="edit" verticies="t"/>
                  </v:shape>
                  <v:shape id="Freeform 484" o:spid="_x0000_s1157" style="position:absolute;left:1330;top:288;width:659;height:568;visibility:visible;mso-wrap-style:square;v-text-anchor:top" coordsize="1318,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Y+8UA&#10;AADcAAAADwAAAGRycy9kb3ducmV2LnhtbESPUWvCQBCE3wv9D8cW+qYXC9USPUVKS0ulUjW+L7k1&#10;ic3thbutpv/eKwh9HGbmG2a26F2rThRi49nAaJiBIi69bbgyUOxeB0+goiBbbD2TgV+KsJjf3sww&#10;t/7MGzptpVIJwjFHA7VIl2sdy5ocxqHviJN38MGhJBkqbQOeE9y1+iHLxtphw2mhxo6eayq/tz/O&#10;wLj7+CyPxV7CMTT09igvX+tVYcz9Xb+cghLq5T98bb9bA5PJCP7OpCO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j7xQAAANwAAAAPAAAAAAAAAAAAAAAAAJgCAABkcnMv&#10;ZG93bnJldi54bWxQSwUGAAAAAAQABAD1AAAAigMAAAAA&#10;" path="m659,5l582,9,509,20,438,38,370,62,308,93r-59,36l196,170r-48,47l107,266,72,321,42,378,22,439,8,503,4,568r4,66l22,697r20,61l72,816r35,55l148,920r48,47l249,1008r59,36l370,1075r68,24l509,1117r73,11l659,1132r77,-4l809,1117r70,-18l947,1075r62,-31l1068,1008r54,-41l1170,920r41,-49l1246,816r29,-58l1295,697r14,-63l1313,568r-4,-65l1295,439r-20,-61l1246,321r-35,-55l1170,217r-48,-47l1068,129,1009,93,947,62,879,38,809,20,736,9,659,5xm659,r77,4l810,15r71,18l948,59r64,30l1071,125r54,42l1174,213r41,51l1251,318r29,59l1301,439r12,63l1318,568r-5,66l1301,698r-21,62l1251,818r-36,55l1174,924r-49,46l1071,1011r-59,37l948,1078r-67,24l810,1121r-74,12l659,1136r-77,-3l507,1121r-70,-19l369,1078r-63,-30l246,1011,193,970,144,924,103,873,66,818,38,760,17,698,4,634,,568,4,502,17,439,38,377,66,318r37,-54l144,213r49,-46l246,125,306,89,369,59,437,33,507,15,582,4,659,xe" fillcolor="#ffe681" stroked="f" strokecolor="#ffe681" strokeweight="0">
                    <v:path arrowok="t" o:connecttype="custom" o:connectlocs="291,5;219,19;154,47;98,85;54,133;21,189;4,252;4,317;21,379;54,436;98,484;154,522;219,550;291,564;368,564;440,550;505,522;561,484;606,436;638,379;655,317;655,252;638,189;606,133;561,85;505,47;440,19;368,5;330,0;405,8;474,30;536,63;587,107;626,159;651,220;659,284;651,349;626,409;587,462;536,506;474,539;405,561;330,568;254,561;185,539;123,506;72,462;33,409;9,349;0,284;9,220;33,159;72,107;123,63;185,30;254,8;330,0" o:connectangles="0,0,0,0,0,0,0,0,0,0,0,0,0,0,0,0,0,0,0,0,0,0,0,0,0,0,0,0,0,0,0,0,0,0,0,0,0,0,0,0,0,0,0,0,0,0,0,0,0,0,0,0,0,0,0,0,0"/>
                    <o:lock v:ext="edit" verticies="t"/>
                  </v:shape>
                  <v:shape id="Freeform 485" o:spid="_x0000_s1158" style="position:absolute;left:1327;top:286;width:665;height:572;visibility:visible;mso-wrap-style:square;v-text-anchor:top" coordsize="1329,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li8UA&#10;AADcAAAADwAAAGRycy9kb3ducmV2LnhtbESPS2sCQRCE70L+w9CB3HQ2gq/VUYIkYE4+EhFvzU67&#10;u2SnZ9np6PrvHUHwWFTVV9Rs0bpKnakJpWcD770EFHHmbcm5gd+fr+4YVBBki5VnMnClAIv5S2eG&#10;qfUX3tJ5J7mKEA4pGihE6lTrkBXkMPR8TRy9k28cSpRNrm2Dlwh3le4nyVA7LDkuFFjTsqDsb/fv&#10;DOy/ZbDMPpOVtuuN2CMfJ5PDwJi31/ZjCkqolWf40V5ZA6NRH+5n4hH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CWLxQAAANwAAAAPAAAAAAAAAAAAAAAAAJgCAABkcnMv&#10;ZG93bnJldi54bWxQSwUGAAAAAAQABAD1AAAAigMAAAAA&#10;" path="m665,4l588,8,513,19,443,37,375,63,312,93r-60,36l199,171r-49,46l109,268,72,322,44,381,23,443,10,506,6,572r4,66l23,702r21,62l72,822r37,55l150,928r49,46l252,1015r60,37l375,1082r68,24l513,1125r75,12l665,1140r77,-3l816,1125r71,-19l954,1082r64,-30l1077,1015r54,-41l1180,928r41,-51l1257,822r29,-58l1307,702r12,-64l1324,572r-5,-66l1307,443r-21,-62l1257,322r-36,-54l1180,217r-49,-46l1077,129,1018,93,954,63,887,37,816,19,742,8,665,4xm665,r77,4l818,15r72,19l957,58r64,31l1080,126r55,42l1183,214r43,51l1262,321r28,58l1312,441r13,65l1329,572r-4,67l1312,704r-22,61l1262,824r-36,56l1183,930r-48,47l1080,1019r-59,36l957,1086r-67,25l818,1130r-76,10l665,1144r-77,-4l512,1130r-72,-19l372,1086r-63,-31l250,1019,195,977,147,930,103,880,68,824,40,765,17,704,4,639,,572,4,506,17,441,40,379,68,321r35,-56l147,214r48,-46l250,126,309,89,372,58,440,34,512,15,588,4,665,xe" fillcolor="#ffe680" stroked="f" strokecolor="#ffe680" strokeweight="0">
                    <v:path arrowok="t" o:connecttype="custom" o:connectlocs="294,4;222,19;156,47;100,86;55,134;22,191;5,253;5,319;22,382;55,439;100,487;156,526;222,553;294,569;371,569;444,553;509,526;566,487;611,439;643,382;660,319;660,253;643,191;611,134;566,86;509,47;444,19;371,4;333,0;409,8;479,29;540,63;592,107;631,161;656,221;665,286;656,352;631,412;592,465;540,510;479,543;409,565;333,572;256,565;186,543;125,510;74,465;34,412;9,352;0,286;9,221;34,161;74,107;125,63;186,29;256,8;333,0" o:connectangles="0,0,0,0,0,0,0,0,0,0,0,0,0,0,0,0,0,0,0,0,0,0,0,0,0,0,0,0,0,0,0,0,0,0,0,0,0,0,0,0,0,0,0,0,0,0,0,0,0,0,0,0,0,0,0,0,0"/>
                    <o:lock v:ext="edit" verticies="t"/>
                  </v:shape>
                  <v:shape id="Freeform 486" o:spid="_x0000_s1159" style="position:absolute;left:1324;top:284;width:670;height:576;visibility:visible;mso-wrap-style:square;v-text-anchor:top" coordsize="13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ZsYA&#10;AADcAAAADwAAAGRycy9kb3ducmV2LnhtbESPW2vCQBSE3wv+h+UIvunGCo1Ns4oVpH0SvBT07Zg9&#10;udDs2ZhdTfrvuwWhj8PMfMOky97U4k6tqywrmE4iEMSZ1RUXCo6HzXgOwnlkjbVlUvBDDpaLwVOK&#10;ibYd7+i+94UIEHYJKii9bxIpXVaSQTexDXHwctsa9EG2hdQtdgFuavkcRS/SYMVhocSG1iVl3/ub&#10;UXA+fcjj1q7jr86dL/n2ddO9X2ulRsN+9QbCU+//w4/2p1YQxzP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VZsYAAADcAAAADwAAAAAAAAAAAAAAAACYAgAAZHJz&#10;L2Rvd25yZXYueG1sUEsFBgAAAAAEAAQA9QAAAIsDAAAAAA==&#10;" path="m671,4l594,8,518,19,446,38,378,62,315,93r-59,37l201,172r-48,46l109,269,74,325,46,383,23,445,10,510,6,576r4,67l23,708r23,61l74,828r35,56l153,934r48,47l256,1023r59,36l378,1090r68,25l518,1134r76,10l671,1148r77,-4l824,1134r72,-19l963,1090r64,-31l1086,1023r55,-42l1189,934r43,-50l1268,828r28,-59l1318,708r13,-65l1335,576r-4,-66l1318,445r-22,-62l1268,325r-36,-56l1189,218r-48,-46l1086,130,1027,93,963,62,896,38,824,19,748,8,671,4xm671,r72,4l814,13r69,16l948,51r60,28l1066,110r54,38l1168,191r43,44l1249,285r31,54l1306,394r19,59l1337,513r4,63l1337,640r-12,60l1306,759r-26,55l1249,868r-38,49l1168,962r-48,43l1066,1041r-58,33l948,1102r-65,22l814,1140r-71,9l671,1153r-73,-4l528,1140r-69,-16l394,1102r-61,-28l275,1041r-53,-36l174,962,130,917,92,868,61,814,36,759,16,700,5,640,,576,5,513,16,453,36,394,61,339,92,285r38,-50l174,191r48,-43l275,110,333,79,394,51,459,29,528,13,598,4,671,xe" fillcolor="#ffe67f" stroked="f" strokecolor="#ffe67f" strokeweight="0">
                    <v:path arrowok="t" o:connecttype="custom" o:connectlocs="297,4;223,19;157,46;100,86;54,134;23,191;5,255;5,321;23,384;54,442;100,490;157,529;223,557;297,572;374,572;448,557;513,529;570,490;616,442;648,384;665,321;665,255;648,191;616,134;570,86;513,46;448,19;374,4;335,0;407,6;474,25;533,55;584,95;624,142;653,197;668,256;668,320;653,379;624,434;584,481;533,520;474,551;407,570;335,576;264,570;197,551;137,520;87,481;46,434;18,379;2,320;2,256;18,197;46,142;87,95;137,55;197,25;264,6;335,0" o:connectangles="0,0,0,0,0,0,0,0,0,0,0,0,0,0,0,0,0,0,0,0,0,0,0,0,0,0,0,0,0,0,0,0,0,0,0,0,0,0,0,0,0,0,0,0,0,0,0,0,0,0,0,0,0,0,0,0,0,0,0"/>
                    <o:lock v:ext="edit" verticies="t"/>
                  </v:shape>
                  <v:shape id="Freeform 487" o:spid="_x0000_s1160" style="position:absolute;left:1322;top:282;width:675;height:581;visibility:visible;mso-wrap-style:square;v-text-anchor:top" coordsize="1349,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aFcUA&#10;AADcAAAADwAAAGRycy9kb3ducmV2LnhtbESPT2vCQBTE74V+h+UVvOnGf02buooIYu2ttoceH9nX&#10;JJh9G/JWE/30bkHocZiZ3zCLVe9qdaZWKs8GxqMEFHHubcWFge+v7fAFlARki7VnMnAhgdXy8WGB&#10;mfUdf9L5EAoVISwZGihDaDKtJS/JoYx8Qxy9X986DFG2hbYtdhHuaj1JkmftsOK4UGJDm5Ly4+Hk&#10;DHyQnObdfnxMX3/W122/kw1NxZjBU79+AxWoD//he/vdGkjTGfydiUd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doVxQAAANwAAAAPAAAAAAAAAAAAAAAAAJgCAABkcnMv&#10;ZG93bnJldi54bWxQSwUGAAAAAAQABAD1AAAAigMAAAAA&#10;" path="m675,5l602,9r-70,9l463,34,398,56,337,84r-58,31l226,153r-48,43l134,240,96,290,65,344,40,399,20,458,9,518,4,581r5,64l20,705r20,59l65,819r31,54l134,922r44,45l226,1010r53,36l337,1079r61,28l463,1129r69,16l602,1154r73,4l747,1154r71,-9l887,1129r65,-22l1012,1079r58,-33l1124,1010r48,-43l1215,922r38,-49l1284,819r26,-55l1329,705r12,-60l1345,581r-4,-63l1329,458r-19,-59l1284,344r-31,-54l1215,240r-43,-44l1124,153r-54,-38l1012,84,952,56,887,34,818,18,747,9,675,5xm675,r74,4l819,13r69,17l953,52r62,28l1073,113r53,36l1176,192r43,46l1258,288r32,53l1315,398r19,58l1345,518r4,63l1345,645r-11,61l1315,765r-25,57l1258,875r-39,50l1176,971r-50,41l1073,1050r-58,33l953,1111r-65,21l819,1149r-70,10l675,1163r-74,-4l530,1149r-69,-17l396,1111r-62,-28l277,1050r-54,-38l174,971,130,925,92,875,59,822,34,765,16,706,4,645,,581,4,518,16,456,34,398,59,341,92,288r38,-50l174,192r49,-43l277,113,334,80,396,52,461,30,530,13,601,4,675,xe" fillcolor="#ffe67e" stroked="f" strokecolor="#ffe67e" strokeweight="0">
                    <v:path arrowok="t" o:connecttype="custom" o:connectlocs="301,4;232,17;169,42;113,76;67,120;33,172;10,229;2,290;10,352;33,409;67,461;113,505;169,539;232,564;301,577;374,577;444,564;506,539;562,505;608,461;642,409;665,352;673,290;665,229;642,172;608,120;562,76;506,42;444,17;374,4;338,0;410,6;477,26;537,56;588,96;629,144;658,199;673,259;673,322;658,382;629,437;588,485;537,525;477,555;410,574;338,581;265,574;198,555;139,525;87,485;46,437;17,382;2,322;2,259;17,199;46,144;87,96;139,56;198,26;265,6;338,0" o:connectangles="0,0,0,0,0,0,0,0,0,0,0,0,0,0,0,0,0,0,0,0,0,0,0,0,0,0,0,0,0,0,0,0,0,0,0,0,0,0,0,0,0,0,0,0,0,0,0,0,0,0,0,0,0,0,0,0,0,0,0,0,0"/>
                    <o:lock v:ext="edit" verticies="t"/>
                  </v:shape>
                  <v:shape id="Freeform 488" o:spid="_x0000_s1161" style="position:absolute;left:1319;top:279;width:680;height:586;visibility:visible;mso-wrap-style:square;v-text-anchor:top" coordsize="1360,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iRcMA&#10;AADcAAAADwAAAGRycy9kb3ducmV2LnhtbESPT2sCMRTE7wW/Q3hCbzWr1CqrUUQUpLeqB4/PzXN3&#10;2c1L2MT98+1NodDjMDO/Ydbb3tSipcaXlhVMJwkI4szqknMF18vxYwnCB2SNtWVSMJCH7Wb0tsZU&#10;245/qD2HXEQI+xQVFCG4VEqfFWTQT6wjjt7DNgZDlE0udYNdhJtazpLkSxosOS4U6GhfUFadn0aB&#10;q1o6+PnFtV2uh/ts9zl8Vzel3sf9bgUiUB/+w3/tk1awWMzh90w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diRcMAAADcAAAADwAAAAAAAAAAAAAAAACYAgAAZHJzL2Rv&#10;d25yZXYueG1sUEsFBgAAAAAEAAQA9QAAAIgDAAAAAA==&#10;" path="m680,5l606,9r-71,9l466,35,401,57,339,85r-57,33l228,154r-49,43l135,243,97,293,64,346,39,403,21,461,9,523,5,586r4,64l21,711r18,59l64,827r33,53l135,930r44,46l228,1017r54,38l339,1088r62,28l466,1137r69,17l606,1164r74,4l754,1164r70,-10l893,1137r65,-21l1020,1088r58,-33l1131,1017r50,-41l1224,930r39,-50l1295,827r25,-57l1339,711r11,-61l1354,586r-4,-63l1339,461r-19,-58l1295,346r-32,-53l1224,243r-43,-46l1131,154r-53,-36l1020,85,958,57,893,35,824,18,754,9,680,5xm680,r74,4l826,15r69,16l961,52r62,28l1081,114r55,38l1185,194r44,47l1267,290r32,55l1325,401r19,59l1356,522r4,64l1356,650r-12,61l1325,771r-26,57l1267,881r-38,51l1185,978r-49,43l1081,1059r-58,32l961,1119r-66,23l826,1158r-72,11l680,1171r-74,-2l534,1158r-69,-16l399,1119r-63,-28l279,1059r-55,-38l174,978,131,932,93,881,60,828,35,771,15,711,4,650,,586,4,522,15,460,35,401,60,345,93,290r38,-49l174,194r50,-42l279,114,336,80,399,52,465,31,534,15,606,4,680,xe" fillcolor="#ffe57d" stroked="f" strokecolor="#ffe57d" strokeweight="0">
                    <v:path arrowok="t" o:connecttype="custom" o:connectlocs="303,5;233,18;170,43;114,77;68,122;32,173;11,231;3,293;11,356;32,414;68,465;114,509;170,544;233,569;303,582;377,582;447,569;510,544;566,509;612,465;648,414;670,356;677,293;670,231;648,173;612,122;566,77;510,43;447,18;377,5;340,0;413,8;481,26;541,57;593,97;634,145;663,201;678,261;678,325;663,386;634,441;593,489;541,530;481,560;413,579;340,586;267,579;200,560;140,530;87,489;47,441;18,386;2,325;2,261;18,201;47,145;87,97;140,57;200,26;267,8;340,0" o:connectangles="0,0,0,0,0,0,0,0,0,0,0,0,0,0,0,0,0,0,0,0,0,0,0,0,0,0,0,0,0,0,0,0,0,0,0,0,0,0,0,0,0,0,0,0,0,0,0,0,0,0,0,0,0,0,0,0,0,0,0,0,0"/>
                    <o:lock v:ext="edit" verticies="t"/>
                  </v:shape>
                  <v:shape id="Freeform 489" o:spid="_x0000_s1162" style="position:absolute;left:1316;top:277;width:686;height:590;visibility:visible;mso-wrap-style:square;v-text-anchor:top" coordsize="1371,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Lq8YA&#10;AADcAAAADwAAAGRycy9kb3ducmV2LnhtbESP3WrCQBSE7wt9h+UUelc31mIkdZW20FIoCMbfy0P2&#10;NIlmz4bsxsS3dwXBy2FmvmGm895U4kSNKy0rGA4iEMSZ1SXnCtar75cJCOeRNVaWScGZHMxnjw9T&#10;TLTteEmn1OciQNglqKDwvk6kdFlBBt3A1sTB+7eNQR9kk0vdYBfgppKvUTSWBksOCwXW9FVQdkxb&#10;o2A3+nxr++1mPzysfrr2L20pHi2Uen7qP95BeOr9PXxr/2oFcTyG65lw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HLq8YAAADcAAAADwAAAAAAAAAAAAAAAACYAgAAZHJz&#10;L2Rvd25yZXYueG1sUEsFBgAAAAAEAAQA9QAAAIsDAAAAAA==&#10;" path="m686,3l612,7,540,18,471,34,405,55,342,83r-57,34l230,155r-50,42l137,244,99,293,66,348,41,404,21,463,10,525,6,589r4,64l21,714r20,60l66,831r33,53l137,935r43,46l230,1024r55,38l342,1094r63,28l471,1145r69,16l612,1172r74,2l760,1172r72,-11l901,1145r66,-23l1029,1094r58,-32l1142,1024r49,-43l1235,935r38,-51l1305,831r26,-57l1350,714r12,-61l1366,589r-4,-64l1350,463r-19,-59l1305,348r-32,-55l1235,244r-44,-47l1142,155r-55,-38l1029,83,967,55,901,34,832,18,760,7,686,3xm686,r74,3l833,13r69,17l968,52r64,28l1091,114r54,37l1194,194r45,47l1277,292r32,54l1336,403r19,60l1367,525r4,64l1367,654r-12,62l1336,776r-27,57l1277,887r-38,51l1194,985r-49,43l1091,1065r-59,34l968,1127r-66,22l833,1166r-73,10l686,1179r-74,-3l538,1166r-69,-17l403,1127r-63,-28l280,1065r-53,-37l178,985,132,938,94,887,62,833,35,776,17,716,4,654,,589,4,525,17,463,35,403,62,346,94,292r38,-51l178,194r49,-43l280,114,340,80,403,52,469,30,538,13,612,3,686,xe" fillcolor="#ffe57c" stroked="f" strokecolor="#ffe57c" strokeweight="0">
                    <v:path arrowok="t" o:connecttype="custom" o:connectlocs="306,4;236,17;171,42;115,78;69,122;33,174;11,232;3,295;11,357;33,416;69,468;115,512;171,547;236,573;306,586;380,586;451,573;515,547;571,512;618,468;653,416;675,357;683,295;675,232;653,174;618,122;571,78;515,42;451,17;380,4;343,0;417,7;484,26;546,57;597,97;639,146;668,202;684,263;684,327;668,388;639,444;597,493;546,533;484,564;417,583;343,590;269,583;202,564;140,533;89,493;47,444;18,388;2,327;2,263;18,202;47,146;89,97;140,57;202,26;269,7;343,0" o:connectangles="0,0,0,0,0,0,0,0,0,0,0,0,0,0,0,0,0,0,0,0,0,0,0,0,0,0,0,0,0,0,0,0,0,0,0,0,0,0,0,0,0,0,0,0,0,0,0,0,0,0,0,0,0,0,0,0,0,0,0,0,0"/>
                    <o:lock v:ext="edit" verticies="t"/>
                  </v:shape>
                  <v:shape id="Freeform 490" o:spid="_x0000_s1163" style="position:absolute;left:1314;top:275;width:690;height:595;visibility:visible;mso-wrap-style:square;v-text-anchor:top" coordsize="1380,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CUMQA&#10;AADcAAAADwAAAGRycy9kb3ducmV2LnhtbESPQYvCMBSE7wv7H8Jb8LYmq2J3q1EWQfHgxeoPeDbP&#10;ttq8lCZq/fdGEDwOM/MNM513thZXan3lWMNPX4Egzp2puNCw3y2/f0H4gGywdkwa7uRhPvv8mGJq&#10;3I23dM1CISKEfYoayhCaVEqfl2TR911DHL2jay2GKNtCmhZvEW5rOVBqLC1WHBdKbGhRUn7OLlZD&#10;M1b5Ojsc75duMzpthiv1Zw5nrXtf3f8ERKAuvMOv9tpoSJIE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QlDEAAAA3AAAAA8AAAAAAAAAAAAAAAAAmAIAAGRycy9k&#10;b3ducmV2LnhtbFBLBQYAAAAABAAEAPUAAACJAwAAAAA=&#10;" path="m690,5l616,8,542,18,473,35,407,57,344,85r-60,34l231,156r-49,43l136,246,98,297,66,351,39,408,21,468,8,530,4,594r4,65l21,721r18,60l66,838r32,54l136,943r46,47l231,1033r53,37l344,1104r63,28l473,1154r69,17l616,1181r74,3l764,1181r73,-10l906,1154r66,-22l1036,1104r59,-34l1149,1033r49,-43l1243,943r38,-51l1313,838r27,-57l1359,721r12,-62l1375,594r-4,-64l1359,468r-19,-60l1313,351r-32,-54l1243,246r-45,-47l1149,156r-54,-37l1036,85,972,57,906,35,837,18,764,8,690,5xm690,r75,3l838,13r69,17l975,53r64,28l1098,115r55,38l1202,196r45,48l1285,295r34,54l1344,406r20,61l1375,530r5,64l1375,659r-11,63l1344,783r-25,57l1285,894r-38,51l1202,993r-49,42l1098,1074r-59,34l975,1136r-68,23l838,1175r-73,11l690,1189r-76,-3l541,1175r-69,-16l404,1136r-63,-28l282,1074r-55,-39l177,993,132,945,94,894,60,840,35,783,15,722,4,659,,594,4,530,15,467,35,406,60,349,94,295r38,-51l177,196r50,-43l282,115,341,81,404,53,472,30,541,13,614,3,690,xe" fillcolor="#ffe57b" stroked="f" strokecolor="#ffe57b" strokeweight="0">
                    <v:path arrowok="t" o:connecttype="custom" o:connectlocs="308,4;237,18;172,43;116,78;68,123;33,176;11,234;2,297;11,361;33,419;68,472;116,517;172,552;237,577;308,591;382,591;453,577;518,552;575,517;622,472;657,419;680,361;688,297;680,234;657,176;622,123;575,78;518,43;453,18;382,4;345,0;419,7;488,27;549,58;601,98;643,148;672,203;688,265;688,330;672,392;643,447;601,497;549,537;488,568;419,588;345,595;271,588;202,568;141,537;89,497;47,447;18,392;2,330;2,265;18,203;47,148;89,98;141,58;202,27;271,7;345,0" o:connectangles="0,0,0,0,0,0,0,0,0,0,0,0,0,0,0,0,0,0,0,0,0,0,0,0,0,0,0,0,0,0,0,0,0,0,0,0,0,0,0,0,0,0,0,0,0,0,0,0,0,0,0,0,0,0,0,0,0,0,0,0,0"/>
                    <o:lock v:ext="edit" verticies="t"/>
                  </v:shape>
                  <v:shape id="Freeform 491" o:spid="_x0000_s1164" style="position:absolute;left:1312;top:273;width:695;height:598;visibility:visible;mso-wrap-style:square;v-text-anchor:top" coordsize="1391,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sDMMA&#10;AADcAAAADwAAAGRycy9kb3ducmV2LnhtbERPW2vCMBR+H/gfwhH2NlOH2FqNIsJEZLB5AV+PzbEt&#10;NiclyWq3X788DPb48d0Xq940oiPna8sKxqMEBHFhdc2lgvPp7SUD4QOyxsYyKfgmD6vl4GmBubYP&#10;PlB3DKWIIexzVFCF0OZS+qIig35kW+LI3awzGCJ0pdQOHzHcNPI1SabSYM2xocKWNhUV9+OXUbD9&#10;ufXZ9DrbT+7Z+yVJPzs3Pnwo9Tzs13MQgfrwL/5z77SCNI1r4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psDMMAAADcAAAADwAAAAAAAAAAAAAAAACYAgAAZHJzL2Rv&#10;d25yZXYueG1sUEsFBgAAAAAEAAQA9QAAAIgDAAAAAA==&#10;" path="m696,4l620,7,547,17,478,34,410,57,347,85r-59,34l233,157r-50,43l138,248r-38,51l66,353,41,410,21,471,10,534,6,598r4,65l21,726r20,61l66,844r34,54l138,949r45,48l233,1039r55,39l347,1112r63,28l478,1163r69,16l620,1190r76,3l771,1190r73,-11l913,1163r68,-23l1045,1112r59,-34l1159,1039r49,-42l1253,949r38,-51l1325,844r25,-57l1370,726r11,-63l1386,598r-5,-64l1370,471r-20,-61l1325,353r-34,-54l1253,248r-45,-48l1159,157r-55,-38l1045,85,981,57,913,34,844,17,771,7,696,4xm696,r75,3l844,13r71,17l983,52r64,29l1107,115r55,39l1212,197r45,48l1297,296r32,55l1356,409r20,61l1387,533r4,65l1387,664r-11,63l1356,788r-27,58l1297,901r-40,51l1212,999r-50,44l1107,1081r-60,34l983,1143r-68,23l844,1183r-73,10l696,1197r-76,-4l547,1183r-70,-17l409,1143r-65,-28l285,1081r-55,-38l179,999,134,952,95,901,62,846,35,788,16,727,4,664,,598,4,533,16,470,35,409,62,351,95,296r39,-51l179,197r51,-43l285,115,344,81,409,52,477,30,547,13,620,3,696,xe" fillcolor="#ffe57a" stroked="f" strokecolor="#ffe57a" strokeweight="0">
                    <v:path arrowok="t" o:connecttype="custom" o:connectlocs="310,3;239,17;173,42;116,78;69,124;33,176;10,235;3,299;10,363;33,422;69,474;116,519;173,556;239,581;310,595;385,595;456,581;522,556;579,519;626,474;662,422;685,363;693,299;685,235;662,176;626,124;579,78;522,42;456,17;385,3;348,0;422,6;491,26;553,57;606,98;648,148;678,204;693,266;693,332;678,394;648,450;606,499;553,540;491,571;422,591;348,598;273,591;204,571;142,540;89,499;47,450;17,394;2,332;2,266;17,204;47,148;89,98;142,57;204,26;273,6;348,0" o:connectangles="0,0,0,0,0,0,0,0,0,0,0,0,0,0,0,0,0,0,0,0,0,0,0,0,0,0,0,0,0,0,0,0,0,0,0,0,0,0,0,0,0,0,0,0,0,0,0,0,0,0,0,0,0,0,0,0,0,0,0,0,0"/>
                    <o:lock v:ext="edit" verticies="t"/>
                  </v:shape>
                  <v:shape id="Freeform 492" o:spid="_x0000_s1165" style="position:absolute;left:1309;top:271;width:701;height:603;visibility:visible;mso-wrap-style:square;v-text-anchor:top" coordsize="1403,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MGsMA&#10;AADcAAAADwAAAGRycy9kb3ducmV2LnhtbESPQYvCMBSE78L+h/AWvIhN9WDX2lSWFcGrrhdvb5tn&#10;W21eShNt/fdGEPY4zMw3TLYeTCPu1LnasoJZFIMgLqyuuVRw/N1Ov0A4j6yxsUwKHuRgnX+MMky1&#10;7XlP94MvRYCwS1FB5X2bSumKigy6yLbEwTvbzqAPsiul7rAPcNPIeRwvpMGaw0KFLf1UVFwPN6Ng&#10;cXKm/2svw66Qm77G+XY2SRqlxp/D9wqEp8H/h9/tnVaQJEt4nQlHQO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WMGsMAAADcAAAADwAAAAAAAAAAAAAAAACYAgAAZHJzL2Rv&#10;d25yZXYueG1sUEsFBgAAAAAEAAQA9QAAAIgDAAAAAA==&#10;" path="m702,5l626,8,553,18,483,35,415,57,350,86r-59,34l236,159r-51,43l140,250r-39,51l68,356,41,414,22,475,10,538,6,603r4,66l22,732r19,61l68,851r33,55l140,957r45,47l236,1048r55,38l350,1120r65,28l483,1171r70,17l626,1198r76,4l777,1198r73,-10l921,1171r68,-23l1053,1120r60,-34l1168,1048r50,-44l1263,957r40,-51l1335,851r27,-58l1382,732r11,-63l1397,603r-4,-65l1382,475r-20,-61l1335,356r-32,-55l1263,250r-45,-48l1168,159r-55,-39l1053,86,989,57,921,35,850,18,777,8,702,5xm702,r77,4l852,14r72,17l991,54r64,29l1115,117r57,39l1221,199r47,48l1307,299r33,56l1366,413r20,61l1399,538r4,65l1399,669r-13,64l1366,794r-26,58l1307,908r-39,51l1221,1008r-49,43l1115,1090r-60,34l991,1153r-67,23l852,1193r-73,10l702,1207r-77,-4l552,1193r-72,-17l412,1153r-63,-29l288,1090r-56,-39l182,1008,136,959,96,908,64,852,37,794,17,733,5,669,,603,5,538,17,474,37,413,64,355,96,299r40,-52l182,199r50,-43l288,117,349,83,412,54,480,31,552,14,625,4,702,xe" fillcolor="#ffe479" stroked="f" strokecolor="#ffe479" strokeweight="0">
                    <v:path arrowok="t" o:connecttype="custom" o:connectlocs="313,4;241,17;175,43;118,79;70,125;34,178;11,237;3,301;11,366;34,425;70,478;118,524;175,560;241,585;313,599;388,599;460,585;526,560;584,524;631,478;667,425;691,366;698,301;691,237;667,178;631,125;584,79;526,43;460,17;388,4;351,0;426,7;495,27;557,58;610,99;653,149;683,206;699,269;699,334;683,397;653,454;610,504;557,545;495,576;426,596;351,603;276,596;206,576;144,545;91,504;48,454;18,397;2,334;2,269;18,206;48,149;91,99;144,58;206,27;276,7;351,0" o:connectangles="0,0,0,0,0,0,0,0,0,0,0,0,0,0,0,0,0,0,0,0,0,0,0,0,0,0,0,0,0,0,0,0,0,0,0,0,0,0,0,0,0,0,0,0,0,0,0,0,0,0,0,0,0,0,0,0,0,0,0,0,0"/>
                    <o:lock v:ext="edit" verticies="t"/>
                  </v:shape>
                  <v:shape id="Freeform 493" o:spid="_x0000_s1166" style="position:absolute;left:1307;top:268;width:705;height:608;visibility:visible;mso-wrap-style:square;v-text-anchor:top" coordsize="141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9PVMEA&#10;AADcAAAADwAAAGRycy9kb3ducmV2LnhtbERPTYvCMBC9C/6HMMLeNK2wa61GUdkFT4LtsuehGdti&#10;M6lN1Oqv3xwEj4/3vVz3phE36lxtWUE8iUAQF1bXXCr4zX/GCQjnkTU2lknBgxysV8PBElNt73yk&#10;W+ZLEULYpaig8r5NpXRFRQbdxLbEgTvZzqAPsCul7vAewk0jp1H0JQ3WHBoqbGlXUXHOrkbBX769&#10;xNTozSE7xTP/PU+ez89EqY9Rv1mA8NT7t/jl3msFsyTMD2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T1TBAAAA3AAAAA8AAAAAAAAAAAAAAAAAmAIAAGRycy9kb3du&#10;cmV2LnhtbFBLBQYAAAAABAAEAPUAAACGAwAAAAA=&#10;" path="m706,5l629,9,556,19,484,36,416,59,353,88r-61,34l236,161r-50,43l140,252r-40,52l68,360,41,418,21,479,9,543,4,608r5,66l21,738r20,61l68,857r32,56l140,964r46,49l236,1056r56,39l353,1129r63,29l484,1181r72,17l629,1208r77,4l783,1208r73,-10l928,1181r67,-23l1059,1129r60,-34l1176,1056r49,-43l1272,964r39,-51l1344,857r26,-58l1390,738r13,-64l1407,608r-4,-65l1390,479r-20,-61l1344,360r-33,-56l1272,252r-47,-48l1176,161r-57,-39l1059,88,995,59,928,36,856,19,783,9,706,5xm706,r77,4l857,15r72,17l997,55r65,29l1122,118r57,39l1229,201r47,48l1315,301r34,56l1376,417r20,62l1407,542r4,66l1407,674r-11,64l1376,800r-27,60l1315,916r-39,52l1229,1015r-50,45l1122,1099r-60,34l997,1162r-68,23l857,1202r-74,11l706,1216r-77,-3l554,1202r-72,-17l415,1162r-65,-29l289,1099r-56,-39l182,1015,136,968,96,916,62,860,35,800,16,738,4,674,,608,4,542,16,479,35,417,62,357,96,301r40,-52l182,201r51,-44l289,118,350,84,415,55,482,32,554,15,629,4,706,xe" fillcolor="#ffe478" stroked="f" strokecolor="#ffe478" strokeweight="0">
                    <v:path arrowok="t" o:connecttype="custom" o:connectlocs="314,5;242,18;176,44;118,81;70,126;34,180;10,240;2,304;10,369;34,429;70,482;118,528;176,565;242,591;314,604;391,604;464,591;529,565;588,528;636,482;672,429;695,369;703,304;695,240;672,180;636,126;588,81;529,44;464,18;391,5;353,0;428,8;498,28;561,59;614,101;657,151;688,209;703,271;703,337;688,400;657,458;614,508;561,550;498,581;428,601;353,608;277,601;207,581;144,550;91,508;48,458;17,400;2,337;2,271;17,209;48,151;91,101;144,59;207,28;277,8;353,0" o:connectangles="0,0,0,0,0,0,0,0,0,0,0,0,0,0,0,0,0,0,0,0,0,0,0,0,0,0,0,0,0,0,0,0,0,0,0,0,0,0,0,0,0,0,0,0,0,0,0,0,0,0,0,0,0,0,0,0,0,0,0,0,0"/>
                    <o:lock v:ext="edit" verticies="t"/>
                  </v:shape>
                  <v:shape id="Freeform 494" o:spid="_x0000_s1167" style="position:absolute;left:1304;top:266;width:711;height:612;visibility:visible;mso-wrap-style:square;v-text-anchor:top" coordsize="1422,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maMQA&#10;AADcAAAADwAAAGRycy9kb3ducmV2LnhtbESPS4vCQBCE74L/YWjBm04UWSXrKOsLdU8+1nuTaZOs&#10;mZ6QGU323zuCsMeiqr6ipvPGFOJBlcstKxj0IxDEidU5pwp+zpveBITzyBoLy6TgjxzMZ+3WFGNt&#10;az7S4+RTESDsYlSQeV/GUrokI4Oub0vi4F1tZdAHWaVSV1gHuCnkMIo+pMGcw0KGJS0zSm6nu1Hw&#10;e9g2ZujGl8VoM6pXZr0/ftd7pbqd5usThKfG/4ff7Z1WMJ4M4H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9pmjEAAAA3AAAAA8AAAAAAAAAAAAAAAAAmAIAAGRycy9k&#10;b3ducmV2LnhtbFBLBQYAAAAABAAEAPUAAACJAwAAAAA=&#10;" path="m711,3l634,7,559,18,487,35,420,58,355,87r-61,34l238,160r-51,44l141,252r-40,52l67,360,40,420,21,482,9,545,5,611r4,66l21,741r19,62l67,863r34,56l141,971r46,47l238,1063r56,39l355,1136r65,29l487,1188r72,17l634,1216r77,3l788,1216r74,-11l934,1188r68,-23l1067,1136r60,-34l1184,1063r50,-45l1281,971r39,-52l1354,863r27,-60l1401,741r11,-64l1416,611r-4,-66l1401,482r-20,-62l1354,360r-34,-56l1281,252r-47,-48l1184,160r-57,-39l1067,87,1002,58,934,35,862,18,788,7,711,3xm711,r77,3l864,13r72,17l1005,53r64,29l1130,118r56,38l1239,201r46,49l1325,302r33,57l1385,417r20,63l1418,545r4,66l1418,678r-13,65l1385,804r-27,60l1325,920r-40,53l1239,1022r-53,43l1130,1105r-61,34l1005,1169r-69,24l864,1210r-76,9l711,1223r-77,-4l558,1210r-72,-17l417,1169r-65,-30l291,1105r-56,-40l183,1022,136,973,97,920,63,864,36,804,17,743,4,678,,611,4,545,17,480,36,417,63,359,97,302r39,-52l183,201r52,-45l291,118,352,82,417,53,486,30,558,13,634,3,711,xe" fillcolor="#ffe477" stroked="f" strokecolor="#ffe477" strokeweight="0">
                    <v:path arrowok="t" o:connecttype="custom" o:connectlocs="317,4;244,18;178,44;119,80;71,126;34,180;11,241;3,306;11,371;34,432;71,486;119,532;178,568;244,594;317,608;394,608;467,594;534,568;592,532;641,486;677,432;701,371;708,306;701,241;677,180;641,126;592,80;534,44;467,18;394,4;356,0;432,7;503,27;565,59;620,101;663,151;693,209;709,273;709,339;693,402;663,460;620,511;565,553;503,585;432,605;356,612;279,605;209,585;146,553;92,511;49,460;18,402;2,339;2,273;18,209;49,151;92,101;146,59;209,27;279,7;356,0" o:connectangles="0,0,0,0,0,0,0,0,0,0,0,0,0,0,0,0,0,0,0,0,0,0,0,0,0,0,0,0,0,0,0,0,0,0,0,0,0,0,0,0,0,0,0,0,0,0,0,0,0,0,0,0,0,0,0,0,0,0,0,0,0"/>
                    <o:lock v:ext="edit" verticies="t"/>
                  </v:shape>
                  <v:shape id="Freeform 495" o:spid="_x0000_s1168" style="position:absolute;left:1301;top:264;width:717;height:616;visibility:visible;mso-wrap-style:square;v-text-anchor:top" coordsize="1433,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V7MMA&#10;AADcAAAADwAAAGRycy9kb3ducmV2LnhtbESPQWvCQBSE7wX/w/KE3upGD02IrlICwl560KrnR/Y1&#10;mzb7NmS3MfbXdwuCx2FmvmE2u8l1YqQhtJ4VLBcZCOLam5YbBaeP/UsBIkRkg51nUnCjALvt7GmD&#10;pfFXPtB4jI1IEA4lKrAx9qWUobbkMCx8T5y8Tz84jEkOjTQDXhPcdXKVZa/SYctpwWJPlaX6+/jj&#10;FBQcRvsrtT53PtcX/V5N+Vel1PN8eluDiDTFR/je1kZBXqzg/0w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XV7MMAAADcAAAADwAAAAAAAAAAAAAAAACYAgAAZHJzL2Rv&#10;d25yZXYueG1sUEsFBgAAAAAEAAQA9QAAAIgDAAAAAA==&#10;" path="m717,5l640,8,564,18,492,35,423,58,358,87r-61,36l241,161r-52,45l142,255r-39,52l69,364,42,422,23,485,10,550,6,616r4,67l23,748r19,61l69,869r34,56l142,978r47,49l241,1070r56,40l358,1144r65,30l492,1198r72,17l640,1224r77,4l794,1224r76,-9l942,1198r69,-24l1075,1144r61,-34l1192,1070r53,-43l1291,978r40,-53l1364,869r27,-60l1411,748r13,-65l1428,616r-4,-66l1411,485r-20,-63l1364,364r-33,-57l1291,255r-46,-49l1192,161r-56,-38l1075,87,1011,58,942,35,870,18,794,8,717,5xm717,r78,4l870,14r73,17l1012,55r66,29l1140,119r57,40l1249,204r46,48l1335,306r34,56l1397,421r20,63l1429,550r4,66l1429,683r-12,66l1397,811r-28,60l1335,927r-40,54l1249,1029r-52,45l1140,1114r-62,35l1012,1178r-69,23l870,1218r-75,11l717,1233r-79,-4l564,1218r-74,-17l421,1178r-66,-29l293,1114r-56,-40l185,1029,138,981,99,927,65,871,37,811,17,749,4,683,,616,4,550,17,484,37,421,65,362,99,306r39,-54l185,204r52,-45l293,119,355,84,421,55,490,31,564,14,638,4,717,xe" fillcolor="#ffe476" stroked="f" strokecolor="#ffe476" strokeweight="0">
                    <v:path arrowok="t" o:connecttype="custom" o:connectlocs="320,4;246,17;179,43;121,80;71,127;35,182;12,242;3,308;12,374;35,434;71,489;121,535;179,572;246,599;320,612;397,612;471,599;538,572;596,535;646,489;682,434;706,374;714,308;706,242;682,182;646,127;596,80;538,43;471,17;397,4;359,0;435,7;506,27;570,59;625,102;668,153;699,210;715,275;715,341;699,405;668,463;625,514;570,557;506,589;435,609;359,616;282,609;211,589;147,557;93,514;50,463;19,405;2,341;2,275;19,210;50,153;93,102;147,59;211,27;282,7;359,0" o:connectangles="0,0,0,0,0,0,0,0,0,0,0,0,0,0,0,0,0,0,0,0,0,0,0,0,0,0,0,0,0,0,0,0,0,0,0,0,0,0,0,0,0,0,0,0,0,0,0,0,0,0,0,0,0,0,0,0,0,0,0,0,0"/>
                    <o:lock v:ext="edit" verticies="t"/>
                  </v:shape>
                  <v:shape id="Freeform 496" o:spid="_x0000_s1169" style="position:absolute;left:1299;top:262;width:721;height:621;visibility:visible;mso-wrap-style:square;v-text-anchor:top" coordsize="1442,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eucQA&#10;AADcAAAADwAAAGRycy9kb3ducmV2LnhtbESP0WrCQBRE34X+w3ILfdNNI2pIXaVKBR8KYuoHXLLX&#10;bGj2bppdY/x7tyD4OMzMGWa5Hmwjeup87VjB+yQBQVw6XXOl4PSzG2cgfEDW2DgmBTfysF69jJaY&#10;a3flI/VFqESEsM9RgQmhzaX0pSGLfuJa4uidXWcxRNlVUnd4jXDbyDRJ5tJizXHBYEtbQ+VvcbEK&#10;/obztv8ug5vu08Skh9lpk/kvpd5eh88PEIGG8Aw/2nutYJFN4f9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ZnrnEAAAA3AAAAA8AAAAAAAAAAAAAAAAAmAIAAGRycy9k&#10;b3ducmV2LnhtbFBLBQYAAAAABAAEAPUAAACJAwAAAAA=&#10;" path="m721,5l642,9,568,19,494,36,425,60,359,89r-62,35l241,164r-52,45l142,257r-39,54l69,367,41,426,21,489,8,555,4,621r4,67l21,754r20,62l69,876r34,56l142,986r47,48l241,1079r56,40l359,1154r66,29l494,1206r74,17l642,1234r79,4l799,1234r75,-11l947,1206r69,-23l1082,1154r62,-35l1201,1079r52,-45l1299,986r40,-54l1373,876r28,-60l1421,754r12,-66l1437,621r-4,-66l1421,489r-20,-63l1373,367r-34,-56l1299,257r-46,-48l1201,164r-57,-40l1082,89,1016,60,947,36,874,19,799,9,721,5xm721,r78,4l875,15r73,17l1019,56r66,29l1147,120r56,40l1256,205r46,50l1343,308r35,57l1405,425r20,63l1437,553r5,68l1437,689r-12,66l1405,818r-27,60l1343,935r-41,53l1256,1038r-53,45l1147,1123r-62,35l1019,1187r-71,24l875,1228r-76,11l721,1243r-79,-4l566,1228r-73,-17l423,1187r-67,-29l294,1123r-56,-40l186,1038,139,988,98,935,63,878,36,818,17,755,4,689,,621,4,553,17,488,36,425,63,365,98,308r41,-53l186,205r52,-45l294,120,356,85,423,56,493,32,566,15,642,4,721,xe" fillcolor="#ffe475" stroked="f" strokecolor="#ffe475" strokeweight="0">
                    <v:path arrowok="t" o:connecttype="custom" o:connectlocs="321,4;247,18;180,44;121,82;71,128;35,183;11,244;2,310;11,377;35,438;71,493;121,539;180,577;247,603;321,617;400,617;474,603;541,577;601,539;650,493;687,438;711,377;719,310;711,244;687,183;650,128;601,82;541,44;474,18;400,4;361,0;438,7;510,28;574,60;628,102;672,154;703,212;719,276;719,344;703,409;672,467;628,519;574,561;510,593;438,614;361,621;283,614;212,593;147,561;93,519;49,467;18,409;2,344;2,276;18,212;49,154;93,102;147,60;212,28;283,7;361,0" o:connectangles="0,0,0,0,0,0,0,0,0,0,0,0,0,0,0,0,0,0,0,0,0,0,0,0,0,0,0,0,0,0,0,0,0,0,0,0,0,0,0,0,0,0,0,0,0,0,0,0,0,0,0,0,0,0,0,0,0,0,0,0,0"/>
                    <o:lock v:ext="edit" verticies="t"/>
                  </v:shape>
                  <v:shape id="Freeform 497" o:spid="_x0000_s1170" style="position:absolute;left:1296;top:260;width:727;height:625;visibility:visible;mso-wrap-style:square;v-text-anchor:top" coordsize="1453,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OMcA&#10;AADcAAAADwAAAGRycy9kb3ducmV2LnhtbESPT2vCQBTE74V+h+UJvdWNtvgndZUgVCrtpamC3p7Z&#10;1ySYfbtk1xi/fbdQ6HGYmd8wi1VvGtFR62vLCkbDBARxYXXNpYLd1+vjDIQPyBoby6TgRh5Wy/u7&#10;BabaXvmTujyUIkLYp6igCsGlUvqiIoN+aB1x9L5tazBE2ZZSt3iNcNPIcZJMpMGa40KFjtYVFef8&#10;YhRMstNh/b7Jpu7p45yP952bH8NWqYdBn72ACNSH//Bf+00rmM6e4fdM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1QTjHAAAA3AAAAA8AAAAAAAAAAAAAAAAAmAIAAGRy&#10;cy9kb3ducmV2LnhtbFBLBQYAAAAABAAEAPUAAACMAwAAAAA=&#10;" path="m727,4l648,8,572,19,499,36,429,60,362,89r-62,35l244,164r-52,45l145,259r-41,53l69,369,42,429,23,492,10,557,6,625r4,68l23,759r19,63l69,882r35,57l145,992r47,50l244,1087r56,40l362,1162r67,29l499,1215r73,17l648,1243r79,4l805,1243r76,-11l954,1215r71,-24l1091,1162r62,-35l1209,1087r53,-45l1308,992r41,-53l1384,882r27,-60l1431,759r12,-66l1448,625r-5,-68l1431,492r-20,-63l1384,369r-35,-57l1308,259r-46,-50l1209,164r-56,-40l1091,89,1025,60,954,36,881,19,805,8,727,4xm727,r79,4l882,14r74,18l1026,55r68,30l1156,121r58,40l1266,207r46,50l1353,310r35,57l1417,428r19,63l1449,557r4,68l1449,693r-13,66l1417,823r-29,61l1353,941r-41,53l1266,1044r-52,45l1156,1130r-62,36l1026,1195r-70,24l882,1236r-76,11l727,1250r-80,-3l571,1236r-73,-17l427,1195r-67,-29l298,1130r-58,-41l188,1044,141,994,100,941,65,884,37,823,17,759,4,693,,625,4,557,17,491,37,428,65,367r35,-57l141,257r47,-50l240,161r58,-40l360,85,427,55,498,32,571,14,647,4,727,xe" fillcolor="#ffe474" stroked="f" strokecolor="#ffe474" strokeweight="0">
                    <v:path arrowok="t" o:connecttype="custom" o:connectlocs="324,4;250,18;181,45;122,82;73,130;35,185;12,246;3,313;12,380;35,441;73,496;122,544;181,581;250,608;324,622;403,622;477,608;546,581;605,544;654,496;692,441;716,380;724,313;716,246;692,185;654,130;605,82;546,45;477,18;403,4;364,0;441,7;513,28;578,61;633,104;677,155;709,214;725,279;725,347;709,412;677,471;633,522;578,565;513,598;441,618;364,625;286,618;214,598;149,565;94,522;50,471;19,412;2,347;2,279;19,214;50,155;94,104;149,61;214,28;286,7;364,0" o:connectangles="0,0,0,0,0,0,0,0,0,0,0,0,0,0,0,0,0,0,0,0,0,0,0,0,0,0,0,0,0,0,0,0,0,0,0,0,0,0,0,0,0,0,0,0,0,0,0,0,0,0,0,0,0,0,0,0,0,0,0,0,0"/>
                    <o:lock v:ext="edit" verticies="t"/>
                  </v:shape>
                  <v:shape id="Freeform 498" o:spid="_x0000_s1171" style="position:absolute;left:1294;top:257;width:731;height:630;visibility:visible;mso-wrap-style:square;v-text-anchor:top" coordsize="1462,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J8cIA&#10;AADcAAAADwAAAGRycy9kb3ducmV2LnhtbESPQYvCMBSE78L+h/AWvGmqqCvVKCIILnjRXQp7ezTP&#10;tNi8lCRq998bQfA4zMw3zHLd2UbcyIfasYLRMANBXDpds1Hw+7MbzEGEiKyxcUwK/inAevXRW2Ku&#10;3Z2PdDtFIxKEQ44KqhjbXMpQVmQxDF1LnLyz8xZjkt5I7fGe4LaR4yybSYs1p4UKW9pWVF5OV6tg&#10;88e1cT6zk4k2cWy2xYG/C6X6n91mASJSF9/hV3uvFXzNp/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QnxwgAAANwAAAAPAAAAAAAAAAAAAAAAAJgCAABkcnMvZG93&#10;bnJldi54bWxQSwUGAAAAAAQABAD1AAAAhwMAAAAA&#10;" path="m731,4l651,8,575,18,502,36,431,59,364,89r-62,36l244,165r-52,46l145,261r-41,53l69,371,41,432,21,495,8,561,4,629r4,68l21,763r20,64l69,888r35,57l145,998r47,50l244,1093r58,41l364,1170r67,29l502,1223r73,17l651,1251r80,3l810,1251r76,-11l960,1223r70,-24l1098,1170r62,-36l1218,1093r52,-45l1316,998r41,-53l1392,888r29,-61l1440,763r13,-66l1457,629r-4,-68l1440,495r-19,-63l1392,371r-35,-57l1316,261r-46,-50l1218,165r-58,-40l1098,89,1030,59,960,36,886,18,810,8,731,4xm731,r79,3l888,14r75,17l1033,55r66,31l1163,121r58,41l1274,207r47,50l1363,311r34,59l1425,430r21,65l1457,560r5,69l1457,697r-11,67l1425,829r-28,60l1363,947r-42,54l1274,1052r-53,45l1163,1138r-64,35l1033,1204r-70,23l888,1245r-78,11l731,1259r-80,-3l574,1245r-75,-18l428,1204r-66,-31l299,1138r-58,-41l187,1052r-46,-51l99,947,65,889,37,829,15,764,4,697,,629,4,560,15,495,37,430,65,370,99,311r42,-54l187,207r54,-45l299,121,362,86,428,55,499,31,574,14,651,3,731,xe" fillcolor="#ffe473" stroked="f" strokecolor="#ffe473" strokeweight="0">
                    <v:path arrowok="t" o:connecttype="custom" o:connectlocs="326,4;251,18;182,45;122,83;73,131;35,186;11,248;2,315;11,382;35,444;73,499;122,547;182,585;251,612;326,626;405,626;480,612;549,585;609,547;658,499;696,444;720,382;729,315;720,248;696,186;658,131;609,83;549,45;480,18;405,4;366,0;444,7;517,28;582,61;637,104;682,156;713,215;729,280;729,349;713,415;682,474;637,526;582,569;517,602;444,623;366,630;287,623;214,602;150,569;94,526;50,474;19,415;2,349;2,280;19,215;50,156;94,104;150,61;214,28;287,7;366,0" o:connectangles="0,0,0,0,0,0,0,0,0,0,0,0,0,0,0,0,0,0,0,0,0,0,0,0,0,0,0,0,0,0,0,0,0,0,0,0,0,0,0,0,0,0,0,0,0,0,0,0,0,0,0,0,0,0,0,0,0,0,0,0,0"/>
                    <o:lock v:ext="edit" verticies="t"/>
                  </v:shape>
                  <v:shape id="Freeform 499" o:spid="_x0000_s1172" style="position:absolute;left:1291;top:255;width:737;height:635;visibility:visible;mso-wrap-style:square;v-text-anchor:top" coordsize="1473,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cAA&#10;AADcAAAADwAAAGRycy9kb3ducmV2LnhtbESPSwvCMBCE74L/IazgTVM9+KhGEUHoQQQfF29rs7al&#10;zaY0Ueu/N4LgcZiZb5jlujWVeFLjCssKRsMIBHFqdcGZgst5N5iBcB5ZY2WZFLzJwXrV7Swx1vbF&#10;R3qefCYChF2MCnLv61hKl+Zk0A1tTRy8u20M+iCbTOoGXwFuKjmOook0WHBYyLGmbU5peXoYBQfG&#10;fXs975Jajl2Z3JJyfvGlUv1eu1mA8NT6f/jXTrSC6WwC3zPhCM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wcAAAADcAAAADwAAAAAAAAAAAAAAAACYAgAAZHJzL2Rvd25y&#10;ZXYueG1sUEsFBgAAAAAEAAQA9QAAAIUDAAAAAA==&#10;" path="m737,5l657,8,580,19,505,36,434,60,368,91r-63,35l247,167r-54,45l147,262r-42,54l71,375,43,435,21,500,10,565,6,634r4,68l21,769r22,65l71,894r34,58l147,1006r46,51l247,1102r58,41l368,1178r66,31l505,1232r75,18l657,1261r80,3l816,1261r78,-11l969,1232r70,-23l1105,1178r64,-35l1227,1102r53,-45l1327,1006r42,-54l1403,894r28,-60l1452,769r11,-67l1468,634r-5,-69l1452,500r-21,-65l1403,375r-34,-59l1327,262r-47,-50l1227,167r-58,-41l1105,91,1039,60,969,36,894,19,816,8,737,5xm737,r79,3l895,14r75,18l1040,57r68,30l1172,122r59,42l1283,210r48,49l1373,314r35,58l1435,434r21,65l1469,565r4,69l1469,704r-13,66l1435,835r-27,62l1373,955r-42,54l1283,1059r-52,46l1172,1147r-64,35l1040,1212r-70,24l895,1255r-79,9l737,1269r-80,-5l578,1255r-75,-19l433,1212r-68,-30l302,1147r-59,-42l191,1059r-48,-50l100,955,65,897,38,835,17,770,4,704,,634,4,565,17,499,38,434,65,372r35,-58l143,259r48,-49l243,164r59,-42l365,87,433,57,503,32,578,14,657,3,737,xe" fillcolor="#ffe472" stroked="f" strokecolor="#ffe472" strokeweight="0">
                    <v:path arrowok="t" o:connecttype="custom" o:connectlocs="329,4;253,18;184,46;124,84;74,131;36,188;11,250;3,317;11,385;36,447;74,503;124,551;184,589;253,616;329,631;408,631;485,616;553,589;614,551;664,503;702,447;726,385;734,317;726,250;702,188;664,131;614,84;553,46;485,18;408,4;369,0;448,7;520,29;586,61;642,105;687,157;718,217;735,283;735,352;718,418;687,478;642,530;586,574;520,606;448,628;369,635;289,628;217,606;151,574;96,530;50,478;19,418;2,352;2,283;19,217;50,157;96,105;151,61;217,29;289,7;369,0" o:connectangles="0,0,0,0,0,0,0,0,0,0,0,0,0,0,0,0,0,0,0,0,0,0,0,0,0,0,0,0,0,0,0,0,0,0,0,0,0,0,0,0,0,0,0,0,0,0,0,0,0,0,0,0,0,0,0,0,0,0,0,0,0"/>
                    <o:lock v:ext="edit" verticies="t"/>
                  </v:shape>
                  <v:shape id="Freeform 500" o:spid="_x0000_s1173" style="position:absolute;left:1288;top:253;width:742;height:638;visibility:visible;mso-wrap-style:square;v-text-anchor:top" coordsize="1484,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4HfcIA&#10;AADcAAAADwAAAGRycy9kb3ducmV2LnhtbESPzarCMBSE94LvEI5wd5raRdVqFBEF4S7Enwc4NMe2&#10;2JyUJNr69jcXBJfDzHzDrDa9acSLnK8tK5hOEhDEhdU1lwpu18N4DsIHZI2NZVLwJg+b9XCwwlzb&#10;js/0uoRSRAj7HBVUIbS5lL6oyKCf2JY4enfrDIYoXSm1wy7CTSPTJMmkwZrjQoUt7SoqHpenUZBd&#10;U+tO+/upb0P622W3x3lR7JX6GfXbJYhAffiGP+2jVjCbz+D/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gd9wgAAANwAAAAPAAAAAAAAAAAAAAAAAJgCAABkcnMvZG93&#10;bnJldi54bWxQSwUGAAAAAAQABAD1AAAAhwMAAAAA&#10;" path="m742,4l662,7,583,18,508,36,438,61,370,91r-63,35l248,168r-52,46l148,263r-43,55l70,376,43,438,22,503,9,569,5,638r4,70l22,774r21,65l70,901r35,58l148,1013r48,50l248,1109r59,42l370,1186r68,30l508,1240r75,19l662,1268r80,5l821,1268r79,-9l975,1240r70,-24l1113,1186r64,-35l1236,1109r52,-46l1336,1013r42,-54l1413,901r27,-62l1461,774r13,-66l1478,638r-4,-69l1461,503r-21,-65l1413,376r-35,-58l1336,263r-48,-49l1236,168r-59,-42l1113,91,1045,61,975,36,900,18,821,7,742,4xm742,r81,4l900,15r76,17l1048,56r68,30l1179,123r60,41l1292,210r48,51l1382,316r36,59l1446,437r21,64l1480,569r4,69l1480,708r-13,68l1446,840r-28,62l1382,961r-42,55l1292,1067r-53,46l1179,1154r-63,35l1048,1220r-72,24l900,1262r-77,11l742,1277r-81,-4l583,1262r-76,-18l435,1220r-68,-31l304,1154r-59,-41l191,1067r-48,-51l101,961,66,902,38,840,17,776,4,708,,638,4,569,17,501,38,437,66,375r35,-59l143,261r48,-51l245,164r59,-41l367,86,435,56,507,32,583,15,661,4,742,xe" fillcolor="#ffe371" stroked="f" strokecolor="#ffe371" strokeweight="0">
                    <v:path arrowok="t" o:connecttype="custom" o:connectlocs="331,3;254,18;185,45;124,84;74,131;35,188;11,251;3,319;11,387;35,450;74,506;124,554;185,593;254,620;331,634;411,634;488,620;557,593;618,554;668,506;707,450;731,387;739,319;731,251;707,188;668,131;618,84;557,45;488,18;411,3;371,0;450,7;524,28;590,61;646,105;691,158;723,218;740,284;740,354;723,420;691,480;646,533;590,577;524,610;450,631;371,638;292,631;218,610;152,577;96,533;51,480;19,420;2,354;2,284;19,218;51,158;96,105;152,61;218,28;292,7;371,0" o:connectangles="0,0,0,0,0,0,0,0,0,0,0,0,0,0,0,0,0,0,0,0,0,0,0,0,0,0,0,0,0,0,0,0,0,0,0,0,0,0,0,0,0,0,0,0,0,0,0,0,0,0,0,0,0,0,0,0,0,0,0,0,0"/>
                    <o:lock v:ext="edit" verticies="t"/>
                  </v:shape>
                  <v:shape id="Freeform 501" o:spid="_x0000_s1174" style="position:absolute;left:1286;top:251;width:747;height:643;visibility:visible;mso-wrap-style:square;v-text-anchor:top" coordsize="1493,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5sEA&#10;AADcAAAADwAAAGRycy9kb3ducmV2LnhtbERPO2/CMBDekfgP1iF1AwcGilIM4iGkToiSDu12iq9O&#10;SnyO4gPCv8dDpY6fvvdy3ftG3aiLdWAD00kGirgMtmZn4LM4jBegoiBbbAKTgQdFWK+GgyXmNtz5&#10;g25ncSqFcMzRQCXS5lrHsiKPcRJa4sT9hM6jJNg5bTu8p3Df6FmWzbXHmlNDhS3tKiov56s3IM3v&#10;9PtanL703u+PfmtdL3NnzMuo37yBEurlX/znfrcGXhdpbTqTjoB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qPubBAAAA3AAAAA8AAAAAAAAAAAAAAAAAmAIAAGRycy9kb3du&#10;cmV2LnhtbFBLBQYAAAAABAAEAPUAAACGAwAAAAA=&#10;" path="m747,5l666,9,588,20,512,37,440,61,372,91r-63,37l250,169r-54,46l148,266r-42,55l71,380,43,442,22,506,9,574,5,643r4,70l22,781r21,64l71,907r35,59l148,1021r48,51l250,1118r59,41l372,1194r68,31l512,1249r76,18l666,1278r81,4l828,1278r77,-11l981,1249r72,-24l1121,1194r63,-35l1244,1118r53,-46l1345,1021r42,-55l1423,907r28,-62l1472,781r13,-68l1489,643r-4,-69l1472,506r-21,-64l1423,380r-36,-59l1345,266r-48,-51l1244,169r-60,-41l1121,91,1053,61,981,37,905,20,828,9,747,5xm747,r81,4l907,15r76,18l1055,57r69,31l1187,124r61,43l1301,213r48,51l1392,318r35,60l1455,440r21,65l1489,573r4,70l1489,714r-13,68l1455,846r-28,63l1392,968r-43,55l1301,1074r-53,46l1187,1163r-63,36l1055,1230r-72,24l907,1272r-79,11l747,1287r-81,-4l587,1272r-76,-18l439,1230r-69,-31l306,1163r-60,-43l192,1074r-48,-51l102,968,67,909,38,846,17,782,5,714,,643,5,573,17,505,38,440,67,378r35,-60l144,264r48,-51l246,167r60,-43l370,88,439,57,511,33,587,15,666,4,747,xe" fillcolor="#ffe370" stroked="f" strokecolor="#ffe370" strokeweight="0">
                    <v:path arrowok="t" o:connecttype="custom" o:connectlocs="333,4;256,18;186,45;125,84;74,133;36,190;11,253;3,321;11,390;36,453;74,510;125,559;186,597;256,624;333,639;414,639;491,624;561,597;622,559;673,510;712,453;736,390;745,321;736,253;712,190;673,133;622,84;561,45;491,18;414,4;374,0;454,7;528,28;594,62;651,106;696,159;728,220;745,286;745,357;728,423;696,484;651,537;594,581;528,615;454,636;374,643;294,636;220,615;153,581;96,537;51,484;19,423;3,357;3,286;19,220;51,159;96,106;153,62;220,28;294,7;374,0" o:connectangles="0,0,0,0,0,0,0,0,0,0,0,0,0,0,0,0,0,0,0,0,0,0,0,0,0,0,0,0,0,0,0,0,0,0,0,0,0,0,0,0,0,0,0,0,0,0,0,0,0,0,0,0,0,0,0,0,0,0,0,0,0"/>
                    <o:lock v:ext="edit" verticies="t"/>
                  </v:shape>
                  <v:shape id="Freeform 502" o:spid="_x0000_s1175" style="position:absolute;left:1283;top:248;width:752;height:648;visibility:visible;mso-wrap-style:square;v-text-anchor:top" coordsize="1504,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4uMUA&#10;AADcAAAADwAAAGRycy9kb3ducmV2LnhtbESPQWsCMRSE74X+h/AKvdWsgquuRimC2EMvru3B2yN5&#10;7q5uXpYkXdd/3wiFHoeZ+YZZbQbbip58aBwrGI8yEMTamYYrBV/H3dscRIjIBlvHpOBOATbr56cV&#10;Fsbd+EB9GSuRIBwKVFDH2BVSBl2TxTByHXHyzs5bjEn6ShqPtwS3rZxkWS4tNpwWauxoW5O+lj9W&#10;gdf3ff49G58+ddlfdp1sppN8q9Try/C+BBFpiP/hv/aHUTCbL+Bx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ni4xQAAANwAAAAPAAAAAAAAAAAAAAAAAJgCAABkcnMv&#10;ZG93bnJldi54bWxQSwUGAAAAAAQABAD1AAAAigMAAAAA&#10;" path="m752,5l671,9,592,20,516,38,444,62,375,93r-64,36l251,172r-54,46l149,269r-42,54l72,383,43,445,22,510,10,578,5,648r5,71l22,787r21,64l72,914r35,59l149,1028r48,51l251,1125r60,43l375,1204r69,31l516,1259r76,18l671,1288r81,4l833,1288r79,-11l988,1259r72,-24l1129,1204r63,-36l1253,1125r53,-46l1354,1028r43,-55l1432,914r28,-63l1481,787r13,-68l1498,648r-4,-70l1481,510r-21,-65l1432,383r-35,-60l1354,269r-48,-51l1253,172r-61,-43l1129,93,1060,62,988,38,912,20,833,9,752,5xm752,r82,4l913,16r76,18l1063,59r69,30l1196,125r60,43l1311,214r48,52l1401,322r36,59l1466,443r21,66l1499,578r5,70l1499,719r-12,68l1466,854r-29,61l1401,975r-42,56l1311,1082r-55,47l1196,1172r-64,36l1063,1238r-74,25l913,1281r-79,11l752,1297r-83,-5l590,1281r-76,-18l441,1238r-69,-30l307,1172r-59,-43l193,1082r-48,-51l103,975,66,915,38,854,17,787,4,719,,648,4,578,17,509,38,443,66,381r37,-59l145,266r48,-52l248,168r59,-43l372,89,441,59,514,34,590,16,669,4,752,xe" fillcolor="#ffe36f" stroked="f" strokecolor="#ffe36f" strokeweight="0">
                    <v:path arrowok="t" o:connecttype="custom" o:connectlocs="336,4;258,19;188,46;126,86;75,134;36,191;11,255;3,324;11,393;36,457;75,514;126,562;188,602;258,629;336,644;417,644;494,629;565,602;627,562;677,514;716,457;741,393;749,324;741,255;716,191;677,134;627,86;565,46;494,19;417,4;376,0;457,8;532,29;598,62;656,107;701,161;733,221;750,289;750,359;733,427;701,487;656,541;598,586;532,619;457,640;376,648;295,640;221,619;154,586;97,541;52,487;19,427;2,359;2,289;19,221;52,161;97,107;154,62;221,29;295,8;376,0" o:connectangles="0,0,0,0,0,0,0,0,0,0,0,0,0,0,0,0,0,0,0,0,0,0,0,0,0,0,0,0,0,0,0,0,0,0,0,0,0,0,0,0,0,0,0,0,0,0,0,0,0,0,0,0,0,0,0,0,0,0,0,0,0"/>
                    <o:lock v:ext="edit" verticies="t"/>
                  </v:shape>
                  <v:shape id="Freeform 503" o:spid="_x0000_s1176" style="position:absolute;left:1281;top:246;width:757;height:652;visibility:visible;mso-wrap-style:square;v-text-anchor:top" coordsize="1515,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aP8QA&#10;AADcAAAADwAAAGRycy9kb3ducmV2LnhtbERP3WrCMBS+H/gO4QjeDE0nuM7OKEMpboMVZvcAx+bY&#10;FpuT0sS2vv1yMdjlx/e/2Y2mET11rras4GkRgSAurK65VPCTp/MXEM4ja2wsk4I7OdhtJw8bTLQd&#10;+Jv6ky9FCGGXoILK+zaR0hUVGXQL2xIH7mI7gz7ArpS6wyGEm0Yuo+hZGqw5NFTY0r6i4nq6GQWr&#10;e7/Pzp+PWX1I8371cYxvX/lZqdl0fHsF4Wn0/+I/97tWEK/D/HA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C2j/EAAAA3AAAAA8AAAAAAAAAAAAAAAAAmAIAAGRycy9k&#10;b3ducmV2LnhtbFBLBQYAAAAABAAEAPUAAACJAwAAAAA=&#10;" path="m758,3l675,7,596,19,520,37,447,62,378,92r-65,36l254,171r-55,46l151,269r-42,56l72,384,44,446,23,512,10,581,6,651r4,71l23,790r21,67l72,918r37,60l151,1034r48,51l254,1132r59,43l378,1211r69,30l520,1266r76,18l675,1295r83,5l840,1295r79,-11l995,1266r74,-25l1138,1211r64,-36l1262,1132r55,-47l1365,1034r42,-56l1443,918r29,-61l1493,790r12,-68l1510,651r-5,-70l1493,512r-21,-66l1443,384r-36,-59l1365,269r-48,-52l1262,171r-60,-43l1138,92,1069,62,995,37,919,19,840,7,758,3xm758,r82,3l921,14r76,19l1070,57r70,31l1205,125r59,42l1319,215r50,52l1411,323r37,59l1476,445r21,67l1511,580r4,71l1511,722r-14,69l1476,858r-28,63l1411,980r-42,56l1319,1088r-55,48l1205,1178r-65,37l1070,1245r-73,25l921,1289r-81,11l758,1303r-83,-3l595,1289r-76,-19l446,1245r-71,-30l310,1178r-59,-42l196,1088r-49,-52l104,980,68,921,40,858,18,791,4,722,,651,4,580,18,512,40,445,68,382r36,-59l147,267r49,-52l251,167r59,-42l375,88,446,57,519,33,595,14,675,3,758,xe" fillcolor="#ffe36e" stroked="f" strokecolor="#ffe36e" strokeweight="0">
                    <v:path arrowok="t" o:connecttype="custom" o:connectlocs="337,4;260,19;189,46;127,86;75,135;36,192;11,256;3,326;11,395;36,459;75,517;127,566;189,606;260,633;337,648;420,648;497,633;569,606;631,566;682,517;721,459;746,395;755,326;746,256;721,192;682,135;631,86;569,46;497,19;420,4;379,0;460,7;535,29;602,63;659,108;705,162;738,223;755,290;755,361;738,429;705,490;659,544;602,589;535,623;460,645;379,652;297,645;223,623;155,589;98,544;52,490;20,429;2,361;2,290;20,223;52,162;98,108;155,63;223,29;297,7;379,0" o:connectangles="0,0,0,0,0,0,0,0,0,0,0,0,0,0,0,0,0,0,0,0,0,0,0,0,0,0,0,0,0,0,0,0,0,0,0,0,0,0,0,0,0,0,0,0,0,0,0,0,0,0,0,0,0,0,0,0,0,0,0,0,0"/>
                    <o:lock v:ext="edit" verticies="t"/>
                  </v:shape>
                  <v:shape id="Freeform 504" o:spid="_x0000_s1177" style="position:absolute;left:1278;top:244;width:762;height:657;visibility:visible;mso-wrap-style:square;v-text-anchor:top" coordsize="1524,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WMUA&#10;AADcAAAADwAAAGRycy9kb3ducmV2LnhtbESPQWvCQBSE74L/YXkFb7rRg9roKkURqjc1gt6e2WeS&#10;Nvs2za4a++u7gtDjMDPfMNN5Y0pxo9oVlhX0exEI4tTqgjMFyX7VHYNwHlljaZkUPMjBfNZuTTHW&#10;9s5buu18JgKEXYwKcu+rWEqX5mTQ9WxFHLyLrQ36IOtM6hrvAW5KOYiioTRYcFjIsaJFTun37moU&#10;4Mgl183xXC0Xh2y/Spa/69PPl1Kdt+ZjAsJT4//Dr/anVjB678Pz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b5YxQAAANwAAAAPAAAAAAAAAAAAAAAAAJgCAABkcnMv&#10;ZG93bnJldi54bWxQSwUGAAAAAAQABAD1AAAAigMAAAAA&#10;" path="m762,5l679,8,599,19,523,38,450,62,379,93r-65,37l255,172r-55,48l151,272r-43,56l72,387,44,450,22,517,8,585,4,656r4,71l22,796r22,67l72,926r36,59l151,1041r49,52l255,1141r59,42l379,1220r71,30l523,1275r76,19l679,1305r83,3l844,1305r81,-11l1001,1275r73,-25l1144,1220r65,-37l1268,1141r55,-48l1373,1041r42,-56l1452,926r28,-63l1501,796r14,-69l1519,656r-4,-71l1501,517r-21,-67l1452,387r-37,-59l1373,272r-50,-52l1268,172r-59,-42l1144,93,1074,62,1001,38,925,19,844,8,762,5xm762,r82,4l926,14r76,20l1077,58r70,32l1212,126r61,43l1328,217r49,51l1421,325r35,61l1485,449r22,67l1519,585r5,71l1519,728r-12,69l1485,864r-29,63l1421,988r-44,56l1328,1096r-55,47l1212,1186r-65,37l1077,1255r-75,24l926,1297r-82,12l762,1313r-83,-4l598,1297r-77,-18l447,1255r-71,-32l311,1186r-60,-43l196,1096r-50,-52l103,988,68,927,38,864,17,797,4,728,,656,4,585,17,516,38,449,68,386r35,-61l146,268r50,-51l251,169r60,-43l376,90,447,58,521,34,598,14,679,4,762,xe" fillcolor="#ffe26d" stroked="f" strokecolor="#ffe26d" strokeweight="0">
                    <v:path arrowok="t" o:connecttype="custom" o:connectlocs="340,4;262,19;190,47;128,86;76,136;36,194;11,259;2,328;11,398;36,463;76,521;128,571;190,610;262,638;340,653;422,653;501,638;572,610;634,571;687,521;726,463;751,398;760,328;751,259;726,194;687,136;634,86;572,47;501,19;422,4;381,0;463,7;539,29;606,63;664,109;711,163;743,225;760,293;760,364;743,432;711,494;664,548;606,593;539,628;463,649;381,657;299,649;224,628;156,593;98,548;52,494;19,432;2,364;2,293;19,225;52,163;98,109;156,63;224,29;299,7;381,0" o:connectangles="0,0,0,0,0,0,0,0,0,0,0,0,0,0,0,0,0,0,0,0,0,0,0,0,0,0,0,0,0,0,0,0,0,0,0,0,0,0,0,0,0,0,0,0,0,0,0,0,0,0,0,0,0,0,0,0,0,0,0,0,0"/>
                    <o:lock v:ext="edit" verticies="t"/>
                  </v:shape>
                  <v:shape id="Freeform 505" o:spid="_x0000_s1178" style="position:absolute;left:1276;top:242;width:767;height:660;visibility:visible;mso-wrap-style:square;v-text-anchor:top" coordsize="1535,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Td8UA&#10;AADcAAAADwAAAGRycy9kb3ducmV2LnhtbESPQWvCQBSE7wX/w/KE3upGKVqjmyDSFo+t1YO3Z/aZ&#10;DWbfhuw2if313ULB4zAz3zDrfLC16Kj1lWMF00kCgrhwuuJSweHr7ekFhA/IGmvHpOBGHvJs9LDG&#10;VLueP6nbh1JECPsUFZgQmlRKXxiy6CeuIY7exbUWQ5RtKXWLfYTbWs6SZC4tVhwXDDa0NVRc999W&#10;wbB47l+PZnu+1EvzczJJd3v/kEo9jofNCkSgIdzD/+2dVrBYz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9N3xQAAANwAAAAPAAAAAAAAAAAAAAAAAJgCAABkcnMv&#10;ZG93bnJldi54bWxQSwUGAAAAAAQABAD1AAAAigMAAAAA&#10;" path="m768,5l685,9,604,19,527,39,453,63,382,95r-65,36l257,174r-55,48l152,273r-43,57l74,391,44,454,23,521,10,590,6,661r4,72l23,802r21,67l74,932r35,61l152,1049r50,52l257,1148r60,43l382,1228r71,32l527,1284r77,18l685,1314r83,4l850,1314r82,-12l1008,1284r75,-24l1153,1228r65,-37l1279,1148r55,-47l1383,1049r44,-56l1462,932r29,-63l1513,802r12,-69l1530,661r-5,-71l1513,521r-22,-67l1462,391r-35,-61l1383,273r-49,-51l1279,174r-61,-43l1153,95,1083,63,1008,39,932,19,850,9,768,5xm768,r78,4l922,13r73,17l1066,52r67,28l1197,113r59,39l1311,194r49,48l1404,291r38,55l1475,404r26,61l1520,528r11,65l1535,661r-4,68l1520,795r-19,63l1475,919r-33,57l1404,1030r-44,51l1311,1129r-55,42l1197,1209r-64,34l1066,1271r-71,22l922,1308r-76,11l768,1322r-79,-3l613,1308r-73,-15l470,1271r-68,-28l339,1209r-60,-38l224,1129r-49,-48l131,1030,93,976,61,919,34,858,16,795,4,729,,661,4,593,16,528,34,465,61,404,93,346r38,-55l175,242r49,-48l279,152r60,-39l402,80,470,52,540,30,613,13,689,4,768,xe" fillcolor="#ffe26c" stroked="f" strokecolor="#ffe26c" strokeweight="0">
                    <v:path arrowok="t" o:connecttype="custom" o:connectlocs="342,4;263,19;191,47;128,87;76,136;37,195;11,260;3,330;11,400;37,465;76,524;128,573;191,613;263,641;342,656;425,656;504,641;576,613;639,573;691,524;731,465;756,400;765,330;756,260;731,195;691,136;639,87;576,47;504,19;425,4;384,0;461,6;533,26;598,56;655,97;702,145;737,202;760,264;767,330;760,397;737,459;702,514;655,564;598,604;533,635;461,653;384,660;306,653;235,635;169,604;112,564;65,514;30,459;8,397;0,330;8,264;30,202;65,145;112,97;169,56;235,26;306,6;384,0" o:connectangles="0,0,0,0,0,0,0,0,0,0,0,0,0,0,0,0,0,0,0,0,0,0,0,0,0,0,0,0,0,0,0,0,0,0,0,0,0,0,0,0,0,0,0,0,0,0,0,0,0,0,0,0,0,0,0,0,0,0,0,0,0,0,0"/>
                    <o:lock v:ext="edit" verticies="t"/>
                  </v:shape>
                  <v:shape id="Freeform 506" o:spid="_x0000_s1179" style="position:absolute;left:1273;top:240;width:773;height:665;visibility:visible;mso-wrap-style:square;v-text-anchor:top" coordsize="1546,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0sQA&#10;AADcAAAADwAAAGRycy9kb3ducmV2LnhtbESPT4vCMBTE74LfITxhb5qq4Go1igjCelH8c/H2bJ5t&#10;tXkpTdZ2/fRGWPA4zMxvmNmiMYV4UOVyywr6vQgEcWJ1zqmC03HdHYNwHlljYZkU/JGDxbzdmmGs&#10;bc17ehx8KgKEXYwKMu/LWEqXZGTQ9WxJHLyrrQz6IKtU6grrADeFHETRSBrMOSxkWNIqo+R++DUK&#10;nuNzvfGR49VtN9juz0WJw8tGqa9Os5yC8NT4T/i//aMVfE+G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v9LEAAAA3AAAAA8AAAAAAAAAAAAAAAAAmAIAAGRycy9k&#10;b3ducmV2LnhtbFBLBQYAAAAABAAEAPUAAACJAwAAAAA=&#10;" path="m773,4l694,8r-76,9l545,34,475,56,407,84r-63,33l284,156r-55,42l180,246r-44,49l98,350,66,408,39,469,21,532,9,597,5,665r4,68l21,799r18,63l66,923r32,57l136,1034r44,51l229,1133r55,42l344,1213r63,34l475,1275r70,22l618,1312r76,11l773,1326r78,-3l927,1312r73,-15l1071,1275r67,-28l1202,1213r59,-38l1316,1133r49,-48l1409,1034r38,-54l1480,923r26,-61l1525,799r11,-66l1540,665r-4,-68l1525,532r-19,-63l1480,408r-33,-58l1409,295r-44,-49l1316,198r-55,-42l1202,117,1138,84,1071,56,1000,34,927,17,851,8,773,4xm773,r79,4l928,14r75,16l1074,53r67,27l1205,113r59,39l1319,195r51,47l1413,293r40,56l1485,407r26,61l1530,531r12,66l1546,665r-4,68l1530,799r-19,64l1485,924r-32,58l1413,1037r-43,52l1319,1136r-55,43l1205,1218r-64,32l1074,1278r-71,22l928,1317r-76,10l773,1331r-80,-4l617,1317r-75,-17l472,1278r-68,-28l341,1218r-60,-39l227,1136r-51,-47l132,1037,93,982,60,924,35,863,15,799,4,733,,665,4,597,15,531,35,468,60,407,93,349r39,-56l176,242r51,-47l281,152r60,-39l404,80,472,53,542,30,617,14,693,4,773,xe" fillcolor="#ffe26b" stroked="f" strokecolor="#ffe26b" strokeweight="0">
                    <v:path arrowok="t" o:connecttype="custom" o:connectlocs="309,8;204,42;115,99;49,175;11,266;5,366;33,461;90,542;172,606;273,648;387,663;500,648;601,606;683,542;740,461;768,366;763,266;724,175;658,99;569,42;464,8;387,0;502,15;603,56;685,121;743,203;771,298;765,399;727,491;660,568;571,625;464,658;347,663;236,639;141,589;66,518;18,431;0,332;18,234;66,146;141,76;236,26;347,2" o:connectangles="0,0,0,0,0,0,0,0,0,0,0,0,0,0,0,0,0,0,0,0,0,0,0,0,0,0,0,0,0,0,0,0,0,0,0,0,0,0,0,0,0,0,0"/>
                    <o:lock v:ext="edit" verticies="t"/>
                  </v:shape>
                  <v:shape id="Freeform 507" o:spid="_x0000_s1180" style="position:absolute;left:1271;top:237;width:777;height:670;visibility:visible;mso-wrap-style:square;v-text-anchor:top" coordsize="1555,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MscQA&#10;AADcAAAADwAAAGRycy9kb3ducmV2LnhtbESP3YrCMBSE7xd8h3AE79bUH1atRlFBEGEv/HmAY3Ns&#10;q81JbWKtb2+Ehb0cZuYbZrZoTCFqqlxuWUGvG4EgTqzOOVVwOm6+xyCcR9ZYWCYFL3KwmLe+Zhhr&#10;++Q91QefigBhF6OCzPsyltIlGRl0XVsSB+9iK4M+yCqVusJngJtC9qPoRxrMOSxkWNI6o+R2eBgF&#10;OioGSX+wrHer6+Y8fgx9Y+6/SnXazXIKwlPj/8N/7a1WMJoM4XMmH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jLHEAAAA3AAAAA8AAAAAAAAAAAAAAAAAmAIAAGRycy9k&#10;b3ducmV2LnhtbFBLBQYAAAAABAAEAPUAAACJAwAAAAA=&#10;" path="m778,4l698,8,622,18,547,34,477,57,409,84r-63,33l286,156r-54,43l181,246r-44,51l98,353,65,411,40,472,20,535,9,601,5,669r4,68l20,803r20,64l65,928r33,58l137,1041r44,52l232,1140r54,43l346,1222r63,32l477,1282r70,22l622,1321r76,10l778,1335r79,-4l933,1321r75,-17l1079,1282r67,-28l1210,1222r59,-39l1324,1140r51,-47l1418,1041r40,-55l1490,928r26,-61l1535,803r12,-66l1551,669r-4,-68l1535,535r-19,-63l1490,411r-32,-58l1418,297r-43,-51l1324,199r-55,-43l1210,117,1146,84,1079,57,1008,34,933,18,857,8,778,4xm778,r79,3l935,13r75,17l1080,52r69,29l1213,114r60,38l1328,196r49,47l1423,294r39,56l1494,409r27,61l1540,535r12,65l1555,669r-3,68l1540,804r-19,65l1494,930r-32,59l1423,1043r-46,52l1328,1143r-55,43l1213,1225r-64,33l1080,1286r-70,23l935,1326r-78,10l778,1338r-80,-2l621,1326r-75,-17l475,1286r-69,-28l343,1225r-61,-39l227,1143r-49,-48l133,1043,93,989,61,930,34,869,16,804,3,737,,669,3,600,16,535,34,470,61,409,93,350r40,-56l178,243r49,-47l282,152r61,-38l406,81,475,52,546,30,621,13,698,3,778,xe" fillcolor="#ffe26a" stroked="f" strokecolor="#ffe26a" strokeweight="0">
                    <v:path arrowok="t" o:connecttype="custom" o:connectlocs="311,9;204,42;116,100;49,177;10,268;4,369;32,465;90,547;173,612;273,653;389,668;504,653;605,612;687,547;745,465;773,369;767,268;729,177;662,100;573,42;466,9;389,0;505,15;606,57;688,122;747,205;776,300;770,403;731,495;664,572;574,630;467,664;349,669;237,644;141,594;66,522;17,435;0,335;17,235;66,147;141,76;237,26;349,2" o:connectangles="0,0,0,0,0,0,0,0,0,0,0,0,0,0,0,0,0,0,0,0,0,0,0,0,0,0,0,0,0,0,0,0,0,0,0,0,0,0,0,0,0,0,0"/>
                    <o:lock v:ext="edit" verticies="t"/>
                  </v:shape>
                  <v:shape id="Freeform 508" o:spid="_x0000_s1181" style="position:absolute;left:1268;top:235;width:783;height:674;visibility:visible;mso-wrap-style:square;v-text-anchor:top" coordsize="1566,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DW8YA&#10;AADcAAAADwAAAGRycy9kb3ducmV2LnhtbESPQWvCQBSE7wX/w/KE3nSjxdSmrkEiSi4Wam3p8ZF9&#10;TYLZtyG70fTfdwWhx2FmvmFW6WAacaHO1ZYVzKYRCOLC6ppLBaeP3WQJwnlkjY1lUvBLDtL16GGF&#10;ibZXfqfL0ZciQNglqKDyvk2kdEVFBt3UtsTB+7GdQR9kV0rd4TXATSPnURRLgzWHhQpbyioqzsfe&#10;KNi+uaf+uy8/s69Dflo6eV7E+0ipx/GweQXhafD/4Xs71wqeXxZ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KDW8YAAADcAAAADwAAAAAAAAAAAAAAAACYAgAAZHJz&#10;L2Rvd25yZXYueG1sUEsFBgAAAAAEAAQA9QAAAIsDAAAAAA==&#10;" path="m783,5l703,8,626,18,551,35,480,57,411,86r-63,33l287,157r-55,44l183,248r-45,51l98,355,66,414,39,475,21,540,8,605,5,674r3,68l21,809r18,65l66,935r32,59l138,1048r45,52l232,1148r55,43l348,1230r63,33l480,1291r71,23l626,1331r77,10l783,1343r79,-2l940,1331r75,-17l1085,1291r69,-28l1218,1230r60,-39l1333,1148r49,-48l1428,1048r39,-54l1499,935r27,-61l1545,809r12,-67l1560,674r-3,-69l1545,540r-19,-65l1499,414r-32,-59l1428,299r-46,-51l1333,201r-55,-44l1218,119,1154,86,1085,57,1015,35,940,18,862,8,783,5xm783,r79,3l940,14r76,16l1088,53r68,28l1220,115r61,39l1336,198r51,48l1432,297r39,56l1504,412r26,62l1550,539r11,66l1566,674r-5,70l1550,810r-20,65l1504,937r-33,59l1432,1052r-45,51l1336,1151r-55,44l1220,1234r-64,33l1088,1296r-72,22l940,1335r-78,11l783,1348r-80,-2l626,1335r-77,-17l478,1296r-68,-29l345,1234r-61,-39l229,1151r-50,-48l134,1052,94,996,62,937,35,875,15,810,4,744,,674,4,605,15,539,35,474,62,412,94,353r40,-56l179,246r50,-48l284,154r61,-39l410,81,478,53,549,30,626,14,703,3,783,xe" fillcolor="#ffe169" stroked="f" strokecolor="#ffe169" strokeweight="0">
                    <v:path arrowok="t" o:connecttype="custom" o:connectlocs="313,9;206,43;116,101;49,178;11,270;4,371;33,468;92,550;174,615;276,657;392,672;508,657;609,615;691,550;750,468;779,371;773,270;734,178;667,101;577,43;470,9;392,0;508,15;610,58;694,123;752,206;781,303;775,405;736,498;668,576;578,634;470,668;352,673;239,648;142,598;67,526;18,438;0,337;18,237;67,149;142,77;239,27;352,2" o:connectangles="0,0,0,0,0,0,0,0,0,0,0,0,0,0,0,0,0,0,0,0,0,0,0,0,0,0,0,0,0,0,0,0,0,0,0,0,0,0,0,0,0,0,0"/>
                    <o:lock v:ext="edit" verticies="t"/>
                  </v:shape>
                  <v:shape id="Freeform 509" o:spid="_x0000_s1182" style="position:absolute;left:1265;top:233;width:789;height:678;visibility:visible;mso-wrap-style:square;v-text-anchor:top" coordsize="1577,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NWsUA&#10;AADcAAAADwAAAGRycy9kb3ducmV2LnhtbESPQWsCMRSE7wX/Q3hCbzWrh3XdGkWUQk8VbaU9Pjav&#10;m8XNy5pEXf+9EQo9DjPzDTNf9rYVF/KhcaxgPMpAEFdON1wr+Pp8eylAhIissXVMCm4UYLkYPM2x&#10;1O7KO7rsYy0ShEOJCkyMXSllqAxZDCPXESfv13mLMUlfS+3xmuC2lZMsy6XFhtOCwY7Whqrj/mwV&#10;ZMci/thDfv4oJuvtZmpO/vadK/U87FevICL18T/8137XCqazHB5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01axQAAANwAAAAPAAAAAAAAAAAAAAAAAJgCAABkcnMv&#10;ZG93bnJldi54bWxQSwUGAAAAAAQABAD1AAAAigMAAAAA&#10;" path="m789,4l709,7,632,18,555,34,484,57,416,85r-65,34l290,158r-55,44l185,250r-45,51l100,357,68,416,41,478,21,543,10,609,6,678r4,70l21,814r20,65l68,941r32,59l140,1056r45,51l235,1155r55,44l351,1238r65,33l484,1300r71,22l632,1339r77,11l789,1352r79,-2l946,1339r76,-17l1094,1300r68,-29l1226,1238r61,-39l1342,1155r51,-48l1438,1056r39,-56l1510,941r26,-62l1556,814r11,-66l1572,678r-5,-69l1556,543r-20,-65l1510,416r-33,-59l1438,301r-45,-51l1342,202r-55,-44l1226,119,1162,85,1094,57,1022,34,946,18,868,7,789,4xm789,r81,4l947,13r76,17l1095,53r69,28l1229,115r61,39l1346,199r51,47l1442,299r39,55l1515,414r27,63l1560,541r13,68l1577,678r-4,70l1560,816r-18,64l1515,943r-34,58l1442,1058r-45,53l1346,1158r-56,44l1229,1242r-65,34l1095,1303r-72,24l947,1344r-77,9l789,1357r-81,-4l630,1344r-76,-17l482,1303r-69,-27l348,1242r-60,-40l231,1158r-50,-47l135,1058,96,1001,62,943,35,880,17,816,4,748,,678,4,609,17,541,35,477,62,414,96,354r39,-55l181,246r50,-47l288,154r60,-39l413,81,482,53,554,30,630,13,708,4,789,xe" fillcolor="#ffe168" stroked="f" strokecolor="#ffe168" strokeweight="0">
                    <v:path arrowok="t" o:connecttype="custom" o:connectlocs="316,9;208,42;118,101;50,178;11,271;5,374;34,470;93,553;176,619;278,661;395,676;511,661;613,619;697,553;755,470;784,374;778,271;739,178;671,101;581,42;473,9;395,0;512,15;615,57;699,123;758,207;787,304;780,408;741,500;673,579;582,638;474,672;354,676;241,651;144,601;68,529;18,440;0,339;18,238;68,149;144,77;241,26;354,2" o:connectangles="0,0,0,0,0,0,0,0,0,0,0,0,0,0,0,0,0,0,0,0,0,0,0,0,0,0,0,0,0,0,0,0,0,0,0,0,0,0,0,0,0,0,0"/>
                    <o:lock v:ext="edit" verticies="t"/>
                  </v:shape>
                  <v:shape id="Freeform 510" o:spid="_x0000_s1183" style="position:absolute;left:1263;top:231;width:793;height:683;visibility:visible;mso-wrap-style:square;v-text-anchor:top" coordsize="1586,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rssMA&#10;AADcAAAADwAAAGRycy9kb3ducmV2LnhtbESPT4vCMBTE74LfITxhb2uq4L9qFHER9bBgq3h+NM+2&#10;2LyUJlu7394sLHgcZuY3zGrTmUq01LjSsoLRMAJBnFldcq7getl/zkE4j6yxskwKfsnBZt3vrTDW&#10;9skJtanPRYCwi1FB4X0dS+myggy6oa2Jg3e3jUEfZJNL3eAzwE0lx1E0lQZLDgsF1rQrKHukP0ZB&#10;cjg9Rsmlxa/b+dti0h7uesJKfQy67RKEp86/w//to1YwW8zg7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hrssMAAADcAAAADwAAAAAAAAAAAAAAAACYAgAAZHJzL2Rv&#10;d25yZXYueG1sUEsFBgAAAAAEAAQA9QAAAIgDAAAAAA==&#10;" path="m793,5l712,9r-78,9l558,35,486,58,417,86r-65,34l292,159r-57,45l185,251r-46,53l100,359,66,419,39,482,21,546,8,614,4,683r4,70l21,821r18,64l66,948r34,58l139,1063r46,53l235,1163r57,44l352,1247r65,34l486,1308r72,24l634,1349r78,9l793,1362r81,-4l951,1349r76,-17l1099,1308r69,-27l1233,1247r61,-40l1350,1163r51,-47l1446,1063r39,-57l1519,948r27,-63l1564,821r13,-68l1581,683r-4,-69l1564,546r-18,-64l1519,419r-34,-60l1446,304r-45,-53l1350,204r-56,-45l1233,120,1168,86,1099,58,1027,35,951,18,874,9,793,5xm793,r81,4l953,15r76,16l1102,54r69,29l1236,117r62,40l1353,200r52,49l1450,301r40,57l1524,418r26,63l1570,545r11,68l1586,683r-5,70l1570,821r-20,65l1524,949r-34,60l1450,1066r-45,52l1353,1166r-55,44l1236,1250r-65,34l1102,1313r-73,22l953,1352r-79,11l793,1367r-81,-4l633,1352r-76,-17l483,1313r-69,-29l349,1250r-62,-40l232,1166r-52,-48l135,1066,96,1009,62,949,35,886,15,821,4,753,,683,4,613,15,545,35,481,62,418,96,358r39,-57l180,249r52,-49l287,157r62,-40l414,83,483,54,557,31,633,15,712,4,793,xe" fillcolor="#ffe167" stroked="f" strokecolor="#ffe167" strokeweight="0">
                    <v:path arrowok="t" o:connecttype="custom" o:connectlocs="317,9;209,43;118,102;50,179;11,273;4,376;33,474;93,558;176,623;279,666;397,681;514,666;617,623;701,558;760,474;789,376;782,273;743,179;675,102;584,43;476,9;397,0;515,15;618,58;703,124;762,209;791,306;785,410;745,504;677,583;586,642;477,676;356,681;242,656;144,605;68,533;18,443;0,341;18,240;68,150;144,78;242,27;356,2" o:connectangles="0,0,0,0,0,0,0,0,0,0,0,0,0,0,0,0,0,0,0,0,0,0,0,0,0,0,0,0,0,0,0,0,0,0,0,0,0,0,0,0,0,0,0"/>
                    <o:lock v:ext="edit" verticies="t"/>
                  </v:shape>
                  <v:shape id="Freeform 511" o:spid="_x0000_s1184" style="position:absolute;left:1260;top:228;width:799;height:688;visibility:visible;mso-wrap-style:square;v-text-anchor:top" coordsize="1597,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gW8MA&#10;AADcAAAADwAAAGRycy9kb3ducmV2LnhtbERPy2oCMRTdF/yHcIXuakYFq6NRRCi21IWvjbvr5DoZ&#10;nNxMk1THv28WBZeH854tWluLG/lQOVbQ72UgiAunKy4VHA8fb2MQISJrrB2TggcFWMw7LzPMtbvz&#10;jm77WIoUwiFHBSbGJpcyFIYshp5riBN3cd5iTNCXUnu8p3Bby0GWjaTFilODwYZWhorr/tcq2Ez6&#10;ZnCqztfv8/ZrvRluQ/bjx0q9dtvlFESkNj7F/+5PreB9ktamM+k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ggW8MAAADcAAAADwAAAAAAAAAAAAAAAACYAgAAZHJzL2Rv&#10;d25yZXYueG1sUEsFBgAAAAAEAAQA9QAAAIgDAAAAAA==&#10;" path="m799,5l718,9,639,20,563,36,489,59,420,88r-65,34l293,162r-55,43l186,254r-45,52l102,363,68,423,41,486,21,550,10,618,6,688r4,70l21,826r20,65l68,954r34,60l141,1071r45,52l238,1171r55,44l355,1255r65,34l489,1318r74,22l639,1357r79,11l799,1372r81,-4l959,1357r76,-17l1108,1318r69,-29l1242,1255r62,-40l1359,1171r52,-48l1456,1071r40,-57l1530,954r26,-63l1576,826r11,-68l1592,688r-5,-70l1576,550r-20,-64l1530,423r-34,-60l1456,306r-45,-52l1359,205r-55,-43l1242,122,1177,88,1108,59,1035,36,959,20,880,9,799,5xm799,r81,4l960,15r76,17l1110,55r70,29l1245,118r62,40l1363,202r52,50l1460,304r41,57l1534,420r28,63l1580,550r13,68l1597,688r-4,71l1580,827r-18,65l1534,955r-33,61l1460,1073r-45,52l1363,1174r-56,45l1245,1259r-65,34l1110,1322r-74,23l960,1362r-80,10l799,1375r-81,-3l637,1362r-76,-17l488,1322r-71,-29l353,1259r-62,-40l234,1174r-52,-49l137,1073,96,1016,64,955,35,892,17,827,4,759,,688,4,618,17,550,35,483,64,420,96,361r41,-57l182,252r52,-50l291,158r62,-40l417,84,488,55,561,32,637,15,718,4,799,xe" fillcolor="#ffe166" stroked="f" strokecolor="#ffe166" strokeweight="0">
                    <v:path arrowok="t" o:connecttype="custom" o:connectlocs="320,10;210,44;119,103;51,182;11,275;5,379;34,477;93,562;178,628;282,670;400,686;518,670;621,628;706,562;765,477;794,379;788,275;748,182;680,103;589,44;480,10;400,0;518,16;623,59;708,126;767,210;797,309;790,414;751,508;682,587;590,647;480,681;359,686;244,661;146,610;69,537;18,446;0,344;18,242;69,152;146,79;244,28;359,2" o:connectangles="0,0,0,0,0,0,0,0,0,0,0,0,0,0,0,0,0,0,0,0,0,0,0,0,0,0,0,0,0,0,0,0,0,0,0,0,0,0,0,0,0,0,0"/>
                    <o:lock v:ext="edit" verticies="t"/>
                  </v:shape>
                  <v:shape id="Freeform 512" o:spid="_x0000_s1185" style="position:absolute;left:1257;top:226;width:804;height:692;visibility:visible;mso-wrap-style:square;v-text-anchor:top" coordsize="1608,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CGsMA&#10;AADcAAAADwAAAGRycy9kb3ducmV2LnhtbESPwWrDMBBE74X+g9hCbo3ckjS1GyU0BZde4/QDFmtj&#10;mVorI8mJkq+vAoUeh5l5w6y3yQ7iRD70jhU8zQsQxK3TPXcKvg/14yuIEJE1Do5JwYUCbDf3d2us&#10;tDvznk5N7ESGcKhQgYlxrKQMrSGLYe5G4uwdnbcYs/Sd1B7PGW4H+VwUL9Jiz3nB4EgfhtqfZrIK&#10;pr1Ju8+6XDRLj0c3jTuqr0mp2UN6fwMRKcX/8F/7SytYlSXczu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vCGsMAAADcAAAADwAAAAAAAAAAAAAAAACYAgAAZHJzL2Rv&#10;d25yZXYueG1sUEsFBgAAAAAEAAQA9QAAAIgDAAAAAA==&#10;" path="m804,3l723,7,642,18,566,35,493,58,422,87r-64,34l296,161r-57,44l187,255r-45,52l101,364,69,423,40,486,22,553,9,621,5,691r4,71l22,830r18,65l69,958r32,61l142,1076r45,52l239,1177r57,45l358,1262r64,34l493,1325r73,23l642,1365r81,10l804,1378r81,-3l965,1365r76,-17l1115,1325r70,-29l1250,1262r62,-40l1368,1177r52,-49l1465,1076r41,-57l1539,958r28,-63l1585,830r13,-68l1602,691r-4,-70l1585,553r-18,-67l1539,423r-33,-59l1465,307r-45,-52l1368,205r-56,-44l1250,121,1185,87,1115,58,1041,35,965,18,885,7,804,3xm804,r82,3l965,13r78,17l1116,54r70,29l1253,117r62,40l1372,202r51,49l1470,304r41,57l1544,422r27,63l1591,552r13,69l1608,691r-4,71l1591,831r-20,66l1544,961r-33,61l1470,1079r-47,53l1372,1181r-57,44l1253,1266r-67,33l1116,1329r-73,23l965,1369r-79,11l804,1383r-83,-3l642,1369r-77,-17l492,1329r-71,-30l355,1266r-62,-41l235,1181r-51,-49l138,1079,97,1022,63,961,36,897,16,831,4,762,,691,4,621,16,552,36,485,63,422,97,361r41,-57l184,251r51,-49l293,157r62,-40l421,83,492,54,565,30,642,13,721,3,804,xe" fillcolor="#ffe065" stroked="f" strokecolor="#ffe065" strokeweight="0">
                    <v:path arrowok="t" o:connecttype="custom" o:connectlocs="321,9;211,44;120,103;51,182;11,277;5,381;35,479;94,564;179,631;283,674;402,689;521,674;625,631;710,564;770,479;799,381;793,277;753,182;684,103;593,44;483,9;402,0;522,15;627,59;712,126;772,211;802,311;796,416;756,511;686,591;593,650;483,685;361,690;246,665;147,613;69,540;18,449;0,346;18,243;69,152;147,79;246,27;361,2" o:connectangles="0,0,0,0,0,0,0,0,0,0,0,0,0,0,0,0,0,0,0,0,0,0,0,0,0,0,0,0,0,0,0,0,0,0,0,0,0,0,0,0,0,0,0"/>
                    <o:lock v:ext="edit" verticies="t"/>
                  </v:shape>
                  <v:shape id="Freeform 513" o:spid="_x0000_s1186" style="position:absolute;left:1255;top:224;width:809;height:697;visibility:visible;mso-wrap-style:square;v-text-anchor:top" coordsize="1617,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iRsIA&#10;AADcAAAADwAAAGRycy9kb3ducmV2LnhtbERP3WrCMBS+H/gO4QjezdS5idRGEUXc2I3WPsChObbR&#10;5qRronZ7+uVisMuP7z9b9bYRd+q8caxgMk5AEJdOG64UFKfd8xyED8gaG8ek4Js8rJaDpwxT7R58&#10;pHseKhFD2KeooA6hTaX0ZU0W/di1xJE7u85iiLCrpO7wEcNtI1+SZCYtGo4NNba0qam85jerALcf&#10;h/Cz/7rmxdvrJS8/zbQ6GqVGw369ABGoD//iP/e7VjBP4vx4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aJGwgAAANwAAAAPAAAAAAAAAAAAAAAAAJgCAABkcnMvZG93&#10;bnJldi54bWxQSwUGAAAAAAQABAD1AAAAhwMAAAAA&#10;" path="m809,5l726,8,647,18,570,35,497,59,426,88r-66,34l298,162r-58,45l189,256r-46,53l102,366,68,427,41,490,21,557,9,626,5,696r4,71l21,836r20,66l68,966r34,61l143,1084r46,53l240,1186r58,44l360,1271r66,33l497,1334r73,23l647,1374r79,11l809,1388r82,-3l970,1374r78,-17l1121,1334r70,-30l1258,1271r62,-41l1377,1186r51,-49l1475,1084r41,-57l1549,966r27,-64l1596,836r13,-69l1613,696r-4,-70l1596,557r-20,-67l1549,427r-33,-61l1475,309r-47,-53l1377,207r-57,-45l1258,122,1191,88,1121,59,1048,35,970,18,891,8,809,5xm809,r82,3l972,14r77,17l1124,54r70,30l1260,119r62,40l1380,204r52,49l1479,307r41,57l1554,426r28,63l1602,556r11,69l1617,696r-4,72l1602,837r-20,67l1554,967r-34,61l1479,1086r-47,53l1380,1189r-58,45l1260,1274r-66,34l1124,1338r-75,24l972,1379r-81,10l809,1393r-83,-4l646,1379r-78,-17l494,1338r-71,-30l357,1274r-62,-40l237,1189r-52,-50l138,1086,98,1028,64,967,36,904,16,837,5,768,,696,5,625,16,556,36,489,64,426,98,364r40,-57l185,253r52,-49l295,159r62,-40l423,84,494,54,568,31,646,14,726,3,809,xe" fillcolor="#ffe064" stroked="f" strokecolor="#ffe064" strokeweight="0">
                    <v:path arrowok="t" o:connecttype="custom" o:connectlocs="324,9;213,44;120,104;51,183;11,279;5,384;34,483;95,569;180,636;285,679;405,694;524,679;629,636;714,569;775,483;805,384;798,279;758,183;689,104;596,44;485,9;405,0;525,16;630,60;716,127;777,213;807,313;801,419;760,514;690,595;597,654;486,690;363,695;247,669;148,617;69,543;18,452;0,348;18,245;69,154;148,80;247,27;363,2" o:connectangles="0,0,0,0,0,0,0,0,0,0,0,0,0,0,0,0,0,0,0,0,0,0,0,0,0,0,0,0,0,0,0,0,0,0,0,0,0,0,0,0,0,0,0"/>
                    <o:lock v:ext="edit" verticies="t"/>
                  </v:shape>
                  <v:shape id="Freeform 514" o:spid="_x0000_s1187" style="position:absolute;left:1252;top:221;width:814;height:701;visibility:visible;mso-wrap-style:square;v-text-anchor:top" coordsize="1628,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pj5sMA&#10;AADcAAAADwAAAGRycy9kb3ducmV2LnhtbESPQYvCMBSE78L+h/AEb5pWRbQaRXZX8eBFd3/Ao3m2&#10;xealJNHW/fUbQfA4zMw3zGrTmVrcyfnKsoJ0lIAgzq2uuFDw+7MbzkH4gKyxtkwKHuRhs/7orTDT&#10;tuUT3c+hEBHCPkMFZQhNJqXPSzLoR7Yhjt7FOoMhSldI7bCNcFPLcZLMpMGK40KJDX2WlF/PN6Og&#10;dttHJ3dff8eJXny3frafpte9UoN+t12CCNSFd/jVPmgF8ySF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pj5sMAAADcAAAADwAAAAAAAAAAAAAAAACYAgAAZHJzL2Rv&#10;d25yZXYueG1sUEsFBgAAAAAEAAQA9QAAAIgDAAAAAA==&#10;" path="m814,5l731,8,651,19,573,36,499,59,428,89r-66,35l300,164r-58,45l190,258r-47,54l103,369,69,431,41,494,21,561,10,630,5,701r5,72l21,842r20,67l69,972r34,61l143,1091r47,53l242,1194r58,45l362,1279r66,34l499,1343r74,24l651,1384r80,10l814,1398r82,-4l977,1384r77,-17l1129,1343r70,-30l1265,1279r62,-40l1385,1194r52,-50l1484,1091r41,-58l1559,972r28,-63l1607,842r11,-69l1622,701r-4,-71l1607,561r-20,-67l1559,431r-34,-62l1484,312r-47,-54l1385,209r-58,-45l1265,124,1199,89,1129,59,1054,36,977,19,896,8,814,5xm814,r84,4l978,15r77,17l1130,56r72,29l1268,120r64,40l1389,206r53,50l1488,309r41,59l1564,428r27,65l1611,561r12,69l1628,701r-5,72l1611,842r-20,68l1564,975r-35,60l1488,1093r-46,54l1389,1197r-57,46l1268,1283r-66,35l1130,1347r-75,23l978,1388r-80,10l814,1402r-84,-4l650,1388r-78,-18l497,1347r-72,-29l359,1283r-63,-40l238,1197r-52,-50l139,1093,98,1035,63,975,36,910,17,842,4,773,,701,4,630,17,561,36,493,63,428,98,368r41,-59l186,256r52,-50l296,160r63,-40l425,85,497,56,572,32,650,15,730,4,814,xe" fillcolor="#ffe063" stroked="f" strokecolor="#ffe063" strokeweight="0">
                    <v:path arrowok="t" o:connecttype="custom" o:connectlocs="326,10;214,45;121,105;52,185;11,281;5,387;35,486;95,572;181,640;287,684;407,699;527,684;633,640;719,572;780,486;809,387;804,281;763,185;693,105;600,45;489,10;407,0;528,16;634,60;721,128;782,214;812,315;806,421;765,518;695,599;601,659;489,694;365,699;249,674;148,622;70,547;18,455;0,351;18,247;70,155;148,80;249,28;365,2" o:connectangles="0,0,0,0,0,0,0,0,0,0,0,0,0,0,0,0,0,0,0,0,0,0,0,0,0,0,0,0,0,0,0,0,0,0,0,0,0,0,0,0,0,0,0"/>
                    <o:lock v:ext="edit" verticies="t"/>
                  </v:shape>
                  <v:shape id="Freeform 515" o:spid="_x0000_s1188" style="position:absolute;left:1250;top:220;width:819;height:705;visibility:visible;mso-wrap-style:square;v-text-anchor:top" coordsize="1639,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lRMUA&#10;AADcAAAADwAAAGRycy9kb3ducmV2LnhtbESPS2vDMBCE74X+B7GF3pp1Q8nDiWyS0oZAySEPcl6s&#10;jW1qrYylJk5+fVQo9DjMzDfMPO9to87c+dqJhtdBAoqlcKaWUsNh//kyAeUDiaHGCWu4soc8e3yY&#10;U2rcRbZ83oVSRYj4lDRUIbQpoi8qtuQHrmWJ3sl1lkKUXYmmo0uE2waHSTJCS7XEhYpafq+4+N79&#10;WA0fVGC72lynKxyP+Xjz+PW2RK2fn/rFDFTgPvyH/9pro2GSDOH3TDwCm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KVExQAAANwAAAAPAAAAAAAAAAAAAAAAAJgCAABkcnMv&#10;ZG93bnJldi54bWxQSwUGAAAAAAQABAD1AAAAigMAAAAA&#10;" path="m820,4l736,8,656,19,578,36,503,60,431,89r-66,35l302,164r-58,46l192,260r-47,53l104,372,69,432,42,497,23,565,10,634,6,705r4,72l23,846r19,68l69,979r35,60l145,1097r47,54l244,1201r58,46l365,1287r66,35l503,1351r75,23l656,1392r80,10l820,1406r84,-4l984,1392r77,-18l1136,1351r72,-29l1274,1287r64,-40l1395,1201r53,-50l1494,1097r41,-58l1570,979r27,-65l1617,846r12,-69l1634,705r-5,-71l1617,565r-20,-68l1570,432r-35,-60l1494,313r-46,-53l1395,210r-57,-46l1274,124,1208,89,1136,60,1061,36,984,19,904,8,820,4xm820,r84,4l985,15r78,17l1139,55r70,30l1277,120r64,41l1398,207r54,49l1498,311r41,58l1575,431r26,65l1622,563r13,71l1639,705r-4,72l1622,847r-21,68l1575,980r-36,62l1498,1100r-46,55l1398,1204r-57,45l1277,1290r-68,36l1139,1355r-76,24l985,1396r-81,11l820,1411r-84,-4l654,1396r-77,-17l500,1355r-70,-29l362,1290r-63,-41l241,1204r-53,-49l141,1100r-41,-58l65,980,38,915,17,847,4,777,,705,4,634,17,563,38,496,65,431r35,-62l141,311r47,-55l241,207r58,-46l362,120,430,85,500,55,577,32,654,15,736,4,820,xe" fillcolor="#ffe062" stroked="f" strokecolor="#ffe062" strokeweight="0">
                    <v:path arrowok="t" o:connecttype="custom" o:connectlocs="328,9;215,44;122,105;52,186;11,282;5,388;34,489;96,575;182,643;289,687;410,703;530,687;637,643;724,575;785,489;814,388;808,282;767,186;697,105;604,44;492,9;410,0;531,16;638,60;726,128;787,215;817,317;811,423;769,521;699,602;604,663;492,698;368,703;250,677;149,624;70,550;19,457;0,352;19,248;70,155;149,80;250,27;368,2" o:connectangles="0,0,0,0,0,0,0,0,0,0,0,0,0,0,0,0,0,0,0,0,0,0,0,0,0,0,0,0,0,0,0,0,0,0,0,0,0,0,0,0,0,0,0"/>
                    <o:lock v:ext="edit" verticies="t"/>
                  </v:shape>
                  <v:shape id="Freeform 516" o:spid="_x0000_s1189" style="position:absolute;left:1247;top:217;width:824;height:710;visibility:visible;mso-wrap-style:square;v-text-anchor:top" coordsize="164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kMQA&#10;AADcAAAADwAAAGRycy9kb3ducmV2LnhtbESPQWvCQBSE74X+h+UVvNXdKNiQukqpKL14aOylt0f2&#10;NQlm3wvZVeO/7wqCx2FmvmGW69F36kxDaIUtZFMDirgS13Jt4eewfc1BhYjssBMmC1cKsF49Py2x&#10;cHLhbzqXsVYJwqFAC02MfaF1qBryGKbSEyfvTwaPMcmh1m7AS4L7Ts+MWWiPLaeFBnv6bKg6lidv&#10;YbHZZWZTZ797meVv21KOkl2NtZOX8eMdVKQxPsL39pezkJs53M6kI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JDEAAAA3AAAAA8AAAAAAAAAAAAAAAAAmAIAAGRycy9k&#10;b3ducmV2LnhtbFBLBQYAAAAABAAEAPUAAACJAwAAAAA=&#10;" path="m824,5l740,9,658,20,581,37,504,60,434,90r-68,35l303,166r-58,46l192,261r-47,55l104,374,69,436,42,501,21,568,8,639,4,710r4,72l21,852r21,68l69,985r35,62l145,1105r47,55l245,1209r58,45l366,1295r68,36l504,1360r77,24l658,1401r82,11l824,1416r84,-4l989,1401r78,-17l1143,1360r70,-29l1281,1295r64,-41l1402,1209r54,-49l1502,1105r41,-58l1579,985r26,-65l1626,852r13,-70l1643,710r-4,-71l1626,568r-21,-67l1579,436r-36,-62l1502,316r-46,-55l1402,212r-57,-46l1281,125,1213,90,1143,60,1067,37,989,20,908,9,824,5xm824,r84,4l989,15r79,17l1144,56r72,31l1284,122r63,41l1407,208r53,51l1507,314r42,58l1583,434r28,65l1631,567r12,71l1648,710r-5,73l1631,854r-20,68l1583,987r-34,62l1507,1107r-47,55l1407,1212r-60,46l1284,1299r-68,35l1144,1365r-76,23l989,1406r-81,11l824,1420r-84,-3l658,1406r-79,-18l503,1365r-72,-31l364,1299r-64,-41l241,1212r-54,-50l141,1107,99,1049,65,987,36,922,17,854,4,783,,710,4,638,17,567,36,499,65,434,99,372r42,-58l187,259r54,-51l300,163r64,-41l431,87,503,56,579,32,658,15,740,4,824,xe" fillcolor="#ffe061" stroked="f" strokecolor="#ffe061" strokeweight="0">
                    <v:path arrowok="t" o:connecttype="custom" o:connectlocs="329,10;217,45;123,106;52,187;11,284;4,391;35,493;96,580;183,648;291,692;412,708;534,692;641,648;728,580;790,493;820,391;813,284;772,187;701,106;607,45;495,10;412,0;534,16;642,61;730,130;792,217;822,319;816,427;775,525;704,606;608,667;495,703;370,709;252,683;150,629;71,554;18,461;0,355;18,250;71,157;150,82;252,28;370,2" o:connectangles="0,0,0,0,0,0,0,0,0,0,0,0,0,0,0,0,0,0,0,0,0,0,0,0,0,0,0,0,0,0,0,0,0,0,0,0,0,0,0,0,0,0,0"/>
                    <o:lock v:ext="edit" verticies="t"/>
                  </v:shape>
                  <v:shape id="Freeform 517" o:spid="_x0000_s1190" style="position:absolute;left:1245;top:215;width:829;height:714;visibility:visible;mso-wrap-style:square;v-text-anchor:top" coordsize="1659,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oxsMA&#10;AADcAAAADwAAAGRycy9kb3ducmV2LnhtbESPT4vCMBTE7wt+h/CEva2pq4hUo4ggLHgQ/+D50Tzb&#10;aPNSm1i7fnojCB6HmfkNM523thQN1d44VtDvJSCIM6cN5woO+9XPGIQPyBpLx6TgnzzMZ52vKaba&#10;3XlLzS7kIkLYp6igCKFKpfRZQRZ9z1XE0Tu52mKIss6lrvEe4baUv0kykhYNx4UCK1oWlF12N6vA&#10;bVb7Pq2v+vYYPI7Nkk2mz0ap7267mIAI1IZP+N3+0wrGyRBeZ+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oxsMAAADcAAAADwAAAAAAAAAAAAAAAACYAgAAZHJzL2Rv&#10;d25yZXYueG1sUEsFBgAAAAAEAAQA9QAAAIgDAAAAAA==&#10;" path="m830,4l746,8,664,19,585,36,509,60,437,91r-67,35l306,167r-59,45l193,263r-46,55l105,376,71,438,42,503,23,571,10,642,6,714r4,73l23,858r19,68l71,991r34,62l147,1111r46,55l247,1216r59,46l370,1303r67,35l509,1369r76,23l664,1410r82,11l830,1424r84,-3l995,1410r79,-18l1150,1369r72,-31l1290,1303r63,-41l1413,1216r53,-50l1513,1111r42,-58l1589,991r28,-65l1637,858r12,-71l1654,714r-5,-72l1637,571r-20,-68l1589,438r-34,-62l1513,318r-47,-55l1413,212r-60,-45l1290,126,1222,91,1150,60,1074,36,995,19,914,8,830,4xm830,r85,4l997,14r79,18l1153,57r72,30l1293,122r65,41l1417,210r53,51l1517,315r42,58l1594,437r27,65l1642,570r13,72l1659,714r-4,73l1642,859r-21,68l1594,992r-35,62l1517,1114r-47,54l1417,1219r-59,46l1293,1307r-68,35l1153,1372r-77,25l997,1414r-82,10l830,1428r-86,-4l663,1414r-79,-17l506,1372r-72,-30l367,1307r-65,-42l243,1219r-54,-51l143,1114r-43,-60l65,992,38,927,17,859,4,787,,714,4,642,17,570,38,502,65,437r35,-64l143,315r46,-54l243,210r59,-47l367,122,434,87,506,57,584,32,663,14,744,4,830,xe" fillcolor="#ffe060" stroked="f" strokecolor="#ffe060" strokeweight="0">
                    <v:path arrowok="t" o:connecttype="custom" o:connectlocs="332,10;218,46;123,106;52,188;11,286;5,394;35,496;96,583;185,652;292,696;415,712;537,696;645,652;733,583;794,496;824,394;818,286;777,188;706,106;611,46;497,10;415,0;538,16;646,61;735,131;797,219;827,321;821,430;779,527;708,610;612,671;498,707;372,712;253,686;151,633;71,557;19,464;0,357;19,251;71,158;151,82;253,29;372,2" o:connectangles="0,0,0,0,0,0,0,0,0,0,0,0,0,0,0,0,0,0,0,0,0,0,0,0,0,0,0,0,0,0,0,0,0,0,0,0,0,0,0,0,0,0,0"/>
                    <o:lock v:ext="edit" verticies="t"/>
                  </v:shape>
                  <v:shape id="Freeform 518" o:spid="_x0000_s1191" style="position:absolute;left:1242;top:213;width:835;height:718;visibility:visible;mso-wrap-style:square;v-text-anchor:top" coordsize="1670,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0/osUA&#10;AADcAAAADwAAAGRycy9kb3ducmV2LnhtbESPQUsDMRSE74L/ITzBi9hsBWVZm5aiVCo92RaKt9fk&#10;ubt087Ikz3b996ZQ6HGYmW+YyWzwnTpSTG1gA+NRAYrYBtdybWC7WTyWoJIgO+wCk4E/SjCb3t5M&#10;sHLhxF90XEutMoRThQYakb7SOtmGPKZR6Imz9xOiR8ky1tpFPGW47/RTUbxojy3nhQZ7emvIHta/&#10;3sDyfff9WXu2Hw9230WRPa7sypj7u2H+CkpokGv40l46A2XxDOcz+Qjo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T+ixQAAANwAAAAPAAAAAAAAAAAAAAAAAJgCAABkcnMv&#10;ZG93bnJldi54bWxQSwUGAAAAAAQABAD1AAAAigMAAAAA&#10;" path="m835,4l749,8,668,18,589,36,511,61,439,91r-67,35l307,167r-59,47l194,265r-46,54l105,377,70,441,43,506,22,574,9,646,5,718r4,73l22,863r21,68l70,996r35,62l148,1118r46,54l248,1223r59,46l372,1311r67,35l511,1376r78,25l668,1418r81,10l835,1432r85,-4l1002,1418r79,-17l1158,1376r72,-30l1298,1311r65,-42l1422,1223r53,-51l1522,1118r42,-60l1599,996r27,-65l1647,863r13,-72l1664,718r-4,-72l1647,574r-21,-68l1599,441r-35,-64l1522,319r-47,-54l1422,214r-59,-47l1298,126,1230,91,1158,61,1081,36,1002,18,920,8,835,4xm835,r85,4l1003,15r80,17l1160,56r73,30l1302,123r63,41l1425,210r53,51l1526,317r42,59l1604,438r28,67l1653,574r13,70l1670,718r-4,73l1653,863r-21,69l1604,998r-36,63l1526,1120r-48,56l1425,1227r-60,46l1302,1314r-69,37l1160,1380r-77,24l1003,1422r-83,11l835,1437r-86,-4l666,1422r-80,-18l510,1380r-73,-29l367,1314r-63,-41l245,1227r-54,-51l143,1120r-42,-59l66,998,38,932,16,863,4,791,,718,4,644,16,574,38,505,66,438r35,-62l143,317r48,-56l245,210r59,-46l367,123,437,86,510,56,586,32,666,15,749,4,835,xe" fillcolor="#ffe05f" stroked="f" strokecolor="#ffe05f" strokeweight="0">
                    <v:path arrowok="t" o:connecttype="custom" o:connectlocs="334,9;220,45;124,107;53,188;11,287;5,395;35,498;97,586;186,655;295,700;418,716;541,700;649,655;738,586;800,498;830,395;824,287;782,188;711,107;615,45;501,9;418,0;542,16;651,61;739,130;802,219;833,322;827,431;784,530;713,613;617,675;502,711;375,716;255,690;152,636;72,560;19,466;0,359;19,252;72,158;152,82;255,28;375,2" o:connectangles="0,0,0,0,0,0,0,0,0,0,0,0,0,0,0,0,0,0,0,0,0,0,0,0,0,0,0,0,0,0,0,0,0,0,0,0,0,0,0,0,0,0,0"/>
                    <o:lock v:ext="edit" verticies="t"/>
                  </v:shape>
                  <v:shape id="Freeform 519" o:spid="_x0000_s1192" style="position:absolute;left:1240;top:211;width:839;height:723;visibility:visible;mso-wrap-style:square;v-text-anchor:top" coordsize="1679,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GlcQA&#10;AADcAAAADwAAAGRycy9kb3ducmV2LnhtbESPT4vCMBTE74LfITxhbzZVQaQaxRVc9yCIf5Dd26N5&#10;tmWbl5JktX57Iwgeh5n5DTNbtKYWV3K+sqxgkKQgiHOrKy4UnI7r/gSED8gaa8uk4E4eFvNuZ4aZ&#10;tjfe0/UQChEh7DNUUIbQZFL6vCSDPrENcfQu1hkMUbpCaoe3CDe1HKbpWBqsOC6U2NCqpPzv8G8U&#10;bAb+4vj37D6Xpv1a7X5yP9pvlfrotcspiEBteIdf7W+tYJK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uhpXEAAAA3AAAAA8AAAAAAAAAAAAAAAAAmAIAAGRycy9k&#10;b3ducmV2LnhtbFBLBQYAAAAABAAEAPUAAACJAwAAAAA=&#10;" path="m840,5l754,9,671,20,591,37,515,61,442,91r-70,37l309,169r-59,46l196,266r-48,56l106,381,71,443,43,510,21,579,9,649,5,723r4,73l21,868r22,69l71,1003r35,63l148,1125r48,56l250,1232r59,46l372,1319r70,37l515,1385r76,24l671,1427r83,11l840,1442r85,-4l1008,1427r80,-18l1165,1385r73,-29l1307,1319r63,-41l1430,1232r53,-51l1531,1125r42,-59l1609,1003r28,-66l1658,868r13,-72l1675,723r-4,-74l1658,579r-21,-69l1609,443r-36,-62l1531,322r-48,-56l1430,215r-60,-46l1307,128,1238,91,1165,61,1088,37,1008,20,925,9,840,5xm840,r85,4l1010,15r80,18l1166,57r73,31l1310,124r63,41l1434,213r53,50l1535,319r43,60l1613,442r28,67l1662,578r13,71l1679,723r-4,74l1662,869r-21,69l1613,1005r-35,63l1535,1128r-48,55l1434,1234r-61,48l1310,1323r-71,36l1166,1390r-76,24l1010,1432r-85,11l840,1447r-86,-4l670,1432r-80,-18l513,1390r-73,-31l370,1323r-64,-41l246,1234r-54,-51l144,1128r-42,-60l67,1005,38,938,17,869,5,797,,723,5,649,17,578,38,509,67,442r35,-63l144,319r48,-56l246,213r60,-48l370,124,440,88,513,57,590,33,670,15,754,4,840,xe" fillcolor="#ffe05e" stroked="f" strokecolor="#ffe05e" strokeweight="0">
                    <v:path arrowok="t" o:connecttype="custom" o:connectlocs="335,10;221,45;125,107;53,190;10,289;4,398;35,501;98,590;186,659;295,704;420,721;544,704;653,659;741,590;804,501;835,398;829,289;786,190;715,107;619,45;504,10;420,0;545,16;655,62;743,131;806,221;837,324;831,434;789,534;717,617;619,679;505,716;377,721;256,695;153,641;72,564;19,469;0,361;19,254;72,159;153,82;256,28;377,2" o:connectangles="0,0,0,0,0,0,0,0,0,0,0,0,0,0,0,0,0,0,0,0,0,0,0,0,0,0,0,0,0,0,0,0,0,0,0,0,0,0,0,0,0,0,0"/>
                    <o:lock v:ext="edit" verticies="t"/>
                  </v:shape>
                  <v:shape id="Freeform 520" o:spid="_x0000_s1193" style="position:absolute;left:1237;top:209;width:845;height:727;visibility:visible;mso-wrap-style:square;v-text-anchor:top" coordsize="169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yS8IA&#10;AADcAAAADwAAAGRycy9kb3ducmV2LnhtbESPy2rDMBBF94X+g5hCN6WR00VqXCshBAqBbmK3HzBY&#10;Y8vYGhlLfuTvo0Igy8t9HG5+WG0vZhp961jBdpOAIK6cbrlR8Pf7/Z6C8AFZY++YFFzJw2H//JRj&#10;pt3CBc1laEQcYZ+hAhPCkEnpK0MW/cYNxNGr3WgxRDk2Uo+4xHHby48k2UmLLUeCwYFOhqqunGzk&#10;4sRFt/y8pf2pvdTDNPvjXCv1+rIev0AEWsMjfG+ftYI0+YT/M/EIyP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JLwgAAANwAAAAPAAAAAAAAAAAAAAAAAJgCAABkcnMvZG93&#10;bnJldi54bWxQSwUGAAAAAAQABAD1AAAAhwMAAAAA&#10;" path="m845,4l759,8,675,19,595,37,518,61,445,92r-70,36l311,169r-60,48l197,267r-48,56l107,383,72,446,43,513,22,582,10,653,5,727r5,74l22,873r21,69l72,1009r35,63l149,1132r48,55l251,1238r60,48l375,1327r70,36l518,1394r77,24l675,1436r84,11l845,1451r85,-4l1015,1436r80,-18l1171,1394r73,-31l1315,1327r63,-41l1439,1238r53,-51l1540,1132r43,-60l1618,1009r28,-67l1667,873r13,-72l1684,727r-4,-74l1667,582r-21,-69l1618,446r-35,-63l1540,323r-48,-56l1439,217r-61,-48l1315,128,1244,92,1171,61,1095,37,1015,19,930,8,845,4xm845,r86,4l1015,15r81,17l1174,58r73,30l1318,124r64,42l1442,213r55,52l1546,321r42,59l1623,445r29,66l1673,581r12,72l1690,727r-5,74l1673,874r-21,69l1623,1010r-35,65l1546,1134r-49,56l1442,1242r-60,46l1318,1331r-71,36l1174,1397r-78,25l1015,1440r-84,11l845,1454r-87,-3l675,1440r-82,-18l516,1397r-74,-30l372,1331r-65,-43l248,1242r-55,-52l143,1134r-42,-59l66,1010,38,943,17,874,4,801,,727,4,653,17,581,38,511,66,445r35,-65l143,321r50,-56l248,213r59,-47l372,124,442,88,516,58,593,32,675,15,758,4,845,xe" fillcolor="#ffdf5d" stroked="f" strokecolor="#ffdf5d" strokeweight="0">
                    <v:path arrowok="t" o:connecttype="custom" o:connectlocs="338,10;223,46;126,109;54,192;11,291;5,401;36,505;99,594;188,664;298,709;423,726;548,709;658,664;746,594;809,505;840,401;834,291;792,192;720,109;622,46;508,10;423,0;548,16;659,62;749,133;812,223;843,327;837,437;794,538;721,621;624,684;508,720;379,726;258,699;154,644;72,567;19,472;0,364;19,256;72,161;154,83;258,29;379,2" o:connectangles="0,0,0,0,0,0,0,0,0,0,0,0,0,0,0,0,0,0,0,0,0,0,0,0,0,0,0,0,0,0,0,0,0,0,0,0,0,0,0,0,0,0,0"/>
                    <o:lock v:ext="edit" verticies="t"/>
                  </v:shape>
                  <v:shape id="Freeform 521" o:spid="_x0000_s1194" style="position:absolute;left:1234;top:206;width:851;height:732;visibility:visible;mso-wrap-style:square;v-text-anchor:top" coordsize="1701,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8bmsIA&#10;AADcAAAADwAAAGRycy9kb3ducmV2LnhtbERPz2vCMBS+C/4P4Qm7aepA57qmIorgybGq4G5vzbMp&#10;Ni9dk2n33y+HgceP73e27G0jbtT52rGC6SQBQVw6XXOl4HjYjhcgfEDW2DgmBb/kYZkPBxmm2t35&#10;g25FqEQMYZ+iAhNCm0rpS0MW/cS1xJG7uM5iiLCrpO7wHsNtI5+TZC4t1hwbDLa0NlReix+r4PVz&#10;+/XtnVnbd/2yme3drjidz0o9jfrVG4hAfXiI/907rWCRxL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xuawgAAANwAAAAPAAAAAAAAAAAAAAAAAJgCAABkcnMvZG93&#10;bnJldi54bWxQSwUGAAAAAAQABAD1AAAAhwMAAAAA&#10;" path="m851,4l764,8,681,19,599,36,522,62,448,92r-70,36l313,170r-59,47l199,269r-50,56l107,384,72,449,44,515,23,585,10,657,6,731r4,74l23,878r21,69l72,1014r35,65l149,1138r50,56l254,1246r59,46l378,1335r70,36l522,1401r77,25l681,1444r83,11l851,1458r86,-3l1021,1444r81,-18l1180,1401r73,-30l1324,1335r64,-43l1448,1246r55,-52l1552,1138r42,-59l1629,1014r29,-67l1679,878r12,-73l1696,731r-5,-74l1679,585r-21,-70l1629,449r-35,-65l1552,325r-49,-56l1448,217r-60,-47l1324,128,1253,92,1180,62,1102,36,1021,19,937,8,851,4xm851,r86,3l1022,14r82,18l1181,57r75,31l1326,125r65,42l1452,213r55,52l1556,322r42,60l1634,446r28,68l1683,583r13,73l1701,731r-5,76l1683,878r-21,71l1634,1017r-36,63l1556,1140r-49,58l1452,1248r-61,48l1326,1338r-70,37l1181,1406r-77,25l1022,1449r-85,11l851,1463r-87,-3l679,1449r-81,-18l520,1406r-75,-31l375,1338r-65,-42l250,1248r-55,-50l145,1140r-42,-60l68,1017,40,949,18,878,6,807,,731,6,656,18,583,40,514,68,446r35,-64l145,322r50,-57l250,213r60,-46l375,125,445,88,520,57,598,32,679,14,764,3,851,xe" fillcolor="#ffdf5c" stroked="f" strokecolor="#ffdf5c" strokeweight="0">
                    <v:path arrowok="t" o:connecttype="custom" o:connectlocs="341,10;224,46;127,109;54,192;12,293;5,403;36,507;100,597;189,668;300,713;426,729;551,713;662,668;752,597;815,507;846,403;840,293;797,192;724,109;627,46;511,10;426,0;552,16;663,63;754,133;817,223;848,328;842,439;799,540;726,624;628,688;511,725;382,730;260,703;155,648;73,570;20,475;0,366;20,257;73,161;155,84;260,29;382,2" o:connectangles="0,0,0,0,0,0,0,0,0,0,0,0,0,0,0,0,0,0,0,0,0,0,0,0,0,0,0,0,0,0,0,0,0,0,0,0,0,0,0,0,0,0,0"/>
                    <o:lock v:ext="edit" verticies="t"/>
                  </v:shape>
                  <v:shape id="Freeform 522" o:spid="_x0000_s1195" style="position:absolute;left:1232;top:204;width:855;height:737;visibility:visible;mso-wrap-style:square;v-text-anchor:top" coordsize="171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StMMA&#10;AADcAAAADwAAAGRycy9kb3ducmV2LnhtbESPQYvCMBCF74L/IYywF9F0PaitjSKCIHuzevA4NmNb&#10;2kxKk63df78RBI+PN+9789LdYBrRU+cqywq+5xEI4tzqigsF18txtgbhPLLGxjIp+CMHu+14lGKi&#10;7ZPP1Ge+EAHCLkEFpfdtIqXLSzLo5rYlDt7DdgZ9kF0hdYfPADeNXETRUhqsODSU2NKhpLzOfk14&#10;4x5nrs3yZhqfH6uL7G/T+uek1Ndk2G9AeBr85/idPmkF6yiG15hA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EStMMAAADcAAAADwAAAAAAAAAAAAAAAACYAgAAZHJzL2Rv&#10;d25yZXYueG1sUEsFBgAAAAAEAAQA9QAAAIgDAAAAAA==&#10;" path="m855,5l768,8,683,19,602,37,524,62,449,93r-70,37l314,172r-60,46l199,270r-50,57l107,387,72,451,44,519,22,588,10,661,4,736r6,76l22,883r22,71l72,1022r35,63l149,1145r50,58l254,1253r60,48l379,1343r70,37l524,1411r78,25l683,1454r85,11l855,1468r86,-3l1026,1454r82,-18l1185,1411r75,-31l1330,1343r65,-42l1456,1253r55,-50l1560,1145r42,-60l1638,1022r28,-68l1687,883r13,-71l1705,736r-5,-75l1687,588r-21,-69l1638,451r-36,-64l1560,327r-49,-57l1456,218r-61,-46l1330,130,1260,93,1185,62,1108,37,1026,19,941,8,855,5xm855,r88,3l1027,16r82,17l1188,58r75,30l1333,126r65,42l1460,216r55,52l1564,325r43,61l1643,450r29,68l1693,588r12,73l1710,736r-5,76l1693,885r-21,70l1643,1023r-36,64l1564,1148r-49,57l1460,1257r-62,47l1333,1347r-70,36l1188,1415r-79,24l1027,1457r-84,11l855,1473r-88,-5l682,1457r-82,-18l521,1415r-74,-32l376,1347r-65,-43l249,1257r-55,-52l145,1148r-42,-61l66,1023,38,955,17,885,4,812,,736,4,661,17,588,38,518,66,450r37,-64l145,325r49,-57l249,216r62,-48l376,126,447,88,521,58,600,33,682,16,767,3,855,xe" fillcolor="#ffdf5b" stroked="f" strokecolor="#ffdf5b" strokeweight="0">
                    <v:path arrowok="t" o:connecttype="custom" o:connectlocs="342,10;225,47;127,109;54,194;11,294;5,406;36,511;100,602;190,672;301,718;428,734;554,718;665,672;756,602;819,511;850,406;844,294;801,194;728,109;630,47;513,10;428,0;555,17;667,63;758,134;822,225;853,331;847,443;804,544;730,629;632,692;514,729;384,734;261,708;156,652;73,574;19,478;0,368;19,259;73,163;156,84;261,29;384,2" o:connectangles="0,0,0,0,0,0,0,0,0,0,0,0,0,0,0,0,0,0,0,0,0,0,0,0,0,0,0,0,0,0,0,0,0,0,0,0,0,0,0,0,0,0,0"/>
                    <o:lock v:ext="edit" verticies="t"/>
                  </v:shape>
                  <v:shape id="Freeform 523" o:spid="_x0000_s1196" style="position:absolute;left:1229;top:202;width:861;height:740;visibility:visible;mso-wrap-style:square;v-text-anchor:top" coordsize="1721,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R8sMA&#10;AADcAAAADwAAAGRycy9kb3ducmV2LnhtbERPu2rDMBTdA/kHcQvZYjkhLcGxEkzalA5dmkfpeGPd&#10;2ibWlZFU2/37aihkPJx3vhtNK3pyvrGsYJGkIIhLqxuuFJxPh/kahA/IGlvLpOCXPOy200mOmbYD&#10;f1B/DJWIIewzVFCH0GVS+rImgz6xHXHkvq0zGCJ0ldQOhxhuWrlM0ydpsOHYUGNH+5rK2/HHKHhe&#10;ua+z/Hx/4cdrujzcLkXx6gulZg9jsQERaAx38b/7TStYL+L8eC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iR8sMAAADcAAAADwAAAAAAAAAAAAAAAACYAgAAZHJzL2Rv&#10;d25yZXYueG1sUEsFBgAAAAAEAAQA9QAAAIgDAAAAAA==&#10;" path="m861,4l773,7,688,20,606,37,527,62,453,92r-71,38l317,172r-62,48l200,272r-49,57l109,390,72,454,44,522,23,592,10,665,6,740r4,76l23,889r21,70l72,1027r37,64l151,1152r49,57l255,1261r62,47l382,1351r71,36l527,1419r79,24l688,1461r85,11l861,1477r88,-5l1033,1461r82,-18l1194,1419r75,-32l1339,1351r65,-43l1466,1261r55,-52l1570,1152r43,-61l1649,1027r29,-68l1699,889r12,-73l1716,740r-5,-75l1699,592r-21,-70l1649,454r-36,-64l1570,329r-49,-57l1466,220r-62,-48l1339,130,1269,92,1194,62,1115,37,1033,20,949,7,861,4xm861,r88,4l1035,15r82,18l1195,58r75,31l1342,126r66,43l1469,216r55,54l1575,327r42,60l1654,452r28,68l1703,591r14,74l1721,740r-4,76l1703,890r-21,70l1654,1028r-37,66l1575,1154r-51,57l1469,1265r-61,47l1342,1355r-72,37l1195,1423r-78,25l1035,1466r-86,11l861,1481r-88,-4l687,1466r-82,-18l526,1423r-75,-31l379,1355r-66,-43l253,1265r-55,-54l147,1154r-42,-60l68,1028,40,960,19,890,4,816,,740,4,665,19,591,40,520,68,452r37,-65l147,327r51,-57l253,216r60,-47l379,126,451,89,526,58,605,33,687,15,773,4,861,xe" fillcolor="#ffdf5a" stroked="f" strokecolor="#ffdf5a" strokeweight="0">
                    <v:path arrowok="t" o:connecttype="custom" o:connectlocs="344,10;227,46;128,110;55,195;12,296;5,408;36,513;100,604;191,675;303,721;431,738;558,721;670,675;761,604;825,513;856,408;850,296;807,195;733,110;635,46;517,10;431,0;559,16;671,63;762,135;827,226;859,332;852,445;809,547;735,632;635,696;518,733;387,738;263,711;157,656;74,577;20,480;0,370;20,260;74,163;157,84;263,29;387,2" o:connectangles="0,0,0,0,0,0,0,0,0,0,0,0,0,0,0,0,0,0,0,0,0,0,0,0,0,0,0,0,0,0,0,0,0,0,0,0,0,0,0,0,0,0,0"/>
                    <o:lock v:ext="edit" verticies="t"/>
                  </v:shape>
                  <v:shape id="Freeform 524" o:spid="_x0000_s1197" style="position:absolute;left:1226;top:200;width:866;height:745;visibility:visible;mso-wrap-style:square;v-text-anchor:top" coordsize="1732,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UMUA&#10;AADcAAAADwAAAGRycy9kb3ducmV2LnhtbESPX2vCQBDE3wt+h2OFvhS9JIJo6ikiForQgn9oX5fc&#10;Ngnm9kJuq/Hbe4WCj8PM/IZZrHrXqAt1ofZsIB0noIgLb2suDZyOb6MZqCDIFhvPZOBGAVbLwdMC&#10;c+uvvKfLQUoVIRxyNFCJtLnWoajIYRj7ljh6P75zKFF2pbYdXiPcNTpLkql2WHNcqLClTUXF+fDr&#10;DMy3H5nsMnw5fofsq5bpZP25YWOeh/36FZRQL4/wf/vdGpilKfydiUd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n9QxQAAANwAAAAPAAAAAAAAAAAAAAAAAJgCAABkcnMv&#10;ZG93bnJldi54bWxQSwUGAAAAAAQABAD1AAAAigMAAAAA&#10;" path="m866,5l778,9,692,20,610,38,531,63,456,94r-72,37l318,174r-60,47l203,275r-51,57l110,392,73,457,45,525,24,596,9,670,5,745r4,76l24,895r21,70l73,1033r37,66l152,1159r51,57l258,1270r60,47l384,1360r72,37l531,1428r79,25l692,1471r86,11l866,1486r88,-4l1040,1471r82,-18l1200,1428r75,-31l1347,1360r66,-43l1474,1270r55,-54l1580,1159r42,-60l1659,1033r28,-68l1708,895r14,-74l1726,745r-4,-75l1708,596r-21,-71l1659,457r-37,-65l1580,332r-51,-57l1474,221r-61,-47l1347,131,1275,94,1200,63,1122,38,1040,20,954,9,866,5xm866,r88,4l1040,15r83,19l1203,59r75,31l1350,128r66,42l1478,219r55,52l1584,329r42,61l1663,455r29,68l1714,595r12,74l1732,745r-6,77l1714,896r-22,72l1663,1036r-37,65l1584,1162r-51,57l1478,1272r-62,49l1350,1363r-72,38l1203,1432r-80,25l1040,1475r-86,12l866,1491r-88,-4l692,1475r-84,-18l528,1432r-75,-31l382,1363r-67,-42l253,1272r-55,-53l148,1162r-43,-61l69,1036,39,968,18,896,5,822,,745,5,669,18,595,39,523,69,455r36,-65l148,329r50,-58l253,219r62,-49l382,128,453,90,528,59,608,34,692,15,778,4,866,xe" fillcolor="#ffde59" stroked="f" strokecolor="#ffde59" strokeweight="0">
                    <v:path arrowok="t" o:connecttype="custom" o:connectlocs="346,10;228,47;129,110;55,196;12,298;5,410;37,516;102,608;192,680;305,726;433,743;561,726;674,680;765,608;830,516;861,410;854,298;811,196;737,110;638,47;520,10;433,0;562,17;675,64;767,135;832,227;863,334;857,448;813,550;739,636;639,700;520,737;389,743;264,716;158,660;74,581;20,484;0,372;20,261;74,164;158,85;264,29;389,2" o:connectangles="0,0,0,0,0,0,0,0,0,0,0,0,0,0,0,0,0,0,0,0,0,0,0,0,0,0,0,0,0,0,0,0,0,0,0,0,0,0,0,0,0,0,0"/>
                    <o:lock v:ext="edit" verticies="t"/>
                  </v:shape>
                  <v:shape id="Freeform 525" o:spid="_x0000_s1198" style="position:absolute;left:1224;top:197;width:871;height:750;visibility:visible;mso-wrap-style:square;v-text-anchor:top" coordsize="174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blMYA&#10;AADcAAAADwAAAGRycy9kb3ducmV2LnhtbESPT2vCQBTE74LfYXmFXkQ3phBCdJUQEHtoD/45eHxm&#10;n0ls9m3Irib99t1CocdhZn7DrLejacWTetdYVrBcRCCIS6sbrhScT7t5CsJ5ZI2tZVLwTQ62m+lk&#10;jZm2Ax/oefSVCBB2GSqove8yKV1Zk0G3sB1x8G62N+iD7CupexwC3LQyjqJEGmw4LNTYUVFT+XV8&#10;GAVv8VB97NOiyA+zz+TO+TW56KtSry9jvgLhafT/4b/2u1aQLmP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dblMYAAADcAAAADwAAAAAAAAAAAAAAAACYAgAAZHJz&#10;L2Rvd25yZXYueG1sUEsFBgAAAAAEAAQA9QAAAIsDAAAAAA==&#10;" path="m871,5l783,9,697,20,613,39,533,64,458,95r-71,38l320,175r-62,49l203,276r-50,58l110,395,74,460,44,528,23,600,10,674,5,750r5,77l23,901r21,72l74,1041r36,65l153,1167r50,57l258,1277r62,49l387,1368r71,38l533,1437r80,25l697,1480r86,12l871,1496r88,-4l1045,1480r83,-18l1208,1437r75,-31l1355,1368r66,-42l1483,1277r55,-53l1589,1167r42,-61l1668,1041r29,-68l1719,901r12,-74l1737,750r-6,-76l1719,600r-22,-72l1668,460r-37,-65l1589,334r-51,-58l1483,224r-62,-49l1355,133,1283,95,1208,64,1128,39,1045,20,959,9,871,5xm871,r89,4l1046,16r83,18l1210,60r76,31l1358,129r66,43l1486,220r56,54l1593,332r44,62l1673,458r29,69l1724,599r13,75l1741,750r-4,77l1724,901r-22,73l1673,1042r-36,65l1593,1169r-51,58l1486,1281r-62,48l1358,1372r-72,37l1210,1441r-81,26l1046,1485r-86,11l871,1500r-90,-4l695,1485r-83,-18l532,1441r-76,-32l384,1372r-67,-43l255,1281r-56,-54l148,1169r-43,-62l68,1042,40,974,17,901,5,827,,750,5,674,17,599,40,527,68,458r37,-64l148,332r51,-58l255,220r62,-48l384,129,456,91,532,60,612,34,695,16,781,4,871,xe" fillcolor="#ffde58" stroked="f" strokecolor="#ffde58" strokeweight="0">
                    <v:path arrowok="t" o:connecttype="custom" o:connectlocs="349,10;229,48;129,112;55,198;12,300;5,414;37,521;102,612;194,684;307,731;436,748;564,731;678,684;769,612;834,521;866,414;860,300;816,198;742,112;642,48;523,10;436,0;565,17;679,65;771,137;837,229;869,337;862,451;819,554;743,641;643,705;523,743;391,748;266,721;159,665;74,585;20,487;0,375;20,264;74,166;159,86;266,30;391,2" o:connectangles="0,0,0,0,0,0,0,0,0,0,0,0,0,0,0,0,0,0,0,0,0,0,0,0,0,0,0,0,0,0,0,0,0,0,0,0,0,0,0,0,0,0,0"/>
                    <o:lock v:ext="edit" verticies="t"/>
                  </v:shape>
                  <v:shape id="Freeform 526" o:spid="_x0000_s1199" style="position:absolute;left:1221;top:195;width:876;height:754;visibility:visible;mso-wrap-style:square;v-text-anchor:top" coordsize="1752,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n0cEA&#10;AADcAAAADwAAAGRycy9kb3ducmV2LnhtbESPzarCMBSE9xd8h3AEd9fUK0ipRhFRkOLGH1wfmmNb&#10;bU5Kkqv17Y0guBxm5htmtuhMI+7kfG1ZwWiYgCAurK65VHA6bn5TED4ga2wsk4IneVjMez8zzLR9&#10;8J7uh1CKCGGfoYIqhDaT0hcVGfRD2xJH72KdwRClK6V2+Ihw08i/JJlIgzXHhQpbWlVU3A7/RoHL&#10;d8nelcdzx4XLJ269u+arVKlBv1tOQQTqwjf8aW+1gnQ0hveZe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I59HBAAAA3AAAAA8AAAAAAAAAAAAAAAAAmAIAAGRycy9kb3du&#10;cmV2LnhtbFBLBQYAAAAABAAEAPUAAACGAwAAAAA=&#10;" path="m876,3l786,7,700,19,617,37,537,63,461,94r-72,38l322,175r-62,48l204,277r-51,58l110,397,73,461,45,530,22,602,10,677,5,753r5,77l22,904r23,73l73,1045r37,65l153,1172r51,58l260,1284r62,48l389,1375r72,37l537,1444r80,26l700,1488r86,11l876,1503r89,-4l1051,1488r83,-18l1215,1444r76,-32l1363,1375r66,-43l1491,1284r56,-54l1598,1172r44,-62l1678,1045r29,-68l1729,904r13,-74l1746,753r-4,-76l1729,602r-22,-72l1678,461r-36,-64l1598,335r-51,-58l1491,223r-62,-48l1363,132,1291,94,1215,63,1134,37,1051,19,965,7,876,3xm876,r84,2l1043,13r79,16l1198,52r73,28l1340,114r65,39l1467,196r55,49l1573,297r45,56l1657,412r33,64l1716,541r20,69l1747,681r5,72l1747,826r-11,71l1716,965r-26,66l1657,1093r-39,61l1573,1210r-51,52l1467,1311r-62,43l1340,1393r-69,33l1198,1455r-76,22l1043,1494r-83,9l876,1507r-84,-4l709,1494r-79,-17l554,1455r-74,-29l411,1393r-65,-39l284,1311r-55,-49l179,1210r-45,-56l94,1093,62,1031,35,965,15,897,4,826,,753,4,681,15,610,35,541,62,476,94,412r40,-59l179,297r50,-52l284,196r62,-43l411,114,480,80,554,52,630,29,709,13,792,2,876,xe" fillcolor="#ffde57" stroked="f" strokecolor="#ffde57" strokeweight="0">
                    <v:path arrowok="t" o:connecttype="custom" o:connectlocs="350,10;231,47;130,112;55,199;11,301;5,415;37,523;102,615;195,688;309,735;438,752;567,735;682,688;774,615;839,523;871,415;865,301;821,199;746,112;646,47;526,10;438,0;561,15;670,57;761,123;829,206;868,305;874,413;845,516;787,605;703,677;599,728;480,752;355,747;240,713;142,656;67,577;18,483;0,377;18,271;67,177;142,98;240,40;355,7" o:connectangles="0,0,0,0,0,0,0,0,0,0,0,0,0,0,0,0,0,0,0,0,0,0,0,0,0,0,0,0,0,0,0,0,0,0,0,0,0,0,0,0,0,0,0,0"/>
                    <o:lock v:ext="edit" verticies="t"/>
                  </v:shape>
                  <v:shape id="Freeform 527" o:spid="_x0000_s1200" style="position:absolute;left:1219;top:193;width:880;height:758;visibility:visible;mso-wrap-style:square;v-text-anchor:top" coordsize="1761,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iO8UA&#10;AADcAAAADwAAAGRycy9kb3ducmV2LnhtbESP0WrCQBRE3wv+w3ILfTObWLWSZhWxrYpCoOoH3GZv&#10;k2D2bshuNf37riD0cZiZM0y26E0jLtS52rKCJIpBEBdW11wqOB0/hjMQziNrbCyTgl9ysJgPHjJM&#10;tb3yJ10OvhQBwi5FBZX3bSqlKyoy6CLbEgfv23YGfZBdKXWH1wA3jRzF8VQarDksVNjSqqLifPgx&#10;Cmi3t/br+a1dT95fVi6XtJnkuVJPj/3yFYSn3v+H7+2tVjBLxnA7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mI7xQAAANwAAAAPAAAAAAAAAAAAAAAAAJgCAABkcnMv&#10;ZG93bnJldi54bWxQSwUGAAAAAAQABAD1AAAAigMAAAAA&#10;" path="m881,5l797,7,714,18,635,34,559,57,485,85r-69,34l351,158r-62,43l234,250r-50,52l139,358,99,417,67,481,40,546,20,615,9,686,5,758r4,73l20,902r20,68l67,1036r32,62l139,1159r45,56l234,1267r55,49l351,1359r65,39l485,1431r74,29l635,1482r79,17l797,1508r84,4l965,1508r83,-9l1127,1482r76,-22l1276,1431r69,-33l1410,1359r62,-43l1527,1267r51,-52l1623,1159r39,-61l1695,1036r26,-66l1741,902r11,-71l1757,758r-5,-72l1741,615r-20,-69l1695,481r-33,-64l1623,358r-45,-56l1527,250r-55,-49l1410,158r-65,-39l1276,85,1203,57,1127,34,1048,18,965,7,881,5xm881,r85,4l1048,13r80,17l1204,53r75,28l1348,115r66,39l1475,198r56,48l1582,300r45,56l1667,416r33,63l1727,545r18,69l1758,686r3,72l1758,831r-13,72l1727,971r-27,67l1667,1101r-40,60l1582,1217r-51,52l1475,1318r-61,45l1348,1402r-69,34l1204,1464r-76,23l1048,1504r-82,9l881,1517r-86,-4l714,1504r-81,-17l557,1464r-74,-28l413,1402r-66,-39l287,1318r-57,-49l179,1217r-45,-56l95,1101,61,1038,34,971,16,903,3,831,,758,3,686,16,614,34,545,61,479,95,416r39,-60l179,300r51,-54l287,198r60,-44l413,115,483,81,557,53,633,30,714,13,795,4,881,xe" fillcolor="#ffde56" stroked="f" strokecolor="#ffde56" strokeweight="0">
                    <v:path arrowok="t" o:connecttype="custom" o:connectlocs="357,9;242,42;144,100;69,179;20,273;2,379;20,485;69,579;144,658;242,715;357,749;482,754;601,730;705,679;789,607;847,518;876,415;870,307;831,208;763,125;672,59;563,17;440,2;524,6;639,40;737,99;813,178;863,272;880,379;863,485;813,580;737,659;639,718;524,752;397,756;278,732;173,681;89,608;30,519;1,415;8,307;47,208;115,123;206,57;316,15;440,0" o:connectangles="0,0,0,0,0,0,0,0,0,0,0,0,0,0,0,0,0,0,0,0,0,0,0,0,0,0,0,0,0,0,0,0,0,0,0,0,0,0,0,0,0,0,0,0,0,0"/>
                    <o:lock v:ext="edit" verticies="t"/>
                  </v:shape>
                  <v:shape id="Freeform 528" o:spid="_x0000_s1201" style="position:absolute;left:1216;top:191;width:886;height:763;visibility:visible;mso-wrap-style:square;v-text-anchor:top" coordsize="1772,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PUcMA&#10;AADcAAAADwAAAGRycy9kb3ducmV2LnhtbESPT4vCMBTE74LfITxhb5oq7FqrUUQQPC34B+zx0Tzb&#10;aPNSmqh1P71ZWNjjMDO/YRarztbiQa03jhWMRwkI4sJpw6WC03E7TEH4gKyxdkwKXuRhtez3Fphp&#10;9+Q9PQ6hFBHCPkMFVQhNJqUvKrLoR64hjt7FtRZDlG0pdYvPCLe1nCTJl7RoOC5U2NCmouJ2uNtI&#10;+ZlNS/Nt80l3ud5eLmXMzVmpj0G3noMI1IX/8F97pxWk40/4PROP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LPUcMAAADcAAAADwAAAAAAAAAAAAAAAACYAgAAZHJzL2Rv&#10;d25yZXYueG1sUEsFBgAAAAAEAAQA9QAAAIgDAAAAAA==&#10;" path="m886,5l800,9r-81,9l638,35,562,58,488,86r-70,34l352,159r-60,44l235,251r-51,54l139,361r-39,60l66,484,39,550,21,619,8,691,5,763r3,73l21,908r18,68l66,1043r34,63l139,1166r45,56l235,1274r57,49l352,1368r66,39l488,1441r74,28l638,1492r81,17l800,1518r86,4l971,1518r82,-9l1133,1492r76,-23l1284,1441r69,-34l1419,1368r61,-45l1536,1274r51,-52l1632,1166r40,-60l1705,1043r27,-67l1750,908r13,-72l1766,763r-3,-72l1750,619r-18,-69l1705,484r-33,-63l1632,361r-45,-56l1536,251r-56,-48l1419,159r-66,-39l1284,86,1209,58,1133,35,1053,18,971,9,886,5xm886,r85,4l1054,15r80,15l1212,53r73,30l1356,117r66,38l1483,200r57,49l1591,302r45,56l1677,419r33,64l1736,549r20,69l1767,689r5,74l1767,836r-11,72l1736,977r-26,67l1677,1108r-41,60l1591,1225r-51,53l1483,1327r-61,43l1356,1410r-71,34l1212,1473r-78,22l1054,1512r-83,11l886,1527r-86,-4l717,1512r-80,-17l559,1473r-73,-29l416,1410r-67,-40l289,1327r-58,-49l180,1225r-45,-57l94,1108,62,1044,35,977,15,908,4,836,,763,4,689,15,618,35,549,62,483,94,419r41,-61l180,302r51,-53l289,200r60,-45l416,117,486,83,559,53,637,30,717,15,800,4,886,xe" fillcolor="#fd5" stroked="f" strokecolor="#fd5" strokeweight="0">
                    <v:path arrowok="t" o:connecttype="custom" o:connectlocs="360,9;244,43;146,101;70,180;20,275;3,381;20,488;70,583;146,661;244,720;360,754;486,759;605,734;710,684;794,611;853,521;882,418;875,309;836,210;768,125;677,60;567,17;443,2;527,7;643,41;742,100;818,179;868,274;886,381;868,488;818,584;742,663;643,722;527,756;400,761;280,736;175,685;90,612;31,522;2,418;8,309;47,209;116,124;208,58;319,15;443,0" o:connectangles="0,0,0,0,0,0,0,0,0,0,0,0,0,0,0,0,0,0,0,0,0,0,0,0,0,0,0,0,0,0,0,0,0,0,0,0,0,0,0,0,0,0,0,0,0,0"/>
                    <o:lock v:ext="edit" verticies="t"/>
                  </v:shape>
                  <v:shape id="Freeform 529" o:spid="_x0000_s1202" style="position:absolute;left:1214;top:189;width:891;height:767;visibility:visible;mso-wrap-style:square;v-text-anchor:top" coordsize="178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f2MQA&#10;AADcAAAADwAAAGRycy9kb3ducmV2LnhtbESPQWvCQBSE70L/w/IK3nQTQbGpaygVNfVQWtveH9nX&#10;JDT7NuyuMf77riB4HGbmG2aVD6YVPTnfWFaQThMQxKXVDVcKvr+2kyUIH5A1tpZJwYU85OuH0Qoz&#10;bc/8Sf0xVCJC2GeooA6hy6T0ZU0G/dR2xNH7tc5giNJVUjs8R7hp5SxJFtJgw3Ghxo5eayr/jiej&#10;YPex7+eb2fuB34qN3rniydNPUGr8OLw8gwg0hHv41i60gmW6gO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X9jEAAAA3AAAAA8AAAAAAAAAAAAAAAAAmAIAAGRycy9k&#10;b3ducmV2LnhtbFBLBQYAAAAABAAEAPUAAACJAwAAAAA=&#10;" path="m892,4l806,8,723,19,643,34,565,57,492,87r-70,34l355,159r-60,45l237,253r-51,53l141,362r-41,61l68,487,41,553,21,622,10,693,6,767r4,73l21,912r20,69l68,1048r32,64l141,1172r45,57l237,1282r58,49l355,1374r67,40l492,1448r73,29l643,1499r80,17l806,1527r86,4l977,1527r83,-11l1140,1499r78,-22l1291,1448r71,-34l1428,1374r61,-43l1546,1282r51,-53l1642,1172r41,-60l1716,1048r26,-67l1762,912r11,-72l1778,767r-5,-74l1762,622r-20,-69l1716,487r-33,-64l1642,362r-45,-56l1546,253r-57,-49l1428,159r-66,-38l1291,87,1218,57,1140,34,1060,19,977,8,892,4xm892,r85,4l1062,14r80,17l1219,54r75,29l1365,117r66,39l1493,201r56,48l1601,303r47,57l1687,420r34,65l1748,551r18,71l1779,693r4,74l1779,841r-13,72l1748,982r-27,68l1687,1113r-39,61l1601,1232r-52,52l1493,1334r-62,44l1365,1418r-71,34l1219,1481r-77,23l1062,1521r-85,10l892,1534r-86,-3l722,1521r-80,-17l564,1481r-75,-29l419,1418r-66,-40l291,1334r-57,-50l182,1232r-46,-58l96,1113,62,1050,35,982,17,913,4,841,,767,4,693,17,622,35,551,62,485,96,420r40,-60l182,303r52,-54l291,201r62,-45l419,117,489,83,564,54,642,31,722,14,806,4,892,xe" fillcolor="#ffdd54" stroked="f" strokecolor="#ffdd54" strokeweight="0">
                    <v:path arrowok="t" o:connecttype="custom" o:connectlocs="361,10;246,44;147,102;70,181;20,277;3,384;20,491;70,586;147,666;246,724;361,758;488,764;609,739;714,687;798,615;858,524;886,420;881,311;841,212;773,127;681,61;570,17;446,2;531,7;647,42;746,101;824,180;874,276;891,384;874,491;824,587;746,667;647,726;531,761;403,766;282,741;176,689;91,616;31,525;2,421;8,311;48,210;117,125;209,59;321,16;446,0" o:connectangles="0,0,0,0,0,0,0,0,0,0,0,0,0,0,0,0,0,0,0,0,0,0,0,0,0,0,0,0,0,0,0,0,0,0,0,0,0,0,0,0,0,0,0,0,0,0"/>
                    <o:lock v:ext="edit" verticies="t"/>
                  </v:shape>
                  <v:shape id="Freeform 530" o:spid="_x0000_s1203" style="position:absolute;left:1211;top:186;width:896;height:772;visibility:visible;mso-wrap-style:square;v-text-anchor:top" coordsize="1791,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JuMMA&#10;AADcAAAADwAAAGRycy9kb3ducmV2LnhtbESPQYvCMBSE74L/ITzBm6buQUs1liIrFPGy6sHjo3m2&#10;oc1LabLa/fdmYWGPw8x8w+zy0XbiSYM3jhWslgkI4sppw7WC2/W4SEH4gKyxc0wKfshDvp9Odphp&#10;9+Ivel5CLSKEfYYKmhD6TEpfNWTRL11PHL2HGyyGKIda6gFfEW47+ZEka2nRcFxosKdDQ1V7+bYK&#10;rvfWFdTfjuazoPK8SU8HU56Ums/GYgsi0Bj+w3/tUitIVxv4PROPgN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AJuMMAAADcAAAADwAAAAAAAAAAAAAAAACYAgAAZHJzL2Rv&#10;d25yZXYueG1sUEsFBgAAAAAEAAQA9QAAAIgDAAAAAA==&#10;" path="m896,4l810,8,726,18,646,35,568,58,493,87r-70,34l357,160r-62,45l238,253r-52,54l140,364r-40,60l66,489,39,555,21,626,8,697,4,771r4,74l21,917r18,69l66,1054r34,63l140,1178r46,58l238,1288r57,50l357,1382r66,40l493,1456r75,29l646,1508r80,17l810,1535r86,3l981,1535r85,-10l1146,1508r77,-23l1298,1456r71,-34l1435,1382r62,-44l1553,1288r52,-52l1652,1178r39,-61l1725,1054r27,-68l1770,917r13,-72l1787,771r-4,-74l1770,626r-18,-71l1725,489r-34,-65l1652,364r-47,-57l1553,253r-56,-48l1435,160r-66,-39l1298,87,1223,58,1146,35,1066,18,981,8,896,4xm896,r86,3l1066,13r81,17l1226,53r75,29l1371,117r67,40l1500,201r57,50l1610,304r46,57l1696,423r33,64l1756,554r20,71l1789,697r2,74l1789,845r-13,73l1756,987r-27,68l1696,1120r-40,60l1610,1239r-53,53l1500,1341r-62,45l1371,1426r-70,35l1226,1489r-79,23l1066,1529r-84,11l896,1543r-87,-3l726,1529r-82,-17l565,1489r-75,-28l420,1426r-66,-40l292,1341r-58,-49l182,1239r-47,-59l96,1120,62,1055,35,987,15,918,3,845,,771,3,697,15,625,35,554,62,487,96,423r39,-62l182,304r52,-53l292,201r62,-44l420,117,490,82,565,53,644,30,726,13,809,3,896,xe" fillcolor="#ffdd53" stroked="f" strokecolor="#ffdd53" strokeweight="0">
                    <v:path arrowok="t" o:connecttype="custom" o:connectlocs="363,9;247,44;148,103;70,182;20,278;2,386;20,493;70,589;148,669;247,728;363,763;491,768;612,743;718,691;803,618;863,527;892,423;885,313;846,212;777,127;685,61;573,18;448,2;533,7;651,41;750,101;828,181;878,277;896,386;878,494;828,590;750,671;651,731;533,765;405,770;283,745;177,693;91,620;31,528;2,423;8,313;48,212;117,126;210,59;322,15;448,0" o:connectangles="0,0,0,0,0,0,0,0,0,0,0,0,0,0,0,0,0,0,0,0,0,0,0,0,0,0,0,0,0,0,0,0,0,0,0,0,0,0,0,0,0,0,0,0,0,0"/>
                    <o:lock v:ext="edit" verticies="t"/>
                  </v:shape>
                  <v:shape id="Freeform 531" o:spid="_x0000_s1204" style="position:absolute;left:1209;top:184;width:901;height:777;visibility:visible;mso-wrap-style:square;v-text-anchor:top" coordsize="1803,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Owe8MA&#10;AADcAAAADwAAAGRycy9kb3ducmV2LnhtbERPz2vCMBS+D/wfwhN2GTN1oJNqWqRjMPAyXWXXR/Ns&#10;uzUvscm0+tcvB8Hjx/d7lQ+mEyfqfWtZwXSSgCCurG65VlB+vT8vQPiArLGzTAou5CHPRg8rTLU9&#10;85ZOu1CLGMI+RQVNCC6V0lcNGfQT64gjd7C9wRBhX0vd4zmGm06+JMlcGmw5NjToqGio+t39GQXf&#10;rtiGzWz/9OY/ZXl0r11x/dkr9Tge1ksQgYZwF9/cH1rBYhrXxjPx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Owe8MAAADcAAAADwAAAAAAAAAAAAAAAACYAgAAZHJzL2Rv&#10;d25yZXYueG1sUEsFBgAAAAAEAAQA9QAAAIgDAAAAAA==&#10;" path="m902,5l815,8,732,18,650,35,571,58,496,87r-70,35l360,162r-62,44l240,256r-52,53l141,366r-39,62l68,492,41,559,21,630,9,702,6,776r3,74l21,923r20,69l68,1060r34,65l141,1185r47,59l240,1297r58,49l360,1391r66,40l496,1466r75,28l650,1517r82,17l815,1545r87,3l988,1545r84,-11l1153,1517r79,-23l1307,1466r70,-35l1444,1391r62,-45l1563,1297r53,-53l1662,1185r40,-60l1735,1060r27,-68l1782,923r13,-73l1797,776r-2,-74l1782,630r-20,-71l1735,492r-33,-64l1662,366r-46,-57l1563,256r-57,-50l1444,162r-67,-40l1307,87,1232,58,1153,35,1072,18,988,8,902,5xm902,r86,3l1073,14r82,17l1234,54r74,29l1380,119r68,40l1510,204r58,49l1620,307r46,58l1706,426r34,65l1768,558r20,70l1799,701r4,75l1799,852r-11,71l1768,994r-28,68l1706,1127r-40,61l1620,1246r-52,54l1510,1349r-62,45l1380,1434r-72,35l1234,1499r-79,23l1073,1539r-85,11l902,1553r-87,-3l730,1539r-81,-17l570,1499r-75,-30l423,1434r-67,-40l294,1349r-58,-49l184,1246r-47,-58l98,1127,64,1062,36,994,16,923,5,852,,776,5,701,16,628,36,558,64,491,98,426r39,-61l184,307r52,-54l294,204r62,-45l423,119,495,83,570,54,649,31,730,14,815,3,902,xe" fillcolor="#ffdd52" stroked="f" strokecolor="#ffdd52" strokeweight="0">
                    <v:path arrowok="t" o:connecttype="custom" o:connectlocs="366,9;248,44;149,103;70,183;20,280;3,388;20,496;70,593;149,673;248,733;366,767;494,773;616,747;722,696;808,622;867,530;897,425;891,315;851,214;781,128;688,61;576,18;451,3;536,7;654,42;755,102;833,183;884,279;901,388;884,497;833,594;755,675;654,735;536,770;407,775;285,750;178,697;92,623;32,531;2,426;8,314;49,213;118,127;211,60;324,16;451,0" o:connectangles="0,0,0,0,0,0,0,0,0,0,0,0,0,0,0,0,0,0,0,0,0,0,0,0,0,0,0,0,0,0,0,0,0,0,0,0,0,0,0,0,0,0,0,0,0,0"/>
                    <o:lock v:ext="edit" verticies="t"/>
                  </v:shape>
                  <v:shape id="Freeform 532" o:spid="_x0000_s1205" style="position:absolute;left:1206;top:182;width:907;height:780;visibility:visible;mso-wrap-style:square;v-text-anchor:top" coordsize="1814,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Yh8QA&#10;AADcAAAADwAAAGRycy9kb3ducmV2LnhtbESPQYvCMBSE78L+h/CEvciaVsHVapTFpSLiRdfL3h7N&#10;sy02L6WJtf57Iwgeh5n5hlmsOlOJlhpXWlYQDyMQxJnVJecKTn/p1xSE88gaK8uk4E4OVsuP3gIT&#10;bW98oPbocxEg7BJUUHhfJ1K6rCCDbmhr4uCdbWPQB9nkUjd4C3BTyVEUTaTBksNCgTWtC8oux6tR&#10;kH7vTmZwOaf6fxb/0ngj9yNulfrsdz9zEJ46/w6/2lutYBrP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YmIfEAAAA3AAAAA8AAAAAAAAAAAAAAAAAmAIAAGRycy9k&#10;b3ducmV2LnhtbFBLBQYAAAAABAAEAPUAAACJAwAAAAA=&#10;" path="m907,4l820,7,735,18,654,35,575,58,500,87r-72,36l361,163r-62,45l241,257r-52,54l142,369r-39,61l69,495,41,562,21,632,10,705,5,780r5,76l21,927r20,71l69,1066r34,65l142,1192r47,58l241,1304r58,49l361,1398r67,40l500,1473r75,30l654,1526r81,17l820,1554r87,3l993,1554r85,-11l1160,1526r79,-23l1313,1473r72,-35l1453,1398r62,-45l1573,1304r52,-54l1671,1192r40,-61l1745,1066r28,-68l1793,927r11,-71l1808,780r-4,-75l1793,632r-20,-70l1745,495r-34,-65l1671,369r-46,-58l1573,257r-58,-49l1453,163r-68,-40l1313,87,1239,58,1160,35,1078,18,993,7,907,4xm907,r86,4l1079,13r82,17l1240,55r76,29l1388,119r68,40l1518,204r58,50l1629,308r47,59l1716,429r34,64l1777,561r20,71l1810,705r4,75l1810,856r-13,73l1777,999r-27,69l1716,1132r-40,62l1629,1253r-53,54l1518,1357r-62,45l1388,1442r-72,35l1240,1506r-79,23l1079,1547r-86,10l907,1561r-87,-4l734,1547r-82,-18l573,1506r-76,-29l425,1442r-67,-40l296,1357r-58,-50l184,1253r-46,-59l97,1132,63,1068,36,999,17,929,4,856,,780,4,705,17,632,36,561,63,493,97,429r41,-62l184,308r54,-54l296,204r62,-45l425,119,497,84,573,55,652,30,734,13,820,4,907,xe" fillcolor="#ffdc51" stroked="f" strokecolor="#ffdc51" strokeweight="0">
                    <v:path arrowok="t" o:connecttype="custom" o:connectlocs="368,9;250,43;150,104;71,184;21,281;3,390;21,499;71,596;150,676;250,736;368,771;497,777;620,751;727,699;813,625;873,533;902,428;897,316;856,215;787,128;693,61;580,17;454,2;540,6;658,42;759,102;838,183;889,280;907,390;889,499;838,597;759,678;658,738;540,773;410,778;287,753;179,701;92,626;32,534;2,428;9,316;49,214;119,127;213,59;326,15;454,0" o:connectangles="0,0,0,0,0,0,0,0,0,0,0,0,0,0,0,0,0,0,0,0,0,0,0,0,0,0,0,0,0,0,0,0,0,0,0,0,0,0,0,0,0,0,0,0,0,0"/>
                    <o:lock v:ext="edit" verticies="t"/>
                  </v:shape>
                  <v:shape id="Freeform 533" o:spid="_x0000_s1206" style="position:absolute;left:1204;top:180;width:911;height:785;visibility:visible;mso-wrap-style:square;v-text-anchor:top" coordsize="1823,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Td8EA&#10;AADcAAAADwAAAGRycy9kb3ducmV2LnhtbERPy4rCMBTdC/5DuII7TduFSDWKDwQRN+MIbi/Nta1t&#10;bkoT2zpfP1kMzPJw3uvtYGrRUetKywrieQSCOLO65FzB/fs0W4JwHlljbZkUfMjBdjMerTHVtucv&#10;6m4+FyGEXYoKCu+bVEqXFWTQzW1DHLinbQ36ANtc6hb7EG5qmUTRQhosOTQU2NChoKy6vY2Cx/7y&#10;SK5UNfbn2sVH++lfi6RXajoZdisQngb/L/5zn7WCZRLmhzPh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J03fBAAAA3AAAAA8AAAAAAAAAAAAAAAAAmAIAAGRycy9kb3du&#10;cmV2LnhtbFBLBQYAAAAABAAEAPUAAACGAwAAAAA=&#10;" path="m912,5l825,9r-86,9l657,35,578,60,502,89r-72,35l363,164r-62,45l243,259r-54,54l143,372r-41,62l68,498,41,566,22,637,9,710,5,785r4,76l22,934r19,70l68,1073r34,64l143,1199r46,59l243,1312r58,50l363,1407r67,40l502,1482r76,29l657,1534r82,18l825,1562r87,4l998,1562r86,-10l1166,1534r79,-23l1321,1482r72,-35l1461,1407r62,-45l1581,1312r53,-54l1681,1199r40,-62l1755,1073r27,-69l1802,934r13,-73l1819,785r-4,-75l1802,637r-20,-71l1755,498r-34,-64l1681,372r-47,-59l1581,259r-58,-50l1461,164r-68,-40l1321,89,1245,60,1166,35,1084,18,998,9,912,5xm912,r88,4l1084,15r84,17l1248,55r76,30l1396,119r68,41l1527,205r58,51l1638,310r47,59l1726,431r34,66l1788,565r19,71l1819,710r4,75l1819,861r-12,74l1788,1006r-28,68l1726,1140r-41,62l1638,1260r-53,55l1527,1366r-63,44l1396,1451r-72,35l1248,1516r-80,23l1084,1556r-84,11l912,1571r-88,-4l739,1556r-83,-17l576,1516r-77,-30l428,1451r-68,-41l296,1366r-57,-51l185,1260r-46,-58l98,1140,64,1074,36,1006,16,935,5,861,,785,5,710,16,636,36,565,64,497,98,431r41,-62l185,310r54,-54l296,205r64,-45l428,119,499,85,576,55,656,32,739,15,824,4,912,xe" fillcolor="#ffdc50" stroked="f" strokecolor="#ffdc50" strokeweight="0">
                    <v:path arrowok="t" o:connecttype="custom" o:connectlocs="369,9;251,44;150,104;71,186;20,283;2,392;20,502;71,599;150,681;251,741;369,776;499,781;622,755;730,703;817,629;877,536;907,430;901,318;860,217;790,129;696,62;583,17;456,2;542,7;662,42;763,102;842,184;894,282;911,392;894,503;842,601;763,683;662,743;542,778;412,783;288,758;180,705;92,630;32,537;2,430;8,318;49,215;119,128;214,59;328,16;456,0" o:connectangles="0,0,0,0,0,0,0,0,0,0,0,0,0,0,0,0,0,0,0,0,0,0,0,0,0,0,0,0,0,0,0,0,0,0,0,0,0,0,0,0,0,0,0,0,0,0"/>
                    <o:lock v:ext="edit" verticies="t"/>
                  </v:shape>
                  <v:shape id="Freeform 534" o:spid="_x0000_s1207" style="position:absolute;left:1201;top:177;width:917;height:790;visibility:visible;mso-wrap-style:square;v-text-anchor:top" coordsize="1834,1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RGsQA&#10;AADcAAAADwAAAGRycy9kb3ducmV2LnhtbESPQWvCQBSE7wX/w/IEb3UTDxKiq5QWRTwUGv0Bz+wz&#10;ic2+DburSfz13UKhx2FmvmHW28G04kHON5YVpPMEBHFpdcOVgvNp95qB8AFZY2uZFIzkYbuZvKwx&#10;17bnL3oUoRIRwj5HBXUIXS6lL2sy6Oe2I47e1TqDIUpXSe2wj3DTykWSLKXBhuNCjR2911R+F3ej&#10;gI/708fhk8aLu9389d60z9KkSs2mw9sKRKAh/If/2getIFuk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50RrEAAAA3AAAAA8AAAAAAAAAAAAAAAAAmAIAAGRycy9k&#10;b3ducmV2LnhtbFBLBQYAAAAABAAEAPUAAACJAwAAAAA=&#10;" path="m917,5l829,9,744,20,661,37,581,60,504,90r-71,34l365,165r-64,45l244,261r-54,54l144,374r-41,62l69,502,41,570,21,641,10,715,5,790r5,76l21,940r20,71l69,1079r34,66l144,1207r46,58l244,1320r57,51l365,1415r68,41l504,1491r77,30l661,1544r83,17l829,1572r88,4l1005,1572r84,-11l1173,1544r80,-23l1329,1491r72,-35l1469,1415r63,-44l1590,1320r53,-55l1690,1207r41,-62l1765,1079r28,-68l1812,940r12,-74l1828,790r-4,-75l1812,641r-19,-71l1765,502r-34,-66l1690,374r-47,-59l1590,261r-58,-51l1469,165r-68,-41l1329,90,1253,60,1173,37,1089,20,1005,9,917,5xm917,r88,4l1091,15r83,17l1254,56r76,29l1404,121r67,41l1535,208r59,50l1646,312r48,60l1735,434r35,66l1797,568r20,72l1829,714r5,76l1829,867r-12,74l1797,1013r-27,68l1735,1147r-41,62l1646,1269r-52,54l1535,1373r-64,46l1404,1459r-74,37l1254,1525r-80,23l1091,1566r-86,10l917,1579r-88,-3l743,1566r-84,-18l579,1525r-76,-29l430,1459r-68,-40l299,1373r-60,-50l187,1269r-48,-60l98,1147,63,1081,36,1013,17,941,4,867,,790,4,714,17,640,36,568,63,500,98,434r41,-62l187,312r52,-54l299,208r63,-46l430,121,503,85,579,56,659,32,743,15,829,4,917,xe" fillcolor="#ffdc4f" stroked="f" strokecolor="#ffdc4f" strokeweight="0">
                    <v:path arrowok="t" o:connecttype="custom" o:connectlocs="372,10;252,45;151,105;72,187;21,285;3,395;21,506;72,604;151,686;252,746;372,781;503,786;627,761;735,708;822,633;883,540;912,433;906,321;866,218;795,131;701,62;587,19;459,3;546,8;665,43;768,104;847,186;899,284;917,395;899,507;847,605;768,687;665,748;546,783;415,788;290,763;181,710;94,635;32,541;2,434;9,320;49,217;120,129;215,61;330,16;459,0" o:connectangles="0,0,0,0,0,0,0,0,0,0,0,0,0,0,0,0,0,0,0,0,0,0,0,0,0,0,0,0,0,0,0,0,0,0,0,0,0,0,0,0,0,0,0,0,0,0"/>
                    <o:lock v:ext="edit" verticies="t"/>
                  </v:shape>
                  <v:shape id="Freeform 535" o:spid="_x0000_s1208" style="position:absolute;left:1198;top:175;width:923;height:794;visibility:visible;mso-wrap-style:square;v-text-anchor:top" coordsize="184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Cv8MA&#10;AADcAAAADwAAAGRycy9kb3ducmV2LnhtbESPQWsCMRSE7wX/Q3gFbzXbgGJXo4hSugd70PYHvG6e&#10;m8XkZdlEd/vvm0Khx2FmvmHW29E7cac+toE1PM8KEMR1MC03Gj4/Xp+WIGJCNugCk4ZvirDdTB7W&#10;WJow8Inu59SIDOFYogabUldKGWtLHuMsdMTZu4TeY8qyb6Tpcchw76QqioX02HJesNjR3lJ9Pd+8&#10;huNoD2+uIQpf9FLR3CtzeldaTx/H3QpEojH9h//aldGwVAp+z+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VCv8MAAADcAAAADwAAAAAAAAAAAAAAAACYAgAAZHJzL2Rv&#10;d25yZXYueG1sUEsFBgAAAAAEAAQA9QAAAIgDAAAAAA==&#10;" path="m923,3l835,7,749,18,665,35,585,59,509,88r-73,36l368,165r-63,46l245,261r-52,54l145,375r-41,62l69,503,42,571,23,643,10,717,6,793r4,77l23,944r19,72l69,1084r35,66l145,1212r48,60l245,1326r60,50l368,1422r68,40l509,1499r76,29l665,1551r84,18l835,1579r88,3l1011,1579r86,-10l1180,1551r80,-23l1336,1499r74,-37l1477,1422r64,-46l1600,1326r52,-54l1700,1212r41,-62l1776,1084r27,-68l1823,944r12,-74l1840,793r-5,-76l1823,643r-20,-72l1776,503r-35,-66l1700,375r-48,-60l1600,261r-59,-50l1477,165r-67,-41l1336,88,1260,59,1180,35,1097,18,1011,7,923,3xm923,r89,3l1098,14r83,17l1262,54r77,31l1413,120r67,41l1545,207r59,51l1656,313r48,59l1745,435r35,66l1809,570r19,73l1841,717r4,76l1841,870r-13,74l1809,1017r-29,69l1745,1151r-41,64l1656,1274r-52,55l1545,1380r-65,46l1413,1467r-74,35l1262,1531r-81,25l1098,1573r-86,11l923,1587r-90,-3l747,1573r-83,-17l584,1531r-78,-29l433,1467r-68,-41l300,1380r-59,-51l189,1274r-48,-59l100,1151,65,1086,37,1017,17,944,4,870,,793,4,717,17,643,37,570,65,501r35,-66l141,372r48,-59l241,258r59,-51l365,161r68,-41l506,85,584,54,664,31,747,14,833,3,923,xe" fillcolor="#ffdc4e" stroked="f" strokecolor="#ffdc4e" strokeweight="0">
                    <v:path arrowok="t" o:connecttype="custom" o:connectlocs="375,9;255,44;153,106;73,188;21,286;3,397;21,508;73,606;153,688;255,750;375,785;506,790;630,764;739,711;826,636;888,542;918,435;912,322;871,219;800,131;705,62;590,18;462,2;549,7;670,43;773,104;852,186;905,285;923,397;905,509;852,608;773,690;670,751;549,787;417,792;292,766;183,713;95,637;33,543;2,435;9,322;50,218;121,129;217,60;332,16;462,0" o:connectangles="0,0,0,0,0,0,0,0,0,0,0,0,0,0,0,0,0,0,0,0,0,0,0,0,0,0,0,0,0,0,0,0,0,0,0,0,0,0,0,0,0,0,0,0,0,0"/>
                    <o:lock v:ext="edit" verticies="t"/>
                  </v:shape>
                  <v:shape id="Freeform 536" o:spid="_x0000_s1209" style="position:absolute;left:1196;top:173;width:927;height:799;visibility:visible;mso-wrap-style:square;v-text-anchor:top" coordsize="1853,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tSsYA&#10;AADcAAAADwAAAGRycy9kb3ducmV2LnhtbESPQWvCQBSE7wX/w/IEb81GS0sa3QQtKF5KNS1Fb4/s&#10;Mwlm34bsqum/7xYKHoeZ+YZZ5INpxZV611hWMI1iEMSl1Q1XCr4+148JCOeRNbaWScEPOciz0cMC&#10;U21vvKdr4SsRIOxSVFB736VSurImgy6yHXHwTrY36IPsK6l7vAW4aeUsjl+kwYbDQo0dvdVUnouL&#10;USAP75uO42F79qvd9+Zj/ZwcX49KTcbDcg7C0+Dv4f/2VitIZk/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tSsYAAADcAAAADwAAAAAAAAAAAAAAAACYAgAAZHJz&#10;L2Rvd25yZXYueG1sUEsFBgAAAAAEAAQA9QAAAIsDAAAAAA==&#10;" path="m927,5l837,8,751,19,668,36,588,59,510,90r-73,35l369,166r-65,46l245,263r-52,55l145,377r-41,63l69,506,41,575,21,648,8,722,4,798r4,77l21,949r20,73l69,1091r35,65l145,1220r48,59l245,1334r59,51l369,1431r68,41l510,1507r78,29l668,1561r83,17l837,1589r90,3l1016,1589r86,-11l1185,1561r81,-25l1343,1507r74,-35l1484,1431r65,-46l1608,1334r52,-55l1708,1220r41,-64l1784,1091r29,-69l1832,949r13,-74l1849,798r-4,-76l1832,648r-19,-73l1784,506r-35,-66l1708,377r-48,-59l1608,263r-59,-51l1484,166r-67,-41l1343,90,1266,59,1185,36,1102,19,1016,8,927,5xm927,r89,4l1104,14r83,17l1269,56r76,30l1419,121r69,42l1552,209r59,51l1665,315r48,60l1755,438r34,67l1817,574r21,73l1849,722r4,76l1849,875r-11,75l1817,1023r-28,69l1755,1159r-42,63l1665,1281r-54,56l1552,1388r-64,46l1419,1476r-74,35l1269,1541r-82,24l1104,1582r-88,11l927,1597r-90,-4l750,1582r-83,-17l585,1541r-76,-30l434,1476r-69,-42l302,1388r-60,-51l189,1281r-48,-59l99,1159,65,1092,37,1023,15,950,4,875,,798,4,722,15,647,37,574,65,505,99,438r42,-63l189,315r53,-55l302,209r63,-46l434,121,509,86,585,56,667,31,750,14,837,4,927,xe" fillcolor="#ffdc4d" stroked="f" strokecolor="#ffdc4d" strokeweight="0">
                    <v:path arrowok="t" o:connecttype="custom" o:connectlocs="376,10;255,45;152,106;73,189;21,288;2,399;21,511;73,610;152,693;255,754;376,789;508,795;633,768;742,716;830,640;892,546;923,438;916,324;875,220;804,132;709,63;593,18;464,3;552,7;673,43;776,105;857,188;909,287;927,399;909,512;857,611;776,694;673,756;552,791;419,797;293,771;183,717;95,641;33,546;2,438;8,324;50,219;121,130;217,61;334,16;464,0" o:connectangles="0,0,0,0,0,0,0,0,0,0,0,0,0,0,0,0,0,0,0,0,0,0,0,0,0,0,0,0,0,0,0,0,0,0,0,0,0,0,0,0,0,0,0,0,0,0"/>
                    <o:lock v:ext="edit" verticies="t"/>
                  </v:shape>
                  <v:shape id="Freeform 537" o:spid="_x0000_s1210" style="position:absolute;left:1193;top:171;width:933;height:802;visibility:visible;mso-wrap-style:square;v-text-anchor:top" coordsize="1865,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zUcQA&#10;AADcAAAADwAAAGRycy9kb3ducmV2LnhtbESPQWvCQBSE70L/w/IKXqRuDFJC6ioiFKT0krS9P7LP&#10;ZDH7NmRXs/57tyB4HGbmG2azi7YXVxq9caxgtcxAEDdOG24V/P58vhUgfEDW2DsmBTfysNu+zDZY&#10;ajdxRdc6tCJB2JeooAthKKX0TUcW/dINxMk7udFiSHJspR5xSnDbyzzL3qVFw2mhw4EOHTXn+mIV&#10;uMthMtVXvrh9r1dncyyq+i9Gpeavcf8BIlAMz/CjfdQKinwN/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M1HEAAAA3AAAAA8AAAAAAAAAAAAAAAAAmAIAAGRycy9k&#10;b3ducmV2LnhtbFBLBQYAAAAABAAEAPUAAACJAwAAAAA=&#10;" path="m933,5l843,9,756,19,673,36,591,61,515,91r-75,35l371,168r-63,46l248,265r-53,55l147,380r-42,63l71,510,43,579,21,652,10,727,6,803r4,77l21,955r22,73l71,1097r34,67l147,1227r48,59l248,1342r60,51l371,1439r69,42l515,1516r76,30l673,1570r83,17l843,1598r90,4l1022,1598r88,-11l1193,1570r82,-24l1351,1516r74,-35l1494,1439r64,-46l1617,1342r54,-56l1719,1227r42,-63l1795,1097r28,-69l1844,955r11,-75l1859,803r-4,-76l1844,652r-21,-73l1795,510r-34,-67l1719,380r-48,-60l1617,265r-59,-51l1494,168r-69,-42l1351,91,1275,61,1193,36,1110,19,1022,9,933,5xm933,r89,4l1110,15r84,18l1276,57r77,29l1428,123r69,41l1562,211r59,51l1675,318r48,59l1765,441r35,66l1828,578r20,73l1861,726r4,77l1861,881r-13,75l1828,1029r-28,69l1765,1166r-42,63l1675,1289r-54,56l1562,1396r-65,47l1428,1484r-75,36l1276,1550r-82,24l1110,1592r-88,10l933,1606r-90,-4l756,1592r-85,-18l589,1550r-77,-30l437,1484r-69,-41l303,1396r-59,-51l191,1289r-48,-60l100,1166,65,1098,37,1029,17,956,5,881,,803,5,726,17,651,37,578,65,507r35,-66l143,377r48,-59l244,262r59,-51l368,164r69,-41l512,86,589,57,671,33,756,15,843,4,933,xe" fillcolor="#ffdc4c" stroked="f" strokecolor="#ffdc4c" strokeweight="0">
                    <v:path arrowok="t" o:connecttype="custom" o:connectlocs="378,9;258,45;154,107;74,190;22,289;3,401;22,513;74,613;154,696;258,757;378,793;511,798;638,772;747,719;836,642;898,548;928,439;922,326;881,221;809,132;713,63;597,18;467,2;555,7;677,43;781,105;862,188;914,289;933,401;914,514;862,614;781,697;677,759;555,795;422,800;295,774;184,721;96,644;33,548;3,440;9,325;50,220;122,131;219,61;336,16;467,0" o:connectangles="0,0,0,0,0,0,0,0,0,0,0,0,0,0,0,0,0,0,0,0,0,0,0,0,0,0,0,0,0,0,0,0,0,0,0,0,0,0,0,0,0,0,0,0,0,0"/>
                    <o:lock v:ext="edit" verticies="t"/>
                  </v:shape>
                  <v:shape id="Freeform 538" o:spid="_x0000_s1211" style="position:absolute;left:1190;top:169;width:938;height:807;visibility:visible;mso-wrap-style:square;v-text-anchor:top" coordsize="1876,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bJMQA&#10;AADcAAAADwAAAGRycy9kb3ducmV2LnhtbESPQWsCMRSE74X+h/CEXopmFZTtapQiWjwVdK3nx+a5&#10;Wdy8LEnqrv++KRR6HGbmG2a1GWwr7uRD41jBdJKBIK6cbrhWcC734xxEiMgaW8ek4EEBNuvnpxUW&#10;2vV8pPsp1iJBOBSowMTYFVKGypDFMHEdcfKuzluMSfpaao99gttWzrJsIS02nBYMdrQ1VN1O31bB&#10;R5/vB28utXzdfu7mX2/l4dGXSr2MhvcliEhD/A//tQ9aQT6b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ZWyTEAAAA3AAAAA8AAAAAAAAAAAAAAAAAmAIAAGRycy9k&#10;b3ducmV2LnhtbFBLBQYAAAAABAAEAPUAAACJAwAAAAA=&#10;" path="m938,4l848,8,761,19,676,37,594,61,517,90r-75,37l373,168r-65,47l249,266r-53,56l148,381r-43,64l70,511,42,582,22,655,10,730,5,807r5,78l22,960r20,73l70,1102r35,68l148,1233r48,60l249,1349r59,51l373,1447r69,41l517,1524r77,30l676,1578r85,18l848,1606r90,4l1027,1606r88,-10l1199,1578r82,-24l1358,1524r75,-36l1502,1447r65,-47l1626,1349r54,-56l1728,1233r42,-63l1805,1102r28,-69l1853,960r13,-75l1870,807r-4,-77l1853,655r-20,-73l1805,511r-35,-66l1728,381r-48,-59l1626,266r-59,-51l1502,168r-69,-41l1358,90,1281,61,1199,37,1115,19,1027,8,938,4xm938,r91,4l1116,15r85,17l1282,56r79,31l1435,123r70,41l1570,212r60,51l1684,318r48,61l1774,443r35,67l1838,581r21,74l1872,730r4,77l1872,885r-13,75l1838,1034r-29,71l1774,1172r-42,64l1684,1295r-54,57l1570,1403r-65,48l1435,1492r-74,36l1282,1559r-81,24l1116,1600r-87,11l938,1615r-91,-4l759,1600r-84,-17l593,1559r-79,-31l441,1492r-71,-41l306,1403r-61,-51l191,1295r-48,-59l101,1172,66,1105,38,1034,17,960,4,885,,807,4,730,17,655,38,581,66,510r35,-67l143,379r48,-61l245,263r61,-51l370,164r71,-41l514,87,593,56,675,32,759,15,847,4,938,xe" fillcolor="#ffdc4b" stroked="f" strokecolor="#ffdc4b" strokeweight="0">
                    <v:path arrowok="t" o:connecttype="custom" o:connectlocs="381,9;259,45;154,107;74,190;21,291;3,403;21,516;74,616;154,700;259,762;381,798;514,803;641,777;751,723;840,646;903,551;933,442;927,327;885,222;813,133;717,63;600,18;469,2;558,7;681,43;785,106;866,189;919,290;938,403;919,517;866,618;785,701;681,764;558,800;424,805;297,779;185,725;96,647;33,552;2,442;9,327;51,221;123,131;221,61;338,16;469,0" o:connectangles="0,0,0,0,0,0,0,0,0,0,0,0,0,0,0,0,0,0,0,0,0,0,0,0,0,0,0,0,0,0,0,0,0,0,0,0,0,0,0,0,0,0,0,0,0,0"/>
                    <o:lock v:ext="edit" verticies="t"/>
                  </v:shape>
                  <v:shape id="Freeform 539" o:spid="_x0000_s1212" style="position:absolute;left:1188;top:166;width:942;height:812;visibility:visible;mso-wrap-style:square;v-text-anchor:top" coordsize="1885,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eMMQA&#10;AADcAAAADwAAAGRycy9kb3ducmV2LnhtbESPQWvCQBSE7wX/w/IEb3XjHqxEVxFBLHgoTfTg7ZF9&#10;JtHs25DdJum/7xYKPQ4z8w2z2Y22ET11vnasYTFPQBAXztRcarjkx9cVCB+QDTaOScM3edhtJy8b&#10;TI0b+JP6LJQiQtinqKEKoU2l9EVFFv3ctcTRu7vOYoiyK6XpcIhw20iVJEtpsea4UGFLh4qKZ/Zl&#10;Ndxv2cfQn1SfX99UyyrPy7N9aD2bjvs1iEBj+A//td+NhpVawu+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HjDEAAAA3AAAAA8AAAAAAAAAAAAAAAAAmAIAAGRycy9k&#10;b3ducmV2LnhtbFBLBQYAAAAABAAEAPUAAACJAwAAAAA=&#10;" path="m943,4l852,8,764,19,680,36,598,60,519,91r-73,36l375,168r-64,48l250,267r-54,55l148,383r-42,64l71,514,43,585,22,659,9,734,5,811r4,78l22,964r21,74l71,1109r35,67l148,1240r48,59l250,1356r61,51l375,1455r71,41l519,1532r79,31l680,1587r84,17l852,1615r91,4l1034,1615r87,-11l1206,1587r81,-24l1366,1532r74,-36l1510,1455r65,-48l1635,1356r54,-57l1737,1240r42,-64l1814,1109r29,-71l1864,964r13,-75l1881,811r-4,-77l1864,659r-21,-74l1814,514r-35,-67l1737,383r-48,-61l1635,267r-60,-51l1510,168r-70,-41l1366,91,1287,60,1206,36,1121,19,1034,8,943,4xm943,r91,3l1122,14r85,18l1290,57r78,30l1442,123r71,42l1579,212r59,52l1693,320r50,61l1783,445r37,68l1848,583r20,74l1881,734r4,77l1881,889r-13,77l1848,1040r-28,70l1783,1178r-40,64l1693,1303r-55,56l1579,1411r-66,46l1442,1500r-74,36l1290,1566r-83,25l1122,1609r-88,11l943,1623r-91,-3l763,1609r-85,-18l595,1566r-77,-30l443,1500r-70,-43l306,1411r-59,-52l192,1303r-49,-61l102,1178,65,1110,37,1040,17,966,5,889,,811,5,734,17,657,37,583,65,513r37,-68l143,381r49,-61l247,264r59,-52l373,165r70,-42l518,87,595,57,678,32,763,14,852,3,943,xe" fillcolor="#ffdc4a" stroked="f" strokecolor="#ffdc4a" strokeweight="0">
                    <v:path arrowok="t" o:connecttype="custom" o:connectlocs="382,10;259,46;155,108;74,192;21,293;2,406;21,519;74,620;155,704;259,766;382,802;517,808;643,782;755,728;844,650;907,555;938,445;932,330;889,224;817,134;720,64;603,18;471,2;561,7;684,44;789,106;871,191;924,292;942,406;924,520;871,621;789,706;684,768;561,805;426,810;297,783;186,729;96,652;32,555;2,445;8,329;51,223;123,132;221,62;339,16;471,0" o:connectangles="0,0,0,0,0,0,0,0,0,0,0,0,0,0,0,0,0,0,0,0,0,0,0,0,0,0,0,0,0,0,0,0,0,0,0,0,0,0,0,0,0,0,0,0,0,0"/>
                    <o:lock v:ext="edit" verticies="t"/>
                  </v:shape>
                  <v:shape id="Freeform 540" o:spid="_x0000_s1213" style="position:absolute;left:1185;top:164;width:948;height:816;visibility:visible;mso-wrap-style:square;v-text-anchor:top" coordsize="1896,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mUMUA&#10;AADcAAAADwAAAGRycy9kb3ducmV2LnhtbESPQWvCQBSE7wX/w/IEb3WjBw3RTShFoafSWknp7bH7&#10;TKLZt2l2q9Ff3y0UPA4z8w2zLgbbijP1vnGsYDZNQBBrZxquFOw/to8pCB+QDbaOScGVPBT56GGN&#10;mXEXfqfzLlQiQthnqKAOocuk9Lomi37qOuLoHVxvMUTZV9L0eIlw28p5kiykxYbjQo0dPdekT7sf&#10;q+AY9NfbVt7ScjO8fn67q69Kr5WajIenFYhAQ7iH/9svRkE6X8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CZQxQAAANwAAAAPAAAAAAAAAAAAAAAAAJgCAABkcnMv&#10;ZG93bnJldi54bWxQSwUGAAAAAAQABAD1AAAAigMAAAAA&#10;" path="m948,5l857,8,768,19,683,37,600,62,523,92r-75,36l378,170r-67,47l252,269r-55,56l148,386r-41,64l70,518,42,588,22,662,10,739,5,816r5,78l22,971r20,74l70,1115r37,68l148,1247r49,61l252,1364r59,52l378,1462r70,43l523,1541r77,30l683,1596r85,18l857,1625r91,3l1039,1625r88,-11l1212,1596r83,-25l1373,1541r74,-36l1518,1462r66,-46l1643,1364r55,-56l1748,1247r40,-64l1825,1115r28,-70l1873,971r13,-77l1890,816r-4,-77l1873,662r-20,-74l1825,518r-37,-68l1748,386r-50,-61l1643,269r-59,-52l1518,170r-71,-42l1373,92,1295,62,1212,37,1127,19,1039,8,948,5xm948,r91,5l1127,15r86,17l1297,57r78,31l1450,125r71,41l1587,213r61,52l1703,323r49,60l1794,448r35,67l1858,587r21,74l1891,738r5,78l1891,895r-12,77l1858,1046r-29,70l1794,1185r-42,65l1703,1310r-55,56l1587,1418r-66,48l1450,1508r-75,37l1297,1575r-84,25l1127,1617r-88,11l948,1632r-91,-4l768,1617r-86,-17l599,1575r-79,-30l445,1508r-70,-42l308,1418r-60,-52l193,1310r-49,-60l101,1185,66,1116,38,1046,17,972,4,895,,816,4,738,17,661,38,587,66,515r35,-67l144,383r49,-60l248,265r60,-52l375,166r70,-41l520,88,599,57,682,32,768,15,857,5,948,xe" fillcolor="#ffdb49" stroked="f" strokecolor="#ffdb49" strokeweight="0">
                    <v:path arrowok="t" o:connecttype="custom" o:connectlocs="384,10;262,46;156,109;74,193;21,294;3,408;21,523;74,624;156,708;262,771;384,807;520,813;648,786;759,731;849,654;913,558;943,447;937,331;894,225;822,135;724,64;606,19;474,3;564,8;688,44;794,107;876,192;929,294;948,408;929,523;876,625;794,709;688,773;564,809;429,814;300,788;188,733;97,655;33,558;2,448;9,331;51,224;124,133;223,63;341,16;474,0" o:connectangles="0,0,0,0,0,0,0,0,0,0,0,0,0,0,0,0,0,0,0,0,0,0,0,0,0,0,0,0,0,0,0,0,0,0,0,0,0,0,0,0,0,0,0,0,0,0"/>
                    <o:lock v:ext="edit" verticies="t"/>
                  </v:shape>
                  <v:shape id="Freeform 541" o:spid="_x0000_s1214" style="position:absolute;left:1183;top:162;width:953;height:820;visibility:visible;mso-wrap-style:square;v-text-anchor:top" coordsize="1907,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Dur4A&#10;AADcAAAADwAAAGRycy9kb3ducmV2LnhtbERPvQrCMBDeBd8hnOAimiooUo1SFEFwUjs4Hs3ZFptL&#10;bWKtb28GwfHj+19vO1OJlhpXWlYwnUQgiDOrS84VpNfDeAnCeWSNlWVS8CEH202/t8ZY2zefqb34&#10;XIQQdjEqKLyvYyldVpBBN7E1ceDutjHoA2xyqRt8h3BTyVkULaTBkkNDgTXtCsoel5dRcLp1tp0e&#10;dKJvz32KzyQdzbOHUsNBl6xAeOr8X/xzH7WC5SysDWfCEZ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Fg7q+AAAA3AAAAA8AAAAAAAAAAAAAAAAAmAIAAGRycy9kb3ducmV2&#10;LnhtbFBLBQYAAAAABAAEAPUAAACDAwAAAAA=&#10;" path="m954,4l863,9,774,19,688,36,605,61,526,92r-75,37l381,170r-67,47l254,269r-55,58l150,387r-43,65l72,519,44,591,23,665,10,742,6,820r4,79l23,976r21,74l72,1120r35,69l150,1254r49,60l254,1370r60,52l381,1470r70,42l526,1549r79,30l688,1604r86,17l863,1632r91,4l1045,1632r88,-11l1219,1604r84,-25l1381,1549r75,-37l1527,1470r66,-48l1654,1370r55,-56l1758,1254r42,-65l1835,1120r29,-70l1885,976r12,-77l1902,820r-5,-78l1885,665r-21,-74l1835,519r-35,-67l1758,387r-49,-60l1654,269r-61,-52l1527,170r-71,-41l1381,92,1303,61,1219,36,1133,19,1045,9,954,4xm954,r92,4l1135,15r86,18l1304,57r80,30l1459,125r72,43l1597,215r61,52l1713,324r49,61l1804,450r36,68l1869,590r20,74l1903,742r4,78l1903,899r-14,77l1869,1051r-29,72l1804,1191r-42,65l1713,1317r-55,57l1597,1426r-66,47l1459,1516r-75,36l1304,1584r-83,24l1135,1626r-89,11l954,1641r-93,-4l773,1626r-86,-18l603,1584r-80,-32l448,1516r-71,-43l310,1426r-60,-52l195,1317r-50,-61l103,1191,68,1123,38,1051,18,976,4,899,,820,4,742,18,664,38,590,68,518r35,-68l145,385r50,-61l250,267r60,-52l377,168r71,-43l523,87,603,57,687,33,773,15,861,4,954,xe" fillcolor="#ffdb48" stroked="f" strokecolor="#ffdb48" strokeweight="0">
                    <v:path arrowok="t" o:connecttype="custom" o:connectlocs="387,9;263,46;157,108;75,193;22,295;3,410;22,525;75,627;157,711;263,774;387,810;522,816;651,789;763,735;854,657;917,560;948,449;942,332;900,226;827,134;728,64;609,18;477,2;567,7;692,43;798,107;881,192;934,295;953,410;934,525;881,628;798,713;692,776;567,813;430,818;301,792;188,736;97,658;34,561;2,449;9,332;51,225;125,133;224,62;343,16;477,0" o:connectangles="0,0,0,0,0,0,0,0,0,0,0,0,0,0,0,0,0,0,0,0,0,0,0,0,0,0,0,0,0,0,0,0,0,0,0,0,0,0,0,0,0,0,0,0,0,0"/>
                    <o:lock v:ext="edit" verticies="t"/>
                  </v:shape>
                  <v:shape id="Freeform 542" o:spid="_x0000_s1215" style="position:absolute;left:1180;top:160;width:958;height:825;visibility:visible;mso-wrap-style:square;v-text-anchor:top" coordsize="191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hPsUA&#10;AADcAAAADwAAAGRycy9kb3ducmV2LnhtbESPQWvCQBSE7wX/w/KEXkQ3KhUbXUWFUulJkx7a2yP7&#10;TILZt2F31fjvu4LQ4zAz3zDLdWcacSXna8sKxqMEBHFhdc2lgu/8YzgH4QOyxsYyKbiTh/Wq97LE&#10;VNsbH+mahVJECPsUFVQhtKmUvqjIoB/Zljh6J+sMhihdKbXDW4SbRk6SZCYN1hwXKmxpV1Fxzi5G&#10;wU+Rbe+Il8ydP0+b6eDr95BP35R67XebBYhAXfgPP9t7rWA+eYfH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6E+xQAAANwAAAAPAAAAAAAAAAAAAAAAAJgCAABkcnMv&#10;ZG93bnJldi54bWxQSwUGAAAAAAQABAD1AAAAigMAAAAA&#10;" path="m958,5l865,9,777,20,691,38,607,62,527,92r-75,38l381,173r-67,47l254,272r-55,57l149,390r-42,65l72,523,42,595,22,669,8,747,4,825r4,79l22,981r20,75l72,1128r35,68l149,1261r50,61l254,1379r60,52l381,1478r71,43l527,1557r80,32l691,1613r86,18l865,1642r93,4l1050,1642r89,-11l1225,1613r83,-24l1388,1557r75,-36l1535,1478r66,-47l1662,1379r55,-57l1766,1261r42,-65l1844,1128r29,-72l1893,981r14,-77l1911,825r-4,-78l1893,669r-20,-74l1844,523r-36,-68l1766,390r-49,-61l1662,272r-61,-52l1535,173r-72,-43l1388,92,1308,62,1225,38,1139,20,1050,9,958,5xm958,r92,4l1140,15r86,18l1311,58r79,31l1466,126r72,43l1604,216r61,52l1721,327r49,60l1813,453r36,69l1877,594r22,75l1911,745r4,80l1911,904r-12,78l1877,1057r-28,72l1813,1198r-43,66l1721,1324r-56,57l1604,1435r-66,47l1466,1525r-76,37l1311,1592r-85,26l1140,1635r-90,12l958,1651r-93,-4l775,1635r-86,-17l605,1592r-79,-30l450,1525r-72,-43l311,1435r-60,-54l194,1324r-49,-60l103,1198,66,1129,38,1057,17,982,4,904,,825,4,745,17,669,38,594,66,522r37,-69l145,387r49,-60l251,268r60,-52l378,169r72,-43l526,89,605,58,689,33,775,15,865,4,958,xe" fillcolor="#ffdb47" stroked="f" strokecolor="#ffdb47" strokeweight="0">
                    <v:path arrowok="t" o:connecttype="custom" o:connectlocs="389,10;264,46;157,110;75,195;21,297;2,412;21,528;75,630;157,715;264,778;389,815;525,821;654,794;768,739;859,661;922,564;954,452;947,334;904,227;831,136;732,65;613,19;479,2;570,7;695,44;802,108;885,193;939,297;958,412;939,528;885,632;802,717;695,781;570,817;433,823;303,796;189,741;97,662;33,564;2,452;9,334;52,226;126,134;225,63;345,16;479,0" o:connectangles="0,0,0,0,0,0,0,0,0,0,0,0,0,0,0,0,0,0,0,0,0,0,0,0,0,0,0,0,0,0,0,0,0,0,0,0,0,0,0,0,0,0,0,0,0,0"/>
                    <o:lock v:ext="edit" verticies="t"/>
                  </v:shape>
                  <v:shape id="Freeform 543" o:spid="_x0000_s1216" style="position:absolute;left:1178;top:157;width:963;height:830;visibility:visible;mso-wrap-style:square;v-text-anchor:top" coordsize="1927,1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LyMEA&#10;AADcAAAADwAAAGRycy9kb3ducmV2LnhtbERPu2rDMBTdA/0HcQvdYrktbY0bOYRAcTLmMbTbrXVj&#10;GVtXxlJs5++jodDxcN6r9Ww7MdLgG8cKnpMUBHHldMO1gvPpa5mB8AFZY+eYFNzIw7p4WKww127i&#10;A43HUIsYwj5HBSaEPpfSV4Ys+sT1xJG7uMFiiHCopR5wiuG2ky9p+i4tNhwbDPa0NVS1x6tVcPX4&#10;k8m5N9+s3w4fY1vufy+lUk+P8+YTRKA5/Iv/3DutIHuN8+OZeAR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HC8jBAAAA3AAAAA8AAAAAAAAAAAAAAAAAmAIAAGRycy9kb3du&#10;cmV2LnhtbFBLBQYAAAAABAAEAPUAAACGAwAAAAA=&#10;" path="m964,5l871,9,781,20,695,38,611,63,532,94r-76,37l384,174r-67,47l257,273r-57,59l151,392r-42,66l72,527,44,599,23,674,10,750,6,830r4,79l23,987r21,75l72,1134r37,69l151,1269r49,60l257,1386r60,54l384,1487r72,43l532,1567r79,30l695,1623r86,17l871,1652r93,4l1056,1652r90,-12l1232,1623r85,-26l1396,1567r76,-37l1544,1487r66,-47l1671,1386r56,-57l1776,1269r43,-66l1855,1134r28,-72l1905,987r12,-78l1921,830r-4,-80l1905,674r-22,-75l1855,527r-36,-69l1776,392r-49,-60l1671,273r-61,-52l1544,174r-72,-43l1396,94,1317,63,1232,38,1146,20,1056,9,964,5xm964,r92,5l1146,16r88,18l1318,59r81,31l1475,128r72,42l1613,218r62,53l1731,328r50,62l1824,455r35,70l1889,597r21,76l1923,750r4,80l1923,911r-13,77l1889,1063r-30,72l1824,1204r-43,67l1731,1332r-56,58l1613,1443r-66,48l1475,1533r-76,38l1318,1602r-84,25l1146,1645r-90,11l964,1659r-93,-3l781,1645r-87,-18l609,1602r-80,-31l453,1533r-72,-42l315,1443r-62,-53l196,1332r-49,-61l103,1204,68,1135,38,1063,17,988,5,911,,830,5,750,17,673,38,597,68,525r35,-70l147,390r49,-62l253,271r62,-53l381,170r72,-42l529,90,609,59,694,34,781,16,871,5,964,xe" fillcolor="#ffdb46" stroked="f" strokecolor="#ffdb46" strokeweight="0">
                    <v:path arrowok="t" o:connecttype="custom" o:connectlocs="390,10;266,47;158,111;75,196;22,300;3,415;22,531;75,635;158,720;266,784;390,820;528,826;658,799;772,744;863,665;927,567;958,455;952,337;909,229;835,137;736,66;616,19;482,3;573,8;699,45;806,109;890,195;944,299;963,415;944,532;890,636;806,722;699,786;573,823;435,828;304,801;190,746;98,666;34,568;2,456;8,337;51,228;126,136;226,64;347,17;482,0" o:connectangles="0,0,0,0,0,0,0,0,0,0,0,0,0,0,0,0,0,0,0,0,0,0,0,0,0,0,0,0,0,0,0,0,0,0,0,0,0,0,0,0,0,0,0,0,0,0"/>
                    <o:lock v:ext="edit" verticies="t"/>
                  </v:shape>
                  <v:shape id="Freeform 544" o:spid="_x0000_s1217" style="position:absolute;left:1175;top:155;width:969;height:834;visibility:visible;mso-wrap-style:square;v-text-anchor:top" coordsize="1938,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pPMUA&#10;AADcAAAADwAAAGRycy9kb3ducmV2LnhtbESPzWrCQBSF94W+w3AL3dVJLEoaHYMYWrpwUbULl5fM&#10;bZImcydkxpj69E5BcHk4Px9nmY2mFQP1rrasIJ5EIIgLq2suFXwf3l8SEM4ja2wtk4I/cpCtHh+W&#10;mGp75h0Ne1+KMMIuRQWV910qpSsqMugmtiMO3o/tDfog+1LqHs9h3LRyGkVzabDmQKiwo01FRbM/&#10;mQCRicnz8TJ8HWfl79C54qN52yr1/DSuFyA8jf4evrU/tYLkNYb/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Sk8xQAAANwAAAAPAAAAAAAAAAAAAAAAAJgCAABkcnMv&#10;ZG93bnJldi54bWxQSwUGAAAAAAQABAD1AAAAigMAAAAA&#10;" path="m969,3l876,8,786,19,699,37,614,62,534,93r-76,38l386,173r-66,48l258,274r-57,57l152,393r-44,65l73,528,43,600,22,676,10,753,5,833r5,81l22,991r21,75l73,1138r35,69l152,1274r49,61l258,1393r62,53l386,1494r72,42l534,1574r80,31l699,1630r87,18l876,1659r93,3l1061,1659r90,-11l1239,1630r84,-25l1404,1574r76,-38l1552,1494r66,-48l1680,1393r56,-58l1786,1274r43,-67l1864,1138r30,-72l1915,991r13,-77l1932,833r-4,-80l1915,676r-21,-76l1864,528r-35,-70l1786,393r-50,-62l1680,274r-62,-53l1552,173r-72,-42l1404,93,1323,62,1239,37,1151,19,1061,8,969,3xm969,r93,3l1153,14r87,18l1325,58r81,32l1482,126r72,44l1622,218r62,52l1740,329r50,61l1833,457r37,69l1898,599r21,75l1932,753r6,80l1932,914r-13,77l1898,1068r-28,73l1833,1210r-43,66l1740,1338r-56,57l1622,1449r-68,48l1482,1540r-76,37l1325,1609r-85,25l1153,1653r-91,11l969,1667r-94,-3l785,1653r-88,-19l613,1609r-82,-32l455,1540r-72,-43l315,1449r-62,-54l197,1338r-49,-62l104,1210,67,1141,39,1068,18,991,5,914,,833,5,753,18,674,39,599,67,526r37,-69l148,390r49,-61l253,270r62,-52l383,170r72,-44l531,90,613,58,697,32,785,14,875,3,969,xe" fillcolor="#ffda45" stroked="f" strokecolor="#ffda45" strokeweight="0">
                    <v:path arrowok="t" o:connecttype="custom" o:connectlocs="393,10;267,47;160,111;76,197;22,300;3,417;22,533;76,637;160,723;267,787;393,824;531,830;662,803;776,747;868,668;932,569;964,457;958,338;915,229;840,137;740,66;620,19;485,2;577,7;703,45;811,109;895,195;949,300;969,417;949,534;895,638;811,725;703,789;577,827;438,832;307,805;192,749;99,669;34,571;3,457;9,337;52,229;127,135;228,63;349,16;485,0" o:connectangles="0,0,0,0,0,0,0,0,0,0,0,0,0,0,0,0,0,0,0,0,0,0,0,0,0,0,0,0,0,0,0,0,0,0,0,0,0,0,0,0,0,0,0,0,0,0"/>
                    <o:lock v:ext="edit" verticies="t"/>
                  </v:shape>
                  <v:shape id="Freeform 545" o:spid="_x0000_s1218" style="position:absolute;left:1173;top:153;width:973;height:839;visibility:visible;mso-wrap-style:square;v-text-anchor:top" coordsize="1947,1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JsccA&#10;AADcAAAADwAAAGRycy9kb3ducmV2LnhtbESPT2vCQBTE7wW/w/KE3uqmEUqMriIWpV6k/kHp7ZF9&#10;TdJm3y7ZrYnfvlsoeBxm5jfMbNGbRlyp9bVlBc+jBARxYXXNpYLTcf2UgfABWWNjmRTcyMNiPniY&#10;Ya5tx3u6HkIpIoR9jgqqEFwupS8qMuhH1hFH79O2BkOUbSl1i12Em0amSfIiDdYcFyp0tKqo+D78&#10;GAXn7W69nbivy/trl33wZrxZrlyq1OOwX05BBOrDPfzfftMKsnEK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eSbHHAAAA3AAAAA8AAAAAAAAAAAAAAAAAmAIAAGRy&#10;cy9kb3ducmV2LnhtbFBLBQYAAAAABAAEAPUAAACMAwAAAAA=&#10;" path="m974,5l880,8,790,19,702,37,618,63,536,95r-76,36l388,175r-68,48l258,275r-56,59l153,395r-44,67l72,531,44,604,23,679,10,758,5,838r5,81l23,996r21,77l72,1146r37,69l153,1281r49,62l258,1400r62,54l388,1502r72,43l536,1582r82,32l702,1639r88,19l880,1669r94,3l1067,1669r91,-11l1245,1639r85,-25l1411,1582r76,-37l1559,1502r68,-48l1689,1400r56,-57l1795,1281r43,-66l1875,1146r28,-73l1924,996r13,-77l1943,838r-6,-80l1924,679r-21,-75l1875,531r-37,-69l1795,395r-50,-61l1689,275r-62,-52l1559,175r-72,-44l1411,95,1330,63,1245,37,1158,19,1067,8,974,5xm974,r93,3l1159,16r87,18l1332,58r81,32l1490,127r72,44l1630,220r62,53l1750,331r49,62l1843,460r36,70l1909,603r21,76l1943,757r4,81l1943,919r-13,78l1909,1074r-30,73l1843,1217r-44,66l1750,1346r-58,58l1630,1457r-68,49l1490,1550r-77,36l1332,1618r-86,25l1159,1661r-92,12l974,1677r-94,-4l788,1661r-87,-18l615,1618r-80,-32l457,1550r-72,-44l318,1457r-62,-53l198,1346r-50,-63l105,1217,68,1147,38,1074,17,997,5,919,,838,5,757,17,679,38,603,68,530r37,-70l148,393r50,-62l256,273r62,-53l385,171r72,-44l535,90,615,58,701,34,788,16,880,3,974,xe" fillcolor="#ffda44" stroked="f" strokecolor="#ffda44" strokeweight="0">
                    <v:path arrowok="t" o:connecttype="custom" o:connectlocs="395,10;268,48;160,112;76,198;22,302;2,419;22,537;76,641;160,727;268,791;395,829;533,835;665,807;779,751;872,672;937,573;968,460;962,340;919,231;844,138;743,66;622,19;487,3;579,8;706,45;815,110;899,197;954,302;973,419;954,537;899,642;815,729;706,793;579,831;440,837;307,809;192,753;99,673;34,574;2,460;8,340;52,230;128,137;228,64;350,17;487,0" o:connectangles="0,0,0,0,0,0,0,0,0,0,0,0,0,0,0,0,0,0,0,0,0,0,0,0,0,0,0,0,0,0,0,0,0,0,0,0,0,0,0,0,0,0,0,0,0,0"/>
                    <o:lock v:ext="edit" verticies="t"/>
                  </v:shape>
                  <v:shape id="Freeform 546" o:spid="_x0000_s1219" style="position:absolute;left:1170;top:151;width:979;height:842;visibility:visible;mso-wrap-style:square;v-text-anchor:top" coordsize="1958,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7Y8MA&#10;AADcAAAADwAAAGRycy9kb3ducmV2LnhtbESPQWvCQBSE74L/YXlCb7pRi7Wpq4jQUnpTK3h8ZJ9J&#10;MPs2Zp9J+u+7hYLHYWa+YVab3lWqpSaUng1MJwko4szbknMD38f38RJUEGSLlWcy8EMBNuvhYIWp&#10;9R3vqT1IriKEQ4oGCpE61TpkBTkME18TR+/iG4cSZZNr22AX4a7SsyRZaIclx4UCa9oVlF0Pd2cA&#10;S7lfuteTnD/c8/l0e0Hu2i9jnkb99g2UUC+P8H/70xpYzufwdyYe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h7Y8MAAADcAAAADwAAAAAAAAAAAAAAAACYAgAAZHJzL2Rv&#10;d25yZXYueG1sUEsFBgAAAAAEAAQA9QAAAIgDAAAAAA==&#10;" path="m979,4l885,7,793,20,706,38,620,62,540,94r-78,37l390,175r-67,49l261,277r-58,58l153,397r-43,67l73,534,43,607,22,683,10,761,5,842r5,81l22,1001r21,77l73,1151r37,70l153,1287r50,63l261,1408r62,53l390,1510r72,44l540,1590r80,32l706,1647r87,18l885,1677r94,4l1072,1677r92,-12l1251,1647r86,-25l1418,1590r77,-36l1567,1510r68,-49l1697,1408r58,-58l1804,1287r44,-66l1884,1151r30,-73l1935,1001r13,-78l1952,842r-4,-81l1935,683r-21,-76l1884,534r-36,-70l1804,397r-49,-62l1697,277r-62,-53l1567,175r-72,-44l1418,94,1337,62,1251,38,1164,20,1072,7,979,4xm979,r93,4l1164,15r89,18l1339,58r82,32l1498,128r73,43l1639,220r62,54l1757,333r51,62l1852,461r37,71l1918,606r21,76l1953,761r5,81l1953,924r-14,79l1918,1079r-29,73l1852,1222r-44,67l1757,1352r-56,58l1639,1465r-68,49l1498,1557r-77,38l1339,1626r-86,26l1164,1670r-92,11l979,1685r-94,-4l793,1670r-88,-18l619,1626r-82,-31l459,1557r-73,-43l318,1465r-62,-55l200,1352r-51,-63l106,1222,69,1152,39,1079,18,1003,4,924,,842,4,761,18,682,39,606,69,532r37,-71l149,395r51,-62l256,274r62,-54l386,171r73,-43l537,90,619,58,705,33,793,15,885,4,979,xe" fillcolor="#ffda43" stroked="f" strokecolor="#ffda43" strokeweight="0">
                    <v:path arrowok="t" o:connecttype="custom" o:connectlocs="397,10;270,47;162,112;77,198;22,303;3,421;22,539;77,643;162,730;270,795;397,832;536,838;669,811;784,755;878,675;942,575;974,461;968,341;924,232;849,138;748,65;626,19;490,2;582,7;711,45;820,110;904,197;959,303;979,421;959,539;904,644;820,732;711,797;582,835;443,840;310,813;193,757;100,676;35,576;2,462;9,341;53,230;128,137;230,64;353,16;490,0" o:connectangles="0,0,0,0,0,0,0,0,0,0,0,0,0,0,0,0,0,0,0,0,0,0,0,0,0,0,0,0,0,0,0,0,0,0,0,0,0,0,0,0,0,0,0,0,0,0"/>
                    <o:lock v:ext="edit" verticies="t"/>
                  </v:shape>
                  <v:shape id="Freeform 547" o:spid="_x0000_s1220" style="position:absolute;left:1167;top:149;width:985;height:847;visibility:visible;mso-wrap-style:square;v-text-anchor:top" coordsize="1969,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iMEA&#10;AADcAAAADwAAAGRycy9kb3ducmV2LnhtbESPT4vCMBTE74LfITzBm6bGZZVqFHdB8Lr+Ab09mmdb&#10;bV5KE7V+eyMIexxm5jfMfNnaStyp8aVjDaNhAoI4c6bkXMN+tx5MQfiAbLByTBqe5GG56HbmmBr3&#10;4D+6b0MuIoR9ihqKEOpUSp8VZNEPXU0cvbNrLIYom1yaBh8RbiupkuRbWiw5LhRY029B2XV7sxou&#10;Ezw86aiqfBfUj0NS51OptO732tUMRKA2/Ic/7Y3RMB1/wft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ixojBAAAA3AAAAA8AAAAAAAAAAAAAAAAAmAIAAGRycy9kb3du&#10;cmV2LnhtbFBLBQYAAAAABAAEAPUAAACGAwAAAAA=&#10;" path="m985,5l891,9,799,20,711,38,625,63,543,95r-78,38l392,176r-68,49l262,279r-56,59l155,400r-43,66l75,537,45,611,24,687,10,766,6,847r4,82l24,1008r21,76l75,1157r37,70l155,1294r51,63l262,1415r62,55l392,1519r73,43l543,1600r82,31l711,1657r88,18l891,1686r94,4l1078,1686r92,-11l1259,1657r86,-26l1427,1600r77,-38l1577,1519r68,-49l1707,1415r56,-58l1814,1294r44,-67l1895,1157r29,-73l1945,1008r14,-79l1964,847r-5,-81l1945,687r-21,-76l1895,537r-37,-71l1814,400r-51,-62l1707,279r-62,-54l1577,176r-73,-43l1427,95,1345,63,1259,38,1170,20,1078,9,985,5xm985,r89,4l1162,14r84,17l1328,54r79,28l1482,116r70,40l1618,199r62,49l1737,301r52,57l1834,420r39,65l1907,551r27,71l1952,695r13,75l1969,847r-4,77l1952,999r-18,73l1907,1142r-34,68l1834,1275r-45,60l1737,1394r-57,53l1618,1496r-66,43l1482,1579r-75,34l1328,1641r-82,23l1162,1681r-88,10l985,1695r-90,-4l808,1681r-85,-17l641,1641r-78,-28l488,1579r-71,-40l351,1496r-62,-49l233,1394r-52,-59l135,1275,96,1210,62,1142,35,1072,17,999,4,924,,847,4,770,17,695,35,622,62,551,96,485r39,-65l181,358r52,-57l289,248r62,-49l417,156r71,-40l563,82,641,54,723,31,808,14,895,4,985,xe" fillcolor="#ffda42" stroked="f" strokecolor="#ffda42" strokeweight="0">
                    <v:path arrowok="t" o:connecttype="custom" o:connectlocs="400,10;272,47;162,112;78,200;23,305;3,423;23,542;78,647;162,735;272,800;400,837;539,843;673,815;789,759;882,678;948,578;980,464;973,343;929,233;854,139;752,66;630,19;493,2;581,7;704,41;809,99;895,179;954,275;983,385;976,499;937,605;869,697;776,769;664,820;537,845;404,840;282,806;176,748;91,667;31,571;2,462;9,347;48,242;117,150;209,78;321,27;448,2" o:connectangles="0,0,0,0,0,0,0,0,0,0,0,0,0,0,0,0,0,0,0,0,0,0,0,0,0,0,0,0,0,0,0,0,0,0,0,0,0,0,0,0,0,0,0,0,0,0,0"/>
                    <o:lock v:ext="edit" verticies="t"/>
                  </v:shape>
                  <v:shape id="Freeform 548" o:spid="_x0000_s1221" style="position:absolute;left:1165;top:146;width:989;height:852;visibility:visible;mso-wrap-style:square;v-text-anchor:top" coordsize="1977,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2FMcA&#10;AADcAAAADwAAAGRycy9kb3ducmV2LnhtbESPW2vCQBSE3wv9D8sp9K1uolQkuoZWKJR6gcY++HjI&#10;nlza7NmQ3Zror3cFwcdhZr5hFulgGnGkztWWFcSjCARxbnXNpYKf/cfLDITzyBoby6TgRA7S5ePD&#10;AhNte/6mY+ZLESDsElRQed8mUrq8IoNuZFvi4BW2M+iD7EqpO+wD3DRyHEVTabDmsFBhS6uK8r/s&#10;3yjot7rYZevN4QvX+S5+3/8Wk+lZqeen4W0OwtPg7+Fb+1MrmE1e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ONhTHAAAA3AAAAA8AAAAAAAAAAAAAAAAAmAIAAGRy&#10;cy9kb3ducmV2LnhtbFBLBQYAAAAABAAEAPUAAACMAwAAAAA=&#10;" path="m989,5l899,9,812,19,727,36,645,59,567,87r-75,34l421,161r-66,43l293,253r-56,53l185,363r-46,62l100,490,66,556,39,627,21,700,8,775,4,852r4,77l21,1004r18,73l66,1147r34,68l139,1280r46,60l237,1399r56,53l355,1501r66,43l492,1584r75,34l645,1646r82,23l812,1686r87,10l989,1700r89,-4l1166,1686r84,-17l1332,1646r79,-28l1486,1584r70,-40l1622,1501r62,-49l1741,1399r52,-59l1838,1280r39,-65l1911,1147r27,-70l1956,1004r13,-75l1973,852r-4,-77l1956,700r-18,-73l1911,556r-34,-66l1838,425r-45,-62l1741,306r-57,-53l1622,204r-66,-43l1486,121,1411,87,1332,59,1250,36,1166,19,1078,9,989,5xm989,r89,4l1167,14r85,17l1333,54r79,29l1488,117r71,40l1627,201r62,49l1745,304r52,57l1842,423r41,64l1915,555r27,71l1962,700r11,75l1977,852r-4,78l1962,1005r-20,73l1915,1150r-32,68l1842,1282r-45,62l1745,1401r-56,53l1627,1504r-68,44l1488,1588r-76,34l1333,1651r-81,23l1167,1690r-89,11l989,1704r-90,-3l810,1690r-84,-16l644,1651r-79,-29l489,1588r-70,-40l351,1504r-62,-50l233,1401r-53,-57l135,1282,94,1218,62,1150,35,1078,15,1005,4,930,,852,4,775,15,700,35,626,62,555,94,487r41,-64l180,361r53,-57l289,250r62,-49l419,157r70,-40l565,83,644,54,726,31,810,14,899,4,989,xe" fillcolor="#ffd941" stroked="f" strokecolor="#ffd941" strokeweight="0">
                    <v:path arrowok="t" o:connecttype="custom" o:connectlocs="406,10;284,44;178,102;93,182;33,278;4,388;11,502;50,608;119,700;211,772;323,823;450,848;583,843;706,809;811,751;897,670;956,574;985,465;978,350;939,245;871,153;778,81;666,30;539,5;539,2;667,27;780,79;873,152;942,244;981,350;987,465;958,575;899,672;814,752;706,811;584,845;450,851;322,826;210,774;117,701;47,609;8,503;2,388;31,278;90,181;176,101;283,42;405,7" o:connectangles="0,0,0,0,0,0,0,0,0,0,0,0,0,0,0,0,0,0,0,0,0,0,0,0,0,0,0,0,0,0,0,0,0,0,0,0,0,0,0,0,0,0,0,0,0,0,0,0"/>
                    <o:lock v:ext="edit" verticies="t"/>
                  </v:shape>
                  <v:shape id="Freeform 549" o:spid="_x0000_s1222" style="position:absolute;left:1162;top:144;width:995;height:856;visibility:visible;mso-wrap-style:square;v-text-anchor:top" coordsize="1989,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y4sUA&#10;AADcAAAADwAAAGRycy9kb3ducmV2LnhtbESPT2vCQBTE7wW/w/KE3uqmrQSJbkIpLfRSIf5Bj8/s&#10;Mwlm34bsmsRv7xYKHoeZ+Q2zykbTiJ46V1tW8DqLQBAXVtdcKthtv18WIJxH1thYJgU3cpClk6cV&#10;JtoOnFO/8aUIEHYJKqi8bxMpXVGRQTezLXHwzrYz6IPsSqk7HALcNPItimJpsOawUGFLnxUVl83V&#10;KDjMoyOv49s6/+r3o7nmv8P25JV6no4fSxCeRv8I/7d/tILFewx/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jLixQAAANwAAAAPAAAAAAAAAAAAAAAAAJgCAABkcnMv&#10;ZG93bnJldi54bWxQSwUGAAAAAAQABAD1AAAAigMAAAAA&#10;" path="m995,3l905,7,816,17,732,34,650,57,571,86r-76,34l425,160r-68,44l295,253r-56,54l186,364r-45,62l100,490,68,558,41,629,21,703,10,778,6,855r4,78l21,1008r20,73l68,1153r32,68l141,1285r45,62l239,1404r56,53l357,1507r68,44l495,1591r76,34l650,1654r82,23l816,1693r89,11l995,1707r89,-3l1173,1693r85,-16l1339,1654r79,-29l1494,1591r71,-40l1633,1507r62,-50l1751,1404r52,-57l1848,1285r41,-64l1921,1153r27,-72l1968,1008r11,-75l1983,855r-4,-77l1968,703r-20,-74l1921,558r-32,-68l1848,426r-45,-62l1751,307r-56,-54l1633,204r-68,-44l1494,120,1418,86,1339,57,1258,34,1173,17,1084,7,995,3xm995,r91,2l1173,13r86,17l1342,53r79,28l1497,116r71,40l1635,200r62,50l1755,303r52,59l1854,423r39,66l1927,557r27,70l1974,701r11,77l1989,855r-4,78l1974,1010r-20,72l1927,1154r-34,68l1854,1288r-47,61l1755,1406r-58,55l1635,1510r-67,45l1497,1595r-76,34l1342,1658r-83,23l1173,1698r-87,9l995,1711r-91,-4l816,1698r-86,-17l647,1658r-79,-29l492,1595r-70,-40l354,1510r-62,-49l234,1406r-52,-57l136,1288,96,1222,62,1154,36,1082,16,1010,5,933,,855,5,778,16,701,36,627,62,557,96,489r40,-66l182,362r52,-59l292,250r62,-50l422,156r70,-40l568,81,647,53,730,30,816,13,904,2,995,xe" fillcolor="#ffd941" stroked="f" strokecolor="#ffd941" strokeweight="0">
                    <v:path arrowok="t" o:connecttype="custom" o:connectlocs="408,9;286,43;179,102;93,182;34,279;5,389;11,504;50,611;120,702;213,776;325,827;453,852;587,847;709,813;817,754;902,674;961,577;990,467;984,352;945,245;876,154;783,80;670,29;542,4;543,1;671,27;784,78;878,152;947,245;987,351;993,467;964,577;904,675;818,755;711,815;587,849;452,854;324,829;211,778;117,703;48,611;8,505;3,389;31,279;91,181;177,100;284,41;408,7" o:connectangles="0,0,0,0,0,0,0,0,0,0,0,0,0,0,0,0,0,0,0,0,0,0,0,0,0,0,0,0,0,0,0,0,0,0,0,0,0,0,0,0,0,0,0,0,0,0,0,0"/>
                    <o:lock v:ext="edit" verticies="t"/>
                  </v:shape>
                  <v:shape id="Freeform 550" o:spid="_x0000_s1223" style="position:absolute;left:1159;top:142;width:1000;height:860;visibility:visible;mso-wrap-style:square;v-text-anchor:top" coordsize="2000,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Bz8YA&#10;AADcAAAADwAAAGRycy9kb3ducmV2LnhtbESPQYvCMBSE7wv7H8Jb2MuiqSvYWo0ioqAHD1s9eHw2&#10;z7bYvJQmav33RhD2OMzMN8x03pla3Kh1lWUFg34Egji3uuJCwWG/7iUgnEfWWFsmBQ9yMJ99fkwx&#10;1fbOf3TLfCEChF2KCkrvm1RKl5dk0PVtQxy8s20N+iDbQuoW7wFuavkbRSNpsOKwUGJDy5LyS3Y1&#10;CrLh/hqfNqvRz/i0i4/JOavj7UOp769uMQHhqfP/4Xd7oxUkwxheZ8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MBz8YAAADcAAAADwAAAAAAAAAAAAAAAACYAgAAZHJz&#10;L2Rvd25yZXYueG1sUEsFBgAAAAAEAAQA9QAAAIsDAAAAAA==&#10;" path="m1000,5l909,7,821,18,735,35,652,58,573,86r-76,35l427,161r-68,44l297,255r-58,53l187,367r-46,61l101,494,67,562,41,632,21,706,10,783,5,860r5,78l21,1015r20,72l67,1159r34,68l141,1293r46,61l239,1411r58,55l359,1515r68,45l497,1600r76,34l652,1663r83,23l821,1703r88,9l1000,1716r91,-4l1178,1703r86,-17l1347,1663r79,-29l1502,1600r71,-40l1640,1515r62,-49l1760,1411r52,-57l1859,1293r39,-66l1932,1159r27,-72l1979,1015r11,-77l1994,860r-4,-77l1979,706r-20,-74l1932,562r-34,-68l1859,428r-47,-61l1760,308r-58,-53l1640,205r-67,-44l1502,121,1426,86,1347,58,1264,35,1178,18,1091,7,1000,5xm1000,r91,4l1179,13r86,17l1349,53r78,30l1504,118r71,40l1643,203r64,49l1764,306r53,58l1863,426r40,66l1936,561r27,70l1983,705r13,77l2000,860r-4,78l1983,1015r-20,74l1936,1160r-33,69l1863,1295r-46,62l1764,1415r-57,53l1643,1518r-68,45l1504,1603r-77,35l1349,1668r-84,23l1179,1708r-88,9l1000,1721r-91,-4l820,1708r-86,-17l651,1668r-79,-30l496,1603r-72,-40l356,1518r-63,-50l235,1415r-52,-58l136,1295,97,1229,63,1160,36,1089,17,1015,4,938,,860,4,782,17,705,36,631,63,561,97,492r39,-66l183,364r52,-58l293,252r63,-49l424,158r72,-40l572,83,651,53,734,30,820,13,909,4,1000,xe" fillcolor="#ffd940" stroked="f" strokecolor="#ffd940" strokeweight="0">
                    <v:path arrowok="t" o:connecttype="custom" o:connectlocs="411,9;287,43;180,102;94,183;34,281;5,391;11,507;51,613;120,705;214,780;326,831;455,856;589,851;713,817;820,757;906,677;966,579;995,469;990,353;949,247;880,154;787,80;674,29;546,3;546,2;675,26;788,79;882,153;952,246;992,352;998,469;968,580;909,678;822,759;714,819;590,854;455,858;326,834;212,781;118,707;49,614;9,507;2,391;32,280;92,182;178,101;286,41;410,6" o:connectangles="0,0,0,0,0,0,0,0,0,0,0,0,0,0,0,0,0,0,0,0,0,0,0,0,0,0,0,0,0,0,0,0,0,0,0,0,0,0,0,0,0,0,0,0,0,0,0,0"/>
                    <o:lock v:ext="edit" verticies="t"/>
                  </v:shape>
                  <v:shape id="Freeform 551" o:spid="_x0000_s1224" style="position:absolute;left:1157;top:140;width:1004;height:865;visibility:visible;mso-wrap-style:square;v-text-anchor:top" coordsize="2009,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PGboA&#10;AADcAAAADwAAAGRycy9kb3ducmV2LnhtbERPSwrCMBDdC94hjOBOUxVEq1FEENz6w+3QjEmxmZQm&#10;1Xp7sxBcPt5/ve1cJV7UhNKzgsk4A0FceF2yUXC9HEYLECEia6w8k4IPBdhu+r015tq/+USvczQi&#10;hXDIUYGNsc6lDIUlh2Hsa+LEPXzjMCbYGKkbfKdwV8lpls2lw5JTg8Wa9paK57l1CpYt3/we487e&#10;j/eq9UtjHjej1HDQ7VYgInXxL/65j1rBYpbWpjPpCM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SQ0PGboAAADcAAAADwAAAAAAAAAAAAAAAACYAgAAZHJzL2Rvd25yZXYueG1s&#10;UEsFBgAAAAAEAAQA9QAAAH8DAAAAAA==&#10;" path="m1005,5l914,9r-89,9l739,35,656,58,577,88r-76,35l429,163r-68,45l298,257r-58,54l188,369r-47,62l102,497,68,566,41,636,22,710,9,787,5,865r4,78l22,1020r19,74l68,1165r34,69l141,1300r47,62l240,1420r58,53l361,1523r68,45l501,1608r76,35l656,1673r83,23l825,1713r89,9l1005,1726r91,-4l1184,1713r86,-17l1354,1673r78,-30l1509,1608r71,-40l1648,1523r64,-50l1769,1420r53,-58l1868,1300r40,-66l1941,1165r27,-71l1988,1020r13,-77l2005,865r-4,-78l1988,710r-20,-74l1941,566r-33,-69l1868,431r-46,-62l1769,311r-57,-54l1648,208r-68,-45l1509,123,1432,88,1354,58,1270,35,1184,18,1096,9,1005,5xm1005,r91,4l1186,15r86,17l1355,55r80,29l1511,119r74,40l1652,204r62,50l1774,308r52,59l1872,429r41,65l1947,563r27,72l1993,710r12,77l2009,865r-4,79l1993,1021r-19,74l1947,1168r-34,68l1872,1302r-46,62l1774,1423r-60,54l1652,1527r-67,45l1511,1612r-76,35l1355,1676r-83,23l1186,1716r-90,11l1005,1731r-91,-4l824,1716r-86,-17l654,1676r-80,-29l498,1612r-73,-40l357,1527r-62,-50l236,1423r-52,-59l137,1302,96,1236,62,1168,36,1095,16,1021,5,944,,865,5,787,16,710,36,635,62,563,96,494r41,-65l184,367r52,-59l295,254r62,-50l425,159r73,-40l574,84,654,55,738,32,824,15,914,4,1005,xe" fillcolor="#ffd93f" stroked="f" strokecolor="#ffd93f" strokeweight="0">
                    <v:path arrowok="t" o:connecttype="custom" o:connectlocs="412,9;288,44;180,104;94,184;34,283;4,393;11,510;51,617;120,710;214,784;328,836;457,861;592,856;716,821;824,761;911,681;970,582;1000,471;994,355;954,248;884,155;790,81;677,29;548,4;548,2;677,27;792,79;887,154;956,247;996,355;1002,472;973,584;913,682;826,763;717,823;593,858;457,863;327,838;212,786;118,711;48,618;8,510;2,393;31,281;92,183;178,102;287,42;412,7" o:connectangles="0,0,0,0,0,0,0,0,0,0,0,0,0,0,0,0,0,0,0,0,0,0,0,0,0,0,0,0,0,0,0,0,0,0,0,0,0,0,0,0,0,0,0,0,0,0,0,0"/>
                    <o:lock v:ext="edit" verticies="t"/>
                  </v:shape>
                  <v:shape id="Freeform 552" o:spid="_x0000_s1225" style="position:absolute;left:1154;top:138;width:1010;height:869;visibility:visible;mso-wrap-style:square;v-text-anchor:top" coordsize="2020,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xMEA&#10;AADcAAAADwAAAGRycy9kb3ducmV2LnhtbESPS2sCMRSF9wX/Q7iCu5qxQtXRKEUQuumi6sLlZXLn&#10;gZObcXKr8d+bguDycB4fZ7WJrlVX6kPj2cBknIEiLrxtuDJwPOze56CCIFtsPZOBOwXYrAdvK8yt&#10;v/EvXfdSqTTCIUcDtUiXax2KmhyGse+Ik1f63qEk2Vfa9nhL467VH1n2qR02nAg1drStqTjv/1zi&#10;nppd5u2ltLEV3C6OMivjjzGjYfxaghKK8go/29/WwHy6gP8z6Qjo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vu8TBAAAA3AAAAA8AAAAAAAAAAAAAAAAAmAIAAGRycy9kb3du&#10;cmV2LnhtbFBLBQYAAAAABAAEAPUAAACGAwAAAAA=&#10;" path="m1010,4l919,8,829,19,743,36,659,59,579,88r-76,35l430,163r-68,45l300,258r-59,54l189,371r-47,62l101,498,67,567,41,639,21,714,10,791,5,869r5,79l21,1025r20,74l67,1172r34,68l142,1306r47,62l241,1427r59,54l362,1531r68,45l503,1616r76,35l659,1680r84,23l829,1720r90,11l1010,1735r91,-4l1191,1720r86,-17l1360,1680r80,-29l1516,1616r74,-40l1657,1531r62,-50l1779,1427r52,-59l1877,1306r41,-66l1952,1172r27,-73l1998,1025r12,-77l2014,869r-4,-78l1998,714r-19,-75l1952,567r-34,-69l1877,433r-46,-62l1779,312r-60,-54l1657,208r-67,-45l1516,123,1440,88,1360,59,1277,36,1191,19,1101,8,1010,4xm1010,r92,3l1191,14r87,17l1361,54r82,30l1519,118r74,41l1660,204r64,50l1781,309r54,59l1881,430r41,67l1956,566r27,72l2003,713r12,78l2020,869r-5,79l2003,1026r-20,74l1956,1173r-34,69l1881,1308r-46,63l1781,1429r-57,55l1660,1535r-67,44l1519,1619r-76,36l1361,1684r-83,24l1191,1725r-89,10l1010,1738r-93,-3l829,1725r-88,-17l658,1684r-82,-29l500,1619r-73,-40l359,1535r-63,-51l238,1429r-54,-58l138,1308,97,1242,63,1173,36,1100,17,1026,4,948,,869,4,791,17,713,36,638,63,566,97,497r41,-67l184,368r54,-59l296,254r63,-50l427,159r73,-41l576,84,658,54,741,31,829,14,917,3,1010,xe" fillcolor="#ffd93e" stroked="f" strokecolor="#ffd93e" strokeweight="0">
                    <v:path arrowok="t" o:connecttype="custom" o:connectlocs="415,10;290,44;181,104;95,186;34,284;5,396;11,513;51,620;121,714;215,788;330,840;460,866;596,860;720,826;829,766;916,684;976,586;1005,474;999,357;959,249;890,156;795,82;680,30;551,4;551,2;681,27;797,80;891,155;961,249;1002,357;1008,474;978,587;918,686;830,768;722,828;596,863;459,868;329,842;214,790;119,715;49,621;9,513;2,396;32,283;92,184;180,102;288,42;415,7" o:connectangles="0,0,0,0,0,0,0,0,0,0,0,0,0,0,0,0,0,0,0,0,0,0,0,0,0,0,0,0,0,0,0,0,0,0,0,0,0,0,0,0,0,0,0,0,0,0,0,0"/>
                    <o:lock v:ext="edit" verticies="t"/>
                  </v:shape>
                  <v:shape id="Freeform 553" o:spid="_x0000_s1226" style="position:absolute;left:1152;top:135;width:1014;height:874;visibility:visible;mso-wrap-style:square;v-text-anchor:top" coordsize="2028,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5ecAA&#10;AADcAAAADwAAAGRycy9kb3ducmV2LnhtbERPy4rCMBTdC/MP4Q6401Srg1ajDIrQpY8Rt5fm2pZp&#10;bkoStfr1ZjEwy8N5L9edacSdnK8tKxgNExDEhdU1lwp+TrvBDIQPyBoby6TgSR7Wq4/eEjNtH3yg&#10;+zGUIoawz1BBFUKbSemLigz6oW2JI3e1zmCI0JVSO3zEcNPIcZJ8SYM1x4YKW9pUVPweb0bBPJ9f&#10;zDmt9/mL3XbqNulr9EyV6n923wsQgbrwL/5z51rBbBLnxz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G5ecAAAADcAAAADwAAAAAAAAAAAAAAAACYAgAAZHJzL2Rvd25y&#10;ZXYueG1sUEsFBgAAAAAEAAQA9QAAAIUDAAAAAA==&#10;" path="m1014,4l921,7,833,18,745,35,662,58,580,88r-76,34l431,163r-68,45l300,258r-58,55l188,372r-46,62l101,501,67,570,40,642,21,717,8,795,4,873r4,79l21,1030r19,74l67,1177r34,69l142,1312r46,63l242,1433r58,55l363,1539r68,44l504,1623r76,36l662,1688r83,24l833,1729r88,10l1014,1742r92,-3l1195,1729r87,-17l1365,1688r82,-29l1523,1623r74,-40l1664,1539r64,-51l1785,1433r54,-58l1885,1312r41,-66l1960,1177r27,-73l2007,1030r12,-78l2024,873r-5,-78l2007,717r-20,-75l1960,570r-34,-69l1885,434r-46,-62l1785,313r-57,-55l1664,208r-67,-45l1523,122,1447,88,1365,58,1282,35,1195,18,1106,7,1014,4xm1014,r92,3l1196,14r88,17l1368,54r81,29l1526,119r73,41l1667,205r65,51l1790,310r53,60l1890,433r41,65l1964,569r29,73l2012,716r13,77l2028,873r-3,79l2012,1030r-19,75l1964,1178r-33,70l1890,1314r-47,63l1790,1437r-58,54l1667,1542r-68,45l1526,1628r-77,36l1368,1693r-84,23l1196,1733r-90,11l1014,1747r-93,-3l831,1733r-87,-17l659,1693r-80,-29l501,1628r-73,-41l360,1542r-64,-51l238,1437r-54,-60l138,1314,97,1248,63,1178,35,1105,15,1030,2,952,,873,2,793,15,716,35,642,63,569,97,498r41,-65l184,370r54,-60l296,256r64,-51l428,160r73,-41l579,83,659,54,744,31,831,14,921,3,1014,xe" fillcolor="#ffd83d" stroked="f" strokecolor="#ffd83d" strokeweight="0">
                    <v:path arrowok="t" o:connecttype="custom" o:connectlocs="417,9;290,44;182,104;94,186;34,285;4,398;11,515;51,623;121,717;216,792;331,844;461,870;598,865;724,830;832,770;920,688;980,589;1010,476;1004,359;963,251;893,157;799,82;683,29;553,4;553,2;684,27;800,80;895,155;966,249;1006,358;1013,476;982,589;922,689;834,771;725,832;598,867;461,872;330,847;214,794;119,719;49,624;8,515;1,397;32,285;92,185;180,103;290,42;416,7" o:connectangles="0,0,0,0,0,0,0,0,0,0,0,0,0,0,0,0,0,0,0,0,0,0,0,0,0,0,0,0,0,0,0,0,0,0,0,0,0,0,0,0,0,0,0,0,0,0,0,0"/>
                    <o:lock v:ext="edit" verticies="t"/>
                  </v:shape>
                  <v:shape id="Freeform 554" o:spid="_x0000_s1227" style="position:absolute;left:1149;top:133;width:1020;height:879;visibility:visible;mso-wrap-style:square;v-text-anchor:top" coordsize="2039,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4WOsMA&#10;AADcAAAADwAAAGRycy9kb3ducmV2LnhtbESP0WoCMRRE3wX/IVyhb5pVSpHVKLIqWCxCrR9w3Vw3&#10;i5ubJYm6/XtTKPg4zJwZZr7sbCPu5EPtWMF4lIEgLp2uuVJw+tkOpyBCRNbYOCYFvxRguej35phr&#10;9+Bvuh9jJVIJhxwVmBjbXMpQGrIYRq4lTt7FeYsxSV9J7fGRym0jJ1n2IS3WnBYMtlQYKq/Hm1Uw&#10;9XvffZnL56EozzauJpt1W5yUeht0qxmISF18hf/pnU7c+xj+zq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4WOsMAAADcAAAADwAAAAAAAAAAAAAAAACYAgAAZHJzL2Rv&#10;d25yZXYueG1sUEsFBgAAAAAEAAQA9QAAAIgDAAAAAA==&#10;" path="m1020,5l927,8,837,19,750,36,665,59,585,88r-78,36l434,165r-68,45l302,261r-58,54l190,375r-46,63l103,503,69,574,41,647,21,721,8,798,6,878r2,79l21,1035r20,75l69,1183r34,70l144,1319r46,63l244,1442r58,54l366,1547r68,45l507,1633r78,36l665,1698r85,23l837,1738r90,11l1020,1752r92,-3l1202,1738r88,-17l1374,1698r81,-29l1532,1633r73,-41l1673,1547r65,-51l1796,1442r53,-60l1896,1319r41,-66l1970,1183r29,-73l2018,1035r13,-78l2034,878r-3,-80l2018,721r-19,-74l1970,574r-33,-71l1896,438r-47,-63l1796,315r-58,-54l1673,210r-68,-45l1532,124,1455,88,1374,59,1290,36,1202,19,1112,8,1020,5xm1020,r92,3l1204,14r87,17l1376,56r81,29l1535,120r73,41l1677,206r64,51l1800,313r53,59l1900,435r41,67l1976,571r27,74l2023,721r12,77l2039,878r-4,81l2023,1036r-20,75l1976,1184r-35,71l1900,1321r-47,64l1800,1444r-59,56l1677,1550r-69,46l1535,1637r-78,35l1376,1701r-85,25l1204,1743r-92,10l1020,1757r-93,-4l836,1743r-88,-17l664,1701r-82,-29l505,1637r-74,-41l362,1550r-63,-50l240,1444r-54,-59l139,1321,99,1255,63,1184,37,1111,17,1036,4,959,,878,4,798,17,721,37,645,63,571,99,502r40,-67l186,372r54,-59l299,257r63,-51l431,161r74,-41l582,85,664,56,748,31,836,14,927,3,1020,xe" fillcolor="#ffd83c" stroked="f" strokecolor="#ffd83c" strokeweight="0">
                    <v:path arrowok="t" o:connecttype="custom" o:connectlocs="419,10;293,44;183,105;95,188;35,287;4,399;11,518;52,627;122,721;217,796;333,849;464,875;601,869;728,835;837,774;925,691;985,592;1016,479;1009,361;969,252;898,158;803,83;687,30;556,4;556,2;688,28;804,81;900,157;971,251;1012,361;1018,480;988,592;927,693;839,775;729,836;602,872;464,877;332,851;216,798;120,722;50,628;9,518;2,399;32,286;93,186;181,103;291,43;418,7" o:connectangles="0,0,0,0,0,0,0,0,0,0,0,0,0,0,0,0,0,0,0,0,0,0,0,0,0,0,0,0,0,0,0,0,0,0,0,0,0,0,0,0,0,0,0,0,0,0,0,0"/>
                    <o:lock v:ext="edit" verticies="t"/>
                  </v:shape>
                  <v:shape id="Freeform 555" o:spid="_x0000_s1228" style="position:absolute;left:1147;top:131;width:1025;height:882;visibility:visible;mso-wrap-style:square;v-text-anchor:top" coordsize="2051,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4e8QA&#10;AADcAAAADwAAAGRycy9kb3ducmV2LnhtbESPT4vCMBTE7wt+h/AEL4umiiy1GkVchGVv/qHnR/Ns&#10;qs1LbbK2++03grDHYWZ+w6w2va3Fg1pfOVYwnSQgiAunKy4VnE/7cQrCB2SNtWNS8EseNuvB2woz&#10;7To+0OMYShEh7DNUYEJoMil9Yciin7iGOHoX11oMUbal1C12EW5rOUuSD2mx4rhgsKGdoeJ2/LEK&#10;PtPgrotc5ru8uvPptujev81WqdGw3y5BBOrDf/jV/tIK0vkMn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OHvEAAAA3AAAAA8AAAAAAAAAAAAAAAAAmAIAAGRycy9k&#10;b3ducmV2LnhtbFBLBQYAAAAABAAEAPUAAACJAwAAAAA=&#10;" path="m1026,4l933,7,842,18,754,35,670,60,588,89r-77,35l437,165r-69,45l305,261r-59,56l192,376r-47,63l105,506,69,575,43,649,23,725,10,802,6,882r4,81l23,1040r20,75l69,1188r36,71l145,1325r47,64l246,1448r59,56l368,1554r69,46l511,1641r77,35l670,1705r84,25l842,1747r91,10l1026,1761r92,-4l1210,1747r87,-17l1382,1705r81,-29l1541,1641r73,-41l1683,1554r64,-50l1806,1448r53,-59l1906,1325r41,-66l1982,1188r27,-73l2029,1040r12,-77l2045,882r-4,-80l2029,725r-20,-76l1982,575r-35,-69l1906,439r-47,-63l1806,317r-59,-56l1683,210r-69,-45l1541,124,1463,89,1382,60,1297,35,1210,18,1118,7,1026,4xm1026,r93,4l1210,13r88,19l1383,55r82,30l1544,120r73,42l1686,208r65,51l1810,313r54,60l1912,437r40,67l1986,574r28,74l2034,723r13,79l2051,882r-4,81l2034,1041r-20,76l1986,1191r-34,70l1912,1328r-48,63l1810,1452r-59,54l1686,1557r-69,46l1544,1645r-79,35l1383,1710r-85,23l1210,1751r-91,10l1026,1765r-94,-4l842,1751r-89,-18l668,1710r-81,-30l508,1645r-74,-42l365,1557r-64,-51l241,1452r-53,-61l140,1328,99,1261,65,1191,37,1117,17,1041,5,963,,882,5,802,17,723,37,648,65,574,99,504r41,-67l188,373r53,-60l301,259r64,-51l434,162r74,-42l587,85,668,55,753,32,842,13,932,4,1026,xe" fillcolor="#ffd83b" stroked="f" strokecolor="#ffd83b" strokeweight="0">
                    <v:path arrowok="t" o:connecttype="custom" o:connectlocs="421,9;294,44;184,105;96,188;34,287;5,401;11,520;52,629;123,724;218,800;335,852;466,878;605,873;731,838;841,777;929,694;991,594;1020,481;1014,362;973,253;903,158;807,82;691,30;559,3;559,2;691,27;808,81;905,156;976,252;1017,361;1023,481;993,595;932,695;843,778;732,840;605,875;466,880;334,855;217,801;120,726;49,630;8,520;2,401;32,287;94,186;182,104;293,42;421,6" o:connectangles="0,0,0,0,0,0,0,0,0,0,0,0,0,0,0,0,0,0,0,0,0,0,0,0,0,0,0,0,0,0,0,0,0,0,0,0,0,0,0,0,0,0,0,0,0,0,0,0"/>
                    <o:lock v:ext="edit" verticies="t"/>
                  </v:shape>
                </v:group>
                <v:shape id="Freeform 556" o:spid="_x0000_s1229" style="position:absolute;left:9903;top:5389;width:7936;height:6837;visibility:visible;mso-wrap-style:square;v-text-anchor:top" coordsize="2059,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y28UA&#10;AADcAAAADwAAAGRycy9kb3ducmV2LnhtbESPQWvCQBSE7wX/w/KE3urGKjGkriIWoSdLUy+9vWZf&#10;k2j2bcg+NfbXdwuFHoeZ+YZZrgfXqgv1ofFsYDpJQBGX3jZcGTi87x4yUEGQLbaeycCNAqxXo7sl&#10;5tZf+Y0uhVQqQjjkaKAW6XKtQ1mTwzDxHXH0vnzvUKLsK217vEa4a/VjkqTaYcNxocaOtjWVp+Ls&#10;DMwWR0mHLM2mdv9c3YqP12/51Mbcj4fNEyihQf7Df+0XayCbz+D3TDw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LLbxQAAANwAAAAPAAAAAAAAAAAAAAAAAJgCAABkcnMv&#10;ZG93bnJldi54bWxQSwUGAAAAAAQABAD1AAAAigMAAAAA&#10;" path="m1030,5l936,9r-90,9l757,37,672,60,591,90r-79,35l438,167r-69,46l305,264r-60,54l192,378r-48,64l103,509,69,579,41,653,21,728,9,807,4,887r5,81l21,1046r20,76l69,1196r34,70l144,1333r48,63l245,1457r60,54l369,1562r69,46l512,1650r79,35l672,1715r85,23l846,1756r90,10l1030,1770r93,-4l1214,1756r88,-18l1387,1715r82,-30l1548,1650r73,-42l1690,1562r65,-51l1814,1457r54,-61l1916,1333r40,-67l1990,1196r28,-74l2038,1046r13,-78l2055,887r-4,-80l2038,728r-20,-75l1990,579r-34,-70l1916,442r-48,-64l1814,318r-59,-54l1690,213r-69,-46l1548,125,1469,90,1387,60,1302,37,1214,18,1123,9,1030,5xm1030,r93,4l1215,15r89,17l1390,56r82,29l1549,122r75,41l1693,209r65,51l1818,316r54,59l1920,440r41,68l1996,578r27,74l2044,728r11,78l2059,887r-4,81l2044,1046r-21,77l1996,1197r-35,70l1920,1335r-48,63l1818,1459r-60,56l1693,1566r-69,46l1549,1653r-77,37l1390,1719r-86,24l1215,1760r-92,11l1030,1775r-94,-4l844,1760r-88,-17l670,1719r-82,-29l510,1653r-74,-41l367,1566r-65,-51l241,1459r-53,-61l140,1335,99,1267,63,1197,37,1123,16,1046,4,968,,887,4,806,16,728,37,652,63,578,99,508r41,-68l188,375r53,-59l302,260r65,-51l436,163r74,-41l588,85,670,56,756,32,844,15,936,4,1030,xe" fillcolor="#ffd83a" strokecolor="#ffd83a" strokeweight="0">
                  <v:path arrowok="t" o:connecttype="custom" o:connectlocs="326059,6933;227779,34667;142217,82044;73999,145600;26593,223022;3469,310845;8094,402904;39698,487645;94426,561215;168811,619378;258997,660593;360746,680237;467891,676385;566171,649037;651348,601660;719951,537719;766972,460682;790482,372859;785471,280415;753867,196059;699139,122489;624754,64326;534568,23111;432819,3467;432819,1541;535724,21570;625910,62785;700681,121719;755795,195674;787784,280415;792023,372859;769284,461067;721493,538489;652504,603200;567328,650963;468277,677926;360746,682163;258227,662134;168040,620919;92884,561985;38156,488030;6167,402904;1542,310459;24281,222637;72458,144445;141447,80504;226623,32741;325288,5778" o:connectangles="0,0,0,0,0,0,0,0,0,0,0,0,0,0,0,0,0,0,0,0,0,0,0,0,0,0,0,0,0,0,0,0,0,0,0,0,0,0,0,0,0,0,0,0,0,0,0,0"/>
                  <o:lock v:ext="edit" verticies="t"/>
                </v:shape>
                <v:shape id="Freeform 557" o:spid="_x0000_s1230" style="position:absolute;left:9880;top:5366;width:7982;height:6876;visibility:visible;mso-wrap-style:square;v-text-anchor:top" coordsize="2071,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ZMMA&#10;AADcAAAADwAAAGRycy9kb3ducmV2LnhtbESPzWoCMRSF94LvEK7QnSYWqTIaRYRCsW5GBV1eJteZ&#10;wcnNmKQ6vr0pFLo8nJ+Ps1h1thF38qF2rGE8UiCIC2dqLjUcD5/DGYgQkQ02jknDkwKslv3eAjPj&#10;HpzTfR9LkUY4ZKihirHNpAxFRRbDyLXEybs4bzEm6UtpPD7SuG3ku1If0mLNiVBhS5uKiuv+xyau&#10;3yl1u21jvn22J1M03/l5OtX6bdCt5yAidfE//Nf+Mhpmkwn8nk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v/ZMMAAADcAAAADwAAAAAAAAAAAAAAAACYAgAAZHJzL2Rv&#10;d25yZXYueG1sUEsFBgAAAAAEAAQA9QAAAIgDAAAAAA==&#10;" path="m1036,5l942,9,850,20,762,37,676,61,594,90r-78,37l442,168r-69,46l308,265r-61,56l194,380r-48,65l105,513,69,583,43,657,22,733,10,811,6,892r4,81l22,1051r21,77l69,1202r36,70l146,1340r48,63l247,1464r61,56l373,1571r69,46l516,1658r78,37l676,1724r86,24l850,1765r92,11l1036,1780r93,-4l1221,1765r89,-17l1396,1724r82,-29l1555,1658r75,-41l1699,1571r65,-51l1824,1464r54,-61l1926,1340r41,-68l2002,1202r27,-74l2050,1051r11,-78l2065,892r-4,-81l2050,733r-21,-76l2002,583r-35,-70l1926,445r-48,-65l1824,321r-60,-56l1699,214r-69,-46l1555,127,1478,90,1396,61,1310,37,1221,20,1129,9,1036,5xm1036,r93,4l1222,15r89,18l1397,56r82,31l1558,123r75,41l1703,210r65,51l1827,318r55,60l1930,442r41,68l2006,582r28,74l2054,732r13,79l2071,892r-4,82l2054,1053r-20,76l2006,1203r-35,72l1930,1343r-48,64l1827,1467r-59,55l1703,1575r-70,46l1558,1662r-79,36l1397,1729r-86,23l1222,1770r-93,11l1036,1784r-94,-3l849,1770r-89,-18l674,1729r-82,-31l513,1662r-74,-41l368,1575r-65,-53l244,1467r-55,-60l141,1343r-41,-68l65,1203,37,1129,17,1053,5,974,,892,5,811,17,732,37,656,65,582r35,-72l141,442r48,-64l244,318r59,-57l368,210r71,-46l513,123,592,87,674,56,760,33,849,15,942,4,1036,xe" fillcolor="#ffd839" strokecolor="#ffd839" strokeweight="0">
                  <v:path arrowok="t" o:connecttype="custom" o:connectlocs="327602,7708;228936,34686;143759,82476;74770,146453;26594,224690;3854,312561;8479,405058;40468,490232;95197,564229;170353,623196;260540,664434;363060,684475;470590,680235;569642,653257;654818,605467;723807,540720;771598,463254;794338,374997;790098,282500;758109,197711;702995,123714;628225,64748;538038,23510;435132,3469;435132,1542;538423,21583;629381,63206;704151,122558;759651,196555;791640,282115;796650,375382;773140,463639;725349,542261;656360,607009;570027,654413;470976,682162;363060,686402;259769,666361;169197,624737;94041,565385;38541,491388;6552,405829;1927,312561;25052,224304;72843,145682;141832,80935;228165,33530;327216,5781" o:connectangles="0,0,0,0,0,0,0,0,0,0,0,0,0,0,0,0,0,0,0,0,0,0,0,0,0,0,0,0,0,0,0,0,0,0,0,0,0,0,0,0,0,0,0,0,0,0,0,0"/>
                  <o:lock v:ext="edit" verticies="t"/>
                </v:shape>
                <v:shape id="Freeform 558" o:spid="_x0000_s1231" style="position:absolute;left:9857;top:5351;width:8028;height:6906;visibility:visible;mso-wrap-style:square;v-text-anchor:top" coordsize="2082,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uMcA&#10;AADcAAAADwAAAGRycy9kb3ducmV2LnhtbESPQWvCQBSE74L/YXmCN90YbA3RVUqo0tpDqbX0+sg+&#10;k2D2bcyumvbXd4WCx2FmvmEWq87U4kKtqywrmIwjEMS51RUXCvaf61ECwnlkjbVlUvBDDlbLfm+B&#10;qbZX/qDLzhciQNilqKD0vkmldHlJBt3YNsTBO9jWoA+yLaRu8RrgppZxFD1KgxWHhRIbykrKj7uz&#10;UdCcuue37/c4T9avsz1vzPYr+z0pNRx0T3MQnjp/D/+3X7SCZPoA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P7jHAAAA3AAAAA8AAAAAAAAAAAAAAAAAmAIAAGRy&#10;cy9kb3ducmV2LnhtbFBLBQYAAAAABAAEAPUAAACMAwAAAAA=&#10;" path="m1041,3l947,7,854,18,765,36,679,59,597,90r-79,36l444,167r-71,46l308,264r-59,57l194,381r-48,64l105,513,70,585,42,659,22,735,10,814,5,895r5,82l22,1056r20,76l70,1206r35,72l146,1346r48,64l249,1470r59,55l373,1578r71,46l518,1665r79,36l679,1732r86,23l854,1773r93,11l1041,1787r93,-3l1227,1773r89,-18l1402,1732r82,-31l1563,1665r75,-41l1708,1578r65,-53l1832,1470r55,-60l1935,1346r41,-68l2011,1206r28,-74l2059,1056r13,-79l2076,895r-4,-81l2059,735r-20,-76l2011,585r-35,-72l1935,445r-48,-64l1832,321r-59,-57l1708,213r-70,-46l1563,126,1484,90,1402,59,1316,36,1227,18,1134,7,1041,3xm1041,r95,3l1227,14r91,17l1404,56r83,30l1566,121r74,43l1711,210r66,52l1836,318r55,60l1939,443r43,68l2017,582r27,76l2065,734r12,80l2082,895r-5,82l2065,1057r-21,76l2017,1209r-35,70l1939,1348r-48,64l1836,1473r-59,56l1711,1581r-71,46l1566,1669r-79,36l1404,1735r-86,25l1227,1777r-91,10l1041,1791r-95,-4l854,1777r-90,-17l678,1735r-83,-30l516,1669r-75,-42l370,1581r-66,-52l245,1473r-55,-61l142,1348r-42,-69l65,1209,38,1133,17,1057,4,977,,895,4,814,17,734,38,658,65,582r35,-71l142,443r48,-65l245,318r59,-56l370,210r71,-46l516,121,595,86,678,56,764,31,854,14,946,3,1041,xe" fillcolor="#ffd838" strokecolor="#ffd838" strokeweight="0">
                  <v:path arrowok="t" o:connecttype="custom" o:connectlocs="329302,6941;230203,34706;143829,82137;74806,146920;26992,225586;3856,313893;8483,407212;40488,492819;96014,566858;171206,626243;261822,667890;365163,687942;473131,683700;572230,655935;658605,608504;727627,543721;775441,465055;798963,376748;793950,283429;761945,197822;706419,123783;631613,64398;540611,22751;437270,2699;438041,1157;541382,21595;632384,63241;707961,122626;764259,197051;796264,283043;800891,376748;777755,466212;729169,544492;659761,609661;573387,657478;473131,685242;364778,689099;261437,669046;170050,627400;94472,568015;38560,493205;6555,407598;1542,313893;25064,224429;73264,145763;142672,80980;229432,33163;329302,5399" o:connectangles="0,0,0,0,0,0,0,0,0,0,0,0,0,0,0,0,0,0,0,0,0,0,0,0,0,0,0,0,0,0,0,0,0,0,0,0,0,0,0,0,0,0,0,0,0,0,0,0"/>
                  <o:lock v:ext="edit" verticies="t"/>
                </v:shape>
                <v:shape id="Freeform 559" o:spid="_x0000_s1232" style="position:absolute;left:9841;top:5335;width:8059;height:6938;visibility:visible;mso-wrap-style:square;v-text-anchor:top" coordsize="2090,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wmcQA&#10;AADcAAAADwAAAGRycy9kb3ducmV2LnhtbESPQWvCQBSE70L/w/IKvZlNgkhIXaWUFr1UqaZ4fWSf&#10;STD7NmQ3Mf33XUHocZiZb5jVZjKtGKl3jWUFSRSDIC6tbrhSUJw+5xkI55E1tpZJwS852KyfZivM&#10;tb3xN41HX4kAYZejgtr7LpfSlTUZdJHtiIN3sb1BH2RfSd3jLcBNK9M4XkqDDYeFGjt6r6m8Hgej&#10;AJPt1ziUe/OTfvCh2DbXbDjHSr08T2+vIDxN/j/8aO+0gmyxhPu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MJnEAAAA3AAAAA8AAAAAAAAAAAAAAAAAmAIAAGRycy9k&#10;b3ducmV2LnhtbFBLBQYAAAAABAAEAPUAAACJAwAAAAA=&#10;" path="m1045,5l950,8,858,19,768,36,682,61,599,91r-79,35l445,169r-71,46l308,267r-59,56l194,383r-48,65l104,516,69,587,42,663,21,739,8,819,4,900r4,82l21,1062r21,76l69,1214r35,70l146,1353r48,64l249,1478r59,56l374,1586r71,46l520,1674r79,36l682,1740r86,25l858,1782r92,10l1045,1796r95,-4l1231,1782r91,-17l1408,1740r83,-30l1570,1674r74,-42l1715,1586r66,-52l1840,1478r55,-61l1943,1353r43,-69l2021,1214r27,-76l2069,1062r12,-80l2086,900r-5,-81l2069,739r-21,-76l2021,587r-35,-71l1943,448r-48,-65l1840,323r-59,-56l1715,215r-71,-46l1570,126,1491,91,1408,61,1322,36,1231,19,1140,8,1045,5xm1045,r95,4l1233,15r90,16l1409,56r85,30l1573,123r74,42l1719,211r65,52l1845,320r55,61l1948,445r42,70l2025,586r28,75l2073,739r13,79l2090,900r-4,82l2073,1062r-20,78l2025,1215r-35,71l1948,1354r-48,66l1845,1481r-61,57l1719,1589r-72,47l1573,1678r-79,36l1409,1744r-86,24l1233,1786r-93,11l1045,1801r-95,-4l857,1786r-91,-18l680,1744r-84,-30l517,1678r-75,-42l370,1589r-65,-51l245,1481r-55,-61l142,1354r-42,-68l64,1215,36,1140,16,1062,4,982,,900,4,818,16,739,36,661,64,586r36,-71l142,445r48,-64l245,320r60,-57l370,211r72,-46l517,123,596,86,680,56,766,31,857,15,950,4,1045,xe" fillcolor="#ffd837" strokecolor="#ffd837" strokeweight="0">
                  <v:path arrowok="t" o:connecttype="custom" o:connectlocs="330845,7319;230974,35052;144214,82816;74806,147527;26606,226106;3085,315470;8098,409070;40102,494582;96014,569309;171592,628628;262979,670228;366320,690258;474674,686406;574930,658673;661304,610909;730712,545813;779298,467619;802434,378255;797806,284655;765802,198757;709504,124416;633926,65097;542925,23497;439584,3082;439584,1541;543310,21571;635083,63556;711432,123260;767344,198372;799349,284655;804362,378255;780840,468004;732640,546968;662846,612065;576086,660214;475445,687947;366320,692184;262208,671769;170435,630169;94472,570465;38560,495353;6170,409070;1542,315084;24678,225721;73264,146757;142672,81275;229818,33126;330459,5778" o:connectangles="0,0,0,0,0,0,0,0,0,0,0,0,0,0,0,0,0,0,0,0,0,0,0,0,0,0,0,0,0,0,0,0,0,0,0,0,0,0,0,0,0,0,0,0,0,0,0,0"/>
                  <o:lock v:ext="edit" verticies="t"/>
                </v:shape>
                <v:shape id="Freeform 560" o:spid="_x0000_s1233" style="position:absolute;left:9818;top:5320;width:8105;height:6968;visibility:visible;mso-wrap-style:square;v-text-anchor:top" coordsize="2102,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JZsgA&#10;AADcAAAADwAAAGRycy9kb3ducmV2LnhtbESPQWsCMRSE7wX/Q3iF3mq2Iq1ujSIVaaEU1FXQ22Pz&#10;ulm7eVk3qa799Y0geBxm5htmNGltJY7U+NKxgqduAoI4d7rkQsE6mz8OQPiArLFyTArO5GEy7tyN&#10;MNXuxEs6rkIhIoR9igpMCHUqpc8NWfRdVxNH79s1FkOUTSF1g6cIt5XsJcmztFhyXDBY05uh/Gf1&#10;axUMD4sqm2332d/X4bPcmPftebpzSj3ct9NXEIHacAtf2x9awaD/Apcz8QjI8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XwlmyAAAANwAAAAPAAAAAAAAAAAAAAAAAJgCAABk&#10;cnMvZG93bnJldi54bWxQSwUGAAAAAAQABAD1AAAAjQMAAAAA&#10;" path="m1051,5l956,9,863,20,772,36,686,61,602,91r-79,37l448,170r-72,46l311,268r-60,57l196,386r-48,64l106,520,70,591,42,666,22,744,10,823,6,905r4,82l22,1067r20,78l70,1220r36,71l148,1359r48,66l251,1486r60,57l376,1594r72,47l523,1683r79,36l686,1749r86,24l863,1791r93,11l1051,1806r95,-4l1239,1791r90,-18l1415,1749r85,-30l1579,1683r74,-42l1725,1594r65,-51l1851,1486r55,-61l1954,1359r42,-68l2031,1220r28,-75l2079,1067r13,-80l2096,905r-4,-82l2079,744r-20,-78l2031,591r-35,-71l1954,450r-48,-64l1851,325r-61,-57l1725,216r-72,-46l1579,128,1500,91,1415,61,1329,36,1239,20,1146,9,1051,5xm1051,r95,4l1240,15r90,18l1418,57r83,30l1581,124r75,42l1728,214r66,52l1855,323r55,61l1958,449r42,68l2035,590r28,75l2085,743r12,80l2102,905r-5,83l2085,1068r-22,78l2035,1221r-35,73l1958,1362r-48,65l1855,1488r-61,57l1728,1597r-72,48l1581,1687r-80,36l1418,1754r-88,24l1240,1795r-94,11l1051,1810r-95,-4l861,1795r-90,-17l684,1754r-84,-31l520,1687r-75,-42l373,1597r-66,-52l247,1488r-55,-61l144,1362r-43,-68l66,1221,38,1146,17,1068,4,988,,905,4,823,17,743,38,665,66,590r35,-73l144,449r48,-65l247,323r60,-57l373,214r72,-48l520,124,600,87,684,57,771,33,861,15,956,4,1051,xe" fillcolor="#ffd836" strokecolor="#ffd836" strokeweight="0">
                  <v:path arrowok="t" o:connecttype="custom" o:connectlocs="332773,7700;232131,35033;144986,83155;75578,148601;26992,227521;3856,316836;8483,410770;40874,497005;96786,572076;172749,631747;264522,673324;368634,693728;477758,689493;578400,661775;665160,613653;734953,548592;783153,469672;806675,379972;801662,286423;769657,200188;713745,125117;637397,65446;545624,23484;441897,3465;441897,1540;546781,21944;638553,63906;715288,124348;771200,199033;803976,286038;808603,380357;784696,470057;736496,549362;666317,614808;578785,663315;478144,691033;368634,695268;263750,675249;171592,633287;95243,572845;38946,498160;6555,411155;1542,316836;25450,227136;74035,147831;143829,82385;231360,33493;332002,5775" o:connectangles="0,0,0,0,0,0,0,0,0,0,0,0,0,0,0,0,0,0,0,0,0,0,0,0,0,0,0,0,0,0,0,0,0,0,0,0,0,0,0,0,0,0,0,0,0,0,0,0"/>
                  <o:lock v:ext="edit" verticies="t"/>
                </v:shape>
                <v:shape id="Freeform 561" o:spid="_x0000_s1234" style="position:absolute;left:9795;top:5304;width:8152;height:7007;visibility:visible;mso-wrap-style:square;v-text-anchor:top" coordsize="2113,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fNsEA&#10;AADcAAAADwAAAGRycy9kb3ducmV2LnhtbERPS0sDMRC+C/6HMII3m1VKKWvTIoWCeqh94XnYTDeL&#10;O5M1iW36782h0OPH954tMvfqRCF2Xgw8jypQJI23nbQGDvvV0xRUTCgWey9k4EIRFvP7uxnW1p9l&#10;S6ddalUJkVijAZfSUGsdG0eMceQHksIdfWBMBYZW24DnEs69fqmqiWbspDQ4HGjpqPnZ/bGB/vs4&#10;Xv/GvPlgXn4Fbt129ZmNeXzIb6+gEuV0E1/d79bAdFzWljPlCO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QnzbBAAAA3AAAAA8AAAAAAAAAAAAAAAAAmAIAAGRycy9kb3du&#10;cmV2LnhtbFBLBQYAAAAABAAEAPUAAACGAwAAAAA=&#10;" path="m1057,4l962,8,867,19,777,37,690,61,606,91r-80,37l451,170r-72,48l313,270r-60,57l198,388r-48,65l107,521,72,594,44,669,23,747,10,827,6,909r4,83l23,1072r21,78l72,1225r35,73l150,1366r48,65l253,1492r60,57l379,1601r72,48l526,1691r80,36l690,1758r87,24l867,1799r95,11l1057,1814r95,-4l1246,1799r90,-17l1424,1758r83,-31l1587,1691r75,-42l1734,1601r66,-52l1861,1492r55,-61l1964,1366r42,-68l2041,1225r28,-75l2091,1072r12,-80l2108,909r-5,-82l2091,747r-22,-78l2041,594r-35,-73l1964,453r-48,-65l1861,327r-61,-57l1734,218r-72,-48l1587,128,1507,91,1424,61,1336,37,1246,19,1152,8,1057,4xm1057,r96,4l1246,15r92,17l1425,57r85,31l1590,124r76,43l1737,214r66,52l1865,323r55,62l1968,451r44,69l2047,591r28,77l2096,746r13,81l2113,909r-4,83l2096,1073r-21,78l2047,1226r-35,73l1968,1368r-48,66l1865,1496r-62,57l1737,1605r-71,47l1590,1695r-80,36l1425,1761r-87,25l1246,1804r-93,11l1057,1818r-97,-3l867,1804r-91,-18l688,1761r-84,-30l523,1695r-76,-43l377,1605r-67,-52l248,1496r-55,-62l145,1368r-43,-69l67,1226,38,1151,17,1073,5,992,,909,5,827,17,746,38,668,67,591r35,-71l145,451r48,-66l248,323r62,-57l377,214r70,-47l523,124,604,88,688,57,776,32,867,15,960,4,1057,xe" fillcolor="#ffd735" strokecolor="#ffd735" strokeweight="0">
                  <v:path arrowok="t" o:connecttype="custom" o:connectlocs="334474,7323;233784,35072;146212,84018;76385,149536;27776,228929;3858,318728;8873,413152;41279,500253;97603,575021;173988,635529;266190,677538;371123,697579;480685,693339;581375,665590;668947,617030;739160,551511;787383,472118;811301,382319;806672,287896;773880,200795;717942,126027;641171,65518;549355,23510;444422,3083;444808,1542;549740,21968;642714,64362;719485,124485;776195,200409;808601,287510;813616,382319;789697,472504;740703,552667;670105,618571;582532,667132;480685,695266;370351,699506;265419,678694;172445,636685;95674,576562;39350,500638;6558,413537;1929,318728;25847,227773;74456,148380;145440,82476;233013,33915;334474,5781" o:connectangles="0,0,0,0,0,0,0,0,0,0,0,0,0,0,0,0,0,0,0,0,0,0,0,0,0,0,0,0,0,0,0,0,0,0,0,0,0,0,0,0,0,0,0,0,0,0,0,0"/>
                  <o:lock v:ext="edit" verticies="t"/>
                </v:shape>
                <v:shape id="Freeform 562" o:spid="_x0000_s1235" style="position:absolute;left:9780;top:5281;width:8182;height:7046;visibility:visible;mso-wrap-style:square;v-text-anchor:top" coordsize="2121,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8EcUA&#10;AADcAAAADwAAAGRycy9kb3ducmV2LnhtbESPT4vCMBTE7wt+h/AEL4umLiK2GkV2WfCy4PoPvD2a&#10;Z1PavJQmav32G2HB4zAzv2EWq87W4katLx0rGI8SEMS50yUXCg777+EMhA/IGmvHpOBBHlbL3tsC&#10;M+3u/Eu3XShEhLDPUIEJocmk9Lkhi37kGuLoXVxrMUTZFlK3eI9wW8uPJJlKiyXHBYMNfRrKq93V&#10;KuDLaZs+ruP3L11Vx+nJND+T9KzUoN+t5yACdeEV/m9vtILZJIXn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33wRxQAAANwAAAAPAAAAAAAAAAAAAAAAAJgCAABkcnMv&#10;ZG93bnJldi54bWxQSwUGAAAAAAQABAD1AAAAigMAAAAA&#10;" path="m1061,4l964,8,871,19,780,36,692,61,608,92r-81,36l451,171r-70,47l314,270r-62,57l197,389r-48,66l106,524,71,595,42,672,21,750,9,831,4,913r5,83l21,1077r21,78l71,1230r35,73l149,1372r48,66l252,1500r62,57l381,1609r70,47l527,1699r81,36l692,1765r88,25l871,1808r93,11l1061,1822r96,-3l1250,1808r92,-18l1429,1765r85,-30l1594,1699r76,-43l1741,1609r66,-52l1869,1500r55,-62l1972,1372r44,-69l2051,1230r28,-75l2100,1077r13,-81l2117,913r-4,-82l2100,750r-21,-78l2051,595r-35,-71l1972,455r-48,-66l1869,327r-62,-57l1741,218r-71,-47l1594,128,1514,92,1429,61,1342,36,1250,19,1157,8,1061,4xm1061,r96,3l1252,14r91,18l1431,57r84,31l1596,125r77,42l1745,214r66,54l1872,325r56,62l1978,452r42,69l2055,594r28,77l2104,750r13,80l2121,913r-4,83l2104,1077r-21,79l2055,1233r-35,72l1978,1375r-50,65l1872,1502r-61,57l1745,1613r-72,47l1596,1702r-81,37l1431,1770r-88,25l1252,1813r-95,11l1061,1827r-97,-3l870,1813r-92,-18l691,1770r-85,-31l526,1702r-78,-42l376,1613r-66,-54l250,1502r-57,-62l144,1375r-42,-70l65,1233,38,1156,17,1077,4,996,,913,4,830,17,750,38,671,65,594r37,-73l144,452r49,-65l250,325r60,-57l376,214r72,-47l526,125,606,88,691,57,778,32,870,14,964,3,1061,xe" fillcolor="#ffd734" strokecolor="#ffd734" strokeweight="0">
                  <v:path arrowok="t" o:connecttype="custom" o:connectlocs="336016,7327;234556,35476;146983,84064;75999,150004;27391,229440;3472,320445;8101,415306;40893,502454;97217,578420;173988,638576;266961,680608;371894,701431;482228,697189;584074,669040;671647,620452;742245,554512;791239,474305;815158,384071;810143,289210;777737,202062;721027,126096;644256,65940;551283,23522;446350,3085;446350,1157;552054,21980;645414,64397;722184,125324;779280,200905;811686,289210;816701,384071;792782,475462;743788,555284;673190,621995;584460,670582;482999,699117;371894,703359;266575,682536;172830,640119;96446,579192;39350,503226;6558,415306;1543,320059;25076,229054;74456,149232;145054,82521;233784,33934;335630,5399" o:connectangles="0,0,0,0,0,0,0,0,0,0,0,0,0,0,0,0,0,0,0,0,0,0,0,0,0,0,0,0,0,0,0,0,0,0,0,0,0,0,0,0,0,0,0,0,0,0,0,0"/>
                  <o:lock v:ext="edit" verticies="t"/>
                </v:shape>
                <v:shape id="Freeform 563" o:spid="_x0000_s1236" style="position:absolute;left:9756;top:5266;width:8229;height:7076;visibility:visible;mso-wrap-style:square;v-text-anchor:top" coordsize="2133,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GJb8A&#10;AADcAAAADwAAAGRycy9kb3ducmV2LnhtbERPSwrCMBDdC94hjOBOUwuKVKOIICiI4G/hbmjGttpM&#10;ShNrvb1ZCC4f7z9ftqYUDdWusKxgNIxAEKdWF5wpuJw3gykI55E1lpZJwYccLBfdzhwTbd98pObk&#10;MxFC2CWoIPe+SqR0aU4G3dBWxIG729qgD7DOpK7xHcJNKeMomkiDBYeGHCta55Q+Ty+joGmyyX51&#10;1a9r9UjjeHc7fKLdQal+r13NQHhq/V/8c2+1guk4zA9nwhGQi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0wYlvwAAANwAAAAPAAAAAAAAAAAAAAAAAJgCAABkcnMvZG93bnJl&#10;di54bWxQSwUGAAAAAAQABAD1AAAAhAMAAAAA&#10;" path="m1067,5l970,8,876,19,784,37,697,62,612,93r-80,37l454,172r-72,47l316,273r-60,57l199,392r-49,65l108,526,71,599,44,676,23,755,10,835,6,918r4,83l23,1082r21,79l71,1238r37,72l150,1380r49,65l256,1507r60,57l382,1618r72,47l532,1707r80,37l697,1775r87,25l876,1818r94,11l1067,1832r96,-3l1258,1818r91,-18l1437,1775r84,-31l1602,1707r77,-42l1751,1618r66,-54l1878,1507r56,-62l1984,1380r42,-70l2061,1238r28,-77l2110,1082r13,-81l2127,918r-4,-83l2110,755r-21,-79l2061,599r-35,-73l1984,457r-50,-65l1878,330r-61,-57l1751,219r-72,-47l1602,130,1521,93,1437,62,1349,37,1258,19,1163,8,1067,5xm1067,r96,3l1258,16r93,17l1438,58r86,30l1604,126r78,42l1754,216r66,53l1882,326r56,63l1988,455r42,70l2067,598r28,77l2116,753r13,82l2133,918r-4,84l2116,1084r-21,78l2067,1239r-37,73l1988,1382r-50,66l1882,1510r-62,58l1754,1621r-72,47l1604,1711r-80,38l1438,1779r-87,24l1258,1821r-95,11l1067,1836r-97,-4l876,1821r-93,-18l695,1779r-86,-30l529,1711r-78,-43l380,1621r-67,-53l251,1510r-56,-62l146,1382r-43,-70l67,1239,38,1162,17,1084,5,1002,,918,5,835,17,753,38,675,67,598r36,-73l146,455r49,-66l251,326r62,-57l380,216r71,-48l529,126,609,88,695,58,783,33,876,16,970,3,1067,xe" fillcolor="#ffd733" strokecolor="#ffd733" strokeweight="0">
                  <v:path arrowok="t" o:connecttype="custom" o:connectlocs="337944,7323;236098,35842;147368,84403;76770,151078;27390,230856;3858,321811;8873,417006;41664,504877;98760,580802;175145,641695;268889,684089;374208,704901;485313,700662;586773,672142;675503,623581;746101,556907;795095,477128;819013,385788;813998,290979;781592,202722;724497,127183;647726,66289;554367,23895;448663,3083;448663,1156;554753,22353;648884,64748;726040,125641;783136,202336;816313,290208;821328,386173;797409,477514;747644,558063;676660,624737;587930,674069;485313,701818;374208,706057;268118,685631;173987,642851;96831,581958;39735,505648;6558,417776;1929,321811;25847,230471;75227,149922;146597,83247;234941,33915;337944,6166" o:connectangles="0,0,0,0,0,0,0,0,0,0,0,0,0,0,0,0,0,0,0,0,0,0,0,0,0,0,0,0,0,0,0,0,0,0,0,0,0,0,0,0,0,0,0,0,0,0,0,0"/>
                  <o:lock v:ext="edit" verticies="t"/>
                </v:shape>
                <v:shape id="Freeform 564" o:spid="_x0000_s1237" style="position:absolute;left:9733;top:5251;width:8268;height:7106;visibility:visible;mso-wrap-style:square;v-text-anchor:top" coordsize="2144,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J48QA&#10;AADcAAAADwAAAGRycy9kb3ducmV2LnhtbESPT4vCMBTE7wt+h/AEb2uqqGg1ioiCLnvxDz0/mmdb&#10;bF5qE7X66TcLgsdhZn7DzBaNKcWdaldYVtDrRiCIU6sLzhScjpvvMQjnkTWWlknBkxws5q2vGcba&#10;PnhP94PPRICwi1FB7n0VS+nSnAy6rq2Ig3e2tUEfZJ1JXeMjwE0p+1E0kgYLDgs5VrTKKb0cbkZB&#10;Mtn4lU6Gg5/rblusL5Pk9yX7SnXazXIKwlPjP+F3e6sVjIc9+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iePEAAAA3AAAAA8AAAAAAAAAAAAAAAAAmAIAAGRycy9k&#10;b3ducmV2LnhtbFBLBQYAAAAABAAEAPUAAACJAwAAAAA=&#10;" path="m1072,4l975,7,881,20,788,37,700,62,614,92r-80,38l456,172r-71,48l318,273r-62,57l200,393r-49,66l108,529,72,602,43,679,22,757,10,839,5,922r5,84l22,1088r21,78l72,1243r36,73l151,1386r49,66l256,1514r62,58l385,1625r71,47l534,1715r80,38l700,1783r88,24l881,1825r94,11l1072,1840r96,-4l1263,1825r93,-18l1443,1783r86,-30l1609,1715r78,-43l1759,1625r66,-53l1887,1514r56,-62l1993,1386r42,-70l2072,1243r28,-77l2121,1088r13,-82l2138,922r-4,-83l2121,757r-21,-78l2072,602r-37,-73l1993,459r-50,-66l1887,330r-62,-57l1759,220r-72,-48l1609,130,1529,92,1443,62,1356,37,1263,20,1168,7,1072,4xm1072,r98,4l1264,15r93,18l1446,57r85,32l1612,126r78,43l1762,217r67,53l1891,328r57,63l1997,456r44,71l2076,601r30,76l2125,756r14,83l2144,922r-5,84l2125,1089r-19,79l2076,1244r-35,74l1997,1389r-49,65l1891,1517r-62,57l1762,1628r-72,48l1612,1719r-81,37l1446,1788r-89,24l1264,1830r-94,11l1072,1845r-98,-4l879,1830r-93,-18l697,1788r-84,-32l531,1719r-77,-43l382,1628r-68,-54l252,1517r-56,-63l146,1389r-43,-71l67,1244,38,1168,18,1089,4,1006,,922,4,839,18,756,38,677,67,601r36,-74l146,456r50,-65l252,328r62,-58l382,217r72,-48l531,126,613,89,697,57,786,33,879,15,974,4,1072,xe" fillcolor="#ffd732" strokecolor="#ffd732" strokeweight="0">
                  <v:path arrowok="t" o:connecttype="custom" o:connectlocs="339714,7704;236759,35438;148456,84743;77120,151381;27763,231886;3856,323177;8483,419091;41645,506915;98714,583183;175834,644044;269920,686800;375960,707215;487013,702978;589583,675244;678271,625939;749221,559301;798964,478796;822871,387505;817858,291591;784697,203767;727628,127114;650508,66253;556421,23882;450381,2696;451152,1541;557578,21956;651664,65098;729170,126343;787010,202997;819401,291206;824799,387505;800506,479181;751149,560071;679428,627095;590354,676400;487399,704904;375575,709141;268763,688726;175063,645584;97171,584339;39717,507685;6941,419476;1542,323177;25835,231501;75578,150611;147299,83587;236373,34282;338943,5778" o:connectangles="0,0,0,0,0,0,0,0,0,0,0,0,0,0,0,0,0,0,0,0,0,0,0,0,0,0,0,0,0,0,0,0,0,0,0,0,0,0,0,0,0,0,0,0,0,0,0,0"/>
                  <o:lock v:ext="edit" verticies="t"/>
                </v:shape>
                <v:shape id="Freeform 565" o:spid="_x0000_s1238" style="position:absolute;left:9718;top:5235;width:8298;height:7145;visibility:visible;mso-wrap-style:square;v-text-anchor:top" coordsize="2152,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1vsQA&#10;AADcAAAADwAAAGRycy9kb3ducmV2LnhtbESPT2vCQBTE70K/w/IKvTUbQy0huoqIUq9qW3p8ZF/+&#10;YPZtkt1q9NO7guBxmJnfMLPFYBpxot7VlhWMoxgEcW51zaWC78PmPQXhPLLGxjIpuJCDxfxlNMNM&#10;2zPv6LT3pQgQdhkqqLxvMyldXpFBF9mWOHiF7Q36IPtS6h7PAW4amcTxpzRYc1iosKVVRflx/28U&#10;FNevValNdyy6n8YXk/XH8jf+U+rtdVhOQXga/DP8aG+1gnSSwP1MO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tb7EAAAA3AAAAA8AAAAAAAAAAAAAAAAAmAIAAGRycy9k&#10;b3ducmV2LnhtbFBLBQYAAAAABAAEAPUAAACJAwAAAAA=&#10;" path="m1076,5l978,9,883,20,790,38,701,62,617,94r-82,37l458,174r-72,48l318,275r-62,58l200,396r-50,65l107,532,71,606,42,682,22,761,8,844,4,927r4,84l22,1094r20,79l71,1249r36,74l150,1394r50,65l256,1522r62,57l386,1633r72,48l535,1724r82,37l701,1793r89,24l883,1835r95,11l1076,1850r98,-4l1268,1835r93,-18l1450,1793r85,-32l1616,1724r78,-43l1766,1633r67,-54l1895,1522r57,-63l2001,1394r44,-71l2080,1249r30,-76l2129,1094r14,-83l2148,927r-5,-83l2129,761r-19,-79l2080,606r-35,-74l2001,461r-49,-65l1895,333r-62,-58l1766,222r-72,-48l1616,131,1535,94,1450,62,1361,38,1268,20,1174,9,1076,5xm1076,r98,4l1270,15r93,18l1451,58r86,32l1619,126r78,44l1770,219r68,53l1900,330r56,62l2005,459r44,70l2086,603r28,78l2135,761r13,82l2152,927r-4,84l2135,1094r-21,80l2086,1250r-37,74l2005,1395r-49,66l1900,1525r-62,58l1770,1636r-73,49l1619,1727r-82,38l1451,1796r-88,25l1270,1839r-96,12l1076,1855r-98,-4l882,1839r-93,-18l700,1796r-86,-31l532,1727r-77,-42l382,1636r-68,-53l252,1525r-57,-64l146,1395r-44,-71l66,1250,38,1174,16,1094,4,1011,,927,4,843,16,761,38,681,66,603r36,-74l146,459r49,-67l252,330r62,-58l382,219r73,-49l532,126,614,90,700,58,789,33,882,15,978,4,1076,xe" fillcolor="#ffd631" strokecolor="#ffd631" strokeweight="0">
                  <v:path arrowok="t" o:connecttype="custom" o:connectlocs="340485,7704;237915,36208;148842,85513;77120,152537;27378,233428;3085,325104;8483,421403;41259,509612;98714,586266;176605,647512;270306,690654;377117,711069;488941,706832;591897,678328;680970,629023;752692,561999;802049,481108;826342,389432;820943,293133;788553,204924;730713,128270;653207,67024;559121,23882;452695,3467;452695,1541;559506,22341;654364,65483;732641,127114;790095,203768;823257,293133;828270,389432;804362,481493;754234,562769;682513,630178;592668,679868;489712,708373;377117,712995;269920,691810;175448,649053;97171,587422;39331,509998;6170,421403;1542,324719;25450,232272;75192,150996;147299,84358;236759,34668;340100,5778" o:connectangles="0,0,0,0,0,0,0,0,0,0,0,0,0,0,0,0,0,0,0,0,0,0,0,0,0,0,0,0,0,0,0,0,0,0,0,0,0,0,0,0,0,0,0,0,0,0,0,0"/>
                  <o:lock v:ext="edit" verticies="t"/>
                </v:shape>
                <v:shape id="Freeform 566" o:spid="_x0000_s1239" style="position:absolute;left:9695;top:5212;width:8344;height:7184;visibility:visible;mso-wrap-style:square;v-text-anchor:top" coordsize="2164,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5TMYA&#10;AADcAAAADwAAAGRycy9kb3ducmV2LnhtbESPQWvCQBSE70L/w/IKvYhutFoldRURWhQkNGrvj+xr&#10;Epp9G7JrkvbXdwuCx2FmvmFWm95UoqXGlZYVTMYRCOLM6pJzBZfz22gJwnlkjZVlUvBDDjbrh8EK&#10;Y207Tqk9+VwECLsYFRTe17GULivIoBvbmjh4X7Yx6INscqkb7ALcVHIaRS/SYMlhocCadgVl36er&#10;UfDZLpKP8j2p09/98TCbJ1fsqqFST4/99hWEp97fw7f2XitYzp/h/0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o5TMYAAADcAAAADwAAAAAAAAAAAAAAAACYAgAAZHJz&#10;L2Rvd25yZXYueG1sUEsFBgAAAAAEAAQA9QAAAIsDAAAAAA==&#10;" path="m1082,5l984,9,888,20,795,38,706,63,620,95r-82,36l461,175r-73,49l320,277r-62,58l201,397r-49,67l108,534,72,608,44,686,22,766,10,848,6,932r4,84l22,1099r22,80l72,1255r36,74l152,1400r49,66l258,1530r62,58l388,1641r73,49l538,1732r82,38l706,1801r89,25l888,1844r96,12l1082,1860r98,-4l1276,1844r93,-18l1457,1801r86,-31l1625,1732r78,-42l1776,1641r68,-53l1906,1530r56,-64l2011,1400r44,-71l2092,1255r28,-76l2141,1099r13,-83l2158,932r-4,-84l2141,766r-21,-80l2092,608r-37,-74l2011,464r-49,-67l1906,335r-62,-58l1776,224r-73,-49l1625,131,1543,95,1457,63,1369,38,1276,20,1180,9,1082,5xm1082,r98,5l1276,16r94,18l1459,59r87,31l1628,128r77,44l1779,220r67,53l1910,332r56,63l2016,463r43,70l2096,607r29,78l2147,765r12,83l2164,932r-5,85l2147,1100r-22,80l2096,1258r-37,74l2016,1402r-50,68l1910,1532r-64,59l1779,1645r-74,48l1628,1737r-82,38l1459,1805r-89,26l1276,1849r-96,11l1082,1863r-98,-3l888,1849r-95,-18l705,1805r-88,-30l536,1737r-78,-44l385,1645r-68,-54l254,1532r-57,-62l148,1402r-44,-70l68,1258,38,1180,17,1100,4,1017,,932,4,848,17,765,38,685,68,607r36,-74l148,463r49,-68l254,332r63,-59l385,220r73,-48l536,128,617,90,705,59,793,34,888,16,984,5,1082,xe" fillcolor="#ffd630" strokecolor="#ffd630" strokeweight="0">
                  <v:path arrowok="t" o:connecttype="custom" o:connectlocs="342413,7712;239072,36633;149613,86376;77506,153087;27763,234450;3856,326997;8483,423785;41645,512475;99485,589982;177762,651680;272234,694482;379431,715691;492026,711063;594981,682528;684826,632785;756548,565303;806676,483940;830583,391779;825570,295377;792409,205915;734954,129179;656677,67482;561820,24293;455008,3470;455008,1928;562591,22751;657448,66325;736497,128022;793951,205530;827884,294991;832511,392165;808218,485096;758090,566846;685983,634327;596138,684456;492026,712991;379431,717233;271848,696025;176605,652836;97942,590753;40102,513631;6555,424170;1542,326997;26221,234065;75963,152316;148456,84834;237915,34705;342413,6170" o:connectangles="0,0,0,0,0,0,0,0,0,0,0,0,0,0,0,0,0,0,0,0,0,0,0,0,0,0,0,0,0,0,0,0,0,0,0,0,0,0,0,0,0,0,0,0,0,0,0,0"/>
                  <o:lock v:ext="edit" verticies="t"/>
                </v:shape>
                <v:shape id="Freeform 567" o:spid="_x0000_s1240" style="position:absolute;left:9679;top:5197;width:8383;height:7214;visibility:visible;mso-wrap-style:square;v-text-anchor:top" coordsize="2175,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yJMIA&#10;AADcAAAADwAAAGRycy9kb3ducmV2LnhtbESP3YrCMBSE7wXfIRzBO01dVi1do7gLC9U7dR/g0Bzb&#10;YnNSmmx/fHojCF4OM98Ms9n1phItNa60rGAxj0AQZ1aXnCv4u/zOYhDOI2usLJOCgRzstuPRBhNt&#10;Oz5Re/a5CCXsElRQeF8nUrqsIINubmvi4F1tY9AH2eRSN9iFclPJjyhaSYMlh4UCa/opKLud/42C&#10;eH/t0jbF9RCd4vb7Phzr9QGVmk76/RcIT71/h190qgO3/ITnmXA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DIkwgAAANwAAAAPAAAAAAAAAAAAAAAAAJgCAABkcnMvZG93&#10;bnJldi54bWxQSwUGAAAAAAQABAD1AAAAhwMAAAAA&#10;" path="m1088,3l990,8,894,19,799,37,711,62,623,93r-81,38l464,175r-73,48l323,276r-63,59l203,398r-49,68l110,536,74,610,44,688,23,768,10,851,6,935r4,85l23,1103r21,80l74,1261r36,74l154,1405r49,68l260,1535r63,59l391,1648r73,48l542,1740r81,38l711,1808r88,26l894,1852r96,11l1088,1866r98,-3l1282,1852r94,-18l1465,1808r87,-30l1634,1740r77,-44l1785,1648r67,-54l1916,1535r56,-62l2022,1405r43,-70l2102,1261r29,-78l2153,1103r12,-83l2170,935r-5,-84l2153,768r-22,-80l2102,610r-37,-74l2022,466r-50,-68l1916,335r-64,-59l1785,223r-74,-48l1634,131,1552,93,1465,62,1376,37,1282,19,1186,8,1088,3xm1088,r99,3l1283,14r94,19l1468,58r86,32l1637,127r77,44l1788,219r69,55l1919,332r57,63l2026,463r43,71l2106,609r30,78l2157,767r14,84l2175,935r-4,85l2157,1104r-21,80l2106,1262r-37,74l2026,1408r-50,68l1919,1539r-62,58l1788,1652r-74,48l1637,1744r-83,37l1468,1813r-91,25l1283,1857r-96,11l1088,1871r-100,-3l892,1857r-94,-19l708,1813r-86,-32l539,1744r-78,-44l388,1652r-69,-55l257,1539r-58,-63l150,1408r-44,-72l69,1262,40,1184,19,1104,4,1020,,935,4,851,19,767,40,687,69,609r37,-75l150,463r49,-68l257,332r62,-58l388,219r73,-48l539,127,622,90,708,58,798,33,892,14,988,3,1088,xe" fillcolor="#ffd62f" strokecolor="#ffd62f" strokeweight="0">
                  <v:path arrowok="t" o:connecttype="custom" o:connectlocs="344568,7327;240119,35862;150700,85991;78241,153472;28521,235221;3854,328153;8865,425326;42397,514788;100210,591909;178836,653992;274036,697181;381569,718389;494112,714147;598176,685612;687980,635483;760054,568002;810159,486253;834441,393321;829816,296148;795898,206686;738470,129179;659459,67482;564645,23908;457112,3085;457497,1157;565801,22365;660615,65939;739627,128022;797440,205915;831357,295762;836753,393321;811701,486638;761596,569159;689136,637026;598947,686769;494498,716075;380798,720317;272879,699109;177680,655535;99054,593452;40855,515173;7323,425712;1542,328153;26594,234836;76699,152315;149544,84448;239733,34705;343797,5399" o:connectangles="0,0,0,0,0,0,0,0,0,0,0,0,0,0,0,0,0,0,0,0,0,0,0,0,0,0,0,0,0,0,0,0,0,0,0,0,0,0,0,0,0,0,0,0,0,0,0,0"/>
                  <o:lock v:ext="edit" verticies="t"/>
                </v:shape>
                <v:shape id="Freeform 568" o:spid="_x0000_s1241" style="position:absolute;left:9664;top:5181;width:8414;height:7253;visibility:visible;mso-wrap-style:square;v-text-anchor:top" coordsize="2183,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NPsUA&#10;AADcAAAADwAAAGRycy9kb3ducmV2LnhtbESP3WrCQBSE7wu+w3KE3tWNhbQhdRURilIotOoDHLMn&#10;P5o9G7Obv7fvFgq9HGbmG2a1GU0tempdZVnBchGBIM6srrhQcD69PyUgnEfWWFsmBRM52KxnDytM&#10;tR34m/qjL0SAsEtRQel9k0rpspIMuoVtiIOX29agD7ItpG5xCHBTy+coepEGKw4LJTa0Kym7HTuj&#10;YLjkyWXv7P2r+zy/nq63Xf6RTUo9zsftGwhPo/8P/7UPWkESx/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0+xQAAANwAAAAPAAAAAAAAAAAAAAAAAJgCAABkcnMv&#10;ZG93bnJldi54bWxQSwUGAAAAAAQABAD1AAAAigMAAAAA&#10;" path="m1092,5l992,8,896,19,802,38,712,63,626,95r-83,37l465,176r-73,48l323,279r-62,58l203,400r-49,68l110,539,73,614,44,692,23,772,8,856,4,940r4,85l23,1109r21,80l73,1267r37,74l154,1413r49,68l261,1544r62,58l392,1657r73,48l543,1749r83,37l712,1818r90,25l896,1862r96,11l1092,1876r99,-3l1287,1862r94,-19l1472,1818r86,-32l1641,1749r77,-44l1792,1657r69,-55l1923,1544r57,-63l2030,1413r43,-72l2110,1267r30,-78l2161,1109r14,-84l2179,940r-4,-84l2161,772r-21,-80l2110,614r-37,-75l2030,468r-50,-68l1923,337r-62,-58l1792,224r-74,-48l1641,132,1558,95,1472,63,1381,38,1287,19,1191,8,1092,5xm1092,r99,4l1288,16r93,18l1473,59r87,32l1644,129r77,43l1796,221r67,54l1927,335r58,63l2035,466r44,72l2116,613r29,77l2166,772r13,82l2183,940r-4,85l2166,1109r-21,81l2116,1268r-37,75l2035,1415r-50,68l1927,1546r-64,60l1796,1660r-75,49l1644,1752r-84,38l1473,1822r-92,25l1288,1865r-97,12l1092,1881r-100,-4l895,1865r-93,-18l710,1822r-87,-32l540,1752r-78,-43l388,1660r-68,-54l257,1546r-58,-63l148,1415r-44,-72l68,1268,38,1190,17,1109,4,1025,,940,4,854,17,772,38,690,68,613r36,-75l148,466r51,-68l257,335r63,-60l388,221r74,-49l540,129,623,91,710,59,802,34,895,16,992,4,1092,xe" fillcolor="#ffd62e" strokecolor="#ffd62e" strokeweight="0">
                  <v:path arrowok="t" o:connecttype="custom" o:connectlocs="345340,7327;241275,36633;151086,86376;78241,154243;28136,236763;3083,330080;8865,427639;42397,517100;100596,595378;179222,657461;274422,701035;382340,722243;496040,718001;600490,688695;690679,638952;763139,571085;813244,488565;838297,395248;832901,297689;798983,207843;741170,129950;662158,67867;567344,24293;459040,3085;459040,1542;567729,22751;663314,66325;742712,129179;801296,207457;834828,297689;839838,395248;815557,488951;765066,571856;692221,640109;601261,690238;496426,719158;382340,723786;273651,702577;178066,659003;99054,596149;40084,517871;6552,427639;1542,329309;26209,236377;76699,153472;149544,85219;240119,35090;344954,6170" o:connectangles="0,0,0,0,0,0,0,0,0,0,0,0,0,0,0,0,0,0,0,0,0,0,0,0,0,0,0,0,0,0,0,0,0,0,0,0,0,0,0,0,0,0,0,0,0,0,0,0"/>
                  <o:lock v:ext="edit" verticies="t"/>
                </v:shape>
                <v:shape id="Freeform 569" o:spid="_x0000_s1242" style="position:absolute;left:9641;top:5166;width:8460;height:7276;visibility:visible;mso-wrap-style:square;v-text-anchor:top" coordsize="2195,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40MUA&#10;AADcAAAADwAAAGRycy9kb3ducmV2LnhtbESPzWrDMBCE74W+g9hCbo2cpk2CEyWUQCDQUvJ38HGx&#10;NraJtTKSIrtvXxUKPQ4z8w2z2gymFZGcbywrmIwzEMSl1Q1XCi7n3fMChA/IGlvLpOCbPGzWjw8r&#10;zLXt+UjxFCqRIOxzVFCH0OVS+rImg35sO+LkXa0zGJJ0ldQO+wQ3rXzJspk02HBaqLGjbU3l7XQ3&#10;Cj6KvpnqYnDzG0f7dXi9Fp8xKjV6Gt6XIAIN4T/8195rBYu3Gf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HjQxQAAANwAAAAPAAAAAAAAAAAAAAAAAJgCAABkcnMv&#10;ZG93bnJldi54bWxQSwUGAAAAAAQABAD1AAAAigMAAAAA&#10;" path="m1098,5l998,9,901,21,808,39,716,64,629,96r-83,38l468,177r-74,49l326,280r-63,60l205,403r-51,68l110,543,74,618,44,695,23,777,10,859,6,945r4,85l23,1114r21,81l74,1273r36,75l154,1420r51,68l263,1551r63,60l394,1665r74,49l546,1757r83,38l716,1827r92,25l901,1870r97,12l1098,1886r99,-4l1294,1870r93,-18l1479,1827r87,-32l1650,1757r77,-43l1802,1665r67,-54l1933,1551r58,-63l2041,1420r44,-72l2122,1273r29,-78l2172,1114r13,-84l2189,945r-4,-86l2172,777r-21,-82l2122,618r-37,-75l2041,471r-50,-68l1933,340r-64,-60l1802,226r-75,-49l1650,134,1566,96,1479,64,1387,39,1294,21,1197,9,1098,5xm1098,r99,5l1294,16r95,18l1480,60r88,31l1651,130r79,44l1805,223r69,54l1937,336r58,65l2046,469r43,71l2126,615r30,79l2177,776r14,83l2195,945r-4,87l2177,1115r-21,82l2126,1276r-37,75l2046,1422r-51,68l1937,1553r-63,60l1805,1668r-75,49l1651,1761r-83,38l1480,1831r-91,26l1294,1875r-97,11l1098,1890r-100,-4l901,1875r-94,-18l715,1831r-87,-32l544,1761r-78,-44l391,1668r-69,-55l258,1553r-57,-63l150,1422r-44,-71l69,1276,40,1197,19,1115,5,1032,,945,5,859,19,776,40,694,69,615r37,-75l150,469r51,-68l258,336r64,-59l391,223r75,-49l544,130,628,91,715,60,807,34,901,16,998,5,1098,xe" fillcolor="#ffd52d" strokecolor="#ffd52d" strokeweight="0">
                  <v:path arrowok="t" o:connecttype="custom" o:connectlocs="347268,8085;242432,36959;151857,87009;79012,155153;28521,237927;3854,330710;8865,428884;42397,518973;101367,597127;180379,659881;275964,703385;384654,724560;498739,719940;603575,691066;694535,641016;767380,572872;817871,490098;842153,396545;837142,299141;803610,209052;745026,130898;665628,68144;570043,24640;461353,3465;461353,1925;570428,23100;666785,66989;746567,129358;805152,207897;839069,298756;844465,397315;819413,491253;768922,573642;695691,642171;604346,692605;498739,721865;384654,726100;275579,704925;179608,661036;99440,597897;40855,520128;7323,429269;1927,330710;26594,236772;77470,154383;150701,85854;242047,35035;347268,6160" o:connectangles="0,0,0,0,0,0,0,0,0,0,0,0,0,0,0,0,0,0,0,0,0,0,0,0,0,0,0,0,0,0,0,0,0,0,0,0,0,0,0,0,0,0,0,0,0,0,0,0"/>
                  <o:lock v:ext="edit" verticies="t"/>
                </v:shape>
                <v:shape id="Freeform 570" o:spid="_x0000_s1243" style="position:absolute;left:9618;top:5150;width:8506;height:7315;visibility:visible;mso-wrap-style:square;v-text-anchor:top" coordsize="2206,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UicQA&#10;AADcAAAADwAAAGRycy9kb3ducmV2LnhtbESPT4vCMBTE78J+h/AWvGmq4B+6RhFhRW/aetnbo3m2&#10;tc1Lt4m2fvvNguBxmJnfMKtNb2rxoNaVlhVMxhEI4szqknMFl/R7tAThPLLG2jIpeJKDzfpjsMJY&#10;247P9Eh8LgKEXYwKCu+bWEqXFWTQjW1DHLyrbQ36INtc6ha7ADe1nEbRXBosOSwU2NCuoKxK7kYB&#10;z2/b/bNP69nptjv+mqpLqp+TUsPPfvsFwlPv3+FX+6AVLGcL+D8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hFInEAAAA3AAAAA8AAAAAAAAAAAAAAAAAmAIAAGRycy9k&#10;b3ducmV2LnhtbFBLBQYAAAAABAAEAPUAAACJAwAAAAA=&#10;" path="m1103,4l1003,9,906,20,812,38,720,64,633,95r-84,39l471,178r-75,49l327,281r-64,59l206,405r-51,68l111,544,74,619,45,698,24,780,10,863,5,949r5,87l24,1119r21,82l74,1280r37,75l155,1426r51,68l263,1557r64,60l396,1672r75,49l549,1765r84,38l720,1835r92,26l906,1879r97,11l1103,1894r99,-4l1299,1879r95,-18l1485,1835r88,-32l1656,1765r79,-44l1810,1672r69,-55l1942,1557r58,-63l2051,1426r43,-71l2131,1280r30,-79l2182,1119r14,-83l2200,949r-4,-86l2182,780r-21,-82l2131,619r-37,-75l2051,473r-51,-68l1942,340r-63,-59l1810,227r-75,-49l1656,134,1573,95,1485,64,1394,38,1299,20,1202,9,1103,4xm1103,r100,4l1301,15r94,19l1487,60r89,31l1659,130r80,44l1812,224r71,54l1946,338r58,64l2055,470r44,73l2137,618r29,79l2187,778r13,85l2206,949r-6,87l2187,1121r-21,81l2137,1281r-38,75l2055,1429r-51,68l1946,1561r-63,60l1812,1675r-73,50l1659,1769r-83,39l1487,1839r-92,26l1301,1883r-98,12l1103,1899r-101,-4l905,1883r-95,-18l719,1839r-89,-31l547,1769r-81,-44l393,1675r-70,-54l259,1561r-58,-64l151,1429r-44,-73l69,1281,39,1202,18,1121,5,1036,,949,5,863,18,778,39,697,69,618r38,-75l151,470r50,-68l259,338r64,-60l393,224r73,-50l547,130,630,91,719,60,810,34,905,15,1002,4,1103,xe" fillcolor="#ffd52b" strokecolor="#ffd52b" strokeweight="0">
                  <v:path arrowok="t" o:connecttype="custom" o:connectlocs="349354,7704;244085,36594;152698,87440;79434,156006;28534,238439;3856,332427;9254,431038;42802,521945;101413,599756;181618,662928;277632,706841;386757,728027;500895,723790;606549,694515;697936,644054;771200,575488;821714,493055;846778,399067;841380,300456;807447,209549;748836,130968;669016,68566;572616,24653;463491,3467;463877,1541;573387,23112;670559,67025;750378,130197;809375,209163;843308,299685;848320,399067;824028,493441;772743,576644;698708,645209;607706,696441;501666,725331;386371,729953;277247,708382;179690,664469;99870,601297;41259,522331;6941,431809;1928,332427;26606,238053;77506,154850;151541,86285;242928,35053;348968,5778" o:connectangles="0,0,0,0,0,0,0,0,0,0,0,0,0,0,0,0,0,0,0,0,0,0,0,0,0,0,0,0,0,0,0,0,0,0,0,0,0,0,0,0,0,0,0,0,0,0,0,0"/>
                  <o:lock v:ext="edit" verticies="t"/>
                </v:shape>
                <v:shape id="Freeform 571" o:spid="_x0000_s1244" style="position:absolute;left:9602;top:5127;width:8537;height:7354;visibility:visible;mso-wrap-style:square;v-text-anchor:top" coordsize="2214,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IVsEA&#10;AADcAAAADwAAAGRycy9kb3ducmV2LnhtbERPy4rCMBTdC/5DuMLsNFUYqdUoIojuZuoDXF6ba1ts&#10;btomaufvJwvB5eG8F6vOVOJJrSstKxiPIhDEmdUl5wpOx+0wBuE8ssbKMin4IwerZb+3wETbF6f0&#10;PPhchBB2CSoovK8TKV1WkEE3sjVx4G62NegDbHOpW3yFcFPJSRRNpcGSQ0OBNW0Kyu6Hh1GQXs+/&#10;8e5yO403M00/6aVpmmqq1NegW89BeOr8R/x277WC+DusDWfC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6yFbBAAAA3AAAAA8AAAAAAAAAAAAAAAAAmAIAAGRycy9kb3du&#10;cmV2LnhtbFBLBQYAAAAABAAEAPUAAACGAwAAAAA=&#10;" path="m1107,4l1006,8,909,19,814,38,723,64,634,95r-83,39l470,178r-73,50l327,282r-64,60l205,406r-50,68l111,547,73,622,43,701,22,782,9,867,4,953r5,87l22,1125r21,81l73,1285r38,75l155,1433r50,68l263,1565r64,60l397,1679r73,50l551,1773r83,39l723,1843r91,26l909,1887r97,12l1107,1903r100,-4l1305,1887r94,-18l1491,1843r89,-31l1663,1773r80,-44l1816,1679r71,-54l1950,1565r58,-64l2059,1433r44,-73l2141,1285r29,-79l2191,1125r13,-85l2210,953r-6,-86l2191,782r-21,-81l2141,622r-38,-75l2059,474r-51,-68l1950,342r-63,-60l1816,228r-73,-50l1663,134,1580,95,1491,64,1399,38,1305,19,1207,8,1107,4xm1107,r95,3l1295,14r91,16l1474,53r84,29l1640,117r76,40l1790,202r67,50l1921,307r57,59l2032,428r47,67l2118,564r34,73l2179,713r19,78l2210,871r4,82l2210,1036r-12,80l2179,1194r-27,76l2118,1343r-39,69l2032,1479r-54,62l1921,1600r-64,55l1790,1705r-74,45l1640,1790r-82,35l1474,1853r-88,23l1295,1893r-93,11l1107,1907r-95,-3l919,1893r-92,-17l740,1853r-85,-28l573,1790r-76,-40l424,1705r-68,-50l293,1600r-58,-59l181,1479r-46,-67l95,1343,62,1270,35,1194,15,1116,4,1036,,953,4,871,15,791,35,713,62,637,95,564r40,-69l181,428r54,-62l293,307r63,-55l424,202r73,-45l573,117,655,82,740,53,827,30,919,14,1012,3,1107,xe" fillcolor="#ffd52a" strokecolor="#ffd52a" strokeweight="0">
                  <v:path arrowok="t" o:connecttype="custom" o:connectlocs="350511,7326;244471,36632;153083,87918;79048,156555;28149,239846;3470,334319;8483,433805;42802,524422;101413,603471;181232,666710;278789,710669;387914,732263;503208,727636;609248,698716;700250,647430;774285,578793;825570,495502;849863,401029;844850,301543;810917,210926;751921,131877;672101,68638;574930,24679;465420,3085;463492,1157;568375,20437;661690,60540;740738,118381;801663,190874;840223,274936;853719,367481;840223,460412;801663,544474;740738,616967;661690,674808;568375,714525;463492,734191;354367,729950;252568,703728;163495,657456;90616,594217;36632,517867;5784,430335;1542,335862;23907,245630;69794,165039;137274,97172;220949,45116;318891,11568;426860,0" o:connectangles="0,0,0,0,0,0,0,0,0,0,0,0,0,0,0,0,0,0,0,0,0,0,0,0,0,0,0,0,0,0,0,0,0,0,0,0,0,0,0,0,0,0,0,0,0,0,0,0,0,0"/>
                  <o:lock v:ext="edit" verticies="t"/>
                </v:shape>
                <v:shape id="Freeform 572" o:spid="_x0000_s1245" style="position:absolute;left:9579;top:5112;width:8584;height:7384;visibility:visible;mso-wrap-style:square;v-text-anchor:top" coordsize="2226,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pJcYA&#10;AADcAAAADwAAAGRycy9kb3ducmV2LnhtbESPzWrDMBCE74W+g9hCL6WRW4ix3cimNAmE3pyf+9ba&#10;2k6slbHUxMnTV4FAjsPMfMPMitF04kiDay0reJtEIIgrq1uuFWw3y9cEhPPIGjvLpOBMDor88WGG&#10;mbYnLum49rUIEHYZKmi87zMpXdWQQTexPXHwfu1g0Ac51FIPeApw08n3KIqlwZbDQoM9fTVUHdZ/&#10;RsFLufDxJZkv5rE82+p7n5Y/u1Sp56fx8wOEp9Hfw7f2SitIpilcz4Qj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cpJcYAAADcAAAADwAAAAAAAAAAAAAAAACYAgAAZHJz&#10;L2Rvd25yZXYueG1sUEsFBgAAAAAEAAQA9QAAAIsDAAAAAA==&#10;" path="m1113,5r-95,3l925,19,833,35,746,58,661,87r-82,35l503,162r-73,45l362,257r-63,55l241,371r-54,62l141,500r-40,69l68,642,41,718,21,796,10,876,6,958r4,83l21,1121r20,78l68,1275r33,73l141,1417r46,67l241,1546r58,59l362,1660r68,50l503,1755r76,40l661,1830r85,28l833,1881r92,17l1018,1909r95,3l1208,1909r93,-11l1392,1881r88,-23l1564,1830r82,-35l1722,1755r74,-45l1863,1660r64,-55l1984,1546r54,-62l2085,1417r39,-69l2158,1275r27,-76l2204,1121r12,-80l2220,958r-4,-82l2204,796r-19,-78l2158,642r-34,-73l2085,500r-47,-67l1984,371r-57,-59l1863,257r-67,-50l1722,162r-76,-40l1564,87,1480,58,1392,35,1301,19,1208,8,1113,5xm1113,r96,3l1302,14r92,17l1481,54r86,29l1648,119r77,40l1798,204r70,51l1931,309r58,58l2042,431r47,66l2128,568r34,72l2190,717r20,78l2221,876r5,82l2221,1041r-11,81l2190,1200r-28,76l2128,1349r-39,71l2042,1486r-53,64l1931,1608r-63,54l1798,1713r-73,45l1648,1798r-81,35l1481,1863r-87,23l1302,1903r-93,9l1113,1916r-97,-4l923,1903r-91,-17l744,1863r-86,-30l578,1798r-78,-40l427,1713r-69,-51l294,1608r-57,-58l183,1486r-46,-66l97,1349,63,1276,35,1200,15,1122,4,1041,,958,4,876,15,795,35,717,63,640,97,568r40,-71l183,431r54,-64l294,309r64,-54l427,204r73,-45l578,119,658,83,744,54,832,31,923,14,1016,3,1113,xe" fillcolor="#ffd529" strokecolor="#ffd529" strokeweight="0">
                  <v:path arrowok="t" o:connecttype="custom" o:connectlocs="356680,7323;254882,33530;165808,79778;92930,142984;38946,219294;8098,306780;3856,401204;26221,491388;72107,571937;139587,639768;223263,691797;321205,724942;429173,736889;536755,724942;634698,691797;718373,639768;785853,571937;832125,491388;854490,401204;849863,306780;819015,219294;765031,142984;692538,79778;603079,33530;501666,7323;429173,0;537527,11947;635469,45863;720301,98278;787396,166108;833668,246658;856418,337613;852176,432421;820557,519908;766959,597374;693309,660194;604235,706443;502051,733421;391770,736889;286887,718005;192800,677537;113366,619727;52827,547271;13496,462483;0,369216;13496,276334;52827,191545;113366,119089;192800,61279;286887,20812;391770,1156" o:connectangles="0,0,0,0,0,0,0,0,0,0,0,0,0,0,0,0,0,0,0,0,0,0,0,0,0,0,0,0,0,0,0,0,0,0,0,0,0,0,0,0,0,0,0,0,0,0,0,0,0,0,0"/>
                  <o:lock v:ext="edit" verticies="t"/>
                </v:shape>
                <v:shape id="Freeform 573" o:spid="_x0000_s1246" style="position:absolute;left:9556;top:5096;width:8630;height:7416;visibility:visible;mso-wrap-style:square;v-text-anchor:top" coordsize="2237,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c8EA&#10;AADcAAAADwAAAGRycy9kb3ducmV2LnhtbERPTYvCMBC9C/6HMAt703SFFe02yiKIXjzoVtDbtBmb&#10;YjMpTdT6781B2OPjfWfL3jbiTp2vHSv4GicgiEuna64U5H/r0QyED8gaG8ek4EkelovhIMNUuwfv&#10;6X4IlYgh7FNUYEJoUyl9aciiH7uWOHIX11kMEXaV1B0+Yrht5CRJptJizbHBYEsrQ+X1cLMKjq0s&#10;ct6tq/llb8rTpjhfzflbqc+P/vcHRKA+/Ivf7q1WMJv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2kHPBAAAA3AAAAA8AAAAAAAAAAAAAAAAAmAIAAGRycy9kb3du&#10;cmV2LnhtbFBLBQYAAAAABAAEAPUAAACGAwAAAAA=&#10;" path="m1119,4r-97,3l929,18,838,35,750,58,664,87r-80,36l506,163r-73,45l364,259r-64,54l243,371r-54,64l143,501r-40,71l69,644,41,721,21,799,10,880,6,962r4,83l21,1126r20,78l69,1280r34,73l143,1424r46,66l243,1554r57,58l364,1666r69,51l506,1762r78,40l664,1837r86,30l838,1890r91,17l1022,1916r97,4l1215,1916r93,-9l1400,1890r87,-23l1573,1837r81,-35l1731,1762r73,-45l1874,1666r63,-54l1995,1554r53,-64l2095,1424r39,-71l2168,1280r28,-76l2216,1126r11,-81l2232,962r-5,-82l2216,799r-20,-78l2168,644r-34,-72l2095,501r-47,-66l1995,371r-58,-58l1874,259r-70,-51l1731,163r-77,-40l1573,87,1487,58,1400,35,1308,18,1215,7,1119,4xm1119,r96,4l1310,13r91,17l1490,53r85,31l1656,118r78,41l1807,204r69,51l1941,310r58,59l2053,432r46,67l2140,569r34,74l2201,720r19,79l2233,879r4,83l2233,1045r-13,81l2201,1205r-27,77l2140,1356r-41,69l2053,1493r-54,63l1941,1615r-65,55l1807,1720r-73,46l1656,1806r-81,35l1490,1870r-89,25l1310,1912r-95,9l1119,1925r-97,-4l928,1912r-92,-17l747,1870r-84,-29l581,1806r-78,-40l430,1720r-69,-50l296,1615r-58,-59l185,1493r-47,-68l98,1356,64,1282,37,1205,17,1126,4,1045,,962,4,879,17,799,37,720,64,643,98,569r40,-70l185,432r53,-63l296,310r65,-55l430,204r73,-45l581,118,663,84,747,53,836,30,928,13r94,-9l1119,xe" fillcolor="#ffd428" strokecolor="#ffd428" strokeweight="0">
                  <v:path arrowok="t" o:connecttype="custom" o:connectlocs="358383,6934;256153,33513;167039,80122;93743,142910;39735,220336;8101,307777;3858,402537;26618,493059;72911,573952;140421,641748;225291,694135;323277,728033;431679,739589;540081,728033;638068,694135;722938,641748;790062,573952;836355,493059;859115,402537;854872,307777;823238,220336;769616,142910;695934,80122;606820,33513;504590,6934;431679,0;540467,11556;638839,45454;723709,98227;791991,166408;838669,247685;861430,338593;856415,433738;825553,522335;771159,599375;697091,662548;607592,709158;505362,736507;394259,739974;288172,720329;194044,680268;114189,622102;53237,548914;14274,464169;0,370565;14274,277346;53237,192216;114189,119413;194044,61247;288172,20416;394259,1541" o:connectangles="0,0,0,0,0,0,0,0,0,0,0,0,0,0,0,0,0,0,0,0,0,0,0,0,0,0,0,0,0,0,0,0,0,0,0,0,0,0,0,0,0,0,0,0,0,0,0,0,0,0,0"/>
                  <o:lock v:ext="edit" verticies="t"/>
                </v:shape>
                <v:shape id="Freeform 574" o:spid="_x0000_s1247" style="position:absolute;left:9541;top:5081;width:8660;height:7454;visibility:visible;mso-wrap-style:square;v-text-anchor:top" coordsize="2245,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HrMQA&#10;AADcAAAADwAAAGRycy9kb3ducmV2LnhtbESPT4vCMBTE7wt+h/CEvYimlqVoNYoIgrs3/+H10Tzb&#10;YvNSm6jVT28EYY/DzPyGmc5bU4kbNa60rGA4iEAQZ1aXnCvY71b9EQjnkTVWlknBgxzMZ52vKaba&#10;3nlDt63PRYCwS1FB4X2dSumyggy6ga2Jg3eyjUEfZJNL3eA9wE0l4yhKpMGSw0KBNS0Lys7bq1Hg&#10;xvhzyMv4sO71nslxFV8uv4s/pb677WICwlPr/8Of9lorGCVD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h6zEAAAA3AAAAA8AAAAAAAAAAAAAAAAAmAIAAGRycy9k&#10;b3ducmV2LnhtbFBLBQYAAAAABAAEAPUAAACJAwAAAAA=&#10;" path="m1123,5r-97,4l932,18,840,35,751,58,667,89r-82,34l507,164r-73,45l365,260r-65,55l242,374r-53,63l142,504r-40,70l68,648,41,725,21,804,8,884,4,967r4,83l21,1131r20,79l68,1287r34,74l142,1430r47,68l242,1561r58,59l365,1675r69,50l507,1771r78,40l667,1846r84,29l840,1900r92,17l1026,1926r97,4l1219,1926r95,-9l1405,1900r89,-25l1579,1846r81,-35l1738,1771r73,-46l1880,1675r65,-55l2003,1561r54,-63l2103,1430r41,-69l2178,1287r27,-77l2224,1131r13,-81l2241,967r-4,-83l2224,804r-19,-79l2178,648r-34,-74l2103,504r-46,-67l2003,374r-58,-59l1880,260r-69,-51l1738,164r-78,-41l1579,89,1494,58,1405,35,1314,18,1219,9,1123,5xm1123,r96,4l1314,15r93,17l1496,55r86,29l1663,119r78,41l1815,205r70,51l1948,312r59,60l2061,435r46,68l2148,573r34,74l2210,724r20,78l2241,884r4,83l2241,1051r-11,82l2210,1211r-28,77l2148,1362r-41,70l2061,1500r-54,63l1948,1623r-63,56l1815,1728r-74,47l1663,1816r-81,35l1496,1880r-89,23l1314,1920r-95,11l1123,1935r-97,-4l932,1920r-93,-17l750,1880r-86,-29l582,1816r-77,-41l430,1728r-69,-49l297,1623r-59,-60l185,1500r-47,-68l97,1362,63,1288,35,1211,16,1133,4,1051,,967,4,884,16,802,35,724,63,647,97,573r41,-70l185,435r53,-63l297,312r64,-56l430,205r75,-45l582,119,664,84,750,55,839,32,932,15,1026,4,1123,xe" fillcolor="#ffd427" strokecolor="#ffd427" strokeweight="0">
                  <v:path arrowok="t" o:connecttype="custom" o:connectlocs="359539,6934;257310,34283;167425,80508;93357,144066;39349,221107;8101,309704;3086,404464;26232,495757;72911,577035;140807,645216;225677,697604;324048,731887;433222,743443;542010,731887;640381,697604;725251,645216;793533,577035;840211,495757;862972,404464;857957,309704;827095,221107;772701,144066;698633,80508;609134,34283;506904,6934;433222,0;542781,12327;641539,45839;727180,98612;795076,167564;841754,249227;864515,340520;860271,436436;828638,524647;774244,602073;700176,665632;610291,713012;506904,739591;395802,743828;289329,724183;194815,683736;114574,625185;53237,551612;13502,466482;0,372492;13502,278887;53237,193757;114574,120184;194815,61633;289329,21186;395802,1541" o:connectangles="0,0,0,0,0,0,0,0,0,0,0,0,0,0,0,0,0,0,0,0,0,0,0,0,0,0,0,0,0,0,0,0,0,0,0,0,0,0,0,0,0,0,0,0,0,0,0,0,0,0,0"/>
                  <o:lock v:ext="edit" verticies="t"/>
                </v:shape>
                <v:shape id="Freeform 575" o:spid="_x0000_s1248" style="position:absolute;left:9517;top:5066;width:8707;height:7484;visibility:visible;mso-wrap-style:square;v-text-anchor:top" coordsize="2257,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9iNsUA&#10;AADcAAAADwAAAGRycy9kb3ducmV2LnhtbESPT2sCMRTE70K/Q3gFb5qtB5GtUaSlUME/aEvR22Pz&#10;3F2avCybaNZvbwTB4zAzv2Gm884acaHW144VvA0zEMSF0zWXCn5/vgYTED4gazSOScGVPMxnL70p&#10;5tpF3tFlH0qRIOxzVFCF0ORS+qIii37oGuLknVxrMSTZllK3GBPcGjnKsrG0WHNaqLChj4qK//3Z&#10;KujieXE4reJmaf7WJnK2PeLnVqn+a7d4BxGoC8/wo/2tFUzGI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2I2xQAAANwAAAAPAAAAAAAAAAAAAAAAAJgCAABkcnMv&#10;ZG93bnJldi54bWxQSwUGAAAAAAQABAD1AAAAigMAAAAA&#10;" path="m1129,3r-97,4l938,18,845,35,756,58,670,87r-82,35l511,163r-75,45l367,259r-64,56l244,375r-53,63l144,506r-41,70l69,650,41,727,22,805,10,887,6,970r4,84l22,1136r19,78l69,1291r34,74l144,1435r47,68l244,1566r59,60l367,1682r69,49l511,1778r77,41l670,1854r86,29l845,1906r93,17l1032,1934r97,4l1225,1934r95,-11l1413,1906r89,-23l1588,1854r81,-35l1747,1778r74,-47l1891,1682r63,-56l2013,1566r54,-63l2113,1435r41,-70l2188,1291r28,-77l2236,1136r11,-82l2251,970r-4,-83l2236,805r-20,-78l2188,650r-34,-74l2113,506r-46,-68l2013,375r-59,-60l1891,259r-70,-51l1747,163r-78,-41l1588,87,1502,58,1413,35,1320,18,1225,7,1129,3xm1129,r98,2l1321,13r93,17l1503,54r86,29l1672,118r78,42l1824,206r69,51l1958,311r59,61l2071,435r46,68l2158,574r36,74l2220,725r20,79l2253,887r4,83l2253,1054r-13,82l2220,1216r-26,76l2158,1367r-41,71l2071,1506r-54,63l1958,1629r-65,55l1824,1735r-74,46l1672,1822r-83,36l1503,1887r-89,24l1321,1928r-94,10l1129,1941r-98,-3l936,1928r-93,-17l754,1887r-85,-29l585,1822r-77,-41l433,1735r-69,-51l299,1629r-59,-60l186,1506r-46,-68l99,1367,64,1292,37,1216,17,1136,5,1054,,970,5,887,17,804,37,725,64,648,99,574r41,-71l186,435r54,-63l299,311r65,-54l433,206r75,-46l585,118,669,83,754,54,843,30,936,13,1031,2,1129,xe" fillcolor="#ffd426" strokecolor="#ffd426" strokeweight="0">
                  <v:path arrowok="t" o:connecttype="custom" o:connectlocs="361853,6941;258467,33547;168196,80205;94128,144600;39734,222106;8487,310409;3858,406424;26618,497811;73682,579559;141578,648581;226833,701409;325976,734956;435535,747295;545094,734956;643852,701409;729493,648581;797389,579559;844067,497811;866827,406424;862584,310409;830951,222106;776557,144600;702489,80205;612604,33547;509218,6941;435535,0;545480,11568;645009,45501;730264,99100;798932,167737;846381,249870;869142,342028;864127,438043;832494,527117;778100,605008;703646,669018;612990,716447;509603,743439;397730,747295;290871,727630;195972,686756;115346,628144;54008,554495;14274,468891;0,374033;14274,279561;54008,193957;115346,119922;195972,61696;290871,20822;397730,771" o:connectangles="0,0,0,0,0,0,0,0,0,0,0,0,0,0,0,0,0,0,0,0,0,0,0,0,0,0,0,0,0,0,0,0,0,0,0,0,0,0,0,0,0,0,0,0,0,0,0,0,0,0,0"/>
                  <o:lock v:ext="edit" verticies="t"/>
                </v:shape>
                <v:shape id="Freeform 576" o:spid="_x0000_s1249" style="position:absolute;left:9494;top:5042;width:8746;height:7523;visibility:visible;mso-wrap-style:square;v-text-anchor:top" coordsize="2268,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OuMgA&#10;AADcAAAADwAAAGRycy9kb3ducmV2LnhtbESPT0vDQBTE74LfYXmCN7uxQlvSboJVFJH2YP/Q9vaa&#10;fSaL2bcxu6bx27tCocdhZn7DzPLe1qKj1hvHCu4HCQjiwmnDpYLN+uVuAsIHZI21Y1LwSx7y7Ppq&#10;hql2J/6gbhVKESHsU1RQhdCkUvqiIot+4Bri6H261mKIsi2lbvEU4baWwyQZSYuG40KFDT1VVHyt&#10;fqwCt3vG+fvrcP69PR4aszD7cbd0St3e9I9TEIH6cAmf229awWT0AP9n4hG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lY64yAAAANwAAAAPAAAAAAAAAAAAAAAAAJgCAABk&#10;cnMvZG93bnJldi54bWxQSwUGAAAAAAQABAD1AAAAjQMAAAAA&#10;" path="m1134,5r-98,2l941,18,848,35,759,59,674,88r-84,35l513,165r-75,46l369,262r-65,54l245,377r-54,63l145,508r-41,71l69,653,42,730,22,809,10,892,5,975r5,84l22,1141r20,80l69,1297r35,75l145,1443r46,68l245,1574r59,60l369,1689r69,51l513,1786r77,41l674,1863r85,29l848,1916r93,17l1036,1943r98,3l1232,1943r94,-10l1419,1916r89,-24l1594,1863r83,-36l1755,1786r74,-46l1898,1689r65,-55l2022,1574r54,-63l2122,1443r41,-71l2199,1297r26,-76l2245,1141r13,-82l2262,975r-4,-83l2245,809r-20,-79l2199,653r-36,-74l2122,508r-46,-68l2022,377r-59,-61l1898,262r-69,-51l1755,165r-78,-42l1594,88,1508,59,1419,35,1326,18,1232,7,1134,5xm1134,r98,3l1328,14r91,17l1509,54r88,31l1678,120r79,41l1832,207r71,51l1967,314r60,59l2080,438r48,68l2169,577r34,74l2231,729r20,80l2263,892r5,83l2263,1059r-12,83l2231,1222r-28,78l2169,1374r-41,71l2080,1513r-53,64l1967,1637r-64,56l1832,1744r-75,46l1678,1831r-81,35l1509,1897r-90,23l1328,1937r-96,11l1134,1951r-98,-3l940,1937r-92,-17l758,1897r-87,-31l589,1831r-79,-41l435,1744r-70,-51l300,1637r-59,-60l187,1513r-48,-68l98,1374,65,1300,36,1222,17,1142,4,1059,,975,4,892,17,809,36,729,65,651,98,577r41,-71l187,438r54,-65l300,314r65,-56l435,207r75,-46l589,120,671,85,758,54,848,31,940,14,1036,3,1134,xe" fillcolor="#ffd425" strokecolor="#ffd425" strokeweight="0">
                  <v:path arrowok="t" o:connecttype="custom" o:connectlocs="362850,6941;259894,33933;168893,81362;94472,145371;40102,223263;8483,311951;3856,408351;26606,500123;73650,582642;142286,651279;227504,704492;326989,738810;437271,750378;547167,738810;646651,704492;731869,651279;800506,582642;847935,500123;870685,408351;865672,311951;834053,223263;779683,145371;705263,81362;614647,33933;511306,6941;437271,0;547167,11954;647037,46272;733797,99485;802048,168893;849477,251026;872613,343955;867986,440355;836367,529815;781611,608092;706419,672487;615803,719530;512077,746908;399482,751149;292285,731484;196656,690224;115680,631228;53598,557192;13882,471203;0,375960;13882,281103;53598,195114;115680,121078;196656,62082;292285,20822;399482,1157" o:connectangles="0,0,0,0,0,0,0,0,0,0,0,0,0,0,0,0,0,0,0,0,0,0,0,0,0,0,0,0,0,0,0,0,0,0,0,0,0,0,0,0,0,0,0,0,0,0,0,0,0,0,0"/>
                  <o:lock v:ext="edit" verticies="t"/>
                </v:shape>
                <v:shape id="Freeform 577" o:spid="_x0000_s1250" style="position:absolute;left:9479;top:5027;width:8776;height:7562;visibility:visible;mso-wrap-style:square;v-text-anchor:top" coordsize="2276,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myMYA&#10;AADcAAAADwAAAGRycy9kb3ducmV2LnhtbESPT2vCQBTE7wW/w/KE3urGUmyIriKRlFAKxT8Xb4/s&#10;M4nJvg3ZrYnfvlsoeBxm5jfMajOaVtyod7VlBfNZBIK4sLrmUsHpmL3EIJxH1thaJgV3crBZT55W&#10;mGg78J5uB1+KAGGXoILK+y6R0hUVGXQz2xEH72J7gz7IvpS6xyHATStfo2ghDdYcFirsKK2oaA4/&#10;RsGwT/M4fdfN/Pr1/fG5O2f5vcmUep6O2yUIT6N/hP/buVYQL97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JmyMYAAADcAAAADwAAAAAAAAAAAAAAAACYAgAAZHJz&#10;L2Rvd25yZXYueG1sUEsFBgAAAAAEAAQA9QAAAIsDAAAAAA==&#10;" path="m1138,5r-98,3l944,19,852,36,762,59,675,90r-82,35l514,166r-75,46l369,263r-65,56l245,378r-54,65l143,511r-41,71l69,656,40,734,21,814,8,897,4,980r4,84l21,1147r19,80l69,1305r33,74l143,1450r48,68l245,1582r59,60l369,1698r70,51l514,1795r79,41l675,1871r87,31l852,1925r92,17l1040,1953r98,3l1236,1953r96,-11l1423,1925r90,-23l1601,1871r81,-35l1761,1795r75,-46l1907,1698r64,-56l2031,1582r53,-64l2132,1450r41,-71l2207,1305r28,-78l2255,1147r12,-83l2272,980r-5,-83l2255,814r-20,-80l2207,656r-34,-74l2132,511r-48,-68l2031,378r-60,-59l1907,263r-71,-51l1761,166r-79,-41l1601,90,1513,59,1423,36,1332,19,1236,8,1138,5xm1138,r98,3l1332,14r93,17l1515,56r87,29l1685,121r79,41l1839,209r70,51l1974,315r61,61l2088,440r48,68l2177,580r35,75l2239,733r21,80l2272,896r4,84l2272,1065r-12,83l2239,1228r-27,78l2177,1380r-41,73l2088,1521r-53,64l1974,1646r-65,55l1839,1752r-75,46l1685,1840r-83,36l1515,1905r-90,25l1332,1947r-96,10l1138,1961r-98,-4l944,1947r-93,-17l761,1905r-88,-29l590,1840r-79,-42l436,1752r-70,-51l301,1646r-60,-61l187,1521r-48,-68l98,1380,63,1306,36,1228,15,1148,4,1065,,980,4,896,15,813,36,733,63,655,98,580r41,-72l187,440r54,-64l301,315r65,-55l436,209r75,-47l590,121,673,85,761,56,851,31,944,14,1040,3,1138,xe" fillcolor="#ffd324" strokecolor="#ffd324" strokeweight="0">
                  <v:path arrowok="t" o:connecttype="custom" o:connectlocs="364007,7326;260280,34704;169278,81747;94472,145756;39331,224419;8098,313878;3085,410278;26606,503207;73650,585340;142286,654747;228661,707960;328531,742278;438813,754232;548709,742278;648579,707960;735340,654747;803591,585340;851020,503207;874156,410278;869528,313878;837909,224419;783154,145756;707962,81747;617346,34704;513619,7326;438813,0;549480,11954;649736,46658;736111,100256;805133,169664;852948,252567;876084,345497;871456,442668;839452,532127;784696,611175;709119,675570;617731,723384;513619,750762;401024,754618;293442,734566;197042,693307;116066,634696;53598,560276;13882,473516;0,377887;13882,282644;53598,195884;116066,121464;197042,62467;293442,21594;401024,1157" o:connectangles="0,0,0,0,0,0,0,0,0,0,0,0,0,0,0,0,0,0,0,0,0,0,0,0,0,0,0,0,0,0,0,0,0,0,0,0,0,0,0,0,0,0,0,0,0,0,0,0,0,0,0"/>
                  <o:lock v:ext="edit" verticies="t"/>
                </v:shape>
                <v:shape id="Freeform 578" o:spid="_x0000_s1251" style="position:absolute;left:9456;top:5012;width:8822;height:7584;visibility:visible;mso-wrap-style:square;v-text-anchor:top" coordsize="2288,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8O4sIA&#10;AADcAAAADwAAAGRycy9kb3ducmV2LnhtbESPT4vCMBTE7wt+h/AEb2uqoEjXKCIoy978A3t9NM+m&#10;tHmpSWzrtzfCwh6HmfkNs94OthEd+VA5VjCbZiCIC6crLhVcL4fPFYgQkTU2jknBkwJsN6OPNeba&#10;9Xyi7hxLkSAcclRgYmxzKUNhyGKYupY4eTfnLcYkfSm1xz7BbSPnWbaUFitOCwZb2hsq6vPDKqib&#10;2vTPlubHrvPHRfGL958ZKjUZD7svEJGG+B/+a39rBavlAt5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w7iwgAAANwAAAAPAAAAAAAAAAAAAAAAAJgCAABkcnMvZG93&#10;bnJldi54bWxQSwUGAAAAAAQABAD1AAAAhwMAAAAA&#10;" path="m1144,4r-98,3l950,18,857,35,767,60,679,89r-83,36l517,166r-75,47l372,264r-65,55l247,380r-54,64l145,512r-41,72l69,659,42,737,21,817,10,900,6,984r4,85l21,1152r21,80l69,1310r35,74l145,1457r48,68l247,1589r60,61l372,1705r70,51l517,1802r79,42l679,1880r88,29l857,1934r93,17l1046,1961r98,4l1242,1961r96,-10l1431,1934r90,-25l1608,1880r83,-36l1770,1802r75,-46l1915,1705r65,-55l2041,1589r53,-64l2142,1457r41,-73l2218,1310r27,-78l2266,1152r12,-83l2282,984r-4,-84l2266,817r-21,-80l2218,659r-35,-75l2142,512r-48,-68l2041,380r-61,-61l1915,264r-70,-51l1770,166r-79,-41l1608,89,1521,60,1431,35,1338,18,1242,7,1144,4xm1144,r99,4l1339,14r93,18l1524,55r87,30l1694,120r79,43l1849,209r71,51l1984,317r60,61l2099,442r48,69l2187,583r36,75l2251,736r20,81l2283,900r5,84l2283,1069r-12,83l2251,1233r-28,78l2187,1386r-40,72l2099,1527r-55,64l1984,1652r-64,56l1849,1760r-76,46l1694,1847r-83,37l1524,1914r-92,23l1339,1955r-96,10l1144,1969r-100,-4l948,1955r-93,-18l764,1914r-88,-30l593,1847r-79,-41l438,1760r-70,-52l303,1652r-59,-61l189,1527r-48,-69l100,1386,65,1311,37,1233,17,1152,4,1069,,984,4,900,17,817,37,736,65,658r35,-75l141,511r48,-69l244,378r59,-61l368,260r70,-51l514,163r79,-43l676,85,764,55,855,32,948,14,1044,4,1144,xe" fillcolor="#ffd323" strokecolor="#ffd323" strokeweight="0">
                  <v:path arrowok="t" o:connecttype="custom" o:connectlocs="366320,6934;261822,34283;170435,82049;95243,146379;40102,224961;8098,314714;3856,411786;26606,504621;74421,587440;143443,656777;229818,710321;330459,744990;441127,756931;551794,744990;652050,710321;738424,656777;807447,587440;855261,504621;878397,411786;873770,314714;841765,224961;787010,146379;711432,82049;620045,34283;515933,6934;441127,0;552179,12327;653207,46225;740352,100154;809375,170261;857189,253466;880325,346686;875698,443758;843307,533896;788167,612864;712975,677964;621202,725729;516319,753079;402566,756931;294598,737286;198198,695683;116837,636361;54370,561631;14267,474960;0,379043;14267,283512;54370,196841;116837,122111;198198,62789;294598,21186;402566,1541" o:connectangles="0,0,0,0,0,0,0,0,0,0,0,0,0,0,0,0,0,0,0,0,0,0,0,0,0,0,0,0,0,0,0,0,0,0,0,0,0,0,0,0,0,0,0,0,0,0,0,0,0,0,0"/>
                  <o:lock v:ext="edit" verticies="t"/>
                </v:shape>
                <v:shape id="Freeform 579" o:spid="_x0000_s1252" style="position:absolute;left:9440;top:4996;width:8861;height:7623;visibility:visible;mso-wrap-style:square;v-text-anchor:top" coordsize="2299,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SP8UA&#10;AADcAAAADwAAAGRycy9kb3ducmV2LnhtbESPT2vCQBTE7wW/w/IEb3VjhaDRVcT+oaUnExW8PbLP&#10;JJh9G7LbJH77bqHgcZiZ3zDr7WBq0VHrKssKZtMIBHFudcWFgmP2/rwA4TyyxtoyKbiTg+1m9LTG&#10;RNueD9SlvhABwi5BBaX3TSKly0sy6Ka2IQ7e1bYGfZBtIXWLfYCbWr5EUSwNVhwWSmxoX1J+S3+M&#10;gs696o+v87LPKD1dLvP727fJjkpNxsNuBcLT4B/h//anVrCI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1I/xQAAANwAAAAPAAAAAAAAAAAAAAAAAJgCAABkcnMv&#10;ZG93bnJldi54bWxQSwUGAAAAAAQABAD1AAAAigMAAAAA&#10;" path="m1150,5l1050,9,954,19,861,37,770,60,682,90r-83,35l520,168r-76,46l374,265r-65,57l250,383r-55,64l147,516r-41,72l71,663,43,741,23,822,10,905,6,989r4,85l23,1157r20,81l71,1316r35,75l147,1463r48,69l250,1596r59,61l374,1713r70,52l520,1811r79,41l682,1889r88,30l861,1942r93,18l1050,1970r100,4l1249,1970r96,-10l1438,1942r92,-23l1617,1889r83,-37l1779,1811r76,-46l1926,1713r64,-56l2050,1596r55,-64l2153,1463r40,-72l2229,1316r28,-78l2277,1157r12,-83l2294,989r-5,-84l2277,822r-20,-81l2229,663r-36,-75l2153,516r-48,-69l2050,383r-60,-61l1926,265r-71,-51l1779,168r-79,-43l1617,90,1530,60,1438,37,1345,19,1249,9,1150,5xm1150,r99,4l1345,15r94,17l1531,56r87,31l1703,122r79,41l1858,210r70,52l1995,318r59,62l2109,445r48,69l2199,585r35,77l2261,739r21,82l2295,905r4,84l2295,1074r-13,84l2261,1239r-27,78l2199,1392r-42,73l2109,1534r-55,65l1995,1659r-67,57l1858,1769r-76,46l1703,1857r-85,35l1531,1923r-92,24l1345,1964r-96,11l1150,1979r-100,-4l954,1964r-94,-17l768,1923r-87,-31l596,1857r-78,-42l441,1769r-70,-53l305,1659r-59,-60l191,1534r-48,-69l100,1392,65,1317,38,1239,17,1158,4,1074,,989,4,905,17,821,38,739,65,662r35,-77l143,514r48,-69l246,380r59,-62l371,262r70,-52l518,163r78,-41l681,87,768,56,860,32,954,15,1050,4,1150,xe" fillcolor="#ffd322" strokecolor="#ffd322" strokeweight="0">
                  <v:path arrowok="t" o:connecttype="custom" o:connectlocs="367702,7319;262865,34669;171132,82434;96358,147535;40856,226502;8865,316641;3854,413713;27366,506933;75159,590138;144152,659861;230874,713405;331857,748073;443247,760400;554252,748073;655235,713405;742343,659861;811335,590138;859129,506933;882255,413713;877629,316641;845253,226502;790136,147535;714977,82434;623244,34669;518407,7319;443247,0;554637,12327;656391,46995;743114,100924;812877,171417;861056,255007;884567,348613;879557,446070;847566,536209;791678,615947;716133,681432;623630,728813;518407,756548;404704,760785;296012,740754;199654,699152;117557,639060;55117,564329;14646,477272;0,380970;14646,284668;55117,197997;117557,122496;199654,62789;296012,21572;404704,1541" o:connectangles="0,0,0,0,0,0,0,0,0,0,0,0,0,0,0,0,0,0,0,0,0,0,0,0,0,0,0,0,0,0,0,0,0,0,0,0,0,0,0,0,0,0,0,0,0,0,0,0,0,0,0"/>
                  <o:lock v:ext="edit" verticies="t"/>
                </v:shape>
                <v:shape id="Freeform 580" o:spid="_x0000_s1253" style="position:absolute;left:9425;top:4973;width:8892;height:7662;visibility:visible;mso-wrap-style:square;v-text-anchor:top" coordsize="2307,1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2icUA&#10;AADcAAAADwAAAGRycy9kb3ducmV2LnhtbESPQYvCMBSE78L+h/AW9qbpelCpTUVXBFlEUXvQ26N5&#10;tsXmpTRZ7f57Iwgeh5n5hklmnanFjVpXWVbwPYhAEOdWV1woyI6r/gSE88gaa8uk4J8czNKPXoKx&#10;tnfe0+3gCxEg7GJUUHrfxFK6vCSDbmAb4uBdbGvQB9kWUrd4D3BTy2EUjaTBisNCiQ39lJRfD39G&#10;gT5uMNvtl5dTtNXd7jc7L1brRqmvz24+BeGp8+/wq73WCiajMTzPhCM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baJxQAAANwAAAAPAAAAAAAAAAAAAAAAAJgCAABkcnMv&#10;ZG93bnJldi54bWxQSwUGAAAAAAQABAD1AAAAigMAAAAA&#10;" path="m1154,5l1054,9,958,20,864,37,772,61,685,92r-85,35l522,168r-77,47l375,267r-66,56l250,385r-55,65l147,519r-43,71l69,667,42,744,21,826,8,910,4,994r4,85l21,1163r21,81l69,1322r35,75l147,1470r48,69l250,1604r59,60l375,1721r70,53l522,1820r78,42l685,1897r87,31l864,1952r94,17l1054,1980r100,4l1253,1980r96,-11l1443,1952r92,-24l1622,1897r85,-35l1786,1820r76,-46l1932,1721r67,-57l2058,1604r55,-65l2161,1470r42,-73l2238,1322r27,-78l2286,1163r13,-84l2303,994r-4,-84l2286,826r-21,-82l2238,667r-35,-77l2161,519r-48,-69l2058,385r-59,-62l1932,267r-70,-52l1786,168r-79,-41l1622,92,1535,61,1443,37,1349,20,1253,9,1154,5xm1154,r99,4l1350,15r95,18l1536,56r89,31l1708,123r81,41l1865,212r72,52l2002,321r60,61l2117,447r48,69l2207,589r36,75l2271,743r19,82l2303,908r4,86l2303,1081r-13,83l2271,1246r-28,77l2207,1400r-42,73l2117,1542r-55,65l2002,1668r-65,57l1865,1777r-76,46l1708,1866r-83,36l1536,1931r-91,25l1350,1974r-97,11l1154,1988r-100,-3l957,1974r-94,-18l771,1931r-89,-29l599,1866r-80,-43l443,1777r-72,-52l306,1668r-61,-61l190,1542r-48,-69l100,1400,65,1323,37,1246,17,1164,4,1081,,994,4,908,17,825,37,743,65,664r35,-75l142,516r48,-69l245,382r61,-61l371,264r72,-52l519,164r80,-41l682,87,771,56,863,33,957,15,1054,4,1154,xe" fillcolor="#ffd321" strokecolor="#ffd321" strokeweight="0">
                  <v:path arrowok="t" o:connecttype="custom" o:connectlocs="369245,7708;264022,35457;171518,82862;96358,148380;40085,227387;8094,318342;3083,415849;26595,509502;75159,593134;144537,663278;231260,717619;333014,752306;444790,764638;556180,752306;657934,717619;744657,663278;814420,593134;862599,509502;886111,415849;881100,318342;849109,227387;793221,148380;717676,82862;625172,35457;519949,7708;444790,0;556951,12718;658320,47404;746584,101746;815962,172275;864526,255907;887652,349945;882642,448608;850651,539563;794763,619342;718833,684860;626329,733035;520335,760784;406246,765024;297169,744212;200040,702589;117943,642851;54731,567698;14261,480211;0,383090;14261,286354;54731,198868;117943,123714;200040,63206;297169,21583;406246,1542" o:connectangles="0,0,0,0,0,0,0,0,0,0,0,0,0,0,0,0,0,0,0,0,0,0,0,0,0,0,0,0,0,0,0,0,0,0,0,0,0,0,0,0,0,0,0,0,0,0,0,0,0,0,0"/>
                  <o:lock v:ext="edit" verticies="t"/>
                </v:shape>
                <v:shape id="Freeform 581" o:spid="_x0000_s1254" style="position:absolute;left:9402;top:4958;width:8938;height:7692;visibility:visible;mso-wrap-style:square;v-text-anchor:top" coordsize="2319,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imcAA&#10;AADcAAAADwAAAGRycy9kb3ducmV2LnhtbERPy4rCMBTdD/gP4QqzG1NFVKppEUHpbvCBuLw017ba&#10;3NQmavXrJ4sBl4fzXqSdqcWDWldZVjAcRCCIc6srLhQc9uufGQjnkTXWlknBixykSe9rgbG2T97S&#10;Y+cLEULYxaig9L6JpXR5SQbdwDbEgTvb1qAPsC2kbvEZwk0tR1E0kQYrDg0lNrQqKb/u7kZBNzXb&#10;cXPC7DimLL9toov8nb6V+u53yzkIT53/iP/dmVYwm4S14Uw4Aj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SimcAAAADcAAAADwAAAAAAAAAAAAAAAACYAgAAZHJzL2Rvd25y&#10;ZXYueG1sUEsFBgAAAAAEAAQA9QAAAIUDAAAAAA==&#10;" path="m1160,3l1060,7,963,18,869,36,777,59,688,90r-83,36l525,167r-76,48l377,267r-65,57l251,385r-55,65l148,519r-42,73l71,667,43,746,23,828,10,911,6,997r4,87l23,1167r20,82l71,1326r35,77l148,1476r48,69l251,1610r61,61l377,1728r72,52l525,1826r80,43l688,1905r89,29l869,1959r94,18l1060,1988r100,3l1259,1988r97,-11l1451,1959r91,-25l1631,1905r83,-36l1795,1826r76,-46l1943,1728r65,-57l2068,1610r55,-65l2171,1476r42,-73l2249,1326r28,-77l2296,1167r13,-83l2313,997r-4,-86l2296,828r-19,-82l2249,667r-36,-75l2171,519r-48,-69l2068,385r-60,-61l1943,267r-72,-52l1795,167r-81,-41l1631,90,1542,59,1451,36,1356,18,1259,7,1160,3xm1160,r99,3l1358,13r94,18l1544,56r89,30l1717,122r81,42l1874,211r72,52l2012,320r60,62l2127,448r50,69l2218,590r36,76l2281,745r21,83l2315,911r4,86l2315,1084r-13,83l2281,1250r-27,79l2218,1404r-41,74l2127,1547r-55,66l2012,1673r-66,58l1874,1784r-76,46l1717,1872r-84,37l1544,1939r-92,25l1358,1981r-99,10l1160,1995r-100,-4l962,1981r-95,-17l776,1939r-89,-30l602,1872r-80,-42l446,1784r-72,-53l308,1673r-61,-60l192,1547r-49,-69l102,1404,65,1329,38,1250,17,1167,5,1084,,997,5,911,17,828,38,745,65,666r37,-76l143,517r49,-69l247,382r61,-62l374,263r72,-52l522,164r80,-42l687,86,776,56,867,31,962,13,1060,3,1160,xe" fillcolor="#ffd320" strokecolor="#ffd320" strokeweight="0">
                  <v:path arrowok="t" o:connecttype="custom" o:connectlocs="371173,6941;265178,34704;173060,82903;96744,148454;40856,228273;8865,319273;3854,417986;27366,511300;75545,595746;145309,666310;233187,720679;334942,755383;447103,767722;559264,755383;660634,720679;748898,666310;818276,595746;866841,511300;889967,417986;884956,319273;852965,228273;797077,148454;721147,82903;628643,34704;522648,6941;447103,0;559650,11953;661790,47043;750054,101412;819818,172747;868768,256807;892279,351278;887269,449991;854892,541377;798619,621966;722303,687903;629413,736103;523419,763866;408560,767722;299097,747671;201196,705641;118714,645102;55117,569911;14646,481995;0,384439;14646,287269;55117,199353;118714,123391;201196,63238;299097,21593;408560,1157" o:connectangles="0,0,0,0,0,0,0,0,0,0,0,0,0,0,0,0,0,0,0,0,0,0,0,0,0,0,0,0,0,0,0,0,0,0,0,0,0,0,0,0,0,0,0,0,0,0,0,0,0,0,0"/>
                  <o:lock v:ext="edit" verticies="t"/>
                </v:shape>
                <v:shape id="Freeform 582" o:spid="_x0000_s1255" style="position:absolute;left:9386;top:4942;width:8969;height:7724;visibility:visible;mso-wrap-style:square;v-text-anchor:top" coordsize="2327,2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9WsMA&#10;AADcAAAADwAAAGRycy9kb3ducmV2LnhtbESP3WrCQBSE7wu+w3IKvaubChVNXUUExVpv/HmAQ/Y0&#10;CWbPht2jiW/fFYReDjPzDTNb9K5RNwqx9mzgY5iBIi68rbk0cD6t3yegoiBbbDyTgTtFWMwHLzPM&#10;re/4QLejlCpBOOZooBJpc61jUZHDOPQtcfJ+fXAoSYZS24BdgrtGj7JsrB3WnBYqbGlVUXE5Xp2B&#10;n2m52dD3Vvarbve501IEd98b8/baL79ACfXyH362t9bAZDyFx5l0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o9WsMAAADcAAAADwAAAAAAAAAAAAAAAACYAgAAZHJzL2Rv&#10;d25yZXYueG1sUEsFBgAAAAAEAAQA9QAAAIgDAAAAAA==&#10;" path="m1164,5l1064,8,966,18,871,36,780,61,691,91r-85,36l526,169r-76,47l378,268r-66,57l251,387r-55,66l147,522r-41,73l69,671,42,750,21,833,9,916r-5,86l9,1089r12,83l42,1255r27,79l106,1409r41,74l196,1552r55,66l312,1678r66,58l450,1789r76,46l606,1877r85,37l780,1944r91,25l966,1986r98,10l1164,2000r99,-4l1362,1986r94,-17l1548,1944r89,-30l1721,1877r81,-42l1878,1789r72,-53l2016,1678r60,-60l2131,1552r50,-69l2222,1409r36,-75l2285,1255r21,-83l2319,1089r4,-87l2319,916r-13,-83l2285,750r-27,-79l2222,595r-41,-73l2131,453r-55,-66l2016,325r-66,-57l1878,216r-76,-47l1721,127,1637,91,1548,61,1456,36,1362,18,1263,8,1164,5xm1164,r100,4l1362,15r96,17l1549,56r90,31l1724,124r80,41l1882,212r70,54l2020,323r61,62l2136,450r49,71l2227,593r35,77l2291,749r21,82l2323,916r4,86l2323,1089r-11,85l2291,1255r-29,80l2227,1411r-42,73l2136,1555r-55,65l2020,1682r-68,57l1882,1791r-78,48l1724,1881r-85,37l1549,1948r-91,24l1362,1990r-98,11l1164,2005r-101,-4l966,1990r-96,-18l778,1948r-90,-30l603,1881r-80,-42l446,1791r-71,-52l307,1682r-60,-62l192,1555r-49,-71l100,1411,65,1335,37,1255,16,1174,4,1089,,1002,4,916,16,831,37,749,65,670r35,-77l143,521r49,-71l247,385r60,-62l375,266r71,-54l523,165r80,-41l688,87,778,56,870,32,966,15,1063,4,1164,xe" fillcolor="#ffd31f" strokecolor="#ffd31f" strokeweight="0">
                  <v:path arrowok="t" o:connecttype="custom" o:connectlocs="372330,6934;266335,35054;173446,83205;96744,149076;40856,229200;8094,320880;3469,419494;26595,513871;75545,597847;145694,668725;233573,723040;335713,758479;448646,770421;561193,758479;663333,723040;751597,668725;821361,597847;870311,513871;893823,419494;888812,320880;856435,229200;800162,149076;723846,83205;630956,35054;524962,6934;448646,0;561963,12327;664489,47766;752368,102466;823288,173345;871853,258091;895364,352853;891124,452237;858363,543532;802089,624041;725388,689912;631727,738834;524962,766569;409717,770806;299868,750390;201582,708402;118328,647924;55117,571652;14261,483439;0,385981;14261,288523;55117,200695;118328,124423;201582,63560;299868,21572;409717,1541" o:connectangles="0,0,0,0,0,0,0,0,0,0,0,0,0,0,0,0,0,0,0,0,0,0,0,0,0,0,0,0,0,0,0,0,0,0,0,0,0,0,0,0,0,0,0,0,0,0,0,0,0,0,0"/>
                  <o:lock v:ext="edit" verticies="t"/>
                </v:shape>
                <v:shape id="Freeform 583" o:spid="_x0000_s1256" style="position:absolute;left:9363;top:4927;width:9016;height:7762;visibility:visible;mso-wrap-style:square;v-text-anchor:top" coordsize="2338,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Of8EA&#10;AADcAAAADwAAAGRycy9kb3ducmV2LnhtbERPz2vCMBS+D/wfwhN2GZoqOKUaRRTHrksnenw0z7bY&#10;vNQm1s6/fjkMdvz4fq82va1FR62vHCuYjBMQxLkzFRcKvrPDaAHCB2SDtWNS8EMeNuvBywpT4x78&#10;RZ0OhYgh7FNUUIbQpFL6vCSLfuwa4shdXGsxRNgW0rT4iOG2ltMkeZcWK44NJTa0Kym/6rtV8HHs&#10;5m+FpvOJnrfjPgvazDKt1Ouw3y5BBOrDv/jP/WkULOZxfjwTj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2zn/BAAAA3AAAAA8AAAAAAAAAAAAAAAAAmAIAAGRycy9kb3du&#10;cmV2LnhtbFBLBQYAAAAABAAEAPUAAACGAwAAAAA=&#10;" path="m1169,5l1068,9,971,20,875,37,783,61,693,92r-85,37l528,170r-77,47l380,271r-68,57l252,390r-55,65l148,526r-43,72l70,675,42,754,21,836,9,921r-4,86l9,1094r12,85l42,1260r28,80l105,1416r43,73l197,1560r55,65l312,1687r68,57l451,1796r77,48l608,1886r85,37l783,1953r92,24l971,1995r97,11l1169,2010r100,-4l1367,1995r96,-18l1554,1953r90,-30l1729,1886r80,-42l1887,1796r70,-52l2025,1687r61,-62l2141,1560r49,-71l2232,1416r35,-76l2296,1260r21,-81l2328,1094r4,-87l2328,921r-11,-85l2296,754r-29,-79l2232,598r-42,-72l2141,455r-55,-65l2025,328r-68,-57l1887,217r-78,-47l1729,129,1644,92,1554,61,1463,37,1367,20,1269,9,1169,5xm1169,r100,4l1368,15r96,18l1557,57r89,31l1732,124r80,42l1890,215r72,52l2028,324r62,63l2145,453r49,70l2236,596r36,78l2300,753r21,82l2334,920r4,87l2334,1095r-13,84l2300,1261r-28,80l2236,1418r-42,74l2145,1562r-55,66l2028,1690r-66,58l1890,1800r-78,49l1732,1890r-86,37l1557,1958r-93,24l1368,2000r-99,11l1169,2015r-101,-4l969,2000r-96,-18l780,1958r-88,-31l606,1890r-81,-41l448,1800r-72,-52l310,1690r-62,-62l193,1562r-50,-70l101,1418,66,1341,38,1261,16,1179,4,1095,,1007,4,920,16,835,38,753,66,674r35,-78l143,523r50,-70l248,387r62,-63l376,267r72,-52l525,166r81,-42l692,88,780,57,873,33,969,15,1068,4,1169,xe" fillcolor="#ffd31e" strokecolor="#ffd31e" strokeweight="0">
                  <v:path arrowok="t" o:connecttype="custom" o:connectlocs="374418,7704;267221,35439;173906,83591;97171,150232;40488,230356;8098,322037;3470,421421;26992,516183;75963,600930;146528,671809;234445,726509;337400,761563;450767,774275;564133,761563;666703,726509;754619,671809;825570,600930;874155,516183;897677,421421;893435,322037;860659,230356;804362,150232;727627,83591;633927,35439;527115,7704;450767,0;564519,12712;667859,47766;756547,102851;827112,174501;876083,259632;899991,354395;894978,454164;862202,546230;805904,627124;728784,693381;634698,742302;527501,770423;411821,774660;300768,754244;202440,712256;119536,651007;55141,574735;14653,485752;0,387908;14653,290064;55141,201466;119536,124808;202440,63945;300768,21957;411821,1541" o:connectangles="0,0,0,0,0,0,0,0,0,0,0,0,0,0,0,0,0,0,0,0,0,0,0,0,0,0,0,0,0,0,0,0,0,0,0,0,0,0,0,0,0,0,0,0,0,0,0,0,0,0,0"/>
                  <o:lock v:ext="edit" verticies="t"/>
                </v:shape>
                <v:shape id="Freeform 584" o:spid="_x0000_s1257" style="position:absolute;left:9340;top:4911;width:9062;height:7793;visibility:visible;mso-wrap-style:square;v-text-anchor:top" coordsize="2350,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QPcIA&#10;AADcAAAADwAAAGRycy9kb3ducmV2LnhtbESPy2rDMBBF94X8g5hAd7WcFFzjRAmh0JDSld1+wGCN&#10;H8QaOZJiu39fFQpdXu7jcPfHxQxiIud7ywo2SQqCuLa651bB1+fbUw7CB2SNg2VS8E0ejofVwx4L&#10;bWcuaapCK+II+wIVdCGMhZS+7sigT+xIHL3GOoMhStdK7XCO42aQ2zTNpMGeI6HDkV47qq/V3UTu&#10;zXFT2rPP8imbsBye3/UHK/W4Xk47EIGW8B/+a1+0gvxlA79n4hG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VA9wgAAANwAAAAPAAAAAAAAAAAAAAAAAJgCAABkcnMvZG93&#10;bnJldi54bWxQSwUGAAAAAAQABAD1AAAAhwMAAAAA&#10;" path="m1175,3l1074,7,975,18,879,36,786,60,698,91r-86,36l531,169r-77,49l382,270r-66,57l254,390r-55,66l149,526r-42,73l72,677,44,756,22,838,10,923r-4,87l10,1098r12,84l44,1264r28,80l107,1421r42,74l199,1565r55,66l316,1693r66,58l454,1803r77,49l612,1893r86,37l786,1961r93,24l975,2003r99,11l1175,2018r100,-4l1374,2003r96,-18l1563,1961r89,-31l1738,1893r80,-41l1896,1803r72,-52l2034,1693r62,-62l2151,1565r49,-70l2242,1421r36,-77l2306,1264r21,-82l2340,1098r4,-88l2340,923r-13,-85l2306,756r-28,-79l2242,599r-42,-73l2151,456r-55,-66l2034,327r-66,-57l1896,218r-78,-49l1738,127,1652,91,1563,60,1470,36,1374,18,1275,7,1175,3xm1175,r100,3l1376,14r95,17l1564,57r91,30l1739,123r82,43l1898,214r72,53l2038,325r62,62l2155,453r49,71l2247,598r36,77l2311,756r22,82l2345,923r5,87l2345,1098r-12,85l2311,1265r-28,80l2247,1423r-43,74l2155,1568r-55,66l2038,1696r-68,57l1898,1807r-77,48l1739,1898r-84,36l1564,1964r-93,25l1376,2007r-101,11l1175,2021r-101,-3l974,2007r-96,-18l785,1964r-90,-30l610,1898r-82,-43l451,1807r-72,-54l311,1696r-62,-62l194,1568r-49,-71l103,1423,66,1345,38,1265,17,1183,4,1098,,1010,4,923,17,838,38,756,66,675r37,-77l145,524r49,-71l249,387r62,-62l379,267r72,-53l528,166r82,-43l695,87,785,57,878,31,974,14,1074,3,1175,xe" fillcolor="#ffd31d" strokecolor="#ffd31d" strokeweight="0">
                  <v:path arrowok="t" o:connecttype="custom" o:connectlocs="375960,6941;269149,35089;175062,84059;97942,150381;41259,230970;8483,323127;3856,423381;27763,518237;76734,603453;147299,675174;235987,729928;338942,765403;453080,778127;566832,765403;670173,729928;758861,675174;829426,603453;878397,518237;902304,423381;897291,323127;864515,230970;808218,150381;731098,84059;637011,35089;529814,6941;453080,0;567218,11953;670558,47428;759632,102953;830968,174674;880325,260275;904232,355903;899605,456157;866443,548699;809760,630059;731869,696767;638168,745737;530586,773886;414134,778127;302696,757305;203597,715276;119922,653966;55912,577233;14653,487775;0,389449;14653,291509;55912,202051;119922,125318;203597,64008;302696,21979;414134,1157" o:connectangles="0,0,0,0,0,0,0,0,0,0,0,0,0,0,0,0,0,0,0,0,0,0,0,0,0,0,0,0,0,0,0,0,0,0,0,0,0,0,0,0,0,0,0,0,0,0,0,0,0,0,0"/>
                  <o:lock v:ext="edit" verticies="t"/>
                </v:shape>
                <v:shape id="Freeform 585" o:spid="_x0000_s1258" style="position:absolute;left:9325;top:4888;width:9092;height:7832;visibility:visible;mso-wrap-style:square;v-text-anchor:top" coordsize="2358,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Iq8MA&#10;AADcAAAADwAAAGRycy9kb3ducmV2LnhtbESPQWsCMRSE7wX/Q3hCbzWrFCurUUQRvEipCl6fm+du&#10;cPOyJFld/fWNUOhxmJlvmNmis7W4kQ/GsYLhIANBXDhtuFRwPGw+JiBCRNZYOyYFDwqwmPfeZphr&#10;d+cfuu1jKRKEQ44KqhibXMpQVGQxDFxDnLyL8xZjkr6U2uM9wW0tR1k2lhYNp4UKG1pVVFz3rVWw&#10;W5lTaM3zvGxx9y0/135brr1S7/1uOQURqYv/4b/2ViuYfI3gdSYd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gIq8MAAADcAAAADwAAAAAAAAAAAAAAAACYAgAAZHJzL2Rv&#10;d25yZXYueG1sUEsFBgAAAAAEAAQA9QAAAIgDAAAAAA==&#10;" path="m1179,5l1078,8,978,19,882,36,789,62,699,92r-85,36l532,171r-77,48l383,272r-68,58l253,392r-55,66l149,529r-42,74l70,680,42,761,21,843,8,928r-4,87l8,1103r13,85l42,1270r28,80l107,1428r42,74l198,1573r55,66l315,1701r68,57l455,1812r77,48l614,1903r85,36l789,1969r93,25l978,2012r100,11l1179,2026r100,-3l1380,2012r95,-18l1568,1969r91,-30l1743,1903r82,-43l1902,1812r72,-54l2042,1701r62,-62l2159,1573r49,-71l2251,1428r36,-78l2315,1270r22,-82l2349,1103r5,-88l2349,928r-12,-85l2315,761r-28,-81l2251,603r-43,-74l2159,458r-55,-66l2042,330r-68,-58l1902,219r-77,-48l1743,128,1659,92,1568,62,1475,36,1380,19,1279,8,1179,5xm1179,r102,3l1380,14r97,18l1570,57r90,31l1746,125r82,42l1905,216r74,53l2046,326r62,63l2163,456r50,70l2256,600r36,78l2321,759r20,83l2354,928r4,87l2354,1103r-13,86l2321,1272r-29,81l2256,1429r-43,76l2163,1575r-55,67l2046,1704r-67,58l1905,1815r-77,49l1746,1906r-86,37l1570,1974r-93,25l1380,2017r-99,11l1179,2031r-102,-3l978,2017r-97,-18l788,1974r-91,-31l611,1906r-81,-42l452,1815r-73,-53l311,1704r-62,-62l194,1575r-49,-70l101,1429,66,1353,36,1272,17,1189,4,1103,,1015,4,928,17,842,36,759,66,678r35,-78l145,526r49,-70l249,389r62,-63l379,269r73,-53l530,167r81,-42l697,88,788,57,881,32,978,14,1077,3,1179,xe" fillcolor="#ffd21c" strokecolor="#ffd21c" strokeweight="0">
                  <v:path arrowok="t" o:connecttype="custom" o:connectlocs="377117,7326;269534,35474;175448,84445;97557,151152;41259,232512;8098,325054;3085,425308;26992,520550;76349,606537;147685,677871;236758,733782;340099,768871;454623,781210;568760,768871;672101,733782;761175,677871;832511,606537;881867,520550;905775,425308;901147,325054;867986,232512;811303,151152;733411,84445;639711,35474;532128,7326;454623,0;569531,12339;673258,48199;763103,103724;834053,175830;883795,261432;907703,357830;902690,458469;869914,551011;812845,633143;734568,699850;640096,749206;532128,777740;415291,781981;303853,761159;204368,718744;119922,657049;55912,580316;13882,490473;0,391376;13882,292665;55912,202822;119922,125703;204368,64394;303853,21979;415291,1157" o:connectangles="0,0,0,0,0,0,0,0,0,0,0,0,0,0,0,0,0,0,0,0,0,0,0,0,0,0,0,0,0,0,0,0,0,0,0,0,0,0,0,0,0,0,0,0,0,0,0,0,0,0,0"/>
                  <o:lock v:ext="edit" verticies="t"/>
                </v:shape>
                <v:shape id="Freeform 586" o:spid="_x0000_s1259" style="position:absolute;left:9301;top:4873;width:9139;height:7870;visibility:visible;mso-wrap-style:square;v-text-anchor:top" coordsize="2369,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scA&#10;AADcAAAADwAAAGRycy9kb3ducmV2LnhtbESPT0/CQBTE7yZ+h80z8SZb1AApLMQYUC5A+GO8PrqP&#10;ttJ923TXdvHTuyQmHicz85vMZBZMJVpqXGlZQb+XgCDOrC45V3DYLx5GIJxH1lhZJgUXcjCb3t5M&#10;MNW24y21O5+LCGGXooLC+zqV0mUFGXQ9WxNH72Qbgz7KJpe6wS7CTSUfk2QgDZYcFwqs6bWg7Lz7&#10;Ngo+BjJ0bz/b59V6055xHj6/6uO7Uvd34WUMwlPw/+G/9lIrGA2f4Ho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flSrHAAAA3AAAAA8AAAAAAAAAAAAAAAAAmAIAAGRy&#10;cy9kb3ducmV2LnhtbFBLBQYAAAAABAAEAPUAAACMAwAAAAA=&#10;" path="m1185,5l1083,8,984,19,887,37,794,62,703,93r-86,37l536,172r-78,49l385,274r-68,57l255,394r-55,67l151,531r-44,74l72,683,42,764,23,847,10,933r-4,87l10,1108r13,86l42,1277r30,81l107,1434r44,76l200,1580r55,67l317,1709r68,58l458,1820r78,49l617,1911r86,37l794,1979r93,25l984,2022r99,11l1185,2036r102,-3l1386,2022r97,-18l1576,1979r90,-31l1752,1911r82,-42l1911,1820r74,-53l2052,1709r62,-62l2169,1580r50,-70l2262,1434r36,-76l2327,1277r20,-83l2360,1108r4,-88l2360,933r-13,-86l2327,764r-29,-81l2262,605r-43,-74l2169,461r-55,-67l2052,331r-67,-57l1911,221r-77,-49l1752,130,1666,93,1576,62,1483,37,1386,19,1287,8,1185,5xm1185,r102,3l1387,14r97,19l1577,58r90,30l1755,126r82,42l1916,217r71,53l2055,329r62,63l2173,459r51,70l2267,604r36,78l2331,763r21,84l2365,932r4,88l2365,1108r-13,86l2331,1278r-28,81l2267,1437r-43,74l2173,1582r-56,67l2055,1712r-68,58l1916,1824r-79,48l1755,1915r-88,38l1577,1983r-93,25l1387,2025r-100,11l1185,2041r-102,-5l982,2025r-97,-17l792,1983r-90,-30l615,1915r-82,-43l454,1824r-72,-54l314,1712r-62,-63l196,1582r-51,-71l103,1437,66,1359,38,1278,17,1194,4,1108,,1020,4,932,17,847,38,763,66,682r37,-78l145,529r51,-70l252,392r62,-63l382,270r72,-53l533,168r82,-42l702,88,792,58,885,33,982,14,1083,3,1185,xe" fillcolor="#ffd21b" strokecolor="#ffd21b" strokeweight="0">
                  <v:path arrowok="t" o:connecttype="custom" o:connectlocs="379591,7326;271191,35860;176679,85216;98370,151923;41277,233283;8873,326596;3858,427235;27775,523633;77153,609234;148519,681340;238016,736865;342172,772725;457129,785064;572086,772725;675856,736865;765739,681340;836719,609234;886483,523633;910400,427235;905385,326596;872595,233283;815502,151923;737193,85216;642681,35860;534667,7326;457129,0;572472,12725;677014,48585;766511,104110;838262,176986;888412,262973;912329,359371;907314,460396;874524,554095;816660,635840;739121,703319;643067,753060;535053,780823;417781,785064;305524,764628;205612,721827;121130,660132;55936,582629;14659,492786;0,393303;14659,294206;55936,203978;121130,126860;205612,64779;305524,22364;417781,1157" o:connectangles="0,0,0,0,0,0,0,0,0,0,0,0,0,0,0,0,0,0,0,0,0,0,0,0,0,0,0,0,0,0,0,0,0,0,0,0,0,0,0,0,0,0,0,0,0,0,0,0,0,0,0"/>
                  <o:lock v:ext="edit" verticies="t"/>
                </v:shape>
                <v:shape id="Freeform 587" o:spid="_x0000_s1260" style="position:absolute;left:9278;top:4857;width:9185;height:7893;visibility:visible;mso-wrap-style:square;v-text-anchor:top" coordsize="2381,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KGc8YA&#10;AADcAAAADwAAAGRycy9kb3ducmV2LnhtbESPQWvCQBSE7wX/w/KE3upGkSrRVaK20IMejAV7fGZf&#10;k9Ds27i71fjvuwXB4zAz3zDzZWcacSHna8sKhoMEBHFhdc2lgs/D+8sUhA/IGhvLpOBGHpaL3tMc&#10;U22vvKdLHkoRIexTVFCF0KZS+qIig35gW+LofVtnMETpSqkdXiPcNHKUJK/SYM1xocKW1hUVP/mv&#10;UbA77t++NjJxh+E4Ox9X2Wm1zZ1Sz/0um4EI1IVH+N7+0AqmkzH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KGc8YAAADcAAAADwAAAAAAAAAAAAAAAACYAgAAZHJz&#10;L2Rvd25yZXYueG1sUEsFBgAAAAAEAAQA9QAAAIsDAAAAAA==&#10;" path="m1191,4l1089,7,988,18,891,37,798,62,708,92r-87,38l539,172r-79,49l388,274r-68,59l258,396r-56,67l151,533r-42,75l72,686,44,767,23,851,10,936r-4,88l10,1112r13,86l44,1282r28,81l109,1441r42,74l202,1586r56,67l320,1716r68,58l460,1828r79,48l621,1919r87,38l798,1987r93,25l988,2029r101,11l1191,2045r102,-5l1393,2029r97,-17l1583,1987r90,-30l1761,1919r82,-43l1922,1828r71,-54l2061,1716r62,-63l2179,1586r51,-71l2273,1441r36,-78l2337,1282r21,-84l2371,1112r4,-88l2371,936r-13,-85l2337,767r-28,-81l2273,608r-43,-75l2179,463r-56,-67l2061,333r-68,-59l1922,221r-79,-49l1761,130,1673,92,1583,62,1490,37,1393,18,1293,7,1191,4xm1191,r102,4l1393,15r99,18l1586,57r90,32l1764,126r81,43l1924,217r74,54l2065,330r62,63l2184,460r50,72l2278,606r35,79l2343,766r21,84l2377,936r4,88l2377,1113r-13,86l2343,1283r-30,81l2278,1442r-44,75l2184,1589r-57,67l2065,1719r-67,59l1924,1832r-79,48l1764,1923r-88,37l1586,1992r-94,24l1393,2034r-100,11l1191,2049r-102,-4l988,2034r-98,-18l795,1992r-90,-32l618,1923r-82,-43l457,1832r-73,-54l316,1719r-62,-63l198,1589r-51,-72l103,1442,68,1364,38,1283,17,1199,5,1113,,1024,5,936,17,850,38,766,68,685r35,-79l147,532r51,-72l254,393r62,-63l384,271r73,-54l536,169r82,-43l705,89,795,57,890,33,988,15,1089,4,1191,xe" fillcolor="#ffd21a" strokecolor="#ffd21a" strokeweight="0">
                  <v:path arrowok="t" o:connecttype="custom" o:connectlocs="381133,6934;273120,35440;177451,85132;99527,152545;42048,234211;8873,327818;3858,428359;27775,525048;77924,610951;149676,683371;239558,739227;343714,775052;459443,787764;574786,775052;679327,739227;768824,683371;840576,610951;890725,525048;914642,428359;909627,327818;876838,234211;818973,152545;741435,85132;645380,35440;537367,6934;459443,0;575557,12712;680485,48537;770753,104393;842505,177199;892268,263872;916957,360561;911942,461872;878766,555480;820516,637916;742207,705713;646538,755021;537367,783527;420095,787764;306681,767348;206769,724204;121901,662184;56707,584371;14659,494231;0,394460;14659,295074;56707,204934;121901,127121;206769,65101;306681,21957;420095,1541" o:connectangles="0,0,0,0,0,0,0,0,0,0,0,0,0,0,0,0,0,0,0,0,0,0,0,0,0,0,0,0,0,0,0,0,0,0,0,0,0,0,0,0,0,0,0,0,0,0,0,0,0,0,0"/>
                  <o:lock v:ext="edit" verticies="t"/>
                </v:shape>
                <v:shape id="Freeform 588" o:spid="_x0000_s1261" style="position:absolute;left:9263;top:4842;width:9216;height:7932;visibility:visible;mso-wrap-style:square;v-text-anchor:top" coordsize="2389,2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prcMA&#10;AADcAAAADwAAAGRycy9kb3ducmV2LnhtbESPzYoCMRCE78K+Q2hhL6KJC44yGmVVBI+r7npuJj0/&#10;OOkMk6jj25sFwWNRVV9Ri1Vna3Gj1leONYxHCgRx5kzFhYbf0244A+EDssHaMWl4kIfV8qO3wNS4&#10;Ox/odgyFiBD2KWooQ2hSKX1WkkU/cg1x9HLXWgxRtoU0Ld4j3NbyS6lEWqw4LpTY0Kak7HK8Wg0/&#10;eZ4oP6aDUtvr5tEl57/B+qz1Z7/7noMI1IV3+NXeGw2z6QT+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4prcMAAADcAAAADwAAAAAAAAAAAAAAAACYAgAAZHJzL2Rv&#10;d25yZXYueG1sUEsFBgAAAAAEAAQA9QAAAIgDAAAAAA==&#10;" path="m1195,5l1093,9,992,20,894,38,799,62,709,94r-87,37l540,174r-79,48l388,276r-68,59l258,398r-56,67l151,537r-44,74l72,690,42,771,21,855,9,941r-5,88l9,1118r12,86l42,1288r30,81l107,1447r44,75l202,1594r56,67l320,1724r68,59l461,1837r79,48l622,1928r87,37l799,1997r95,24l992,2039r101,11l1195,2054r102,-4l1397,2039r99,-18l1590,1997r90,-32l1768,1928r81,-43l1928,1837r74,-54l2069,1724r62,-63l2188,1594r50,-72l2282,1447r35,-78l2347,1288r21,-84l2381,1118r4,-89l2381,941r-13,-86l2347,771r-30,-81l2282,611r-44,-74l2188,465r-57,-67l2069,335r-67,-59l1928,222r-79,-48l1768,131,1680,94,1590,62,1496,38,1397,20,1297,9,1195,5xm1195,r103,4l1398,15r99,18l1591,59r91,31l1769,127r83,43l1931,219r73,54l2074,332r62,63l2192,463r51,71l2286,610r37,78l2351,770r21,83l2385,941r4,88l2385,1118r-13,87l2351,1289r-28,81l2286,1449r-43,76l2192,1596r-56,68l2074,1727r-70,59l1931,1840r-79,49l1769,1931r-87,38l1591,2000r-94,26l1398,2044r-100,11l1195,2059r-104,-4l991,2044r-99,-18l798,2000r-90,-31l620,1931r-83,-42l458,1840r-73,-54l316,1727r-62,-63l197,1596r-50,-71l103,1449,66,1370,38,1289,17,1205,4,1118,,1029,4,941,17,853,38,770,66,688r37,-78l147,534r50,-71l254,395r62,-63l385,273r73,-54l537,170r83,-43l708,90,798,59,892,33,991,15,1091,4,1195,xe" fillcolor="#ffd219" strokecolor="#ffd219" strokeweight="0">
                  <v:path arrowok="t" o:connecttype="custom" o:connectlocs="382675,7704;273505,36210;177836,85518;99526,153316;41276,235367;8101,329359;3472,430671;27775,527360;77924,614034;149675,686839;239944,742696;344871,778521;460985,791233;577099,778521;682026,742696;772294,686839;844046,614034;893809,527360;918498,430671;913483,329359;880308,235367;822058,153316;743748,85518;648079,36210;538909,7704;460985,0;577485,12712;682412,48922;773066,105164;845589,178355;896124,265028;920041,362488;915026,464185;881851,558177;823986,640999;744905,708797;648851,758490;539294,787381;420866,791618;307838,770431;207154,727672;121901,665267;56707,587454;14659,496543;0,396387;14659,296616;56707,205705;121901,127892;207154,65487;307838,22728;420866,1541" o:connectangles="0,0,0,0,0,0,0,0,0,0,0,0,0,0,0,0,0,0,0,0,0,0,0,0,0,0,0,0,0,0,0,0,0,0,0,0,0,0,0,0,0,0,0,0,0,0,0,0,0,0,0"/>
                  <o:lock v:ext="edit" verticies="t"/>
                </v:shape>
                <v:shape id="Freeform 589" o:spid="_x0000_s1262" style="position:absolute;left:9240;top:4819;width:9254;height:7970;visibility:visible;mso-wrap-style:square;v-text-anchor:top" coordsize="2400,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as8QA&#10;AADcAAAADwAAAGRycy9kb3ducmV2LnhtbESPMW/CMBSEd6T+B+tVYkHFKQPQFCdqEUgdGIAydHyK&#10;X+Oo8XNkmxD+fY2ExHi6u+90q3KwrejJh8axgtdpBoK4crrhWsHpe/uyBBEissbWMSm4UoCyeBqt&#10;MNfuwgfqj7EWCcIhRwUmxi6XMlSGLIap64iT9+u8xZikr6X2eElw28pZls2lxYbTgsGO1oaqv+PZ&#10;JsqufvPXH7NnrHB34jDZfPYTpcbPw8c7iEhDfITv7S+tYLmYw+1MOg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D2rPEAAAA3AAAAA8AAAAAAAAAAAAAAAAAmAIAAGRycy9k&#10;b3ducmV2LnhtbFBLBQYAAAAABAAEAPUAAACJAwAAAAA=&#10;" path="m1200,5l1096,9,996,20,897,38,803,64,713,95r-88,37l542,175r-79,49l390,278r-69,59l259,400r-57,68l152,539r-44,76l71,693,43,775,22,858,9,946r-4,88l9,1123r13,87l43,1294r28,81l108,1454r44,76l202,1601r57,68l321,1732r69,59l463,1845r79,49l625,1936r88,38l803,2005r94,26l996,2049r100,11l1200,2064r103,-4l1403,2049r99,-18l1596,2005r91,-31l1774,1936r83,-42l1936,1845r73,-54l2079,1732r62,-63l2197,1601r51,-71l2291,1454r37,-79l2356,1294r21,-84l2390,1123r4,-89l2390,946r-13,-88l2356,775r-28,-82l2291,615r-43,-76l2197,468r-56,-68l2079,337r-70,-59l1936,224r-79,-49l1774,132,1687,95,1596,64,1502,38,1403,20,1303,9,1200,5xm1200,r103,4l1405,16r97,18l1598,59r92,31l1777,128r83,44l1939,220r75,55l2081,334r64,63l2201,465r51,72l2296,612r36,79l2362,774r21,84l2396,945r4,89l2396,1123r-13,87l2362,1295r-30,82l2296,1456r-44,76l2201,1604r-56,68l2081,1735r-67,59l1939,1849r-79,48l1777,1941r-87,38l1598,2010r-96,25l1405,2053r-102,11l1200,2067r-104,-3l995,2053r-98,-18l802,2010r-92,-31l623,1941r-84,-44l460,1849r-74,-55l318,1735r-63,-63l198,1604r-50,-72l104,1456,67,1377,38,1295,16,1210,4,1123,,1034,4,945,16,858,38,774,67,691r37,-79l148,537r50,-72l255,397r63,-63l386,275r74,-55l539,172r84,-44l710,90,802,59,897,34,995,16,1096,4,1200,xe" fillcolor="#ffd118" strokecolor="#ffd118" strokeweight="0">
                  <v:path arrowok="t" o:connecttype="custom" o:connectlocs="384058,7712;274933,36631;178533,86372;99870,154236;41645,237137;8483,330836;3470,433017;27378,530185;77891,617328;150384,690590;241000,746501;345883,783132;462720,795856;579171,783132;684054,746501;774670,690590;847163,617328;897677,530185;921584,433017;916571,330836;883410,237137;825570,154236;746522,86372;650507,36631;540997,7712;462720,0;579171,13110;685211,49355;776598,106037;848706,179299;899219,266442;923898,364382;918885,466563;885338,561418;827112,644705;747678,712955;651664,763081;541768,791615;422618,795856;309251,775034;207838,731463;122621,668997;57069,590723;14653,499338;0,398699;14653,298446;57069,207061;122621,128787;207838,66321;309251,22750;422618,1542" o:connectangles="0,0,0,0,0,0,0,0,0,0,0,0,0,0,0,0,0,0,0,0,0,0,0,0,0,0,0,0,0,0,0,0,0,0,0,0,0,0,0,0,0,0,0,0,0,0,0,0,0,0,0"/>
                  <o:lock v:ext="edit" verticies="t"/>
                </v:shape>
                <v:shape id="Freeform 590" o:spid="_x0000_s1263" style="position:absolute;left:9217;top:4803;width:9300;height:8001;visibility:visible;mso-wrap-style:square;v-text-anchor:top" coordsize="2412,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VP8YA&#10;AADcAAAADwAAAGRycy9kb3ducmV2LnhtbESP0WrCQBRE3wv+w3KFvtVNhTYxdRURJH2wUNN+wDV7&#10;m4Rm78bsmkS/3i0UfBxm5gyzXI+mET11rras4HkWgSAurK65VPD9tXtKQDiPrLGxTAou5GC9mjws&#10;MdV24AP1uS9FgLBLUUHlfZtK6YqKDLqZbYmD92M7gz7IrpS6wyHATSPnUfQqDdYcFipsaVtR8Zuf&#10;jYKPxdyO/nL8PL1cZUb7bK+3faHU43TcvIHwNPp7+L/9rhUkcQx/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WVP8YAAADcAAAADwAAAAAAAAAAAAAAAACYAgAAZHJz&#10;L2Rvd25yZXYueG1sUEsFBgAAAAAEAAQA9QAAAIsDAAAAAA==&#10;" path="m1206,3l1102,7,1001,19,903,37,808,62,716,93r-87,38l545,175r-79,48l392,278r-68,59l261,400r-57,68l154,540r-44,75l73,694,44,777,22,861,10,948r-4,89l10,1126r12,87l44,1298r29,82l110,1459r44,76l204,1607r57,68l324,1738r68,59l466,1852r79,48l629,1944r87,38l808,2013r95,25l1001,2056r101,11l1206,2070r103,-3l1411,2056r97,-18l1604,2013r92,-31l1783,1944r83,-44l1945,1852r75,-55l2087,1738r64,-63l2207,1607r51,-72l2302,1459r36,-79l2368,1298r21,-85l2402,1126r4,-89l2402,948r-13,-87l2368,777r-30,-83l2302,615r-44,-75l2207,468r-56,-68l2087,337r-67,-59l1945,223r-79,-48l1783,131,1696,93,1604,62,1508,37,1411,19,1309,7,1206,3xm1206,r103,3l1411,14r98,19l1605,58r92,32l1786,127r83,44l1949,219r74,55l2092,334r63,64l2211,466r51,71l2307,614r37,79l2372,775r21,85l2407,948r5,89l2407,1127r-14,88l2372,1300r-28,82l2307,1461r-45,75l2211,1609r-56,68l2092,1741r-69,60l1949,1854r-80,50l1786,1948r-89,37l1605,2017r-96,25l1411,2061r-102,10l1206,2075r-104,-4l1001,2061r-99,-19l806,2017r-92,-32l626,1948r-83,-44l462,1854r-73,-53l320,1741r-64,-64l200,1609r-51,-73l104,1461,68,1382,39,1300,18,1215,4,1127,,1037,4,948,18,860,39,775,68,693r36,-79l149,537r51,-71l256,398r64,-64l389,274r73,-55l543,171r83,-44l714,90,806,58,902,33r99,-19l1102,3,1206,xe" fillcolor="#ffd117" strokecolor="#ffd117" strokeweight="0">
                  <v:path arrowok="t" o:connecttype="custom" o:connectlocs="385986,7326;276090,35860;179690,85986;100642,154235;42416,237137;8483,331992;3856,434173;28149,532112;78662,619641;151155,692902;242543,749584;348197,785829;465034,798168;581485,785829;687525,749584;778913,692902;851020,619641;901534,532112;926212,434173;921199,331992;887652,237137;829426,154235;749993,85986;653978,35860;544082,7326;465034,0;581871,12724;688682,48970;780069,105651;852562,179684;903847,267213;928140,365538;922742,468490;889580,563345;830969,646632;751535,714881;654364,765393;544082,794698;424932,798554;310794,777732;209381,734160;123392,671309;57454,592264;15038,501265;0,399855;15038,298831;57454,207061;123392,128787;209381,65936;310794,22364;424932,1157" o:connectangles="0,0,0,0,0,0,0,0,0,0,0,0,0,0,0,0,0,0,0,0,0,0,0,0,0,0,0,0,0,0,0,0,0,0,0,0,0,0,0,0,0,0,0,0,0,0,0,0,0,0,0"/>
                  <o:lock v:ext="edit" verticies="t"/>
                </v:shape>
                <v:shape id="Freeform 591" o:spid="_x0000_s1264" style="position:absolute;left:9201;top:4788;width:9332;height:8032;visibility:visible;mso-wrap-style:square;v-text-anchor:top" coordsize="2420,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MIA&#10;AADcAAAADwAAAGRycy9kb3ducmV2LnhtbERPy4rCMBTdD/gP4QruxtQHo1SjiKDIgIuxIrq7NNem&#10;2NyUJmrHr58sBlweznu+bG0lHtT40rGCQT8BQZw7XXKh4JhtPqcgfEDWWDkmBb/kYbnofMwx1e7J&#10;P/Q4hELEEPYpKjAh1KmUPjdk0fddTRy5q2sshgibQuoGnzHcVnKYJF/SYsmxwWBNa0P57XC3Csa0&#10;cVWW2P1+XW/N6HJy/vt1VqrXbVczEIHa8Bb/u3dawXQS18Yz8Qj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6kwgAAANwAAAAPAAAAAAAAAAAAAAAAAJgCAABkcnMvZG93&#10;bnJldi54bWxQSwUGAAAAAAQABAD1AAAAhwMAAAAA&#10;" path="m1210,5l1106,8,1005,19,906,38,810,63,718,95r-88,37l547,176r-81,48l393,279r-69,60l260,403r-56,68l153,542r-45,77l72,698,43,780,22,865,8,953r-4,89l8,1132r14,88l43,1305r29,82l108,1466r45,75l204,1614r56,68l324,1746r69,60l466,1859r81,50l630,1953r88,37l810,2022r96,25l1005,2066r101,10l1210,2080r103,-4l1415,2066r98,-19l1609,2022r92,-32l1790,1953r83,-44l1953,1859r74,-53l2096,1746r63,-64l2215,1614r51,-73l2311,1466r37,-79l2376,1305r21,-85l2411,1132r5,-90l2411,953r-14,-88l2376,780r-28,-82l2311,619r-45,-77l2215,471r-56,-68l2096,339r-69,-60l1953,224r-80,-48l1790,132,1701,95,1609,63,1513,38,1415,19,1313,8,1210,5xm1210,r105,4l1416,15r99,19l1611,58r93,33l1793,129r83,43l1956,222r75,55l2100,336r63,64l2221,468r51,73l2315,616r37,81l2382,779r21,85l2416,953r4,89l2416,1132r-13,88l2382,1306r-30,82l2315,1467r-43,77l2221,1617r-58,67l2100,1749r-69,59l1956,1863r-80,50l1793,1956r-89,38l1611,2026r-96,25l1416,2069r-101,12l1210,2085r-105,-4l1003,2069r-98,-18l809,2026r-93,-32l627,1956r-83,-43l463,1863r-74,-55l320,1749r-64,-65l198,1617r-50,-73l104,1467,67,1388,38,1306,17,1220,4,1132,,1042,4,953,17,864,38,779,67,697r37,-81l148,541r50,-73l256,400r64,-64l389,277r74,-55l544,172r83,-43l716,91,809,58,905,34r98,-19l1105,4,1210,xe" fillcolor="#ffd116" strokecolor="#ffd116" strokeweight="0">
                  <v:path arrowok="t" o:connecttype="custom" o:connectlocs="387528,7319;276861,36596;179690,86289;100256,155243;41645,238450;8483,333213;3085,436066;27763,534297;78662,621741;151541,695703;242928,752330;349354,788541;466576,801253;583413,788541;690224,752330;781611,695703;854104,621741;905389,534297;929682,436066;924283,333213;891122,238450;832510,155243;753077,86289;655906,36596;545624,7319;466576,0;584184,13097;691381,49693;783154,106705;856418,180282;906931,268497;931610,367113;926597,469966;892664,565114;834053,648707;754234,717661;657062,768124;546010,797016;426088,801638;311950,780451;209766,736922;123392,673746;57069,594776;14653,503094;0,401397;14653,300085;57069,208403;123392,129433;209766,66257;311950,22343;426088,1541" o:connectangles="0,0,0,0,0,0,0,0,0,0,0,0,0,0,0,0,0,0,0,0,0,0,0,0,0,0,0,0,0,0,0,0,0,0,0,0,0,0,0,0,0,0,0,0,0,0,0,0,0,0,0"/>
                  <o:lock v:ext="edit" verticies="t"/>
                </v:shape>
                <v:shape id="Freeform 592" o:spid="_x0000_s1265" style="position:absolute;left:9186;top:4773;width:9370;height:8062;visibility:visible;mso-wrap-style:square;v-text-anchor:top" coordsize="2431,2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Hx8cA&#10;AADcAAAADwAAAGRycy9kb3ducmV2LnhtbESPT2sCMRTE70K/Q3gFL6JZPfhnNUopCCKUqhXE23Pz&#10;3CxuXtZN1G0/fVMQehxm5jfMbNHYUtyp9oVjBf1eAoI4c7rgXMH+a9kdg/ABWWPpmBR8k4fF/KU1&#10;w1S7B2/pvgu5iBD2KSowIVSplD4zZNH3XEUcvbOrLYYo61zqGh8Rbks5SJKhtFhwXDBY0buh7LK7&#10;WQVDu77RvnP9+bwcN6XJD6fwsT4p1X5t3qYgAjXhP/xsr7SC8WgC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eR8fHAAAA3AAAAA8AAAAAAAAAAAAAAAAAmAIAAGRy&#10;cy9kb3ducmV2LnhtbFBLBQYAAAAABAAEAPUAAACMAwAAAAA=&#10;" path="m1216,5l1111,9,1009,20,911,39,815,63,722,96r-89,38l550,177r-81,50l395,282r-69,59l262,405r-58,68l154,546r-44,75l73,702,44,784,23,869,10,958r-4,89l10,1137r13,88l44,1311r29,82l110,1472r44,77l204,1622r58,67l326,1754r69,59l469,1868r81,50l633,1961r89,38l815,2031r96,25l1009,2074r102,12l1216,2090r105,-4l1422,2074r99,-18l1617,2031r93,-32l1799,1961r83,-43l1962,1868r75,-55l2106,1754r63,-65l2227,1622r51,-73l2321,1472r37,-79l2388,1311r21,-86l2422,1137r4,-90l2422,958r-13,-89l2388,784r-30,-82l2321,621r-43,-75l2227,473r-58,-68l2106,341r-69,-59l1962,227r-80,-50l1799,134,1710,96,1617,63,1521,39,1422,20,1321,9,1216,5xm1216,r105,5l1424,16r98,18l1620,60r91,31l1800,130r85,44l1965,223r75,55l2110,337r63,65l2231,471r51,73l2326,620r36,80l2392,783r23,86l2427,956r4,91l2427,1137r-12,89l2392,1312r-30,83l2326,1475r-44,76l2231,1624r-58,69l2110,1757r-70,60l1965,1872r-80,49l1800,1965r-89,39l1620,2035r-98,26l1424,2079r-103,11l1216,2094r-105,-4l1008,2079r-99,-18l812,2035r-92,-31l631,1965r-84,-44l467,1872r-75,-55l321,1757r-63,-64l200,1624r-51,-73l106,1475,69,1395,39,1312,17,1226,4,1137,,1047,4,956,17,869,39,783,69,700r37,-80l149,544r51,-73l258,402r63,-65l392,278r75,-55l547,174r84,-44l720,91,812,60,909,34r99,-18l1111,5,1216,xe" fillcolor="#ffd115" strokecolor="#ffd115" strokeweight="0">
                  <v:path arrowok="t" o:connecttype="custom" o:connectlocs="388910,7701;278289,36963;180772,87403;100986,155939;42399,239106;8865,334595;3854,437784;28137,536353;78630,624526;152249,698067;243984,755052;351137,791631;468697,804722;586256,791631;693409,755052;785144,698067;858378,624526;908871,536353;933539,437784;928528,334595;894609,239106;836022,155939;756236,87403;659105,36963;548098,7701;468697,0;586642,13091;693794,50054;786300,107040;859920,181351;910413,269524;935466,368093;930841,472052;896537,567926;837564,651863;757392,720784;659490,771609;548869,800486;428225,804722;312978,783545;210836,739651;123727,676505;57431,597188;15032,505165;0,403131;15032,301482;57431,209459;123727,129757;210836,66996;312978,23102;428225,1925" o:connectangles="0,0,0,0,0,0,0,0,0,0,0,0,0,0,0,0,0,0,0,0,0,0,0,0,0,0,0,0,0,0,0,0,0,0,0,0,0,0,0,0,0,0,0,0,0,0,0,0,0,0,0"/>
                  <o:lock v:ext="edit" verticies="t"/>
                </v:shape>
                <v:shape id="Freeform 593" o:spid="_x0000_s1266" style="position:absolute;left:9163;top:4757;width:9416;height:8101;visibility:visible;mso-wrap-style:square;v-text-anchor:top" coordsize="2443,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hEcQA&#10;AADcAAAADwAAAGRycy9kb3ducmV2LnhtbESPwWrCQBCG74W+wzKFXkrdtJYYoqsURfBabel1yI7Z&#10;aHY2ZNcY3945FHoc/vm/mW+xGn2rBupjE9jA2yQDRVwF23Bt4PuwfS1AxYRssQ1MBm4UYbV8fFhg&#10;acOVv2jYp1oJhGOJBlxKXal1rBx5jJPQEUt2DL3HJGNfa9vjVeC+1e9ZlmuPDcsFhx2tHVXn/cUL&#10;5dTsfo+zYd19OPeyyafx/DOLxjw/jZ9zUInG9L/8195ZA0Uh74uMiI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oRHEAAAA3AAAAA8AAAAAAAAAAAAAAAAAmAIAAGRycy9k&#10;b3ducmV2LnhtbFBLBQYAAAAABAAEAPUAAACJAwAAAAA=&#10;" path="m1222,4l1117,9,1014,20,915,38,818,64,726,95r-89,39l553,178r-80,49l398,282r-71,59l264,406r-58,69l155,548r-43,76l75,704,45,787,23,873,10,960r-4,91l10,1141r13,89l45,1316r30,83l112,1479r43,76l206,1628r58,69l327,1761r71,60l473,1876r80,49l637,1969r89,39l818,2039r97,26l1014,2083r103,11l1222,2098r105,-4l1430,2083r98,-18l1626,2039r91,-31l1806,1969r85,-44l1971,1876r75,-55l2116,1761r63,-64l2237,1628r51,-73l2332,1479r36,-80l2398,1316r23,-86l2433,1141r4,-90l2433,960r-12,-87l2398,787r-30,-83l2332,624r-44,-76l2237,475r-58,-69l2116,341r-70,-59l1971,227r-80,-49l1806,134,1717,95,1626,64,1528,38,1430,20,1327,9,1222,4xm1222,r105,4l1430,15r100,19l1627,60r93,31l1809,129r84,45l1974,224r76,54l2119,339r65,64l2241,473r51,72l2337,622r37,81l2404,786r21,86l2439,960r4,91l2439,1142r-14,89l2404,1317r-30,83l2337,1480r-45,78l2241,1630r-57,70l2119,1764r-69,61l1974,1879r-81,50l1809,1973r-89,38l1627,2043r-97,25l1430,2088r-103,11l1222,2102r-105,-3l1014,2088,914,2068r-98,-25l723,2011r-88,-38l550,1929r-80,-50l394,1825r-69,-61l260,1700r-58,-70l151,1558r-45,-78l69,1400,40,1317,19,1231,5,1142,,1051,5,960,19,872,40,786,69,703r37,-81l151,545r51,-72l260,403r65,-64l394,278r76,-54l550,174r85,-45l723,91,816,60,914,34,1014,15,1117,4,1222,xe" fillcolor="#ffd014" strokecolor="#ffd014" strokeweight="0">
                  <v:path arrowok="t" o:connecttype="custom" o:connectlocs="390839,7708;279831,36613;182314,87486;101757,156473;43170,240491;8865,336456;3854,439744;28908,539178;79401,627435;153406,701818;245527,758857;352680,795856;471011,808574;588956,795856;696109,758857;788615,701818;862235,627435;912728,539178;937782,439744;933156,336456;898852,240491;839879,156473;759707,87486;661805,36613;551183,7708;471011,0;589727,13104;697265,49717;790157,107142;863777,182295;915040,270938;940094,369986;934698,474430;900779,570396;841806,655184;760863,724171;662961,775044;551183,804720;430539,808960;314521,787377;211993,743441;125269,679850;58202,600457;15418,507575;0,405058;15418,302926;58202,210044;125269,130651;211993,67060;314521,23124;430539,1542" o:connectangles="0,0,0,0,0,0,0,0,0,0,0,0,0,0,0,0,0,0,0,0,0,0,0,0,0,0,0,0,0,0,0,0,0,0,0,0,0,0,0,0,0,0,0,0,0,0,0,0,0,0,0"/>
                  <o:lock v:ext="edit" verticies="t"/>
                </v:shape>
                <v:shape id="Freeform 594" o:spid="_x0000_s1267" style="position:absolute;left:9147;top:4734;width:9447;height:8140;visibility:visible;mso-wrap-style:square;v-text-anchor:top" coordsize="245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WasMA&#10;AADcAAAADwAAAGRycy9kb3ducmV2LnhtbESPQYvCMBSE74L/ITzBmyaKSOkaZVkQhMWFqiDeHs3b&#10;Nti8lCZbu/9+syB4HGbmG2azG1wjeuqC9axhMVcgiEtvLFcaLuf9LAMRIrLBxjNp+KUAu+14tMHc&#10;+AcX1J9iJRKEQ44a6hjbXMpQ1uQwzH1LnLxv3zmMSXaVNB0+Etw1cqnUWjq0nBZqbOmjpvJ++nEa&#10;jr1ie/s60+e1KNT6fljx1a60nk6G9zcQkYb4Cj/bB6MhyxbwfyYd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TWasMAAADcAAAADwAAAAAAAAAAAAAAAACYAgAAZHJzL2Rv&#10;d25yZXYueG1sUEsFBgAAAAAEAAQA9QAAAIgDAAAAAA==&#10;" path="m1226,4l1121,8,1018,19,918,38,820,64,727,95r-88,38l554,178r-80,50l398,282r-69,61l264,407r-58,70l155,549r-45,77l73,707,44,790,23,876,9,964r-5,91l9,1146r14,89l44,1321r29,83l110,1484r45,78l206,1634r58,70l329,1768r69,61l474,1883r80,50l639,1977r88,38l820,2047r98,25l1018,2092r103,11l1226,2106r105,-3l1434,2092r100,-20l1631,2047r93,-32l1813,1977r84,-44l1978,1883r76,-54l2123,1768r65,-64l2245,1634r51,-72l2341,1484r37,-80l2408,1321r21,-86l2443,1146r4,-91l2443,964r-14,-88l2408,790r-30,-83l2341,626r-45,-77l2245,477r-57,-70l2123,343r-69,-61l1978,228r-81,-50l1813,133,1724,95,1631,64,1534,38,1434,19,1331,8,1226,4xm1226,r106,3l1435,15r100,19l1632,59r93,33l1816,129r86,45l1982,224r75,55l2127,339r64,66l2250,474r50,73l2346,625r36,80l2412,788r22,88l2447,964r4,91l2447,1146r-13,89l2412,1321r-30,84l2346,1486r-46,77l2250,1637r-59,69l2127,1772r-70,59l1982,1887r-80,50l1816,1981r-91,38l1632,2052r-97,25l1435,2096r-103,12l1226,2111r-107,-3l1016,2096,916,2077r-97,-25l726,2019r-90,-38l550,1937r-80,-50l395,1831r-71,-59l261,1706r-59,-69l151,1563r-45,-77l69,1405,40,1321,17,1235,4,1146,,1055,4,964,17,876,40,788,69,705r37,-80l151,547r51,-73l261,405r63,-66l395,279r75,-55l550,174r86,-45l726,92,819,59,916,34,1016,15,1119,3,1226,xe" fillcolor="#ffd013" strokecolor="#ffd013" strokeweight="0">
                  <v:path arrowok="t" o:connecttype="custom" o:connectlocs="392381,7326;280217,36631;182700,87913;101757,156933;42399,241376;8865,337772;3469,441880;28137,541361;79401,630046;153406,705235;246298,762302;353836,798932;472553,812042;591269,798932;698808,762302;791699,705235;865319,630046;916583,541361;941636,441880;936240,337772;902321,241376;843349,156933;762406,87913;664503,36631;552725,7326;472553,0;591655,13110;699964,49740;792856,107578;867246,182767;918124,271837;943178,371704;938167,476198;904249,572979;844505,657808;763947,727599;664889,778496;553110,808186;431310,812813;315678,791220;211993,746878;124883,683257;58202,602669;15418,509358;0,406792;15418,303841;58202,210915;124883,130713;211993,67092;315678,22750;431310,1157" o:connectangles="0,0,0,0,0,0,0,0,0,0,0,0,0,0,0,0,0,0,0,0,0,0,0,0,0,0,0,0,0,0,0,0,0,0,0,0,0,0,0,0,0,0,0,0,0,0,0,0,0,0,0"/>
                  <o:lock v:ext="edit" verticies="t"/>
                </v:shape>
                <v:shape id="Freeform 595" o:spid="_x0000_s1268" style="position:absolute;left:9124;top:4719;width:9494;height:8170;visibility:visible;mso-wrap-style:square;v-text-anchor:top" coordsize="2463,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FZMQA&#10;AADcAAAADwAAAGRycy9kb3ducmV2LnhtbESPT4vCMBTE78J+h/AWvGm6glK6pkUWFvTQg38Oens0&#10;b9ti8xKarK3f3giCx2FmfsOsi9F04ka9by0r+JonIIgrq1uuFZyOv7MUhA/IGjvLpOBOHor8Y7LG&#10;TNuB93Q7hFpECPsMFTQhuExKXzVk0M+tI47en+0Nhij7Wuoehwg3nVwkyUoabDkuNOjop6Hqevg3&#10;CpbuXh53yzQZ2n2JpbmcjSu3Sk0/x803iEBjeIdf7a1WkKYLe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mhWTEAAAA3AAAAA8AAAAAAAAAAAAAAAAAmAIAAGRycy9k&#10;b3ducmV2LnhtbFBLBQYAAAAABAAEAPUAAACJAwAAAAA=&#10;" path="m1232,5l1125,8,1022,20,922,39,825,64,732,97r-90,37l556,179r-80,50l401,284r-71,60l267,410r-59,69l157,552r-45,78l75,710,46,793,23,881,10,969r-4,91l10,1151r13,89l46,1326r29,84l112,1491r45,77l208,1642r59,69l330,1777r71,59l476,1892r80,50l642,1986r90,38l825,2057r97,25l1022,2101r103,12l1232,2116r106,-3l1441,2101r100,-19l1638,2057r93,-33l1822,1986r86,-44l1988,1892r75,-56l2133,1777r64,-66l2256,1642r50,-74l2352,1491r36,-81l2418,1326r22,-86l2453,1151r4,-91l2453,969r-13,-88l2418,793r-30,-83l2352,630r-46,-78l2256,479r-59,-69l2133,344r-70,-60l1988,229r-80,-50l1822,134,1731,97,1638,64,1541,39,1441,20,1338,8,1232,5xm1232,r100,3l1431,14r96,17l1621,54r91,29l1798,119r83,40l1958,205r75,51l2102,310r65,60l2225,434r53,68l2326,573r40,75l2399,725r29,81l2447,888r12,85l2463,1060r-4,88l2447,1233r-19,82l2399,1395r-33,78l2326,1547r-48,72l2225,1687r-58,63l2102,1810r-69,55l1958,1916r-77,46l1798,2002r-86,35l1621,2067r-94,23l1431,2107r-99,11l1232,2120r-101,-2l1032,2107r-96,-17l842,2067r-90,-30l666,2002r-83,-40l505,1916r-75,-51l361,1810r-65,-60l239,1687r-54,-68l137,1547,98,1473,64,1395,36,1315,16,1233,5,1148,,1060,5,973,16,888,36,806,64,725,98,648r39,-75l185,502r54,-68l296,370r65,-60l430,256r75,-51l583,159r83,-40l752,83,842,54,936,31r96,-17l1131,3,1232,xe" fillcolor="#ffd012" strokecolor="#ffd012" strokeweight="0">
                  <v:path arrowok="t" o:connecttype="custom" o:connectlocs="393924,7708;282145,37384;183471,88257;102913,158015;43170,242804;8865,339540;3854,443599;28908,543418;80172,632831;154563,707600;247455,765410;355379,802409;474867,815512;593969,802409;702279,765410;795170,707600;869561,632831;920440,543418;945494,443599;940483,339540;906564,242804;846820,158015;766262,88257;667203,37384;555424,7708;474867,0;588573,11947;693028,45863;783607,98663;857612,167265;911960,249741;943181,342238;947806,442442;924680,537637;878041,623967;810203,697579;725020,756160;624804,796628;513411,816283;397778,812044;289854,785066;194649,738432;114091,674455;52806,596218;13876,506805;0,408527;13876,310635;52806,220836;114091,142599;194649,79008;289854,31988;397778,5396" o:connectangles="0,0,0,0,0,0,0,0,0,0,0,0,0,0,0,0,0,0,0,0,0,0,0,0,0,0,0,0,0,0,0,0,0,0,0,0,0,0,0,0,0,0,0,0,0,0,0,0,0,0,0,0"/>
                  <o:lock v:ext="edit" verticies="t"/>
                </v:shape>
                <v:shape id="Freeform 596" o:spid="_x0000_s1269" style="position:absolute;left:9101;top:4703;width:9540;height:8202;visibility:visible;mso-wrap-style:square;v-text-anchor:top" coordsize="2474,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8+sMA&#10;AADcAAAADwAAAGRycy9kb3ducmV2LnhtbESPQWvCQBSE7wX/w/IEb3VjhTZEVxGh4MWDabw/ss9k&#10;Nfs2ZtcY/fVuodDjMDPfMMv1YBvRU+eNYwWzaQKCuHTacKWg+Pl+T0H4gKyxcUwKHuRhvRq9LTHT&#10;7s4H6vNQiQhhn6GCOoQ2k9KXNVn0U9cSR+/kOoshyq6SusN7hNtGfiTJp7RoOC7U2NK2pvKS36yC&#10;gymK7dNcW8O7r/k5T0/HfN8rNRkPmwWIQEP4D/+1d1pBms7h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j8+sMAAADcAAAADwAAAAAAAAAAAAAAAACYAgAAZHJzL2Rv&#10;d25yZXYueG1sUEsFBgAAAAAEAAQA9QAAAIgDAAAAAA==&#10;" path="m1237,4l1136,7r-99,11l941,35,847,58,757,87r-86,36l588,163r-78,46l435,260r-69,54l301,374r-57,64l190,506r-48,71l103,652,69,729,41,810,21,892,10,977r-5,87l10,1152r11,85l41,1319r28,80l103,1477r39,74l190,1623r54,68l301,1754r65,60l435,1869r75,51l588,1966r83,40l757,2041r90,30l941,2094r96,17l1136,2122r101,2l1337,2122r99,-11l1532,2094r94,-23l1717,2041r86,-35l1886,1966r77,-46l2038,1869r69,-55l2172,1754r58,-63l2283,1623r48,-72l2371,1477r33,-78l2433,1319r19,-82l2464,1152r4,-88l2464,977r-12,-85l2433,810r-29,-81l2371,652r-40,-75l2283,506r-53,-68l2172,374r-65,-60l2038,260r-75,-51l1886,163r-83,-40l1717,87,1626,58,1532,35,1436,18,1337,7,1237,4xm1237,r100,4l1438,13r95,17l1628,54r90,30l1805,119r84,40l1968,205r73,51l2111,312r65,59l2234,436r54,68l2335,575r41,74l2410,728r27,80l2457,892r12,85l2474,1064r-5,88l2457,1237r-20,84l2410,1401r-34,77l2335,1554r-47,71l2234,1693r-58,64l2111,1817r-70,56l1968,1924r-79,46l1805,2010r-87,35l1628,2074r-95,24l1438,2115r-101,10l1237,2129r-101,-4l1036,2115r-96,-17l846,2074r-91,-29l668,2010r-83,-40l506,1924r-73,-51l362,1817r-65,-60l239,1693r-53,-68l138,1554,97,1478,63,1401,37,1321,17,1237,4,1152,,1064,4,977,17,892,37,808,63,728,97,649r41,-74l186,504r53,-68l297,371r65,-59l433,256r73,-51l585,159r83,-40l755,84,846,54,940,30r96,-17l1136,4,1237,xe" fillcolor="#ffd011" strokecolor="#ffd011" strokeweight="0">
                  <v:path arrowok="t" o:connecttype="custom" o:connectlocs="399867,6934;291899,33514;196656,80511;116066,144073;54755,222273;15810,312030;1928,409876;15810,508107;54755,597479;116066,675679;196656,739626;291899,786237;399867,813203;515548,817440;626986,797794;727242,757346;812460,698792;880325,625215;926983,538925;950119,443775;945492,343618;914258,251165;859889,168727;785853,100158;695237,47382;590740,13483;476988,1541;554493,5008;662461,32359;758861,78970;839066,142917;900377,221502;939708,311259;953975,409876;939708,508878;900377,598635;839066,676835;758861,741167;662461,787778;554493,814744;438042,818596;326218,798950;225576,758887;139587,699948;71722,625985;24293,539696;1542,443775;6555,343618;37403,250009;92158,167957;166965,98617;257581,45841;362464,11557;476988,0" o:connectangles="0,0,0,0,0,0,0,0,0,0,0,0,0,0,0,0,0,0,0,0,0,0,0,0,0,0,0,0,0,0,0,0,0,0,0,0,0,0,0,0,0,0,0,0,0,0,0,0,0,0,0,0,0,0"/>
                  <o:lock v:ext="edit" verticies="t"/>
                </v:shape>
                <v:shape id="Freeform 597" o:spid="_x0000_s1270" style="position:absolute;left:9086;top:4688;width:9570;height:8240;visibility:visible;mso-wrap-style:square;v-text-anchor:top" coordsize="2482,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VVsQA&#10;AADcAAAADwAAAGRycy9kb3ducmV2LnhtbESPQYvCMBSE78L+h/AWvMiaKiKlGqUsCAoq6O5lb8/m&#10;2ZZtXmoTbf33RhA8DjPzDTNfdqYSN2pcaVnBaBiBIM6sLjlX8Puz+opBOI+ssbJMCu7kYLn46M0x&#10;0bblA92OPhcBwi5BBYX3dSKlywoy6Ia2Jg7e2TYGfZBNLnWDbYCbSo6jaCoNlhwWCqzpu6Ds/3g1&#10;Ci67zZnsSW4vZjVYj9N92pV/rVL9zy6dgfDU+Xf41V5rBXE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VVbEAAAA3AAAAA8AAAAAAAAAAAAAAAAAmAIAAGRycy9k&#10;b3ducmV2LnhtbFBLBQYAAAAABAAEAPUAAACJAwAAAAA=&#10;" path="m1241,5l1140,9r-100,9l944,35,850,59,759,89r-87,35l589,164r-79,46l437,261r-71,56l301,376r-58,65l190,509r-48,71l101,654,67,733,41,813,21,897,8,982r-4,87l8,1157r13,85l41,1326r26,80l101,1483r41,76l190,1630r53,68l301,1762r65,60l437,1878r73,51l589,1975r83,40l759,2050r91,29l944,2103r96,17l1140,2130r101,4l1341,2130r101,-10l1537,2103r95,-24l1722,2050r87,-35l1893,1975r79,-46l2045,1878r70,-56l2180,1762r58,-64l2292,1630r47,-71l2380,1483r34,-77l2441,1326r20,-84l2473,1157r5,-88l2473,982r-12,-85l2441,813r-27,-80l2380,654r-41,-74l2292,509r-54,-68l2180,376r-65,-59l2045,261r-73,-51l1893,164r-84,-40l1722,89,1632,59,1537,35,1442,18,1341,9,1241,5xm1241,r102,4l1442,15r97,17l1633,55r90,29l1811,119r83,41l1974,207r75,51l2118,313r65,61l2242,438r54,68l2344,578r41,75l2418,732r29,80l2466,896r12,86l2482,1069r-4,88l2466,1243r-19,84l2418,1407r-33,79l2344,1561r-48,72l2242,1701r-59,64l2118,1826r-69,55l1974,1932r-80,46l1811,2019r-88,36l1633,2084r-94,23l1442,2124r-99,11l1241,2139r-102,-4l1040,2124r-97,-17l848,2084r-90,-29l671,2019r-84,-41l507,1932r-75,-51l363,1826r-65,-61l239,1701r-53,-68l138,1561,97,1486,63,1407,35,1327,15,1243,4,1157,,1069,4,982,15,896,35,812,63,732,97,653r41,-75l186,506r53,-68l298,374r65,-61l432,258r75,-51l587,160r84,-41l758,84,848,55,943,32r97,-17l1139,4,1241,xe" fillcolor="#ffcf10" strokecolor="#ffcf10" strokeweight="0">
                  <v:path arrowok="t" o:connecttype="custom" o:connectlocs="401024,6934;292671,34285;196656,80897;116066,144844;54755,223429;15810,313186;1542,411803;15810,510805;54755,600562;116066,678762;196656,743094;292671,789706;401024,816672;517090,820524;629300,800878;729941,760815;815545,701875;883796,627913;930839,541623;953590,445702;948962,345545;917729,251936;862974,169883;788553,100543;697551,47768;592668,13483;478530,1926;556036,5778;664389,32359;761175,79741;841766,144073;903847,222659;943564,312801;957060,411803;943564,511190;903847,601332;841766,679918;761175,744250;664389,791632;556036,818213;439199,822450;326989,802804;226347,761970;139973,703416;71722,629068;24293,542008;1542,445702;5784,345159;37403,251550;92158,168727;166579,99387;258738,45841;363621,12327;478530,0" o:connectangles="0,0,0,0,0,0,0,0,0,0,0,0,0,0,0,0,0,0,0,0,0,0,0,0,0,0,0,0,0,0,0,0,0,0,0,0,0,0,0,0,0,0,0,0,0,0,0,0,0,0,0,0,0,0"/>
                  <o:lock v:ext="edit" verticies="t"/>
                </v:shape>
                <v:shape id="Freeform 598" o:spid="_x0000_s1271" style="position:absolute;left:9062;top:4665;width:9617;height:8278;visibility:visible;mso-wrap-style:square;v-text-anchor:top" coordsize="2493,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mQsMA&#10;AADcAAAADwAAAGRycy9kb3ducmV2LnhtbESP0WoCMRRE3wv9h3ALvtWsorJujVJEQX2qth9w3dzu&#10;Lt3crEnU+PdGKPg4zMwZZraIphUXcr6xrGDQz0AQl1Y3XCn4+V6/5yB8QNbYWiYFN/KwmL++zLDQ&#10;9sp7uhxCJRKEfYEK6hC6Qkpf1mTQ921HnLxf6wyGJF0ltcNrgptWDrNsIg02nBZq7GhZU/l3OBsF&#10;o9V0sD2vaTL+OmIcxi3tTo6U6r3Fzw8QgWJ4hv/bG60gz8fwOJOO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qmQsMAAADcAAAADwAAAAAAAAAAAAAAAACYAgAAZHJzL2Rv&#10;d25yZXYueG1sUEsFBgAAAAAEAAQA9QAAAIgDAAAAAA==&#10;" path="m1247,5l1145,9r-99,11l949,37,854,60,764,89r-87,35l593,165r-80,47l438,263r-69,55l304,379r-59,64l192,511r-48,72l103,658,69,737,41,817,21,901,10,987r-4,87l10,1162r11,86l41,1332r28,80l103,1491r41,75l192,1638r53,68l304,1770r65,61l438,1886r75,51l593,1983r84,41l764,2060r90,29l949,2112r97,17l1145,2140r102,4l1349,2140r99,-11l1545,2112r94,-23l1729,2060r88,-36l1900,1983r80,-46l2055,1886r69,-55l2189,1770r59,-64l2302,1638r48,-72l2391,1491r33,-79l2453,1332r19,-84l2484,1162r4,-88l2484,987r-12,-86l2453,817r-29,-80l2391,658r-41,-75l2302,511r-54,-68l2189,379r-65,-61l2055,263r-75,-51l1900,165r-83,-41l1729,89,1639,60,1545,37,1448,20,1349,9,1247,5xm1247,r102,4l1449,15r97,17l1641,56r91,29l1820,121r83,41l1983,208r75,51l2128,316r65,59l2252,441r54,68l2354,581r41,76l2430,735r27,81l2477,900r12,86l2493,1074r-4,88l2477,1248r-20,84l2430,1413r-35,79l2354,1567r-48,73l2252,1708r-59,66l2128,1833r-70,56l1983,1941r-80,46l1820,2028r-88,36l1641,2093r-95,24l1449,2134r-100,10l1247,2147r-102,-3l1044,2134r-97,-17l853,2093r-92,-29l674,2028r-83,-41l510,1941r-74,-52l365,1833r-65,-59l241,1708r-54,-68l140,1567,99,1492,63,1413,37,1332,17,1248,4,1162,,1074,4,986,17,900,37,816,63,735,99,657r41,-76l187,509r54,-68l300,375r65,-59l436,259r74,-51l591,162r83,-41l761,85,853,56,947,32r97,-17l1145,4,1247,xe" fillcolor="#ffcf0f" strokecolor="#ffcf0f" strokeweight="0">
                  <v:path arrowok="t" o:connecttype="custom" o:connectlocs="403500,7712;294717,34317;197892,81743;117269,146136;55549,224794;15816,315021;2315,414115;15816,513596;55549,603822;117269,682481;197892,746873;294717,794299;403500,820905;520383,825146;632252,805481;732934,764610;819343,706001;888008,631584;935070,544442;958215,448047;953586,347410;922340,253713;867177,170813;792726,101408;700917,47812;595991,14267;481036,1928;558959,5784;668128,32774;764952,80201;845961,144593;908067,224023;947800,314635;961687,414115;947800,513596;908067,604207;845961,684023;764952,748415;668128,795842;558959,822832;441689,826688;329049,807024;227981,766152;140801,706772;72136,632355;24303,544828;1543,448047;6558,347024;38190,253328;92967,170042;168189,99866;259999,46655;365310,12339;481036,0" o:connectangles="0,0,0,0,0,0,0,0,0,0,0,0,0,0,0,0,0,0,0,0,0,0,0,0,0,0,0,0,0,0,0,0,0,0,0,0,0,0,0,0,0,0,0,0,0,0,0,0,0,0,0,0,0,0"/>
                  <o:lock v:ext="edit" verticies="t"/>
                </v:shape>
                <v:shape id="Freeform 599" o:spid="_x0000_s1272" style="position:absolute;left:9039;top:4649;width:9663;height:8310;visibility:visible;mso-wrap-style:square;v-text-anchor:top" coordsize="2505,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LMQA&#10;AADcAAAADwAAAGRycy9kb3ducmV2LnhtbESPT2sCMRTE74LfIbyCl6VmKyhhNUoVpd6Kf6DXx+a5&#10;Wdy8bDdR12/fFAo9DjPzG2ax6l0j7tSF2rOGt3EOgrj0puZKw/m0e1UgQkQ22HgmDU8KsFoOBwss&#10;jH/wge7HWIkE4VCgBhtjW0gZSksOw9i3xMm7+M5hTLKrpOnwkeCukZM8n0mHNacFiy1tLJXX481p&#10;+LDZ52Z6tV9urb53Kn9mW8ZM69FL/z4HEamP/+G/9t5oUGoG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CzEAAAA3AAAAA8AAAAAAAAAAAAAAAAAmAIAAGRycy9k&#10;b3ducmV2LnhtbFBLBQYAAAAABAAEAPUAAACJAwAAAAA=&#10;" path="m1253,3l1151,7,1050,18,953,35,859,59,767,88r-87,36l597,165r-81,46l442,262r-71,57l306,378r-59,66l193,512r-47,72l105,660,69,738,43,819,23,903,10,989r-4,88l10,1165r13,86l43,1335r26,81l105,1495r41,75l193,1643r54,68l306,1777r65,59l442,1892r74,52l597,1990r83,41l767,2067r92,29l953,2120r97,17l1151,2147r102,3l1355,2147r100,-10l1552,2120r95,-24l1738,2067r88,-36l1909,1990r80,-46l2064,1892r70,-56l2199,1777r59,-66l2312,1643r48,-73l2401,1495r35,-79l2463,1335r20,-84l2495,1165r4,-88l2495,989r-12,-86l2463,819r-27,-81l2401,660r-41,-76l2312,512r-54,-68l2199,378r-65,-59l2064,262r-75,-51l1909,165r-83,-41l1738,88,1647,59,1552,35,1455,18,1355,7,1253,3xm1253,r102,3l1456,13r98,18l1648,54r92,31l1828,120r84,41l1992,207r75,52l2137,315r66,61l2263,440r55,69l2364,582r42,76l2440,736r28,82l2488,903r13,86l2505,1077r-4,89l2488,1252r-20,84l2440,1418r-34,79l2364,1573r-46,72l2263,1713r-60,66l2137,1840r-70,55l1992,1948r-80,46l1828,2035r-88,35l1648,2101r-94,23l1456,2141r-101,11l1253,2155r-102,-3l1049,2141r-97,-17l857,2101r-91,-31l677,2035r-83,-41l513,1948r-74,-53l368,1840r-66,-61l243,1713r-55,-68l141,1573,99,1497,65,1418,37,1336,17,1252,5,1166,,1077,5,989,17,903,37,818,65,736,99,658r42,-76l188,509r55,-69l302,376r66,-61l439,259r74,-52l594,161r83,-41l766,85,857,54,952,31r97,-18l1151,3,1253,xe" fillcolor="#ffcf0e" strokecolor="#ffcf0e" strokeweight="0">
                  <v:path arrowok="t" o:connecttype="custom" o:connectlocs="405042,6940;295873,33931;199049,81358;118041,145750;56320,225180;16587,315791;2315,415271;16587,514751;56320,605363;118041,685178;199049,749570;295873,796997;405042,823988;522697,827843;635337,808179;736405,767307;823199,707928;891863,633510;939697,545983;962456,449202;957827,348180;926196,254484;871033,171198;796196,101022;704387,47812;598690,13495;483350,1157;561658,5013;671212,32774;768422,79815;849816,144979;911923,224408;952041,315406;966314,415271;952041,515137;911923,606520;849816,685949;768422,751113;671212,798154;561658,825530;444003,829771;330591,810107;229138,768849;141958,709470;72522,634281;25074,546754;1929,449588;6558,348180;38190,253713;93738,169656;169346,99866;261156,46270;367238,11953;483350,0" o:connectangles="0,0,0,0,0,0,0,0,0,0,0,0,0,0,0,0,0,0,0,0,0,0,0,0,0,0,0,0,0,0,0,0,0,0,0,0,0,0,0,0,0,0,0,0,0,0,0,0,0,0,0,0,0,0"/>
                  <o:lock v:ext="edit" verticies="t"/>
                </v:shape>
                <v:shape id="Freeform 600" o:spid="_x0000_s1273" style="position:absolute;left:9024;top:4634;width:9694;height:8348;visibility:visible;mso-wrap-style:square;v-text-anchor:top" coordsize="2513,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8UA&#10;AADcAAAADwAAAGRycy9kb3ducmV2LnhtbESPQWvCQBSE74L/YXlCL1I3VtCQukosFswxsdDrM/ua&#10;hGbfhuxq4r93hUKPw8x8w2z3o2nFjXrXWFawXEQgiEurG64UfJ0/X2MQziNrbC2Tgjs52O+mky0m&#10;2g6c063wlQgQdgkqqL3vEildWZNBt7AdcfB+bG/QB9lXUvc4BLhp5VsUraXBhsNCjR191FT+Flej&#10;ILqk+WqTHZvD6bi+pN95NlznmVIvszF9B+Fp9P/hv/ZJK4jjDTzPhCM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H77xQAAANwAAAAPAAAAAAAAAAAAAAAAAJgCAABkcnMv&#10;ZG93bnJldi54bWxQSwUGAAAAAAQABAD1AAAAigMAAAAA&#10;" path="m1257,5l1155,8,1053,18,956,36,861,59,770,90r-89,35l598,166r-81,46l443,264r-71,56l306,381r-59,64l192,514r-47,73l103,663,69,741,41,823,21,908,9,994r-5,88l9,1171r12,86l41,1341r28,82l103,1502r42,76l192,1650r55,68l306,1784r66,61l443,1900r74,53l598,1999r83,41l770,2075r91,31l956,2129r97,17l1155,2157r102,3l1359,2157r101,-11l1558,2129r94,-23l1744,2075r88,-35l1916,1999r80,-46l2071,1900r70,-55l2207,1784r60,-66l2322,1650r46,-72l2410,1502r34,-79l2472,1341r20,-84l2505,1171r4,-89l2505,994r-13,-86l2472,823r-28,-82l2410,663r-42,-76l2322,514r-55,-69l2207,381r-66,-61l2071,264r-75,-52l1916,166r-84,-41l1744,90,1652,59,1558,36,1460,18,1359,8,1257,5xm1257,r103,4l1460,14r99,17l1653,56r94,29l1834,121r84,42l1999,209r76,52l2145,317r67,62l2271,443r55,69l2374,585r41,76l2450,740r27,83l2498,906r11,88l2513,1082r-4,89l2498,1258r-21,84l2450,1425r-35,79l2374,1580r-48,73l2271,1722r-59,64l2145,1847r-70,57l1999,1956r-81,46l1834,2044r-87,36l1653,2109r-94,24l1460,2150r-100,11l1257,2165r-104,-4l1053,2150r-99,-17l860,2109r-93,-29l680,2044r-85,-42l515,1956r-77,-52l368,1847r-66,-61l243,1722r-55,-69l140,1580,99,1504,64,1425,37,1342,16,1258,4,1171,,1082,4,994,16,906,37,823,64,740,99,661r41,-76l188,512r55,-69l302,379r66,-62l438,261r77,-52l595,163r85,-42l767,85,860,56,954,31r99,-17l1153,4,1257,xe" fillcolor="#ffcf0d" strokecolor="#ffcf0d" strokeweight="0">
                  <v:path arrowok="t" o:connecttype="custom" o:connectlocs="406199,6940;297030,34702;199435,81743;118041,146906;55934,226336;15816,317333;1543,417198;15816,517064;55934,608446;118041,687876;199435,753039;297030,800080;406199,827456;524239,831697;637265,812033;739104,770776;825899,711396;895720,636208;942782,548681;966313,451515;961298,350107;929666,255640;874504,171583;798896,101793;706701,48198;601004,13881;484892,1928;563200,5398;673912,32774;771122,80586;853287,146135;915779,225565;955512,317333;969399,417198;955512,517449;915779,609217;853287,688647;771122,754196;673912,802008;563200,828998;444774,833240;331748,813189;229523,771932;141957,712167;72522,637365;24688,549452;1543,451515;6172,349336;38190,254869;93738,170812;168960,100637;262313,46655;368009,11953;484892,0" o:connectangles="0,0,0,0,0,0,0,0,0,0,0,0,0,0,0,0,0,0,0,0,0,0,0,0,0,0,0,0,0,0,0,0,0,0,0,0,0,0,0,0,0,0,0,0,0,0,0,0,0,0,0,0,0,0"/>
                  <o:lock v:ext="edit" verticies="t"/>
                </v:shape>
                <v:shape id="Freeform 601" o:spid="_x0000_s1274" style="position:absolute;left:9001;top:4618;width:9732;height:8371;visibility:visible;mso-wrap-style:square;v-text-anchor:top" coordsize="2525,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JO7wA&#10;AADcAAAADwAAAGRycy9kb3ducmV2LnhtbERPSwrCMBDdC94hjOBOU0WkVKOIIIqi4ucAYzO2xWZS&#10;mqj19mYhuHy8/3TemFK8qHaFZQWDfgSCOLW64EzB9bLqxSCcR9ZYWiYFH3Iwn7VbU0y0ffOJXmef&#10;iRDCLkEFufdVIqVLczLo+rYiDtzd1gZ9gHUmdY3vEG5KOYyisTRYcGjIsaJlTunj/DQK0lu0/yDF&#10;x8PaHyyOdlu9GqJS3U6zmIDw1Pi/+OfeaAVxHNaGM+EIyN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AEk7vAAAANwAAAAPAAAAAAAAAAAAAAAAAJgCAABkcnMvZG93bnJldi54&#10;bWxQSwUGAAAAAAQABAD1AAAAgQMAAAAA&#10;" path="m1263,5l1159,9,1059,19,960,36,866,61,773,90r-87,36l601,168r-80,46l444,266r-70,56l308,384r-59,64l194,517r-48,73l105,666,70,745,43,828,22,911,10,999r-4,88l10,1176r12,87l43,1347r27,83l105,1509r41,76l194,1658r55,69l308,1791r66,61l444,1909r77,52l601,2007r85,42l773,2085r93,29l960,2138r99,17l1159,2166r104,4l1366,2166r100,-11l1565,2138r94,-24l1753,2085r87,-36l1924,2007r81,-46l2081,1909r70,-57l2218,1791r59,-64l2332,1658r48,-73l2421,1509r35,-79l2483,1347r21,-84l2515,1176r4,-89l2515,999r-11,-88l2483,828r-27,-83l2421,666r-41,-76l2332,517r-55,-69l2218,384r-67,-62l2081,266r-76,-52l1924,168r-84,-42l1753,90,1659,61,1565,36,1466,19,1366,9,1263,5xm1263,r103,4l1468,15r98,18l1662,56r92,30l1843,121r84,43l2008,210r76,52l2156,319r64,61l2281,445r55,70l2384,587r42,77l2460,744r28,83l2508,911r13,87l2525,1087r-4,89l2508,1263r-20,85l2460,1431r-34,79l2384,1586r-48,74l2281,1729r-61,66l2156,1856r-72,57l2008,1965r-81,46l1843,2052r-89,37l1662,2119r-96,23l1468,2160r-102,10l1263,2174r-104,-4l1058,2160r-99,-18l863,2119r-92,-30l683,2052r-85,-41l518,1965r-76,-52l370,1856r-65,-61l244,1729r-55,-69l141,1586,99,1510,65,1431,37,1348,17,1263,5,1176,,1087,5,998,17,911,37,827,65,744,99,664r42,-77l189,515r55,-70l305,380r65,-61l442,262r76,-52l598,164r85,-43l771,86,863,56,959,33r99,-18l1159,4,1263,xe" fillcolor="#ffcf0c" strokecolor="#ffcf0c" strokeweight="0">
                  <v:path arrowok="t" o:connecttype="custom" o:connectlocs="408189,7316;297951,34654;200818,82400;118718,147858;56275,227178;16574,318820;2313,418547;16574,518659;56275,610301;118718,689621;200818,755079;297951,802825;408189,829778;526521,834014;639457,813991;741601,772791;829098,713109;898864,638409;946659,550618;969401,452816;965161,350779;933168,256442;877664,172501;802116,102423;709223,48516;603225,13862;486820,1925;565837,5776;676075,33114;773979,80860;855694,146318;918907,226023;958993,318435;973255,418547;958993,519044;918907,610686;855694,691161;773979,756619;676075,804365;565837,831703;446734,835554;332641,815916;230498,774331;142616,714649;72850,639179;25054,551003;1927,452816;6553,350779;38159,255672;94049,171346;170368,100883;263261,46591;369644,12707;486820,0" o:connectangles="0,0,0,0,0,0,0,0,0,0,0,0,0,0,0,0,0,0,0,0,0,0,0,0,0,0,0,0,0,0,0,0,0,0,0,0,0,0,0,0,0,0,0,0,0,0,0,0,0,0,0,0,0,0"/>
                  <o:lock v:ext="edit" verticies="t"/>
                </v:shape>
                <v:shape id="Freeform 602" o:spid="_x0000_s1275" style="position:absolute;left:8978;top:4603;width:9778;height:8410;visibility:visible;mso-wrap-style:square;v-text-anchor:top" coordsize="2536,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IRMUA&#10;AADcAAAADwAAAGRycy9kb3ducmV2LnhtbESPT2vCQBTE7wW/w/KE3pqNHkpMXcUGBEF6aPwDvT2y&#10;zyR0923Irib99l1B8DjMzG+Y5Xq0Rtyo961jBbMkBUFcOd1yreB42L5lIHxA1mgck4I/8rBeTV6W&#10;mGs38DfdylCLCGGfo4ImhC6X0lcNWfSJ64ijd3G9xRBlX0vd4xDh1sh5mr5Liy3HhQY7Khqqfsur&#10;VWDGzfn0tbjsf9LiMxjGohrqUqnX6bj5ABFoDM/wo73TCrJsAf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IhExQAAANwAAAAPAAAAAAAAAAAAAAAAAJgCAABkcnMv&#10;ZG93bnJldi54bWxQSwUGAAAAAAQABAD1AAAAigMAAAAA&#10;" path="m1268,4l1164,8,1063,19,964,37,868,60,776,90r-88,35l603,168r-80,46l447,266r-72,57l310,384r-61,65l194,519r-48,72l104,668,70,748,42,831,22,915r-12,87l5,1091r5,89l22,1267r20,85l70,1435r34,79l146,1590r48,74l249,1733r61,66l375,1860r72,57l523,1969r80,46l688,2056r88,37l868,2123r96,23l1063,2164r101,10l1268,2178r103,-4l1473,2164r98,-18l1667,2123r92,-30l1848,2056r84,-41l2013,1969r76,-52l2161,1860r64,-61l2286,1733r55,-69l2389,1590r42,-76l2465,1435r28,-83l2513,1267r13,-87l2530,1091r-4,-89l2513,915r-20,-84l2465,748r-34,-80l2389,591r-48,-72l2286,449r-61,-65l2161,323r-72,-57l2013,214r-81,-46l1848,125,1759,90,1667,60,1571,37,1473,19,1371,8,1268,4xm1268,r103,4l1473,15r100,17l1669,56r91,29l1851,122r84,42l2015,210r78,53l2163,320r67,61l2290,447r55,69l2393,590r42,77l2471,747r27,82l2519,914r12,88l2536,1091r-5,90l2519,1269r-21,85l2471,1436r-36,80l2393,1593r-48,74l2290,1736r-60,65l2163,1863r-70,57l2015,1973r-80,46l1851,2061r-91,35l1669,2127r-96,24l1473,2168r-102,11l1268,2183r-104,-4l1063,2168,963,2151r-96,-24l775,2096r-90,-35l600,2019r-80,-46l442,1920r-70,-57l306,1801r-61,-65l190,1667r-48,-74l100,1516,65,1436,38,1354,17,1269,4,1181,,1091r4,-89l17,914,38,829,65,747r35,-80l142,590r48,-74l245,447r61,-66l372,320r70,-57l520,210r80,-46l685,122,775,85,867,56,963,32,1063,15,1164,4,1268,xe" fillcolor="#ffcf0b" strokecolor="#ffcf0b" strokeweight="0">
                  <v:path arrowok="t" o:connecttype="custom" o:connectlocs="409893,7319;299226,34670;201669,82438;119536,147927;56298,227668;16195,320123;1928,420281;16195,520825;56298,612509;119536,693021;201669,758510;299226,806278;409893,833629;528658,837481;642795,817834;744980,776230;833282,716520;902690,641016;950504,552799;974026,454566;969013,352482;937394,257331;881482,172966;805519,102470;712589,48153;605778,14253;488941,1541;567989,5778;678656,32744;776984,80897;859888,146771;922741,227283;963229,319352;977882,420281;963229,521596;922741,613665;859888,693792;776984,760051;678656,807433;567989,835170;448839,839407;334315,819375;231360,777771;143443,717676;73264,642171;25064,553184;1542,454952;6555,352096;38560,256946;94472,172196;170435,101314;264136,46998;371333,12327;488941,0" o:connectangles="0,0,0,0,0,0,0,0,0,0,0,0,0,0,0,0,0,0,0,0,0,0,0,0,0,0,0,0,0,0,0,0,0,0,0,0,0,0,0,0,0,0,0,0,0,0,0,0,0,0,0,0,0,0"/>
                  <o:lock v:ext="edit" verticies="t"/>
                </v:shape>
                <v:shape id="Freeform 603" o:spid="_x0000_s1276" style="position:absolute;left:8962;top:4580;width:9810;height:8448;visibility:visible;mso-wrap-style:square;v-text-anchor:top" coordsize="2544,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e8MMA&#10;AADcAAAADwAAAGRycy9kb3ducmV2LnhtbERPXWvCMBR9F/Yfwh3sTdNVmLUzllEYOBgMqw72dmmu&#10;bVlzE5qs1n+/PAg+Hs73pphML0YafGdZwfMiAUFcW91xo+B4eJ9nIHxA1thbJgVX8lBsH2YbzLW9&#10;8J7GKjQihrDPUUEbgsul9HVLBv3COuLIne1gMEQ4NFIPeInhppdpkrxIgx3HhhYdlS3Vv9WfUXAu&#10;J1wer18/nU9Pq8/194etnFPq6XF6ewURaAp38c290wqydZwf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ze8MMAAADcAAAADwAAAAAAAAAAAAAAAACYAgAAZHJzL2Rv&#10;d25yZXYueG1sUEsFBgAAAAAEAAQA9QAAAIgDAAAAAA==&#10;" path="m1272,4l1168,8,1067,19,967,36,871,60,779,89r-90,37l604,168r-80,46l446,267r-70,57l310,385r-61,66l194,520r-48,74l104,671,69,751,42,833,21,918,8,1006r-4,89l8,1185r13,88l42,1358r27,82l104,1520r42,77l194,1671r55,69l310,1805r66,62l446,1924r78,53l604,2023r85,42l779,2100r92,31l967,2155r100,17l1168,2183r104,4l1375,2183r102,-11l1577,2155r96,-24l1764,2100r91,-35l1939,2023r80,-46l2097,1924r70,-57l2234,1805r60,-65l2349,1671r48,-74l2439,1520r36,-80l2502,1358r21,-85l2535,1185r5,-90l2535,1006r-12,-88l2502,833r-27,-82l2439,671r-42,-77l2349,520r-55,-69l2234,385r-67,-61l2097,267r-78,-53l1939,168r-84,-42l1764,89,1673,60,1577,36,1477,19,1375,8,1272,4xm1272,r105,3l1478,14r99,17l1674,55r93,31l1856,122r86,41l2024,211r76,52l2172,321r66,61l2299,449r55,69l2401,592r43,77l2479,750r28,82l2527,917r13,89l2544,1095r-4,90l2527,1273r-20,86l2479,1441r-35,80l2401,1599r-47,73l2299,1742r-61,66l2172,1870r-72,57l2024,1979r-82,47l1856,2069r-89,36l1674,2136r-97,23l1478,2177r-101,11l1272,2191r-105,-3l1065,2177r-98,-18l869,2136r-93,-31l687,2069r-86,-43l520,1979r-76,-52l372,1870r-67,-62l245,1742r-55,-70l142,1599r-42,-78l64,1441,36,1359,17,1273,4,1185,,1095r4,-89l17,917,36,832,64,750r36,-81l142,592r48,-74l245,449r60,-67l372,321r72,-58l520,211r81,-48l687,122,776,86,869,55,967,31r98,-17l1167,3,1272,xe" fillcolor="#ffcf0a" strokecolor="#ffcf0a" strokeweight="0">
                  <v:path arrowok="t" o:connecttype="custom" o:connectlocs="411435,7326;300383,34317;202055,82514;119536,148448;56298,229034;16195,321187;1542,422209;16195,523616;56298,615769;119536,695970;202055,762289;300383,809715;411435,837477;530200,841718;645109,821668;747679,780026;835596,719875;905775,644302;954361,555233;977497,456911;972869,353961;940479,258723;884567,173896;808604,102950;715288,48583;608092,13881;490484,1542;569917,5398;681356,33160;780455,81357;862973,147291;925826,228263;966700,320802;980967,422209;966700,524001;925826,616540;862973,697126;780455,763060;681356,811643;569917,839405;449995,843646;335087,823596;231746,781183;143443,721032;73264,644688;24678,555619;1542,456911;6555,353576;38560,257952;94472,173125;171207,101407;264907,47041;372875,11953;490484,0" o:connectangles="0,0,0,0,0,0,0,0,0,0,0,0,0,0,0,0,0,0,0,0,0,0,0,0,0,0,0,0,0,0,0,0,0,0,0,0,0,0,0,0,0,0,0,0,0,0,0,0,0,0,0,0,0,0"/>
                  <o:lock v:ext="edit" verticies="t"/>
                </v:shape>
                <v:shape id="Freeform 604" o:spid="_x0000_s1277" style="position:absolute;left:8939;top:4565;width:9856;height:8478;visibility:visible;mso-wrap-style:square;v-text-anchor:top" coordsize="2555,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t3sYA&#10;AADcAAAADwAAAGRycy9kb3ducmV2LnhtbESPzYvCMBTE78L+D+EJexFN3QU/qlFEWNjLHvw46O3R&#10;PNtq81KSaOv+9UYQPA4z8xtmvmxNJW7kfGlZwXCQgCDOrC45V7Df/fQnIHxA1lhZJgV38rBcfHTm&#10;mGrb8IZu25CLCGGfooIihDqV0mcFGfQDWxNH72SdwRCly6V22ES4qeRXkoykwZLjQoE1rQvKLtur&#10;UTDdr/7D4Xha38+97z++NNexG/WU+uy2qxmIQG14h1/tX61gMh3C80w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mt3sYAAADcAAAADwAAAAAAAAAAAAAAAACYAgAAZHJz&#10;L2Rvd25yZXYueG1sUEsFBgAAAAAEAAQA9QAAAIsDAAAAAA==&#10;" path="m1278,4l1173,7,1071,18,973,35,875,59,782,90r-89,36l607,167r-81,48l450,267r-72,58l311,386r-60,67l196,522r-48,74l106,673,70,754,42,836,23,921r-13,89l6,1099r4,90l23,1277r19,86l70,1445r36,80l148,1603r48,73l251,1746r60,66l378,1874r72,57l526,1983r81,47l693,2073r89,36l875,2140r98,23l1071,2181r102,11l1278,2195r105,-3l1484,2181r99,-18l1680,2140r93,-31l1862,2073r86,-43l2030,1983r76,-52l2178,1874r66,-62l2305,1746r55,-70l2407,1603r43,-78l2485,1445r28,-82l2533,1277r13,-88l2550,1099r-4,-89l2533,921r-20,-85l2485,754r-35,-81l2407,596r-47,-74l2305,453r-61,-67l2178,325r-72,-58l2030,215r-82,-48l1862,126,1773,90,1680,59,1583,35,1484,18,1383,7,1278,4xm1278,r105,4l1486,13r98,18l1682,56r93,30l1865,122r86,42l2033,211r76,53l2181,322r67,61l2309,450r55,69l2413,593r42,78l2491,751r28,84l2539,921r12,89l2555,1099r-4,90l2539,1278r-20,86l2491,1447r-36,81l2413,1604r-49,74l2309,1749r-61,67l2181,1877r-72,57l2033,1987r-82,48l1865,2076r-90,37l1682,2143r-98,24l1486,2184r-103,11l1278,2199r-105,-4l1070,2184r-99,-17l874,2143r-93,-30l691,2076r-86,-41l523,1987r-76,-53l375,1877r-68,-61l247,1749r-55,-71l142,1604r-42,-76l65,1447,37,1364,17,1278,4,1189,,1099r4,-89l17,921,37,835,65,751r35,-80l142,593r50,-74l247,450r60,-67l375,322r72,-58l523,211r82,-47l691,122,781,86,874,56,971,31r99,-18l1173,4,1278,xe" fillcolor="#ffcf09" strokecolor="#ffcf09" strokeweight="0">
                  <v:path arrowok="t" o:connecttype="custom" o:connectlocs="413139,6940;301657,34702;202905,82899;119969,148833;57091,229804;16202,322343;2315,423750;16202,525543;57091,618082;119969,698667;202905,764601;301657,813184;413139,840946;533494,845187;648062,825137;751443,782723;840166,722573;910373,646229;958591,557160;982122,458452;977107,355117;945090,259494;889156,174667;812392,102949;718269,48583;610644,13495;492990,1542;573226,5013;684708,33160;784232,81357;867168,147676;930817,228648;971707,321958;985594,423750;971707,525928;930817,618467;867168,700210;784232,766143;684708,814726;573226,842102;452486,846344;337146,826294;233379,784651;144657,723730;74064,647000;25074,557931;1543,458452;6558,355117;38575,258723;95281,173510;172431,101793;266554,47041;374564,11953;492990,0" o:connectangles="0,0,0,0,0,0,0,0,0,0,0,0,0,0,0,0,0,0,0,0,0,0,0,0,0,0,0,0,0,0,0,0,0,0,0,0,0,0,0,0,0,0,0,0,0,0,0,0,0,0,0,0,0,0"/>
                  <o:lock v:ext="edit" verticies="t"/>
                </v:shape>
                <v:shape id="Freeform 605" o:spid="_x0000_s1278" style="position:absolute;left:8924;top:4549;width:9894;height:8510;visibility:visible;mso-wrap-style:square;v-text-anchor:top" coordsize="2567,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AsUA&#10;AADcAAAADwAAAGRycy9kb3ducmV2LnhtbESPQU/CQBSE7yb+h80z4SZbCJq1shARSDxwAfX+7D7b&#10;pt23tW+B8u9dExOOk5n5JjNfDr5VJ+qlDmxhMs5AERfB1Vxa+Hjf3htQEpEdtoHJwoUElovbmznm&#10;Lpx5T6dDLFWCsORooYqxy7WWoiKPMg4dcfK+Q+8xJtmX2vV4TnDf6mmWPWqPNaeFCjt6rahoDkdv&#10;YTXZmYuRlQxfs+Zz8/NgZN3srB3dDS/PoCIN8Rr+b785C+ZpCn9n0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VECxQAAANwAAAAPAAAAAAAAAAAAAAAAAJgCAABkcnMv&#10;ZG93bnJldi54bWxQSwUGAAAAAAQABAD1AAAAigMAAAAA&#10;" path="m1284,5l1179,9r-103,9l977,36,880,61,787,91r-90,36l611,169r-82,47l453,269r-72,58l313,388r-60,67l198,524r-50,74l106,676,71,756,43,840,23,926r-13,89l6,1104r4,90l23,1283r20,86l71,1452r35,81l148,1609r50,74l253,1754r60,67l381,1882r72,57l529,1992r82,48l697,2081r90,37l880,2148r97,24l1076,2189r103,11l1284,2204r105,-4l1492,2189r98,-17l1688,2148r93,-30l1871,2081r86,-41l2039,1992r76,-53l2187,1882r67,-61l2315,1754r55,-71l2419,1609r42,-76l2497,1452r28,-83l2545,1283r12,-89l2561,1104r-4,-89l2545,926r-20,-86l2497,756r-36,-80l2419,598r-49,-74l2315,455r-61,-67l2187,327r-72,-58l2039,216r-82,-47l1871,127,1781,91,1688,61,1590,36,1492,18,1389,9,1284,5xm1284,r105,4l1492,15r100,17l1689,56r94,30l1874,123r86,42l2041,212r78,54l2191,323r66,63l2319,452r55,71l2423,597r43,78l2501,755r28,84l2550,925r13,88l2567,1104r-4,91l2550,1284r-21,86l2501,1454r-35,80l2423,1612r-49,74l2319,1756r-62,67l2191,1885r-72,58l2041,1995r-81,49l1874,2085r-91,36l1689,2153r-97,24l1492,2194r-103,11l1284,2209r-105,-4l1076,2194,976,2177r-98,-24l784,2121r-90,-36l608,2044r-82,-49l449,1943r-72,-58l310,1823r-62,-67l193,1686r-49,-74l102,1534,67,1454,38,1370,17,1284,5,1195,,1104r5,-91l17,925,38,839,67,755r35,-80l144,597r49,-74l248,452r62,-66l377,323r72,-57l526,212r82,-47l694,123,784,86,878,56,976,32,1076,15,1179,4,1284,xe" fillcolor="#ffce08" strokecolor="#ffce08" strokeweight="0">
                  <v:path arrowok="t" o:connecttype="custom" o:connectlocs="414744,6934;303349,35056;203903,83209;120646,149469;57047,230366;16574,323592;2313,425292;16574,527377;57047,619832;120646,701500;203903,767374;303349,815913;414744,843264;535390,847502;650640,827470;754326,785865;842979,724999;913516,648339;962469,559351;985596,459962;980970,356721;948592,260414;892317,175279;815227,103626;721177,48924;612865,13868;494918,1926;575091,5778;687257,33130;786703,81668;869961,148698;933945,229981;974803,323206;989450,425292;974803,527763;933945,620988;869961,702271;786703,768530;687257,817069;575091,845191;454445,849428;338425,829396;234354,787406;145315,726155;74392,649495;25825,560122;1927,460348;6553,356336;39316,260029;95592,174123;173067,102471;267502,47383;376199,12327;494918,0" o:connectangles="0,0,0,0,0,0,0,0,0,0,0,0,0,0,0,0,0,0,0,0,0,0,0,0,0,0,0,0,0,0,0,0,0,0,0,0,0,0,0,0,0,0,0,0,0,0,0,0,0,0,0,0,0,0"/>
                  <o:lock v:ext="edit" verticies="t"/>
                </v:shape>
                <v:shape id="Freeform 606" o:spid="_x0000_s1279" style="position:absolute;left:8908;top:4534;width:9926;height:8548;visibility:visible;mso-wrap-style:square;v-text-anchor:top" coordsize="257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jAsQA&#10;AADcAAAADwAAAGRycy9kb3ducmV2LnhtbESPS2vCQBSF90L/w3AL7nRSCyWmTkJbK3Thpkm6v2Ru&#10;Hpq5EzKjpv31jlBweTiPj7PJJtOLM42us6zgaRmBIK6s7rhRUBa7RQzCeWSNvWVS8EsOsvRhtsFE&#10;2wt/0zn3jQgj7BJU0Ho/JFK6qiWDbmkH4uDVdjTogxwbqUe8hHHTy1UUvUiDHQdCiwN9tFQd85O5&#10;Qer63ZRx33z+bP1fXhy21b5Qav44vb2C8DT5e/i//aUVxOtnuJ0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54wLEAAAA3AAAAA8AAAAAAAAAAAAAAAAAmAIAAGRycy9k&#10;b3ducmV2LnhtbFBLBQYAAAAABAAEAPUAAACJAwAAAAA=&#10;" path="m1288,5l1183,9,1080,20,980,37,882,61,788,91r-90,37l612,170r-82,47l453,271r-72,57l314,391r-62,66l197,528r-49,74l106,680,71,760,42,844,21,930,9,1018r-5,91l9,1200r12,89l42,1375r29,84l106,1539r42,78l197,1691r55,70l314,1828r67,62l453,1948r77,52l612,2049r86,41l788,2126r94,32l980,2182r100,17l1183,2210r105,4l1393,2210r103,-11l1596,2182r97,-24l1787,2126r91,-36l1964,2049r81,-49l2123,1948r72,-58l2261,1828r62,-67l2378,1691r49,-74l2470,1539r35,-80l2533,1375r21,-86l2567,1200r4,-91l2567,1018r-13,-88l2533,844r-28,-84l2470,680r-43,-78l2378,528r-55,-71l2261,391r-66,-63l2123,271r-78,-54l1964,170r-86,-42l1787,91,1693,61,1596,37,1496,20,1393,9,1288,5xm1288,r105,4l1497,15r100,18l1694,57r95,31l1879,124r87,42l2048,215r78,52l2199,325r66,62l2327,454r55,72l2432,600r42,77l2510,759r29,83l2558,930r13,88l2575,1109r-4,91l2558,1289r-19,86l2510,1460r-36,82l2432,1619r-50,74l2327,1765r-62,67l2199,1893r-73,59l2048,2004r-82,48l1879,2095r-90,36l1694,2162r-97,24l1497,2204r-104,11l1288,2219r-105,-4l1078,2204,978,2186r-97,-24l787,2131r-91,-36l609,2052r-82,-48l450,1952r-74,-59l310,1832r-62,-67l193,1693r-49,-74l102,1542,65,1460,37,1375,17,1289,4,1200,,1109r4,-91l17,930,37,842,65,759r37,-82l144,600r49,-74l248,454r62,-67l376,325r74,-58l527,215r82,-49l696,124,787,88,881,57,978,33,1078,15,1183,4,1288,xe" fillcolor="#ffce07" strokecolor="#ffce07" strokeweight="0">
                  <v:path arrowok="t" o:connecttype="custom" o:connectlocs="416287,7705;303735,35056;204289,83595;121031,150625;57047,231908;16189,325133;1542,427219;16189,529690;57047,622915;121031,704198;204289,770458;303735,818997;416287,847118;536933,851356;652568,831324;757025,789334;846064,728083;916601,651422;965553,562049;989451,462275;984441,358263;952063,261956;895401,176050;818311,104397;723876,49309;615179,14253;496460,1926;577019,5778;689571,33900;789403,82824;873045,149084;937416,231137;978659,324363;992535,427219;978659,529690;937416,623686;873045,705739;789403,771999;689571,820923;577019,849045;455988,853282;339582,832865;234739,790490;144929,729238;74392,652193;25054,562434;1542,462275;6553,358263;39316,260800;95592,174894;173453,102856;268274,47768;376971,12713;496460,0" o:connectangles="0,0,0,0,0,0,0,0,0,0,0,0,0,0,0,0,0,0,0,0,0,0,0,0,0,0,0,0,0,0,0,0,0,0,0,0,0,0,0,0,0,0,0,0,0,0,0,0,0,0,0,0,0,0"/>
                  <o:lock v:ext="edit" verticies="t"/>
                </v:shape>
                <v:shape id="Freeform 607" o:spid="_x0000_s1280" style="position:absolute;left:8885;top:4518;width:9972;height:8579;visibility:visible;mso-wrap-style:square;v-text-anchor:top" coordsize="2587,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PO8YA&#10;AADcAAAADwAAAGRycy9kb3ducmV2LnhtbESPT2vCQBTE70K/w/IK3nRTkTZGN6FUDD0URFvE4yP7&#10;8sdm38bsVtNv3xUKHoeZ+Q2zygbTigv1rrGs4GkagSAurG64UvD1uZnEIJxH1thaJgW/5CBLH0Yr&#10;TLS98o4ue1+JAGGXoILa+y6R0hU1GXRT2xEHr7S9QR9kX0nd4zXATStnUfQsDTYcFmrs6K2m4nv/&#10;YxQ0+fElPm/yMl4f8vNHeVq0W6+VGj8Or0sQngZ/D/+337WCeDGH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cPO8YAAADcAAAADwAAAAAAAAAAAAAAAACYAgAAZHJz&#10;L2Rvd25yZXYueG1sUEsFBgAAAAAEAAQA9QAAAIsDAAAAAA==&#10;" path="m1294,3l1189,7,1084,18,984,36,887,60,793,91r-91,36l615,169r-82,49l456,270r-74,58l316,390r-62,67l199,529r-49,74l108,680,71,762,43,845,23,933r-13,88l6,1112r4,91l23,1292r20,86l71,1463r37,82l150,1622r49,74l254,1768r62,67l382,1896r74,59l533,2007r82,48l702,2098r91,36l887,2165r97,24l1084,2207r105,11l1294,2222r105,-4l1503,2207r100,-18l1700,2165r95,-31l1885,2098r87,-43l2054,2007r78,-52l2205,1896r66,-61l2333,1768r55,-72l2438,1622r42,-77l2516,1463r29,-85l2564,1292r13,-89l2581,1112r-4,-91l2564,933r-19,-88l2516,762r-36,-82l2438,603r-50,-74l2333,457r-62,-67l2205,328r-73,-58l2054,218r-82,-49l1885,127,1795,91,1700,60,1603,36,1503,18,1399,7,1294,3xm1294,r106,3l1503,14r102,17l1702,55r96,32l1888,123r87,43l2057,214r79,53l2208,325r67,63l2337,455r55,71l2442,600r43,79l2521,761r28,83l2570,932r13,89l2587,1112r-4,91l2570,1293r-21,86l2521,1464r-36,82l2442,1623r-50,76l2337,1770r-62,67l2208,1900r-72,57l2057,2011r-82,48l1888,2102r-90,36l1702,2170r-97,24l1503,2211r-103,11l1294,2225r-107,-3l1084,2211,983,2194r-97,-24l790,2138r-90,-36l612,2059r-82,-48l452,1957r-72,-57l312,1837r-62,-67l195,1699r-49,-76l102,1546,67,1464,39,1379,17,1293,5,1203,,1112r5,-91l17,932,39,844,67,761r35,-82l146,600r49,-74l250,455r62,-67l380,325r72,-58l530,214r82,-48l700,123,790,87,886,55,983,31,1084,14,1187,3,1294,xe" fillcolor="#ffce06" strokecolor="#ffce06" strokeweight="0">
                  <v:path arrowok="t" o:connecttype="custom" o:connectlocs="417829,6940;305663,35087;205445,84056;121803,150375;57818,232502;16574,325811;2313,428760;16574,531323;57818,625404;121803,707531;205445,773850;305663,822819;417829,850966;539246,855207;655267,834771;760110,792358;849920,731052;920457,653936;969795,564097;993307,463848;988297,359742;955919,262191;899257,176208;821782,104105;726575,48968;617878,13881;498774,1157;579333,5398;693041,33545;792873,82513;876901,149603;941272,231345;982515,325426;997162,428760;982515,531709;941272,625789;876901,708303;792873,775393;693041,824361;579333,852508;457530,856749;341510,836699;235896,793900;146471,732594;75163,655093;25825,564483;1927,463848;6553,359357;39316,261806;96363,175437;174224,102949;269816,47426;378898,11953;498774,0" o:connectangles="0,0,0,0,0,0,0,0,0,0,0,0,0,0,0,0,0,0,0,0,0,0,0,0,0,0,0,0,0,0,0,0,0,0,0,0,0,0,0,0,0,0,0,0,0,0,0,0,0,0,0,0,0,0"/>
                  <o:lock v:ext="edit" verticies="t"/>
                </v:shape>
                <v:shape id="Freeform 608" o:spid="_x0000_s1281" style="position:absolute;left:8862;top:4495;width:10018;height:8618;visibility:visible;mso-wrap-style:square;v-text-anchor:top" coordsize="2598,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eE8MA&#10;AADcAAAADwAAAGRycy9kb3ducmV2LnhtbESPQYvCMBSE74L/ITzBi2i6gotWo4ggLuzJKnh9Ns+2&#10;2rzUJKvdf78RFjwOM/MNs1i1phYPcr6yrOBjlIAgzq2uuFBwPGyHUxA+IGusLZOCX/KwWnY7C0y1&#10;ffKeHlkoRISwT1FBGUKTSunzkgz6kW2Io3exzmCI0hVSO3xGuKnlOEk+pcGK40KJDW1Kym/Zj1Fw&#10;317s+prs7NG7wXmiv7PZ+JQp1e+16zmIQG14h//bX1rBdDaB1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beE8MAAADcAAAADwAAAAAAAAAAAAAAAACYAgAAZHJzL2Rv&#10;d25yZXYueG1sUEsFBgAAAAAEAAQA9QAAAIgDAAAAAA==&#10;" path="m1299,5l1192,8,1089,19,988,36,891,60,795,92r-90,36l617,171r-82,48l457,272r-72,58l317,393r-62,67l200,531r-49,74l107,684,72,766,44,849,22,937r-12,89l5,1117r5,91l22,1298r22,86l72,1469r35,82l151,1628r49,76l255,1775r62,67l385,1905r72,57l535,2016r82,48l705,2107r90,36l891,2175r97,24l1089,2216r103,11l1299,2230r106,-3l1508,2216r102,-17l1707,2175r96,-32l1893,2107r87,-43l2062,2016r79,-54l2213,1905r67,-63l2342,1775r55,-71l2447,1628r43,-77l2526,1469r28,-85l2575,1298r13,-90l2592,1117r-4,-91l2575,937r-21,-88l2526,766r-36,-82l2447,605r-50,-74l2342,460r-62,-67l2213,330r-72,-58l2062,219r-82,-48l1893,128,1803,92,1707,60,1610,36,1508,19,1405,8,1299,5xm1299,r106,3l1509,14r102,18l1710,57r94,30l1896,125r87,42l2065,216r79,53l2217,327r68,63l2347,457r56,72l2452,604r43,78l2531,764r29,85l2579,937r13,88l2598,1117r-6,91l2579,1298r-19,88l2531,1471r-36,81l2452,1631r-49,75l2347,1778r-62,66l2217,1908r-73,58l2065,2019r-82,49l1896,2110r-92,38l1710,2178r-99,24l1509,2221r-104,11l1299,2235r-107,-3l1088,2221,987,2202r-99,-24l793,2148r-91,-38l614,2068r-81,-49l454,1966r-74,-58l313,1844r-62,-66l194,1706r-49,-75l103,1552,66,1471,38,1386,18,1298,5,1208,,1117r5,-92l18,937,38,849,66,764r37,-82l145,604r49,-75l251,457r62,-67l380,327r74,-58l533,216r81,-49l702,125,793,87,888,57,987,32,1088,14,1192,3,1299,xe" fillcolor="#ffce05" strokecolor="#ffce05" strokeweight="0">
                  <v:path arrowok="t" o:connecttype="custom" o:connectlocs="419918,7326;306552,35473;206296,84441;122235,151531;58226,233273;16966,327353;1928,430687;16966,533636;58226,627716;122235,710229;206296,777319;306552,826287;419918,854434;541768,858675;658219,838626;763488,795827;853333,734520;924283,657020;974026,566410;997933,465775;992920,361284;960144,263733;903075,177364;825570,104876;729941,49354;620816,13881;500895,1928;581871,5398;695623,33545;796264,83284;881096,150374;945491,232887;987136,327353;1001789,430687;987136,534407;945491,628873;881096,711000;796264,778476;695623,828215;581871,856362;459635,860603;342413,839782;236758,797369;146528,735677;74806,657791;25450,567181;1928,465775;6941,361284;39717,262962;96786,176208;175062,103720;270691,48197;380587,12338;500895,0" o:connectangles="0,0,0,0,0,0,0,0,0,0,0,0,0,0,0,0,0,0,0,0,0,0,0,0,0,0,0,0,0,0,0,0,0,0,0,0,0,0,0,0,0,0,0,0,0,0,0,0,0,0,0,0,0,0"/>
                  <o:lock v:ext="edit" verticies="t"/>
                </v:shape>
                <v:shape id="Freeform 609" o:spid="_x0000_s1282" style="position:absolute;left:8846;top:4480;width:10049;height:8656;visibility:visible;mso-wrap-style:square;v-text-anchor:top" coordsize="2606,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mMcA&#10;AADcAAAADwAAAGRycy9kb3ducmV2LnhtbESPQWvCQBSE7wX/w/KE3upGC5pGVymipRAPVXvo8TX7&#10;TGKzb+PuVpN/3y0Uehxm5htmsepMI67kfG1ZwXiUgCAurK65VPB+3D6kIHxA1thYJgU9eVgtB3cL&#10;zLS98Z6uh1CKCGGfoYIqhDaT0hcVGfQj2xJH72SdwRClK6V2eItw08hJkkylwZrjQoUtrSsqvg7f&#10;RsEszy8b93nuXx771OS73dvkY1YqdT/snucgAnXhP/zXftUK0qcp/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6P5jHAAAA3AAAAA8AAAAAAAAAAAAAAAAAmAIAAGRy&#10;cy9kb3ducmV2LnhtbFBLBQYAAAAABAAEAPUAAACMAwAAAAA=&#10;" path="m1303,5l1196,8,1092,19,991,37,892,62,797,92r-91,38l618,172r-81,49l458,274r-74,58l317,395r-62,67l198,534r-49,75l107,687,70,769,42,854,22,942,9,1030r-5,92l9,1213r13,90l42,1391r28,85l107,1557r42,79l198,1711r57,72l317,1849r67,64l458,1971r79,53l618,2073r88,42l797,2153r95,30l991,2207r101,19l1196,2237r107,3l1409,2237r104,-11l1615,2207r99,-24l1808,2153r92,-38l1987,2073r82,-49l2148,1971r73,-58l2289,1849r62,-66l2407,1711r49,-75l2499,1557r36,-81l2564,1391r19,-88l2596,1213r6,-91l2596,1030r-13,-88l2564,854r-29,-85l2499,687r-43,-78l2407,534r-56,-72l2289,395r-68,-63l2148,274r-79,-53l1987,172r-87,-42l1808,92,1714,62,1615,37,1513,19,1409,8,1303,5xm1303,r106,3l1513,14r103,19l1715,57r94,31l1901,125r89,44l2073,217r78,53l2224,329r69,63l2355,460r56,71l2461,607r43,79l2540,768r28,85l2589,940r13,90l2606,1122r-4,93l2589,1305r-21,87l2540,1477r-36,82l2461,1638r-50,76l2355,1785r-62,68l2224,1916r-73,58l2073,2028r-83,48l1901,2119r-92,37l1715,2187r-99,25l1513,2229r-104,12l1303,2245r-107,-4l1092,2229,989,2212r-99,-25l796,2156r-92,-37l616,2076r-84,-48l455,1974r-73,-58l313,1853r-62,-68l194,1714r-49,-76l101,1559,66,1477,38,1392,17,1305,4,1215,,1122r4,-92l17,940,38,853,66,768r35,-82l145,607r49,-76l251,460r62,-68l382,329r73,-59l532,217r84,-48l704,125,796,88,890,57,989,33,1092,14,1196,3,1303,xe" fillcolor="#ffcd04" strokecolor="#ffcd04" strokeweight="0">
                  <v:path arrowok="t" o:connecttype="custom" o:connectlocs="421075,7326;307323,35473;207067,85212;122235,152302;57454,234815;16195,329280;1542,432614;16195,536334;57454,630799;122235,712927;207067,780402;307323,830141;421075,858288;543311,862529;660919,841708;766188,799295;856418,737603;928140,659717;977496,569107;1001018,467701;996005,363211;963615,264889;906546,178135;828269,105647;732640,50125;622744,14266;502437,1928;583413,5398;697551,33931;799349,83670;884181,151145;948962,234044;990221,328895;1004874,432614;990221,536719;948962,631570;884181,714469;799349,781944;697551,831298;583413,859445;461178,864072;343184,843251;237530,800452;147299,738760;74806,660874;25450,569493;1542,468473;6555,362440;38946,264504;96786,177364;175448,104105;271463,48197;381359,12724;502437,0" o:connectangles="0,0,0,0,0,0,0,0,0,0,0,0,0,0,0,0,0,0,0,0,0,0,0,0,0,0,0,0,0,0,0,0,0,0,0,0,0,0,0,0,0,0,0,0,0,0,0,0,0,0,0,0,0,0"/>
                  <o:lock v:ext="edit" verticies="t"/>
                </v:shape>
                <v:shape id="Freeform 610" o:spid="_x0000_s1283" style="position:absolute;left:8823;top:4464;width:10095;height:8680;visibility:visible;mso-wrap-style:square;v-text-anchor:top" coordsize="2617,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pWcQA&#10;AADcAAAADwAAAGRycy9kb3ducmV2LnhtbESPQYvCMBSE7wv+h/AEb2uqyFqrUVQQ9LCHqqDHR/NM&#10;i81LaaLWf79ZWNjjMDPfMItVZ2vxpNZXjhWMhgkI4sLpio2C82n3mYLwAVlj7ZgUvMnDatn7WGCm&#10;3Ytzeh6DERHCPkMFZQhNJqUvSrLoh64hjt7NtRZDlK2RusVXhNtajpPkS1qsOC6U2NC2pOJ+fFgF&#10;u3f+nZrDeDbd5JuL0dfJ4ZzslRr0u/UcRKAu/If/2nutIJ1N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OKVnEAAAA3AAAAA8AAAAAAAAAAAAAAAAAmAIAAGRycy9k&#10;b3ducmV2LnhtbFBLBQYAAAAABAAEAPUAAACJAwAAAAA=&#10;" path="m1309,4l1202,7,1098,18,995,37,896,61,802,92r-92,37l622,173r-84,48l461,274r-73,59l319,396r-62,68l200,535r-49,76l107,690,72,772,44,857,23,944r-13,90l6,1126r4,93l23,1309r21,87l72,1481r35,82l151,1642r49,76l257,1789r62,68l388,1920r73,58l538,2032r84,48l710,2123r92,37l896,2191r99,25l1098,2233r104,12l1309,2249r106,-4l1519,2233r103,-17l1721,2191r94,-31l1907,2123r89,-43l2079,2032r78,-54l2230,1920r69,-63l2361,1789r56,-71l2467,1642r43,-79l2546,1481r28,-85l2595,1309r13,-90l2612,1126r-4,-92l2595,944r-21,-87l2546,772r-36,-82l2467,611r-50,-76l2361,464r-62,-68l2230,333r-73,-59l2079,221r-83,-48l1907,129,1815,92,1721,61,1622,37,1519,18,1415,7,1309,4xm1309,r108,4l1521,15r103,18l1722,57r96,32l1910,125r89,44l2082,217r79,54l2234,329r68,64l2365,461r57,72l2471,608r44,80l2550,770r29,86l2601,943r12,91l2617,1126r-4,93l2601,1309r-22,88l2550,1482r-35,83l2471,1645r-49,75l2365,1792r-63,68l2234,1923r-73,59l2082,2035r-83,49l1910,2128r-92,36l1722,2196r-98,24l1521,2238r-104,11l1309,2253r-108,-4l1097,2238,994,2220r-99,-24l799,2164r-91,-36l619,2084r-83,-49l457,1982r-74,-59l316,1860r-64,-68l196,1720r-49,-75l103,1565,68,1482,38,1397,17,1309,4,1219,,1126r4,-92l17,943,38,856,68,770r35,-82l147,608r49,-75l252,461r64,-68l383,329r74,-58l536,217r83,-48l708,125,799,89,895,57,994,33,1097,15,1201,4,1309,xe" fillcolor="#ffcd03" strokecolor="#ffcd03" strokeweight="0">
                  <v:path arrowok="t" o:connecttype="custom" o:connectlocs="423551,6934;309369,35441;207532,85136;123053,152552;58248,235377;16973,330144;2314,433771;16973,537783;58248,632550;123053,715375;207532,782791;309369,832100;423551,860222;545833,864845;663871,844043;769952,801282;860217,739645;932352,661828;982113,570528;1006029,469597;1001015,363659;968226,265810;910750,178748;832057,105553;735620,49695;625682,14254;504943,1541;586722,5778;701289,34286;803126,83595;887991,151396;953182,234221;994843,329758;1009501,433771;994843,538169;953182,633706;887991,716531;803126,783946;701289,833641;586722,862149;463283,866386;345244,845969;238778,802823;147741,740801;75606,662599;26231,570913;1543,469597;6558,363273;39732,265039;97208,177592;176287,104398;273109,48154;383433,12713;504943,0" o:connectangles="0,0,0,0,0,0,0,0,0,0,0,0,0,0,0,0,0,0,0,0,0,0,0,0,0,0,0,0,0,0,0,0,0,0,0,0,0,0,0,0,0,0,0,0,0,0,0,0,0,0,0,0,0,0"/>
                  <o:lock v:ext="edit" verticies="t"/>
                </v:shape>
                <v:shape id="Freeform 611" o:spid="_x0000_s1284" style="position:absolute;left:8808;top:4449;width:10126;height:8718;visibility:visible;mso-wrap-style:square;v-text-anchor:top" coordsize="2626,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QfDsMA&#10;AADcAAAADwAAAGRycy9kb3ducmV2LnhtbERPTYvCMBC9L/gfwgheljXVg2htKosgiAdlW0X2NjRj&#10;W7aZlCZq9ddvDoLHx/tOVr1pxI06V1tWMBlHIIgLq2suFRzzzdcchPPIGhvLpOBBDlbp4CPBWNs7&#10;/9At86UIIexiVFB538ZSuqIig25sW+LAXWxn0AfYlVJ3eA/hppHTKJpJgzWHhgpbWldU/GVXo+Cp&#10;s936dPj9vPJmn0/6sz5He6/UaNh/L0F46v1b/HJvtYL5IqwN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QfDsMAAADcAAAADwAAAAAAAAAAAAAAAACYAgAAZHJzL2Rv&#10;d25yZXYueG1sUEsFBgAAAAAEAAQA9QAAAIgDAAAAAA==&#10;" path="m1313,5l1205,9,1101,20,998,38,899,62,803,94r-91,36l623,174r-83,48l461,276r-74,58l320,398r-64,68l200,538r-49,75l107,693,72,775,42,861,21,948,8,1039r-4,92l8,1224r13,90l42,1402r30,85l107,1570r44,80l200,1725r56,72l320,1865r67,63l461,1987r79,53l623,2089r89,44l803,2169r96,32l998,2225r103,18l1205,2254r108,4l1421,2254r104,-11l1628,2225r98,-24l1822,2169r92,-36l2003,2089r83,-49l2165,1987r73,-59l2306,1865r63,-68l2426,1725r49,-75l2519,1570r35,-83l2583,1402r22,-88l2617,1224r4,-93l2617,1039r-12,-91l2583,861r-29,-86l2519,693r-44,-80l2426,538r-57,-72l2306,398r-68,-64l2165,276r-79,-54l2003,174r-89,-44l1822,94,1726,62,1628,38,1525,20,1421,9,1313,5xm1313,r108,4l1526,15r102,18l1728,57r96,32l1917,127r87,43l2089,219r79,53l2242,332r68,63l2373,464r57,72l2479,612r44,79l2559,773r29,87l2609,948r12,90l2626,1131r-5,93l2609,1315r-21,88l2559,1488r-36,84l2479,1651r-49,76l2373,1799r-63,68l2242,1931r-74,60l2089,2044r-85,49l1917,2136r-93,38l1728,2204r-100,26l1526,2248r-105,11l1313,2263r-108,-4l1099,2248,998,2230,898,2204r-96,-30l709,2136r-88,-43l537,2044r-79,-53l383,1931r-68,-64l252,1799r-56,-72l146,1651r-43,-79l66,1488,38,1403,17,1315,4,1224,,1131r4,-93l17,948,38,860,66,773r37,-82l146,612r50,-76l252,464r63,-69l383,332r75,-60l537,219r84,-49l709,127,802,89,898,57,998,33,1099,15,1205,4,1313,xe" fillcolor="#ffcd02" strokecolor="#ffcd02" strokeweight="0">
                  <v:path arrowok="t" o:connecttype="custom" o:connectlocs="424546,7705;309637,36212;208224,85522;123392,153323;58226,236147;16195,331685;1542,435698;16195,540096;58226,635634;123392,718458;208224,785874;309637,835569;424546,864076;547938,868314;665546,847897;772357,804751;862973,742728;935466,664526;984823,572841;1009116,471525;1004488,365200;971327,266966;913487,179518;834824,106324;738039,50080;627757,14639;506293,1926;588426,5778;703335,34286;805519,84366;890736,152167;955903,235762;997933,331300;1012586,435698;997933,540481;955903,636019;890736,719229;805519,787415;703335,837495;588426,866003;464648,870240;346269,849052;239458,806291;147685,743884;75578,665296;25450,573226;1542,471525;6555,365200;39717,266196;97171,178748;176605,104783;273391,48925;384829,12713;506293,0" o:connectangles="0,0,0,0,0,0,0,0,0,0,0,0,0,0,0,0,0,0,0,0,0,0,0,0,0,0,0,0,0,0,0,0,0,0,0,0,0,0,0,0,0,0,0,0,0,0,0,0,0,0,0,0,0,0"/>
                  <o:lock v:ext="edit" verticies="t"/>
                </v:shape>
                <v:shape id="Freeform 612" o:spid="_x0000_s1285" style="position:absolute;left:8785;top:4426;width:10172;height:8756;visibility:visible;mso-wrap-style:square;v-text-anchor:top" coordsize="2637,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x8MA&#10;AADcAAAADwAAAGRycy9kb3ducmV2LnhtbESPUWvCMBSF34X9h3AF3zR1yNDOVGQwGGyMWf0Bd81t&#10;WmxuShLb7t8vg4GPh3POdzj7w2Q7MZAPrWMF61UGgrhyumWj4HJ+XW5BhIissXNMCn4owKF4mO0x&#10;127kEw1lNCJBOOSooImxz6UMVUMWw8r1xMmrnbcYk/RGao9jgttOPmbZk7TYclposKeXhqprebMK&#10;bma81GHjv8vwQQO9fxrT6i+lFvPp+Awi0hTv4f/2m1aw3e3g70w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T/x8MAAADcAAAADwAAAAAAAAAAAAAAAACYAgAAZHJzL2Rv&#10;d25yZXYueG1sUEsFBgAAAAAEAAQA9QAAAIgDAAAAAA==&#10;" path="m1319,5l1211,9,1105,20,1004,38,904,62,808,94r-93,38l627,175r-84,49l464,277r-75,60l321,400r-63,69l202,541r-50,76l109,696,72,778,44,865,23,953r-13,90l6,1136r4,93l23,1320r21,88l72,1493r37,84l152,1656r50,76l258,1804r63,68l389,1936r75,60l543,2049r84,49l715,2141r93,38l904,2209r100,26l1105,2253r106,11l1319,2268r108,-4l1532,2253r102,-18l1734,2209r96,-30l1923,2141r87,-43l2095,2049r79,-53l2248,1936r68,-64l2379,1804r57,-72l2485,1656r44,-79l2565,1493r29,-85l2615,1320r12,-91l2632,1136r-5,-93l2615,953r-21,-88l2565,778r-36,-82l2485,617r-49,-76l2379,469r-63,-69l2248,337r-74,-60l2095,224r-85,-49l1923,132,1830,94,1734,62,1634,38,1532,20,1427,9,1319,5xm1318,r109,4l1532,16r103,18l1735,59r97,31l1924,128r89,44l2097,220r79,55l2251,333r69,64l2384,465r56,73l2491,615r43,80l2570,777r29,86l2620,952r13,91l2637,1136r-4,94l2620,1321r-21,89l2570,1496r-36,82l2491,1658r-51,77l2384,1806r-64,70l2251,1939r-75,59l2097,2053r-84,48l1924,2145r-92,38l1735,2214r-100,24l1532,2257r-105,11l1318,2271r-107,-3l1105,2257r-103,-19l902,2214r-97,-31l712,2145r-87,-44l540,2053r-79,-55l386,1940r-69,-64l254,1806r-57,-71l147,1658r-44,-80l68,1496,38,1410,17,1321,4,1230,,1136r4,-93l17,952,38,863,68,777r35,-82l147,615r50,-77l254,465r63,-68l386,333r75,-58l530,227r10,-7l625,172r87,-44l805,90,902,59,1002,34,1105,16,1211,4,1318,xe" fillcolor="#ffcd01" strokecolor="#ffcd01" strokeweight="0">
                  <v:path arrowok="t" o:connecttype="custom" o:connectlocs="426250,7711;311683,36244;209460,86368;123825,154229;58633,237898;16973,333520;2314,438010;16973,542886;58633,638508;123825,721792;209460,790038;311683,840162;426250,868695;550460,872936;668884,851730;775350,808931;867158,746468;939678,667811;989439,575660;1013356,473869;1008727,367451;975552,268358;917690,180833;838612,106804;741790,50896;630309,14652;508799,1928;590963,6169;706687,34702;808910,84826;894931,153072;960894,237127;1002555,332749;1017213,438010;1002555,543657;960894,639279;894931,723334;808910,791580;706687,841705;590963,870237;467139,874478;347943,853657;241091,810088;148898,748011;75992,668968;26231,576816;1543,474254;6558,367065;39732,267973;97980,179291;177829,106032;241091,66318;347943,22749;467139,1542" o:connectangles="0,0,0,0,0,0,0,0,0,0,0,0,0,0,0,0,0,0,0,0,0,0,0,0,0,0,0,0,0,0,0,0,0,0,0,0,0,0,0,0,0,0,0,0,0,0,0,0,0,0,0,0,0,0"/>
                  <o:lock v:ext="edit" verticies="t"/>
                </v:shape>
                <v:shape id="Freeform 613" o:spid="_x0000_s1286" style="position:absolute;left:9078;top:5551;width:9146;height:6598;visibility:visible;mso-wrap-style:square;v-text-anchor:top" coordsize="2637,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NsMA&#10;AADcAAAADwAAAGRycy9kb3ducmV2LnhtbERPTWvCQBC9C/6HZQq9mU17kCRmFWsRvBRTWwrexuyY&#10;hGZnQ3ZNYn9991Do8fG+881kWjFQ7xrLCp6iGARxaXXDlYLPj/0iAeE8ssbWMim4k4PNej7LMdN2&#10;5HcaTr4SIYRdhgpq77tMSlfWZNBFtiMO3NX2Bn2AfSV1j2MIN618juOlNNhwaKixo11N5ffpZhQU&#10;L+48jLfL69fPtdinSYLHtwqVenyYtisQnib/L/5zH7SCNA7zw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NsMAAADcAAAADwAAAAAAAAAAAAAAAACYAgAAZHJzL2Rv&#10;d25yZXYueG1sUEsFBgAAAAAEAAQA9QAAAIgDAAAAAA==&#10;" path="m2251,106r,l2320,170r64,68l2440,311r51,77l2534,468r37,82l2599,636r21,89l2633,816r4,93l2637,909r-4,94l2620,1094r-21,89l2571,1269r-37,82l2491,1431r-51,77l2384,1579r-64,70l2320,1649r64,-70l2440,1508r51,-77l2534,1351r36,-82l2599,1183r21,-89l2633,1003r4,-94l2633,816r-13,-91l2599,636r-29,-86l2534,468r-43,-80l2440,311r-56,-73l2320,170r-69,-64xm530,l461,48r-75,58l317,170r-63,68l197,311r-50,77l103,468,68,550,38,636,17,725,4,816,,909r4,94l17,1094r21,89l68,1269r35,82l147,1431r50,77l254,1579r63,70l386,1713r,-1l317,1649r-63,-70l197,1508r-50,-77l103,1351,66,1269,38,1183,17,1094,4,1003,,909,4,816,17,725,38,636,66,550r37,-82l147,388r50,-77l254,238r63,-68l386,106,461,48,530,xe" fillcolor="#ffcd01" strokecolor="#ffcd01" strokeweight="0">
                  <v:path arrowok="t" o:connecttype="custom" o:connectlocs="780760,40829;826891,91672;864004,149449;891752,211848;908748,279254;914644,350126;913257,386333;901464,455665;878918,520375;846315,580848;804692,635158;826891,608195;864004,551189;891405,488790;908748,421384;914644,350126;908748,279254;891405,211848;864004,149449;826891,91672;780760,40829;159898,18489;109952,65480;68329,119790;35726,180263;13180,244973;1387,314305;1387,386333;13180,455665;35726,520375;68329,580848;109952,635158;133884,659424;88100,608195;50987,551189;22892,488790;5896,421384;0,350126;5896,279254;22892,211848;50987,149449;88100,91672;133884,40829;183831,0" o:connectangles="0,0,0,0,0,0,0,0,0,0,0,0,0,0,0,0,0,0,0,0,0,0,0,0,0,0,0,0,0,0,0,0,0,0,0,0,0,0,0,0,0,0,0,0"/>
                  <o:lock v:ext="edit" verticies="t"/>
                </v:shape>
                <v:line id="Line 614" o:spid="_x0000_s1287" style="position:absolute;flip:x;visibility:visible;mso-wrap-style:square" from="18941,8804" to="18957,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IyO8UAAADcAAAADwAAAGRycy9kb3ducmV2LnhtbESPwWrDMBBE74H+g9hCL6GRbEpInSgh&#10;pBjakkPs5AMWa2ObWCtjqY7791Wh0OMwM2+YzW6ynRhp8K1jDclCgSCunGm51nA5588rED4gG+wc&#10;k4Zv8rDbPsw2mBl354LGMtQiQthnqKEJoc+k9FVDFv3C9cTRu7rBYohyqKUZ8B7htpOpUktpseW4&#10;0GBPh4aqW/llNXyoohvn8vOUuvTYvlUv1uecav30OO3XIAJN4T/81343Gl5VAr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IyO8UAAADcAAAADwAAAAAAAAAA&#10;AAAAAAChAgAAZHJzL2Rvd25yZXYueG1sUEsFBgAAAAAEAAQA+QAAAJMDAAAAAA==&#10;" strokecolor="#fc0" strokeweight=".15pt"/>
                <v:line id="Line 615" o:spid="_x0000_s1288" style="position:absolute;flip:x;visibility:visible;mso-wrap-style:square" from="18888,9166" to="18941,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sTMQAAADcAAAADwAAAGRycy9kb3ducmV2LnhtbESPzWrDMBCE74G8g9hCLiGRIkpp3Mgm&#10;pATS0kPz8wCLtbVNrZWxVMd9+6oQyHGYmW+YTTG6VgzUh8azgdVSgSAuvW24MnA57xfPIEJEtth6&#10;JgO/FKDIp5MNZtZf+UjDKVYiQThkaKCOscukDGVNDsPSd8TJ+/K9w5hkX0nb4zXBXSu1Uk/SYcNp&#10;ocaOdjWV36cfZ+BNHdthLt8/tdcfzWv56MKetTGzh3H7AiLSGO/hW/tgDayVhv8z6Qj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KxMxAAAANwAAAAPAAAAAAAAAAAA&#10;AAAAAKECAABkcnMvZG93bnJldi54bWxQSwUGAAAAAAQABAD5AAAAkgMAAAAA&#10;" strokecolor="#fc0" strokeweight=".15pt"/>
                <v:line id="Line 616" o:spid="_x0000_s1289" style="position:absolute;flip:x;visibility:visible;mso-wrap-style:square" from="18810,9513" to="18888,9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J18QAAADcAAAADwAAAGRycy9kb3ducmV2LnhtbESP0WrCQBRE3wX/YblCX0R3G0Vs6iql&#10;Rajig1E/4JK9TUKzd0N2G9O/dwXBx2FmzjCrTW9r0VHrK8caXqcKBHHuTMWFhst5O1mC8AHZYO2Y&#10;NPyTh816OFhhatyVM+pOoRARwj5FDWUITSqlz0uy6KeuIY7ej2sthijbQpoWrxFua5kotZAWK44L&#10;JTb0WVL+e/qzGnYqq7ux3B8Tlxyqr3xu/ZYTrV9G/cc7iEB9eIYf7W+j4U3N4H4mHg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AnXxAAAANwAAAAPAAAAAAAAAAAA&#10;AAAAAKECAABkcnMvZG93bnJldi54bWxQSwUGAAAAAAQABAD5AAAAkgMAAAAA&#10;" strokecolor="#fc0" strokeweight=".15pt"/>
                <v:line id="Line 617" o:spid="_x0000_s1290" style="position:absolute;flip:x;visibility:visible;mso-wrap-style:square" from="18702,9860" to="18810,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WRo8QAAADcAAAADwAAAGRycy9kb3ducmV2LnhtbESPzWrDMBCE74G+g9hCL6GWakJIHcsm&#10;pATakkP+HmCxNraJtTKW6rhvXxUKPQ4z8w2Tl5PtxEiDbx1reEkUCOLKmZZrDZfz7nkFwgdkg51j&#10;0vBNHsriYZZjZtydjzSeQi0ihH2GGpoQ+kxKXzVk0SeuJ47e1Q0WQ5RDLc2A9wi3nUyVWkqLLceF&#10;BnvaNlTdTl9Ww4c6duNcfh5Sl+7bt2ph/Y5TrZ8ep80aRKAp/If/2u9Gw6tawO+Ze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9ZGjxAAAANwAAAAPAAAAAAAAAAAA&#10;AAAAAKECAABkcnMvZG93bnJldi54bWxQSwUGAAAAAAQABAD5AAAAkgMAAAAA&#10;" strokecolor="#fc0" strokeweight=".15pt"/>
                <v:line id="Line 618" o:spid="_x0000_s1291" style="position:absolute;flip:x;visibility:visible;mso-wrap-style:square" from="18556,10191" to="18702,10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0OMQAAADcAAAADwAAAGRycy9kb3ducmV2LnhtbESP0WrCQBRE3wX/YblCX0R3G1Rs6iql&#10;Rajig1E/4JK9TUKzd0N2G9O/dwXBx2FmzjCrTW9r0VHrK8caXqcKBHHuTMWFhst5O1mC8AHZYO2Y&#10;NPyTh816OFhhatyVM+pOoRARwj5FDWUITSqlz0uy6KeuIY7ej2sthijbQpoWrxFua5kotZAWK44L&#10;JTb0WVL+e/qzGnYqq7ux3B8Tlxyqr3xm/ZYTrV9G/cc7iEB9eIYf7W+j4U3N4X4mHg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TQ4xAAAANwAAAAPAAAAAAAAAAAA&#10;AAAAAKECAABkcnMvZG93bnJldi54bWxQSwUGAAAAAAQABAD5AAAAkgMAAAAA&#10;" strokecolor="#fc0" strokeweight=".15pt"/>
                <v:line id="Line 619" o:spid="_x0000_s1292" style="position:absolute;flip:x;visibility:visible;mso-wrap-style:square" from="18386,10507" to="18556,1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uqT8UAAADcAAAADwAAAGRycy9kb3ducmV2LnhtbESPwWrDMBBE74X8g9hALiWRakpI3Cgh&#10;pBjS0kPs9AMWa2ubWitjKbbz91Wh0OMwM2+Y3WGyrRio941jDU8rBYK4dKbhSsPnNVtuQPiAbLB1&#10;TBru5OGwnz3sMDVu5JyGIlQiQtinqKEOoUul9GVNFv3KdcTR+3K9xRBlX0nT4xjhtpWJUmtpseG4&#10;UGNHp5rK7+JmNbypvB0e5fslcclH81o+W59xovViPh1fQASawn/4r302GrZqDb9n4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uqT8UAAADcAAAADwAAAAAAAAAA&#10;AAAAAAChAgAAZHJzL2Rvd25yZXYueG1sUEsFBgAAAAAEAAQA+QAAAJMDAAAAAA==&#10;" strokecolor="#fc0" strokeweight=".15pt"/>
                <v:line id="Line 620" o:spid="_x0000_s1293" style="position:absolute;flip:x;visibility:visible;mso-wrap-style:square" from="18193,10816" to="18386,1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P1MQAAADcAAAADwAAAGRycy9kb3ducmV2LnhtbESP0WrCQBRE3wX/YblCX0R3G0Rt6iql&#10;Rajig1E/4JK9TUKzd0N2G9O/dwXBx2FmzjCrTW9r0VHrK8caXqcKBHHuTMWFhst5O1mC8AHZYO2Y&#10;NPyTh816OFhhatyVM+pOoRARwj5FDWUITSqlz0uy6KeuIY7ej2sthijbQpoWrxFua5koNZcWK44L&#10;JTb0WVL+e/qzGnYqq7ux3B8Tlxyqr3xm/ZYTrV9G/cc7iEB9eIYf7W+j4U0t4H4mHg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Jw/UxAAAANwAAAAPAAAAAAAAAAAA&#10;AAAAAKECAABkcnMvZG93bnJldi54bWxQSwUGAAAAAAQABAD5AAAAkgMAAAAA&#10;" strokecolor="#fc0" strokeweight=".15pt"/>
                <v:line id="Line 621" o:spid="_x0000_s1294" style="position:absolute;flip:x;visibility:visible;mso-wrap-style:square" from="17977,11109" to="18193,1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ibpsIAAADcAAAADwAAAGRycy9kb3ducmV2LnhtbERP3WrCMBS+F/YO4Qy8kTVZGeKqUcaG&#10;MIcXtvoAh+asLWtOShJr9/bmYrDLj+9/s5tsL0byoXOs4TlTIIhrZzpuNFzO+6cViBCRDfaOScMv&#10;BdhtH2YbLIy7cUljFRuRQjgUqKGNcSikDHVLFkPmBuLEfTtvMSboG2k83lK47WWu1FJa7Dg1tDjQ&#10;e0v1T3W1Gg6q7MeF/DrlLj92H/WLDXvOtZ4/Tm9rEJGm+C/+c38aDa8qrU1n0hG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ibpsIAAADcAAAADwAAAAAAAAAAAAAA&#10;AAChAgAAZHJzL2Rvd25yZXYueG1sUEsFBgAAAAAEAAQA+QAAAJADAAAAAA==&#10;" strokecolor="#fc0" strokeweight=".15pt"/>
                <v:line id="Line 622" o:spid="_x0000_s1295" style="position:absolute;flip:x;visibility:visible;mso-wrap-style:square" from="17731,11386" to="17977,1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Q+PcUAAADcAAAADwAAAGRycy9kb3ducmV2LnhtbESPzWrDMBCE74W+g9hCLqWRakJJXMum&#10;NBiS0kN++gCLtbVNrZWxFMd5+6gQyHGYmW+YrJhsJ0YafOtYw+tcgSCunGm51vBzLF+WIHxANtg5&#10;Jg0X8lDkjw8ZpsadeU/jIdQiQtinqKEJoU+l9FVDFv3c9cTR+3WDxRDlUEsz4DnCbScTpd6kxZbj&#10;QoM9fTZU/R1OVsNW7bvxWX7tEpd8t+tqYX3Jidazp+njHUSgKdzDt/bGaFipFfyfiUd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Q+PcUAAADcAAAADwAAAAAAAAAA&#10;AAAAAAChAgAAZHJzL2Rvd25yZXYueG1sUEsFBgAAAAAEAAQA+QAAAJMDAAAAAA==&#10;" strokecolor="#fc0" strokeweight=".15pt"/>
                <v:line id="Line 623" o:spid="_x0000_s1296" style="position:absolute;flip:x;visibility:visible;mso-wrap-style:square" from="17468,11656" to="17731,1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BfcEAAADcAAAADwAAAGRycy9kb3ducmV2LnhtbERPzYrCMBC+C75DmIW9iKYWkbXbVEQR&#10;VDxs1QcYmtm2bDMpTbbWtzcHwePH95+uB9OInjpXW1Ywn0UgiAuray4V3K776RcI55E1NpZJwYMc&#10;rLPxKMVE2zvn1F98KUIIuwQVVN63iZSuqMigm9mWOHC/tjPoA+xKqTu8h3DTyDiKltJgzaGhwpa2&#10;FRV/l3+j4BjlTT+Rp5/Yxud6VyyM23Os1OfHsPkG4Wnwb/HLfdAKVvMwP5wJR0B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FwF9wQAAANwAAAAPAAAAAAAAAAAAAAAA&#10;AKECAABkcnMvZG93bnJldi54bWxQSwUGAAAAAAQABAD5AAAAjwMAAAAA&#10;" strokecolor="#fc0" strokeweight=".15pt"/>
                <v:line id="Line 624" o:spid="_x0000_s1297" style="position:absolute;flip:x;visibility:visible;mso-wrap-style:square" from="17175,11895" to="17468,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uk5sMAAADcAAAADwAAAGRycy9kb3ducmV2LnhtbESP3YrCMBSE7xd8h3AEbxZNW0S0GkUU&#10;QcUL/x7g0BzbYnNSmli7b78RFvZymJlvmMWqM5VoqXGlZQXxKAJBnFldcq7gftsNpyCcR9ZYWSYF&#10;P+Rgtex9LTDV9s0Xaq8+FwHCLkUFhfd1KqXLCjLoRrYmDt7DNgZ9kE0udYPvADeVTKJoIg2WHBYK&#10;rGlTUPa8voyCQ3Sp2m95PCc2OZXbbGzcjhOlBv1uPQfhqfP/4b/2XiuYxTF8zoQj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bpObDAAAA3AAAAA8AAAAAAAAAAAAA&#10;AAAAoQIAAGRycy9kb3ducmV2LnhtbFBLBQYAAAAABAAEAPkAAACRAwAAAAA=&#10;" strokecolor="#fc0" strokeweight=".15pt"/>
                <v:line id="Line 625" o:spid="_x0000_s1298" style="position:absolute;flip:x;visibility:visible;mso-wrap-style:square" from="16875,12126" to="17175,1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k6kcMAAADcAAAADwAAAGRycy9kb3ducmV2LnhtbESP3YrCMBSE7xd8h3AEbxZNDbJo1yii&#10;CCp74c8+wKE525ZtTkoTa317IwheDjPzDTNfdrYSLTW+dKxhPEpAEGfOlJxr+L1sh1MQPiAbrByT&#10;hjt5WC56H3NMjbvxidpzyEWEsE9RQxFCnUrps4Is+pGriaP35xqLIcoml6bBW4TbSqok+ZIWS44L&#10;Bda0Lij7P1+thn1yqtpPeTgqp37KTTaxfstK60G/W32DCNSFd/jV3hkNs7GC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JOpHDAAAA3AAAAA8AAAAAAAAAAAAA&#10;AAAAoQIAAGRycy9kb3ducmV2LnhtbFBLBQYAAAAABAAEAPkAAACRAwAAAAA=&#10;" strokecolor="#fc0" strokeweight=".15pt"/>
                <v:line id="Line 626" o:spid="_x0000_s1299" style="position:absolute;flip:x;visibility:visible;mso-wrap-style:square" from="16543,12334" to="16875,1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fCsUAAADcAAAADwAAAGRycy9kb3ducmV2LnhtbESP0WrCQBRE3wv+w3IFX0qzMRax0VWk&#10;EtDSh5r2Ay7ZaxLM3g3ZbRL/3hUKfRxm5gyz2Y2mET11rrasYB7FIIgLq2suFfx8Zy8rEM4ja2ws&#10;k4IbOdhtJ08bTLUd+Ex97ksRIOxSVFB536ZSuqIigy6yLXHwLrYz6IPsSqk7HALcNDKJ46U0WHNY&#10;qLCl94qKa/5rFJzic9M/y4+vxCaf9aF4NS7jRKnZdNyvQXga/X/4r33UCt7mC3icC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fCsUAAADcAAAADwAAAAAAAAAA&#10;AAAAAAChAgAAZHJzL2Rvd25yZXYueG1sUEsFBgAAAAAEAAQA+QAAAJMDAAAAAA==&#10;" strokecolor="#fc0" strokeweight=".15pt"/>
                <v:line id="Line 627" o:spid="_x0000_s1300" style="position:absolute;flip:x;visibility:visible;mso-wrap-style:square" from="16204,12527" to="16543,12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HfsMAAADcAAAADwAAAGRycy9kb3ducmV2LnhtbESP3YrCMBSE7wXfIRzBG1lTi4h2jSKK&#10;oOKFP/sAh+ZsW2xOShNrfXsjCF4OM/MNM1+2phQN1a6wrGA0jEAQp1YXnCn4u25/piCcR9ZYWiYF&#10;T3KwXHQ7c0y0ffCZmovPRICwS1BB7n2VSOnSnAy6oa2Ig/dva4M+yDqTusZHgJtSxlE0kQYLDgs5&#10;VrTOKb1d7kbBPjqXzUAeTrGNj8UmHRu35Vipfq9d/YLw1Ppv+NPeaQWz0RjeZ8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sB37DAAAA3AAAAA8AAAAAAAAAAAAA&#10;AAAAoQIAAGRycy9kb3ducmV2LnhtbFBLBQYAAAAABAAEAPkAAACRAwAAAAA=&#10;" strokecolor="#fc0" strokeweight=".15pt"/>
                <v:line id="Line 628" o:spid="_x0000_s1301" style="position:absolute;flip:x;visibility:visible;mso-wrap-style:square" from="15849,12689" to="16204,1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i5cUAAADcAAAADwAAAGRycy9kb3ducmV2LnhtbESP0WrCQBRE3wv+w3IFX0qzMVix0VWk&#10;EtDSh5r2Ay7ZaxLM3g3ZbRL/3hUKfRxm5gyz2Y2mET11rrasYB7FIIgLq2suFfx8Zy8rEM4ja2ws&#10;k4IbOdhtJ08bTLUd+Ex97ksRIOxSVFB536ZSuqIigy6yLXHwLrYz6IPsSqk7HALcNDKJ46U0WHNY&#10;qLCl94qKa/5rFJzic9M/y4+vxCaf9aFYGJdxotRsOu7XIDyN/j/81z5qBW/zV3icC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Ci5cUAAADcAAAADwAAAAAAAAAA&#10;AAAAAAChAgAAZHJzL2Rvd25yZXYueG1sUEsFBgAAAAAEAAQA+QAAAJMDAAAAAA==&#10;" strokecolor="#fc0" strokeweight=".15pt"/>
                <v:line id="Line 629" o:spid="_x0000_s1302" style="position:absolute;flip:x;visibility:visible;mso-wrap-style:square" from="15479,12835" to="15849,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I8ksMAAADcAAAADwAAAGRycy9kb3ducmV2LnhtbESP0YrCMBRE3wX/IVzBF1lTi8jaNS2i&#10;CK74sOp+wKW52xabm9LEWv9+Iwg+DjNzhlllvalFR62rLCuYTSMQxLnVFRcKfi+7j08QziNrrC2T&#10;ggc5yNLhYIWJtnc+UXf2hQgQdgkqKL1vEildXpJBN7UNcfD+bGvQB9kWUrd4D3BTyziKFtJgxWGh&#10;xIY2JeXX880o+I5OdTeRh5/Yxsdqm8+N23Gs1HjUr79AeOr9O/xq77WC5WwBzzPhCMj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yPJLDAAAA3AAAAA8AAAAAAAAAAAAA&#10;AAAAoQIAAGRycy9kb3ducmV2LnhtbFBLBQYAAAAABAAEAPkAAACRAwAAAAA=&#10;" strokecolor="#fc0" strokeweight=".15pt"/>
                <v:line id="Line 630" o:spid="_x0000_s1303" style="position:absolute;flip:x;visibility:visible;mso-wrap-style:square" from="15093,12959" to="15479,1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ZCcUAAADcAAAADwAAAGRycy9kb3ducmV2LnhtbESP0WrCQBRE3wv+w3IFX0qzMUi10VWk&#10;EtDSh5r2Ay7ZaxLM3g3ZbRL/3hUKfRxm5gyz2Y2mET11rrasYB7FIIgLq2suFfx8Zy8rEM4ja2ws&#10;k4IbOdhtJ08bTLUd+Ex97ksRIOxSVFB536ZSuqIigy6yLXHwLrYz6IPsSqk7HALcNDKJ41dpsOaw&#10;UGFL7xUV1/zXKDjF56Z/lh9fiU0+60OxMC7jRKnZdNyvQXga/X/4r33UCt7mS3icC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ZCcUAAADcAAAADwAAAAAAAAAA&#10;AAAAAAChAgAAZHJzL2Rvd25yZXYueG1sUEsFBgAAAAAEAAQA+QAAAJMDAAAAAA==&#10;" strokecolor="#fc0" strokeweight=".15pt"/>
                <v:line id="Line 631" o:spid="_x0000_s1304" style="position:absolute;flip:x;visibility:visible;mso-wrap-style:square" from="14692,13051" to="15093,1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ENe8EAAADcAAAADwAAAGRycy9kb3ducmV2LnhtbERPzYrCMBC+C75DmIW9iKYWkbXbVEQR&#10;VDxs1QcYmtm2bDMpTbbWtzcHwePH95+uB9OInjpXW1Ywn0UgiAuray4V3K776RcI55E1NpZJwYMc&#10;rLPxKMVE2zvn1F98KUIIuwQVVN63iZSuqMigm9mWOHC/tjPoA+xKqTu8h3DTyDiKltJgzaGhwpa2&#10;FRV/l3+j4BjlTT+Rp5/Yxud6VyyM23Os1OfHsPkG4Wnwb/HLfdAKVvOwNpwJR0B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YQ17wQAAANwAAAAPAAAAAAAAAAAAAAAA&#10;AKECAABkcnMvZG93bnJldi54bWxQSwUGAAAAAAQABAD5AAAAjwMAAAAA&#10;" strokecolor="#fc0" strokeweight=".15pt"/>
                <v:line id="Line 632" o:spid="_x0000_s1305" style="position:absolute;flip:x;visibility:visible;mso-wrap-style:square" from="14283,13120" to="14692,1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2o4MMAAADcAAAADwAAAGRycy9kb3ducmV2LnhtbESP0YrCMBRE34X9h3AX9kXW1CKitaks&#10;K8IqPqjrB1yaa1tsbkoTa/17Iwg+DjNzhkmXvalFR62rLCsYjyIQxLnVFRcKTv/r7xkI55E11pZJ&#10;wZ0cLLOPQYqJtjc+UHf0hQgQdgkqKL1vEildXpJBN7INcfDOtjXog2wLqVu8BbipZRxFU2mw4rBQ&#10;YkO/JeWX49Uo2ESHuhvK7T628a5a5RPj1hwr9fXZ/yxAeOr9O/xq/2kF8/EcnmfCEZD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tqODDAAAA3AAAAA8AAAAAAAAAAAAA&#10;AAAAoQIAAGRycy9kb3ducmV2LnhtbFBLBQYAAAAABAAEAPkAAACRAwAAAAA=&#10;" strokecolor="#fc0" strokeweight=".15pt"/>
                <v:line id="Line 633" o:spid="_x0000_s1306" style="position:absolute;flip:x;visibility:visible;mso-wrap-style:square" from="13867,13167" to="14283,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LwMAAAADcAAAADwAAAGRycy9kb3ducmV2LnhtbERPy4rCMBTdD/gP4QpuBk0NMmg1iiiC&#10;I7Pw9QGX5toWm5vSxFr/frIQXB7Oe7HqbCVaanzpWMN4lIAgzpwpOddwveyGUxA+IBusHJOGF3lY&#10;LXtfC0yNe/KJ2nPIRQxhn6KGIoQ6ldJnBVn0I1cTR+7mGoshwiaXpsFnDLeVVEnyIy2WHBsKrGlT&#10;UHY/P6yG3+RUtd/ycFRO/ZXbbGL9jpXWg363noMI1IWP+O3eGw0zFefHM/EI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7y8DAAAAA3AAAAA8AAAAAAAAAAAAAAAAA&#10;oQIAAGRycy9kb3ducmV2LnhtbFBLBQYAAAAABAAEAPkAAACOAwAAAAA=&#10;" strokecolor="#fc0" strokeweight=".15pt"/>
                <v:line id="Line 634" o:spid="_x0000_s1307" style="position:absolute;flip:x y;visibility:visible;mso-wrap-style:square" from="13451,13167" to="13867,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4TTMQAAADcAAAADwAAAGRycy9kb3ducmV2LnhtbESP0YrCMBRE3xf8h3AFXxZNLbis1ShS&#10;EAT1Ybt+wLW5ttXmpjRR698bQfBxmJkzzHzZmVrcqHWVZQXjUQSCOLe64kLB4X89/AXhPLLG2jIp&#10;eJCD5aL3NcdE2zv/0S3zhQgQdgkqKL1vEildXpJBN7INcfBOtjXog2wLqVu8B7ipZRxFP9JgxWGh&#10;xIbSkvJLdjUK5PZxPkz22eX6naXxsd5VfJymSg363WoGwlPnP+F3e6MVTOMxvM6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hNMxAAAANwAAAAPAAAAAAAAAAAA&#10;AAAAAKECAABkcnMvZG93bnJldi54bWxQSwUGAAAAAAQABAD5AAAAkgMAAAAA&#10;" strokecolor="#fc0" strokeweight=".15pt"/>
                <v:line id="Line 635" o:spid="_x0000_s1308" style="position:absolute;flip:x y;visibility:visible;mso-wrap-style:square" from="13050,13120" to="13451,1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yNO8QAAADcAAAADwAAAGRycy9kb3ducmV2LnhtbESP0YrCMBRE34X9h3AFX2RNLShr1yhL&#10;QRBWH6z9gGtzt602N6WJWv9+Iwg+DjNzhlmue9OIG3WutqxgOolAEBdW11wqyI+bzy8QziNrbCyT&#10;ggc5WK8+BktMtL3zgW6ZL0WAsEtQQeV9m0jpiooMuoltiYP3ZzuDPsiulLrDe4CbRsZRNJcGaw4L&#10;FbaUVlRcsqtRIH8f53y2zy7XcZbGp2ZX82mRKjUa9j/fIDz1/h1+tbdawSKO4Xk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XI07xAAAANwAAAAPAAAAAAAAAAAA&#10;AAAAAKECAABkcnMvZG93bnJldi54bWxQSwUGAAAAAAQABAD5AAAAkgMAAAAA&#10;" strokecolor="#fc0" strokeweight=".15pt"/>
                <v:line id="Line 636" o:spid="_x0000_s1309" style="position:absolute;flip:x y;visibility:visible;mso-wrap-style:square" from="12648,13051" to="13050,1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AooMYAAADcAAAADwAAAGRycy9kb3ducmV2LnhtbESP3WrCQBSE7wu+w3KE3hTdNNKi0VVK&#10;oFBoe9HoAxyzxySaPRuym7+3dwuFXg4z8w2zO4ymFj21rrKs4HkZgSDOra64UHA6vi/WIJxH1lhb&#10;JgUTOTjsZw87TLQd+If6zBciQNglqKD0vkmkdHlJBt3SNsTBu9jWoA+yLaRucQhwU8s4il6lwYrD&#10;QokNpSXlt6wzCuTndD29fGe37ilL43P9VfF5kyr1OB/ftiA8jf4//Nf+0Ao28Qp+z4QjIP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QKKDGAAAA3AAAAA8AAAAAAAAA&#10;AAAAAAAAoQIAAGRycy9kb3ducmV2LnhtbFBLBQYAAAAABAAEAPkAAACUAwAAAAA=&#10;" strokecolor="#fc0" strokeweight=".15pt"/>
                <v:line id="Line 637" o:spid="_x0000_s1310" style="position:absolute;flip:x y;visibility:visible;mso-wrap-style:square" from="12263,12959" to="12648,1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mw1MYAAADcAAAADwAAAGRycy9kb3ducmV2LnhtbESP3WrCQBSE7wu+w3KE3hTdNNii0VVK&#10;oFBoe9HoAxyzxySaPRuym7+3dwuFXg4z8w2zO4ymFj21rrKs4HkZgSDOra64UHA6vi/WIJxH1lhb&#10;JgUTOTjsZw87TLQd+If6zBciQNglqKD0vkmkdHlJBt3SNsTBu9jWoA+yLaRucQhwU8s4il6lwYrD&#10;QokNpSXlt6wzCuTndD29fGe37ilL43P9VfF5kyr1OB/ftiA8jf4//Nf+0Ao28Qp+z4QjIP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5sNTGAAAA3AAAAA8AAAAAAAAA&#10;AAAAAAAAoQIAAGRycy9kb3ducmV2LnhtbFBLBQYAAAAABAAEAPkAAACUAwAAAAA=&#10;" strokecolor="#fc0" strokeweight=".15pt"/>
                <v:line id="Line 638" o:spid="_x0000_s1311" style="position:absolute;flip:x y;visibility:visible;mso-wrap-style:square" from="11885,12835" to="12263,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UVT8QAAADcAAAADwAAAGRycy9kb3ducmV2LnhtbESP0YrCMBRE3xf8h3AFXxZNLShajSKF&#10;hQX1weoHXJtrW21uShO1/r0RFvZxmJkzzHLdmVo8qHWVZQXjUQSCOLe64kLB6fgznIFwHlljbZkU&#10;vMjBetX7WmKi7ZMP9Mh8IQKEXYIKSu+bREqXl2TQjWxDHLyLbQ36INtC6hafAW5qGUfRVBqsOCyU&#10;2FBaUn7L7kaB3L6up8k+u92/szQ+17uKz/NUqUG/2yxAeOr8f/iv/asVzOMJfM6EI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RVPxAAAANwAAAAPAAAAAAAAAAAA&#10;AAAAAKECAABkcnMvZG93bnJldi54bWxQSwUGAAAAAAQABAD5AAAAkgMAAAAA&#10;" strokecolor="#fc0" strokeweight=".15pt"/>
                <v:line id="Line 639" o:spid="_x0000_s1312" style="position:absolute;flip:x y;visibility:visible;mso-wrap-style:square" from="11530,12689" to="11885,1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LOMQAAADcAAAADwAAAGRycy9kb3ducmV2LnhtbESP0YrCMBRE3wX/IVzBF9HUwopWo0hh&#10;YUF92OoHXJtrW21uShO1/r1ZEPZxmJkzzGrTmVo8qHWVZQXTSQSCOLe64kLB6fg9noNwHlljbZkU&#10;vMjBZt3vrTDR9sm/9Mh8IQKEXYIKSu+bREqXl2TQTWxDHLyLbQ36INtC6hafAW5qGUfRTBqsOCyU&#10;2FBaUn7L7kaB3L2up69DdruPsjQ+1/uKz4tUqeGg2y5BeOr8f/jT/tEKFvEM/s6EIyD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s4xAAAANwAAAAPAAAAAAAAAAAA&#10;AAAAAKECAABkcnMvZG93bnJldi54bWxQSwUGAAAAAAQABAD5AAAAkgMAAAAA&#10;" strokecolor="#fc0" strokeweight=".15pt"/>
                <v:line id="Line 640" o:spid="_x0000_s1313" style="position:absolute;flip:x y;visibility:visible;mso-wrap-style:square" from="11191,12527" to="11530,12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suo8YAAADcAAAADwAAAGRycy9kb3ducmV2LnhtbESP3WrCQBSE7wu+w3KE3hTdNGCr0VVK&#10;oFBoe9HoAxyzxySaPRuym7+3dwuFXg4z8w2zO4ymFj21rrKs4HkZgSDOra64UHA6vi/WIJxH1lhb&#10;JgUTOTjsZw87TLQd+If6zBciQNglqKD0vkmkdHlJBt3SNsTBu9jWoA+yLaRucQhwU8s4il6kwYrD&#10;QokNpSXlt6wzCuTndD2tvrNb95Sl8bn+qvi8SZV6nI9vWxCeRv8f/mt/aAWb+BV+z4QjIP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rLqPGAAAA3AAAAA8AAAAAAAAA&#10;AAAAAAAAoQIAAGRycy9kb3ducmV2LnhtbFBLBQYAAAAABAAEAPkAAACUAwAAAAA=&#10;" strokecolor="#fc0" strokeweight=".15pt"/>
                <v:line id="Line 641" o:spid="_x0000_s1314" style="position:absolute;flip:x y;visibility:visible;mso-wrap-style:square" from="10867,12334" to="11191,1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60cIAAADcAAAADwAAAGRycy9kb3ducmV2LnhtbERPzWrCQBC+C77DMkIvUjcGLDV1DRIQ&#10;hNZDUx9gzE6TNNnZkF1N8vbdg+Dx4/vfpaNpxZ16V1tWsF5FIIgLq2suFVx+jq/vIJxH1thaJgUT&#10;OUj389kOE20H/qZ77ksRQtglqKDyvkukdEVFBt3KdsSB+7W9QR9gX0rd4xDCTSvjKHqTBmsODRV2&#10;lFVUNPnNKJCf099lc86b2zLP4mv7VfN1myn1shgPHyA8jf4pfrhPWsE2DmvDmXAE5P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LS60cIAAADcAAAADwAAAAAAAAAAAAAA&#10;AAChAgAAZHJzL2Rvd25yZXYueG1sUEsFBgAAAAAEAAQA+QAAAJADAAAAAA==&#10;" strokecolor="#fc0" strokeweight=".15pt"/>
                <v:line id="Line 642" o:spid="_x0000_s1315" style="position:absolute;flip:x y;visibility:visible;mso-wrap-style:square" from="10566,12126" to="10867,1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fSsYAAADcAAAADwAAAGRycy9kb3ducmV2LnhtbESP0WqDQBRE3wv5h+UW8lKStUJLtFlD&#10;EAqBtA81fsDVvVWre1fcTWL+Plso9HGYmTPMdjebQVxocp1lBc/rCARxbXXHjYLy9L7agHAeWeNg&#10;mRTcyMEuWzxsMdX2yl90KXwjAoRdigpa78dUSle3ZNCt7UgcvG87GfRBTo3UE14D3AwyjqJXabDj&#10;sNDiSHlLdV+cjQJ5vP2UL59Ff34q8rgaPjquklyp5eO8fwPhafb/4b/2QStI4gR+z4Qj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H0rGAAAA3AAAAA8AAAAAAAAA&#10;AAAAAAAAoQIAAGRycy9kb3ducmV2LnhtbFBLBQYAAAAABAAEAPkAAACUAwAAAAA=&#10;" strokecolor="#fc0" strokeweight=".15pt"/>
                <v:line id="Line 643" o:spid="_x0000_s1316" style="position:absolute;flip:x y;visibility:visible;mso-wrap-style:square" from="10273,11895" to="10566,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gCsIAAADcAAAADwAAAGRycy9kb3ducmV2LnhtbERPzYrCMBC+C75DGMGLbNNVlG3XKFJY&#10;EFwPVh9gbGbbajMpTdT69puD4PHj+1+ue9OIO3WutqzgM4pBEBdW11wqOB1/Pr5AOI+ssbFMCp7k&#10;YL0aDpaYavvgA91zX4oQwi5FBZX3bSqlKyoy6CLbEgfuz3YGfYBdKXWHjxBuGjmN44U0WHNoqLCl&#10;rKLimt+MArl7Xk7zfX69TfJsem5+az4nmVLjUb/5BuGp92/xy73VCpJZmB/OhCM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sgCsIAAADcAAAADwAAAAAAAAAAAAAA&#10;AAChAgAAZHJzL2Rvd25yZXYueG1sUEsFBgAAAAAEAAQA+QAAAJADAAAAAA==&#10;" strokecolor="#fc0" strokeweight=".15pt"/>
                <v:line id="Line 644" o:spid="_x0000_s1317" style="position:absolute;flip:x y;visibility:visible;mso-wrap-style:square" from="10011,11656" to="10273,1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eFkcYAAADcAAAADwAAAGRycy9kb3ducmV2LnhtbESP0WrCQBRE3wv+w3ILfSm6idJiomuQ&#10;QKFQ+2DqB9xkr0lq9m7Irhr/3hUKfRxm5gyzzkbTiQsNrrWsIJ5FIIgrq1uuFRx+PqZLEM4ja+ws&#10;k4IbOcg2k6c1ptpeeU+XwtciQNilqKDxvk+ldFVDBt3M9sTBO9rBoA9yqKUe8BrgppPzKHqXBlsO&#10;Cw32lDdUnYqzUSC/br+Ht+/idH4t8nnZ7Vouk1ypl+dxuwLhafT/4b/2p1aQLGJ4nAlH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XhZHGAAAA3AAAAA8AAAAAAAAA&#10;AAAAAAAAoQIAAGRycy9kb3ducmV2LnhtbFBLBQYAAAAABAAEAPkAAACUAwAAAAA=&#10;" strokecolor="#fc0" strokeweight=".15pt"/>
                <v:line id="Line 645" o:spid="_x0000_s1318" style="position:absolute;flip:x y;visibility:visible;mso-wrap-style:square" from="9764,11386" to="10011,1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b5sYAAADcAAAADwAAAGRycy9kb3ducmV2LnhtbESP3WrCQBSE7wu+w3KE3hTdNNKi0VVK&#10;oFBoe9HoAxyzxySaPRuym7+3dwuFXg4z8w2zO4ymFj21rrKs4HkZgSDOra64UHA6vi/WIJxH1lhb&#10;JgUTOTjsZw87TLQd+If6zBciQNglqKD0vkmkdHlJBt3SNsTBu9jWoA+yLaRucQhwU8s4il6lwYrD&#10;QokNpSXlt6wzCuTndD29fGe37ilL43P9VfF5kyr1OB/ftiA8jf4//Nf+0Ao2qxh+z4QjIP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FG+bGAAAA3AAAAA8AAAAAAAAA&#10;AAAAAAAAoQIAAGRycy9kb3ducmV2LnhtbFBLBQYAAAAABAAEAPkAAACUAwAAAAA=&#10;" strokecolor="#fc0" strokeweight=".15pt"/>
                <v:line id="Line 646" o:spid="_x0000_s1319" style="position:absolute;flip:x y;visibility:visible;mso-wrap-style:square" from="9548,11109" to="9764,1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fcUAAADcAAAADwAAAGRycy9kb3ducmV2LnhtbESP0YrCMBRE34X9h3AXfJE1XUVZq1GW&#10;woKgPlj7Adfm2nZtbkoTtf69EQQfh5k5wyxWnanFlVpXWVbwPYxAEOdWV1woyA5/Xz8gnEfWWFsm&#10;BXdysFp+9BYYa3vjPV1TX4gAYRejgtL7JpbS5SUZdEPbEAfvZFuDPsi2kLrFW4CbWo6iaCoNVhwW&#10;SmwoKSk/pxejQG7u/9lkl54vgzQZHettxcdZolT/s/udg/DU+Xf41V5rBbPxGJ5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m+fcUAAADcAAAADwAAAAAAAAAA&#10;AAAAAAChAgAAZHJzL2Rvd25yZXYueG1sUEsFBgAAAAAEAAQA+QAAAJMDAAAAAA==&#10;" strokecolor="#fc0" strokeweight=".15pt"/>
                <v:line id="Line 647" o:spid="_x0000_s1320" style="position:absolute;flip:x y;visibility:visible;mso-wrap-style:square" from="9348,10816" to="9548,1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AmCcUAAADcAAAADwAAAGRycy9kb3ducmV2LnhtbESP0YrCMBRE3xf8h3AFXxZNdVfRahQp&#10;CILrg9UPuDbXttrclCZq/fuNsLCPw8ycYRar1lTiQY0rLSsYDiIQxJnVJecKTsdNfwrCeWSNlWVS&#10;8CIHq2XnY4Gxtk8+0CP1uQgQdjEqKLyvYyldVpBBN7A1cfAutjHog2xyqRt8Brip5CiKJtJgyWGh&#10;wJqSgrJbejcK5O51PY336e3+mSajc/VT8nmWKNXrtus5CE+t/w//tbdawezrG9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AmCcUAAADcAAAADwAAAAAAAAAA&#10;AAAAAAChAgAAZHJzL2Rvd25yZXYueG1sUEsFBgAAAAAEAAQA+QAAAJMDAAAAAA==&#10;" strokecolor="#fc0" strokeweight=".15pt"/>
                <v:line id="Line 648" o:spid="_x0000_s1321" style="position:absolute;flip:x y;visibility:visible;mso-wrap-style:square" from="9186,10507" to="9348,1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yDksUAAADcAAAADwAAAGRycy9kb3ducmV2LnhtbESP0YrCMBRE34X9h3AXfJE1XUVZq1GW&#10;woKgPlj7Adfm2nZtbkoTtf69EQQfh5k5wyxWnanFlVpXWVbwPYxAEOdWV1woyA5/Xz8gnEfWWFsm&#10;BXdysFp+9BYYa3vjPV1TX4gAYRejgtL7JpbS5SUZdEPbEAfvZFuDPsi2kLrFW4CbWo6iaCoNVhwW&#10;SmwoKSk/pxejQG7u/9lkl54vgzQZHettxcdZolT/s/udg/DU+Xf41V5rBbPxBJ5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yDksUAAADcAAAADwAAAAAAAAAA&#10;AAAAAAChAgAAZHJzL2Rvd25yZXYueG1sUEsFBgAAAAAEAAQA+QAAAJMDAAAAAA==&#10;" strokecolor="#fc0" strokeweight=".15pt"/>
                <v:line id="Line 649" o:spid="_x0000_s1322" style="position:absolute;flip:x y;visibility:visible;mso-wrap-style:square" from="9039,10191" to="9186,10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4d5cUAAADcAAAADwAAAGRycy9kb3ducmV2LnhtbESP0YrCMBRE34X9h3AXfJE1XUVZq1GW&#10;woKgPlj7Adfm2nZtbkoTtf69EQQfh5k5wyxWnanFlVpXWVbwPYxAEOdWV1woyA5/Xz8gnEfWWFsm&#10;BXdysFp+9BYYa3vjPV1TX4gAYRejgtL7JpbS5SUZdEPbEAfvZFuDPsi2kLrFW4CbWo6iaCoNVhwW&#10;SmwoKSk/pxejQG7u/9lkl54vgzQZHettxcdZolT/s/udg/DU+Xf41V5rBbPxFJ5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4d5cUAAADcAAAADwAAAAAAAAAA&#10;AAAAAAChAgAAZHJzL2Rvd25yZXYueG1sUEsFBgAAAAAEAAQA+QAAAJMDAAAAAA==&#10;" strokecolor="#fc0" strokeweight=".15pt"/>
                <v:line id="Line 650" o:spid="_x0000_s1323" style="position:absolute;flip:x y;visibility:visible;mso-wrap-style:square" from="8931,9860" to="9039,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K4fsUAAADcAAAADwAAAGRycy9kb3ducmV2LnhtbESP3YrCMBSE7xd8h3AEbxZNdVl/qlGk&#10;IAiuF1Yf4Ngc22pzUpqo9e03wsJeDjPzDbNYtaYSD2pcaVnBcBCBIM6sLjlXcDpu+lMQziNrrCyT&#10;ghc5WC07HwuMtX3ygR6pz0WAsItRQeF9HUvpsoIMuoGtiYN3sY1BH2STS93gM8BNJUdRNJYGSw4L&#10;BdaUFJTd0rtRIHev6+l7n97un2kyOlc/JZ9niVK9brueg/DU+v/wX3urFcy+JvA+E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K4fsUAAADcAAAADwAAAAAAAAAA&#10;AAAAAAChAgAAZHJzL2Rvd25yZXYueG1sUEsFBgAAAAAEAAQA+QAAAJMDAAAAAA==&#10;" strokecolor="#fc0" strokeweight=".15pt"/>
                <v:line id="Line 651" o:spid="_x0000_s1324" style="position:absolute;flip:x y;visibility:visible;mso-wrap-style:square" from="8854,9513" to="8931,9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0sDMIAAADcAAAADwAAAGRycy9kb3ducmV2LnhtbERPzYrCMBC+C75DGMGLbNNVlG3XKFJY&#10;EFwPVh9gbGbbajMpTdT69puD4PHj+1+ue9OIO3WutqzgM4pBEBdW11wqOB1/Pr5AOI+ssbFMCp7k&#10;YL0aDpaYavvgA91zX4oQwi5FBZX3bSqlKyoy6CLbEgfuz3YGfYBdKXWHjxBuGjmN44U0WHNoqLCl&#10;rKLimt+MArl7Xk7zfX69TfJsem5+az4nmVLjUb/5BuGp92/xy73VCpJZWBvOhCM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0sDMIAAADcAAAADwAAAAAAAAAAAAAA&#10;AAChAgAAZHJzL2Rvd25yZXYueG1sUEsFBgAAAAAEAAQA+QAAAJADAAAAAA==&#10;" strokecolor="#fc0" strokeweight=".15pt"/>
                <v:line id="Line 652" o:spid="_x0000_s1325" style="position:absolute;flip:x y;visibility:visible;mso-wrap-style:square" from="8800,9166" to="8854,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Jl8YAAADcAAAADwAAAGRycy9kb3ducmV2LnhtbESP0WrCQBRE3wv+w3KFvhTdNNJiomso&#10;gUKh7UOjH3DNXpNo9m7IbmL8e7dQ6OMwM2eYbTaZVozUu8aygudlBIK4tLrhSsFh/75Yg3AeWWNr&#10;mRTcyEG2mz1sMdX2yj80Fr4SAcIuRQW1910qpStrMuiWtiMO3sn2Bn2QfSV1j9cAN62Mo+hVGmw4&#10;LNTYUV5TeSkGo0B+3s6Hl+/iMjwVeXxsvxo+JrlSj/PpbQPC0+T/w3/tD60gWSXweyYcAb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hiZfGAAAA3AAAAA8AAAAAAAAA&#10;AAAAAAAAoQIAAGRycy9kb3ducmV2LnhtbFBLBQYAAAAABAAEAPkAAACUAwAAAAA=&#10;" strokecolor="#fc0" strokeweight=".15pt"/>
                <v:line id="Line 653" o:spid="_x0000_s1326" style="position:absolute;flip:x y;visibility:visible;mso-wrap-style:square" from="8785,8804" to="8800,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Td8IAAADcAAAADwAAAGRycy9kb3ducmV2LnhtbERPzYrCMBC+C75DGMGLbNMVlW3XKFJY&#10;EFwPVh9gbGbbajMpTdT69puD4PHj+1+ue9OIO3WutqzgM4pBEBdW11wqOB1/Pr5AOI+ssbFMCp7k&#10;YL0aDpaYavvgA91zX4oQwi5FBZX3bSqlKyoy6CLbEgfuz3YGfYBdKXWHjxBuGjmN44U0WHNoqLCl&#10;rKLimt+MArl7Xk7zfX69TfJsem5+az4nmVLjUb/5BuGp92/xy73VCpJZmB/OhCM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1Td8IAAADcAAAADwAAAAAAAAAAAAAA&#10;AAChAgAAZHJzL2Rvd25yZXYueG1sUEsFBgAAAAAEAAQA+QAAAJADAAAAAA==&#10;" strokecolor="#fc0" strokeweight=".15pt"/>
                <v:line id="Line 654" o:spid="_x0000_s1327" style="position:absolute;flip:y;visibility:visible;mso-wrap-style:square" from="8785,8449" to="8800,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L+8MAAADcAAAADwAAAGRycy9kb3ducmV2LnhtbESP3YrCMBSE7wXfIRzBG1lTi4h2jSKK&#10;oOKFP/sAh+ZsW2xOShNrfXsjCF4OM/MNM1+2phQN1a6wrGA0jEAQp1YXnCn4u25/piCcR9ZYWiYF&#10;T3KwXHQ7c0y0ffCZmovPRICwS1BB7n2VSOnSnAy6oa2Ig/dva4M+yDqTusZHgJtSxlE0kQYLDgs5&#10;VrTOKb1d7kbBPjqXzUAeTrGNj8UmHRu35Vipfq9d/YLw1Ppv+NPeaQWz8QjeZ8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oi/vDAAAA3AAAAA8AAAAAAAAAAAAA&#10;AAAAoQIAAGRycy9kb3ducmV2LnhtbFBLBQYAAAAABAAEAPkAAACRAwAAAAA=&#10;" strokecolor="#fc0" strokeweight=".15pt"/>
                <v:line id="Line 655" o:spid="_x0000_s1328" style="position:absolute;flip:y;visibility:visible;mso-wrap-style:square" from="8800,8095" to="8854,8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oVjMMAAADcAAAADwAAAGRycy9kb3ducmV2LnhtbESP3YrCMBSE7xd8h3AEbxZNDbJo1yii&#10;CCp74c8+wKE525ZtTkoTa317IwheDjPzDTNfdrYSLTW+dKxhPEpAEGfOlJxr+L1sh1MQPiAbrByT&#10;hjt5WC56H3NMjbvxidpzyEWEsE9RQxFCnUrps4Is+pGriaP35xqLIcoml6bBW4TbSqok+ZIWS44L&#10;Bda0Lij7P1+thn1yqtpPeTgqp37KTTaxfstK60G/W32DCNSFd/jV3hkNs4mC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6FYzDAAAA3AAAAA8AAAAAAAAAAAAA&#10;AAAAoQIAAGRycy9kb3ducmV2LnhtbFBLBQYAAAAABAAEAPkAAACRAwAAAAA=&#10;" strokecolor="#fc0" strokeweight=".15pt"/>
                <v:line id="Line 656" o:spid="_x0000_s1329" style="position:absolute;flip:y;visibility:visible;mso-wrap-style:square" from="8854,7756" to="8931,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awF8QAAADcAAAADwAAAGRycy9kb3ducmV2LnhtbESP0YrCMBRE34X9h3AXfBFNrbKsXaMs&#10;iqDig1U/4NLcbcs2N6WJtf69EQQfh5k5w8yXnalES40rLSsYjyIQxJnVJecKLufN8BuE88gaK8uk&#10;4E4OlouP3hwTbW+cUnvyuQgQdgkqKLyvEyldVpBBN7I1cfD+bGPQB9nkUjd4C3BTyTiKvqTBksNC&#10;gTWtCsr+T1ejYBelVTuQ+2Ns40O5zqbGbThWqv/Z/f6A8NT5d/jV3moFs+kE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rAXxAAAANwAAAAPAAAAAAAAAAAA&#10;AAAAAKECAABkcnMvZG93bnJldi54bWxQSwUGAAAAAAQABAD5AAAAkgMAAAAA&#10;" strokecolor="#fc0" strokeweight=".15pt"/>
                <v:line id="Line 657" o:spid="_x0000_s1330" style="position:absolute;flip:y;visibility:visible;mso-wrap-style:square" from="8931,7424" to="9039,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8oY8UAAADcAAAADwAAAGRycy9kb3ducmV2LnhtbESPwWrDMBBE74H8g9hAL6GRa0xpHcsh&#10;pATa0EOc5gMWa2ubWisjqY7791UgkOMwM2+YYjOZXozkfGdZwdMqAUFcW91xo+D8tX98AeEDssbe&#10;Min4Iw+bcj4rMNf2whWNp9CICGGfo4I2hCGX0tctGfQrOxBH79s6gyFK10jt8BLhppdpkjxLgx3H&#10;hRYH2rVU/5x+jYKPpOrHpTwcU5t+dm91ZvyeU6UeFtN2DSLQFO7hW/tdK3jNMrie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8oY8UAAADcAAAADwAAAAAAAAAA&#10;AAAAAAChAgAAZHJzL2Rvd25yZXYueG1sUEsFBgAAAAAEAAQA+QAAAJMDAAAAAA==&#10;" strokecolor="#fc0" strokeweight=".15pt"/>
                <v:line id="Line 658" o:spid="_x0000_s1331" style="position:absolute;flip:y;visibility:visible;mso-wrap-style:square" from="9039,7100" to="9186,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ON+MQAAADcAAAADwAAAGRycy9kb3ducmV2LnhtbESP0YrCMBRE3xf8h3AFXxZNLa5oNYoo&#10;giv7sFU/4NJc22JzU5pY69+bBWEfh5k5wyzXnalES40rLSsYjyIQxJnVJecKLuf9cAbCeWSNlWVS&#10;8CQH61XvY4mJtg9OqT35XAQIuwQVFN7XiZQuK8igG9maOHhX2xj0QTa51A0+AtxUMo6iqTRYclgo&#10;sKZtQdntdDcKvqO0aj/l8Te28U+5yybG7TlWatDvNgsQnjr/H363D1rBfPIFf2fC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0434xAAAANwAAAAPAAAAAAAAAAAA&#10;AAAAAKECAABkcnMvZG93bnJldi54bWxQSwUGAAAAAAQABAD5AAAAkgMAAAAA&#10;" strokecolor="#fc0" strokeweight=".15pt"/>
                <v:line id="Line 659" o:spid="_x0000_s1332" style="position:absolute;flip:y;visibility:visible;mso-wrap-style:square" from="9186,6792" to="9348,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Tj8QAAADcAAAADwAAAGRycy9kb3ducmV2LnhtbESP3YrCMBSE7wXfIRzBG1lTi4h2TYso&#10;gi574c8+wKE52xabk9LEWt/eCAt7OczMN8w6600tOmpdZVnBbBqBIM6trrhQ8HPdfyxBOI+ssbZM&#10;Cp7kIEuHgzUm2j74TN3FFyJA2CWooPS+SaR0eUkG3dQ2xMH7ta1BH2RbSN3iI8BNLeMoWkiDFYeF&#10;EhvalpTfLnej4Bid624iv06xjb+rXT43bs+xUuNRv/kE4an3/+G/9kErWM0X8D4TjoBM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AROPxAAAANwAAAAPAAAAAAAAAAAA&#10;AAAAAKECAABkcnMvZG93bnJldi54bWxQSwUGAAAAAAQABAD5AAAAkgMAAAAA&#10;" strokecolor="#fc0" strokeweight=".15pt"/>
                <v:line id="Line 660" o:spid="_x0000_s1333" style="position:absolute;flip:y;visibility:visible;mso-wrap-style:square" from="9348,6499" to="9548,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22FMQAAADcAAAADwAAAGRycy9kb3ducmV2LnhtbESP0YrCMBRE3xf8h3AFXxZNLbJqNYoo&#10;giv7sFU/4NJc22JzU5pY69+bBWEfh5k5wyzXnalES40rLSsYjyIQxJnVJecKLuf9cAbCeWSNlWVS&#10;8CQH61XvY4mJtg9OqT35XAQIuwQVFN7XiZQuK8igG9maOHhX2xj0QTa51A0+AtxUMo6iL2mw5LBQ&#10;YE3bgrLb6W4UfEdp1X7K429s459yl02M23Os1KDfbRYgPHX+P/xuH7SC+WQKf2fC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bYUxAAAANwAAAAPAAAAAAAAAAAA&#10;AAAAAKECAABkcnMvZG93bnJldi54bWxQSwUGAAAAAAQABAD5AAAAkgMAAAAA&#10;" strokecolor="#fc0" strokeweight=".15pt"/>
                <v:line id="Line 661" o:spid="_x0000_s1334" style="position:absolute;flip:y;visibility:visible;mso-wrap-style:square" from="9548,6222" to="9764,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IiZsEAAADcAAAADwAAAGRycy9kb3ducmV2LnhtbERPzYrCMBC+C75DmIW9iKYWEe02FXER&#10;VvFg1QcYmtm2bDMpTbbWtzcHwePH959uBtOInjpXW1Ywn0UgiAuray4V3K776QqE88gaG8uk4EEO&#10;Ntl4lGKi7Z1z6i++FCGEXYIKKu/bREpXVGTQzWxLHLhf2xn0AXal1B3eQ7hpZBxFS2mw5tBQYUu7&#10;ioq/y79RcIjypp/I4zm28an+LhbG7TlW6vNj2H6B8DT4t/jl/tEK1ouwNpwJR0B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0iJmwQAAANwAAAAPAAAAAAAAAAAAAAAA&#10;AKECAABkcnMvZG93bnJldi54bWxQSwUGAAAAAAQABAD5AAAAjwMAAAAA&#10;" strokecolor="#fc0" strokeweight=".15pt"/>
                <v:line id="Line 662" o:spid="_x0000_s1335" style="position:absolute;flip:y;visibility:visible;mso-wrap-style:square" from="9764,5960" to="10011,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6H/cMAAADcAAAADwAAAGRycy9kb3ducmV2LnhtbESP0YrCMBRE3xf8h3AFXxZNLSJrt6mI&#10;Iqj4sOp+wKW525ZtbkoTa/17Iwg+DjNzhkmXvalFR62rLCuYTiIQxLnVFRcKfi/b8RcI55E11pZJ&#10;wZ0cLLPBR4qJtjc+UXf2hQgQdgkqKL1vEildXpJBN7ENcfD+bGvQB9kWUrd4C3BTyziK5tJgxWGh&#10;xIbWJeX/56tRsI9OdfcpDz+xjY/VJp8Zt+VYqdGwX32D8NT7d/jV3mkFi9kCnmfCEZD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eh/3DAAAA3AAAAA8AAAAAAAAAAAAA&#10;AAAAoQIAAGRycy9kb3ducmV2LnhtbFBLBQYAAAAABAAEAPkAAACRAwAAAAA=&#10;" strokecolor="#fc0" strokeweight=".15pt"/>
                <v:line id="Line 663" o:spid="_x0000_s1336" style="position:absolute;flip:y;visibility:visible;mso-wrap-style:square" from="10011,5713" to="10273,5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24vcEAAADcAAAADwAAAGRycy9kb3ducmV2LnhtbERPy4rCMBTdD/gP4QpuBk0tKlpNiyiC&#10;I7MYHx9waa5tsbkpTaz17yeLgVkeznuT9aYWHbWusqxgOolAEOdWV1wouF0P4yUI55E11pZJwZsc&#10;ZOngY4OJti8+U3fxhQgh7BJUUHrfJFK6vCSDbmIb4sDdbWvQB9gWUrf4CuGmlnEULaTBikNDiQ3t&#10;Ssofl6dR8BWd6+5Tnn5iG39X+3xm3IFjpUbDfrsG4an3/+I/91ErWM3D/HAmHAG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fbi9wQAAANwAAAAPAAAAAAAAAAAAAAAA&#10;AKECAABkcnMvZG93bnJldi54bWxQSwUGAAAAAAQABAD5AAAAjwMAAAAA&#10;" strokecolor="#fc0" strokeweight=".15pt"/>
                <v:line id="Line 664" o:spid="_x0000_s1337" style="position:absolute;flip:y;visibility:visible;mso-wrap-style:square" from="10273,5482" to="10566,5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EdJsUAAADcAAAADwAAAGRycy9kb3ducmV2LnhtbESP0WrCQBRE3wv+w3IFX0qzMVix0VWk&#10;EtDSh5r2Ay7ZaxLM3g3ZbRL/3hUKfRxm5gyz2Y2mET11rrasYB7FIIgLq2suFfx8Zy8rEM4ja2ws&#10;k4IbOdhtJ08bTLUd+Ex97ksRIOxSVFB536ZSuqIigy6yLXHwLrYz6IPsSqk7HALcNDKJ46U0WHNY&#10;qLCl94qKa/5rFJzic9M/y4+vxCaf9aFYGJdxotRsOu7XIDyN/j/81z5qBW+vc3icC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EdJsUAAADcAAAADwAAAAAAAAAA&#10;AAAAAAChAgAAZHJzL2Rvd25yZXYueG1sUEsFBgAAAAAEAAQA+QAAAJMDAAAAAA==&#10;" strokecolor="#fc0" strokeweight=".15pt"/>
                <v:line id="Line 665" o:spid="_x0000_s1338" style="position:absolute;flip:y;visibility:visible;mso-wrap-style:square" from="10566,5274" to="10867,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DUcQAAADcAAAADwAAAGRycy9kb3ducmV2LnhtbESP0WrCQBRE3wv+w3IFX0rduLRSo2sQ&#10;RbDFB7X9gEv2mgSzd0N2TeLfdwuFPg4zc4ZZZYOtRUetrxxrmE0TEMS5MxUXGr6/9i/vIHxANlg7&#10;Jg0P8pCtR08rTI3r+UzdJRQiQtinqKEMoUml9HlJFv3UNcTRu7rWYoiyLaRpsY9wW0uVJHNpseK4&#10;UGJD25Ly2+VuNXwk57p7lp8n5dSx2uWv1u9ZaT0ZD5sliEBD+A//tQ9Gw+JNwe+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44NRxAAAANwAAAAPAAAAAAAAAAAA&#10;AAAAAKECAABkcnMvZG93bnJldi54bWxQSwUGAAAAAAQABAD5AAAAkgMAAAAA&#10;" strokecolor="#fc0" strokeweight=".15pt"/>
                <v:line id="Line 666" o:spid="_x0000_s1339" style="position:absolute;flip:y;visibility:visible;mso-wrap-style:square" from="10867,5089" to="11191,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8mysUAAADcAAAADwAAAGRycy9kb3ducmV2LnhtbESP0WrCQBRE34X+w3ILvkjdNLalRlcp&#10;lUArPjSpH3DJXpPQ7N2QXZP4925B8HGYmTPMejuaRvTUudqygud5BIK4sLrmUsHxN316B+E8ssbG&#10;Mim4kIPt5mGyxkTbgTPqc1+KAGGXoILK+zaR0hUVGXRz2xIH72Q7gz7IrpS6wyHATSPjKHqTBmsO&#10;CxW29FlR8ZefjYLvKGv6mdz/xDY+1LvixbiUY6Wmj+PHCoSn0d/Dt/aXVrB8XcD/mXAE5O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8mysUAAADcAAAADwAAAAAAAAAA&#10;AAAAAAChAgAAZHJzL2Rvd25yZXYueG1sUEsFBgAAAAAEAAQA+QAAAJMDAAAAAA==&#10;" strokecolor="#fc0" strokeweight=".15pt"/>
                <v:line id="Line 667" o:spid="_x0000_s1340" style="position:absolute;flip:y;visibility:visible;mso-wrap-style:square" from="11191,4919" to="11530,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a+vsQAAADcAAAADwAAAGRycy9kb3ducmV2LnhtbESP0YrCMBRE3xf8h3AFXxZNLa5oNYoo&#10;giv7sFU/4NJc22JzU5pY69+bBWEfh5k5wyzXnalES40rLSsYjyIQxJnVJecKLuf9cAbCeWSNlWVS&#10;8CQH61XvY4mJtg9OqT35XAQIuwQVFN7XiZQuK8igG9maOHhX2xj0QTa51A0+AtxUMo6iqTRYclgo&#10;sKZtQdntdDcKvqO0aj/l8Te28U+5yybG7TlWatDvNgsQnjr/H363D1rB/GsCf2fC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r6+xAAAANwAAAAPAAAAAAAAAAAA&#10;AAAAAKECAABkcnMvZG93bnJldi54bWxQSwUGAAAAAAQABAD5AAAAkgMAAAAA&#10;" strokecolor="#fc0" strokeweight=".15pt"/>
                <v:line id="Line 668" o:spid="_x0000_s1341" style="position:absolute;flip:y;visibility:visible;mso-wrap-style:square" from="11530,4773" to="11885,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obJcQAAADcAAAADwAAAGRycy9kb3ducmV2LnhtbESP0YrCMBRE34X9h3AXfBFNLbqsXaMs&#10;iqDig1U/4NLcbcs2N6WJtf69EQQfh5k5w8yXnalES40rLSsYjyIQxJnVJecKLufN8BuE88gaK8uk&#10;4E4OlouP3hwTbW+cUnvyuQgQdgkqKLyvEyldVpBBN7I1cfD+bGPQB9nkUjd4C3BTyTiKvqTBksNC&#10;gTWtCsr+T1ejYBelVTuQ+2Ns40O5zibGbThWqv/Z/f6A8NT5d/jV3moFs+kU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hslxAAAANwAAAAPAAAAAAAAAAAA&#10;AAAAAKECAABkcnMvZG93bnJldi54bWxQSwUGAAAAAAQABAD5AAAAkgMAAAAA&#10;" strokecolor="#fc0" strokeweight=".15pt"/>
                <v:line id="Line 669" o:spid="_x0000_s1342" style="position:absolute;flip:y;visibility:visible;mso-wrap-style:square" from="11885,4649" to="12263,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FUsUAAADcAAAADwAAAGRycy9kb3ducmV2LnhtbESP3WrCQBSE7wt9h+UUvJFm06BSY1Yp&#10;SkBLL+rPAxyyp0lo9mzIrkl8e1co9HKYmW+YbDOaRvTUudqygrcoBkFcWF1zqeByzl/fQTiPrLGx&#10;TApu5GCzfn7KMNV24CP1J1+KAGGXooLK+zaV0hUVGXSRbYmD92M7gz7IrpS6wyHATSOTOF5IgzWH&#10;hQpb2lZU/J6uRsEhPjb9VH5+Jzb5qnfFzLicE6UmL+PHCoSn0f+H/9p7rWA5X8Dj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iFUsUAAADcAAAADwAAAAAAAAAA&#10;AAAAAAChAgAAZHJzL2Rvd25yZXYueG1sUEsFBgAAAAAEAAQA+QAAAJMDAAAAAA==&#10;" strokecolor="#fc0" strokeweight=".15pt"/>
                <v:line id="Line 670" o:spid="_x0000_s1343" style="position:absolute;flip:y;visibility:visible;mso-wrap-style:square" from="12263,4557" to="12648,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QgycUAAADcAAAADwAAAGRycy9kb3ducmV2LnhtbESP3WrCQBSE74W+w3IK3kjdNNgfo6uU&#10;SqAVL5rUBzhkj0lo9mzIrkl8e7cgeDnMzDfMejuaRvTUudqygud5BIK4sLrmUsHxN316B+E8ssbG&#10;Mim4kIPt5mGyxkTbgTPqc1+KAGGXoILK+zaR0hUVGXRz2xIH72Q7gz7IrpS6wyHATSPjKHqVBmsO&#10;CxW29FlR8ZefjYLvKGv6mdz/xDY+1LtiYVzKsVLTx/FjBcLT6O/hW/tLK1i+vMH/mXAE5O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QgycUAAADcAAAADwAAAAAAAAAA&#10;AAAAAAChAgAAZHJzL2Rvd25yZXYueG1sUEsFBgAAAAAEAAQA+QAAAJMDAAAAAA==&#10;" strokecolor="#fc0" strokeweight=".15pt"/>
                <v:line id="Line 671" o:spid="_x0000_s1344" style="position:absolute;flip:y;visibility:visible;mso-wrap-style:square" from="12648,4487" to="13050,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u0u8EAAADcAAAADwAAAGRycy9kb3ducmV2LnhtbERPy4rCMBTdD/gP4QpuBk0tKlpNiyiC&#10;I7MYHx9waa5tsbkpTaz17yeLgVkeznuT9aYWHbWusqxgOolAEOdWV1wouF0P4yUI55E11pZJwZsc&#10;ZOngY4OJti8+U3fxhQgh7BJUUHrfJFK6vCSDbmIb4sDdbWvQB9gWUrf4CuGmlnEULaTBikNDiQ3t&#10;Ssofl6dR8BWd6+5Tnn5iG39X+3xm3IFjpUbDfrsG4an3/+I/91ErWM3D2nAmHAG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C7S7wQAAANwAAAAPAAAAAAAAAAAAAAAA&#10;AKECAABkcnMvZG93bnJldi54bWxQSwUGAAAAAAQABAD5AAAAjwMAAAAA&#10;" strokecolor="#fc0" strokeweight=".15pt"/>
                <v:line id="Line 672" o:spid="_x0000_s1345" style="position:absolute;flip:y;visibility:visible;mso-wrap-style:square" from="13050,4441" to="13451,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cRIMQAAADcAAAADwAAAGRycy9kb3ducmV2LnhtbESP0YrCMBRE34X9h3AXfBFNt+iyVqMs&#10;iqDig1U/4NLcbcs2N6WJtf69EQQfh5k5w8yXnalES40rLSv4GkUgiDOrS84VXM6b4Q8I55E1VpZJ&#10;wZ0cLBcfvTkm2t44pfbkcxEg7BJUUHhfJ1K6rCCDbmRr4uD92cagD7LJpW7wFuCmknEUfUuDJYeF&#10;AmtaFZT9n65GwS5Kq3Yg98fYxodynY2N23CsVP+z+52B8NT5d/jV3moF08kU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RxEgxAAAANwAAAAPAAAAAAAAAAAA&#10;AAAAAKECAABkcnMvZG93bnJldi54bWxQSwUGAAAAAAQABAD5AAAAkgMAAAAA&#10;" strokecolor="#fc0" strokeweight=".15pt"/>
                <v:line id="Line 673" o:spid="_x0000_s1346" style="position:absolute;flip:y;visibility:visible;mso-wrap-style:square" from="13451,4426" to="13867,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yAMEAAADcAAAADwAAAGRycy9kb3ducmV2LnhtbERPzYrCMBC+C75DmIW9iKYWEe02FVGE&#10;VfZg1QcYmtm2bDMpTaz17c1B2OPH959uBtOInjpXW1Ywn0UgiAuray4V3K6H6QqE88gaG8uk4EkO&#10;Ntl4lGKi7YNz6i++FCGEXYIKKu/bREpXVGTQzWxLHLhf2xn0AXal1B0+QrhpZBxFS2mw5tBQYUu7&#10;ioq/y90oOEZ500/k6Rzb+KfeFwvjDhwr9fkxbL9AeBr8v/jt/tYK1sswP5wJR0B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EXIAwQAAANwAAAAPAAAAAAAAAAAAAAAA&#10;AKECAABkcnMvZG93bnJldi54bWxQSwUGAAAAAAQABAD5AAAAjwMAAAAA&#10;" strokecolor="#fc0" strokeweight=".15pt"/>
                <v:line id="Line 674" o:spid="_x0000_s1347" style="position:absolute;visibility:visible;mso-wrap-style:square" from="13867,4426" to="14283,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ipxcIAAADcAAAADwAAAGRycy9kb3ducmV2LnhtbESPQWvCQBSE7wX/w/IEb3WjiNU0GwmR&#10;gldNL709sq/JYvZtyK4m/feuIPQ4zMw3THaYbCfuNHjjWMFqmYAgrp023Cj4rr7edyB8QNbYOSYF&#10;f+ThkM/eMky1G/lM90toRISwT1FBG0KfSunrliz6peuJo/frBoshyqGResAxwm0n10mylRYNx4UW&#10;eypbqq+Xm1Wgqw+3WZ9+Nm4sTHLW1dHI8qjUYj4VnyACTeE//GqftIL9dgXPM/EIy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ipxcIAAADcAAAADwAAAAAAAAAAAAAA&#10;AAChAgAAZHJzL2Rvd25yZXYueG1sUEsFBgAAAAAEAAQA+QAAAJADAAAAAA==&#10;" strokecolor="#fc0" strokeweight=".15pt"/>
                <v:line id="Line 675" o:spid="_x0000_s1348" style="position:absolute;visibility:visible;mso-wrap-style:square" from="14283,4441" to="14692,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3ssEAAADcAAAADwAAAGRycy9kb3ducmV2LnhtbESPzarCMBSE9xd8h3AEd9fUIv70GkUU&#10;wa3WjbtDc2zDbU5KE219eyMILoeZ+YZZbXpbiwe13jhWMBknIIgLpw2XCi754XcBwgdkjbVjUvAk&#10;D5v14GeFmXYdn+hxDqWIEPYZKqhCaDIpfVGRRT92DXH0bq61GKJsS6lb7CLc1jJNkpm0aDguVNjQ&#10;rqLi/3y3CnQ+d9P0eJ26bmuSk873Ru72So2G/fYPRKA+fMOf9lErWM5SeJ+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ujeywQAAANwAAAAPAAAAAAAAAAAAAAAA&#10;AKECAABkcnMvZG93bnJldi54bWxQSwUGAAAAAAQABAD5AAAAjwMAAAAA&#10;" strokecolor="#fc0" strokeweight=".15pt"/>
                <v:line id="Line 676" o:spid="_x0000_s1349" style="position:absolute;visibility:visible;mso-wrap-style:square" from="14692,4487" to="15093,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KcIAAADcAAAADwAAAGRycy9kb3ducmV2LnhtbESPQYvCMBSE78L+h/AWvGm6KrpW0yKK&#10;4FXrZW+P5tkGm5fSZG3990ZY2OMwM98w23ywjXhQ541jBV/TBARx6bThSsG1OE6+QfiArLFxTAqe&#10;5CHPPkZbTLXr+UyPS6hEhLBPUUEdQptK6cuaLPqpa4mjd3OdxRBlV0ndYR/htpGzJFlKi4bjQo0t&#10;7Wsq75dfq0AXK7eYnX4Wrt+Z5KyLg5H7g1Ljz2G3ARFoCP/hv/ZJK1gv5/A+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SKcIAAADcAAAADwAAAAAAAAAAAAAA&#10;AAChAgAAZHJzL2Rvd25yZXYueG1sUEsFBgAAAAAEAAQA+QAAAJADAAAAAA==&#10;" strokecolor="#fc0" strokeweight=".15pt"/>
                <v:line id="Line 677" o:spid="_x0000_s1350" style="position:absolute;visibility:visible;mso-wrap-style:square" from="15093,4557" to="15479,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8KXcAAAADcAAAADwAAAGRycy9kb3ducmV2LnhtbESPQYvCMBSE74L/ITzBm6ZKcbUaRZQF&#10;r1ov3h7Nsw02L6WJtvvvjSDscZiZb5jNrre1eFHrjWMFs2kCgrhw2nCp4Jr/TpYgfEDWWDsmBX/k&#10;YbcdDjaYadfxmV6XUIoIYZ+hgiqEJpPSFxVZ9FPXEEfv7lqLIcq2lLrFLsJtLedJspAWDceFChs6&#10;VFQ8Lk+rQOc/Lp2fbqnr9iY56/xo5OGo1HjU79cgAvXhP/xtn7SC1SKFz5l4BOT2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fCl3AAAAA3AAAAA8AAAAAAAAAAAAAAAAA&#10;oQIAAGRycy9kb3ducmV2LnhtbFBLBQYAAAAABAAEAPkAAACOAwAAAAA=&#10;" strokecolor="#fc0" strokeweight=".15pt"/>
                <v:line id="Line 678" o:spid="_x0000_s1351" style="position:absolute;visibility:visible;mso-wrap-style:square" from="15479,4649" to="15849,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OvxsIAAADcAAAADwAAAGRycy9kb3ducmV2LnhtbESPT4vCMBTE78J+h/AWvGm64p+1NhVR&#10;BK9aL3t7NM822LyUJmvrtzfCwh6HmfkNk20H24gHdd44VvA1TUAQl04brhRci+PkG4QPyBobx6Tg&#10;SR62+ccow1S7ns/0uIRKRAj7FBXUIbSplL6syaKfupY4ejfXWQxRdpXUHfYRbhs5S5KltGg4LtTY&#10;0r6m8n75tQp0sXLz2eln7vqdSc66OBi5Pyg1/hx2GxCBhvAf/muftIL1cgHvM/EI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OvxsIAAADcAAAADwAAAAAAAAAAAAAA&#10;AAChAgAAZHJzL2Rvd25yZXYueG1sUEsFBgAAAAAEAAQA+QAAAJADAAAAAA==&#10;" strokecolor="#fc0" strokeweight=".15pt"/>
                <v:line id="Line 679" o:spid="_x0000_s1352" style="position:absolute;visibility:visible;mso-wrap-style:square" from="15849,4773" to="16204,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ExscMAAADcAAAADwAAAGRycy9kb3ducmV2LnhtbESPQWvCQBSE7wX/w/KE3upGCalN3QQx&#10;FLxqvHh7ZF+Tpdm3Ibua9N93BaHHYWa+YXblbHtxp9EbxwrWqwQEceO04VbBpf5624LwAVlj75gU&#10;/JKHsli87DDXbuIT3c+hFRHCPkcFXQhDLqVvOrLoV24gjt63Gy2GKMdW6hGnCLe93CRJJi0ajgsd&#10;DnToqPk536wCXb+7dHO8pm7am+Sk68rIQ6XU63Lef4IINIf/8LN91Ao+sgweZ+IR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BMbHDAAAA3AAAAA8AAAAAAAAAAAAA&#10;AAAAoQIAAGRycy9kb3ducmV2LnhtbFBLBQYAAAAABAAEAPkAAACRAwAAAAA=&#10;" strokecolor="#fc0" strokeweight=".15pt"/>
                <v:line id="Line 680" o:spid="_x0000_s1353" style="position:absolute;visibility:visible;mso-wrap-style:square" from="16204,4919" to="16543,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2UKsMAAADcAAAADwAAAGRycy9kb3ducmV2LnhtbESPwWrDMBBE74X+g9hCb42cEJzWjWJM&#10;TCFXx7nktlhbW8RaGUu13b+vCoEch5l5w+zzxfZiotEbxwrWqwQEceO04VbBpf56ewfhA7LG3jEp&#10;+CUP+eH5aY+ZdjNXNJ1DKyKEfYYKuhCGTErfdGTRr9xAHL1vN1oMUY6t1CPOEW57uUmSVFo0HBc6&#10;HOjYUXM7/1gFut657eZ03bq5MEml69LIY6nU68tSfIIItIRH+N4+aQUf6Q7+z8QjIA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NlCrDAAAA3AAAAA8AAAAAAAAAAAAA&#10;AAAAoQIAAGRycy9kb3ducmV2LnhtbFBLBQYAAAAABAAEAPkAAACRAwAAAAA=&#10;" strokecolor="#fc0" strokeweight=".15pt"/>
                <v:line id="Line 681" o:spid="_x0000_s1354" style="position:absolute;visibility:visible;mso-wrap-style:square" from="16543,5089" to="16875,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AWLwAAADcAAAADwAAAGRycy9kb3ducmV2LnhtbERPuwrCMBTdBf8hXMFNU0V8VKOIIrhq&#10;XdwuzbUNNjelibb+vRkEx8N5b3adrcSbGm8cK5iMExDEudOGCwW37DRagvABWWPlmBR8yMNu2+9t&#10;MNWu5Qu9r6EQMYR9igrKEOpUSp+XZNGPXU0cuYdrLIYIm0LqBtsYbis5TZK5tGg4NpRY06Gk/Hl9&#10;WQU6W7jZ9HyfuXZvkovOjkYejkoNB91+DSJQF/7in/usFazmcW08E4+A3H4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VIAWLwAAADcAAAADwAAAAAAAAAAAAAAAAChAgAA&#10;ZHJzL2Rvd25yZXYueG1sUEsFBgAAAAAEAAQA+QAAAIoDAAAAAA==&#10;" strokecolor="#fc0" strokeweight=".15pt"/>
                <v:line id="Line 682" o:spid="_x0000_s1355" style="position:absolute;visibility:visible;mso-wrap-style:square" from="16875,5274" to="17175,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6lw8IAAADcAAAADwAAAGRycy9kb3ducmV2LnhtbESPQWvCQBSE7wX/w/IEb3VjkLRGVxGl&#10;kKuml94e2ddkMfs2ZNck/feuIPQ4zMw3zO4w2VYM1HvjWMFqmYAgrpw2XCv4Lr/eP0H4gKyxdUwK&#10;/sjDYT9722Gu3cgXGq6hFhHCPkcFTQhdLqWvGrLol64jjt6v6y2GKPta6h7HCLetTJMkkxYNx4UG&#10;Ozo1VN2ud6tAlx9unRY/azceTXLR5dnI01mpxXw6bkEEmsJ/+NUutIJNtoHnmXgE5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6lw8IAAADcAAAADwAAAAAAAAAAAAAA&#10;AAChAgAAZHJzL2Rvd25yZXYueG1sUEsFBgAAAAAEAAQA+QAAAJADAAAAAA==&#10;" strokecolor="#fc0" strokeweight=".15pt"/>
                <v:line id="Line 683" o:spid="_x0000_s1356" style="position:absolute;visibility:visible;mso-wrap-style:square" from="17175,5482" to="17468,5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2ag7wAAADcAAAADwAAAGRycy9kb3ducmV2LnhtbERPuwrCMBTdBf8hXMFNU0V8VKOIIrhq&#10;XdwuzbUNNjelibb+vRkEx8N5b3adrcSbGm8cK5iMExDEudOGCwW37DRagvABWWPlmBR8yMNu2+9t&#10;MNWu5Qu9r6EQMYR9igrKEOpUSp+XZNGPXU0cuYdrLIYIm0LqBtsYbis5TZK5tGg4NpRY06Gk/Hl9&#10;WQU6W7jZ9HyfuXZvkovOjkYejkoNB91+DSJQF/7in/usFawWcX48E4+A3H4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v2ag7wAAADcAAAADwAAAAAAAAAAAAAAAAChAgAA&#10;ZHJzL2Rvd25yZXYueG1sUEsFBgAAAAAEAAQA+QAAAIoDAAAAAA==&#10;" strokecolor="#fc0" strokeweight=".15pt"/>
                <v:line id="Line 684" o:spid="_x0000_s1357" style="position:absolute;visibility:visible;mso-wrap-style:square" from="17468,5713" to="17731,5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GMIAAADcAAAADwAAAGRycy9kb3ducmV2LnhtbESPQWvCQBSE7wX/w/IEb3WjSNU0GwmR&#10;gldNL709sq/JYvZtyK4m/feuIPQ4zMw3THaYbCfuNHjjWMFqmYAgrp023Cj4rr7edyB8QNbYOSYF&#10;f+ThkM/eMky1G/lM90toRISwT1FBG0KfSunrliz6peuJo/frBoshyqGResAxwm0n10nyIS0ajgst&#10;9lS2VF8vN6tAV1u3WZ9+Nm4sTHLW1dHI8qjUYj4VnyACTeE//GqftIL9dgXPM/EIy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E/GMIAAADcAAAADwAAAAAAAAAAAAAA&#10;AAChAgAAZHJzL2Rvd25yZXYueG1sUEsFBgAAAAAEAAQA+QAAAJADAAAAAA==&#10;" strokecolor="#fc0" strokeweight=".15pt"/>
                <v:line id="Line 685" o:spid="_x0000_s1358" style="position:absolute;visibility:visible;mso-wrap-style:square" from="17731,5960" to="1797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hb8EAAADcAAAADwAAAGRycy9kb3ducmV2LnhtbESPzarCMBSE9xd8h3AEd9fUIv70GkUU&#10;wa3WjbtDc2zDbU5KE219eyMILoeZ+YZZbXpbiwe13jhWMBknIIgLpw2XCi754XcBwgdkjbVjUvAk&#10;D5v14GeFmXYdn+hxDqWIEPYZKqhCaDIpfVGRRT92DXH0bq61GKJsS6lb7CLc1jJNkpm0aDguVNjQ&#10;rqLi/3y3CnQ+d9P0eJ26bmuSk873Ru72So2G/fYPRKA+fMOf9lErWM5TeJ+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Y6FvwQAAANwAAAAPAAAAAAAAAAAAAAAA&#10;AKECAABkcnMvZG93bnJldi54bWxQSwUGAAAAAAQABAD5AAAAjwMAAAAA&#10;" strokecolor="#fc0" strokeweight=".15pt"/>
                <v:line id="Line 686" o:spid="_x0000_s1359" style="position:absolute;visibility:visible;mso-wrap-style:square" from="17977,6222" to="18193,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8E9MMAAADcAAAADwAAAGRycy9kb3ducmV2LnhtbESPQWvCQBSE7wX/w/IEb3VjDLWNriKR&#10;Qq6aXnp7ZJ/JYvZtyK4m/vtuodDjMDPfMLvDZDvxoMEbxwpWywQEce204UbBV/X5+g7CB2SNnWNS&#10;8CQPh/3sZYe5diOf6XEJjYgQ9jkqaEPocyl93ZJFv3Q9cfSubrAYohwaqQccI9x2Mk2SN2nRcFxo&#10;saeipfp2uVsFutq4LC2/MzceTXLW1cnI4qTUYj4dtyACTeE//NcutYKPzRp+z8Qj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vBPTDAAAA3AAAAA8AAAAAAAAAAAAA&#10;AAAAoQIAAGRycy9kb3ducmV2LnhtbFBLBQYAAAAABAAEAPkAAACRAwAAAAA=&#10;" strokecolor="#fc0" strokeweight=".15pt"/>
                <v:line id="Line 687" o:spid="_x0000_s1360" style="position:absolute;visibility:visible;mso-wrap-style:square" from="18193,6499" to="18386,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acgMAAAADcAAAADwAAAGRycy9kb3ducmV2LnhtbESPQYvCMBSE74L/ITzBm6ZKWbUaRZQF&#10;r1ov3h7Nsw02L6WJtvvvjSDscZiZb5jNrre1eFHrjWMFs2kCgrhw2nCp4Jr/TpYgfEDWWDsmBX/k&#10;YbcdDjaYadfxmV6XUIoIYZ+hgiqEJpPSFxVZ9FPXEEfv7lqLIcq2lLrFLsJtLedJ8iMtGo4LFTZ0&#10;qKh4XJ5Wgc4XLp2fbqnr9iY56/xo5OGo1HjU79cgAvXhP/xtn7SC1SKFz5l4BOT2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GnIDAAAAA3AAAAA8AAAAAAAAAAAAAAAAA&#10;oQIAAGRycy9kb3ducmV2LnhtbFBLBQYAAAAABAAEAPkAAACOAwAAAAA=&#10;" strokecolor="#fc0" strokeweight=".15pt"/>
                <v:line id="Line 688" o:spid="_x0000_s1361" style="position:absolute;visibility:visible;mso-wrap-style:square" from="18386,6792" to="18556,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5G8EAAADcAAAADwAAAGRycy9kb3ducmV2LnhtbESPzarCMBSE9xd8h3AEd9dU8bcaRZQL&#10;brVu3B2aYxtsTkoTbX17c0FwOczMN8x629lKPKnxxrGC0TABQZw7bbhQcMn+fhcgfEDWWDkmBS/y&#10;sN30ftaYatfyiZ7nUIgIYZ+igjKEOpXS5yVZ9ENXE0fv5hqLIcqmkLrBNsJtJcdJMpMWDceFEmva&#10;l5Tfzw+rQGdzNxkfrxPX7kxy0tnByP1BqUG/261ABOrCN/xpH7WC5XwK/2fiEZC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ijkbwQAAANwAAAAPAAAAAAAAAAAAAAAA&#10;AKECAABkcnMvZG93bnJldi54bWxQSwUGAAAAAAQABAD5AAAAjwMAAAAA&#10;" strokecolor="#fc0" strokeweight=".15pt"/>
                <v:line id="Line 689" o:spid="_x0000_s1362" style="position:absolute;visibility:visible;mso-wrap-style:square" from="18556,7100" to="18702,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nbMMAAADcAAAADwAAAGRycy9kb3ducmV2LnhtbESPwWrDMBBE74X+g9hCb42cEJzWjWJM&#10;TCFXx7nktlhbW8RaGUu13b+vCoEch5l5w+zzxfZiotEbxwrWqwQEceO04VbBpf56ewfhA7LG3jEp&#10;+CUP+eH5aY+ZdjNXNJ1DKyKEfYYKuhCGTErfdGTRr9xAHL1vN1oMUY6t1CPOEW57uUmSVFo0HBc6&#10;HOjYUXM7/1gFut657eZ03bq5MEml69LIY6nU68tSfIIItIRH+N4+aQUfuxT+z8QjIA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Yp2zDAAAA3AAAAA8AAAAAAAAAAAAA&#10;AAAAoQIAAGRycy9kb3ducmV2LnhtbFBLBQYAAAAABAAEAPkAAACRAwAAAAA=&#10;" strokecolor="#fc0" strokeweight=".15pt"/>
                <v:line id="Line 690" o:spid="_x0000_s1363" style="position:absolute;visibility:visible;mso-wrap-style:square" from="18702,7424" to="18810,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QC98IAAADcAAAADwAAAGRycy9kb3ducmV2LnhtbESPQYvCMBSE78L+h/AWvGm6InatRikV&#10;wavWy94ezbMNNi+lydr6783CgsdhZr5htvvRtuJBvTeOFXzNExDEldOGawXX8jj7BuEDssbWMSl4&#10;kof97mOyxUy7gc/0uIRaRAj7DBU0IXSZlL5qyKKfu444ejfXWwxR9rXUPQ4Rblu5SJKVtGg4LjTY&#10;UdFQdb/8WgW6TN1ycfpZuiE3yVmXByOLg1LTzzHfgAg0hnf4v33SCtZpCn9n4hGQu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QC98IAAADcAAAADwAAAAAAAAAAAAAA&#10;AAChAgAAZHJzL2Rvd25yZXYueG1sUEsFBgAAAAAEAAQA+QAAAJADAAAAAA==&#10;" strokecolor="#fc0" strokeweight=".15pt"/>
                <v:line id="Line 691" o:spid="_x0000_s1364" style="position:absolute;visibility:visible;mso-wrap-style:square" from="18810,7756" to="18888,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WhbwAAADcAAAADwAAAGRycy9kb3ducmV2LnhtbERPuwrCMBTdBf8hXMFNU0V8VKOIIrhq&#10;XdwuzbUNNjelibb+vRkEx8N5b3adrcSbGm8cK5iMExDEudOGCwW37DRagvABWWPlmBR8yMNu2+9t&#10;MNWu5Qu9r6EQMYR9igrKEOpUSp+XZNGPXU0cuYdrLIYIm0LqBtsYbis5TZK5tGg4NpRY06Gk/Hl9&#10;WQU6W7jZ9HyfuXZvkovOjkYejkoNB91+DSJQF/7in/usFawWcW08E4+A3H4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IuWhbwAAADcAAAADwAAAAAAAAAAAAAAAAChAgAA&#10;ZHJzL2Rvd25yZXYueG1sUEsFBgAAAAAEAAQA+QAAAIoDAAAAAA==&#10;" strokecolor="#fc0" strokeweight=".15pt"/>
                <v:line id="Line 692" o:spid="_x0000_s1365" style="position:absolute;visibility:visible;mso-wrap-style:square" from="18888,8095" to="18941,8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czHsIAAADcAAAADwAAAGRycy9kb3ducmV2LnhtbESPQWvCQBSE7wX/w/IEb3VjkFqjq4hS&#10;yDWml94e2ddkMfs2ZNck/feuIPQ4zMw3zP442VYM1HvjWMFqmYAgrpw2XCv4Lr/eP0H4gKyxdUwK&#10;/sjD8TB722Om3cgFDddQiwhhn6GCJoQuk9JXDVn0S9cRR+/X9RZDlH0tdY9jhNtWpknyIS0ajgsN&#10;dnRuqLpd71aBLjduneY/azeeTFLo8mLk+aLUYj6ddiACTeE//GrnWsF2s4XnmXgE5OE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czHsIAAADcAAAADwAAAAAAAAAAAAAA&#10;AAChAgAAZHJzL2Rvd25yZXYueG1sUEsFBgAAAAAEAAQA+QAAAJADAAAAAA==&#10;" strokecolor="#fc0" strokeweight=".15pt"/>
                <v:line id="Line 693" o:spid="_x0000_s1366" style="position:absolute;visibility:visible;mso-wrap-style:square" from="18941,8449" to="18957,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qpLwAAADcAAAADwAAAGRycy9kb3ducmV2LnhtbERPuwrCMBTdBf8hXMFNU0V8VKOIIrhq&#10;XdwuzbUNNjelibb+vRkEx8N5b3adrcSbGm8cK5iMExDEudOGCwW37DRagvABWWPlmBR8yMNu2+9t&#10;MNWu5Qu9r6EQMYR9igrKEOpUSp+XZNGPXU0cuYdrLIYIm0LqBtsYbis5TZK5tGg4NpRY06Gk/Hl9&#10;WQU6W7jZ9HyfuXZvkovOjkYejkoNB91+DSJQF/7in/usFayWcX48E4+A3H4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yjqpLwAAADcAAAADwAAAAAAAAAAAAAAAAChAgAA&#10;ZHJzL2Rvd25yZXYueG1sUEsFBgAAAAAEAAQA+QAAAIoDAAAAAA==&#10;" strokecolor="#fc0" strokeweight=".15pt"/>
                <v:shape id="Freeform 694" o:spid="_x0000_s1367" style="position:absolute;left:10219;top:5536;width:4273;height:3676;visibility:visible;mso-wrap-style:square;v-text-anchor:top" coordsize="1106,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d0cQA&#10;AADcAAAADwAAAGRycy9kb3ducmV2LnhtbESPQWvCQBSE7wX/w/IEL0U3ChaNriKCqL2UWg8eH9ln&#10;Esx7G7JrTP99tyB4HGbmG2a57rhSLTW+dGJgPEpAkWTOlpIbOP/shjNQPqBYrJyQgV/ysF713paY&#10;WveQb2pPIVcRIj5FA0UIdaq1zwpi9CNXk0Tv6hrGEGWTa9vgI8K50pMk+dCMpcSFAmvaFpTdTnc2&#10;wMf9ZzltuZq8H3aX7is78vY2NWbQ7zYLUIG68Ao/2wdrYD4bw/+Ze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xndHEAAAA3AAAAA8AAAAAAAAAAAAAAAAAmAIAAGRycy9k&#10;b3ducmV2LnhtbFBLBQYAAAAABAAEAPUAAACJAwAAAAA=&#10;" path="m552,91r-41,1l511,92r-49,6l421,108r-44,12l344,134r,l303,156r-31,20l272,176r-36,27l204,234r,l181,260r-25,34l139,326r-13,32l126,358r-12,41l107,441r,l105,476r2,36l107,512r7,42l126,595r,l139,627r17,29l156,656r25,35l204,718r,l236,750r36,26l272,776r31,20l344,818r,l377,832r37,11l414,843r48,11l511,860r,l552,862r41,-2l593,860r49,-6l690,843r,l727,832r37,-14l803,796r34,-22l869,750r29,-27l924,691r24,-35l948,656r17,-29l978,595r,l991,554r7,-42l998,512r2,-36l998,441r,l991,399,978,358r,l965,326,947,294,924,260,898,230,869,203,837,178,803,156,764,134,727,120,683,108,642,98,593,92r,l552,91xm552,r51,1l614,2r50,6l711,19r10,4l768,36r44,18l821,59r41,22l900,105r9,6l944,139r32,30l982,176r30,33l1036,245r5,8l1062,291r17,40l1082,339r13,42l1102,423r1,10l1106,476r-3,44l1102,530r-7,42l1082,614r-3,8l1062,662r-21,38l1036,707r-24,35l982,776r-6,6l944,814r-35,27l900,847r-38,24l821,893r-9,5l768,916r-47,14l711,933r-47,11l614,950r-11,1l552,953r-51,-2l490,950r-49,-6l393,933r-10,-3l337,916,293,898r-9,-5l243,871,204,847r-7,-6l162,814,129,782r-7,-6l94,742,69,707r-6,-7l42,662,25,622r-3,-8l10,572,2,530,1,520,,476,1,433,2,423r8,-42l22,339r3,-8l42,291,63,253r6,-8l94,209r28,-33l129,169r33,-30l197,111r7,-6l243,81,284,59r9,-5l337,36,383,23r10,-4l441,8,490,2,501,1,552,xe" fillcolor="black" strokeweight="0">
                  <v:path arrowok="t" o:connecttype="custom" o:connectlocs="197398,35494;145634,46297;117048,60186;91166,78319;69920,100310;48673,138119;41334,170141;41334,197533;48673,229555;60262,253089;78805,277009;105073,299386;132886,315590;159927,325235;197398,331794;229074,331794;266545,325235;295131,315590;335693,289355;366210,253089;377799,229555;385525,197533;385525,170141;377799,138119;365824,113427;335693,78319;295131,51698;248003,37809;213236,35108;237187,772;278520,8874;317150,22763;351144,42825;379344,67902;402136,97609;417974,130789;426086,167054;425700,204478;416815,239972;400204,272765;377026,301701;347668,326778;313674,346455;274658,359958;232937,366902;189286,366517;147952,358800;109708,344526;76101,324464;47128,299386;24337,270065;8499,236885;386,200620;773,163196;9657,127702;26655,94523;49832,65201;78805,40510;113185,20834;151815,7330;193535,386" o:connectangles="0,0,0,0,0,0,0,0,0,0,0,0,0,0,0,0,0,0,0,0,0,0,0,0,0,0,0,0,0,0,0,0,0,0,0,0,0,0,0,0,0,0,0,0,0,0,0,0,0,0,0,0,0,0,0,0,0,0,0,0,0"/>
                  <o:lock v:ext="edit" verticies="t"/>
                </v:shape>
                <v:line id="Line 695" o:spid="_x0000_s1368" style="position:absolute;flip:x;visibility:visible;mso-wrap-style:square" from="6502,8457" to="10890,1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nNMQAAADcAAAADwAAAGRycy9kb3ducmV2LnhtbESPT2vCQBTE70K/w/IK3szGHBqbuooI&#10;Yo/1D9LjI/uSLM2+jdlVYz+9Wyh4HGbmN8x8OdhWXKn3xrGCaZKCIC6dNlwrOB42kxkIH5A1to5J&#10;wZ08LBcvozkW2t14R9d9qEWEsC9QQRNCV0jpy4Ys+sR1xNGrXG8xRNnXUvd4i3DbyixN36RFw3Gh&#10;wY7WDZU/+4tVsE119fvlaXPOz1Vusnx9+jZGqfHrsPoAEWgIz/B/+1MreJ9l8Hc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6c0xAAAANwAAAAPAAAAAAAAAAAA&#10;AAAAAKECAABkcnMvZG93bnJldi54bWxQSwUGAAAAAAQABAD5AAAAkgMAAAAA&#10;" strokeweight="2.65pt"/>
                <v:shape id="Freeform 696" o:spid="_x0000_s1369" style="position:absolute;left:11461;top:6530;width:2036;height:1804;visibility:visible;mso-wrap-style:square;v-text-anchor:top" coordsize="52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mgMYA&#10;AADcAAAADwAAAGRycy9kb3ducmV2LnhtbESPQWsCMRSE70L/Q3iF3jRbS0VXoxRBaAuCWi/enpvn&#10;ZnHzsm6iu/rrjSD0OMzMN8xk1tpSXKj2hWMF770EBHHmdMG5gu3fojsE4QOyxtIxKbiSh9n0pTPB&#10;VLuG13TZhFxECPsUFZgQqlRKnxmy6HuuIo7ewdUWQ5R1LnWNTYTbUvaTZCAtFhwXDFY0N5QdN2er&#10;YHWe73e3rWE3WJ3s9bNZ/vwulkq9vbZfYxCB2vAffra/tYLR8AMe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emgMYAAADcAAAADwAAAAAAAAAAAAAAAACYAgAAZHJz&#10;L2Rvd25yZXYueG1sUEsFBgAAAAAEAAQA9QAAAIsDAAAAAA==&#10;" path="m252,r41,3l333,10r38,13l407,42r33,22l468,91r23,31l510,157r12,36l527,231r-1,36l517,303r-14,32l483,367r-23,28l430,419r-35,21l357,456r-41,9l273,469r-40,-3l193,458,155,445,120,428,87,405,59,378,35,346,17,311,4,275,,237,1,201,8,165,23,133,42,101,66,73,96,49,131,28,169,13,211,4,252,xe" strokecolor="white" strokeweight="0">
                  <v:path arrowok="t" o:connecttype="custom" o:connectlocs="97356,0;113195,1154;128649,3846;143329,8845;157237,16152;169986,24613;180803,34997;189689,46919;197029,60379;201665,74224;203597,88838;203211,102683;199734,116528;194325,128834;186598,141141;177713,151909;166123,161139;152601,169215;137921,175368;122081,178830;105469,180368;90015,179214;74562,176138;59881,171138;46360,164600;33611,155755;22794,145371;13522,133065;6568,119604;1545,105759;0,91145;386,77301;3091,63456;8886,51149;16226,38843;25498,28074;37088,18844;50610,10768;65290,5000;81516,1538;97356,0" o:connectangles="0,0,0,0,0,0,0,0,0,0,0,0,0,0,0,0,0,0,0,0,0,0,0,0,0,0,0,0,0,0,0,0,0,0,0,0,0,0,0,0,0"/>
                </v:shape>
                <v:shape id="Freeform 697" o:spid="_x0000_s1370" style="position:absolute;left:12093;top:7039;width:764;height:747;visibility:visible;mso-wrap-style:square;v-text-anchor:top" coordsize="19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hKMcA&#10;AADcAAAADwAAAGRycy9kb3ducmV2LnhtbESPT2vCQBTE7wW/w/IEL0U3FakxuorUP/RQD0lL6fGR&#10;fSbB7NuQXU389m6h0OMwM79hVpve1OJGrassK3iZRCCIc6srLhR8fR7GMQjnkTXWlknBnRxs1oOn&#10;FSbadpzSLfOFCBB2CSoovW8SKV1ekkE3sQ1x8M62NeiDbAupW+wC3NRyGkWv0mDFYaHEht5Kyi/Z&#10;1Sh4zo8n+9Ptd5QtvtPUxvPz9mOu1GjYb5cgPPX+P/zXftcKFvEMfs+EI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tISjHAAAA3AAAAA8AAAAAAAAAAAAAAAAAmAIAAGRy&#10;cy9kb3ducmV2LnhtbFBLBQYAAAAABAAEAPUAAACMAwAAAAA=&#10;" path="m86,r25,3l137,12r21,14l176,45r14,24l197,91r2,22l195,133r-7,18l175,168r-16,14l138,190r-25,4l87,191,64,183,41,168,23,149,9,126,2,104,,82,4,62,11,43,24,26,41,13,61,5,86,xe" fillcolor="black" strokeweight="0">
                  <v:path arrowok="t" o:connecttype="custom" o:connectlocs="32995,0;42587,1156;52562,4625;60619,10020;67525,17343;72896,26593;75582,35072;76349,43550;74814,51258;72129,58196;67141,64748;61002,70143;52946,73226;43354,74768;33379,73612;24554,70529;15730,64748;8824,57425;3453,48561;767,40082;0,31603;1535,23895;4220,16572;9208,10020;15730,5010;23403,1927;32995,0" o:connectangles="0,0,0,0,0,0,0,0,0,0,0,0,0,0,0,0,0,0,0,0,0,0,0,0,0,0,0"/>
                </v:shape>
                <v:shape id="Freeform 698" o:spid="_x0000_s1371" style="position:absolute;left:14816;top:6399;width:1164;height:1033;visibility:visible;mso-wrap-style:square;v-text-anchor:top" coordsize="30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lmsUA&#10;AADcAAAADwAAAGRycy9kb3ducmV2LnhtbESPzWrDMBCE74G+g9hCb7GcQkLqWgkhNFBMoYnrB1is&#10;9Q+1VsZSbTdPXwUKOQ4z8w2T7mfTiZEG11pWsIpiEMSl1S3XCoqv03ILwnlkjZ1lUvBLDva7h0WK&#10;ibYTX2jMfS0ChF2CChrv+0RKVzZk0EW2Jw5eZQeDPsihlnrAKcBNJ5/jeCMNthwWGuzp2FD5nf8Y&#10;BVlRHfl6zvzHKW5ddv18W1dZodTT43x4BeFp9vfwf/tdK3jZruF2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OWaxQAAANwAAAAPAAAAAAAAAAAAAAAAAJgCAABkcnMv&#10;ZG93bnJldi54bWxQSwUGAAAAAAQABAD1AAAAigMAAAAA&#10;" path="m144,r30,2l202,9r27,11l253,36r19,20l289,79r10,27l303,132r-1,26l296,182r-12,24l267,226r-23,18l219,258r-30,8l160,269r-30,-2l102,260,75,249,51,233,31,213,14,190,4,163,,138,2,111,9,87,20,64,37,43,59,25,85,11,114,3,144,xe" strokecolor="white" strokeweight="0">
                  <v:path arrowok="t" o:connecttype="custom" o:connectlocs="55343,0;66873,768;77634,3456;88011,7679;97235,13823;104537,21502;111070,30334;114914,40701;116451,50684;116067,60667;113761,69883;109149,79098;102615,86777;93776,93689;84168,99064;72638,102136;61492,103288;49962,102520;39201,99832;28825,95609;19601,89465;11914,81786;5381,72954;1537,62587;0,52988;769,42621;3459,33405;7687,24574;14220,16511;22675,9599;32668,4224;43813,1152;55343,0" o:connectangles="0,0,0,0,0,0,0,0,0,0,0,0,0,0,0,0,0,0,0,0,0,0,0,0,0,0,0,0,0,0,0,0,0"/>
                </v:shape>
                <v:shape id="Freeform 699" o:spid="_x0000_s1372" style="position:absolute;left:15155;top:6669;width:794;height:794;visibility:visible;mso-wrap-style:square;v-text-anchor:top" coordsize="12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NvcUA&#10;AADcAAAADwAAAGRycy9kb3ducmV2LnhtbESP3WrCQBSE7wu+w3KE3tVNBUOMbqQIQmlBqErp5TF7&#10;8oPZs3F3a9K3dwuFXg4z3wyz3oymEzdyvrWs4HmWgCAurW65VnA67p4yED4ga+wsk4If8rApJg9r&#10;zLUd+INuh1CLWMI+RwVNCH0upS8bMuhntieOXmWdwRClq6V2OMRy08l5kqTSYMtxocGetg2Vl8O3&#10;UbB8+zrvh3Rxxflp+14tnD9/YqbU43R8WYEINIb/8B/9qiOXpfB7Jh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E29xQAAANwAAAAPAAAAAAAAAAAAAAAAAJgCAABkcnMv&#10;ZG93bnJldi54bWxQSwUGAAAAAAQABAD1AAAAigMAAAAA&#10;" path="m56,l76,3r17,9l109,27r9,17l124,63r-1,18l116,98r-13,13l86,120r-18,2l48,119,31,110,16,97,4,79,,61,1,41,9,25,21,12,37,3,56,xe" fillcolor="black" strokeweight="0">
                  <v:path arrowok="t" o:connecttype="custom" o:connectlocs="35873,0;48685,1952;59576,7809;69825,17571;75590,28634;79434,40998;78793,52712;74309,63775;65981,72235;55091,78091;43561,79393;30749,77441;19859,71584;10250,63124;2562,51410;0,39697;641,26681;5765,16269;13453,7809;23702,1952;35873,0" o:connectangles="0,0,0,0,0,0,0,0,0,0,0,0,0,0,0,0,0,0,0,0,0"/>
                </v:shape>
                <v:shape id="Freeform 700" o:spid="_x0000_s1373" style="position:absolute;left:12903;top:9020;width:3995;height:2775;visibility:visible;mso-wrap-style:square;v-text-anchor:top" coordsize="938,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KBMMA&#10;AADcAAAADwAAAGRycy9kb3ducmV2LnhtbESPQWsCMRSE7wX/Q3hCbzWrlK6uRmktgsdqi16fm2d2&#10;cfOyJum6/fdNoeBxmJlvmMWqt43oyIfasYLxKANBXDpds1Hw9bl5moIIEVlj45gU/FCA1XLwsMBC&#10;uxvvqNtHIxKEQ4EKqhjbQspQVmQxjFxLnLyz8xZjkt5I7fGW4LaRkyx7kRZrTgsVtrSuqLzsv60C&#10;es93JnfZ+u25O3krP47Xg2GlHof96xxEpD7ew//trVYwm+b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JKBMMAAADcAAAADwAAAAAAAAAAAAAAAACYAgAAZHJzL2Rv&#10;d25yZXYueG1sUEsFBgAAAAAEAAQA9QAAAIgDAAAAAA==&#10;" path="m883,r14,3l909,9r7,9l917,21r10,29l928,56r7,32l937,94r1,33l937,159r-2,6l930,197r-10,31l903,265r-17,30l864,326r-7,9l831,363r-28,27l772,414r-34,23l728,444r-38,21l651,483r-45,17l565,512r-7,2l514,523r-44,6l463,529r-43,4l377,532r-42,-3l328,528r-41,-6l249,512r-7,-1l205,498,170,483,138,466r-12,-7l97,438,70,417,46,391,39,381,19,353,2,322,1,318,,312,2,300,9,290r12,-6l35,282r14,2l60,290r7,10l69,302r15,28l102,356r17,18l146,396r24,17l198,427r36,15l265,453r36,10l342,469r,l377,471r43,1l463,469r,l500,464r44,-10l544,454r39,-11l623,427r39,-18l689,395r,l723,372r31,-25l782,321r18,-21l821,272r17,-30l852,211r,l861,185r5,-32l866,153r2,-26l866,100r,l859,68r2,l851,40r-2,-3l848,31r3,-13l858,9,869,3,883,xe" fillcolor="black" strokeweight="0">
                  <v:path arrowok="t" o:connecttype="custom" o:connectlocs="382021,1562;390112,9371;394797,26031;398204,45814;399482,66119;398204,85902;391816,118701;377336,153583;364985,174407;341987,203041;314305,227511;293862,242088;258088,260310;237645,267598;200167,275408;178873,277490;142672,275408;122230,271763;103065,266036;72401,251459;53662,238964;29812,217098;16610,198356;852,167639;0,162433;3833,150980;14906,146815;25553,150980;29386,157227;43440,185340;62180,206165;84326,222304;112860,235840;145653,244170;160559,245212;197186,244170;212943,241567;231683,236361;265328,222304;293436,205645;307916,193670;333044,167119;349653,141608;362856,109851;366689,96315;368818,79655;368818,52062;365837,35402;362430,20825;361152,16139;365411,4686;376058,0" o:connectangles="0,0,0,0,0,0,0,0,0,0,0,0,0,0,0,0,0,0,0,0,0,0,0,0,0,0,0,0,0,0,0,0,0,0,0,0,0,0,0,0,0,0,0,0,0,0,0,0,0,0,0,0"/>
                </v:shape>
                <w10:wrap type="tight"/>
              </v:group>
            </w:pict>
          </mc:Fallback>
        </mc:AlternateContent>
      </w:r>
      <w:r w:rsidR="00422CB1">
        <w:rPr>
          <w:rFonts w:ascii="Arial" w:hAnsi="Arial" w:cs="Arial"/>
          <w:sz w:val="22"/>
          <w:szCs w:val="22"/>
        </w:rPr>
        <w:t xml:space="preserve"> </w:t>
      </w:r>
    </w:p>
    <w:p w14:paraId="74608FBE" w14:textId="63661AEF" w:rsidR="00862BE8" w:rsidRDefault="00862BE8" w:rsidP="00F137DB">
      <w:pPr>
        <w:pStyle w:val="EinfacherAbsatz"/>
        <w:spacing w:line="240" w:lineRule="auto"/>
        <w:jc w:val="center"/>
        <w:rPr>
          <w:rFonts w:ascii="Arial" w:hAnsi="Arial" w:cs="Arial"/>
          <w:sz w:val="22"/>
          <w:szCs w:val="22"/>
        </w:rPr>
      </w:pPr>
    </w:p>
    <w:p w14:paraId="2B03EE95" w14:textId="77777777" w:rsidR="00DF76DC" w:rsidRDefault="00DF76DC" w:rsidP="00DF76DC">
      <w:pPr>
        <w:pStyle w:val="EinfacherAbsatz"/>
        <w:spacing w:line="240" w:lineRule="auto"/>
        <w:jc w:val="center"/>
        <w:rPr>
          <w:rFonts w:ascii="Arial" w:hAnsi="Arial" w:cs="Arial"/>
          <w:sz w:val="22"/>
          <w:szCs w:val="22"/>
        </w:rPr>
      </w:pPr>
    </w:p>
    <w:p w14:paraId="4C7EBCFA" w14:textId="77777777" w:rsidR="00BC2BFB" w:rsidRDefault="00BC2BFB" w:rsidP="00DF76DC">
      <w:pPr>
        <w:pStyle w:val="EinfacherAbsatz"/>
        <w:spacing w:line="240" w:lineRule="auto"/>
        <w:jc w:val="center"/>
        <w:rPr>
          <w:rFonts w:ascii="Arial" w:hAnsi="Arial" w:cs="Arial"/>
          <w:sz w:val="22"/>
          <w:szCs w:val="22"/>
        </w:rPr>
      </w:pPr>
    </w:p>
    <w:p w14:paraId="3524AC9F" w14:textId="77777777" w:rsidR="00BC2BFB" w:rsidRDefault="00BC2BFB" w:rsidP="00DF76DC">
      <w:pPr>
        <w:pStyle w:val="EinfacherAbsatz"/>
        <w:spacing w:line="240" w:lineRule="auto"/>
        <w:jc w:val="center"/>
        <w:rPr>
          <w:rFonts w:ascii="Arial" w:hAnsi="Arial" w:cs="Arial"/>
          <w:sz w:val="22"/>
          <w:szCs w:val="22"/>
        </w:rPr>
      </w:pPr>
    </w:p>
    <w:p w14:paraId="5AFF1585" w14:textId="77777777" w:rsidR="00BC2BFB" w:rsidRDefault="00BC2BFB" w:rsidP="00DF76DC">
      <w:pPr>
        <w:pStyle w:val="EinfacherAbsatz"/>
        <w:spacing w:line="240" w:lineRule="auto"/>
        <w:jc w:val="center"/>
        <w:rPr>
          <w:rFonts w:ascii="Arial" w:hAnsi="Arial" w:cs="Arial"/>
          <w:sz w:val="22"/>
          <w:szCs w:val="22"/>
        </w:rPr>
      </w:pPr>
    </w:p>
    <w:p w14:paraId="5553F4D0" w14:textId="0361A76A" w:rsidR="00422CB1" w:rsidRPr="006A1055" w:rsidRDefault="00422CB1" w:rsidP="00BC2BFB">
      <w:pPr>
        <w:pStyle w:val="EinfacherAbsatz"/>
        <w:spacing w:line="240" w:lineRule="auto"/>
        <w:rPr>
          <w:rFonts w:ascii="Arial" w:hAnsi="Arial" w:cs="Arial"/>
          <w:b/>
          <w:bCs/>
          <w:sz w:val="44"/>
          <w:szCs w:val="40"/>
        </w:rPr>
      </w:pPr>
      <w:r w:rsidRPr="006A1055">
        <w:rPr>
          <w:rFonts w:ascii="Arial" w:hAnsi="Arial" w:cs="Arial"/>
          <w:b/>
          <w:bCs/>
          <w:sz w:val="44"/>
          <w:szCs w:val="40"/>
        </w:rPr>
        <w:t>Einladung zum</w:t>
      </w:r>
      <w:r w:rsidR="00BC2BFB" w:rsidRPr="006A1055">
        <w:rPr>
          <w:rFonts w:ascii="Arial" w:hAnsi="Arial" w:cs="Arial"/>
          <w:b/>
          <w:bCs/>
          <w:sz w:val="44"/>
          <w:szCs w:val="40"/>
        </w:rPr>
        <w:t xml:space="preserve"> </w:t>
      </w:r>
      <w:r w:rsidRPr="006A1055">
        <w:rPr>
          <w:rFonts w:ascii="Arial" w:hAnsi="Arial" w:cs="Arial"/>
          <w:b/>
          <w:bCs/>
          <w:color w:val="E36C0A" w:themeColor="accent6" w:themeShade="BF"/>
          <w:sz w:val="44"/>
          <w:szCs w:val="40"/>
        </w:rPr>
        <w:t>Miki</w:t>
      </w:r>
      <w:r w:rsidRPr="006A1055">
        <w:rPr>
          <w:rFonts w:ascii="Arial" w:hAnsi="Arial" w:cs="Arial"/>
          <w:b/>
          <w:bCs/>
          <w:sz w:val="44"/>
          <w:szCs w:val="40"/>
        </w:rPr>
        <w:t>-Tag</w:t>
      </w:r>
    </w:p>
    <w:p w14:paraId="07E9B179" w14:textId="546F0A8E" w:rsidR="0009637A" w:rsidRDefault="00DF76DC" w:rsidP="00487431">
      <w:pPr>
        <w:pStyle w:val="EinfacherAbsatz"/>
        <w:ind w:firstLine="709"/>
        <w:rPr>
          <w:rFonts w:ascii="Arial" w:hAnsi="Arial" w:cs="Arial"/>
          <w:bCs/>
          <w:sz w:val="34"/>
          <w:szCs w:val="34"/>
        </w:rPr>
      </w:pPr>
      <w:r w:rsidRPr="00DF76DC">
        <w:rPr>
          <w:rFonts w:ascii="Arial" w:hAnsi="Arial" w:cs="Arial"/>
          <w:bCs/>
          <w:sz w:val="34"/>
          <w:szCs w:val="34"/>
        </w:rPr>
        <w:t>(</w:t>
      </w:r>
      <w:r>
        <w:rPr>
          <w:rFonts w:ascii="Arial" w:hAnsi="Arial" w:cs="Arial"/>
          <w:b/>
          <w:bCs/>
          <w:sz w:val="34"/>
          <w:szCs w:val="34"/>
        </w:rPr>
        <w:t>M</w:t>
      </w:r>
      <w:r w:rsidR="00422CB1" w:rsidRPr="00F35D71">
        <w:rPr>
          <w:rFonts w:ascii="Arial" w:hAnsi="Arial" w:cs="Arial"/>
          <w:b/>
          <w:bCs/>
          <w:sz w:val="34"/>
          <w:szCs w:val="34"/>
        </w:rPr>
        <w:t>i</w:t>
      </w:r>
      <w:r w:rsidR="00422CB1" w:rsidRPr="00422CB1">
        <w:rPr>
          <w:rFonts w:ascii="Arial" w:hAnsi="Arial" w:cs="Arial"/>
          <w:bCs/>
          <w:sz w:val="34"/>
          <w:szCs w:val="34"/>
        </w:rPr>
        <w:t>tarbeiter</w:t>
      </w:r>
      <w:r w:rsidR="00F35D71">
        <w:rPr>
          <w:rFonts w:ascii="Arial" w:hAnsi="Arial" w:cs="Arial"/>
          <w:bCs/>
          <w:sz w:val="34"/>
          <w:szCs w:val="34"/>
        </w:rPr>
        <w:t>-</w:t>
      </w:r>
      <w:r w:rsidR="00422CB1" w:rsidRPr="00F35D71">
        <w:rPr>
          <w:rFonts w:ascii="Arial" w:hAnsi="Arial" w:cs="Arial"/>
          <w:b/>
          <w:bCs/>
          <w:sz w:val="34"/>
          <w:szCs w:val="34"/>
        </w:rPr>
        <w:t>Ki</w:t>
      </w:r>
      <w:r w:rsidR="00422CB1" w:rsidRPr="00422CB1">
        <w:rPr>
          <w:rFonts w:ascii="Arial" w:hAnsi="Arial" w:cs="Arial"/>
          <w:bCs/>
          <w:sz w:val="34"/>
          <w:szCs w:val="34"/>
        </w:rPr>
        <w:t>nder-Tag)</w:t>
      </w:r>
      <w:r w:rsidR="00487431">
        <w:rPr>
          <w:rFonts w:ascii="Arial" w:hAnsi="Arial" w:cs="Arial"/>
          <w:bCs/>
          <w:sz w:val="34"/>
          <w:szCs w:val="34"/>
        </w:rPr>
        <w:t xml:space="preserve">            </w:t>
      </w:r>
      <w:r w:rsidR="00487431" w:rsidRPr="00487431">
        <w:rPr>
          <w:rFonts w:ascii="Verdana" w:hAnsi="Verdana"/>
          <w:b/>
          <w:noProof/>
          <w:sz w:val="22"/>
          <w:szCs w:val="22"/>
        </w:rPr>
        <w:t xml:space="preserve"> </w:t>
      </w:r>
      <w:r w:rsidR="00487431">
        <w:rPr>
          <w:rFonts w:ascii="Verdana" w:hAnsi="Verdana"/>
          <w:b/>
          <w:noProof/>
          <w:sz w:val="22"/>
          <w:szCs w:val="22"/>
        </w:rPr>
        <w:drawing>
          <wp:inline distT="0" distB="0" distL="0" distR="0" wp14:anchorId="0EC9A8FF" wp14:editId="6964FC86">
            <wp:extent cx="1064699" cy="592852"/>
            <wp:effectExtent l="0" t="0" r="2540" b="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2033" cy="596936"/>
                    </a:xfrm>
                    <a:prstGeom prst="rect">
                      <a:avLst/>
                    </a:prstGeom>
                    <a:noFill/>
                  </pic:spPr>
                </pic:pic>
              </a:graphicData>
            </a:graphic>
          </wp:inline>
        </w:drawing>
      </w:r>
    </w:p>
    <w:p w14:paraId="342C09E2" w14:textId="4EA46BB2" w:rsidR="00DF76DC" w:rsidRDefault="00DF76DC" w:rsidP="00DF76DC">
      <w:pPr>
        <w:pStyle w:val="EinfacherAbsatz"/>
        <w:jc w:val="center"/>
        <w:rPr>
          <w:rFonts w:ascii="Verdana" w:hAnsi="Verdana"/>
          <w:sz w:val="22"/>
          <w:szCs w:val="22"/>
        </w:rPr>
      </w:pPr>
    </w:p>
    <w:p w14:paraId="5897A416" w14:textId="1BA47014" w:rsidR="00BC2BFB" w:rsidRDefault="00BC2BFB" w:rsidP="00BC2BFB">
      <w:pPr>
        <w:jc w:val="right"/>
        <w:rPr>
          <w:rFonts w:ascii="Verdana" w:hAnsi="Verdana"/>
          <w:b/>
          <w:sz w:val="22"/>
          <w:szCs w:val="22"/>
        </w:rPr>
      </w:pPr>
    </w:p>
    <w:p w14:paraId="58A170C4" w14:textId="6A7B1370" w:rsidR="0009637A" w:rsidRPr="006A1055" w:rsidRDefault="0009637A" w:rsidP="00BC2BFB">
      <w:pPr>
        <w:jc w:val="both"/>
        <w:rPr>
          <w:rFonts w:ascii="Verdana" w:hAnsi="Verdana"/>
          <w:b/>
          <w:szCs w:val="22"/>
        </w:rPr>
      </w:pPr>
      <w:r w:rsidRPr="006A1055">
        <w:rPr>
          <w:rFonts w:ascii="Verdana" w:hAnsi="Verdana"/>
          <w:b/>
          <w:szCs w:val="22"/>
        </w:rPr>
        <w:t>Liebe Mitarbeiterinnen und</w:t>
      </w:r>
      <w:r w:rsidR="00F35D71" w:rsidRPr="006A1055">
        <w:rPr>
          <w:rFonts w:ascii="Verdana" w:hAnsi="Verdana"/>
          <w:b/>
          <w:szCs w:val="22"/>
        </w:rPr>
        <w:t xml:space="preserve"> </w:t>
      </w:r>
      <w:r w:rsidRPr="006A1055">
        <w:rPr>
          <w:rFonts w:ascii="Verdana" w:hAnsi="Verdana"/>
          <w:b/>
          <w:szCs w:val="22"/>
        </w:rPr>
        <w:t>Mitarbeiter an unserer Universität</w:t>
      </w:r>
      <w:r w:rsidR="00BC2BFB" w:rsidRPr="006A1055">
        <w:rPr>
          <w:rFonts w:ascii="Verdana" w:hAnsi="Verdana"/>
          <w:b/>
          <w:szCs w:val="22"/>
        </w:rPr>
        <w:t>,</w:t>
      </w:r>
    </w:p>
    <w:p w14:paraId="44700451" w14:textId="77777777" w:rsidR="0009637A" w:rsidRPr="0093486E" w:rsidRDefault="0009637A" w:rsidP="0009637A">
      <w:pPr>
        <w:rPr>
          <w:rFonts w:ascii="Verdana" w:hAnsi="Verdana"/>
          <w:sz w:val="18"/>
          <w:szCs w:val="18"/>
        </w:rPr>
      </w:pPr>
    </w:p>
    <w:p w14:paraId="03951615" w14:textId="7E53093A" w:rsidR="00245EF3" w:rsidRDefault="00DF76DC" w:rsidP="0009637A">
      <w:pPr>
        <w:rPr>
          <w:rFonts w:ascii="Verdana" w:hAnsi="Verdana"/>
          <w:sz w:val="22"/>
          <w:szCs w:val="22"/>
        </w:rPr>
      </w:pPr>
      <w:r>
        <w:rPr>
          <w:rFonts w:ascii="Verdana" w:hAnsi="Verdana"/>
          <w:sz w:val="22"/>
          <w:szCs w:val="22"/>
        </w:rPr>
        <w:t>W</w:t>
      </w:r>
      <w:r w:rsidR="00862BE8" w:rsidRPr="00AF085D">
        <w:rPr>
          <w:rFonts w:ascii="Verdana" w:hAnsi="Verdana"/>
          <w:sz w:val="22"/>
          <w:szCs w:val="22"/>
        </w:rPr>
        <w:t>ir</w:t>
      </w:r>
      <w:r w:rsidR="00BC2BFB">
        <w:rPr>
          <w:rFonts w:ascii="Verdana" w:hAnsi="Verdana"/>
          <w:sz w:val="22"/>
          <w:szCs w:val="22"/>
        </w:rPr>
        <w:t xml:space="preserve"> </w:t>
      </w:r>
      <w:r w:rsidR="00862BE8" w:rsidRPr="00AF085D">
        <w:rPr>
          <w:rFonts w:ascii="Verdana" w:hAnsi="Verdana"/>
          <w:sz w:val="22"/>
          <w:szCs w:val="22"/>
        </w:rPr>
        <w:t>freuen uns</w:t>
      </w:r>
      <w:r w:rsidR="000E7FA6" w:rsidRPr="00AF085D">
        <w:rPr>
          <w:rFonts w:ascii="Verdana" w:hAnsi="Verdana"/>
          <w:sz w:val="22"/>
          <w:szCs w:val="22"/>
        </w:rPr>
        <w:t xml:space="preserve"> sehr</w:t>
      </w:r>
      <w:r w:rsidR="00BC2BFB">
        <w:rPr>
          <w:rFonts w:ascii="Verdana" w:hAnsi="Verdana"/>
          <w:sz w:val="22"/>
          <w:szCs w:val="22"/>
        </w:rPr>
        <w:t xml:space="preserve"> Ihnen im Rahmen des</w:t>
      </w:r>
      <w:r w:rsidR="00245EF3" w:rsidRPr="00AF085D">
        <w:rPr>
          <w:rFonts w:ascii="Verdana" w:hAnsi="Verdana"/>
          <w:sz w:val="22"/>
          <w:szCs w:val="22"/>
        </w:rPr>
        <w:t xml:space="preserve"> </w:t>
      </w:r>
      <w:proofErr w:type="spellStart"/>
      <w:r w:rsidR="00245EF3" w:rsidRPr="00AF085D">
        <w:rPr>
          <w:rFonts w:ascii="Verdana" w:hAnsi="Verdana"/>
          <w:b/>
          <w:sz w:val="22"/>
          <w:szCs w:val="22"/>
        </w:rPr>
        <w:t>MiKi</w:t>
      </w:r>
      <w:proofErr w:type="spellEnd"/>
      <w:r w:rsidR="00245EF3" w:rsidRPr="00AF085D">
        <w:rPr>
          <w:rFonts w:ascii="Verdana" w:hAnsi="Verdana"/>
          <w:b/>
          <w:sz w:val="22"/>
          <w:szCs w:val="22"/>
        </w:rPr>
        <w:t>-Tag 201</w:t>
      </w:r>
      <w:r w:rsidR="00BC2BFB">
        <w:rPr>
          <w:rFonts w:ascii="Verdana" w:hAnsi="Verdana"/>
          <w:b/>
          <w:sz w:val="22"/>
          <w:szCs w:val="22"/>
        </w:rPr>
        <w:t>8</w:t>
      </w:r>
      <w:r w:rsidR="00245EF3" w:rsidRPr="00AF085D">
        <w:rPr>
          <w:rFonts w:ascii="Verdana" w:hAnsi="Verdana"/>
          <w:sz w:val="22"/>
          <w:szCs w:val="22"/>
        </w:rPr>
        <w:t xml:space="preserve"> </w:t>
      </w:r>
      <w:r w:rsidR="00BC2BFB">
        <w:rPr>
          <w:rFonts w:ascii="Verdana" w:hAnsi="Verdana"/>
          <w:sz w:val="22"/>
          <w:szCs w:val="22"/>
        </w:rPr>
        <w:t xml:space="preserve">für Ihre Kinder </w:t>
      </w:r>
      <w:r w:rsidR="00245EF3" w:rsidRPr="00AF085D">
        <w:rPr>
          <w:rFonts w:ascii="Verdana" w:hAnsi="Verdana"/>
          <w:sz w:val="22"/>
          <w:szCs w:val="22"/>
        </w:rPr>
        <w:t xml:space="preserve">wieder </w:t>
      </w:r>
      <w:r w:rsidR="00BC2BFB">
        <w:rPr>
          <w:rFonts w:ascii="Verdana" w:hAnsi="Verdana"/>
          <w:sz w:val="22"/>
          <w:szCs w:val="22"/>
        </w:rPr>
        <w:t xml:space="preserve">einen Nachmittag im </w:t>
      </w:r>
      <w:r w:rsidR="00006DC8" w:rsidRPr="00AF085D">
        <w:rPr>
          <w:rFonts w:ascii="Verdana" w:hAnsi="Verdana"/>
          <w:sz w:val="22"/>
          <w:szCs w:val="22"/>
        </w:rPr>
        <w:t xml:space="preserve">Chemielabor </w:t>
      </w:r>
      <w:r w:rsidR="000E7FA6" w:rsidRPr="00AF085D">
        <w:rPr>
          <w:rFonts w:ascii="Verdana" w:hAnsi="Verdana"/>
          <w:sz w:val="22"/>
          <w:szCs w:val="22"/>
        </w:rPr>
        <w:t>Fehling-Lab</w:t>
      </w:r>
      <w:r w:rsidR="00245EF3" w:rsidRPr="00AF085D">
        <w:rPr>
          <w:rFonts w:ascii="Verdana" w:hAnsi="Verdana"/>
          <w:sz w:val="22"/>
          <w:szCs w:val="22"/>
        </w:rPr>
        <w:t xml:space="preserve"> </w:t>
      </w:r>
      <w:r>
        <w:rPr>
          <w:rFonts w:ascii="Verdana" w:hAnsi="Verdana"/>
          <w:sz w:val="22"/>
          <w:szCs w:val="22"/>
        </w:rPr>
        <w:t>a</w:t>
      </w:r>
      <w:r w:rsidR="00245EF3" w:rsidRPr="00AF085D">
        <w:rPr>
          <w:rFonts w:ascii="Verdana" w:hAnsi="Verdana"/>
          <w:sz w:val="22"/>
          <w:szCs w:val="22"/>
        </w:rPr>
        <w:t>nbieten zu können.</w:t>
      </w:r>
    </w:p>
    <w:p w14:paraId="596CBC63" w14:textId="77777777" w:rsidR="0005365A" w:rsidRDefault="0005365A" w:rsidP="0009637A">
      <w:pPr>
        <w:rPr>
          <w:rFonts w:ascii="Verdana" w:hAnsi="Verdana"/>
          <w:b/>
          <w:sz w:val="22"/>
          <w:szCs w:val="22"/>
        </w:rPr>
      </w:pPr>
    </w:p>
    <w:p w14:paraId="052B22B1" w14:textId="77777777" w:rsidR="006A1055" w:rsidRDefault="00BC2BFB" w:rsidP="0009637A">
      <w:pPr>
        <w:rPr>
          <w:rFonts w:ascii="Verdana" w:hAnsi="Verdana"/>
          <w:b/>
          <w:sz w:val="22"/>
          <w:szCs w:val="22"/>
        </w:rPr>
      </w:pPr>
      <w:r w:rsidRPr="00BC2BFB">
        <w:rPr>
          <w:rFonts w:ascii="Verdana" w:hAnsi="Verdana"/>
          <w:b/>
          <w:sz w:val="22"/>
          <w:szCs w:val="22"/>
        </w:rPr>
        <w:t>NEU</w:t>
      </w:r>
      <w:r w:rsidR="006A1055">
        <w:rPr>
          <w:rFonts w:ascii="Verdana" w:hAnsi="Verdana"/>
          <w:b/>
          <w:sz w:val="22"/>
          <w:szCs w:val="22"/>
        </w:rPr>
        <w:t xml:space="preserve"> im Programm:</w:t>
      </w:r>
    </w:p>
    <w:p w14:paraId="2DF416DC" w14:textId="67DB8F82" w:rsidR="00895731" w:rsidRPr="00BC2BFB" w:rsidRDefault="006A1055" w:rsidP="0009637A">
      <w:pPr>
        <w:rPr>
          <w:rFonts w:ascii="Verdana" w:hAnsi="Verdana"/>
          <w:sz w:val="22"/>
          <w:szCs w:val="22"/>
        </w:rPr>
      </w:pPr>
      <w:r>
        <w:rPr>
          <w:rFonts w:ascii="Verdana" w:hAnsi="Verdana"/>
          <w:sz w:val="22"/>
          <w:szCs w:val="22"/>
        </w:rPr>
        <w:t>F</w:t>
      </w:r>
      <w:r w:rsidR="00BC2BFB" w:rsidRPr="00BC2BFB">
        <w:rPr>
          <w:rFonts w:ascii="Verdana" w:hAnsi="Verdana"/>
          <w:sz w:val="22"/>
          <w:szCs w:val="22"/>
        </w:rPr>
        <w:t>ür die 10 – 12 jährigen Kinder</w:t>
      </w:r>
      <w:r w:rsidR="00BC2BFB">
        <w:rPr>
          <w:rFonts w:ascii="Verdana" w:hAnsi="Verdana"/>
          <w:sz w:val="22"/>
          <w:szCs w:val="22"/>
        </w:rPr>
        <w:t xml:space="preserve"> </w:t>
      </w:r>
      <w:r w:rsidRPr="00BC2BFB">
        <w:rPr>
          <w:rFonts w:ascii="Verdana" w:hAnsi="Verdana"/>
          <w:sz w:val="22"/>
          <w:szCs w:val="22"/>
        </w:rPr>
        <w:t>bieten wir</w:t>
      </w:r>
      <w:r>
        <w:rPr>
          <w:rFonts w:ascii="Verdana" w:hAnsi="Verdana"/>
          <w:sz w:val="22"/>
          <w:szCs w:val="22"/>
        </w:rPr>
        <w:t xml:space="preserve"> alternativ </w:t>
      </w:r>
      <w:r w:rsidR="00895731" w:rsidRPr="00487431">
        <w:rPr>
          <w:rFonts w:ascii="Verdana" w:hAnsi="Verdana"/>
          <w:b/>
          <w:sz w:val="22"/>
          <w:szCs w:val="22"/>
        </w:rPr>
        <w:t>Bogenschießen</w:t>
      </w:r>
      <w:r w:rsidR="00895731">
        <w:rPr>
          <w:rFonts w:ascii="Verdana" w:hAnsi="Verdana"/>
          <w:sz w:val="22"/>
          <w:szCs w:val="22"/>
        </w:rPr>
        <w:t xml:space="preserve"> </w:t>
      </w:r>
      <w:r>
        <w:rPr>
          <w:rFonts w:ascii="Verdana" w:hAnsi="Verdana"/>
          <w:sz w:val="22"/>
          <w:szCs w:val="22"/>
        </w:rPr>
        <w:t>an.</w:t>
      </w:r>
    </w:p>
    <w:p w14:paraId="131335B7" w14:textId="0D2EC268" w:rsidR="004E7FCE" w:rsidRPr="00BC2BFB" w:rsidRDefault="004E7FCE" w:rsidP="0009637A">
      <w:pPr>
        <w:rPr>
          <w:rFonts w:ascii="Verdana" w:hAnsi="Verdana"/>
          <w:sz w:val="22"/>
          <w:szCs w:val="22"/>
        </w:rPr>
      </w:pPr>
    </w:p>
    <w:p w14:paraId="1C410901" w14:textId="5BF38841" w:rsidR="006D535F" w:rsidRPr="00AF085D" w:rsidRDefault="00487431" w:rsidP="00895731">
      <w:pPr>
        <w:rPr>
          <w:rFonts w:ascii="Verdana" w:hAnsi="Verdana"/>
          <w:sz w:val="22"/>
        </w:rPr>
      </w:pPr>
      <w:r>
        <w:rPr>
          <w:rFonts w:ascii="Verdana" w:hAnsi="Verdana"/>
          <w:sz w:val="22"/>
        </w:rPr>
        <w:t xml:space="preserve">Anmelden können Sie </w:t>
      </w:r>
      <w:r w:rsidR="004E7FCE" w:rsidRPr="00AF085D">
        <w:rPr>
          <w:rFonts w:ascii="Verdana" w:hAnsi="Verdana"/>
          <w:sz w:val="22"/>
        </w:rPr>
        <w:t>Kinder, Patenkinder, Nichten und Neffen, Enkelkinder</w:t>
      </w:r>
      <w:r>
        <w:rPr>
          <w:rFonts w:ascii="Verdana" w:hAnsi="Verdana"/>
          <w:sz w:val="22"/>
        </w:rPr>
        <w:t xml:space="preserve"> die zwischen </w:t>
      </w:r>
      <w:r>
        <w:rPr>
          <w:rFonts w:ascii="Verdana" w:hAnsi="Verdana"/>
          <w:b/>
          <w:sz w:val="22"/>
          <w:szCs w:val="22"/>
        </w:rPr>
        <w:t xml:space="preserve">8 und 12 Jahre </w:t>
      </w:r>
      <w:r w:rsidRPr="00487431">
        <w:rPr>
          <w:rFonts w:ascii="Verdana" w:hAnsi="Verdana"/>
          <w:sz w:val="22"/>
          <w:szCs w:val="22"/>
        </w:rPr>
        <w:t>alt sind.</w:t>
      </w:r>
      <w:r w:rsidR="00006DC8" w:rsidRPr="00AF085D">
        <w:rPr>
          <w:rFonts w:ascii="Verdana" w:hAnsi="Verdana"/>
          <w:sz w:val="22"/>
        </w:rPr>
        <w:t xml:space="preserve"> </w:t>
      </w:r>
    </w:p>
    <w:p w14:paraId="40403D41" w14:textId="77777777" w:rsidR="006A1055" w:rsidRPr="00487431" w:rsidRDefault="006A1055" w:rsidP="00487431">
      <w:pPr>
        <w:ind w:firstLine="709"/>
        <w:rPr>
          <w:rFonts w:ascii="Verdana" w:hAnsi="Verdana"/>
          <w:sz w:val="16"/>
          <w:szCs w:val="16"/>
        </w:rPr>
      </w:pPr>
    </w:p>
    <w:p w14:paraId="54D8BEF5" w14:textId="06FF0E3D" w:rsidR="006A1055" w:rsidRPr="00487431" w:rsidRDefault="006A1055" w:rsidP="006A1055">
      <w:pPr>
        <w:rPr>
          <w:rFonts w:ascii="Verdana" w:hAnsi="Verdana"/>
          <w:b/>
          <w:sz w:val="26"/>
          <w:szCs w:val="26"/>
        </w:rPr>
      </w:pPr>
      <w:r w:rsidRPr="00487431">
        <w:rPr>
          <w:rFonts w:ascii="Verdana" w:hAnsi="Verdana"/>
          <w:b/>
          <w:sz w:val="26"/>
          <w:szCs w:val="26"/>
        </w:rPr>
        <w:t>Termin für Fehling-Lab</w:t>
      </w:r>
      <w:r w:rsidR="00487431" w:rsidRPr="00487431">
        <w:rPr>
          <w:rFonts w:ascii="Verdana" w:hAnsi="Verdana"/>
          <w:b/>
          <w:sz w:val="26"/>
          <w:szCs w:val="26"/>
        </w:rPr>
        <w:t xml:space="preserve"> </w:t>
      </w:r>
      <w:r w:rsidR="0005365A">
        <w:rPr>
          <w:rFonts w:ascii="Verdana" w:hAnsi="Verdana"/>
          <w:b/>
          <w:sz w:val="26"/>
          <w:szCs w:val="26"/>
        </w:rPr>
        <w:t>oder</w:t>
      </w:r>
      <w:r w:rsidR="00487431" w:rsidRPr="00487431">
        <w:rPr>
          <w:rFonts w:ascii="Verdana" w:hAnsi="Verdana"/>
          <w:b/>
          <w:sz w:val="26"/>
          <w:szCs w:val="26"/>
        </w:rPr>
        <w:t xml:space="preserve"> </w:t>
      </w:r>
      <w:r w:rsidRPr="00487431">
        <w:rPr>
          <w:rFonts w:ascii="Verdana" w:hAnsi="Verdana"/>
          <w:b/>
          <w:sz w:val="26"/>
          <w:szCs w:val="26"/>
        </w:rPr>
        <w:t>Bogenschießen ist</w:t>
      </w:r>
    </w:p>
    <w:p w14:paraId="01D200D2" w14:textId="77777777" w:rsidR="0005365A" w:rsidRDefault="0005365A" w:rsidP="006A1055">
      <w:pPr>
        <w:ind w:firstLine="709"/>
        <w:rPr>
          <w:rFonts w:ascii="Verdana" w:hAnsi="Verdana"/>
          <w:szCs w:val="22"/>
        </w:rPr>
      </w:pPr>
    </w:p>
    <w:p w14:paraId="1A22B32B" w14:textId="099B6C4C" w:rsidR="006A1055" w:rsidRPr="0005365A" w:rsidRDefault="00487431" w:rsidP="006A1055">
      <w:pPr>
        <w:ind w:firstLine="709"/>
        <w:rPr>
          <w:rFonts w:ascii="Verdana" w:hAnsi="Verdana"/>
          <w:b/>
          <w:color w:val="E36C0A" w:themeColor="accent6" w:themeShade="BF"/>
          <w:sz w:val="22"/>
          <w:szCs w:val="22"/>
          <w:u w:val="single"/>
        </w:rPr>
      </w:pPr>
      <w:r w:rsidRPr="0005365A">
        <w:rPr>
          <w:rFonts w:ascii="Verdana" w:hAnsi="Verdana"/>
          <w:color w:val="E36C0A" w:themeColor="accent6" w:themeShade="BF"/>
          <w:szCs w:val="22"/>
          <w:u w:val="single"/>
        </w:rPr>
        <w:t>a</w:t>
      </w:r>
      <w:r w:rsidR="006A1055" w:rsidRPr="0005365A">
        <w:rPr>
          <w:rFonts w:ascii="Verdana" w:hAnsi="Verdana"/>
          <w:color w:val="E36C0A" w:themeColor="accent6" w:themeShade="BF"/>
          <w:szCs w:val="22"/>
          <w:u w:val="single"/>
        </w:rPr>
        <w:t xml:space="preserve">m Mittwoch, </w:t>
      </w:r>
      <w:r w:rsidR="006A1055" w:rsidRPr="0005365A">
        <w:rPr>
          <w:rFonts w:ascii="Verdana" w:hAnsi="Verdana"/>
          <w:b/>
          <w:color w:val="E36C0A" w:themeColor="accent6" w:themeShade="BF"/>
          <w:szCs w:val="22"/>
          <w:u w:val="single"/>
        </w:rPr>
        <w:t>24.10.2018   von 14.00 – 16.30 Uhr</w:t>
      </w:r>
    </w:p>
    <w:p w14:paraId="3F27CBD0" w14:textId="77777777" w:rsidR="006A4E79" w:rsidRPr="006A1055" w:rsidRDefault="006A4E79" w:rsidP="006D535F">
      <w:pPr>
        <w:rPr>
          <w:rFonts w:ascii="Verdana" w:hAnsi="Verdana"/>
          <w:b/>
          <w:sz w:val="16"/>
          <w:szCs w:val="16"/>
        </w:rPr>
      </w:pPr>
    </w:p>
    <w:p w14:paraId="3DAFA65E" w14:textId="1F31C668" w:rsidR="004E7FCE" w:rsidRPr="0009637A" w:rsidRDefault="00205AE2" w:rsidP="00AF085D">
      <w:pPr>
        <w:rPr>
          <w:rFonts w:ascii="Verdana" w:hAnsi="Verdana"/>
          <w:sz w:val="22"/>
          <w:szCs w:val="22"/>
        </w:rPr>
      </w:pPr>
      <w:r w:rsidRPr="00F35D71">
        <w:rPr>
          <w:rFonts w:ascii="Verdana" w:hAnsi="Verdana"/>
          <w:b/>
          <w:sz w:val="22"/>
          <w:szCs w:val="22"/>
        </w:rPr>
        <w:t>Ihr Name</w:t>
      </w:r>
      <w:r w:rsidR="006D535F" w:rsidRPr="00F35D71">
        <w:rPr>
          <w:rFonts w:ascii="Verdana" w:hAnsi="Verdana"/>
          <w:b/>
          <w:sz w:val="22"/>
          <w:szCs w:val="22"/>
        </w:rPr>
        <w:t>, Vorname</w:t>
      </w:r>
      <w:r>
        <w:rPr>
          <w:rFonts w:ascii="Verdana" w:hAnsi="Verdana"/>
          <w:sz w:val="22"/>
          <w:szCs w:val="22"/>
        </w:rPr>
        <w:tab/>
      </w:r>
      <w:r w:rsidR="004E7FCE" w:rsidRPr="0009637A">
        <w:rPr>
          <w:rFonts w:ascii="Verdana" w:hAnsi="Verdana"/>
          <w:sz w:val="22"/>
          <w:szCs w:val="22"/>
        </w:rPr>
        <w:t>................................................</w:t>
      </w:r>
      <w:r w:rsidR="00AF085D">
        <w:rPr>
          <w:rFonts w:ascii="Verdana" w:hAnsi="Verdana"/>
          <w:sz w:val="22"/>
          <w:szCs w:val="22"/>
        </w:rPr>
        <w:t>...........</w:t>
      </w:r>
    </w:p>
    <w:p w14:paraId="168E360C" w14:textId="77777777" w:rsidR="004E7FCE" w:rsidRPr="006A1055" w:rsidRDefault="004E7FCE" w:rsidP="00AF085D">
      <w:pPr>
        <w:jc w:val="center"/>
        <w:rPr>
          <w:rFonts w:ascii="Verdana" w:hAnsi="Verdana"/>
          <w:sz w:val="16"/>
          <w:szCs w:val="16"/>
        </w:rPr>
      </w:pPr>
    </w:p>
    <w:p w14:paraId="68BC324A" w14:textId="53954066" w:rsidR="004E7FCE" w:rsidRPr="0009637A" w:rsidRDefault="004E7FCE" w:rsidP="00AF085D">
      <w:pPr>
        <w:rPr>
          <w:rFonts w:ascii="Verdana" w:hAnsi="Verdana"/>
          <w:sz w:val="22"/>
          <w:szCs w:val="22"/>
        </w:rPr>
      </w:pPr>
      <w:r w:rsidRPr="00F35D71">
        <w:rPr>
          <w:rFonts w:ascii="Verdana" w:hAnsi="Verdana"/>
          <w:b/>
          <w:sz w:val="22"/>
          <w:szCs w:val="22"/>
        </w:rPr>
        <w:t>Institut/Einrichtung</w:t>
      </w:r>
      <w:r w:rsidR="00AF085D">
        <w:rPr>
          <w:rFonts w:ascii="Verdana" w:hAnsi="Verdana"/>
          <w:sz w:val="22"/>
          <w:szCs w:val="22"/>
        </w:rPr>
        <w:tab/>
      </w:r>
      <w:r w:rsidR="007E5988" w:rsidRPr="0009637A">
        <w:rPr>
          <w:rFonts w:ascii="Verdana" w:hAnsi="Verdana"/>
          <w:sz w:val="22"/>
          <w:szCs w:val="22"/>
        </w:rPr>
        <w:t>.................................................</w:t>
      </w:r>
      <w:r w:rsidR="00AF085D">
        <w:rPr>
          <w:rFonts w:ascii="Verdana" w:hAnsi="Verdana"/>
          <w:sz w:val="22"/>
          <w:szCs w:val="22"/>
        </w:rPr>
        <w:t>..........</w:t>
      </w:r>
    </w:p>
    <w:p w14:paraId="16E2291C" w14:textId="77777777" w:rsidR="007E5988" w:rsidRPr="006A1055" w:rsidRDefault="007E5988" w:rsidP="00AF085D">
      <w:pPr>
        <w:jc w:val="center"/>
        <w:rPr>
          <w:rFonts w:ascii="Verdana" w:hAnsi="Verdana"/>
          <w:sz w:val="16"/>
          <w:szCs w:val="16"/>
        </w:rPr>
      </w:pPr>
    </w:p>
    <w:p w14:paraId="7D4FE40B" w14:textId="2A800E45" w:rsidR="004E7FCE" w:rsidRPr="0009637A" w:rsidRDefault="00A00414" w:rsidP="00AF085D">
      <w:pPr>
        <w:rPr>
          <w:rFonts w:ascii="Verdana" w:hAnsi="Verdana"/>
          <w:sz w:val="22"/>
          <w:szCs w:val="22"/>
        </w:rPr>
      </w:pPr>
      <w:r w:rsidRPr="00F35D71">
        <w:rPr>
          <w:rFonts w:ascii="Verdana" w:hAnsi="Verdana"/>
          <w:b/>
          <w:sz w:val="22"/>
          <w:szCs w:val="22"/>
        </w:rPr>
        <w:t>Vorn</w:t>
      </w:r>
      <w:r w:rsidR="004E7FCE" w:rsidRPr="00F35D71">
        <w:rPr>
          <w:rFonts w:ascii="Verdana" w:hAnsi="Verdana"/>
          <w:b/>
          <w:sz w:val="22"/>
          <w:szCs w:val="22"/>
        </w:rPr>
        <w:t>ame des Kindes</w:t>
      </w:r>
      <w:r w:rsidR="00AF085D">
        <w:rPr>
          <w:rFonts w:ascii="Verdana" w:hAnsi="Verdana"/>
          <w:sz w:val="22"/>
          <w:szCs w:val="22"/>
        </w:rPr>
        <w:tab/>
      </w:r>
      <w:r w:rsidR="007E5988" w:rsidRPr="0009637A">
        <w:rPr>
          <w:rFonts w:ascii="Verdana" w:hAnsi="Verdana"/>
          <w:sz w:val="22"/>
          <w:szCs w:val="22"/>
        </w:rPr>
        <w:t>................</w:t>
      </w:r>
      <w:r w:rsidR="00F16A7E">
        <w:rPr>
          <w:rFonts w:ascii="Verdana" w:hAnsi="Verdana"/>
          <w:sz w:val="22"/>
          <w:szCs w:val="22"/>
        </w:rPr>
        <w:t>..........................Alter: ……….</w:t>
      </w:r>
    </w:p>
    <w:p w14:paraId="7CEC8822" w14:textId="3309758B" w:rsidR="007E5988" w:rsidRPr="0009637A" w:rsidRDefault="0005365A" w:rsidP="00AF085D">
      <w:pPr>
        <w:jc w:val="center"/>
        <w:rPr>
          <w:rFonts w:ascii="Verdana" w:hAnsi="Verdana"/>
          <w:sz w:val="22"/>
          <w:szCs w:val="22"/>
        </w:rPr>
      </w:pPr>
      <w:r>
        <w:rPr>
          <w:rFonts w:ascii="Verdana" w:hAnsi="Verdana"/>
          <w:b/>
          <w:noProof/>
          <w:sz w:val="22"/>
          <w:szCs w:val="22"/>
        </w:rPr>
        <mc:AlternateContent>
          <mc:Choice Requires="wps">
            <w:drawing>
              <wp:anchor distT="0" distB="0" distL="114300" distR="114300" simplePos="0" relativeHeight="251662336" behindDoc="0" locked="0" layoutInCell="1" allowOverlap="1" wp14:anchorId="765EA1EA" wp14:editId="1CFA585C">
                <wp:simplePos x="0" y="0"/>
                <wp:positionH relativeFrom="column">
                  <wp:posOffset>3291142</wp:posOffset>
                </wp:positionH>
                <wp:positionV relativeFrom="paragraph">
                  <wp:posOffset>141605</wp:posOffset>
                </wp:positionV>
                <wp:extent cx="220980" cy="210185"/>
                <wp:effectExtent l="0" t="0" r="26670" b="18415"/>
                <wp:wrapNone/>
                <wp:docPr id="359" name="Rechteck 359"/>
                <wp:cNvGraphicFramePr/>
                <a:graphic xmlns:a="http://schemas.openxmlformats.org/drawingml/2006/main">
                  <a:graphicData uri="http://schemas.microsoft.com/office/word/2010/wordprocessingShape">
                    <wps:wsp>
                      <wps:cNvSpPr/>
                      <wps:spPr>
                        <a:xfrm>
                          <a:off x="0" y="0"/>
                          <a:ext cx="220980" cy="2101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59" o:spid="_x0000_s1026" style="position:absolute;margin-left:259.15pt;margin-top:11.15pt;width:17.4pt;height:1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" filled="f" strokecolor="#243f60 [1604]" strokeweight="2pt"/>
            </w:pict>
          </mc:Fallback>
        </mc:AlternateContent>
      </w:r>
      <w:r>
        <w:rPr>
          <w:rFonts w:ascii="Verdana" w:hAnsi="Verdana"/>
          <w:b/>
          <w:noProof/>
          <w:sz w:val="22"/>
          <w:szCs w:val="22"/>
        </w:rPr>
        <mc:AlternateContent>
          <mc:Choice Requires="wps">
            <w:drawing>
              <wp:anchor distT="0" distB="0" distL="114300" distR="114300" simplePos="0" relativeHeight="251660288" behindDoc="0" locked="0" layoutInCell="1" allowOverlap="1" wp14:anchorId="3ADA7B9E" wp14:editId="38C92F01">
                <wp:simplePos x="0" y="0"/>
                <wp:positionH relativeFrom="column">
                  <wp:posOffset>53975</wp:posOffset>
                </wp:positionH>
                <wp:positionV relativeFrom="paragraph">
                  <wp:posOffset>140335</wp:posOffset>
                </wp:positionV>
                <wp:extent cx="220980" cy="210185"/>
                <wp:effectExtent l="0" t="0" r="26670" b="18415"/>
                <wp:wrapNone/>
                <wp:docPr id="357" name="Rechteck 357"/>
                <wp:cNvGraphicFramePr/>
                <a:graphic xmlns:a="http://schemas.openxmlformats.org/drawingml/2006/main">
                  <a:graphicData uri="http://schemas.microsoft.com/office/word/2010/wordprocessingShape">
                    <wps:wsp>
                      <wps:cNvSpPr/>
                      <wps:spPr>
                        <a:xfrm>
                          <a:off x="0" y="0"/>
                          <a:ext cx="220980" cy="2101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57" o:spid="_x0000_s1026" style="position:absolute;margin-left:4.25pt;margin-top:11.05pt;width:17.4pt;height:1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" filled="f" strokecolor="#243f60 [1604]" strokeweight="2pt"/>
            </w:pict>
          </mc:Fallback>
        </mc:AlternateContent>
      </w:r>
    </w:p>
    <w:p w14:paraId="396EE18B" w14:textId="4B1C8DB3" w:rsidR="00895731" w:rsidRDefault="006A1055" w:rsidP="006A1055">
      <w:pPr>
        <w:ind w:firstLine="709"/>
        <w:rPr>
          <w:rFonts w:ascii="Verdana" w:hAnsi="Verdana"/>
          <w:sz w:val="22"/>
          <w:szCs w:val="22"/>
        </w:rPr>
      </w:pPr>
      <w:r w:rsidRPr="006A1055">
        <w:rPr>
          <w:rFonts w:ascii="Verdana" w:hAnsi="Verdana"/>
          <w:b/>
          <w:sz w:val="22"/>
          <w:szCs w:val="22"/>
        </w:rPr>
        <w:t>Fehling-Lab</w:t>
      </w:r>
      <w:r w:rsidR="00487431">
        <w:rPr>
          <w:rFonts w:ascii="Verdana" w:hAnsi="Verdana"/>
          <w:b/>
          <w:sz w:val="22"/>
          <w:szCs w:val="22"/>
        </w:rPr>
        <w:tab/>
      </w:r>
      <w:r>
        <w:rPr>
          <w:rFonts w:ascii="Verdana" w:hAnsi="Verdana"/>
          <w:b/>
          <w:sz w:val="22"/>
          <w:szCs w:val="22"/>
        </w:rPr>
        <w:t xml:space="preserve">oder </w:t>
      </w:r>
      <w:r w:rsidR="00487431">
        <w:rPr>
          <w:rFonts w:ascii="Verdana" w:hAnsi="Verdana"/>
          <w:b/>
          <w:sz w:val="22"/>
          <w:szCs w:val="22"/>
        </w:rPr>
        <w:tab/>
      </w:r>
      <w:r w:rsidR="00487431">
        <w:rPr>
          <w:rFonts w:ascii="Verdana" w:hAnsi="Verdana"/>
          <w:b/>
          <w:sz w:val="22"/>
          <w:szCs w:val="22"/>
        </w:rPr>
        <w:tab/>
      </w:r>
      <w:r w:rsidR="00487431">
        <w:rPr>
          <w:rFonts w:ascii="Verdana" w:hAnsi="Verdana"/>
          <w:b/>
          <w:sz w:val="22"/>
          <w:szCs w:val="22"/>
        </w:rPr>
        <w:tab/>
      </w:r>
      <w:r>
        <w:rPr>
          <w:rFonts w:ascii="Verdana" w:hAnsi="Verdana"/>
          <w:b/>
          <w:sz w:val="22"/>
          <w:szCs w:val="22"/>
        </w:rPr>
        <w:tab/>
      </w:r>
      <w:r w:rsidR="0005365A">
        <w:rPr>
          <w:rFonts w:ascii="Verdana" w:hAnsi="Verdana"/>
          <w:b/>
          <w:sz w:val="22"/>
          <w:szCs w:val="22"/>
        </w:rPr>
        <w:t xml:space="preserve"> </w:t>
      </w:r>
      <w:r w:rsidRPr="006A1055">
        <w:rPr>
          <w:rFonts w:ascii="Verdana" w:hAnsi="Verdana"/>
          <w:b/>
          <w:sz w:val="22"/>
          <w:szCs w:val="22"/>
        </w:rPr>
        <w:t>Bogenschießen</w:t>
      </w:r>
    </w:p>
    <w:p w14:paraId="2B895A2D" w14:textId="77777777" w:rsidR="004F778B" w:rsidRPr="00E67E3E" w:rsidRDefault="004F778B" w:rsidP="004E7FCE">
      <w:pPr>
        <w:pStyle w:val="EinfacherAbsatz"/>
        <w:rPr>
          <w:rFonts w:ascii="Verdana" w:hAnsi="Verdana" w:cs="Arial"/>
          <w:sz w:val="16"/>
          <w:szCs w:val="16"/>
        </w:rPr>
      </w:pPr>
    </w:p>
    <w:p w14:paraId="5600E27E" w14:textId="2944EA98" w:rsidR="00AF085D" w:rsidRPr="00F35D71" w:rsidRDefault="00AF085D" w:rsidP="004E7FCE">
      <w:pPr>
        <w:pStyle w:val="EinfacherAbsatz"/>
        <w:rPr>
          <w:rFonts w:ascii="Verdana" w:hAnsi="Verdana" w:cs="Arial"/>
          <w:sz w:val="22"/>
          <w:szCs w:val="22"/>
        </w:rPr>
      </w:pPr>
      <w:r w:rsidRPr="00F35D71">
        <w:rPr>
          <w:rFonts w:ascii="Verdana" w:hAnsi="Verdana" w:cs="Arial"/>
          <w:sz w:val="22"/>
          <w:szCs w:val="22"/>
        </w:rPr>
        <w:t xml:space="preserve">Für </w:t>
      </w:r>
      <w:r w:rsidR="006A1055">
        <w:rPr>
          <w:rFonts w:ascii="Verdana" w:hAnsi="Verdana" w:cs="Arial"/>
          <w:sz w:val="22"/>
          <w:szCs w:val="22"/>
        </w:rPr>
        <w:t>Rückf</w:t>
      </w:r>
      <w:r w:rsidR="007E5988" w:rsidRPr="00F35D71">
        <w:rPr>
          <w:rFonts w:ascii="Verdana" w:hAnsi="Verdana" w:cs="Arial"/>
          <w:sz w:val="22"/>
          <w:szCs w:val="22"/>
        </w:rPr>
        <w:t>ragen</w:t>
      </w:r>
      <w:r w:rsidR="00F7230D">
        <w:rPr>
          <w:rFonts w:ascii="Verdana" w:hAnsi="Verdana" w:cs="Arial"/>
          <w:sz w:val="22"/>
          <w:szCs w:val="22"/>
        </w:rPr>
        <w:t xml:space="preserve"> stehen wir I</w:t>
      </w:r>
      <w:r w:rsidRPr="00F35D71">
        <w:rPr>
          <w:rFonts w:ascii="Verdana" w:hAnsi="Verdana" w:cs="Arial"/>
          <w:sz w:val="22"/>
          <w:szCs w:val="22"/>
        </w:rPr>
        <w:t xml:space="preserve">hnen gerne zur Verfügung. </w:t>
      </w:r>
      <w:r w:rsidR="00F35D71" w:rsidRPr="00F35D71">
        <w:rPr>
          <w:rFonts w:ascii="Verdana" w:hAnsi="Verdana" w:cs="Arial"/>
          <w:sz w:val="22"/>
          <w:szCs w:val="22"/>
        </w:rPr>
        <w:t xml:space="preserve"> </w:t>
      </w:r>
      <w:r w:rsidR="006A1055">
        <w:rPr>
          <w:rFonts w:ascii="Verdana" w:hAnsi="Verdana" w:cs="Arial"/>
          <w:sz w:val="22"/>
          <w:szCs w:val="22"/>
        </w:rPr>
        <w:t xml:space="preserve"> Anmeldungen </w:t>
      </w:r>
      <w:proofErr w:type="gramStart"/>
      <w:r w:rsidR="006A1055">
        <w:rPr>
          <w:rFonts w:ascii="Verdana" w:hAnsi="Verdana" w:cs="Arial"/>
          <w:sz w:val="22"/>
          <w:szCs w:val="22"/>
        </w:rPr>
        <w:t>bitte</w:t>
      </w:r>
      <w:proofErr w:type="gramEnd"/>
      <w:r w:rsidR="006A1055">
        <w:rPr>
          <w:rFonts w:ascii="Verdana" w:hAnsi="Verdana" w:cs="Arial"/>
          <w:sz w:val="22"/>
          <w:szCs w:val="22"/>
        </w:rPr>
        <w:t xml:space="preserve"> </w:t>
      </w:r>
      <w:r w:rsidRPr="00F35D71">
        <w:rPr>
          <w:rFonts w:ascii="Verdana" w:hAnsi="Verdana" w:cs="Arial"/>
          <w:sz w:val="22"/>
          <w:szCs w:val="22"/>
        </w:rPr>
        <w:t>an:</w:t>
      </w:r>
    </w:p>
    <w:p w14:paraId="63DE7667" w14:textId="54D3D5B1" w:rsidR="00AF085D" w:rsidRPr="002C4C30" w:rsidRDefault="00E67E3E" w:rsidP="004E7FCE">
      <w:pPr>
        <w:pStyle w:val="EinfacherAbsatz"/>
        <w:rPr>
          <w:rFonts w:ascii="Verdana" w:hAnsi="Verdana" w:cs="Arial"/>
          <w:sz w:val="20"/>
          <w:szCs w:val="22"/>
        </w:rPr>
      </w:pPr>
      <w:hyperlink r:id="rId11" w:history="1">
        <w:r w:rsidR="00AF085D" w:rsidRPr="002C4C30">
          <w:rPr>
            <w:rStyle w:val="Hyperlink"/>
            <w:rFonts w:ascii="Verdana" w:hAnsi="Verdana" w:cs="Arial"/>
            <w:sz w:val="20"/>
            <w:szCs w:val="22"/>
          </w:rPr>
          <w:t>chancengleichheit@verwaltung.uni-stuttgart.de</w:t>
        </w:r>
      </w:hyperlink>
      <w:r w:rsidR="00AF085D" w:rsidRPr="002C4C30">
        <w:rPr>
          <w:rStyle w:val="Hyperlink"/>
          <w:rFonts w:ascii="Verdana" w:hAnsi="Verdana" w:cs="Arial"/>
          <w:sz w:val="20"/>
          <w:szCs w:val="22"/>
        </w:rPr>
        <w:t xml:space="preserve">  </w:t>
      </w:r>
      <w:r w:rsidR="007E5988" w:rsidRPr="002C4C30">
        <w:rPr>
          <w:rFonts w:ascii="Verdana" w:hAnsi="Verdana" w:cs="Arial"/>
          <w:sz w:val="20"/>
          <w:szCs w:val="22"/>
        </w:rPr>
        <w:t xml:space="preserve">oder rufen Sie </w:t>
      </w:r>
      <w:r w:rsidR="000D41D8" w:rsidRPr="002C4C30">
        <w:rPr>
          <w:rFonts w:ascii="Verdana" w:hAnsi="Verdana" w:cs="Arial"/>
          <w:sz w:val="20"/>
          <w:szCs w:val="22"/>
        </w:rPr>
        <w:t>0711</w:t>
      </w:r>
      <w:r w:rsidR="000D41D8" w:rsidRPr="002C4C30">
        <w:rPr>
          <w:rFonts w:ascii="Verdana" w:eastAsia="Arial Unicode MS" w:hAnsi="Arial Unicode MS" w:cs="Arial Unicode MS"/>
          <w:sz w:val="20"/>
          <w:szCs w:val="22"/>
        </w:rPr>
        <w:t> </w:t>
      </w:r>
      <w:r w:rsidR="000D41D8" w:rsidRPr="002C4C30">
        <w:rPr>
          <w:rFonts w:ascii="Verdana" w:hAnsi="Verdana" w:cs="Arial"/>
          <w:sz w:val="20"/>
          <w:szCs w:val="22"/>
        </w:rPr>
        <w:t>/</w:t>
      </w:r>
      <w:r w:rsidR="000D41D8" w:rsidRPr="002C4C30">
        <w:rPr>
          <w:rFonts w:ascii="Verdana" w:eastAsia="Arial Unicode MS" w:hAnsi="Arial Unicode MS" w:cs="Arial Unicode MS"/>
          <w:sz w:val="20"/>
          <w:szCs w:val="22"/>
        </w:rPr>
        <w:t> </w:t>
      </w:r>
      <w:r w:rsidR="000D41D8" w:rsidRPr="002C4C30">
        <w:rPr>
          <w:rFonts w:ascii="Verdana" w:hAnsi="Verdana" w:cs="Arial"/>
          <w:sz w:val="20"/>
          <w:szCs w:val="22"/>
        </w:rPr>
        <w:t>685</w:t>
      </w:r>
      <w:r w:rsidR="000D41D8" w:rsidRPr="002C4C30">
        <w:rPr>
          <w:rFonts w:ascii="Verdana" w:eastAsia="Arial Unicode MS" w:hAnsi="Arial Unicode MS" w:cs="Arial Unicode MS"/>
          <w:sz w:val="20"/>
          <w:szCs w:val="22"/>
        </w:rPr>
        <w:t> </w:t>
      </w:r>
      <w:r w:rsidR="000D41D8" w:rsidRPr="002C4C30">
        <w:rPr>
          <w:rFonts w:ascii="Verdana" w:hAnsi="Verdana" w:cs="Arial"/>
          <w:sz w:val="20"/>
          <w:szCs w:val="22"/>
        </w:rPr>
        <w:t>-</w:t>
      </w:r>
      <w:r w:rsidR="000D41D8" w:rsidRPr="002C4C30">
        <w:rPr>
          <w:rFonts w:ascii="Verdana" w:eastAsia="Arial Unicode MS" w:hAnsi="Arial Unicode MS" w:cs="Arial Unicode MS"/>
          <w:sz w:val="20"/>
          <w:szCs w:val="22"/>
        </w:rPr>
        <w:t> </w:t>
      </w:r>
      <w:r w:rsidR="000D41D8" w:rsidRPr="002C4C30">
        <w:rPr>
          <w:rFonts w:ascii="Verdana" w:hAnsi="Verdana" w:cs="Arial"/>
          <w:sz w:val="20"/>
          <w:szCs w:val="22"/>
        </w:rPr>
        <w:t>8</w:t>
      </w:r>
      <w:r w:rsidR="000D41D8" w:rsidRPr="002C4C30">
        <w:rPr>
          <w:rFonts w:ascii="Verdana" w:eastAsia="Arial Unicode MS" w:hAnsi="Arial Unicode MS" w:cs="Arial Unicode MS"/>
          <w:sz w:val="20"/>
          <w:szCs w:val="22"/>
        </w:rPr>
        <w:t> </w:t>
      </w:r>
      <w:r w:rsidR="000D41D8" w:rsidRPr="002C4C30">
        <w:rPr>
          <w:rFonts w:ascii="Verdana" w:hAnsi="Verdana" w:cs="Arial"/>
          <w:sz w:val="20"/>
          <w:szCs w:val="22"/>
        </w:rPr>
        <w:t>40</w:t>
      </w:r>
      <w:r w:rsidR="000D41D8" w:rsidRPr="002C4C30">
        <w:rPr>
          <w:rFonts w:ascii="Verdana" w:eastAsia="Arial Unicode MS" w:hAnsi="Arial Unicode MS" w:cs="Arial Unicode MS"/>
          <w:sz w:val="20"/>
          <w:szCs w:val="22"/>
        </w:rPr>
        <w:t> </w:t>
      </w:r>
      <w:r w:rsidR="000D41D8" w:rsidRPr="002C4C30">
        <w:rPr>
          <w:rFonts w:ascii="Verdana" w:hAnsi="Verdana" w:cs="Arial"/>
          <w:sz w:val="20"/>
          <w:szCs w:val="22"/>
        </w:rPr>
        <w:t>36</w:t>
      </w:r>
      <w:r w:rsidR="00AF085D" w:rsidRPr="002C4C30">
        <w:rPr>
          <w:rFonts w:ascii="Verdana" w:hAnsi="Verdana" w:cs="Arial"/>
          <w:sz w:val="20"/>
          <w:szCs w:val="22"/>
        </w:rPr>
        <w:t xml:space="preserve"> an.</w:t>
      </w:r>
    </w:p>
    <w:p w14:paraId="42EB770F" w14:textId="77777777" w:rsidR="0005365A" w:rsidRPr="00E67E3E" w:rsidRDefault="0005365A" w:rsidP="00AF085D">
      <w:pPr>
        <w:pStyle w:val="EinfacherAbsatz"/>
        <w:jc w:val="center"/>
        <w:rPr>
          <w:rFonts w:ascii="Verdana" w:hAnsi="Verdana" w:cs="Arial"/>
          <w:sz w:val="16"/>
          <w:szCs w:val="16"/>
        </w:rPr>
      </w:pPr>
    </w:p>
    <w:p w14:paraId="5BAC905E" w14:textId="5EE6C418" w:rsidR="00B302AB" w:rsidRPr="00E67E3E" w:rsidRDefault="00942BC0" w:rsidP="00AF085D">
      <w:pPr>
        <w:pStyle w:val="EinfacherAbsatz"/>
        <w:jc w:val="center"/>
        <w:rPr>
          <w:rFonts w:ascii="Verdana" w:hAnsi="Verdana" w:cs="Arial"/>
          <w:b/>
        </w:rPr>
      </w:pPr>
      <w:r w:rsidRPr="00E67E3E">
        <w:rPr>
          <w:rFonts w:ascii="Verdana" w:hAnsi="Verdana" w:cs="Arial"/>
        </w:rPr>
        <w:t>W</w:t>
      </w:r>
      <w:r w:rsidR="004F778B" w:rsidRPr="00E67E3E">
        <w:rPr>
          <w:rFonts w:ascii="Verdana" w:hAnsi="Verdana" w:cs="Arial"/>
        </w:rPr>
        <w:t xml:space="preserve">ir freuen uns </w:t>
      </w:r>
      <w:r w:rsidR="0005365A" w:rsidRPr="00E67E3E">
        <w:rPr>
          <w:rFonts w:ascii="Verdana" w:hAnsi="Verdana" w:cs="Arial"/>
        </w:rPr>
        <w:t>über rege Teilnahme</w:t>
      </w:r>
      <w:r w:rsidR="006D535F" w:rsidRPr="00E67E3E">
        <w:rPr>
          <w:rFonts w:ascii="Verdana" w:hAnsi="Verdana" w:cs="Arial"/>
          <w:b/>
        </w:rPr>
        <w:t>.</w:t>
      </w:r>
    </w:p>
    <w:p w14:paraId="0348A98D" w14:textId="57A73226" w:rsidR="004F778B" w:rsidRPr="0005365A" w:rsidRDefault="004F778B" w:rsidP="00AF085D">
      <w:pPr>
        <w:pStyle w:val="EinfacherAbsatz"/>
        <w:jc w:val="center"/>
        <w:rPr>
          <w:rFonts w:ascii="Verdana" w:hAnsi="Verdana" w:cs="Arial"/>
          <w:b/>
          <w:color w:val="auto"/>
          <w:szCs w:val="22"/>
        </w:rPr>
      </w:pPr>
      <w:r w:rsidRPr="0005365A">
        <w:rPr>
          <w:rFonts w:ascii="Verdana" w:hAnsi="Verdana" w:cs="Arial"/>
          <w:b/>
          <w:color w:val="auto"/>
          <w:szCs w:val="22"/>
        </w:rPr>
        <w:t>Edeltraud Walla  und</w:t>
      </w:r>
      <w:r w:rsidR="002C4C30" w:rsidRPr="0005365A">
        <w:rPr>
          <w:rFonts w:ascii="Verdana" w:hAnsi="Verdana" w:cs="Arial"/>
          <w:b/>
          <w:color w:val="auto"/>
          <w:szCs w:val="22"/>
        </w:rPr>
        <w:t xml:space="preserve"> </w:t>
      </w:r>
      <w:r w:rsidRPr="0005365A">
        <w:rPr>
          <w:rFonts w:ascii="Verdana" w:hAnsi="Verdana" w:cs="Arial"/>
          <w:b/>
          <w:color w:val="auto"/>
          <w:szCs w:val="22"/>
        </w:rPr>
        <w:t xml:space="preserve"> Edith Demuth</w:t>
      </w:r>
    </w:p>
    <w:p w14:paraId="159D3641" w14:textId="52DDC6F4" w:rsidR="004F778B" w:rsidRPr="0005365A" w:rsidRDefault="004F778B" w:rsidP="00AF085D">
      <w:pPr>
        <w:pStyle w:val="EinfacherAbsatz"/>
        <w:jc w:val="center"/>
        <w:rPr>
          <w:rFonts w:ascii="Verdana" w:hAnsi="Verdana" w:cs="Arial"/>
          <w:color w:val="auto"/>
          <w:sz w:val="22"/>
          <w:szCs w:val="22"/>
        </w:rPr>
      </w:pPr>
      <w:r w:rsidRPr="0005365A">
        <w:rPr>
          <w:rFonts w:ascii="Verdana" w:hAnsi="Verdana" w:cs="Arial"/>
          <w:color w:val="auto"/>
          <w:sz w:val="22"/>
          <w:szCs w:val="22"/>
        </w:rPr>
        <w:t>Team der Chancengleichheit</w:t>
      </w:r>
    </w:p>
    <w:p w14:paraId="59E024EF" w14:textId="77777777" w:rsidR="00487431" w:rsidRDefault="00487431" w:rsidP="00487431">
      <w:pPr>
        <w:pStyle w:val="Default"/>
      </w:pPr>
    </w:p>
    <w:p w14:paraId="2B05E674" w14:textId="64BFE142" w:rsidR="002C4C30" w:rsidRPr="0005365A" w:rsidRDefault="00487431" w:rsidP="00487431">
      <w:pPr>
        <w:pStyle w:val="HTMLVorformatiert"/>
        <w:rPr>
          <w:rFonts w:ascii="Verdana" w:hAnsi="Verdana"/>
          <w:b/>
          <w:bCs/>
        </w:rPr>
      </w:pPr>
      <w:r w:rsidRPr="0005365A">
        <w:rPr>
          <w:rFonts w:ascii="Verdana" w:hAnsi="Verdana"/>
          <w:b/>
          <w:bCs/>
        </w:rPr>
        <w:t>Hiermit stimme ich zu, dass</w:t>
      </w:r>
    </w:p>
    <w:p w14:paraId="56B66580" w14:textId="77777777" w:rsidR="0005365A" w:rsidRDefault="0005365A" w:rsidP="0005365A">
      <w:pPr>
        <w:pStyle w:val="Default"/>
      </w:pPr>
      <w:r w:rsidRPr="0005365A">
        <w:rPr>
          <w:rFonts w:ascii="Verdana" w:hAnsi="Verdana" w:cs="Symbol"/>
          <w:sz w:val="20"/>
          <w:szCs w:val="20"/>
        </w:rPr>
        <w:t xml:space="preserve"> </w:t>
      </w:r>
      <w:r w:rsidRPr="0005365A">
        <w:rPr>
          <w:rFonts w:ascii="Verdana" w:hAnsi="Verdana"/>
          <w:sz w:val="20"/>
          <w:szCs w:val="20"/>
        </w:rPr>
        <w:t xml:space="preserve">Professionelle Foto-/ Videoaufnahmen für Werbezwecke unseres Trägernetzwerkes verwendet werden dürfen (z.B. im Newsletter, auf der Homepage, in Broschüren oder </w:t>
      </w:r>
    </w:p>
    <w:p w14:paraId="50540909" w14:textId="77777777" w:rsidR="0005365A" w:rsidRDefault="0005365A" w:rsidP="0005365A">
      <w:pPr>
        <w:pStyle w:val="Default"/>
        <w:rPr>
          <w:rFonts w:ascii="Verdana" w:hAnsi="Verdana"/>
          <w:sz w:val="20"/>
          <w:szCs w:val="20"/>
        </w:rPr>
      </w:pPr>
      <w:r w:rsidRPr="0005365A">
        <w:rPr>
          <w:rFonts w:ascii="Verdana" w:hAnsi="Verdana"/>
          <w:sz w:val="20"/>
          <w:szCs w:val="20"/>
        </w:rPr>
        <w:t xml:space="preserve">bei Presseanfragen in Tageszeitungen). </w:t>
      </w:r>
    </w:p>
    <w:p w14:paraId="0C441E2E" w14:textId="77777777" w:rsidR="00E67E3E" w:rsidRDefault="00E67E3E" w:rsidP="0005365A">
      <w:pPr>
        <w:pStyle w:val="Default"/>
        <w:rPr>
          <w:rFonts w:ascii="Verdana" w:hAnsi="Verdana"/>
          <w:sz w:val="20"/>
          <w:szCs w:val="20"/>
        </w:rPr>
      </w:pPr>
    </w:p>
    <w:p w14:paraId="41FD4352" w14:textId="77777777" w:rsidR="00E67E3E" w:rsidRPr="0005365A" w:rsidRDefault="00E67E3E" w:rsidP="0005365A">
      <w:pPr>
        <w:pStyle w:val="Default"/>
        <w:rPr>
          <w:rFonts w:ascii="Verdana" w:hAnsi="Verdana"/>
          <w:sz w:val="20"/>
          <w:szCs w:val="20"/>
        </w:rPr>
      </w:pPr>
    </w:p>
    <w:p w14:paraId="30318B27" w14:textId="73D7FA88" w:rsidR="0005365A" w:rsidRDefault="00E67E3E" w:rsidP="00487431">
      <w:pPr>
        <w:pStyle w:val="HTMLVorformatiert"/>
        <w:rPr>
          <w:rFonts w:ascii="Verdana" w:hAnsi="Verdana"/>
          <w:szCs w:val="22"/>
        </w:rPr>
      </w:pPr>
      <w:r w:rsidRPr="00E67E3E">
        <w:rPr>
          <w:rFonts w:ascii="Verdana" w:hAnsi="Verdana"/>
          <w:b/>
          <w:sz w:val="18"/>
          <w:szCs w:val="22"/>
        </w:rPr>
        <w:t>Verbindliche Unterschrift</w:t>
      </w:r>
      <w:r w:rsidRPr="00E67E3E">
        <w:rPr>
          <w:rFonts w:ascii="Verdana" w:hAnsi="Verdana"/>
          <w:sz w:val="18"/>
          <w:szCs w:val="22"/>
        </w:rPr>
        <w:t xml:space="preserve">: </w:t>
      </w:r>
      <w:r>
        <w:rPr>
          <w:rFonts w:ascii="Verdana" w:hAnsi="Verdana"/>
          <w:szCs w:val="22"/>
        </w:rPr>
        <w:t xml:space="preserve">____________________ </w:t>
      </w:r>
      <w:r w:rsidRPr="00E67E3E">
        <w:rPr>
          <w:rFonts w:ascii="Verdana" w:hAnsi="Verdana"/>
          <w:sz w:val="12"/>
          <w:szCs w:val="12"/>
        </w:rPr>
        <w:t>(</w:t>
      </w:r>
      <w:r w:rsidRPr="00E67E3E">
        <w:rPr>
          <w:rFonts w:ascii="Verdana" w:hAnsi="Verdana"/>
          <w:sz w:val="12"/>
          <w:szCs w:val="10"/>
        </w:rPr>
        <w:t>in Druckbuchstaben</w:t>
      </w:r>
      <w:r>
        <w:rPr>
          <w:rFonts w:ascii="Verdana" w:hAnsi="Verdana"/>
          <w:sz w:val="12"/>
          <w:szCs w:val="10"/>
        </w:rPr>
        <w:t>)___________________________</w:t>
      </w:r>
      <w:bookmarkStart w:id="0" w:name="_GoBack"/>
      <w:bookmarkEnd w:id="0"/>
    </w:p>
    <w:p w14:paraId="5E435DA7" w14:textId="77777777" w:rsidR="0005365A" w:rsidRDefault="0005365A" w:rsidP="00487431">
      <w:pPr>
        <w:pStyle w:val="HTMLVorformatiert"/>
        <w:rPr>
          <w:rFonts w:ascii="Verdana" w:hAnsi="Verdana"/>
          <w:szCs w:val="22"/>
        </w:rPr>
      </w:pPr>
    </w:p>
    <w:p w14:paraId="2C0C6DAB" w14:textId="77777777" w:rsidR="00E67E3E" w:rsidRDefault="00E67E3E" w:rsidP="00487431">
      <w:pPr>
        <w:pStyle w:val="HTMLVorformatiert"/>
        <w:rPr>
          <w:rFonts w:ascii="Verdana" w:hAnsi="Verdana"/>
          <w:szCs w:val="22"/>
        </w:rPr>
      </w:pPr>
    </w:p>
    <w:p w14:paraId="6D51B84B" w14:textId="77777777" w:rsidR="00047F67" w:rsidRDefault="00047F67" w:rsidP="00047F67">
      <w:pPr>
        <w:pStyle w:val="HTMLVorformatiert"/>
        <w:rPr>
          <w:rFonts w:ascii="Verdana" w:hAnsi="Verdana"/>
          <w:szCs w:val="22"/>
        </w:rPr>
      </w:pPr>
      <w:r w:rsidRPr="00AF085D">
        <w:rPr>
          <w:rFonts w:ascii="Verdana" w:hAnsi="Verdana"/>
          <w:szCs w:val="22"/>
        </w:rPr>
        <w:t>Nach §§ 21, 22 LDSG haben Sie das Recht, auf Antrag unentgeltlich Auskunft über die vom Team der Chancengleichheit über Sie gespeicherten Daten zu erhalten und bei unrichtig gespeicherten Daten deren Berichtigung zu verlangen. Ein Auskunfts- oder Berichtigungsersuchen richten Sie bitte an den Datenschutzbeauftragten der Universität.</w:t>
      </w:r>
    </w:p>
    <w:sectPr w:rsidR="00047F67" w:rsidSect="00B60035">
      <w:pgSz w:w="11906" w:h="16838"/>
      <w:pgMar w:top="426" w:right="924"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37C24CA"/>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3522A70E"/>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564C1E08"/>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0F3A8D58"/>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4E06A3F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7CDECF1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57BC33B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B3DA610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E0EE9FAE"/>
    <w:lvl w:ilvl="0">
      <w:start w:val="1"/>
      <w:numFmt w:val="decimal"/>
      <w:pStyle w:val="Listennummer"/>
      <w:lvlText w:val="%1."/>
      <w:lvlJc w:val="left"/>
      <w:pPr>
        <w:tabs>
          <w:tab w:val="num" w:pos="360"/>
        </w:tabs>
        <w:ind w:left="360" w:hanging="360"/>
      </w:pPr>
    </w:lvl>
  </w:abstractNum>
  <w:abstractNum w:abstractNumId="9">
    <w:nsid w:val="FFFFFF89"/>
    <w:multiLevelType w:val="singleLevel"/>
    <w:tmpl w:val="A5E6E4D0"/>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836"/>
    <w:rsid w:val="00006DC8"/>
    <w:rsid w:val="00047F67"/>
    <w:rsid w:val="0005365A"/>
    <w:rsid w:val="0009637A"/>
    <w:rsid w:val="000D41D8"/>
    <w:rsid w:val="000E7FA6"/>
    <w:rsid w:val="001C64EF"/>
    <w:rsid w:val="00205AE2"/>
    <w:rsid w:val="00245EF3"/>
    <w:rsid w:val="002529FC"/>
    <w:rsid w:val="00285823"/>
    <w:rsid w:val="002A280A"/>
    <w:rsid w:val="002B2254"/>
    <w:rsid w:val="002C4C30"/>
    <w:rsid w:val="002D7EB4"/>
    <w:rsid w:val="002E0D74"/>
    <w:rsid w:val="00383F31"/>
    <w:rsid w:val="003B2C09"/>
    <w:rsid w:val="004174E2"/>
    <w:rsid w:val="00422CB1"/>
    <w:rsid w:val="004352EB"/>
    <w:rsid w:val="004568F3"/>
    <w:rsid w:val="00487431"/>
    <w:rsid w:val="004A4804"/>
    <w:rsid w:val="004E7FCE"/>
    <w:rsid w:val="004F778B"/>
    <w:rsid w:val="00595FBD"/>
    <w:rsid w:val="005B6019"/>
    <w:rsid w:val="00672A29"/>
    <w:rsid w:val="006A1055"/>
    <w:rsid w:val="006A4E79"/>
    <w:rsid w:val="006D535F"/>
    <w:rsid w:val="007012FB"/>
    <w:rsid w:val="00705EA3"/>
    <w:rsid w:val="007554F6"/>
    <w:rsid w:val="00755BDD"/>
    <w:rsid w:val="007A0777"/>
    <w:rsid w:val="007B271C"/>
    <w:rsid w:val="007E5988"/>
    <w:rsid w:val="007F268F"/>
    <w:rsid w:val="00845466"/>
    <w:rsid w:val="00862BE8"/>
    <w:rsid w:val="00893332"/>
    <w:rsid w:val="00895731"/>
    <w:rsid w:val="008C2C3C"/>
    <w:rsid w:val="008E604E"/>
    <w:rsid w:val="008F1AF9"/>
    <w:rsid w:val="008F2A00"/>
    <w:rsid w:val="0093486E"/>
    <w:rsid w:val="00942BC0"/>
    <w:rsid w:val="009716EC"/>
    <w:rsid w:val="00980FA8"/>
    <w:rsid w:val="009E0740"/>
    <w:rsid w:val="00A00414"/>
    <w:rsid w:val="00A03233"/>
    <w:rsid w:val="00AF085D"/>
    <w:rsid w:val="00B123F3"/>
    <w:rsid w:val="00B14CF3"/>
    <w:rsid w:val="00B302AB"/>
    <w:rsid w:val="00B60035"/>
    <w:rsid w:val="00B6239D"/>
    <w:rsid w:val="00BA0E01"/>
    <w:rsid w:val="00BC1836"/>
    <w:rsid w:val="00BC2BFB"/>
    <w:rsid w:val="00BE77FE"/>
    <w:rsid w:val="00DC6222"/>
    <w:rsid w:val="00DF76DC"/>
    <w:rsid w:val="00E11D6C"/>
    <w:rsid w:val="00E23989"/>
    <w:rsid w:val="00E65FBF"/>
    <w:rsid w:val="00E67E3E"/>
    <w:rsid w:val="00EC56E9"/>
    <w:rsid w:val="00F137DB"/>
    <w:rsid w:val="00F16A7E"/>
    <w:rsid w:val="00F35D71"/>
    <w:rsid w:val="00F7230D"/>
    <w:rsid w:val="00FA09F6"/>
    <w:rsid w:val="00FB55DB"/>
    <w:rsid w:val="00FD22D9"/>
    <w:rsid w:val="00FE7C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A76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rsid w:val="00205AE2"/>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205AE2"/>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205AE2"/>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205AE2"/>
    <w:pPr>
      <w:keepNext/>
      <w:spacing w:before="240" w:after="60"/>
      <w:outlineLvl w:val="3"/>
    </w:pPr>
    <w:rPr>
      <w:b/>
      <w:bCs/>
      <w:sz w:val="28"/>
      <w:szCs w:val="28"/>
    </w:rPr>
  </w:style>
  <w:style w:type="paragraph" w:styleId="berschrift5">
    <w:name w:val="heading 5"/>
    <w:basedOn w:val="Standard"/>
    <w:next w:val="Standard"/>
    <w:qFormat/>
    <w:rsid w:val="00205AE2"/>
    <w:pPr>
      <w:spacing w:before="240" w:after="60"/>
      <w:outlineLvl w:val="4"/>
    </w:pPr>
    <w:rPr>
      <w:b/>
      <w:bCs/>
      <w:i/>
      <w:iCs/>
      <w:sz w:val="26"/>
      <w:szCs w:val="26"/>
    </w:rPr>
  </w:style>
  <w:style w:type="paragraph" w:styleId="berschrift6">
    <w:name w:val="heading 6"/>
    <w:basedOn w:val="Standard"/>
    <w:next w:val="Standard"/>
    <w:qFormat/>
    <w:rsid w:val="00205AE2"/>
    <w:pPr>
      <w:spacing w:before="240" w:after="60"/>
      <w:outlineLvl w:val="5"/>
    </w:pPr>
    <w:rPr>
      <w:b/>
      <w:bCs/>
      <w:sz w:val="22"/>
      <w:szCs w:val="22"/>
    </w:rPr>
  </w:style>
  <w:style w:type="paragraph" w:styleId="berschrift7">
    <w:name w:val="heading 7"/>
    <w:basedOn w:val="Standard"/>
    <w:next w:val="Standard"/>
    <w:qFormat/>
    <w:rsid w:val="00205AE2"/>
    <w:pPr>
      <w:spacing w:before="240" w:after="60"/>
      <w:outlineLvl w:val="6"/>
    </w:pPr>
  </w:style>
  <w:style w:type="paragraph" w:styleId="berschrift8">
    <w:name w:val="heading 8"/>
    <w:basedOn w:val="Standard"/>
    <w:next w:val="Standard"/>
    <w:qFormat/>
    <w:rsid w:val="00205AE2"/>
    <w:pPr>
      <w:spacing w:before="240" w:after="60"/>
      <w:outlineLvl w:val="7"/>
    </w:pPr>
    <w:rPr>
      <w:i/>
      <w:iCs/>
    </w:rPr>
  </w:style>
  <w:style w:type="paragraph" w:styleId="berschrift9">
    <w:name w:val="heading 9"/>
    <w:basedOn w:val="Standard"/>
    <w:next w:val="Standard"/>
    <w:qFormat/>
    <w:rsid w:val="00205AE2"/>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cherAbsatz">
    <w:name w:val="[Einfacher Absatz]"/>
    <w:basedOn w:val="Standard"/>
    <w:rsid w:val="009E0740"/>
    <w:pPr>
      <w:autoSpaceDE w:val="0"/>
      <w:autoSpaceDN w:val="0"/>
      <w:adjustRightInd w:val="0"/>
      <w:spacing w:line="288" w:lineRule="auto"/>
      <w:textAlignment w:val="center"/>
    </w:pPr>
    <w:rPr>
      <w:color w:val="000000"/>
    </w:rPr>
  </w:style>
  <w:style w:type="paragraph" w:styleId="Sprechblasentext">
    <w:name w:val="Balloon Text"/>
    <w:basedOn w:val="Standard"/>
    <w:semiHidden/>
    <w:rsid w:val="000D41D8"/>
    <w:rPr>
      <w:rFonts w:ascii="Tahoma" w:hAnsi="Tahoma" w:cs="Tahoma"/>
      <w:sz w:val="16"/>
      <w:szCs w:val="16"/>
    </w:rPr>
  </w:style>
  <w:style w:type="paragraph" w:styleId="Dokumentstruktur">
    <w:name w:val="Document Map"/>
    <w:basedOn w:val="Standard"/>
    <w:semiHidden/>
    <w:rsid w:val="004F778B"/>
    <w:pPr>
      <w:shd w:val="clear" w:color="auto" w:fill="000080"/>
    </w:pPr>
    <w:rPr>
      <w:rFonts w:ascii="Tahoma" w:hAnsi="Tahoma" w:cs="Tahoma"/>
      <w:sz w:val="20"/>
      <w:szCs w:val="20"/>
    </w:rPr>
  </w:style>
  <w:style w:type="character" w:styleId="Hyperlink">
    <w:name w:val="Hyperlink"/>
    <w:rsid w:val="007A0777"/>
    <w:rPr>
      <w:color w:val="0000FF"/>
      <w:u w:val="single"/>
    </w:rPr>
  </w:style>
  <w:style w:type="paragraph" w:styleId="Abbildungsverzeichnis">
    <w:name w:val="table of figures"/>
    <w:basedOn w:val="Standard"/>
    <w:next w:val="Standard"/>
    <w:semiHidden/>
    <w:rsid w:val="00205AE2"/>
  </w:style>
  <w:style w:type="paragraph" w:styleId="Anrede">
    <w:name w:val="Salutation"/>
    <w:basedOn w:val="Standard"/>
    <w:next w:val="Standard"/>
    <w:rsid w:val="00205AE2"/>
  </w:style>
  <w:style w:type="paragraph" w:styleId="Aufzhlungszeichen">
    <w:name w:val="List Bullet"/>
    <w:basedOn w:val="Standard"/>
    <w:rsid w:val="00205AE2"/>
    <w:pPr>
      <w:numPr>
        <w:numId w:val="1"/>
      </w:numPr>
    </w:pPr>
  </w:style>
  <w:style w:type="paragraph" w:styleId="Aufzhlungszeichen2">
    <w:name w:val="List Bullet 2"/>
    <w:basedOn w:val="Standard"/>
    <w:rsid w:val="00205AE2"/>
    <w:pPr>
      <w:numPr>
        <w:numId w:val="2"/>
      </w:numPr>
    </w:pPr>
  </w:style>
  <w:style w:type="paragraph" w:styleId="Aufzhlungszeichen3">
    <w:name w:val="List Bullet 3"/>
    <w:basedOn w:val="Standard"/>
    <w:rsid w:val="00205AE2"/>
    <w:pPr>
      <w:numPr>
        <w:numId w:val="3"/>
      </w:numPr>
    </w:pPr>
  </w:style>
  <w:style w:type="paragraph" w:styleId="Aufzhlungszeichen4">
    <w:name w:val="List Bullet 4"/>
    <w:basedOn w:val="Standard"/>
    <w:rsid w:val="00205AE2"/>
    <w:pPr>
      <w:numPr>
        <w:numId w:val="4"/>
      </w:numPr>
    </w:pPr>
  </w:style>
  <w:style w:type="paragraph" w:styleId="Aufzhlungszeichen5">
    <w:name w:val="List Bullet 5"/>
    <w:basedOn w:val="Standard"/>
    <w:rsid w:val="00205AE2"/>
    <w:pPr>
      <w:numPr>
        <w:numId w:val="5"/>
      </w:numPr>
    </w:pPr>
  </w:style>
  <w:style w:type="paragraph" w:styleId="Beschriftung">
    <w:name w:val="caption"/>
    <w:basedOn w:val="Standard"/>
    <w:next w:val="Standard"/>
    <w:qFormat/>
    <w:rsid w:val="00205AE2"/>
    <w:rPr>
      <w:b/>
      <w:bCs/>
      <w:sz w:val="20"/>
      <w:szCs w:val="20"/>
    </w:rPr>
  </w:style>
  <w:style w:type="paragraph" w:styleId="Blocktext">
    <w:name w:val="Block Text"/>
    <w:basedOn w:val="Standard"/>
    <w:rsid w:val="00205AE2"/>
    <w:pPr>
      <w:spacing w:after="120"/>
      <w:ind w:left="1440" w:right="1440"/>
    </w:pPr>
  </w:style>
  <w:style w:type="paragraph" w:styleId="Datum">
    <w:name w:val="Date"/>
    <w:basedOn w:val="Standard"/>
    <w:next w:val="Standard"/>
    <w:rsid w:val="00205AE2"/>
  </w:style>
  <w:style w:type="paragraph" w:styleId="E-Mail-Signatur">
    <w:name w:val="E-mail Signature"/>
    <w:basedOn w:val="Standard"/>
    <w:rsid w:val="00205AE2"/>
  </w:style>
  <w:style w:type="paragraph" w:styleId="Endnotentext">
    <w:name w:val="endnote text"/>
    <w:basedOn w:val="Standard"/>
    <w:semiHidden/>
    <w:rsid w:val="00205AE2"/>
    <w:rPr>
      <w:sz w:val="20"/>
      <w:szCs w:val="20"/>
    </w:rPr>
  </w:style>
  <w:style w:type="paragraph" w:styleId="Fu-Endnotenberschrift">
    <w:name w:val="Note Heading"/>
    <w:basedOn w:val="Standard"/>
    <w:next w:val="Standard"/>
    <w:rsid w:val="00205AE2"/>
  </w:style>
  <w:style w:type="paragraph" w:styleId="Funotentext">
    <w:name w:val="footnote text"/>
    <w:basedOn w:val="Standard"/>
    <w:semiHidden/>
    <w:rsid w:val="00205AE2"/>
    <w:rPr>
      <w:sz w:val="20"/>
      <w:szCs w:val="20"/>
    </w:rPr>
  </w:style>
  <w:style w:type="paragraph" w:styleId="Fuzeile">
    <w:name w:val="footer"/>
    <w:basedOn w:val="Standard"/>
    <w:rsid w:val="00205AE2"/>
    <w:pPr>
      <w:tabs>
        <w:tab w:val="center" w:pos="4536"/>
        <w:tab w:val="right" w:pos="9072"/>
      </w:tabs>
    </w:pPr>
  </w:style>
  <w:style w:type="paragraph" w:styleId="Gruformel">
    <w:name w:val="Closing"/>
    <w:basedOn w:val="Standard"/>
    <w:rsid w:val="00205AE2"/>
    <w:pPr>
      <w:ind w:left="4252"/>
    </w:pPr>
  </w:style>
  <w:style w:type="paragraph" w:styleId="HTMLAdresse">
    <w:name w:val="HTML Address"/>
    <w:basedOn w:val="Standard"/>
    <w:rsid w:val="00205AE2"/>
    <w:rPr>
      <w:i/>
      <w:iCs/>
    </w:rPr>
  </w:style>
  <w:style w:type="paragraph" w:styleId="HTMLVorformatiert">
    <w:name w:val="HTML Preformatted"/>
    <w:basedOn w:val="Standard"/>
    <w:link w:val="HTMLVorformatiertZchn"/>
    <w:uiPriority w:val="99"/>
    <w:rsid w:val="00205AE2"/>
    <w:rPr>
      <w:rFonts w:ascii="Courier New" w:hAnsi="Courier New" w:cs="Courier New"/>
      <w:sz w:val="20"/>
      <w:szCs w:val="20"/>
    </w:rPr>
  </w:style>
  <w:style w:type="paragraph" w:styleId="Index1">
    <w:name w:val="index 1"/>
    <w:basedOn w:val="Standard"/>
    <w:next w:val="Standard"/>
    <w:autoRedefine/>
    <w:semiHidden/>
    <w:rsid w:val="00205AE2"/>
    <w:pPr>
      <w:ind w:left="240" w:hanging="240"/>
    </w:pPr>
  </w:style>
  <w:style w:type="paragraph" w:styleId="Index2">
    <w:name w:val="index 2"/>
    <w:basedOn w:val="Standard"/>
    <w:next w:val="Standard"/>
    <w:autoRedefine/>
    <w:semiHidden/>
    <w:rsid w:val="00205AE2"/>
    <w:pPr>
      <w:ind w:left="480" w:hanging="240"/>
    </w:pPr>
  </w:style>
  <w:style w:type="paragraph" w:styleId="Index3">
    <w:name w:val="index 3"/>
    <w:basedOn w:val="Standard"/>
    <w:next w:val="Standard"/>
    <w:autoRedefine/>
    <w:semiHidden/>
    <w:rsid w:val="00205AE2"/>
    <w:pPr>
      <w:ind w:left="720" w:hanging="240"/>
    </w:pPr>
  </w:style>
  <w:style w:type="paragraph" w:styleId="Index4">
    <w:name w:val="index 4"/>
    <w:basedOn w:val="Standard"/>
    <w:next w:val="Standard"/>
    <w:autoRedefine/>
    <w:semiHidden/>
    <w:rsid w:val="00205AE2"/>
    <w:pPr>
      <w:ind w:left="960" w:hanging="240"/>
    </w:pPr>
  </w:style>
  <w:style w:type="paragraph" w:styleId="Index5">
    <w:name w:val="index 5"/>
    <w:basedOn w:val="Standard"/>
    <w:next w:val="Standard"/>
    <w:autoRedefine/>
    <w:semiHidden/>
    <w:rsid w:val="00205AE2"/>
    <w:pPr>
      <w:ind w:left="1200" w:hanging="240"/>
    </w:pPr>
  </w:style>
  <w:style w:type="paragraph" w:styleId="Index6">
    <w:name w:val="index 6"/>
    <w:basedOn w:val="Standard"/>
    <w:next w:val="Standard"/>
    <w:autoRedefine/>
    <w:semiHidden/>
    <w:rsid w:val="00205AE2"/>
    <w:pPr>
      <w:ind w:left="1440" w:hanging="240"/>
    </w:pPr>
  </w:style>
  <w:style w:type="paragraph" w:styleId="Index7">
    <w:name w:val="index 7"/>
    <w:basedOn w:val="Standard"/>
    <w:next w:val="Standard"/>
    <w:autoRedefine/>
    <w:semiHidden/>
    <w:rsid w:val="00205AE2"/>
    <w:pPr>
      <w:ind w:left="1680" w:hanging="240"/>
    </w:pPr>
  </w:style>
  <w:style w:type="paragraph" w:styleId="Index8">
    <w:name w:val="index 8"/>
    <w:basedOn w:val="Standard"/>
    <w:next w:val="Standard"/>
    <w:autoRedefine/>
    <w:semiHidden/>
    <w:rsid w:val="00205AE2"/>
    <w:pPr>
      <w:ind w:left="1920" w:hanging="240"/>
    </w:pPr>
  </w:style>
  <w:style w:type="paragraph" w:styleId="Index9">
    <w:name w:val="index 9"/>
    <w:basedOn w:val="Standard"/>
    <w:next w:val="Standard"/>
    <w:autoRedefine/>
    <w:semiHidden/>
    <w:rsid w:val="00205AE2"/>
    <w:pPr>
      <w:ind w:left="2160" w:hanging="240"/>
    </w:pPr>
  </w:style>
  <w:style w:type="paragraph" w:styleId="Indexberschrift">
    <w:name w:val="index heading"/>
    <w:basedOn w:val="Standard"/>
    <w:next w:val="Index1"/>
    <w:semiHidden/>
    <w:rsid w:val="00205AE2"/>
    <w:rPr>
      <w:rFonts w:ascii="Arial" w:hAnsi="Arial" w:cs="Arial"/>
      <w:b/>
      <w:bCs/>
    </w:rPr>
  </w:style>
  <w:style w:type="paragraph" w:styleId="Kommentartext">
    <w:name w:val="annotation text"/>
    <w:basedOn w:val="Standard"/>
    <w:semiHidden/>
    <w:rsid w:val="00205AE2"/>
    <w:rPr>
      <w:sz w:val="20"/>
      <w:szCs w:val="20"/>
    </w:rPr>
  </w:style>
  <w:style w:type="paragraph" w:styleId="Kommentarthema">
    <w:name w:val="annotation subject"/>
    <w:basedOn w:val="Kommentartext"/>
    <w:next w:val="Kommentartext"/>
    <w:semiHidden/>
    <w:rsid w:val="00205AE2"/>
    <w:rPr>
      <w:b/>
      <w:bCs/>
    </w:rPr>
  </w:style>
  <w:style w:type="paragraph" w:styleId="Kopfzeile">
    <w:name w:val="header"/>
    <w:basedOn w:val="Standard"/>
    <w:rsid w:val="00205AE2"/>
    <w:pPr>
      <w:tabs>
        <w:tab w:val="center" w:pos="4536"/>
        <w:tab w:val="right" w:pos="9072"/>
      </w:tabs>
    </w:pPr>
  </w:style>
  <w:style w:type="paragraph" w:styleId="Liste">
    <w:name w:val="List"/>
    <w:basedOn w:val="Standard"/>
    <w:rsid w:val="00205AE2"/>
    <w:pPr>
      <w:ind w:left="283" w:hanging="283"/>
    </w:pPr>
  </w:style>
  <w:style w:type="paragraph" w:styleId="Liste2">
    <w:name w:val="List 2"/>
    <w:basedOn w:val="Standard"/>
    <w:rsid w:val="00205AE2"/>
    <w:pPr>
      <w:ind w:left="566" w:hanging="283"/>
    </w:pPr>
  </w:style>
  <w:style w:type="paragraph" w:styleId="Liste3">
    <w:name w:val="List 3"/>
    <w:basedOn w:val="Standard"/>
    <w:rsid w:val="00205AE2"/>
    <w:pPr>
      <w:ind w:left="849" w:hanging="283"/>
    </w:pPr>
  </w:style>
  <w:style w:type="paragraph" w:styleId="Liste4">
    <w:name w:val="List 4"/>
    <w:basedOn w:val="Standard"/>
    <w:rsid w:val="00205AE2"/>
    <w:pPr>
      <w:ind w:left="1132" w:hanging="283"/>
    </w:pPr>
  </w:style>
  <w:style w:type="paragraph" w:styleId="Liste5">
    <w:name w:val="List 5"/>
    <w:basedOn w:val="Standard"/>
    <w:rsid w:val="00205AE2"/>
    <w:pPr>
      <w:ind w:left="1415" w:hanging="283"/>
    </w:pPr>
  </w:style>
  <w:style w:type="paragraph" w:styleId="Listenfortsetzung">
    <w:name w:val="List Continue"/>
    <w:basedOn w:val="Standard"/>
    <w:rsid w:val="00205AE2"/>
    <w:pPr>
      <w:spacing w:after="120"/>
      <w:ind w:left="283"/>
    </w:pPr>
  </w:style>
  <w:style w:type="paragraph" w:styleId="Listenfortsetzung2">
    <w:name w:val="List Continue 2"/>
    <w:basedOn w:val="Standard"/>
    <w:rsid w:val="00205AE2"/>
    <w:pPr>
      <w:spacing w:after="120"/>
      <w:ind w:left="566"/>
    </w:pPr>
  </w:style>
  <w:style w:type="paragraph" w:styleId="Listenfortsetzung3">
    <w:name w:val="List Continue 3"/>
    <w:basedOn w:val="Standard"/>
    <w:rsid w:val="00205AE2"/>
    <w:pPr>
      <w:spacing w:after="120"/>
      <w:ind w:left="849"/>
    </w:pPr>
  </w:style>
  <w:style w:type="paragraph" w:styleId="Listenfortsetzung4">
    <w:name w:val="List Continue 4"/>
    <w:basedOn w:val="Standard"/>
    <w:rsid w:val="00205AE2"/>
    <w:pPr>
      <w:spacing w:after="120"/>
      <w:ind w:left="1132"/>
    </w:pPr>
  </w:style>
  <w:style w:type="paragraph" w:styleId="Listenfortsetzung5">
    <w:name w:val="List Continue 5"/>
    <w:basedOn w:val="Standard"/>
    <w:rsid w:val="00205AE2"/>
    <w:pPr>
      <w:spacing w:after="120"/>
      <w:ind w:left="1415"/>
    </w:pPr>
  </w:style>
  <w:style w:type="paragraph" w:styleId="Listennummer">
    <w:name w:val="List Number"/>
    <w:basedOn w:val="Standard"/>
    <w:rsid w:val="00205AE2"/>
    <w:pPr>
      <w:numPr>
        <w:numId w:val="6"/>
      </w:numPr>
    </w:pPr>
  </w:style>
  <w:style w:type="paragraph" w:styleId="Listennummer2">
    <w:name w:val="List Number 2"/>
    <w:basedOn w:val="Standard"/>
    <w:rsid w:val="00205AE2"/>
    <w:pPr>
      <w:numPr>
        <w:numId w:val="7"/>
      </w:numPr>
    </w:pPr>
  </w:style>
  <w:style w:type="paragraph" w:styleId="Listennummer3">
    <w:name w:val="List Number 3"/>
    <w:basedOn w:val="Standard"/>
    <w:rsid w:val="00205AE2"/>
    <w:pPr>
      <w:numPr>
        <w:numId w:val="8"/>
      </w:numPr>
    </w:pPr>
  </w:style>
  <w:style w:type="paragraph" w:styleId="Listennummer4">
    <w:name w:val="List Number 4"/>
    <w:basedOn w:val="Standard"/>
    <w:rsid w:val="00205AE2"/>
    <w:pPr>
      <w:numPr>
        <w:numId w:val="9"/>
      </w:numPr>
    </w:pPr>
  </w:style>
  <w:style w:type="paragraph" w:styleId="Listennummer5">
    <w:name w:val="List Number 5"/>
    <w:basedOn w:val="Standard"/>
    <w:rsid w:val="00205AE2"/>
    <w:pPr>
      <w:numPr>
        <w:numId w:val="10"/>
      </w:numPr>
    </w:pPr>
  </w:style>
  <w:style w:type="paragraph" w:styleId="Makrotext">
    <w:name w:val="macro"/>
    <w:semiHidden/>
    <w:rsid w:val="00205AE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Nachrichtenkopf">
    <w:name w:val="Message Header"/>
    <w:basedOn w:val="Standard"/>
    <w:rsid w:val="00205AE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rsid w:val="00205AE2"/>
    <w:rPr>
      <w:rFonts w:ascii="Courier New" w:hAnsi="Courier New" w:cs="Courier New"/>
      <w:sz w:val="20"/>
      <w:szCs w:val="20"/>
    </w:rPr>
  </w:style>
  <w:style w:type="paragraph" w:styleId="Rechtsgrundlagenverzeichnis">
    <w:name w:val="table of authorities"/>
    <w:basedOn w:val="Standard"/>
    <w:next w:val="Standard"/>
    <w:semiHidden/>
    <w:rsid w:val="00205AE2"/>
    <w:pPr>
      <w:ind w:left="240" w:hanging="240"/>
    </w:pPr>
  </w:style>
  <w:style w:type="paragraph" w:styleId="RGV-berschrift">
    <w:name w:val="toa heading"/>
    <w:basedOn w:val="Standard"/>
    <w:next w:val="Standard"/>
    <w:semiHidden/>
    <w:rsid w:val="00205AE2"/>
    <w:pPr>
      <w:spacing w:before="120"/>
    </w:pPr>
    <w:rPr>
      <w:rFonts w:ascii="Arial" w:hAnsi="Arial" w:cs="Arial"/>
      <w:b/>
      <w:bCs/>
    </w:rPr>
  </w:style>
  <w:style w:type="paragraph" w:styleId="StandardWeb">
    <w:name w:val="Normal (Web)"/>
    <w:basedOn w:val="Standard"/>
    <w:rsid w:val="00205AE2"/>
  </w:style>
  <w:style w:type="paragraph" w:styleId="Standardeinzug">
    <w:name w:val="Normal Indent"/>
    <w:basedOn w:val="Standard"/>
    <w:rsid w:val="00205AE2"/>
    <w:pPr>
      <w:ind w:left="708"/>
    </w:pPr>
  </w:style>
  <w:style w:type="paragraph" w:styleId="Textkrper">
    <w:name w:val="Body Text"/>
    <w:basedOn w:val="Standard"/>
    <w:rsid w:val="00205AE2"/>
    <w:pPr>
      <w:spacing w:after="120"/>
    </w:pPr>
  </w:style>
  <w:style w:type="paragraph" w:styleId="Textkrper2">
    <w:name w:val="Body Text 2"/>
    <w:basedOn w:val="Standard"/>
    <w:rsid w:val="00205AE2"/>
    <w:pPr>
      <w:spacing w:after="120" w:line="480" w:lineRule="auto"/>
    </w:pPr>
  </w:style>
  <w:style w:type="paragraph" w:styleId="Textkrper3">
    <w:name w:val="Body Text 3"/>
    <w:basedOn w:val="Standard"/>
    <w:rsid w:val="00205AE2"/>
    <w:pPr>
      <w:spacing w:after="120"/>
    </w:pPr>
    <w:rPr>
      <w:sz w:val="16"/>
      <w:szCs w:val="16"/>
    </w:rPr>
  </w:style>
  <w:style w:type="paragraph" w:styleId="Textkrper-Einzug2">
    <w:name w:val="Body Text Indent 2"/>
    <w:basedOn w:val="Standard"/>
    <w:rsid w:val="00205AE2"/>
    <w:pPr>
      <w:spacing w:after="120" w:line="480" w:lineRule="auto"/>
      <w:ind w:left="283"/>
    </w:pPr>
  </w:style>
  <w:style w:type="paragraph" w:styleId="Textkrper-Einzug3">
    <w:name w:val="Body Text Indent 3"/>
    <w:basedOn w:val="Standard"/>
    <w:rsid w:val="00205AE2"/>
    <w:pPr>
      <w:spacing w:after="120"/>
      <w:ind w:left="283"/>
    </w:pPr>
    <w:rPr>
      <w:sz w:val="16"/>
      <w:szCs w:val="16"/>
    </w:rPr>
  </w:style>
  <w:style w:type="paragraph" w:styleId="Textkrper-Erstzeileneinzug">
    <w:name w:val="Body Text First Indent"/>
    <w:basedOn w:val="Textkrper"/>
    <w:rsid w:val="00205AE2"/>
    <w:pPr>
      <w:ind w:firstLine="210"/>
    </w:pPr>
  </w:style>
  <w:style w:type="paragraph" w:styleId="Textkrper-Zeileneinzug">
    <w:name w:val="Body Text Indent"/>
    <w:basedOn w:val="Standard"/>
    <w:rsid w:val="00205AE2"/>
    <w:pPr>
      <w:spacing w:after="120"/>
      <w:ind w:left="283"/>
    </w:pPr>
  </w:style>
  <w:style w:type="paragraph" w:styleId="Textkrper-Erstzeileneinzug2">
    <w:name w:val="Body Text First Indent 2"/>
    <w:basedOn w:val="Textkrper-Zeileneinzug"/>
    <w:rsid w:val="00205AE2"/>
    <w:pPr>
      <w:ind w:firstLine="210"/>
    </w:pPr>
  </w:style>
  <w:style w:type="paragraph" w:styleId="Titel">
    <w:name w:val="Title"/>
    <w:basedOn w:val="Standard"/>
    <w:qFormat/>
    <w:rsid w:val="00205AE2"/>
    <w:pPr>
      <w:spacing w:before="240" w:after="60"/>
      <w:jc w:val="center"/>
      <w:outlineLvl w:val="0"/>
    </w:pPr>
    <w:rPr>
      <w:rFonts w:ascii="Arial" w:hAnsi="Arial" w:cs="Arial"/>
      <w:b/>
      <w:bCs/>
      <w:kern w:val="28"/>
      <w:sz w:val="32"/>
      <w:szCs w:val="32"/>
    </w:rPr>
  </w:style>
  <w:style w:type="paragraph" w:styleId="Umschlagabsenderadresse">
    <w:name w:val="envelope return"/>
    <w:basedOn w:val="Standard"/>
    <w:rsid w:val="00205AE2"/>
    <w:rPr>
      <w:rFonts w:ascii="Arial" w:hAnsi="Arial" w:cs="Arial"/>
      <w:sz w:val="20"/>
      <w:szCs w:val="20"/>
    </w:rPr>
  </w:style>
  <w:style w:type="paragraph" w:styleId="Umschlagadresse">
    <w:name w:val="envelope address"/>
    <w:basedOn w:val="Standard"/>
    <w:rsid w:val="00205AE2"/>
    <w:pPr>
      <w:framePr w:w="4320" w:h="2160" w:hRule="exact" w:hSpace="141" w:wrap="auto" w:hAnchor="page" w:xAlign="center" w:yAlign="bottom"/>
      <w:ind w:left="1"/>
    </w:pPr>
    <w:rPr>
      <w:rFonts w:ascii="Arial" w:hAnsi="Arial" w:cs="Arial"/>
    </w:rPr>
  </w:style>
  <w:style w:type="paragraph" w:styleId="Unterschrift">
    <w:name w:val="Signature"/>
    <w:basedOn w:val="Standard"/>
    <w:rsid w:val="00205AE2"/>
    <w:pPr>
      <w:ind w:left="4252"/>
    </w:pPr>
  </w:style>
  <w:style w:type="paragraph" w:styleId="Untertitel">
    <w:name w:val="Subtitle"/>
    <w:basedOn w:val="Standard"/>
    <w:qFormat/>
    <w:rsid w:val="00205AE2"/>
    <w:pPr>
      <w:spacing w:after="60"/>
      <w:jc w:val="center"/>
      <w:outlineLvl w:val="1"/>
    </w:pPr>
    <w:rPr>
      <w:rFonts w:ascii="Arial" w:hAnsi="Arial" w:cs="Arial"/>
    </w:rPr>
  </w:style>
  <w:style w:type="paragraph" w:styleId="Verzeichnis1">
    <w:name w:val="toc 1"/>
    <w:basedOn w:val="Standard"/>
    <w:next w:val="Standard"/>
    <w:autoRedefine/>
    <w:semiHidden/>
    <w:rsid w:val="00205AE2"/>
  </w:style>
  <w:style w:type="paragraph" w:styleId="Verzeichnis2">
    <w:name w:val="toc 2"/>
    <w:basedOn w:val="Standard"/>
    <w:next w:val="Standard"/>
    <w:autoRedefine/>
    <w:semiHidden/>
    <w:rsid w:val="00205AE2"/>
    <w:pPr>
      <w:ind w:left="240"/>
    </w:pPr>
  </w:style>
  <w:style w:type="paragraph" w:styleId="Verzeichnis3">
    <w:name w:val="toc 3"/>
    <w:basedOn w:val="Standard"/>
    <w:next w:val="Standard"/>
    <w:autoRedefine/>
    <w:semiHidden/>
    <w:rsid w:val="00205AE2"/>
    <w:pPr>
      <w:ind w:left="480"/>
    </w:pPr>
  </w:style>
  <w:style w:type="paragraph" w:styleId="Verzeichnis4">
    <w:name w:val="toc 4"/>
    <w:basedOn w:val="Standard"/>
    <w:next w:val="Standard"/>
    <w:autoRedefine/>
    <w:semiHidden/>
    <w:rsid w:val="00205AE2"/>
    <w:pPr>
      <w:ind w:left="720"/>
    </w:pPr>
  </w:style>
  <w:style w:type="paragraph" w:styleId="Verzeichnis5">
    <w:name w:val="toc 5"/>
    <w:basedOn w:val="Standard"/>
    <w:next w:val="Standard"/>
    <w:autoRedefine/>
    <w:semiHidden/>
    <w:rsid w:val="00205AE2"/>
    <w:pPr>
      <w:ind w:left="960"/>
    </w:pPr>
  </w:style>
  <w:style w:type="paragraph" w:styleId="Verzeichnis6">
    <w:name w:val="toc 6"/>
    <w:basedOn w:val="Standard"/>
    <w:next w:val="Standard"/>
    <w:autoRedefine/>
    <w:semiHidden/>
    <w:rsid w:val="00205AE2"/>
    <w:pPr>
      <w:ind w:left="1200"/>
    </w:pPr>
  </w:style>
  <w:style w:type="paragraph" w:styleId="Verzeichnis7">
    <w:name w:val="toc 7"/>
    <w:basedOn w:val="Standard"/>
    <w:next w:val="Standard"/>
    <w:autoRedefine/>
    <w:semiHidden/>
    <w:rsid w:val="00205AE2"/>
    <w:pPr>
      <w:ind w:left="1440"/>
    </w:pPr>
  </w:style>
  <w:style w:type="paragraph" w:styleId="Verzeichnis8">
    <w:name w:val="toc 8"/>
    <w:basedOn w:val="Standard"/>
    <w:next w:val="Standard"/>
    <w:autoRedefine/>
    <w:semiHidden/>
    <w:rsid w:val="00205AE2"/>
    <w:pPr>
      <w:ind w:left="1680"/>
    </w:pPr>
  </w:style>
  <w:style w:type="paragraph" w:styleId="Verzeichnis9">
    <w:name w:val="toc 9"/>
    <w:basedOn w:val="Standard"/>
    <w:next w:val="Standard"/>
    <w:autoRedefine/>
    <w:semiHidden/>
    <w:rsid w:val="00205AE2"/>
    <w:pPr>
      <w:ind w:left="1920"/>
    </w:pPr>
  </w:style>
  <w:style w:type="paragraph" w:styleId="berarbeitung">
    <w:name w:val="Revision"/>
    <w:hidden/>
    <w:uiPriority w:val="99"/>
    <w:semiHidden/>
    <w:rsid w:val="002B2254"/>
    <w:rPr>
      <w:sz w:val="24"/>
      <w:szCs w:val="24"/>
    </w:rPr>
  </w:style>
  <w:style w:type="character" w:customStyle="1" w:styleId="HTMLVorformatiertZchn">
    <w:name w:val="HTML Vorformatiert Zchn"/>
    <w:basedOn w:val="Absatz-Standardschriftart"/>
    <w:link w:val="HTMLVorformatiert"/>
    <w:uiPriority w:val="99"/>
    <w:rsid w:val="00047F67"/>
    <w:rPr>
      <w:rFonts w:ascii="Courier New" w:hAnsi="Courier New" w:cs="Courier New"/>
    </w:rPr>
  </w:style>
  <w:style w:type="character" w:styleId="Kommentarzeichen">
    <w:name w:val="annotation reference"/>
    <w:basedOn w:val="Absatz-Standardschriftart"/>
    <w:semiHidden/>
    <w:unhideWhenUsed/>
    <w:rsid w:val="00E11D6C"/>
    <w:rPr>
      <w:sz w:val="16"/>
      <w:szCs w:val="16"/>
    </w:rPr>
  </w:style>
  <w:style w:type="paragraph" w:customStyle="1" w:styleId="Default">
    <w:name w:val="Default"/>
    <w:rsid w:val="00487431"/>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rsid w:val="00205AE2"/>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205AE2"/>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205AE2"/>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205AE2"/>
    <w:pPr>
      <w:keepNext/>
      <w:spacing w:before="240" w:after="60"/>
      <w:outlineLvl w:val="3"/>
    </w:pPr>
    <w:rPr>
      <w:b/>
      <w:bCs/>
      <w:sz w:val="28"/>
      <w:szCs w:val="28"/>
    </w:rPr>
  </w:style>
  <w:style w:type="paragraph" w:styleId="berschrift5">
    <w:name w:val="heading 5"/>
    <w:basedOn w:val="Standard"/>
    <w:next w:val="Standard"/>
    <w:qFormat/>
    <w:rsid w:val="00205AE2"/>
    <w:pPr>
      <w:spacing w:before="240" w:after="60"/>
      <w:outlineLvl w:val="4"/>
    </w:pPr>
    <w:rPr>
      <w:b/>
      <w:bCs/>
      <w:i/>
      <w:iCs/>
      <w:sz w:val="26"/>
      <w:szCs w:val="26"/>
    </w:rPr>
  </w:style>
  <w:style w:type="paragraph" w:styleId="berschrift6">
    <w:name w:val="heading 6"/>
    <w:basedOn w:val="Standard"/>
    <w:next w:val="Standard"/>
    <w:qFormat/>
    <w:rsid w:val="00205AE2"/>
    <w:pPr>
      <w:spacing w:before="240" w:after="60"/>
      <w:outlineLvl w:val="5"/>
    </w:pPr>
    <w:rPr>
      <w:b/>
      <w:bCs/>
      <w:sz w:val="22"/>
      <w:szCs w:val="22"/>
    </w:rPr>
  </w:style>
  <w:style w:type="paragraph" w:styleId="berschrift7">
    <w:name w:val="heading 7"/>
    <w:basedOn w:val="Standard"/>
    <w:next w:val="Standard"/>
    <w:qFormat/>
    <w:rsid w:val="00205AE2"/>
    <w:pPr>
      <w:spacing w:before="240" w:after="60"/>
      <w:outlineLvl w:val="6"/>
    </w:pPr>
  </w:style>
  <w:style w:type="paragraph" w:styleId="berschrift8">
    <w:name w:val="heading 8"/>
    <w:basedOn w:val="Standard"/>
    <w:next w:val="Standard"/>
    <w:qFormat/>
    <w:rsid w:val="00205AE2"/>
    <w:pPr>
      <w:spacing w:before="240" w:after="60"/>
      <w:outlineLvl w:val="7"/>
    </w:pPr>
    <w:rPr>
      <w:i/>
      <w:iCs/>
    </w:rPr>
  </w:style>
  <w:style w:type="paragraph" w:styleId="berschrift9">
    <w:name w:val="heading 9"/>
    <w:basedOn w:val="Standard"/>
    <w:next w:val="Standard"/>
    <w:qFormat/>
    <w:rsid w:val="00205AE2"/>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cherAbsatz">
    <w:name w:val="[Einfacher Absatz]"/>
    <w:basedOn w:val="Standard"/>
    <w:rsid w:val="009E0740"/>
    <w:pPr>
      <w:autoSpaceDE w:val="0"/>
      <w:autoSpaceDN w:val="0"/>
      <w:adjustRightInd w:val="0"/>
      <w:spacing w:line="288" w:lineRule="auto"/>
      <w:textAlignment w:val="center"/>
    </w:pPr>
    <w:rPr>
      <w:color w:val="000000"/>
    </w:rPr>
  </w:style>
  <w:style w:type="paragraph" w:styleId="Sprechblasentext">
    <w:name w:val="Balloon Text"/>
    <w:basedOn w:val="Standard"/>
    <w:semiHidden/>
    <w:rsid w:val="000D41D8"/>
    <w:rPr>
      <w:rFonts w:ascii="Tahoma" w:hAnsi="Tahoma" w:cs="Tahoma"/>
      <w:sz w:val="16"/>
      <w:szCs w:val="16"/>
    </w:rPr>
  </w:style>
  <w:style w:type="paragraph" w:styleId="Dokumentstruktur">
    <w:name w:val="Document Map"/>
    <w:basedOn w:val="Standard"/>
    <w:semiHidden/>
    <w:rsid w:val="004F778B"/>
    <w:pPr>
      <w:shd w:val="clear" w:color="auto" w:fill="000080"/>
    </w:pPr>
    <w:rPr>
      <w:rFonts w:ascii="Tahoma" w:hAnsi="Tahoma" w:cs="Tahoma"/>
      <w:sz w:val="20"/>
      <w:szCs w:val="20"/>
    </w:rPr>
  </w:style>
  <w:style w:type="character" w:styleId="Hyperlink">
    <w:name w:val="Hyperlink"/>
    <w:rsid w:val="007A0777"/>
    <w:rPr>
      <w:color w:val="0000FF"/>
      <w:u w:val="single"/>
    </w:rPr>
  </w:style>
  <w:style w:type="paragraph" w:styleId="Abbildungsverzeichnis">
    <w:name w:val="table of figures"/>
    <w:basedOn w:val="Standard"/>
    <w:next w:val="Standard"/>
    <w:semiHidden/>
    <w:rsid w:val="00205AE2"/>
  </w:style>
  <w:style w:type="paragraph" w:styleId="Anrede">
    <w:name w:val="Salutation"/>
    <w:basedOn w:val="Standard"/>
    <w:next w:val="Standard"/>
    <w:rsid w:val="00205AE2"/>
  </w:style>
  <w:style w:type="paragraph" w:styleId="Aufzhlungszeichen">
    <w:name w:val="List Bullet"/>
    <w:basedOn w:val="Standard"/>
    <w:rsid w:val="00205AE2"/>
    <w:pPr>
      <w:numPr>
        <w:numId w:val="1"/>
      </w:numPr>
    </w:pPr>
  </w:style>
  <w:style w:type="paragraph" w:styleId="Aufzhlungszeichen2">
    <w:name w:val="List Bullet 2"/>
    <w:basedOn w:val="Standard"/>
    <w:rsid w:val="00205AE2"/>
    <w:pPr>
      <w:numPr>
        <w:numId w:val="2"/>
      </w:numPr>
    </w:pPr>
  </w:style>
  <w:style w:type="paragraph" w:styleId="Aufzhlungszeichen3">
    <w:name w:val="List Bullet 3"/>
    <w:basedOn w:val="Standard"/>
    <w:rsid w:val="00205AE2"/>
    <w:pPr>
      <w:numPr>
        <w:numId w:val="3"/>
      </w:numPr>
    </w:pPr>
  </w:style>
  <w:style w:type="paragraph" w:styleId="Aufzhlungszeichen4">
    <w:name w:val="List Bullet 4"/>
    <w:basedOn w:val="Standard"/>
    <w:rsid w:val="00205AE2"/>
    <w:pPr>
      <w:numPr>
        <w:numId w:val="4"/>
      </w:numPr>
    </w:pPr>
  </w:style>
  <w:style w:type="paragraph" w:styleId="Aufzhlungszeichen5">
    <w:name w:val="List Bullet 5"/>
    <w:basedOn w:val="Standard"/>
    <w:rsid w:val="00205AE2"/>
    <w:pPr>
      <w:numPr>
        <w:numId w:val="5"/>
      </w:numPr>
    </w:pPr>
  </w:style>
  <w:style w:type="paragraph" w:styleId="Beschriftung">
    <w:name w:val="caption"/>
    <w:basedOn w:val="Standard"/>
    <w:next w:val="Standard"/>
    <w:qFormat/>
    <w:rsid w:val="00205AE2"/>
    <w:rPr>
      <w:b/>
      <w:bCs/>
      <w:sz w:val="20"/>
      <w:szCs w:val="20"/>
    </w:rPr>
  </w:style>
  <w:style w:type="paragraph" w:styleId="Blocktext">
    <w:name w:val="Block Text"/>
    <w:basedOn w:val="Standard"/>
    <w:rsid w:val="00205AE2"/>
    <w:pPr>
      <w:spacing w:after="120"/>
      <w:ind w:left="1440" w:right="1440"/>
    </w:pPr>
  </w:style>
  <w:style w:type="paragraph" w:styleId="Datum">
    <w:name w:val="Date"/>
    <w:basedOn w:val="Standard"/>
    <w:next w:val="Standard"/>
    <w:rsid w:val="00205AE2"/>
  </w:style>
  <w:style w:type="paragraph" w:styleId="E-Mail-Signatur">
    <w:name w:val="E-mail Signature"/>
    <w:basedOn w:val="Standard"/>
    <w:rsid w:val="00205AE2"/>
  </w:style>
  <w:style w:type="paragraph" w:styleId="Endnotentext">
    <w:name w:val="endnote text"/>
    <w:basedOn w:val="Standard"/>
    <w:semiHidden/>
    <w:rsid w:val="00205AE2"/>
    <w:rPr>
      <w:sz w:val="20"/>
      <w:szCs w:val="20"/>
    </w:rPr>
  </w:style>
  <w:style w:type="paragraph" w:styleId="Fu-Endnotenberschrift">
    <w:name w:val="Note Heading"/>
    <w:basedOn w:val="Standard"/>
    <w:next w:val="Standard"/>
    <w:rsid w:val="00205AE2"/>
  </w:style>
  <w:style w:type="paragraph" w:styleId="Funotentext">
    <w:name w:val="footnote text"/>
    <w:basedOn w:val="Standard"/>
    <w:semiHidden/>
    <w:rsid w:val="00205AE2"/>
    <w:rPr>
      <w:sz w:val="20"/>
      <w:szCs w:val="20"/>
    </w:rPr>
  </w:style>
  <w:style w:type="paragraph" w:styleId="Fuzeile">
    <w:name w:val="footer"/>
    <w:basedOn w:val="Standard"/>
    <w:rsid w:val="00205AE2"/>
    <w:pPr>
      <w:tabs>
        <w:tab w:val="center" w:pos="4536"/>
        <w:tab w:val="right" w:pos="9072"/>
      </w:tabs>
    </w:pPr>
  </w:style>
  <w:style w:type="paragraph" w:styleId="Gruformel">
    <w:name w:val="Closing"/>
    <w:basedOn w:val="Standard"/>
    <w:rsid w:val="00205AE2"/>
    <w:pPr>
      <w:ind w:left="4252"/>
    </w:pPr>
  </w:style>
  <w:style w:type="paragraph" w:styleId="HTMLAdresse">
    <w:name w:val="HTML Address"/>
    <w:basedOn w:val="Standard"/>
    <w:rsid w:val="00205AE2"/>
    <w:rPr>
      <w:i/>
      <w:iCs/>
    </w:rPr>
  </w:style>
  <w:style w:type="paragraph" w:styleId="HTMLVorformatiert">
    <w:name w:val="HTML Preformatted"/>
    <w:basedOn w:val="Standard"/>
    <w:link w:val="HTMLVorformatiertZchn"/>
    <w:uiPriority w:val="99"/>
    <w:rsid w:val="00205AE2"/>
    <w:rPr>
      <w:rFonts w:ascii="Courier New" w:hAnsi="Courier New" w:cs="Courier New"/>
      <w:sz w:val="20"/>
      <w:szCs w:val="20"/>
    </w:rPr>
  </w:style>
  <w:style w:type="paragraph" w:styleId="Index1">
    <w:name w:val="index 1"/>
    <w:basedOn w:val="Standard"/>
    <w:next w:val="Standard"/>
    <w:autoRedefine/>
    <w:semiHidden/>
    <w:rsid w:val="00205AE2"/>
    <w:pPr>
      <w:ind w:left="240" w:hanging="240"/>
    </w:pPr>
  </w:style>
  <w:style w:type="paragraph" w:styleId="Index2">
    <w:name w:val="index 2"/>
    <w:basedOn w:val="Standard"/>
    <w:next w:val="Standard"/>
    <w:autoRedefine/>
    <w:semiHidden/>
    <w:rsid w:val="00205AE2"/>
    <w:pPr>
      <w:ind w:left="480" w:hanging="240"/>
    </w:pPr>
  </w:style>
  <w:style w:type="paragraph" w:styleId="Index3">
    <w:name w:val="index 3"/>
    <w:basedOn w:val="Standard"/>
    <w:next w:val="Standard"/>
    <w:autoRedefine/>
    <w:semiHidden/>
    <w:rsid w:val="00205AE2"/>
    <w:pPr>
      <w:ind w:left="720" w:hanging="240"/>
    </w:pPr>
  </w:style>
  <w:style w:type="paragraph" w:styleId="Index4">
    <w:name w:val="index 4"/>
    <w:basedOn w:val="Standard"/>
    <w:next w:val="Standard"/>
    <w:autoRedefine/>
    <w:semiHidden/>
    <w:rsid w:val="00205AE2"/>
    <w:pPr>
      <w:ind w:left="960" w:hanging="240"/>
    </w:pPr>
  </w:style>
  <w:style w:type="paragraph" w:styleId="Index5">
    <w:name w:val="index 5"/>
    <w:basedOn w:val="Standard"/>
    <w:next w:val="Standard"/>
    <w:autoRedefine/>
    <w:semiHidden/>
    <w:rsid w:val="00205AE2"/>
    <w:pPr>
      <w:ind w:left="1200" w:hanging="240"/>
    </w:pPr>
  </w:style>
  <w:style w:type="paragraph" w:styleId="Index6">
    <w:name w:val="index 6"/>
    <w:basedOn w:val="Standard"/>
    <w:next w:val="Standard"/>
    <w:autoRedefine/>
    <w:semiHidden/>
    <w:rsid w:val="00205AE2"/>
    <w:pPr>
      <w:ind w:left="1440" w:hanging="240"/>
    </w:pPr>
  </w:style>
  <w:style w:type="paragraph" w:styleId="Index7">
    <w:name w:val="index 7"/>
    <w:basedOn w:val="Standard"/>
    <w:next w:val="Standard"/>
    <w:autoRedefine/>
    <w:semiHidden/>
    <w:rsid w:val="00205AE2"/>
    <w:pPr>
      <w:ind w:left="1680" w:hanging="240"/>
    </w:pPr>
  </w:style>
  <w:style w:type="paragraph" w:styleId="Index8">
    <w:name w:val="index 8"/>
    <w:basedOn w:val="Standard"/>
    <w:next w:val="Standard"/>
    <w:autoRedefine/>
    <w:semiHidden/>
    <w:rsid w:val="00205AE2"/>
    <w:pPr>
      <w:ind w:left="1920" w:hanging="240"/>
    </w:pPr>
  </w:style>
  <w:style w:type="paragraph" w:styleId="Index9">
    <w:name w:val="index 9"/>
    <w:basedOn w:val="Standard"/>
    <w:next w:val="Standard"/>
    <w:autoRedefine/>
    <w:semiHidden/>
    <w:rsid w:val="00205AE2"/>
    <w:pPr>
      <w:ind w:left="2160" w:hanging="240"/>
    </w:pPr>
  </w:style>
  <w:style w:type="paragraph" w:styleId="Indexberschrift">
    <w:name w:val="index heading"/>
    <w:basedOn w:val="Standard"/>
    <w:next w:val="Index1"/>
    <w:semiHidden/>
    <w:rsid w:val="00205AE2"/>
    <w:rPr>
      <w:rFonts w:ascii="Arial" w:hAnsi="Arial" w:cs="Arial"/>
      <w:b/>
      <w:bCs/>
    </w:rPr>
  </w:style>
  <w:style w:type="paragraph" w:styleId="Kommentartext">
    <w:name w:val="annotation text"/>
    <w:basedOn w:val="Standard"/>
    <w:semiHidden/>
    <w:rsid w:val="00205AE2"/>
    <w:rPr>
      <w:sz w:val="20"/>
      <w:szCs w:val="20"/>
    </w:rPr>
  </w:style>
  <w:style w:type="paragraph" w:styleId="Kommentarthema">
    <w:name w:val="annotation subject"/>
    <w:basedOn w:val="Kommentartext"/>
    <w:next w:val="Kommentartext"/>
    <w:semiHidden/>
    <w:rsid w:val="00205AE2"/>
    <w:rPr>
      <w:b/>
      <w:bCs/>
    </w:rPr>
  </w:style>
  <w:style w:type="paragraph" w:styleId="Kopfzeile">
    <w:name w:val="header"/>
    <w:basedOn w:val="Standard"/>
    <w:rsid w:val="00205AE2"/>
    <w:pPr>
      <w:tabs>
        <w:tab w:val="center" w:pos="4536"/>
        <w:tab w:val="right" w:pos="9072"/>
      </w:tabs>
    </w:pPr>
  </w:style>
  <w:style w:type="paragraph" w:styleId="Liste">
    <w:name w:val="List"/>
    <w:basedOn w:val="Standard"/>
    <w:rsid w:val="00205AE2"/>
    <w:pPr>
      <w:ind w:left="283" w:hanging="283"/>
    </w:pPr>
  </w:style>
  <w:style w:type="paragraph" w:styleId="Liste2">
    <w:name w:val="List 2"/>
    <w:basedOn w:val="Standard"/>
    <w:rsid w:val="00205AE2"/>
    <w:pPr>
      <w:ind w:left="566" w:hanging="283"/>
    </w:pPr>
  </w:style>
  <w:style w:type="paragraph" w:styleId="Liste3">
    <w:name w:val="List 3"/>
    <w:basedOn w:val="Standard"/>
    <w:rsid w:val="00205AE2"/>
    <w:pPr>
      <w:ind w:left="849" w:hanging="283"/>
    </w:pPr>
  </w:style>
  <w:style w:type="paragraph" w:styleId="Liste4">
    <w:name w:val="List 4"/>
    <w:basedOn w:val="Standard"/>
    <w:rsid w:val="00205AE2"/>
    <w:pPr>
      <w:ind w:left="1132" w:hanging="283"/>
    </w:pPr>
  </w:style>
  <w:style w:type="paragraph" w:styleId="Liste5">
    <w:name w:val="List 5"/>
    <w:basedOn w:val="Standard"/>
    <w:rsid w:val="00205AE2"/>
    <w:pPr>
      <w:ind w:left="1415" w:hanging="283"/>
    </w:pPr>
  </w:style>
  <w:style w:type="paragraph" w:styleId="Listenfortsetzung">
    <w:name w:val="List Continue"/>
    <w:basedOn w:val="Standard"/>
    <w:rsid w:val="00205AE2"/>
    <w:pPr>
      <w:spacing w:after="120"/>
      <w:ind w:left="283"/>
    </w:pPr>
  </w:style>
  <w:style w:type="paragraph" w:styleId="Listenfortsetzung2">
    <w:name w:val="List Continue 2"/>
    <w:basedOn w:val="Standard"/>
    <w:rsid w:val="00205AE2"/>
    <w:pPr>
      <w:spacing w:after="120"/>
      <w:ind w:left="566"/>
    </w:pPr>
  </w:style>
  <w:style w:type="paragraph" w:styleId="Listenfortsetzung3">
    <w:name w:val="List Continue 3"/>
    <w:basedOn w:val="Standard"/>
    <w:rsid w:val="00205AE2"/>
    <w:pPr>
      <w:spacing w:after="120"/>
      <w:ind w:left="849"/>
    </w:pPr>
  </w:style>
  <w:style w:type="paragraph" w:styleId="Listenfortsetzung4">
    <w:name w:val="List Continue 4"/>
    <w:basedOn w:val="Standard"/>
    <w:rsid w:val="00205AE2"/>
    <w:pPr>
      <w:spacing w:after="120"/>
      <w:ind w:left="1132"/>
    </w:pPr>
  </w:style>
  <w:style w:type="paragraph" w:styleId="Listenfortsetzung5">
    <w:name w:val="List Continue 5"/>
    <w:basedOn w:val="Standard"/>
    <w:rsid w:val="00205AE2"/>
    <w:pPr>
      <w:spacing w:after="120"/>
      <w:ind w:left="1415"/>
    </w:pPr>
  </w:style>
  <w:style w:type="paragraph" w:styleId="Listennummer">
    <w:name w:val="List Number"/>
    <w:basedOn w:val="Standard"/>
    <w:rsid w:val="00205AE2"/>
    <w:pPr>
      <w:numPr>
        <w:numId w:val="6"/>
      </w:numPr>
    </w:pPr>
  </w:style>
  <w:style w:type="paragraph" w:styleId="Listennummer2">
    <w:name w:val="List Number 2"/>
    <w:basedOn w:val="Standard"/>
    <w:rsid w:val="00205AE2"/>
    <w:pPr>
      <w:numPr>
        <w:numId w:val="7"/>
      </w:numPr>
    </w:pPr>
  </w:style>
  <w:style w:type="paragraph" w:styleId="Listennummer3">
    <w:name w:val="List Number 3"/>
    <w:basedOn w:val="Standard"/>
    <w:rsid w:val="00205AE2"/>
    <w:pPr>
      <w:numPr>
        <w:numId w:val="8"/>
      </w:numPr>
    </w:pPr>
  </w:style>
  <w:style w:type="paragraph" w:styleId="Listennummer4">
    <w:name w:val="List Number 4"/>
    <w:basedOn w:val="Standard"/>
    <w:rsid w:val="00205AE2"/>
    <w:pPr>
      <w:numPr>
        <w:numId w:val="9"/>
      </w:numPr>
    </w:pPr>
  </w:style>
  <w:style w:type="paragraph" w:styleId="Listennummer5">
    <w:name w:val="List Number 5"/>
    <w:basedOn w:val="Standard"/>
    <w:rsid w:val="00205AE2"/>
    <w:pPr>
      <w:numPr>
        <w:numId w:val="10"/>
      </w:numPr>
    </w:pPr>
  </w:style>
  <w:style w:type="paragraph" w:styleId="Makrotext">
    <w:name w:val="macro"/>
    <w:semiHidden/>
    <w:rsid w:val="00205AE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Nachrichtenkopf">
    <w:name w:val="Message Header"/>
    <w:basedOn w:val="Standard"/>
    <w:rsid w:val="00205AE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rsid w:val="00205AE2"/>
    <w:rPr>
      <w:rFonts w:ascii="Courier New" w:hAnsi="Courier New" w:cs="Courier New"/>
      <w:sz w:val="20"/>
      <w:szCs w:val="20"/>
    </w:rPr>
  </w:style>
  <w:style w:type="paragraph" w:styleId="Rechtsgrundlagenverzeichnis">
    <w:name w:val="table of authorities"/>
    <w:basedOn w:val="Standard"/>
    <w:next w:val="Standard"/>
    <w:semiHidden/>
    <w:rsid w:val="00205AE2"/>
    <w:pPr>
      <w:ind w:left="240" w:hanging="240"/>
    </w:pPr>
  </w:style>
  <w:style w:type="paragraph" w:styleId="RGV-berschrift">
    <w:name w:val="toa heading"/>
    <w:basedOn w:val="Standard"/>
    <w:next w:val="Standard"/>
    <w:semiHidden/>
    <w:rsid w:val="00205AE2"/>
    <w:pPr>
      <w:spacing w:before="120"/>
    </w:pPr>
    <w:rPr>
      <w:rFonts w:ascii="Arial" w:hAnsi="Arial" w:cs="Arial"/>
      <w:b/>
      <w:bCs/>
    </w:rPr>
  </w:style>
  <w:style w:type="paragraph" w:styleId="StandardWeb">
    <w:name w:val="Normal (Web)"/>
    <w:basedOn w:val="Standard"/>
    <w:rsid w:val="00205AE2"/>
  </w:style>
  <w:style w:type="paragraph" w:styleId="Standardeinzug">
    <w:name w:val="Normal Indent"/>
    <w:basedOn w:val="Standard"/>
    <w:rsid w:val="00205AE2"/>
    <w:pPr>
      <w:ind w:left="708"/>
    </w:pPr>
  </w:style>
  <w:style w:type="paragraph" w:styleId="Textkrper">
    <w:name w:val="Body Text"/>
    <w:basedOn w:val="Standard"/>
    <w:rsid w:val="00205AE2"/>
    <w:pPr>
      <w:spacing w:after="120"/>
    </w:pPr>
  </w:style>
  <w:style w:type="paragraph" w:styleId="Textkrper2">
    <w:name w:val="Body Text 2"/>
    <w:basedOn w:val="Standard"/>
    <w:rsid w:val="00205AE2"/>
    <w:pPr>
      <w:spacing w:after="120" w:line="480" w:lineRule="auto"/>
    </w:pPr>
  </w:style>
  <w:style w:type="paragraph" w:styleId="Textkrper3">
    <w:name w:val="Body Text 3"/>
    <w:basedOn w:val="Standard"/>
    <w:rsid w:val="00205AE2"/>
    <w:pPr>
      <w:spacing w:after="120"/>
    </w:pPr>
    <w:rPr>
      <w:sz w:val="16"/>
      <w:szCs w:val="16"/>
    </w:rPr>
  </w:style>
  <w:style w:type="paragraph" w:styleId="Textkrper-Einzug2">
    <w:name w:val="Body Text Indent 2"/>
    <w:basedOn w:val="Standard"/>
    <w:rsid w:val="00205AE2"/>
    <w:pPr>
      <w:spacing w:after="120" w:line="480" w:lineRule="auto"/>
      <w:ind w:left="283"/>
    </w:pPr>
  </w:style>
  <w:style w:type="paragraph" w:styleId="Textkrper-Einzug3">
    <w:name w:val="Body Text Indent 3"/>
    <w:basedOn w:val="Standard"/>
    <w:rsid w:val="00205AE2"/>
    <w:pPr>
      <w:spacing w:after="120"/>
      <w:ind w:left="283"/>
    </w:pPr>
    <w:rPr>
      <w:sz w:val="16"/>
      <w:szCs w:val="16"/>
    </w:rPr>
  </w:style>
  <w:style w:type="paragraph" w:styleId="Textkrper-Erstzeileneinzug">
    <w:name w:val="Body Text First Indent"/>
    <w:basedOn w:val="Textkrper"/>
    <w:rsid w:val="00205AE2"/>
    <w:pPr>
      <w:ind w:firstLine="210"/>
    </w:pPr>
  </w:style>
  <w:style w:type="paragraph" w:styleId="Textkrper-Zeileneinzug">
    <w:name w:val="Body Text Indent"/>
    <w:basedOn w:val="Standard"/>
    <w:rsid w:val="00205AE2"/>
    <w:pPr>
      <w:spacing w:after="120"/>
      <w:ind w:left="283"/>
    </w:pPr>
  </w:style>
  <w:style w:type="paragraph" w:styleId="Textkrper-Erstzeileneinzug2">
    <w:name w:val="Body Text First Indent 2"/>
    <w:basedOn w:val="Textkrper-Zeileneinzug"/>
    <w:rsid w:val="00205AE2"/>
    <w:pPr>
      <w:ind w:firstLine="210"/>
    </w:pPr>
  </w:style>
  <w:style w:type="paragraph" w:styleId="Titel">
    <w:name w:val="Title"/>
    <w:basedOn w:val="Standard"/>
    <w:qFormat/>
    <w:rsid w:val="00205AE2"/>
    <w:pPr>
      <w:spacing w:before="240" w:after="60"/>
      <w:jc w:val="center"/>
      <w:outlineLvl w:val="0"/>
    </w:pPr>
    <w:rPr>
      <w:rFonts w:ascii="Arial" w:hAnsi="Arial" w:cs="Arial"/>
      <w:b/>
      <w:bCs/>
      <w:kern w:val="28"/>
      <w:sz w:val="32"/>
      <w:szCs w:val="32"/>
    </w:rPr>
  </w:style>
  <w:style w:type="paragraph" w:styleId="Umschlagabsenderadresse">
    <w:name w:val="envelope return"/>
    <w:basedOn w:val="Standard"/>
    <w:rsid w:val="00205AE2"/>
    <w:rPr>
      <w:rFonts w:ascii="Arial" w:hAnsi="Arial" w:cs="Arial"/>
      <w:sz w:val="20"/>
      <w:szCs w:val="20"/>
    </w:rPr>
  </w:style>
  <w:style w:type="paragraph" w:styleId="Umschlagadresse">
    <w:name w:val="envelope address"/>
    <w:basedOn w:val="Standard"/>
    <w:rsid w:val="00205AE2"/>
    <w:pPr>
      <w:framePr w:w="4320" w:h="2160" w:hRule="exact" w:hSpace="141" w:wrap="auto" w:hAnchor="page" w:xAlign="center" w:yAlign="bottom"/>
      <w:ind w:left="1"/>
    </w:pPr>
    <w:rPr>
      <w:rFonts w:ascii="Arial" w:hAnsi="Arial" w:cs="Arial"/>
    </w:rPr>
  </w:style>
  <w:style w:type="paragraph" w:styleId="Unterschrift">
    <w:name w:val="Signature"/>
    <w:basedOn w:val="Standard"/>
    <w:rsid w:val="00205AE2"/>
    <w:pPr>
      <w:ind w:left="4252"/>
    </w:pPr>
  </w:style>
  <w:style w:type="paragraph" w:styleId="Untertitel">
    <w:name w:val="Subtitle"/>
    <w:basedOn w:val="Standard"/>
    <w:qFormat/>
    <w:rsid w:val="00205AE2"/>
    <w:pPr>
      <w:spacing w:after="60"/>
      <w:jc w:val="center"/>
      <w:outlineLvl w:val="1"/>
    </w:pPr>
    <w:rPr>
      <w:rFonts w:ascii="Arial" w:hAnsi="Arial" w:cs="Arial"/>
    </w:rPr>
  </w:style>
  <w:style w:type="paragraph" w:styleId="Verzeichnis1">
    <w:name w:val="toc 1"/>
    <w:basedOn w:val="Standard"/>
    <w:next w:val="Standard"/>
    <w:autoRedefine/>
    <w:semiHidden/>
    <w:rsid w:val="00205AE2"/>
  </w:style>
  <w:style w:type="paragraph" w:styleId="Verzeichnis2">
    <w:name w:val="toc 2"/>
    <w:basedOn w:val="Standard"/>
    <w:next w:val="Standard"/>
    <w:autoRedefine/>
    <w:semiHidden/>
    <w:rsid w:val="00205AE2"/>
    <w:pPr>
      <w:ind w:left="240"/>
    </w:pPr>
  </w:style>
  <w:style w:type="paragraph" w:styleId="Verzeichnis3">
    <w:name w:val="toc 3"/>
    <w:basedOn w:val="Standard"/>
    <w:next w:val="Standard"/>
    <w:autoRedefine/>
    <w:semiHidden/>
    <w:rsid w:val="00205AE2"/>
    <w:pPr>
      <w:ind w:left="480"/>
    </w:pPr>
  </w:style>
  <w:style w:type="paragraph" w:styleId="Verzeichnis4">
    <w:name w:val="toc 4"/>
    <w:basedOn w:val="Standard"/>
    <w:next w:val="Standard"/>
    <w:autoRedefine/>
    <w:semiHidden/>
    <w:rsid w:val="00205AE2"/>
    <w:pPr>
      <w:ind w:left="720"/>
    </w:pPr>
  </w:style>
  <w:style w:type="paragraph" w:styleId="Verzeichnis5">
    <w:name w:val="toc 5"/>
    <w:basedOn w:val="Standard"/>
    <w:next w:val="Standard"/>
    <w:autoRedefine/>
    <w:semiHidden/>
    <w:rsid w:val="00205AE2"/>
    <w:pPr>
      <w:ind w:left="960"/>
    </w:pPr>
  </w:style>
  <w:style w:type="paragraph" w:styleId="Verzeichnis6">
    <w:name w:val="toc 6"/>
    <w:basedOn w:val="Standard"/>
    <w:next w:val="Standard"/>
    <w:autoRedefine/>
    <w:semiHidden/>
    <w:rsid w:val="00205AE2"/>
    <w:pPr>
      <w:ind w:left="1200"/>
    </w:pPr>
  </w:style>
  <w:style w:type="paragraph" w:styleId="Verzeichnis7">
    <w:name w:val="toc 7"/>
    <w:basedOn w:val="Standard"/>
    <w:next w:val="Standard"/>
    <w:autoRedefine/>
    <w:semiHidden/>
    <w:rsid w:val="00205AE2"/>
    <w:pPr>
      <w:ind w:left="1440"/>
    </w:pPr>
  </w:style>
  <w:style w:type="paragraph" w:styleId="Verzeichnis8">
    <w:name w:val="toc 8"/>
    <w:basedOn w:val="Standard"/>
    <w:next w:val="Standard"/>
    <w:autoRedefine/>
    <w:semiHidden/>
    <w:rsid w:val="00205AE2"/>
    <w:pPr>
      <w:ind w:left="1680"/>
    </w:pPr>
  </w:style>
  <w:style w:type="paragraph" w:styleId="Verzeichnis9">
    <w:name w:val="toc 9"/>
    <w:basedOn w:val="Standard"/>
    <w:next w:val="Standard"/>
    <w:autoRedefine/>
    <w:semiHidden/>
    <w:rsid w:val="00205AE2"/>
    <w:pPr>
      <w:ind w:left="1920"/>
    </w:pPr>
  </w:style>
  <w:style w:type="paragraph" w:styleId="berarbeitung">
    <w:name w:val="Revision"/>
    <w:hidden/>
    <w:uiPriority w:val="99"/>
    <w:semiHidden/>
    <w:rsid w:val="002B2254"/>
    <w:rPr>
      <w:sz w:val="24"/>
      <w:szCs w:val="24"/>
    </w:rPr>
  </w:style>
  <w:style w:type="character" w:customStyle="1" w:styleId="HTMLVorformatiertZchn">
    <w:name w:val="HTML Vorformatiert Zchn"/>
    <w:basedOn w:val="Absatz-Standardschriftart"/>
    <w:link w:val="HTMLVorformatiert"/>
    <w:uiPriority w:val="99"/>
    <w:rsid w:val="00047F67"/>
    <w:rPr>
      <w:rFonts w:ascii="Courier New" w:hAnsi="Courier New" w:cs="Courier New"/>
    </w:rPr>
  </w:style>
  <w:style w:type="character" w:styleId="Kommentarzeichen">
    <w:name w:val="annotation reference"/>
    <w:basedOn w:val="Absatz-Standardschriftart"/>
    <w:semiHidden/>
    <w:unhideWhenUsed/>
    <w:rsid w:val="00E11D6C"/>
    <w:rPr>
      <w:sz w:val="16"/>
      <w:szCs w:val="16"/>
    </w:rPr>
  </w:style>
  <w:style w:type="paragraph" w:customStyle="1" w:styleId="Default">
    <w:name w:val="Default"/>
    <w:rsid w:val="00487431"/>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71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file:///\\speicher01\home$\dz10218\ZV_Ablagen\Chancengleichheit\::LOGO1_05.TI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ancengleichheit@verwaltung.uni-stuttgart.de" TargetMode="Externa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0A992-F7E0-42F5-BECC-D6022BAEE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AF444846.dotm</Template>
  <TotalTime>0</TotalTime>
  <Pages>1</Pages>
  <Words>208</Words>
  <Characters>1653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Liebe Mitarbeiterinnen und Mitarbeiter,</vt:lpstr>
    </vt:vector>
  </TitlesOfParts>
  <Company>Universität Stuttgart</Company>
  <LinksUpToDate>false</LinksUpToDate>
  <CharactersWithSpaces>1858</CharactersWithSpaces>
  <SharedDoc>false</SharedDoc>
  <HLinks>
    <vt:vector size="12" baseType="variant">
      <vt:variant>
        <vt:i4>6094970</vt:i4>
      </vt:variant>
      <vt:variant>
        <vt:i4>0</vt:i4>
      </vt:variant>
      <vt:variant>
        <vt:i4>0</vt:i4>
      </vt:variant>
      <vt:variant>
        <vt:i4>5</vt:i4>
      </vt:variant>
      <vt:variant>
        <vt:lpwstr>mailto:chancengleichheit@verwaltung.uni-stuttgart.de</vt:lpwstr>
      </vt:variant>
      <vt:variant>
        <vt:lpwstr/>
      </vt:variant>
      <vt:variant>
        <vt:i4>4325495</vt:i4>
      </vt:variant>
      <vt:variant>
        <vt:i4>-1</vt:i4>
      </vt:variant>
      <vt:variant>
        <vt:i4>1725</vt:i4>
      </vt:variant>
      <vt:variant>
        <vt:i4>1</vt:i4>
      </vt:variant>
      <vt:variant>
        <vt:lpwstr>::LOGO1_05.TIF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Liebe Mitarbeiterinnen und Mitarbeiter,</dc:title>
  <dc:creator>dz10209</dc:creator>
  <cp:lastModifiedBy>Demuth, Edith</cp:lastModifiedBy>
  <cp:revision>4</cp:revision>
  <cp:lastPrinted>2018-09-25T09:59:00Z</cp:lastPrinted>
  <dcterms:created xsi:type="dcterms:W3CDTF">2018-09-25T10:00:00Z</dcterms:created>
  <dcterms:modified xsi:type="dcterms:W3CDTF">2018-09-25T10:15:00Z</dcterms:modified>
</cp:coreProperties>
</file>